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600D59" w:rsidRDefault="00120CC9">
          <w:pPr>
            <w:spacing w:before="156" w:after="156"/>
            <w:rPr>
              <w:rFonts w:cs="Arial"/>
            </w:rPr>
          </w:pPr>
          <w:r w:rsidRPr="00600D59">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600D59">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600D59" w:rsidRDefault="00120CC9">
          <w:pPr>
            <w:widowControl/>
            <w:spacing w:before="156" w:after="156"/>
            <w:jc w:val="left"/>
            <w:rPr>
              <w:rFonts w:cs="Arial"/>
              <w:b/>
            </w:rPr>
          </w:pPr>
        </w:p>
        <w:p w14:paraId="30CF6395" w14:textId="77777777" w:rsidR="00120CC9" w:rsidRPr="00600D59" w:rsidRDefault="00120CC9" w:rsidP="00CB65C9">
          <w:pPr>
            <w:pStyle w:val="Trademark"/>
            <w:spacing w:before="156" w:after="156"/>
            <w:rPr>
              <w:rFonts w:cs="Arial"/>
            </w:rPr>
          </w:pPr>
        </w:p>
        <w:p w14:paraId="1F2C0C3E" w14:textId="77777777" w:rsidR="00120CC9" w:rsidRPr="00600D59" w:rsidRDefault="00120CC9" w:rsidP="00CB65C9">
          <w:pPr>
            <w:pStyle w:val="Text"/>
            <w:spacing w:before="156" w:after="156"/>
            <w:rPr>
              <w:rFonts w:cs="Arial"/>
            </w:rPr>
          </w:pPr>
        </w:p>
        <w:p w14:paraId="77DE7A71" w14:textId="77777777" w:rsidR="00120CC9" w:rsidRPr="00600D59"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120CC9" w:rsidRPr="00600D59" w14:paraId="46F4519B" w14:textId="77777777" w:rsidTr="000F6C3C">
            <w:tc>
              <w:tcPr>
                <w:tcW w:w="4673" w:type="dxa"/>
                <w:shd w:val="clear" w:color="auto" w:fill="C00000"/>
                <w:vAlign w:val="center"/>
              </w:tcPr>
              <w:p w14:paraId="2D0C2BAD" w14:textId="7855367E" w:rsidR="00120CC9" w:rsidRPr="00600D59" w:rsidRDefault="002A64B6" w:rsidP="00E71A16">
                <w:pPr>
                  <w:spacing w:beforeLines="0" w:before="0" w:afterLines="0" w:after="0" w:line="480" w:lineRule="auto"/>
                  <w:ind w:left="0"/>
                  <w:jc w:val="center"/>
                  <w:rPr>
                    <w:rFonts w:cs="Arial"/>
                    <w:b/>
                    <w:bCs/>
                    <w:sz w:val="36"/>
                    <w:szCs w:val="36"/>
                  </w:rPr>
                </w:pPr>
                <w:r w:rsidRPr="00600D59">
                  <w:rPr>
                    <w:rFonts w:cs="Arial"/>
                    <w:b/>
                    <w:bCs/>
                    <w:sz w:val="36"/>
                    <w:szCs w:val="36"/>
                  </w:rPr>
                  <w:t>Max</w:t>
                </w:r>
                <w:r w:rsidR="00120CC9" w:rsidRPr="00600D59">
                  <w:rPr>
                    <w:rFonts w:cs="Arial"/>
                    <w:b/>
                    <w:bCs/>
                    <w:sz w:val="36"/>
                    <w:szCs w:val="36"/>
                  </w:rPr>
                  <w:t>iSys Ultra S2</w:t>
                </w:r>
              </w:p>
            </w:tc>
          </w:tr>
          <w:tr w:rsidR="00120CC9" w:rsidRPr="00600D59" w14:paraId="5764795D" w14:textId="77777777" w:rsidTr="000F6C3C">
            <w:trPr>
              <w:trHeight w:val="1133"/>
            </w:trPr>
            <w:tc>
              <w:tcPr>
                <w:tcW w:w="4673" w:type="dxa"/>
              </w:tcPr>
              <w:p w14:paraId="25EB8545" w14:textId="77777777" w:rsidR="00120CC9" w:rsidRPr="00600D59" w:rsidRDefault="00120CC9" w:rsidP="00FC7D45">
                <w:pPr>
                  <w:spacing w:before="156" w:after="156" w:line="280" w:lineRule="exact"/>
                  <w:rPr>
                    <w:rFonts w:cs="Arial"/>
                    <w:b/>
                    <w:bCs/>
                    <w:sz w:val="28"/>
                    <w:szCs w:val="28"/>
                  </w:rPr>
                </w:pPr>
              </w:p>
            </w:tc>
          </w:tr>
          <w:tr w:rsidR="00120CC9" w:rsidRPr="00600D59" w14:paraId="0ADD4E05" w14:textId="77777777" w:rsidTr="000F6C3C">
            <w:tc>
              <w:tcPr>
                <w:tcW w:w="4673" w:type="dxa"/>
              </w:tcPr>
              <w:p w14:paraId="4490C1B2" w14:textId="12DDEDEC" w:rsidR="00120CC9" w:rsidRPr="00600D59" w:rsidRDefault="0027374D" w:rsidP="0047582E">
                <w:pPr>
                  <w:spacing w:before="156" w:after="156" w:line="480" w:lineRule="auto"/>
                  <w:jc w:val="center"/>
                  <w:rPr>
                    <w:rFonts w:cs="Arial"/>
                    <w:b/>
                    <w:bCs/>
                    <w:sz w:val="28"/>
                    <w:szCs w:val="28"/>
                  </w:rPr>
                </w:pPr>
                <w:r w:rsidRPr="00600D59">
                  <w:rPr>
                    <w:rFonts w:cs="Arial"/>
                    <w:b/>
                    <w:bCs/>
                    <w:noProof/>
                    <w:sz w:val="28"/>
                    <w:szCs w:val="28"/>
                    <w:lang w:val="en-US"/>
                  </w:rPr>
                  <w:drawing>
                    <wp:inline distT="0" distB="0" distL="0" distR="0" wp14:anchorId="66FD3BAB" wp14:editId="1BE6ED29">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0063AC80" w14:textId="26959938" w:rsidR="00120CC9" w:rsidRPr="00600D59" w:rsidRDefault="00120CC9" w:rsidP="00ED3722">
                <w:pPr>
                  <w:spacing w:before="156" w:after="156" w:line="480" w:lineRule="auto"/>
                  <w:jc w:val="center"/>
                  <w:rPr>
                    <w:rFonts w:cs="Arial"/>
                    <w:b/>
                    <w:bCs/>
                    <w:sz w:val="28"/>
                    <w:szCs w:val="28"/>
                  </w:rPr>
                </w:pPr>
              </w:p>
            </w:tc>
          </w:tr>
        </w:tbl>
        <w:p w14:paraId="6706CD0A" w14:textId="77777777" w:rsidR="00120CC9" w:rsidRPr="00600D59" w:rsidRDefault="00120CC9" w:rsidP="00CB65C9">
          <w:pPr>
            <w:spacing w:before="156" w:after="156"/>
            <w:rPr>
              <w:rFonts w:cs="Arial"/>
            </w:rPr>
          </w:pPr>
          <w:r w:rsidRPr="00600D59">
            <w:rPr>
              <w:rFonts w:cs="Arial"/>
              <w:noProof/>
              <w:lang w:val="en-US"/>
            </w:rPr>
            <mc:AlternateContent>
              <mc:Choice Requires="wps">
                <w:drawing>
                  <wp:anchor distT="0" distB="0" distL="114300" distR="114300" simplePos="0" relativeHeight="251660288" behindDoc="0" locked="0" layoutInCell="1" allowOverlap="1" wp14:anchorId="69F1509F" wp14:editId="6776B0F6">
                    <wp:simplePos x="0" y="0"/>
                    <wp:positionH relativeFrom="column">
                      <wp:posOffset>34976</wp:posOffset>
                    </wp:positionH>
                    <wp:positionV relativeFrom="paragraph">
                      <wp:posOffset>279120</wp:posOffset>
                    </wp:positionV>
                    <wp:extent cx="588010" cy="3738067"/>
                    <wp:effectExtent l="0" t="0" r="0" b="0"/>
                    <wp:wrapNone/>
                    <wp:docPr id="1742885702" name="文本框 2"/>
                    <wp:cNvGraphicFramePr/>
                    <a:graphic xmlns:a="http://schemas.openxmlformats.org/drawingml/2006/main">
                      <a:graphicData uri="http://schemas.microsoft.com/office/word/2010/wordprocessingShape">
                        <wps:wsp>
                          <wps:cNvSpPr txBox="1"/>
                          <wps:spPr>
                            <a:xfrm>
                              <a:off x="0" y="0"/>
                              <a:ext cx="588010" cy="3738067"/>
                            </a:xfrm>
                            <a:prstGeom prst="rect">
                              <a:avLst/>
                            </a:prstGeom>
                            <a:noFill/>
                            <a:ln w="6350">
                              <a:noFill/>
                            </a:ln>
                          </wps:spPr>
                          <wps:txbx>
                            <w:txbxContent>
                              <w:p w14:paraId="02542AD7" w14:textId="4A40259D" w:rsidR="00120CC9" w:rsidRPr="00B869E7" w:rsidRDefault="002A64B6" w:rsidP="006A4B5B">
                                <w:pPr>
                                  <w:spacing w:beforeLines="100" w:before="312" w:afterLines="100" w:after="312"/>
                                  <w:jc w:val="center"/>
                                  <w:rPr>
                                    <w:b/>
                                    <w:bCs/>
                                    <w:color w:val="FFFFFF" w:themeColor="background1"/>
                                    <w:sz w:val="52"/>
                                    <w:szCs w:val="52"/>
                                  </w:rPr>
                                </w:pPr>
                                <w:r w:rsidRPr="002A64B6">
                                  <w:rPr>
                                    <w:rFonts w:hint="eastAsia"/>
                                    <w:b/>
                                    <w:bCs/>
                                    <w:color w:val="FFFFFF" w:themeColor="background1"/>
                                    <w:sz w:val="52"/>
                                    <w:szCs w:val="52"/>
                                  </w:rPr>
                                  <w:t>ΕΓΧΕΙΡΙΔΙΟ</w:t>
                                </w:r>
                                <w:r w:rsidRPr="002A64B6">
                                  <w:rPr>
                                    <w:b/>
                                    <w:bCs/>
                                    <w:color w:val="FFFFFF" w:themeColor="background1"/>
                                    <w:sz w:val="52"/>
                                    <w:szCs w:val="52"/>
                                  </w:rPr>
                                  <w:t xml:space="preserve"> ΧΡΗΣΤΗ</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2.75pt;margin-top:22pt;width:46.3pt;height:29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" filled="f" stroked="f" strokeweight=".5pt">
                    <v:textbox style="layout-flow:vertical;mso-layout-flow-alt:bottom-to-top">
                      <w:txbxContent>
                        <w:p w14:paraId="02542AD7" w14:textId="4A40259D" w:rsidR="00120CC9" w:rsidRPr="00B869E7" w:rsidRDefault="002A64B6" w:rsidP="006A4B5B">
                          <w:pPr>
                            <w:spacing w:beforeLines="100" w:before="312" w:afterLines="100" w:after="312"/>
                            <w:jc w:val="center"/>
                            <w:rPr>
                              <w:b/>
                              <w:bCs/>
                              <w:color w:val="FFFFFF" w:themeColor="background1"/>
                              <w:sz w:val="52"/>
                              <w:szCs w:val="52"/>
                            </w:rPr>
                          </w:pPr>
                          <w:r w:rsidRPr="002A64B6">
                            <w:rPr>
                              <w:rFonts w:hint="eastAsia"/>
                              <w:b/>
                              <w:bCs/>
                              <w:color w:val="FFFFFF" w:themeColor="background1"/>
                              <w:sz w:val="52"/>
                              <w:szCs w:val="52"/>
                            </w:rPr>
                            <w:t>ΕΓΧΕΙΡΙΔΙΟ</w:t>
                          </w:r>
                          <w:r w:rsidRPr="002A64B6">
                            <w:rPr>
                              <w:b/>
                              <w:bCs/>
                              <w:color w:val="FFFFFF" w:themeColor="background1"/>
                              <w:sz w:val="52"/>
                              <w:szCs w:val="52"/>
                            </w:rPr>
                            <w:t xml:space="preserve"> ΧΡΗΣΤΗ</w:t>
                          </w:r>
                        </w:p>
                      </w:txbxContent>
                    </v:textbox>
                  </v:shape>
                </w:pict>
              </mc:Fallback>
            </mc:AlternateContent>
          </w:r>
        </w:p>
        <w:p w14:paraId="0AF4DBD5" w14:textId="77777777" w:rsidR="00120CC9" w:rsidRPr="00600D59" w:rsidRDefault="00120CC9" w:rsidP="00CB65C9">
          <w:pPr>
            <w:spacing w:before="156" w:after="156"/>
            <w:rPr>
              <w:rFonts w:cs="Arial"/>
            </w:rPr>
          </w:pPr>
        </w:p>
        <w:p w14:paraId="6EA23173" w14:textId="77777777" w:rsidR="00120CC9" w:rsidRPr="00600D59" w:rsidRDefault="00120CC9" w:rsidP="00CB65C9">
          <w:pPr>
            <w:spacing w:before="156" w:after="156"/>
            <w:rPr>
              <w:rFonts w:cs="Arial"/>
            </w:rPr>
          </w:pPr>
        </w:p>
        <w:p w14:paraId="5F4FF605" w14:textId="77777777" w:rsidR="00120CC9" w:rsidRPr="00600D59" w:rsidRDefault="00120CC9" w:rsidP="00CB65C9">
          <w:pPr>
            <w:spacing w:before="156" w:after="156"/>
            <w:rPr>
              <w:rFonts w:cs="Arial"/>
            </w:rPr>
          </w:pPr>
        </w:p>
        <w:p w14:paraId="199E17BA" w14:textId="6B87C1F7" w:rsidR="00120CC9" w:rsidRPr="00600D59" w:rsidRDefault="00120CC9" w:rsidP="00CB65C9">
          <w:pPr>
            <w:spacing w:before="156" w:after="156"/>
            <w:rPr>
              <w:rFonts w:cs="Arial"/>
            </w:rPr>
          </w:pPr>
        </w:p>
        <w:p w14:paraId="6101025A" w14:textId="15EEE6E5" w:rsidR="00120CC9" w:rsidRPr="00600D59" w:rsidRDefault="00120CC9" w:rsidP="00CB65C9">
          <w:pPr>
            <w:spacing w:before="156" w:after="156"/>
            <w:rPr>
              <w:rFonts w:cs="Arial"/>
            </w:rPr>
          </w:pPr>
        </w:p>
        <w:p w14:paraId="7EC410FB" w14:textId="7BCF955B" w:rsidR="00120CC9" w:rsidRPr="00600D59" w:rsidRDefault="00120CC9" w:rsidP="00CB65C9">
          <w:pPr>
            <w:spacing w:before="156" w:after="156"/>
            <w:rPr>
              <w:rFonts w:cs="Arial"/>
            </w:rPr>
          </w:pPr>
        </w:p>
        <w:p w14:paraId="42CC68AA" w14:textId="77777777" w:rsidR="00120CC9" w:rsidRPr="00600D59" w:rsidRDefault="00120CC9" w:rsidP="00CB65C9">
          <w:pPr>
            <w:spacing w:before="156" w:after="156"/>
            <w:rPr>
              <w:rFonts w:cs="Arial"/>
            </w:rPr>
          </w:pPr>
        </w:p>
        <w:p w14:paraId="36D828C9" w14:textId="77777777" w:rsidR="00120CC9" w:rsidRPr="00600D59" w:rsidRDefault="00120CC9" w:rsidP="00CB65C9">
          <w:pPr>
            <w:spacing w:before="156" w:after="156"/>
            <w:rPr>
              <w:rFonts w:cs="Arial"/>
            </w:rPr>
          </w:pPr>
        </w:p>
        <w:p w14:paraId="1DA1777F" w14:textId="77777777" w:rsidR="00120CC9" w:rsidRPr="00600D59" w:rsidRDefault="00120CC9" w:rsidP="00CB65C9">
          <w:pPr>
            <w:spacing w:before="156" w:after="156"/>
            <w:rPr>
              <w:rFonts w:cs="Arial"/>
            </w:rPr>
          </w:pPr>
        </w:p>
        <w:p w14:paraId="5671F9C2" w14:textId="77777777" w:rsidR="00120CC9" w:rsidRPr="00600D59" w:rsidRDefault="00120CC9" w:rsidP="00CB65C9">
          <w:pPr>
            <w:spacing w:before="156" w:after="156"/>
            <w:rPr>
              <w:rFonts w:cs="Arial"/>
            </w:rPr>
          </w:pPr>
        </w:p>
        <w:p w14:paraId="6D877146" w14:textId="77777777" w:rsidR="00120CC9" w:rsidRPr="00600D59" w:rsidRDefault="00120CC9" w:rsidP="00CB65C9">
          <w:pPr>
            <w:spacing w:before="156" w:after="156"/>
            <w:rPr>
              <w:rFonts w:cs="Arial"/>
            </w:rPr>
          </w:pPr>
        </w:p>
        <w:p w14:paraId="0011768E" w14:textId="77777777" w:rsidR="00120CC9" w:rsidRPr="00600D59" w:rsidRDefault="00120CC9" w:rsidP="00CB65C9">
          <w:pPr>
            <w:spacing w:before="156" w:after="156"/>
            <w:rPr>
              <w:rFonts w:cs="Arial"/>
            </w:rPr>
          </w:pPr>
        </w:p>
        <w:p w14:paraId="38FDDD42" w14:textId="77777777" w:rsidR="00120CC9" w:rsidRPr="00600D59" w:rsidRDefault="00120CC9" w:rsidP="00CB65C9">
          <w:pPr>
            <w:spacing w:before="156" w:after="156"/>
            <w:rPr>
              <w:rFonts w:cs="Arial"/>
            </w:rPr>
          </w:pPr>
        </w:p>
        <w:p w14:paraId="7E1E053D" w14:textId="77777777" w:rsidR="00120CC9" w:rsidRPr="00600D59" w:rsidRDefault="00120CC9" w:rsidP="00CB65C9">
          <w:pPr>
            <w:spacing w:before="156" w:after="156"/>
            <w:rPr>
              <w:rFonts w:cs="Arial"/>
            </w:rPr>
          </w:pPr>
        </w:p>
        <w:p w14:paraId="60BC01F3" w14:textId="77777777" w:rsidR="00120CC9" w:rsidRPr="00600D59" w:rsidRDefault="00120CC9" w:rsidP="00CB65C9">
          <w:pPr>
            <w:spacing w:before="156" w:after="156"/>
            <w:rPr>
              <w:rFonts w:cs="Arial"/>
            </w:rPr>
          </w:pPr>
        </w:p>
        <w:p w14:paraId="27A3ACCF" w14:textId="77777777" w:rsidR="00120CC9" w:rsidRPr="00600D59" w:rsidRDefault="00120CC9" w:rsidP="00CB65C9">
          <w:pPr>
            <w:spacing w:before="156" w:after="156"/>
            <w:rPr>
              <w:rFonts w:cs="Arial"/>
            </w:rPr>
          </w:pPr>
        </w:p>
        <w:p w14:paraId="1060C2AB" w14:textId="77777777" w:rsidR="00AB1FA3" w:rsidRPr="00600D59" w:rsidRDefault="00AB1FA3" w:rsidP="00AB1FA3">
          <w:pPr>
            <w:spacing w:before="156" w:after="156"/>
            <w:ind w:left="0"/>
            <w:rPr>
              <w:rFonts w:cs="Arial"/>
            </w:rPr>
            <w:sectPr w:rsidR="00AB1FA3" w:rsidRPr="00600D59"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600D59" w:rsidRDefault="00AB1FA3" w:rsidP="00AB1FA3">
          <w:pPr>
            <w:pStyle w:val="Trademark"/>
            <w:spacing w:before="156" w:after="156"/>
            <w:rPr>
              <w:rFonts w:cs="Arial"/>
            </w:rPr>
          </w:pPr>
          <w:r w:rsidRPr="00600D59">
            <w:rPr>
              <w:rFonts w:cs="Arial"/>
            </w:rPr>
            <w:lastRenderedPageBreak/>
            <w:t>Εμπορικά σήματα</w:t>
          </w:r>
        </w:p>
        <w:p w14:paraId="54596F36" w14:textId="159BB92A" w:rsidR="00AB1FA3" w:rsidRPr="00600D59" w:rsidRDefault="00AB1FA3" w:rsidP="00AB1FA3">
          <w:pPr>
            <w:pStyle w:val="Text"/>
            <w:spacing w:before="156" w:after="156"/>
            <w:rPr>
              <w:rFonts w:cs="Arial"/>
            </w:rPr>
          </w:pPr>
          <w:r w:rsidRPr="00600D59">
            <w:rPr>
              <w:rFonts w:cs="Arial"/>
            </w:rPr>
            <w:t>Τα</w:t>
          </w:r>
          <w:r w:rsidR="000B5569" w:rsidRPr="00600D59">
            <w:rPr>
              <w:rFonts w:cs="Arial"/>
            </w:rPr>
            <w:t>Autel</w:t>
          </w:r>
          <w:r w:rsidR="000B5569" w:rsidRPr="00600D59">
            <w:rPr>
              <w:rFonts w:cs="Arial"/>
              <w:vertAlign w:val="superscript"/>
            </w:rPr>
            <w:t>®</w:t>
          </w:r>
          <w:r w:rsidR="000B5569" w:rsidRPr="00600D59">
            <w:rPr>
              <w:rFonts w:cs="Arial"/>
            </w:rPr>
            <w:t xml:space="preserve">, </w:t>
          </w:r>
          <w:bookmarkStart w:id="0" w:name="OLE_LINK19"/>
          <w:bookmarkStart w:id="1" w:name="OLE_LINK20"/>
          <w:r w:rsidR="000B5569" w:rsidRPr="00600D59">
            <w:rPr>
              <w:rFonts w:cs="Arial"/>
            </w:rPr>
            <w:t>MaxiSys</w:t>
          </w:r>
          <w:r w:rsidR="000B5569" w:rsidRPr="00600D59">
            <w:rPr>
              <w:rFonts w:cs="Arial"/>
              <w:vertAlign w:val="superscript"/>
            </w:rPr>
            <w:t>®</w:t>
          </w:r>
          <w:bookmarkEnd w:id="0"/>
          <w:bookmarkEnd w:id="1"/>
          <w:r w:rsidR="000B5569" w:rsidRPr="00600D59">
            <w:rPr>
              <w:rFonts w:cs="Arial"/>
            </w:rPr>
            <w:t>, MaxiDAS</w:t>
          </w:r>
          <w:r w:rsidR="000B5569" w:rsidRPr="00600D59">
            <w:rPr>
              <w:rFonts w:cs="Arial"/>
              <w:vertAlign w:val="superscript"/>
            </w:rPr>
            <w:t>®</w:t>
          </w:r>
          <w:r w:rsidR="000B5569" w:rsidRPr="00600D59">
            <w:rPr>
              <w:rFonts w:cs="Arial"/>
            </w:rPr>
            <w:t>, MaxiScan</w:t>
          </w:r>
          <w:r w:rsidR="000B5569" w:rsidRPr="00600D59">
            <w:rPr>
              <w:rFonts w:cs="Arial"/>
              <w:vertAlign w:val="superscript"/>
            </w:rPr>
            <w:t>®</w:t>
          </w:r>
          <w:r w:rsidR="000B5569" w:rsidRPr="00600D59">
            <w:rPr>
              <w:rFonts w:cs="Arial"/>
            </w:rPr>
            <w:t>, MaxiTPMS</w:t>
          </w:r>
          <w:r w:rsidR="000B5569" w:rsidRPr="00600D59">
            <w:rPr>
              <w:rFonts w:cs="Arial"/>
              <w:vertAlign w:val="superscript"/>
            </w:rPr>
            <w:t>®</w:t>
          </w:r>
          <w:r w:rsidR="000B5569" w:rsidRPr="00600D59">
            <w:rPr>
              <w:rFonts w:cs="Arial"/>
            </w:rPr>
            <w:t>, MaxiRecorder</w:t>
          </w:r>
          <w:r w:rsidR="000B5569" w:rsidRPr="00600D59">
            <w:rPr>
              <w:rFonts w:cs="Arial"/>
              <w:vertAlign w:val="superscript"/>
            </w:rPr>
            <w:t>®</w:t>
          </w:r>
          <w:r w:rsidRPr="00600D59">
            <w:rPr>
              <w:rFonts w:cs="Arial"/>
              <w:vertAlign w:val="superscript"/>
            </w:rPr>
            <w:t xml:space="preserve"> </w:t>
          </w:r>
          <w:r w:rsidRPr="00600D59">
            <w:rPr>
              <w:rFonts w:cs="Arial"/>
            </w:rPr>
            <w:t>και MaxiCheck</w:t>
          </w:r>
          <w:r w:rsidR="000B5569" w:rsidRPr="00600D59">
            <w:rPr>
              <w:rFonts w:cs="Arial"/>
              <w:vertAlign w:val="superscript"/>
            </w:rPr>
            <w:t>®</w:t>
          </w:r>
          <w:r w:rsidRPr="00600D59">
            <w:rPr>
              <w:rFonts w:cs="Arial"/>
              <w:vertAlign w:val="superscript"/>
            </w:rPr>
            <w:t xml:space="preserve"> </w:t>
          </w:r>
          <w:r w:rsidRPr="00600D59">
            <w:rPr>
              <w:rFonts w:cs="Arial"/>
            </w:rPr>
            <w:t>είναι εμπορικά σήματα της Autel Intelligent Technology Corp., Ltd., καταχωρημένης στην Κίνα, τις Ηνωμένες Πολιτείες και άλλες χώρες. Όλα τα άλλα σήματα είναι εμπορικά σήματα ή σήματα κατατεθέντα των αντίστοιχων κατόχων τους.</w:t>
          </w:r>
        </w:p>
        <w:p w14:paraId="060C4762" w14:textId="77777777" w:rsidR="00AB1FA3" w:rsidRPr="00600D59" w:rsidRDefault="00AB1FA3" w:rsidP="00AB1FA3">
          <w:pPr>
            <w:pStyle w:val="Trademark"/>
            <w:spacing w:before="156" w:after="156"/>
            <w:rPr>
              <w:rFonts w:cs="Arial"/>
            </w:rPr>
          </w:pPr>
          <w:r w:rsidRPr="00600D59">
            <w:rPr>
              <w:rFonts w:cs="Arial"/>
            </w:rPr>
            <w:t>Πληροφορίες Πνευματικών Δικαιωμάτων</w:t>
          </w:r>
        </w:p>
        <w:p w14:paraId="201B2922" w14:textId="1FA0FAD4" w:rsidR="00AB1FA3" w:rsidRPr="00600D59" w:rsidRDefault="00AB1FA3" w:rsidP="00AB1FA3">
          <w:pPr>
            <w:pStyle w:val="Text"/>
            <w:spacing w:before="156" w:after="156"/>
            <w:rPr>
              <w:rFonts w:cs="Arial"/>
              <w:b/>
            </w:rPr>
          </w:pPr>
          <w:r w:rsidRPr="00600D59">
            <w:rPr>
              <w:rFonts w:cs="Arial"/>
              <w:szCs w:val="18"/>
            </w:rPr>
            <w:t>Κανένα μέρος αυτού του εγχειριδίου δεν επιτρέπεται να αναπαραχθεί, να αποθηκευτεί σε σύστημα ανάκτησης ή να μεταδοθεί σε οποιαδήποτε μορφή ή με οποιοδήποτε μέσο ηλεκτρονικό, μηχανικό, φωτοτυπικό, ηχογραφητικό ή άλλο χωρίς την προηγούμενη γραπτή άδεια της Autel</w:t>
          </w:r>
          <w:r w:rsidR="00233E7B" w:rsidRPr="00600D59">
            <w:rPr>
              <w:rFonts w:cs="Arial"/>
              <w:szCs w:val="18"/>
            </w:rPr>
            <w:t>.</w:t>
          </w:r>
        </w:p>
        <w:p w14:paraId="4D05CF79" w14:textId="77777777" w:rsidR="00AB1FA3" w:rsidRPr="00600D59" w:rsidRDefault="00AB1FA3" w:rsidP="00AB1FA3">
          <w:pPr>
            <w:pStyle w:val="Trademark"/>
            <w:spacing w:before="156" w:after="156"/>
            <w:rPr>
              <w:rFonts w:cs="Arial"/>
              <w:b w:val="0"/>
            </w:rPr>
          </w:pPr>
          <w:r w:rsidRPr="00600D59">
            <w:rPr>
              <w:rFonts w:cs="Arial"/>
            </w:rPr>
            <w:t>Αποποίηση Εγγυήσεων και Περιορισμός Ευθύνης</w:t>
          </w:r>
        </w:p>
        <w:p w14:paraId="72F531CA" w14:textId="77777777" w:rsidR="00AB1FA3" w:rsidRPr="00600D59" w:rsidRDefault="00AB1FA3" w:rsidP="00AB1FA3">
          <w:pPr>
            <w:pStyle w:val="Text"/>
            <w:spacing w:before="156" w:after="156"/>
            <w:rPr>
              <w:rFonts w:cs="Arial"/>
              <w:szCs w:val="18"/>
            </w:rPr>
          </w:pPr>
          <w:r w:rsidRPr="00600D59">
            <w:rPr>
              <w:rFonts w:cs="Arial"/>
              <w:szCs w:val="18"/>
            </w:rPr>
            <w:t>Όλες οι πληροφορίες, οι προδιαγραφές και οι εικόνες σε αυτό το εγχειρίδιο βασίζονται στις πιο πρόσφατες πληροφορίες που ήταν διαθέσιμες κατά τη στιγμή της εκτύπωσης.</w:t>
          </w:r>
        </w:p>
        <w:p w14:paraId="4384149C" w14:textId="77777777" w:rsidR="00AB1FA3" w:rsidRPr="00600D59" w:rsidRDefault="00AB1FA3" w:rsidP="00AB1FA3">
          <w:pPr>
            <w:pStyle w:val="Text"/>
            <w:spacing w:before="156" w:after="156"/>
            <w:rPr>
              <w:rFonts w:cs="Arial"/>
              <w:szCs w:val="18"/>
            </w:rPr>
          </w:pPr>
          <w:r w:rsidRPr="00600D59">
            <w:rPr>
              <w:rFonts w:cs="Arial"/>
              <w:szCs w:val="18"/>
            </w:rPr>
            <w:t>Η Autel διατηρεί το δικαίωμα να κάνει αλλαγές ανά πάσα στιγμή χωρίς προειδοποίηση. Ενώ οι πληροφορίες αυτού του εγχειριδίου έχουν ελεγχθεί προσεκτικά για την ακρίβειά τους, δεν παρέχεται καμία εγγύηση για την πληρότητα και την ορθότητα του περιεχομένου, συμπεριλαμβανομένων ενδεικτικά των προδιαγραφών, των λειτουργιών και των εικόνων του προϊόντος.</w:t>
          </w:r>
        </w:p>
        <w:p w14:paraId="3D1772D3" w14:textId="4AED7456" w:rsidR="00AB1FA3" w:rsidRPr="00600D59" w:rsidRDefault="00AB1FA3" w:rsidP="00AB1FA3">
          <w:pPr>
            <w:pStyle w:val="Text"/>
            <w:spacing w:before="156" w:after="156"/>
            <w:rPr>
              <w:rFonts w:cs="Arial"/>
              <w:szCs w:val="21"/>
            </w:rPr>
          </w:pPr>
          <w:r w:rsidRPr="00600D59">
            <w:rPr>
              <w:rFonts w:cs="Arial"/>
              <w:szCs w:val="18"/>
            </w:rPr>
            <w:t>Η Autel δεν φέρει καμία ευθύνη για τυχόν άμεσες, ειδικές, τυχαίες ή έμμεσες ζημίες ή για οποιεσδήποτε οικονομικές επακόλουθες ζημίες (συμπεριλαμβανομένης της απώλειας κερδών) ως αποτέλεσμα της χρήσης αυτού του προϊόντος</w:t>
          </w:r>
          <w:r w:rsidR="00233E7B" w:rsidRPr="00600D59">
            <w:rPr>
              <w:rFonts w:cs="Arial"/>
              <w:szCs w:val="18"/>
            </w:rPr>
            <w:t>.</w:t>
          </w:r>
        </w:p>
        <w:p w14:paraId="479CCD70" w14:textId="77777777" w:rsidR="00AB1FA3" w:rsidRPr="00600D59" w:rsidRDefault="00AB1FA3" w:rsidP="00AB1FA3">
          <w:pPr>
            <w:pStyle w:val="NOTE0"/>
            <w:spacing w:before="62" w:after="62"/>
            <w:rPr>
              <w:rFonts w:cs="Arial"/>
            </w:rPr>
          </w:pPr>
          <w:r w:rsidRPr="00600D59">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rPr>
            <w:t>ΣΠΟΥΔΑΙΟΣ</w:t>
          </w:r>
        </w:p>
        <w:p w14:paraId="658211C9" w14:textId="77777777" w:rsidR="00AB1FA3" w:rsidRPr="00600D59" w:rsidRDefault="00AB1FA3" w:rsidP="00AB1FA3">
          <w:pPr>
            <w:pStyle w:val="NOTE1"/>
            <w:spacing w:before="62" w:after="62"/>
            <w:rPr>
              <w:rFonts w:cs="Arial"/>
            </w:rPr>
          </w:pPr>
          <w:r w:rsidRPr="00600D59">
            <w:rPr>
              <w:rFonts w:cs="Arial"/>
            </w:rPr>
            <w:t>Πριν από τη λειτουργία ή τη συντήρηση αυτής της μονάδας, διαβάστε προσεκτικά αυτό το εγχειρίδιο, δίνοντας ιδιαίτερη προσοχή στις προειδοποιήσεις και τις προφυλάξεις ασφαλείας.</w:t>
          </w:r>
        </w:p>
        <w:p w14:paraId="49F12C87" w14:textId="77777777" w:rsidR="00AB1FA3" w:rsidRPr="00600D59" w:rsidRDefault="00AB1FA3" w:rsidP="00AB1FA3">
          <w:pPr>
            <w:pStyle w:val="Trademark"/>
            <w:spacing w:before="156" w:after="156"/>
            <w:rPr>
              <w:rFonts w:cs="Arial"/>
              <w:b w:val="0"/>
            </w:rPr>
          </w:pPr>
          <w:r w:rsidRPr="00600D59">
            <w:rPr>
              <w:rFonts w:cs="Arial"/>
            </w:rPr>
            <w:t>Για Υπηρεσίες και Υποστήριξη</w:t>
          </w:r>
        </w:p>
        <w:p w14:paraId="44460F15" w14:textId="3D001753" w:rsidR="00AB1FA3" w:rsidRPr="00600D59" w:rsidRDefault="00AB1FA3" w:rsidP="00AB1FA3">
          <w:pPr>
            <w:pStyle w:val="EN"/>
            <w:spacing w:beforeLines="20" w:before="62" w:afterLines="20" w:after="62"/>
            <w:ind w:left="340" w:firstLine="437"/>
            <w:rPr>
              <w:rFonts w:cs="Arial"/>
            </w:rPr>
          </w:pPr>
          <w:bookmarkStart w:id="2" w:name="_Hlk137632090"/>
          <w:r w:rsidRPr="00600D59">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600D59">
              <w:rPr>
                <w:rStyle w:val="a9"/>
                <w:rFonts w:cs="Arial"/>
              </w:rPr>
              <w:t>pro.autel.com</w:t>
            </w:r>
          </w:hyperlink>
        </w:p>
        <w:p w14:paraId="4EBD82E0" w14:textId="5508C1A4" w:rsidR="00AB1FA3" w:rsidRPr="00600D59" w:rsidRDefault="00AE4274" w:rsidP="00AB1FA3">
          <w:pPr>
            <w:pStyle w:val="EN"/>
            <w:spacing w:beforeLines="20" w:before="62" w:afterLines="20" w:after="62"/>
            <w:ind w:left="340" w:firstLine="437"/>
            <w:rPr>
              <w:rFonts w:cs="Arial"/>
            </w:rPr>
          </w:pPr>
          <w:hyperlink r:id="rId20" w:history="1">
            <w:r w:rsidR="00AB1FA3" w:rsidRPr="00600D59">
              <w:rPr>
                <w:rStyle w:val="a9"/>
                <w:rFonts w:cs="Arial"/>
              </w:rPr>
              <w:t>www.autel.com</w:t>
            </w:r>
          </w:hyperlink>
        </w:p>
        <w:p w14:paraId="5752BAF1" w14:textId="77777777" w:rsidR="00AB1FA3" w:rsidRPr="00600D59" w:rsidRDefault="00AB1FA3" w:rsidP="00AB1FA3">
          <w:pPr>
            <w:spacing w:beforeLines="20" w:before="62" w:afterLines="20" w:after="62"/>
            <w:ind w:left="340" w:firstLine="437"/>
            <w:rPr>
              <w:rFonts w:cs="Arial"/>
            </w:rPr>
          </w:pPr>
          <w:r w:rsidRPr="00600D59">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600D59">
            <w:rPr>
              <w:rFonts w:cs="Arial"/>
            </w:rPr>
            <w:t>1-855-288-3587 (Βόρεια Αμερική)</w:t>
          </w:r>
        </w:p>
        <w:p w14:paraId="1BDA9B26" w14:textId="77777777" w:rsidR="00AB1FA3" w:rsidRPr="00600D59" w:rsidRDefault="00AB1FA3" w:rsidP="00AB1FA3">
          <w:pPr>
            <w:spacing w:beforeLines="20" w:before="62" w:afterLines="20" w:after="62"/>
            <w:ind w:left="340" w:firstLine="437"/>
            <w:rPr>
              <w:rFonts w:cs="Arial"/>
            </w:rPr>
          </w:pPr>
          <w:bookmarkStart w:id="3" w:name="_Hlk137632107"/>
          <w:r w:rsidRPr="00600D59">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600D59">
            <w:rPr>
              <w:rFonts w:cs="Arial"/>
            </w:rPr>
            <w:t xml:space="preserve">+86 (0755) 8614-7779 </w:t>
          </w:r>
          <w:bookmarkEnd w:id="3"/>
          <w:r w:rsidRPr="00600D59">
            <w:rPr>
              <w:rFonts w:cs="Arial"/>
            </w:rPr>
            <w:t>(Κίνα)</w:t>
          </w:r>
        </w:p>
        <w:p w14:paraId="2C7ED45A" w14:textId="3FF51465" w:rsidR="00AB1FA3" w:rsidRPr="00600D59" w:rsidRDefault="00AE4274" w:rsidP="00AB1FA3">
          <w:pPr>
            <w:pStyle w:val="EN"/>
            <w:spacing w:beforeLines="20" w:before="62" w:afterLines="20" w:after="62"/>
            <w:ind w:left="340" w:firstLine="437"/>
            <w:rPr>
              <w:rFonts w:cs="Arial"/>
              <w:color w:val="0000FF"/>
              <w:u w:val="single"/>
            </w:rPr>
          </w:pPr>
          <w:hyperlink r:id="rId23" w:history="1">
            <w:r w:rsidR="00AB1FA3" w:rsidRPr="00600D59">
              <w:rPr>
                <w:rStyle w:val="a9"/>
                <w:rFonts w:cs="Arial"/>
              </w:rPr>
              <w:t>support@autel.com</w:t>
            </w:r>
          </w:hyperlink>
        </w:p>
        <w:p w14:paraId="18A5487B" w14:textId="776013B5" w:rsidR="00AB1FA3" w:rsidRPr="00600D59" w:rsidRDefault="00AB1FA3" w:rsidP="00AB1FA3">
          <w:pPr>
            <w:spacing w:beforeLines="0" w:afterLines="0" w:after="0"/>
            <w:rPr>
              <w:rFonts w:cs="Arial"/>
              <w:szCs w:val="18"/>
            </w:rPr>
          </w:pPr>
          <w:r w:rsidRPr="00600D59">
            <w:rPr>
              <w:rFonts w:cs="Arial"/>
            </w:rPr>
            <w:t xml:space="preserve">Για τεχνική βοήθεια σε όλες τις άλλες αγορές, </w:t>
          </w:r>
          <w:bookmarkStart w:id="4" w:name="_Hlk137632119"/>
          <w:r w:rsidRPr="00600D59">
            <w:rPr>
              <w:rFonts w:cs="Arial"/>
            </w:rPr>
            <w:t>παρακαλούμε ανατρέχω σε</w:t>
          </w:r>
          <w:bookmarkEnd w:id="2"/>
          <w:bookmarkEnd w:id="4"/>
          <w:r w:rsidRPr="00600D59">
            <w:rPr>
              <w:rFonts w:cs="Arial"/>
            </w:rPr>
            <w:t xml:space="preserve"> </w:t>
          </w:r>
          <w:r w:rsidRPr="00600D59">
            <w:rPr>
              <w:rFonts w:cs="Arial"/>
              <w:i/>
              <w:iCs/>
              <w:color w:val="0000FF"/>
            </w:rPr>
            <w:fldChar w:fldCharType="begin"/>
          </w:r>
          <w:r w:rsidRPr="00600D59">
            <w:rPr>
              <w:rFonts w:cs="Arial"/>
              <w:i/>
              <w:iCs/>
              <w:color w:val="0000FF"/>
            </w:rPr>
            <w:instrText xml:space="preserve"> REF _Ref138326273 \h  \* MERGEFORMAT </w:instrText>
          </w:r>
          <w:r w:rsidRPr="00600D59">
            <w:rPr>
              <w:rFonts w:cs="Arial"/>
              <w:i/>
              <w:iCs/>
              <w:color w:val="0000FF"/>
            </w:rPr>
          </w:r>
          <w:r w:rsidRPr="00600D59">
            <w:rPr>
              <w:rFonts w:cs="Arial"/>
              <w:i/>
              <w:iCs/>
              <w:color w:val="0000FF"/>
            </w:rPr>
            <w:fldChar w:fldCharType="separate"/>
          </w:r>
          <w:r w:rsidR="00187D73" w:rsidRPr="00600D59">
            <w:rPr>
              <w:rFonts w:cs="Arial"/>
              <w:i/>
              <w:iCs/>
              <w:color w:val="0000FF"/>
            </w:rPr>
            <w:t>Τεχνική Υποστήριξη</w:t>
          </w:r>
          <w:r w:rsidRPr="00600D59">
            <w:rPr>
              <w:rFonts w:cs="Arial"/>
              <w:i/>
              <w:iCs/>
              <w:color w:val="0000FF"/>
            </w:rPr>
            <w:fldChar w:fldCharType="end"/>
          </w:r>
          <w:r w:rsidRPr="00600D59">
            <w:rPr>
              <w:rFonts w:cs="Arial"/>
              <w:i/>
              <w:iCs/>
              <w:color w:val="0000FF"/>
            </w:rPr>
            <w:t xml:space="preserve"> </w:t>
          </w:r>
          <w:r w:rsidRPr="00600D59">
            <w:rPr>
              <w:rFonts w:cs="Arial"/>
            </w:rPr>
            <w:t>σε αυτό το εγχειρίδιο</w:t>
          </w:r>
          <w:r w:rsidR="00233E7B" w:rsidRPr="00600D59">
            <w:rPr>
              <w:rFonts w:cs="Arial"/>
            </w:rPr>
            <w:t>.</w:t>
          </w:r>
        </w:p>
        <w:p w14:paraId="70D47A47" w14:textId="77777777" w:rsidR="00AB1FA3" w:rsidRPr="00600D59" w:rsidRDefault="00AB1FA3" w:rsidP="00AB1FA3">
          <w:pPr>
            <w:pStyle w:val="Trademark"/>
            <w:spacing w:before="156" w:after="156"/>
            <w:rPr>
              <w:rFonts w:cs="Arial"/>
            </w:rPr>
          </w:pPr>
          <w:r w:rsidRPr="00600D59">
            <w:rPr>
              <w:rFonts w:cs="Arial"/>
            </w:rPr>
            <w:lastRenderedPageBreak/>
            <w:t>Πληροφορίες ασφαλείας</w:t>
          </w:r>
        </w:p>
        <w:p w14:paraId="2263FC97" w14:textId="77777777" w:rsidR="00AB1FA3" w:rsidRPr="00600D59" w:rsidRDefault="00AB1FA3" w:rsidP="00AB1FA3">
          <w:pPr>
            <w:pStyle w:val="Text"/>
            <w:spacing w:before="156" w:after="156"/>
            <w:rPr>
              <w:rFonts w:cs="Arial"/>
            </w:rPr>
          </w:pPr>
          <w:r w:rsidRPr="00600D59">
            <w:rPr>
              <w:rFonts w:cs="Arial"/>
            </w:rPr>
            <w:t>Για τη δική σας ασφάλεια και την ασφάλεια των άλλων, και για την αποφυγή ζημιών στη συσκευή και στα οχήματα στα οποία χρησιμοποιείται, είναι σημαντικό να διαβάζονται και να γίνονται κατανοητές οι οδηγίες ασφαλείας που παρουσιάζονται σε όλο το παρόν εγχειρίδιο από όλα τα άτομα που χειρίζονται τη συσκευή ή έρχονται σε επαφή με αυτήν.</w:t>
          </w:r>
        </w:p>
        <w:p w14:paraId="70DDFE00" w14:textId="77777777" w:rsidR="00AB1FA3" w:rsidRPr="00600D59" w:rsidRDefault="00AB1FA3" w:rsidP="00AB1FA3">
          <w:pPr>
            <w:pStyle w:val="Text"/>
            <w:spacing w:before="156" w:after="156"/>
            <w:rPr>
              <w:rFonts w:cs="Arial"/>
            </w:rPr>
          </w:pPr>
          <w:r w:rsidRPr="00600D59">
            <w:rPr>
              <w:rFonts w:cs="Arial"/>
            </w:rPr>
            <w:t>Υπάρχουν πολυάριθμες διαδικασίες, τεχνικές, εργαλεία και εξαρτήματα που απαιτούνται για την επισκευή οχημάτων, καθώς και οι δεξιότητες του ατόμου που εκτελεί την εργασία. Λόγω του τεράστιου αριθμού εφαρμογών δοκιμών και παραλλαγών στα προϊόντα που μπορούν να δοκιμαστούν με αυτόν τον εξοπλισμό, δεν μπορούμε να προβλέψουμε ή να παρέχουμε συμβουλές ή μηνύματα ασφαλείας που να καλύπτουν κάθε περίσταση. Είναι ευθύνη του τεχνικού αυτοκινήτων να γνωρίζει το σύστημα που δοκιμάζεται. Είναι ζωτικής σημασίας να χρησιμοποιούνται οι κατάλληλες μέθοδοι σέρβις και διαδικασίες δοκιμών. Είναι απαραίτητο να εκτελούνται οι δοκιμές με κατάλληλο και αποδεκτό τρόπο που δεν θέτει σε κίνδυνο την ασφάλειά σας, την ασφάλεια των άλλων στον χώρο εργασίας, τη συσκευή που χρησιμοποιείται ή το όχημα που δοκιμάζεται.</w:t>
          </w:r>
        </w:p>
        <w:p w14:paraId="0F663B57" w14:textId="77777777" w:rsidR="00AB1FA3" w:rsidRPr="00600D59" w:rsidRDefault="00AB1FA3" w:rsidP="00AB1FA3">
          <w:pPr>
            <w:pStyle w:val="Text"/>
            <w:spacing w:before="156" w:after="156"/>
            <w:rPr>
              <w:rFonts w:cs="Arial"/>
            </w:rPr>
          </w:pPr>
          <w:r w:rsidRPr="00600D59">
            <w:rPr>
              <w:rFonts w:cs="Arial"/>
            </w:rPr>
            <w:t>Πριν από τη χρήση της συσκευής, να ανατρέχετε και να ακολουθείτε πάντα τα μηνύματα ασφαλείας και τις ισχύουσες διαδικασίες δοκιμών που παρέχονται από τον κατασκευαστή του οχήματος ή του εξοπλισμού που υποβάλλεται σε δοκιμή. Χρησιμοποιήστε τη συσκευή μόνο όπως περιγράφεται σε αυτό το εγχειρίδιο. Βεβαιωθείτε ότι έχετε διαβάσει, κατανοήσει και ακολουθήσει όλα τα μηνύματα ασφαλείας και τις οδηγίες σε αυτό το εγχειρίδιο.</w:t>
          </w:r>
        </w:p>
        <w:p w14:paraId="5FFF3D77" w14:textId="77777777" w:rsidR="00AB1FA3" w:rsidRPr="00600D59" w:rsidRDefault="00AB1FA3" w:rsidP="00AB1FA3">
          <w:pPr>
            <w:pStyle w:val="Trademark"/>
            <w:spacing w:before="156" w:after="156"/>
            <w:rPr>
              <w:rFonts w:cs="Arial"/>
            </w:rPr>
          </w:pPr>
          <w:r w:rsidRPr="00600D59">
            <w:rPr>
              <w:rFonts w:cs="Arial"/>
            </w:rPr>
            <w:t>Μηνύματα ασφαλείας</w:t>
          </w:r>
        </w:p>
        <w:p w14:paraId="5DE5D54C" w14:textId="425BFC2F" w:rsidR="00AB1FA3" w:rsidRPr="00600D59" w:rsidRDefault="00AB1FA3" w:rsidP="00AB1FA3">
          <w:pPr>
            <w:spacing w:before="156" w:after="156"/>
            <w:rPr>
              <w:rFonts w:cs="Arial"/>
            </w:rPr>
          </w:pPr>
          <w:r w:rsidRPr="00600D59">
            <w:rPr>
              <w:rFonts w:cs="Arial"/>
              <w:bCs/>
              <w:szCs w:val="20"/>
            </w:rPr>
            <w:t>Παρέχονται μηνύματα ασφαλείας για την πρόληψη τραυματισμών και ζημιών στον εξοπλισμό. Όλα τα μηνύματα ασφαλείας εισάγονται με μια λέξη σήμανσης που υποδεικνύει το επίπεδο κινδύνου</w:t>
          </w:r>
          <w:r w:rsidR="00233E7B" w:rsidRPr="00600D59">
            <w:rPr>
              <w:rFonts w:cs="Arial"/>
              <w:bCs/>
              <w:szCs w:val="20"/>
            </w:rPr>
            <w:t>.</w:t>
          </w:r>
        </w:p>
        <w:p w14:paraId="5534A0FF" w14:textId="77777777" w:rsidR="00AB1FA3" w:rsidRPr="00600D59" w:rsidRDefault="00AB1FA3" w:rsidP="00AB1FA3">
          <w:pPr>
            <w:pBdr>
              <w:top w:val="single" w:sz="4" w:space="1" w:color="auto"/>
            </w:pBdr>
            <w:spacing w:before="156" w:afterLines="0" w:after="0"/>
            <w:rPr>
              <w:rFonts w:cs="Arial"/>
              <w:b/>
            </w:rPr>
          </w:pPr>
          <w:r w:rsidRPr="00600D59">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600D59">
            <w:rPr>
              <w:rFonts w:cs="Arial"/>
              <w:b/>
            </w:rPr>
            <w:t>ΚΙΝΔΥΝΟΣ</w:t>
          </w:r>
        </w:p>
        <w:p w14:paraId="5F112F0D" w14:textId="77777777" w:rsidR="00AB1FA3" w:rsidRPr="00600D59" w:rsidRDefault="00AB1FA3" w:rsidP="00AB1FA3">
          <w:pPr>
            <w:pBdr>
              <w:bottom w:val="single" w:sz="4" w:space="1" w:color="auto"/>
            </w:pBdr>
            <w:spacing w:beforeLines="0" w:before="0" w:after="156"/>
            <w:rPr>
              <w:rFonts w:cs="Arial"/>
            </w:rPr>
          </w:pPr>
          <w:r w:rsidRPr="00600D59">
            <w:rPr>
              <w:rFonts w:cs="Arial"/>
            </w:rPr>
            <w:t>Υποδεικνύει μια άμεσα επικίνδυνη κατάσταση η οποία, εάν δεν αποφευχθεί, θα μπορούσε να οδηγήσει σε θάνατο ή σοβαρό τραυματισμό του χειριστή ή των παρευρισκομένων.</w:t>
          </w:r>
        </w:p>
        <w:p w14:paraId="3146EC73" w14:textId="77777777" w:rsidR="00AB1FA3" w:rsidRPr="00600D59" w:rsidRDefault="00AB1FA3" w:rsidP="00AB1FA3">
          <w:pPr>
            <w:pBdr>
              <w:top w:val="single" w:sz="4" w:space="1" w:color="auto"/>
            </w:pBdr>
            <w:spacing w:before="156" w:afterLines="0" w:after="0"/>
            <w:rPr>
              <w:rFonts w:cs="Arial"/>
              <w:b/>
            </w:rPr>
          </w:pPr>
          <w:r w:rsidRPr="00600D59">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600D59">
            <w:rPr>
              <w:rFonts w:cs="Arial"/>
              <w:b/>
            </w:rPr>
            <w:t>ΠΡΟΕΙΔΟΠΟΙΗΣΗ</w:t>
          </w:r>
        </w:p>
        <w:p w14:paraId="08E9D2BE" w14:textId="6AB207C2" w:rsidR="00AB1FA3" w:rsidRPr="00600D59" w:rsidRDefault="00AB1FA3" w:rsidP="00AB1FA3">
          <w:pPr>
            <w:pBdr>
              <w:bottom w:val="single" w:sz="4" w:space="1" w:color="auto"/>
            </w:pBdr>
            <w:spacing w:beforeLines="0" w:before="0" w:after="156"/>
            <w:rPr>
              <w:rFonts w:cs="Arial"/>
            </w:rPr>
          </w:pPr>
          <w:r w:rsidRPr="00600D59">
            <w:rPr>
              <w:rFonts w:cs="Arial"/>
              <w:bCs/>
            </w:rPr>
            <w:t>Υποδεικνύει μια δυνητικά επικίνδυνη κατάσταση η οποία, εάν δεν αποφευχθεί, θα μπορούσε να οδηγήσει σε θάνατο ή σοβαρό τραυματισμό του χειριστή ή των παρευρισκομένων</w:t>
          </w:r>
          <w:r w:rsidR="00233E7B" w:rsidRPr="00600D59">
            <w:rPr>
              <w:rFonts w:cs="Arial"/>
              <w:bCs/>
            </w:rPr>
            <w:t>.</w:t>
          </w:r>
        </w:p>
        <w:p w14:paraId="0D468A22" w14:textId="77777777" w:rsidR="00AB1FA3" w:rsidRPr="00600D59"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600D59">
            <w:rPr>
              <w:rFonts w:cs="Arial"/>
            </w:rPr>
            <w:t>Οδηγίες ασφαλείας</w:t>
          </w:r>
          <w:bookmarkEnd w:id="5"/>
          <w:bookmarkEnd w:id="6"/>
          <w:bookmarkEnd w:id="7"/>
          <w:bookmarkEnd w:id="8"/>
          <w:r w:rsidRPr="00600D59">
            <w:rPr>
              <w:rFonts w:cs="Arial"/>
            </w:rPr>
            <w:tab/>
          </w:r>
        </w:p>
        <w:p w14:paraId="662DFC49" w14:textId="77777777" w:rsidR="00AB1FA3" w:rsidRPr="00600D59" w:rsidRDefault="00AB1FA3" w:rsidP="00AB1FA3">
          <w:pPr>
            <w:pStyle w:val="Text"/>
            <w:spacing w:before="156" w:after="156"/>
            <w:rPr>
              <w:rFonts w:cs="Arial"/>
            </w:rPr>
          </w:pPr>
          <w:r w:rsidRPr="00600D59">
            <w:rPr>
              <w:rFonts w:cs="Arial"/>
            </w:rPr>
            <w:lastRenderedPageBreak/>
            <w:t>Τα μηνύματα ασφαλείας που αναφέρονται στο παρόν καλύπτουν καταστάσεις για τις οποίες η Autel γνωρίζει κατά τη στιγμή της δημοσίευσης. Η Autel δεν μπορεί να σας γνωρίζει, να σας αξιολογεί ή να σας συμβουλεύει σχετικά με όλους τους πιθανούς κινδύνους. Πρέπει να είστε βέβαιοι ότι οποιαδήποτε κατάσταση ή διαδικασία σέρβις που αντιμετωπίζετε δεν θέτει σε κίνδυνο την προσωπική σας ασφάλεια.</w:t>
          </w:r>
        </w:p>
        <w:p w14:paraId="0D3476BB" w14:textId="77777777" w:rsidR="00AB1FA3" w:rsidRPr="00600D59" w:rsidRDefault="00AB1FA3" w:rsidP="00AB1FA3">
          <w:pPr>
            <w:pStyle w:val="NOTE0"/>
            <w:spacing w:before="62" w:after="62"/>
            <w:rPr>
              <w:rFonts w:cs="Arial"/>
            </w:rPr>
          </w:pPr>
          <w:r w:rsidRPr="00600D59">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600D59">
            <w:rPr>
              <w:rFonts w:cs="Arial"/>
            </w:rPr>
            <w:t>ΚΙΝΔΥΝΟΣ</w:t>
          </w:r>
        </w:p>
        <w:p w14:paraId="30BBA13A" w14:textId="77777777" w:rsidR="00AB1FA3" w:rsidRPr="00600D59" w:rsidRDefault="00AB1FA3" w:rsidP="00AB1FA3">
          <w:pPr>
            <w:pStyle w:val="NOTE1"/>
            <w:spacing w:before="62" w:after="62"/>
            <w:rPr>
              <w:rFonts w:cs="Arial"/>
              <w:b/>
            </w:rPr>
          </w:pPr>
          <w:r w:rsidRPr="00600D59">
            <w:rPr>
              <w:rFonts w:cs="Arial"/>
            </w:rPr>
            <w:t>Όταν λειτουργεί ένας κινητήρας, φροντίστε να αερίζεται καλά ο χώρος σέρβις ή να συνδέσετε ένα σύστημα απαγωγής καυσαερίων κτιρίου στο σύστημα εξάτμισης του κινητήρα. Οι κινητήρες παράγουν μονοξείδιο του άνθρακα, ένα άοσμο, δηλητηριώδες αέριο που προκαλεί βραδύτερο χρόνο αντίδρασης και μπορεί να οδηγήσει σε σοβαρό τραυματισμό ή απώλεια ζωής.</w:t>
          </w:r>
        </w:p>
        <w:p w14:paraId="2924F7E0" w14:textId="77777777" w:rsidR="00AB1FA3" w:rsidRPr="00600D59" w:rsidRDefault="00AB1FA3" w:rsidP="00AB1FA3">
          <w:pPr>
            <w:spacing w:before="156" w:afterLines="0" w:after="0"/>
            <w:ind w:firstLineChars="50" w:firstLine="90"/>
            <w:rPr>
              <w:rFonts w:cs="Arial"/>
              <w:b/>
            </w:rPr>
          </w:pPr>
          <w:r w:rsidRPr="00600D59">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600D59">
            <w:rPr>
              <w:rFonts w:cs="Arial"/>
              <w:b/>
            </w:rPr>
            <w:t>Δεν συνιστάται η χρήση ακουστικών σε υψηλή ένταση ήχου</w:t>
          </w:r>
        </w:p>
        <w:p w14:paraId="0A4622FF" w14:textId="77777777" w:rsidR="00AB1FA3" w:rsidRPr="00600D59" w:rsidRDefault="00AB1FA3" w:rsidP="00AB1FA3">
          <w:pPr>
            <w:pStyle w:val="BodytextUserManual"/>
            <w:spacing w:beforeLines="0" w:before="0" w:after="156"/>
            <w:ind w:firstLineChars="50" w:firstLine="90"/>
          </w:pPr>
          <w:r w:rsidRPr="00600D59">
            <w:t>Η ακρόαση σε υψηλή ένταση για μεγάλα χρονικά διαστήματα μπορεί να οδηγήσει σε απώλεια ακοής.</w:t>
          </w:r>
        </w:p>
        <w:p w14:paraId="3FB94337" w14:textId="77777777" w:rsidR="00AB1FA3" w:rsidRPr="00600D59" w:rsidRDefault="00AB1FA3" w:rsidP="00AB1FA3">
          <w:pPr>
            <w:pStyle w:val="Text"/>
            <w:spacing w:before="156" w:after="156"/>
            <w:rPr>
              <w:rFonts w:cs="Arial"/>
              <w:b/>
              <w:bCs/>
            </w:rPr>
          </w:pPr>
          <w:r w:rsidRPr="00600D59">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600D59">
            <w:rPr>
              <w:rFonts w:cs="Arial"/>
              <w:b/>
              <w:bCs/>
            </w:rPr>
            <w:t>Προειδοποιήσεις ασφαλείας</w:t>
          </w:r>
        </w:p>
        <w:p w14:paraId="41545FC2"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Να πραγματοποιείτε πάντα δοκιμές αυτοκινήτων σε ασφαλές περιβάλλον.</w:t>
          </w:r>
        </w:p>
        <w:p w14:paraId="5CEA79F4"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Να φοράτε προστατευτικά γυαλιά που πληρούν τα πρότυπα ANSI.</w:t>
          </w:r>
        </w:p>
        <w:p w14:paraId="2A5575BC"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Κρατήστε τα ρούχα, τα μαλλιά, τα χέρια, τα εργαλεία, τον εξοπλισμό δοκιμών κ.λπ. μακριά από όλα τα κινούμενα ή ζεστά μέρη του κινητήρα.</w:t>
          </w:r>
        </w:p>
        <w:p w14:paraId="2B927CF2"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Οδηγείτε το όχημα σε καλά αεριζόμενο χώρο εργασίας, καθώς τα καυσαέρια είναι δηλητηριώδη.</w:t>
          </w:r>
        </w:p>
        <w:p w14:paraId="2DD02CFA"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Βάλτε το κιβώτιο ταχυτήτων στη θέση PARK (για αυτόματο κιβώτιο ταχυτήτων) ή NEUTRAL (για μηχανικό κιβώτιο ταχυτήτων) και βεβαιωθείτε ότι είναι ενεργοποιημένο το χειρόφρενο.</w:t>
          </w:r>
        </w:p>
        <w:p w14:paraId="265A3D3A"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Τοποθετήστε μπλοκ μπροστά από τους κινητήριους τροχούς και μην αφήνετε ποτέ το όχημα χωρίς επίβλεψη κατά τη διάρκεια των δοκιμών.</w:t>
          </w:r>
        </w:p>
        <w:p w14:paraId="6EEB9BB4"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Να είστε ιδιαίτερα προσεκτικοί όταν εργάζεστε κοντά στο πηνίο ανάφλεξης, το καπάκι του διανομέα, τα καλώδια ανάφλεξης και τα μπουζί. Αυτά τα εξαρτήματα δημιουργούν επικίνδυνες τάσεις όταν ο κινητήρας λειτουργεί.</w:t>
          </w:r>
        </w:p>
        <w:p w14:paraId="5FC14D16"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Να έχετε κοντά σας έναν πυροσβεστήρα κατάλληλο για πυρκαγιές από βενζίνη, χημικά και ηλεκτρικές συσκευές.</w:t>
          </w:r>
        </w:p>
        <w:p w14:paraId="15B73935"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Μην συνδέετε ή αποσυνδέετε κανέναν εξοπλισμό δοκιμών ενώ η ανάφλεξη είναι ενεργοποιημένη ή ο κινητήρας λειτουργεί.</w:t>
          </w:r>
        </w:p>
        <w:p w14:paraId="311A7587" w14:textId="3391D625" w:rsidR="00AB1FA3" w:rsidRPr="00600D59" w:rsidRDefault="0027374D" w:rsidP="00BE283D">
          <w:pPr>
            <w:pStyle w:val="Text"/>
            <w:numPr>
              <w:ilvl w:val="0"/>
              <w:numId w:val="2"/>
            </w:numPr>
            <w:spacing w:beforeLines="20" w:before="62" w:afterLines="20" w:after="62"/>
            <w:ind w:left="641" w:hanging="357"/>
            <w:rPr>
              <w:rFonts w:cs="Arial"/>
            </w:rPr>
          </w:pPr>
          <w:r w:rsidRPr="00600D59">
            <w:rPr>
              <w:rFonts w:eastAsiaTheme="minorEastAsia" w:cs="Arial"/>
              <w:szCs w:val="18"/>
            </w:rPr>
            <w:t>Διατηρείτε τον εξοπλισμό δοκιμών στεγνό, καθαρό, απαλλαγμένο από λάδι, νερό ή γράσο. Χρησιμοποιήστε ένα καθαρό πανί βρεγμένο με ήπιο απορρυπαντικό για να καθαρίσετε το εξωτερικό του εξοπλισμού, όπως απαιτείται.</w:t>
          </w:r>
        </w:p>
        <w:p w14:paraId="5F1B9CA0"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lastRenderedPageBreak/>
            <w:t>Μην οδηγείτε το όχημα και χειρίζεστε τον εξοπλισμό δοκιμών ταυτόχρονα. Οποιαδήποτε απόσπαση της προσοχής μπορεί να προκαλέσει ατύχημα.</w:t>
          </w:r>
        </w:p>
        <w:p w14:paraId="41548522"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Ανατρέξτε στο εγχειρίδιο σέρβις του οχήματος που πρόκειται να συντηρηθεί και τηρήστε όλες τις διαγνωστικές διαδικασίες και προφυλάξεις. Η μη τήρηση αυτού μπορεί να προκαλέσει τραυματισμό ή ζημιά στον εξοπλισμό δοκιμών.</w:t>
          </w:r>
        </w:p>
        <w:p w14:paraId="62844F7A" w14:textId="77777777"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Για να αποφύγετε την πρόκληση ζημιάς στον εξοπλισμό δοκιμών ή τη δημιουργία ψευδών δεδομένων, βεβαιωθείτε ότι η μπαταρία του οχήματος είναι πλήρως φορτισμένη και ότι η σύνδεση με το DLC του οχήματος είναι καθαρή και ασφαλής.</w:t>
          </w:r>
        </w:p>
        <w:p w14:paraId="1EBAFD90" w14:textId="0FC7FA04" w:rsidR="00AB1FA3" w:rsidRPr="00600D59" w:rsidRDefault="00AB1FA3" w:rsidP="00BE283D">
          <w:pPr>
            <w:pStyle w:val="Text"/>
            <w:numPr>
              <w:ilvl w:val="0"/>
              <w:numId w:val="2"/>
            </w:numPr>
            <w:spacing w:beforeLines="20" w:before="62" w:afterLines="20" w:after="62"/>
            <w:ind w:left="641" w:hanging="357"/>
            <w:rPr>
              <w:rFonts w:cs="Arial"/>
            </w:rPr>
          </w:pPr>
          <w:r w:rsidRPr="00600D59">
            <w:rPr>
              <w:rFonts w:cs="Arial"/>
            </w:rPr>
            <w:t>Μην τοποθετείτε τον εξοπλισμό δοκιμής στον διανομέα του οχήματος. Ισχυρές ηλεκτρομαγνητικές παρεμβολές μπορούν να προκαλέσουν ζημιά στον εξοπλισμό.</w:t>
          </w:r>
        </w:p>
        <w:p w14:paraId="4A865C70" w14:textId="044EAB43" w:rsidR="002A64B6" w:rsidRPr="00600D59" w:rsidRDefault="002A64B6" w:rsidP="00AB1FA3">
          <w:pPr>
            <w:spacing w:beforeLines="0" w:afterLines="0" w:after="0"/>
            <w:rPr>
              <w:rFonts w:cs="Arial"/>
              <w:szCs w:val="18"/>
            </w:rPr>
          </w:pPr>
          <w:r w:rsidRPr="00600D59">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3E0F4ECA" w:rsidR="00AB1FA3" w:rsidRPr="00600D59" w:rsidRDefault="00AB1FA3">
              <w:pPr>
                <w:pStyle w:val="TOC"/>
                <w:spacing w:before="156" w:after="156"/>
                <w:rPr>
                  <w:rFonts w:cs="Arial"/>
                  <w:sz w:val="28"/>
                  <w:szCs w:val="28"/>
                </w:rPr>
              </w:pPr>
              <w:r w:rsidRPr="00600D59">
                <w:rPr>
                  <w:rFonts w:cs="Arial"/>
                  <w:sz w:val="28"/>
                  <w:szCs w:val="28"/>
                  <w:lang w:val="zh-CN"/>
                </w:rPr>
                <w:t>ΠΕΡΙΕΧΟΜΕΝΑ</w:t>
              </w:r>
            </w:p>
            <w:p w14:paraId="566D0316" w14:textId="77777777" w:rsidR="00600D59"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600D59">
                <w:rPr>
                  <w:rFonts w:cs="Arial"/>
                  <w:b w:val="0"/>
                  <w:bCs w:val="0"/>
                  <w:caps w:val="0"/>
                </w:rPr>
                <w:fldChar w:fldCharType="begin"/>
              </w:r>
              <w:r w:rsidRPr="00600D59">
                <w:rPr>
                  <w:rFonts w:cs="Arial"/>
                  <w:b w:val="0"/>
                  <w:bCs w:val="0"/>
                  <w:caps w:val="0"/>
                </w:rPr>
                <w:instrText xml:space="preserve"> TOC \o "1-2" \h \z \u </w:instrText>
              </w:r>
              <w:r w:rsidRPr="00600D59">
                <w:rPr>
                  <w:rFonts w:cs="Arial"/>
                  <w:b w:val="0"/>
                  <w:bCs w:val="0"/>
                  <w:caps w:val="0"/>
                </w:rPr>
                <w:fldChar w:fldCharType="separate"/>
              </w:r>
              <w:hyperlink w:anchor="_Toc204006023" w:history="1">
                <w:r w:rsidR="00600D59" w:rsidRPr="006A0C7A">
                  <w:rPr>
                    <w:rStyle w:val="a9"/>
                    <w:noProof/>
                  </w:rPr>
                  <w:t>1</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Χρήση αυτού του εγχειριδίου</w:t>
                </w:r>
                <w:r w:rsidR="00600D59">
                  <w:rPr>
                    <w:noProof/>
                    <w:webHidden/>
                  </w:rPr>
                  <w:tab/>
                </w:r>
                <w:r w:rsidR="00600D59">
                  <w:rPr>
                    <w:noProof/>
                    <w:webHidden/>
                  </w:rPr>
                  <w:fldChar w:fldCharType="begin"/>
                </w:r>
                <w:r w:rsidR="00600D59">
                  <w:rPr>
                    <w:noProof/>
                    <w:webHidden/>
                  </w:rPr>
                  <w:instrText xml:space="preserve"> PAGEREF _Toc204006023 \h </w:instrText>
                </w:r>
                <w:r w:rsidR="00600D59">
                  <w:rPr>
                    <w:noProof/>
                    <w:webHidden/>
                  </w:rPr>
                </w:r>
                <w:r w:rsidR="00600D59">
                  <w:rPr>
                    <w:noProof/>
                    <w:webHidden/>
                  </w:rPr>
                  <w:fldChar w:fldCharType="separate"/>
                </w:r>
                <w:r w:rsidR="000223A6">
                  <w:rPr>
                    <w:noProof/>
                    <w:webHidden/>
                  </w:rPr>
                  <w:t>1</w:t>
                </w:r>
                <w:r w:rsidR="00600D59">
                  <w:rPr>
                    <w:noProof/>
                    <w:webHidden/>
                  </w:rPr>
                  <w:fldChar w:fldCharType="end"/>
                </w:r>
              </w:hyperlink>
            </w:p>
            <w:p w14:paraId="2F1C58C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24" w:history="1">
                <w:r w:rsidR="00600D59" w:rsidRPr="006A0C7A">
                  <w:rPr>
                    <w:rStyle w:val="a9"/>
                    <w:rFonts w:cs="Arial"/>
                    <w:noProof/>
                  </w:rPr>
                  <w:t>1.1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Συνέδρια</w:t>
                </w:r>
                <w:r w:rsidR="00600D59">
                  <w:rPr>
                    <w:noProof/>
                    <w:webHidden/>
                  </w:rPr>
                  <w:tab/>
                </w:r>
                <w:r w:rsidR="00600D59">
                  <w:rPr>
                    <w:noProof/>
                    <w:webHidden/>
                  </w:rPr>
                  <w:fldChar w:fldCharType="begin"/>
                </w:r>
                <w:r w:rsidR="00600D59">
                  <w:rPr>
                    <w:noProof/>
                    <w:webHidden/>
                  </w:rPr>
                  <w:instrText xml:space="preserve"> PAGEREF _Toc204006024 \h </w:instrText>
                </w:r>
                <w:r w:rsidR="00600D59">
                  <w:rPr>
                    <w:noProof/>
                    <w:webHidden/>
                  </w:rPr>
                </w:r>
                <w:r w:rsidR="00600D59">
                  <w:rPr>
                    <w:noProof/>
                    <w:webHidden/>
                  </w:rPr>
                  <w:fldChar w:fldCharType="separate"/>
                </w:r>
                <w:r w:rsidR="000223A6">
                  <w:rPr>
                    <w:noProof/>
                    <w:webHidden/>
                  </w:rPr>
                  <w:t>1</w:t>
                </w:r>
                <w:r w:rsidR="00600D59">
                  <w:rPr>
                    <w:noProof/>
                    <w:webHidden/>
                  </w:rPr>
                  <w:fldChar w:fldCharType="end"/>
                </w:r>
              </w:hyperlink>
            </w:p>
            <w:p w14:paraId="6D86B8CF"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25" w:history="1">
                <w:r w:rsidR="00600D59" w:rsidRPr="006A0C7A">
                  <w:rPr>
                    <w:rStyle w:val="a9"/>
                    <w:noProof/>
                  </w:rPr>
                  <w:t>2</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Γενική Εισαγωγή</w:t>
                </w:r>
                <w:r w:rsidR="00600D59">
                  <w:rPr>
                    <w:noProof/>
                    <w:webHidden/>
                  </w:rPr>
                  <w:tab/>
                </w:r>
                <w:r w:rsidR="00600D59">
                  <w:rPr>
                    <w:noProof/>
                    <w:webHidden/>
                  </w:rPr>
                  <w:fldChar w:fldCharType="begin"/>
                </w:r>
                <w:r w:rsidR="00600D59">
                  <w:rPr>
                    <w:noProof/>
                    <w:webHidden/>
                  </w:rPr>
                  <w:instrText xml:space="preserve"> PAGEREF _Toc204006025 \h </w:instrText>
                </w:r>
                <w:r w:rsidR="00600D59">
                  <w:rPr>
                    <w:noProof/>
                    <w:webHidden/>
                  </w:rPr>
                </w:r>
                <w:r w:rsidR="00600D59">
                  <w:rPr>
                    <w:noProof/>
                    <w:webHidden/>
                  </w:rPr>
                  <w:fldChar w:fldCharType="separate"/>
                </w:r>
                <w:r w:rsidR="000223A6">
                  <w:rPr>
                    <w:noProof/>
                    <w:webHidden/>
                  </w:rPr>
                  <w:t>3</w:t>
                </w:r>
                <w:r w:rsidR="00600D59">
                  <w:rPr>
                    <w:noProof/>
                    <w:webHidden/>
                  </w:rPr>
                  <w:fldChar w:fldCharType="end"/>
                </w:r>
              </w:hyperlink>
            </w:p>
            <w:p w14:paraId="646CDA5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26" w:history="1">
                <w:r w:rsidR="00600D59" w:rsidRPr="006A0C7A">
                  <w:rPr>
                    <w:rStyle w:val="a9"/>
                    <w:rFonts w:cs="Arial"/>
                    <w:noProof/>
                  </w:rPr>
                  <w:t>2.1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Tablet MaxiSys</w:t>
                </w:r>
                <w:r w:rsidR="00600D59">
                  <w:rPr>
                    <w:noProof/>
                    <w:webHidden/>
                  </w:rPr>
                  <w:tab/>
                </w:r>
                <w:r w:rsidR="00600D59">
                  <w:rPr>
                    <w:noProof/>
                    <w:webHidden/>
                  </w:rPr>
                  <w:fldChar w:fldCharType="begin"/>
                </w:r>
                <w:r w:rsidR="00600D59">
                  <w:rPr>
                    <w:noProof/>
                    <w:webHidden/>
                  </w:rPr>
                  <w:instrText xml:space="preserve"> PAGEREF _Toc204006026 \h </w:instrText>
                </w:r>
                <w:r w:rsidR="00600D59">
                  <w:rPr>
                    <w:noProof/>
                    <w:webHidden/>
                  </w:rPr>
                </w:r>
                <w:r w:rsidR="00600D59">
                  <w:rPr>
                    <w:noProof/>
                    <w:webHidden/>
                  </w:rPr>
                  <w:fldChar w:fldCharType="separate"/>
                </w:r>
                <w:r w:rsidR="000223A6">
                  <w:rPr>
                    <w:noProof/>
                    <w:webHidden/>
                  </w:rPr>
                  <w:t>3</w:t>
                </w:r>
                <w:r w:rsidR="00600D59">
                  <w:rPr>
                    <w:noProof/>
                    <w:webHidden/>
                  </w:rPr>
                  <w:fldChar w:fldCharType="end"/>
                </w:r>
              </w:hyperlink>
            </w:p>
            <w:p w14:paraId="3F00AF8B"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27" w:history="1">
                <w:r w:rsidR="00600D59" w:rsidRPr="006A0C7A">
                  <w:rPr>
                    <w:rStyle w:val="a9"/>
                    <w:rFonts w:cs="Arial"/>
                    <w:noProof/>
                  </w:rPr>
                  <w:t>2.2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MaxiFlash VCI2</w:t>
                </w:r>
                <w:r w:rsidR="00600D59">
                  <w:rPr>
                    <w:noProof/>
                    <w:webHidden/>
                  </w:rPr>
                  <w:tab/>
                </w:r>
                <w:r w:rsidR="00600D59">
                  <w:rPr>
                    <w:noProof/>
                    <w:webHidden/>
                  </w:rPr>
                  <w:fldChar w:fldCharType="begin"/>
                </w:r>
                <w:r w:rsidR="00600D59">
                  <w:rPr>
                    <w:noProof/>
                    <w:webHidden/>
                  </w:rPr>
                  <w:instrText xml:space="preserve"> PAGEREF _Toc204006027 \h </w:instrText>
                </w:r>
                <w:r w:rsidR="00600D59">
                  <w:rPr>
                    <w:noProof/>
                    <w:webHidden/>
                  </w:rPr>
                </w:r>
                <w:r w:rsidR="00600D59">
                  <w:rPr>
                    <w:noProof/>
                    <w:webHidden/>
                  </w:rPr>
                  <w:fldChar w:fldCharType="separate"/>
                </w:r>
                <w:r w:rsidR="000223A6">
                  <w:rPr>
                    <w:noProof/>
                    <w:webHidden/>
                  </w:rPr>
                  <w:t>8</w:t>
                </w:r>
                <w:r w:rsidR="00600D59">
                  <w:rPr>
                    <w:noProof/>
                    <w:webHidden/>
                  </w:rPr>
                  <w:fldChar w:fldCharType="end"/>
                </w:r>
              </w:hyperlink>
            </w:p>
            <w:p w14:paraId="185B37F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28" w:history="1">
                <w:r w:rsidR="00600D59" w:rsidRPr="006A0C7A">
                  <w:rPr>
                    <w:rStyle w:val="a9"/>
                    <w:rFonts w:cs="Arial"/>
                    <w:noProof/>
                  </w:rPr>
                  <w:t>2.3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Κιτ αξεσουάρ</w:t>
                </w:r>
                <w:r w:rsidR="00600D59">
                  <w:rPr>
                    <w:noProof/>
                    <w:webHidden/>
                  </w:rPr>
                  <w:tab/>
                </w:r>
                <w:r w:rsidR="00600D59">
                  <w:rPr>
                    <w:noProof/>
                    <w:webHidden/>
                  </w:rPr>
                  <w:fldChar w:fldCharType="begin"/>
                </w:r>
                <w:r w:rsidR="00600D59">
                  <w:rPr>
                    <w:noProof/>
                    <w:webHidden/>
                  </w:rPr>
                  <w:instrText xml:space="preserve"> PAGEREF _Toc204006028 \h </w:instrText>
                </w:r>
                <w:r w:rsidR="00600D59">
                  <w:rPr>
                    <w:noProof/>
                    <w:webHidden/>
                  </w:rPr>
                </w:r>
                <w:r w:rsidR="00600D59">
                  <w:rPr>
                    <w:noProof/>
                    <w:webHidden/>
                  </w:rPr>
                  <w:fldChar w:fldCharType="separate"/>
                </w:r>
                <w:r w:rsidR="000223A6">
                  <w:rPr>
                    <w:noProof/>
                    <w:webHidden/>
                  </w:rPr>
                  <w:t>12</w:t>
                </w:r>
                <w:r w:rsidR="00600D59">
                  <w:rPr>
                    <w:noProof/>
                    <w:webHidden/>
                  </w:rPr>
                  <w:fldChar w:fldCharType="end"/>
                </w:r>
              </w:hyperlink>
            </w:p>
            <w:p w14:paraId="7E7F021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29" w:history="1">
                <w:r w:rsidR="00600D59" w:rsidRPr="006A0C7A">
                  <w:rPr>
                    <w:rStyle w:val="a9"/>
                    <w:rFonts w:cs="Arial"/>
                    <w:noProof/>
                  </w:rPr>
                  <w:t>2.4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Άλλα αξεσουάρ</w:t>
                </w:r>
                <w:r w:rsidR="00600D59">
                  <w:rPr>
                    <w:noProof/>
                    <w:webHidden/>
                  </w:rPr>
                  <w:tab/>
                </w:r>
                <w:r w:rsidR="00600D59">
                  <w:rPr>
                    <w:noProof/>
                    <w:webHidden/>
                  </w:rPr>
                  <w:fldChar w:fldCharType="begin"/>
                </w:r>
                <w:r w:rsidR="00600D59">
                  <w:rPr>
                    <w:noProof/>
                    <w:webHidden/>
                  </w:rPr>
                  <w:instrText xml:space="preserve"> PAGEREF _Toc204006029 \h </w:instrText>
                </w:r>
                <w:r w:rsidR="00600D59">
                  <w:rPr>
                    <w:noProof/>
                    <w:webHidden/>
                  </w:rPr>
                </w:r>
                <w:r w:rsidR="00600D59">
                  <w:rPr>
                    <w:noProof/>
                    <w:webHidden/>
                  </w:rPr>
                  <w:fldChar w:fldCharType="separate"/>
                </w:r>
                <w:r w:rsidR="000223A6">
                  <w:rPr>
                    <w:noProof/>
                    <w:webHidden/>
                  </w:rPr>
                  <w:t>13</w:t>
                </w:r>
                <w:r w:rsidR="00600D59">
                  <w:rPr>
                    <w:noProof/>
                    <w:webHidden/>
                  </w:rPr>
                  <w:fldChar w:fldCharType="end"/>
                </w:r>
              </w:hyperlink>
            </w:p>
            <w:p w14:paraId="697FA310"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30" w:history="1">
                <w:r w:rsidR="00600D59" w:rsidRPr="006A0C7A">
                  <w:rPr>
                    <w:rStyle w:val="a9"/>
                    <w:noProof/>
                  </w:rPr>
                  <w:t>3</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Ξεκινώντας</w:t>
                </w:r>
                <w:r w:rsidR="00600D59">
                  <w:rPr>
                    <w:noProof/>
                    <w:webHidden/>
                  </w:rPr>
                  <w:tab/>
                </w:r>
                <w:r w:rsidR="00600D59">
                  <w:rPr>
                    <w:noProof/>
                    <w:webHidden/>
                  </w:rPr>
                  <w:fldChar w:fldCharType="begin"/>
                </w:r>
                <w:r w:rsidR="00600D59">
                  <w:rPr>
                    <w:noProof/>
                    <w:webHidden/>
                  </w:rPr>
                  <w:instrText xml:space="preserve"> PAGEREF _Toc204006030 \h </w:instrText>
                </w:r>
                <w:r w:rsidR="00600D59">
                  <w:rPr>
                    <w:noProof/>
                    <w:webHidden/>
                  </w:rPr>
                </w:r>
                <w:r w:rsidR="00600D59">
                  <w:rPr>
                    <w:noProof/>
                    <w:webHidden/>
                  </w:rPr>
                  <w:fldChar w:fldCharType="separate"/>
                </w:r>
                <w:r w:rsidR="000223A6">
                  <w:rPr>
                    <w:noProof/>
                    <w:webHidden/>
                  </w:rPr>
                  <w:t>15</w:t>
                </w:r>
                <w:r w:rsidR="00600D59">
                  <w:rPr>
                    <w:noProof/>
                    <w:webHidden/>
                  </w:rPr>
                  <w:fldChar w:fldCharType="end"/>
                </w:r>
              </w:hyperlink>
            </w:p>
            <w:p w14:paraId="609F88E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1" w:history="1">
                <w:r w:rsidR="00600D59" w:rsidRPr="006A0C7A">
                  <w:rPr>
                    <w:rStyle w:val="a9"/>
                    <w:rFonts w:cs="Arial"/>
                    <w:noProof/>
                  </w:rPr>
                  <w:t>3.1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Παροχή τροφοδοσίας</w:t>
                </w:r>
                <w:r w:rsidR="00600D59">
                  <w:rPr>
                    <w:noProof/>
                    <w:webHidden/>
                  </w:rPr>
                  <w:tab/>
                </w:r>
                <w:r w:rsidR="00600D59">
                  <w:rPr>
                    <w:noProof/>
                    <w:webHidden/>
                  </w:rPr>
                  <w:fldChar w:fldCharType="begin"/>
                </w:r>
                <w:r w:rsidR="00600D59">
                  <w:rPr>
                    <w:noProof/>
                    <w:webHidden/>
                  </w:rPr>
                  <w:instrText xml:space="preserve"> PAGEREF _Toc204006031 \h </w:instrText>
                </w:r>
                <w:r w:rsidR="00600D59">
                  <w:rPr>
                    <w:noProof/>
                    <w:webHidden/>
                  </w:rPr>
                </w:r>
                <w:r w:rsidR="00600D59">
                  <w:rPr>
                    <w:noProof/>
                    <w:webHidden/>
                  </w:rPr>
                  <w:fldChar w:fldCharType="separate"/>
                </w:r>
                <w:r w:rsidR="000223A6">
                  <w:rPr>
                    <w:noProof/>
                    <w:webHidden/>
                  </w:rPr>
                  <w:t>15</w:t>
                </w:r>
                <w:r w:rsidR="00600D59">
                  <w:rPr>
                    <w:noProof/>
                    <w:webHidden/>
                  </w:rPr>
                  <w:fldChar w:fldCharType="end"/>
                </w:r>
              </w:hyperlink>
            </w:p>
            <w:p w14:paraId="635516C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2" w:history="1">
                <w:r w:rsidR="00600D59" w:rsidRPr="006A0C7A">
                  <w:rPr>
                    <w:rStyle w:val="a9"/>
                    <w:rFonts w:cs="Arial"/>
                    <w:noProof/>
                  </w:rPr>
                  <w:t>3.2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Απενεργοποίηση</w:t>
                </w:r>
                <w:r w:rsidR="00600D59">
                  <w:rPr>
                    <w:noProof/>
                    <w:webHidden/>
                  </w:rPr>
                  <w:tab/>
                </w:r>
                <w:r w:rsidR="00600D59">
                  <w:rPr>
                    <w:noProof/>
                    <w:webHidden/>
                  </w:rPr>
                  <w:fldChar w:fldCharType="begin"/>
                </w:r>
                <w:r w:rsidR="00600D59">
                  <w:rPr>
                    <w:noProof/>
                    <w:webHidden/>
                  </w:rPr>
                  <w:instrText xml:space="preserve"> PAGEREF _Toc204006032 \h </w:instrText>
                </w:r>
                <w:r w:rsidR="00600D59">
                  <w:rPr>
                    <w:noProof/>
                    <w:webHidden/>
                  </w:rPr>
                </w:r>
                <w:r w:rsidR="00600D59">
                  <w:rPr>
                    <w:noProof/>
                    <w:webHidden/>
                  </w:rPr>
                  <w:fldChar w:fldCharType="separate"/>
                </w:r>
                <w:r w:rsidR="000223A6">
                  <w:rPr>
                    <w:noProof/>
                    <w:webHidden/>
                  </w:rPr>
                  <w:t>20</w:t>
                </w:r>
                <w:r w:rsidR="00600D59">
                  <w:rPr>
                    <w:noProof/>
                    <w:webHidden/>
                  </w:rPr>
                  <w:fldChar w:fldCharType="end"/>
                </w:r>
              </w:hyperlink>
            </w:p>
            <w:p w14:paraId="5257EE51"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33" w:history="1">
                <w:r w:rsidR="00600D59" w:rsidRPr="006A0C7A">
                  <w:rPr>
                    <w:rStyle w:val="a9"/>
                    <w:noProof/>
                  </w:rPr>
                  <w:t>4</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Βοηθός Τεχνικού Τεχνητής Νοημοσύνης</w:t>
                </w:r>
                <w:r w:rsidR="00600D59">
                  <w:rPr>
                    <w:noProof/>
                    <w:webHidden/>
                  </w:rPr>
                  <w:tab/>
                </w:r>
                <w:r w:rsidR="00600D59">
                  <w:rPr>
                    <w:noProof/>
                    <w:webHidden/>
                  </w:rPr>
                  <w:fldChar w:fldCharType="begin"/>
                </w:r>
                <w:r w:rsidR="00600D59">
                  <w:rPr>
                    <w:noProof/>
                    <w:webHidden/>
                  </w:rPr>
                  <w:instrText xml:space="preserve"> PAGEREF _Toc204006033 \h </w:instrText>
                </w:r>
                <w:r w:rsidR="00600D59">
                  <w:rPr>
                    <w:noProof/>
                    <w:webHidden/>
                  </w:rPr>
                </w:r>
                <w:r w:rsidR="00600D59">
                  <w:rPr>
                    <w:noProof/>
                    <w:webHidden/>
                  </w:rPr>
                  <w:fldChar w:fldCharType="separate"/>
                </w:r>
                <w:r w:rsidR="000223A6">
                  <w:rPr>
                    <w:noProof/>
                    <w:webHidden/>
                  </w:rPr>
                  <w:t>21</w:t>
                </w:r>
                <w:r w:rsidR="00600D59">
                  <w:rPr>
                    <w:noProof/>
                    <w:webHidden/>
                  </w:rPr>
                  <w:fldChar w:fldCharType="end"/>
                </w:r>
              </w:hyperlink>
            </w:p>
            <w:p w14:paraId="125E7657"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34" w:history="1">
                <w:r w:rsidR="00600D59" w:rsidRPr="006A0C7A">
                  <w:rPr>
                    <w:rStyle w:val="a9"/>
                    <w:noProof/>
                  </w:rPr>
                  <w:t>5</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Ψηφιακός έλεγχος οχημάτων</w:t>
                </w:r>
                <w:r w:rsidR="00600D59">
                  <w:rPr>
                    <w:noProof/>
                    <w:webHidden/>
                  </w:rPr>
                  <w:tab/>
                </w:r>
                <w:r w:rsidR="00600D59">
                  <w:rPr>
                    <w:noProof/>
                    <w:webHidden/>
                  </w:rPr>
                  <w:fldChar w:fldCharType="begin"/>
                </w:r>
                <w:r w:rsidR="00600D59">
                  <w:rPr>
                    <w:noProof/>
                    <w:webHidden/>
                  </w:rPr>
                  <w:instrText xml:space="preserve"> PAGEREF _Toc204006034 \h </w:instrText>
                </w:r>
                <w:r w:rsidR="00600D59">
                  <w:rPr>
                    <w:noProof/>
                    <w:webHidden/>
                  </w:rPr>
                </w:r>
                <w:r w:rsidR="00600D59">
                  <w:rPr>
                    <w:noProof/>
                    <w:webHidden/>
                  </w:rPr>
                  <w:fldChar w:fldCharType="separate"/>
                </w:r>
                <w:r w:rsidR="000223A6">
                  <w:rPr>
                    <w:noProof/>
                    <w:webHidden/>
                  </w:rPr>
                  <w:t>23</w:t>
                </w:r>
                <w:r w:rsidR="00600D59">
                  <w:rPr>
                    <w:noProof/>
                    <w:webHidden/>
                  </w:rPr>
                  <w:fldChar w:fldCharType="end"/>
                </w:r>
              </w:hyperlink>
            </w:p>
            <w:p w14:paraId="4CEEA412"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35" w:history="1">
                <w:r w:rsidR="00600D59" w:rsidRPr="006A0C7A">
                  <w:rPr>
                    <w:rStyle w:val="a9"/>
                    <w:noProof/>
                  </w:rPr>
                  <w:t>6</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Διαγνωστικά</w:t>
                </w:r>
                <w:r w:rsidR="00600D59">
                  <w:rPr>
                    <w:noProof/>
                    <w:webHidden/>
                  </w:rPr>
                  <w:tab/>
                </w:r>
                <w:r w:rsidR="00600D59">
                  <w:rPr>
                    <w:noProof/>
                    <w:webHidden/>
                  </w:rPr>
                  <w:fldChar w:fldCharType="begin"/>
                </w:r>
                <w:r w:rsidR="00600D59">
                  <w:rPr>
                    <w:noProof/>
                    <w:webHidden/>
                  </w:rPr>
                  <w:instrText xml:space="preserve"> PAGEREF _Toc204006035 \h </w:instrText>
                </w:r>
                <w:r w:rsidR="00600D59">
                  <w:rPr>
                    <w:noProof/>
                    <w:webHidden/>
                  </w:rPr>
                </w:r>
                <w:r w:rsidR="00600D59">
                  <w:rPr>
                    <w:noProof/>
                    <w:webHidden/>
                  </w:rPr>
                  <w:fldChar w:fldCharType="separate"/>
                </w:r>
                <w:r w:rsidR="000223A6">
                  <w:rPr>
                    <w:noProof/>
                    <w:webHidden/>
                  </w:rPr>
                  <w:t>27</w:t>
                </w:r>
                <w:r w:rsidR="00600D59">
                  <w:rPr>
                    <w:noProof/>
                    <w:webHidden/>
                  </w:rPr>
                  <w:fldChar w:fldCharType="end"/>
                </w:r>
              </w:hyperlink>
            </w:p>
            <w:p w14:paraId="7A1936C7"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6" w:history="1">
                <w:r w:rsidR="00600D59" w:rsidRPr="006A0C7A">
                  <w:rPr>
                    <w:rStyle w:val="a9"/>
                    <w:rFonts w:cs="Arial"/>
                    <w:noProof/>
                  </w:rPr>
                  <w:t>6.1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Δημιουργία επικοινωνίας οχήματος</w:t>
                </w:r>
                <w:r w:rsidR="00600D59">
                  <w:rPr>
                    <w:noProof/>
                    <w:webHidden/>
                  </w:rPr>
                  <w:tab/>
                </w:r>
                <w:r w:rsidR="00600D59">
                  <w:rPr>
                    <w:noProof/>
                    <w:webHidden/>
                  </w:rPr>
                  <w:fldChar w:fldCharType="begin"/>
                </w:r>
                <w:r w:rsidR="00600D59">
                  <w:rPr>
                    <w:noProof/>
                    <w:webHidden/>
                  </w:rPr>
                  <w:instrText xml:space="preserve"> PAGEREF _Toc204006036 \h </w:instrText>
                </w:r>
                <w:r w:rsidR="00600D59">
                  <w:rPr>
                    <w:noProof/>
                    <w:webHidden/>
                  </w:rPr>
                </w:r>
                <w:r w:rsidR="00600D59">
                  <w:rPr>
                    <w:noProof/>
                    <w:webHidden/>
                  </w:rPr>
                  <w:fldChar w:fldCharType="separate"/>
                </w:r>
                <w:r w:rsidR="000223A6">
                  <w:rPr>
                    <w:noProof/>
                    <w:webHidden/>
                  </w:rPr>
                  <w:t>27</w:t>
                </w:r>
                <w:r w:rsidR="00600D59">
                  <w:rPr>
                    <w:noProof/>
                    <w:webHidden/>
                  </w:rPr>
                  <w:fldChar w:fldCharType="end"/>
                </w:r>
              </w:hyperlink>
            </w:p>
            <w:p w14:paraId="3457743E"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7" w:history="1">
                <w:r w:rsidR="00600D59" w:rsidRPr="006A0C7A">
                  <w:rPr>
                    <w:rStyle w:val="a9"/>
                    <w:rFonts w:cs="Arial"/>
                    <w:noProof/>
                  </w:rPr>
                  <w:t>6.2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Ξεκινώντας</w:t>
                </w:r>
                <w:r w:rsidR="00600D59">
                  <w:rPr>
                    <w:noProof/>
                    <w:webHidden/>
                  </w:rPr>
                  <w:tab/>
                </w:r>
                <w:r w:rsidR="00600D59">
                  <w:rPr>
                    <w:noProof/>
                    <w:webHidden/>
                  </w:rPr>
                  <w:fldChar w:fldCharType="begin"/>
                </w:r>
                <w:r w:rsidR="00600D59">
                  <w:rPr>
                    <w:noProof/>
                    <w:webHidden/>
                  </w:rPr>
                  <w:instrText xml:space="preserve"> PAGEREF _Toc204006037 \h </w:instrText>
                </w:r>
                <w:r w:rsidR="00600D59">
                  <w:rPr>
                    <w:noProof/>
                    <w:webHidden/>
                  </w:rPr>
                </w:r>
                <w:r w:rsidR="00600D59">
                  <w:rPr>
                    <w:noProof/>
                    <w:webHidden/>
                  </w:rPr>
                  <w:fldChar w:fldCharType="separate"/>
                </w:r>
                <w:r w:rsidR="000223A6">
                  <w:rPr>
                    <w:noProof/>
                    <w:webHidden/>
                  </w:rPr>
                  <w:t>32</w:t>
                </w:r>
                <w:r w:rsidR="00600D59">
                  <w:rPr>
                    <w:noProof/>
                    <w:webHidden/>
                  </w:rPr>
                  <w:fldChar w:fldCharType="end"/>
                </w:r>
              </w:hyperlink>
            </w:p>
            <w:p w14:paraId="1A13436B"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8" w:history="1">
                <w:r w:rsidR="00600D59" w:rsidRPr="006A0C7A">
                  <w:rPr>
                    <w:rStyle w:val="a9"/>
                    <w:rFonts w:cs="Arial"/>
                    <w:noProof/>
                  </w:rPr>
                  <w:t>6.3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Αναγνώριση οχήματος</w:t>
                </w:r>
                <w:r w:rsidR="00600D59">
                  <w:rPr>
                    <w:noProof/>
                    <w:webHidden/>
                  </w:rPr>
                  <w:tab/>
                </w:r>
                <w:r w:rsidR="00600D59">
                  <w:rPr>
                    <w:noProof/>
                    <w:webHidden/>
                  </w:rPr>
                  <w:fldChar w:fldCharType="begin"/>
                </w:r>
                <w:r w:rsidR="00600D59">
                  <w:rPr>
                    <w:noProof/>
                    <w:webHidden/>
                  </w:rPr>
                  <w:instrText xml:space="preserve"> PAGEREF _Toc204006038 \h </w:instrText>
                </w:r>
                <w:r w:rsidR="00600D59">
                  <w:rPr>
                    <w:noProof/>
                    <w:webHidden/>
                  </w:rPr>
                </w:r>
                <w:r w:rsidR="00600D59">
                  <w:rPr>
                    <w:noProof/>
                    <w:webHidden/>
                  </w:rPr>
                  <w:fldChar w:fldCharType="separate"/>
                </w:r>
                <w:r w:rsidR="000223A6">
                  <w:rPr>
                    <w:noProof/>
                    <w:webHidden/>
                  </w:rPr>
                  <w:t>34</w:t>
                </w:r>
                <w:r w:rsidR="00600D59">
                  <w:rPr>
                    <w:noProof/>
                    <w:webHidden/>
                  </w:rPr>
                  <w:fldChar w:fldCharType="end"/>
                </w:r>
              </w:hyperlink>
            </w:p>
            <w:p w14:paraId="700E31FD"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39" w:history="1">
                <w:r w:rsidR="00600D59" w:rsidRPr="006A0C7A">
                  <w:rPr>
                    <w:rStyle w:val="a9"/>
                    <w:rFonts w:cs="Arial"/>
                    <w:noProof/>
                  </w:rPr>
                  <w:t>6.4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Πλοήγηση</w:t>
                </w:r>
                <w:r w:rsidR="00600D59">
                  <w:rPr>
                    <w:noProof/>
                    <w:webHidden/>
                  </w:rPr>
                  <w:tab/>
                </w:r>
                <w:r w:rsidR="00600D59">
                  <w:rPr>
                    <w:noProof/>
                    <w:webHidden/>
                  </w:rPr>
                  <w:fldChar w:fldCharType="begin"/>
                </w:r>
                <w:r w:rsidR="00600D59">
                  <w:rPr>
                    <w:noProof/>
                    <w:webHidden/>
                  </w:rPr>
                  <w:instrText xml:space="preserve"> PAGEREF _Toc204006039 \h </w:instrText>
                </w:r>
                <w:r w:rsidR="00600D59">
                  <w:rPr>
                    <w:noProof/>
                    <w:webHidden/>
                  </w:rPr>
                </w:r>
                <w:r w:rsidR="00600D59">
                  <w:rPr>
                    <w:noProof/>
                    <w:webHidden/>
                  </w:rPr>
                  <w:fldChar w:fldCharType="separate"/>
                </w:r>
                <w:r w:rsidR="000223A6">
                  <w:rPr>
                    <w:noProof/>
                    <w:webHidden/>
                  </w:rPr>
                  <w:t>38</w:t>
                </w:r>
                <w:r w:rsidR="00600D59">
                  <w:rPr>
                    <w:noProof/>
                    <w:webHidden/>
                  </w:rPr>
                  <w:fldChar w:fldCharType="end"/>
                </w:r>
              </w:hyperlink>
            </w:p>
            <w:p w14:paraId="6BA0BA1B"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0" w:history="1">
                <w:r w:rsidR="00600D59" w:rsidRPr="006A0C7A">
                  <w:rPr>
                    <w:rStyle w:val="a9"/>
                    <w:rFonts w:cs="Arial"/>
                    <w:noProof/>
                  </w:rPr>
                  <w:t>6.5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Μενού Διαγνωστικών</w:t>
                </w:r>
                <w:r w:rsidR="00600D59">
                  <w:rPr>
                    <w:noProof/>
                    <w:webHidden/>
                  </w:rPr>
                  <w:tab/>
                </w:r>
                <w:r w:rsidR="00600D59">
                  <w:rPr>
                    <w:noProof/>
                    <w:webHidden/>
                  </w:rPr>
                  <w:fldChar w:fldCharType="begin"/>
                </w:r>
                <w:r w:rsidR="00600D59">
                  <w:rPr>
                    <w:noProof/>
                    <w:webHidden/>
                  </w:rPr>
                  <w:instrText xml:space="preserve"> PAGEREF _Toc204006040 \h </w:instrText>
                </w:r>
                <w:r w:rsidR="00600D59">
                  <w:rPr>
                    <w:noProof/>
                    <w:webHidden/>
                  </w:rPr>
                </w:r>
                <w:r w:rsidR="00600D59">
                  <w:rPr>
                    <w:noProof/>
                    <w:webHidden/>
                  </w:rPr>
                  <w:fldChar w:fldCharType="separate"/>
                </w:r>
                <w:r w:rsidR="000223A6">
                  <w:rPr>
                    <w:noProof/>
                    <w:webHidden/>
                  </w:rPr>
                  <w:t>42</w:t>
                </w:r>
                <w:r w:rsidR="00600D59">
                  <w:rPr>
                    <w:noProof/>
                    <w:webHidden/>
                  </w:rPr>
                  <w:fldChar w:fldCharType="end"/>
                </w:r>
              </w:hyperlink>
            </w:p>
            <w:p w14:paraId="1010A01D"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1" w:history="1">
                <w:r w:rsidR="00600D59" w:rsidRPr="006A0C7A">
                  <w:rPr>
                    <w:rStyle w:val="a9"/>
                    <w:rFonts w:cs="Arial"/>
                    <w:noProof/>
                  </w:rPr>
                  <w:t>6.6</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Διαγνωστικές λειτουργίες</w:t>
                </w:r>
                <w:r w:rsidR="00600D59">
                  <w:rPr>
                    <w:noProof/>
                    <w:webHidden/>
                  </w:rPr>
                  <w:tab/>
                </w:r>
                <w:r w:rsidR="00600D59">
                  <w:rPr>
                    <w:noProof/>
                    <w:webHidden/>
                  </w:rPr>
                  <w:fldChar w:fldCharType="begin"/>
                </w:r>
                <w:r w:rsidR="00600D59">
                  <w:rPr>
                    <w:noProof/>
                    <w:webHidden/>
                  </w:rPr>
                  <w:instrText xml:space="preserve"> PAGEREF _Toc204006041 \h </w:instrText>
                </w:r>
                <w:r w:rsidR="00600D59">
                  <w:rPr>
                    <w:noProof/>
                    <w:webHidden/>
                  </w:rPr>
                </w:r>
                <w:r w:rsidR="00600D59">
                  <w:rPr>
                    <w:noProof/>
                    <w:webHidden/>
                  </w:rPr>
                  <w:fldChar w:fldCharType="separate"/>
                </w:r>
                <w:r w:rsidR="000223A6">
                  <w:rPr>
                    <w:noProof/>
                    <w:webHidden/>
                  </w:rPr>
                  <w:t>42</w:t>
                </w:r>
                <w:r w:rsidR="00600D59">
                  <w:rPr>
                    <w:noProof/>
                    <w:webHidden/>
                  </w:rPr>
                  <w:fldChar w:fldCharType="end"/>
                </w:r>
              </w:hyperlink>
            </w:p>
            <w:p w14:paraId="68DB2737"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2" w:history="1">
                <w:r w:rsidR="00600D59" w:rsidRPr="006A0C7A">
                  <w:rPr>
                    <w:rStyle w:val="a9"/>
                    <w:rFonts w:cs="Arial"/>
                    <w:noProof/>
                  </w:rPr>
                  <w:t>6.7</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Γραφική Διαγνωστική</w:t>
                </w:r>
                <w:r w:rsidR="00600D59">
                  <w:rPr>
                    <w:noProof/>
                    <w:webHidden/>
                  </w:rPr>
                  <w:tab/>
                </w:r>
                <w:r w:rsidR="00600D59">
                  <w:rPr>
                    <w:noProof/>
                    <w:webHidden/>
                  </w:rPr>
                  <w:fldChar w:fldCharType="begin"/>
                </w:r>
                <w:r w:rsidR="00600D59">
                  <w:rPr>
                    <w:noProof/>
                    <w:webHidden/>
                  </w:rPr>
                  <w:instrText xml:space="preserve"> PAGEREF _Toc204006042 \h </w:instrText>
                </w:r>
                <w:r w:rsidR="00600D59">
                  <w:rPr>
                    <w:noProof/>
                    <w:webHidden/>
                  </w:rPr>
                </w:r>
                <w:r w:rsidR="00600D59">
                  <w:rPr>
                    <w:noProof/>
                    <w:webHidden/>
                  </w:rPr>
                  <w:fldChar w:fldCharType="separate"/>
                </w:r>
                <w:r w:rsidR="000223A6">
                  <w:rPr>
                    <w:noProof/>
                    <w:webHidden/>
                  </w:rPr>
                  <w:t>61</w:t>
                </w:r>
                <w:r w:rsidR="00600D59">
                  <w:rPr>
                    <w:noProof/>
                    <w:webHidden/>
                  </w:rPr>
                  <w:fldChar w:fldCharType="end"/>
                </w:r>
              </w:hyperlink>
            </w:p>
            <w:p w14:paraId="3A7C490A"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3" w:history="1">
                <w:r w:rsidR="00600D59" w:rsidRPr="006A0C7A">
                  <w:rPr>
                    <w:rStyle w:val="a9"/>
                    <w:rFonts w:cs="Arial"/>
                    <w:noProof/>
                  </w:rPr>
                  <w:t>6.8</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Ζωντανή Σύντηξη Δεδομένων</w:t>
                </w:r>
                <w:r w:rsidR="00600D59">
                  <w:rPr>
                    <w:noProof/>
                    <w:webHidden/>
                  </w:rPr>
                  <w:tab/>
                </w:r>
                <w:r w:rsidR="00600D59">
                  <w:rPr>
                    <w:noProof/>
                    <w:webHidden/>
                  </w:rPr>
                  <w:fldChar w:fldCharType="begin"/>
                </w:r>
                <w:r w:rsidR="00600D59">
                  <w:rPr>
                    <w:noProof/>
                    <w:webHidden/>
                  </w:rPr>
                  <w:instrText xml:space="preserve"> PAGEREF _Toc204006043 \h </w:instrText>
                </w:r>
                <w:r w:rsidR="00600D59">
                  <w:rPr>
                    <w:noProof/>
                    <w:webHidden/>
                  </w:rPr>
                </w:r>
                <w:r w:rsidR="00600D59">
                  <w:rPr>
                    <w:noProof/>
                    <w:webHidden/>
                  </w:rPr>
                  <w:fldChar w:fldCharType="separate"/>
                </w:r>
                <w:r w:rsidR="000223A6">
                  <w:rPr>
                    <w:noProof/>
                    <w:webHidden/>
                  </w:rPr>
                  <w:t>63</w:t>
                </w:r>
                <w:r w:rsidR="00600D59">
                  <w:rPr>
                    <w:noProof/>
                    <w:webHidden/>
                  </w:rPr>
                  <w:fldChar w:fldCharType="end"/>
                </w:r>
              </w:hyperlink>
            </w:p>
            <w:p w14:paraId="4D0AD93A"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4" w:history="1">
                <w:r w:rsidR="00600D59" w:rsidRPr="006A0C7A">
                  <w:rPr>
                    <w:rStyle w:val="a9"/>
                    <w:rFonts w:cs="Arial"/>
                    <w:noProof/>
                  </w:rPr>
                  <w:t>6.9</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Προγραμματισμός και Κωδικοποίηση</w:t>
                </w:r>
                <w:r w:rsidR="00600D59">
                  <w:rPr>
                    <w:noProof/>
                    <w:webHidden/>
                  </w:rPr>
                  <w:tab/>
                </w:r>
                <w:r w:rsidR="00600D59">
                  <w:rPr>
                    <w:noProof/>
                    <w:webHidden/>
                  </w:rPr>
                  <w:fldChar w:fldCharType="begin"/>
                </w:r>
                <w:r w:rsidR="00600D59">
                  <w:rPr>
                    <w:noProof/>
                    <w:webHidden/>
                  </w:rPr>
                  <w:instrText xml:space="preserve"> PAGEREF _Toc204006044 \h </w:instrText>
                </w:r>
                <w:r w:rsidR="00600D59">
                  <w:rPr>
                    <w:noProof/>
                    <w:webHidden/>
                  </w:rPr>
                </w:r>
                <w:r w:rsidR="00600D59">
                  <w:rPr>
                    <w:noProof/>
                    <w:webHidden/>
                  </w:rPr>
                  <w:fldChar w:fldCharType="separate"/>
                </w:r>
                <w:r w:rsidR="000223A6">
                  <w:rPr>
                    <w:noProof/>
                    <w:webHidden/>
                  </w:rPr>
                  <w:t>64</w:t>
                </w:r>
                <w:r w:rsidR="00600D59">
                  <w:rPr>
                    <w:noProof/>
                    <w:webHidden/>
                  </w:rPr>
                  <w:fldChar w:fldCharType="end"/>
                </w:r>
              </w:hyperlink>
            </w:p>
            <w:p w14:paraId="343C62A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5" w:history="1">
                <w:r w:rsidR="00600D59" w:rsidRPr="006A0C7A">
                  <w:rPr>
                    <w:rStyle w:val="a9"/>
                    <w:rFonts w:cs="Arial"/>
                    <w:noProof/>
                  </w:rPr>
                  <w:t>6.10</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Γενικές λειτουργίες OBDII</w:t>
                </w:r>
                <w:r w:rsidR="00600D59">
                  <w:rPr>
                    <w:noProof/>
                    <w:webHidden/>
                  </w:rPr>
                  <w:tab/>
                </w:r>
                <w:r w:rsidR="00600D59">
                  <w:rPr>
                    <w:noProof/>
                    <w:webHidden/>
                  </w:rPr>
                  <w:fldChar w:fldCharType="begin"/>
                </w:r>
                <w:r w:rsidR="00600D59">
                  <w:rPr>
                    <w:noProof/>
                    <w:webHidden/>
                  </w:rPr>
                  <w:instrText xml:space="preserve"> PAGEREF _Toc204006045 \h </w:instrText>
                </w:r>
                <w:r w:rsidR="00600D59">
                  <w:rPr>
                    <w:noProof/>
                    <w:webHidden/>
                  </w:rPr>
                </w:r>
                <w:r w:rsidR="00600D59">
                  <w:rPr>
                    <w:noProof/>
                    <w:webHidden/>
                  </w:rPr>
                  <w:fldChar w:fldCharType="separate"/>
                </w:r>
                <w:r w:rsidR="000223A6">
                  <w:rPr>
                    <w:noProof/>
                    <w:webHidden/>
                  </w:rPr>
                  <w:t>67</w:t>
                </w:r>
                <w:r w:rsidR="00600D59">
                  <w:rPr>
                    <w:noProof/>
                    <w:webHidden/>
                  </w:rPr>
                  <w:fldChar w:fldCharType="end"/>
                </w:r>
              </w:hyperlink>
            </w:p>
            <w:p w14:paraId="0BA29A8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6" w:history="1">
                <w:r w:rsidR="00600D59" w:rsidRPr="006A0C7A">
                  <w:rPr>
                    <w:rStyle w:val="a9"/>
                    <w:rFonts w:cs="Arial"/>
                    <w:noProof/>
                  </w:rPr>
                  <w:t>6.11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Διαγνωστική Αναφορά</w:t>
                </w:r>
                <w:r w:rsidR="00600D59">
                  <w:rPr>
                    <w:noProof/>
                    <w:webHidden/>
                  </w:rPr>
                  <w:tab/>
                </w:r>
                <w:r w:rsidR="00600D59">
                  <w:rPr>
                    <w:noProof/>
                    <w:webHidden/>
                  </w:rPr>
                  <w:fldChar w:fldCharType="begin"/>
                </w:r>
                <w:r w:rsidR="00600D59">
                  <w:rPr>
                    <w:noProof/>
                    <w:webHidden/>
                  </w:rPr>
                  <w:instrText xml:space="preserve"> PAGEREF _Toc204006046 \h </w:instrText>
                </w:r>
                <w:r w:rsidR="00600D59">
                  <w:rPr>
                    <w:noProof/>
                    <w:webHidden/>
                  </w:rPr>
                </w:r>
                <w:r w:rsidR="00600D59">
                  <w:rPr>
                    <w:noProof/>
                    <w:webHidden/>
                  </w:rPr>
                  <w:fldChar w:fldCharType="separate"/>
                </w:r>
                <w:r w:rsidR="000223A6">
                  <w:rPr>
                    <w:noProof/>
                    <w:webHidden/>
                  </w:rPr>
                  <w:t>71</w:t>
                </w:r>
                <w:r w:rsidR="00600D59">
                  <w:rPr>
                    <w:noProof/>
                    <w:webHidden/>
                  </w:rPr>
                  <w:fldChar w:fldCharType="end"/>
                </w:r>
              </w:hyperlink>
            </w:p>
            <w:p w14:paraId="780F2DC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7" w:history="1">
                <w:r w:rsidR="00600D59" w:rsidRPr="006A0C7A">
                  <w:rPr>
                    <w:rStyle w:val="a9"/>
                    <w:rFonts w:cs="Arial"/>
                    <w:noProof/>
                  </w:rPr>
                  <w:t>6.12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Έξοδος από τα διαγνωστικά</w:t>
                </w:r>
                <w:r w:rsidR="00600D59">
                  <w:rPr>
                    <w:noProof/>
                    <w:webHidden/>
                  </w:rPr>
                  <w:tab/>
                </w:r>
                <w:r w:rsidR="00600D59">
                  <w:rPr>
                    <w:noProof/>
                    <w:webHidden/>
                  </w:rPr>
                  <w:fldChar w:fldCharType="begin"/>
                </w:r>
                <w:r w:rsidR="00600D59">
                  <w:rPr>
                    <w:noProof/>
                    <w:webHidden/>
                  </w:rPr>
                  <w:instrText xml:space="preserve"> PAGEREF _Toc204006047 \h </w:instrText>
                </w:r>
                <w:r w:rsidR="00600D59">
                  <w:rPr>
                    <w:noProof/>
                    <w:webHidden/>
                  </w:rPr>
                </w:r>
                <w:r w:rsidR="00600D59">
                  <w:rPr>
                    <w:noProof/>
                    <w:webHidden/>
                  </w:rPr>
                  <w:fldChar w:fldCharType="separate"/>
                </w:r>
                <w:r w:rsidR="000223A6">
                  <w:rPr>
                    <w:noProof/>
                    <w:webHidden/>
                  </w:rPr>
                  <w:t>76</w:t>
                </w:r>
                <w:r w:rsidR="00600D59">
                  <w:rPr>
                    <w:noProof/>
                    <w:webHidden/>
                  </w:rPr>
                  <w:fldChar w:fldCharType="end"/>
                </w:r>
              </w:hyperlink>
            </w:p>
            <w:p w14:paraId="795BBAA6"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48" w:history="1">
                <w:r w:rsidR="00600D59" w:rsidRPr="006A0C7A">
                  <w:rPr>
                    <w:rStyle w:val="a9"/>
                    <w:noProof/>
                  </w:rPr>
                  <w:t>7</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Υπηρεσία</w:t>
                </w:r>
                <w:r w:rsidR="00600D59">
                  <w:rPr>
                    <w:noProof/>
                    <w:webHidden/>
                  </w:rPr>
                  <w:tab/>
                </w:r>
                <w:r w:rsidR="00600D59">
                  <w:rPr>
                    <w:noProof/>
                    <w:webHidden/>
                  </w:rPr>
                  <w:fldChar w:fldCharType="begin"/>
                </w:r>
                <w:r w:rsidR="00600D59">
                  <w:rPr>
                    <w:noProof/>
                    <w:webHidden/>
                  </w:rPr>
                  <w:instrText xml:space="preserve"> PAGEREF _Toc204006048 \h </w:instrText>
                </w:r>
                <w:r w:rsidR="00600D59">
                  <w:rPr>
                    <w:noProof/>
                    <w:webHidden/>
                  </w:rPr>
                </w:r>
                <w:r w:rsidR="00600D59">
                  <w:rPr>
                    <w:noProof/>
                    <w:webHidden/>
                  </w:rPr>
                  <w:fldChar w:fldCharType="separate"/>
                </w:r>
                <w:r w:rsidR="000223A6">
                  <w:rPr>
                    <w:noProof/>
                    <w:webHidden/>
                  </w:rPr>
                  <w:t>77</w:t>
                </w:r>
                <w:r w:rsidR="00600D59">
                  <w:rPr>
                    <w:noProof/>
                    <w:webHidden/>
                  </w:rPr>
                  <w:fldChar w:fldCharType="end"/>
                </w:r>
              </w:hyperlink>
            </w:p>
            <w:p w14:paraId="4F147BA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49" w:history="1">
                <w:r w:rsidR="00600D59" w:rsidRPr="006A0C7A">
                  <w:rPr>
                    <w:rStyle w:val="a9"/>
                    <w:rFonts w:cs="Arial"/>
                    <w:noProof/>
                  </w:rPr>
                  <w:t>7.1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Υπηρεσία επαναφοράς λαδιού</w:t>
                </w:r>
                <w:r w:rsidR="00600D59">
                  <w:rPr>
                    <w:noProof/>
                    <w:webHidden/>
                  </w:rPr>
                  <w:tab/>
                </w:r>
                <w:r w:rsidR="00600D59">
                  <w:rPr>
                    <w:noProof/>
                    <w:webHidden/>
                  </w:rPr>
                  <w:fldChar w:fldCharType="begin"/>
                </w:r>
                <w:r w:rsidR="00600D59">
                  <w:rPr>
                    <w:noProof/>
                    <w:webHidden/>
                  </w:rPr>
                  <w:instrText xml:space="preserve"> PAGEREF _Toc204006049 \h </w:instrText>
                </w:r>
                <w:r w:rsidR="00600D59">
                  <w:rPr>
                    <w:noProof/>
                    <w:webHidden/>
                  </w:rPr>
                </w:r>
                <w:r w:rsidR="00600D59">
                  <w:rPr>
                    <w:noProof/>
                    <w:webHidden/>
                  </w:rPr>
                  <w:fldChar w:fldCharType="separate"/>
                </w:r>
                <w:r w:rsidR="000223A6">
                  <w:rPr>
                    <w:noProof/>
                    <w:webHidden/>
                  </w:rPr>
                  <w:t>77</w:t>
                </w:r>
                <w:r w:rsidR="00600D59">
                  <w:rPr>
                    <w:noProof/>
                    <w:webHidden/>
                  </w:rPr>
                  <w:fldChar w:fldCharType="end"/>
                </w:r>
              </w:hyperlink>
            </w:p>
            <w:p w14:paraId="5FD86732"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0" w:history="1">
                <w:r w:rsidR="00600D59" w:rsidRPr="006A0C7A">
                  <w:rPr>
                    <w:rStyle w:val="a9"/>
                    <w:rFonts w:cs="Arial"/>
                    <w:noProof/>
                  </w:rPr>
                  <w:t>7.2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Σέρβις ηλεκτρικού χειρόφρενου (EPB)</w:t>
                </w:r>
                <w:r w:rsidR="00600D59">
                  <w:rPr>
                    <w:noProof/>
                    <w:webHidden/>
                  </w:rPr>
                  <w:tab/>
                </w:r>
                <w:r w:rsidR="00600D59">
                  <w:rPr>
                    <w:noProof/>
                    <w:webHidden/>
                  </w:rPr>
                  <w:fldChar w:fldCharType="begin"/>
                </w:r>
                <w:r w:rsidR="00600D59">
                  <w:rPr>
                    <w:noProof/>
                    <w:webHidden/>
                  </w:rPr>
                  <w:instrText xml:space="preserve"> PAGEREF _Toc204006050 \h </w:instrText>
                </w:r>
                <w:r w:rsidR="00600D59">
                  <w:rPr>
                    <w:noProof/>
                    <w:webHidden/>
                  </w:rPr>
                </w:r>
                <w:r w:rsidR="00600D59">
                  <w:rPr>
                    <w:noProof/>
                    <w:webHidden/>
                  </w:rPr>
                  <w:fldChar w:fldCharType="separate"/>
                </w:r>
                <w:r w:rsidR="000223A6">
                  <w:rPr>
                    <w:noProof/>
                    <w:webHidden/>
                  </w:rPr>
                  <w:t>78</w:t>
                </w:r>
                <w:r w:rsidR="00600D59">
                  <w:rPr>
                    <w:noProof/>
                    <w:webHidden/>
                  </w:rPr>
                  <w:fldChar w:fldCharType="end"/>
                </w:r>
              </w:hyperlink>
            </w:p>
            <w:p w14:paraId="0BFBC57B"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1" w:history="1">
                <w:r w:rsidR="00600D59" w:rsidRPr="006A0C7A">
                  <w:rPr>
                    <w:rStyle w:val="a9"/>
                    <w:rFonts w:cs="Arial"/>
                    <w:noProof/>
                  </w:rPr>
                  <w:t>7.3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Σέρβις Συστήματος Παρακολούθησης Πίεσης Ελαστικών (TPMS)</w:t>
                </w:r>
                <w:r w:rsidR="00600D59">
                  <w:rPr>
                    <w:noProof/>
                    <w:webHidden/>
                  </w:rPr>
                  <w:tab/>
                </w:r>
                <w:r w:rsidR="00600D59">
                  <w:rPr>
                    <w:noProof/>
                    <w:webHidden/>
                  </w:rPr>
                  <w:fldChar w:fldCharType="begin"/>
                </w:r>
                <w:r w:rsidR="00600D59">
                  <w:rPr>
                    <w:noProof/>
                    <w:webHidden/>
                  </w:rPr>
                  <w:instrText xml:space="preserve"> PAGEREF _Toc204006051 \h </w:instrText>
                </w:r>
                <w:r w:rsidR="00600D59">
                  <w:rPr>
                    <w:noProof/>
                    <w:webHidden/>
                  </w:rPr>
                </w:r>
                <w:r w:rsidR="00600D59">
                  <w:rPr>
                    <w:noProof/>
                    <w:webHidden/>
                  </w:rPr>
                  <w:fldChar w:fldCharType="separate"/>
                </w:r>
                <w:r w:rsidR="000223A6">
                  <w:rPr>
                    <w:noProof/>
                    <w:webHidden/>
                  </w:rPr>
                  <w:t>79</w:t>
                </w:r>
                <w:r w:rsidR="00600D59">
                  <w:rPr>
                    <w:noProof/>
                    <w:webHidden/>
                  </w:rPr>
                  <w:fldChar w:fldCharType="end"/>
                </w:r>
              </w:hyperlink>
            </w:p>
            <w:p w14:paraId="54D3AAC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2" w:history="1">
                <w:r w:rsidR="00600D59" w:rsidRPr="006A0C7A">
                  <w:rPr>
                    <w:rStyle w:val="a9"/>
                    <w:rFonts w:cs="Arial"/>
                    <w:noProof/>
                  </w:rPr>
                  <w:t>7.4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Υπηρεσία Συστήματος Διαχείρισης Μπαταριών (BMS)</w:t>
                </w:r>
                <w:r w:rsidR="00600D59">
                  <w:rPr>
                    <w:noProof/>
                    <w:webHidden/>
                  </w:rPr>
                  <w:tab/>
                </w:r>
                <w:r w:rsidR="00600D59">
                  <w:rPr>
                    <w:noProof/>
                    <w:webHidden/>
                  </w:rPr>
                  <w:fldChar w:fldCharType="begin"/>
                </w:r>
                <w:r w:rsidR="00600D59">
                  <w:rPr>
                    <w:noProof/>
                    <w:webHidden/>
                  </w:rPr>
                  <w:instrText xml:space="preserve"> PAGEREF _Toc204006052 \h </w:instrText>
                </w:r>
                <w:r w:rsidR="00600D59">
                  <w:rPr>
                    <w:noProof/>
                    <w:webHidden/>
                  </w:rPr>
                </w:r>
                <w:r w:rsidR="00600D59">
                  <w:rPr>
                    <w:noProof/>
                    <w:webHidden/>
                  </w:rPr>
                  <w:fldChar w:fldCharType="separate"/>
                </w:r>
                <w:r w:rsidR="000223A6">
                  <w:rPr>
                    <w:noProof/>
                    <w:webHidden/>
                  </w:rPr>
                  <w:t>79</w:t>
                </w:r>
                <w:r w:rsidR="00600D59">
                  <w:rPr>
                    <w:noProof/>
                    <w:webHidden/>
                  </w:rPr>
                  <w:fldChar w:fldCharType="end"/>
                </w:r>
              </w:hyperlink>
            </w:p>
            <w:p w14:paraId="574B0C0D"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3" w:history="1">
                <w:r w:rsidR="00600D59" w:rsidRPr="006A0C7A">
                  <w:rPr>
                    <w:rStyle w:val="a9"/>
                    <w:rFonts w:cs="Arial"/>
                    <w:noProof/>
                  </w:rPr>
                  <w:t>7.5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Σέρβις Φίλτρου Σωματιδίων Ντίζελ (DPF)</w:t>
                </w:r>
                <w:r w:rsidR="00600D59">
                  <w:rPr>
                    <w:noProof/>
                    <w:webHidden/>
                  </w:rPr>
                  <w:tab/>
                </w:r>
                <w:r w:rsidR="00600D59">
                  <w:rPr>
                    <w:noProof/>
                    <w:webHidden/>
                  </w:rPr>
                  <w:fldChar w:fldCharType="begin"/>
                </w:r>
                <w:r w:rsidR="00600D59">
                  <w:rPr>
                    <w:noProof/>
                    <w:webHidden/>
                  </w:rPr>
                  <w:instrText xml:space="preserve"> PAGEREF _Toc204006053 \h </w:instrText>
                </w:r>
                <w:r w:rsidR="00600D59">
                  <w:rPr>
                    <w:noProof/>
                    <w:webHidden/>
                  </w:rPr>
                </w:r>
                <w:r w:rsidR="00600D59">
                  <w:rPr>
                    <w:noProof/>
                    <w:webHidden/>
                  </w:rPr>
                  <w:fldChar w:fldCharType="separate"/>
                </w:r>
                <w:r w:rsidR="000223A6">
                  <w:rPr>
                    <w:noProof/>
                    <w:webHidden/>
                  </w:rPr>
                  <w:t>79</w:t>
                </w:r>
                <w:r w:rsidR="00600D59">
                  <w:rPr>
                    <w:noProof/>
                    <w:webHidden/>
                  </w:rPr>
                  <w:fldChar w:fldCharType="end"/>
                </w:r>
              </w:hyperlink>
            </w:p>
            <w:p w14:paraId="751A294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4" w:history="1">
                <w:r w:rsidR="00600D59" w:rsidRPr="006A0C7A">
                  <w:rPr>
                    <w:rStyle w:val="a9"/>
                    <w:rFonts w:cs="Arial"/>
                    <w:noProof/>
                  </w:rPr>
                  <w:t>7.6</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Σέρβις αισθητήρα γωνίας τιμονιού (SAS)</w:t>
                </w:r>
                <w:r w:rsidR="00600D59">
                  <w:rPr>
                    <w:noProof/>
                    <w:webHidden/>
                  </w:rPr>
                  <w:tab/>
                </w:r>
                <w:r w:rsidR="00600D59">
                  <w:rPr>
                    <w:noProof/>
                    <w:webHidden/>
                  </w:rPr>
                  <w:fldChar w:fldCharType="begin"/>
                </w:r>
                <w:r w:rsidR="00600D59">
                  <w:rPr>
                    <w:noProof/>
                    <w:webHidden/>
                  </w:rPr>
                  <w:instrText xml:space="preserve"> PAGEREF _Toc204006054 \h </w:instrText>
                </w:r>
                <w:r w:rsidR="00600D59">
                  <w:rPr>
                    <w:noProof/>
                    <w:webHidden/>
                  </w:rPr>
                </w:r>
                <w:r w:rsidR="00600D59">
                  <w:rPr>
                    <w:noProof/>
                    <w:webHidden/>
                  </w:rPr>
                  <w:fldChar w:fldCharType="separate"/>
                </w:r>
                <w:r w:rsidR="000223A6">
                  <w:rPr>
                    <w:noProof/>
                    <w:webHidden/>
                  </w:rPr>
                  <w:t>80</w:t>
                </w:r>
                <w:r w:rsidR="00600D59">
                  <w:rPr>
                    <w:noProof/>
                    <w:webHidden/>
                  </w:rPr>
                  <w:fldChar w:fldCharType="end"/>
                </w:r>
              </w:hyperlink>
            </w:p>
            <w:p w14:paraId="07AFACB2"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55" w:history="1">
                <w:r w:rsidR="00600D59" w:rsidRPr="006A0C7A">
                  <w:rPr>
                    <w:rStyle w:val="a9"/>
                    <w:noProof/>
                  </w:rPr>
                  <w:t>8</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ADAS</w:t>
                </w:r>
                <w:r w:rsidR="00600D59">
                  <w:rPr>
                    <w:noProof/>
                    <w:webHidden/>
                  </w:rPr>
                  <w:tab/>
                </w:r>
                <w:r w:rsidR="00600D59">
                  <w:rPr>
                    <w:noProof/>
                    <w:webHidden/>
                  </w:rPr>
                  <w:fldChar w:fldCharType="begin"/>
                </w:r>
                <w:r w:rsidR="00600D59">
                  <w:rPr>
                    <w:noProof/>
                    <w:webHidden/>
                  </w:rPr>
                  <w:instrText xml:space="preserve"> PAGEREF _Toc204006055 \h </w:instrText>
                </w:r>
                <w:r w:rsidR="00600D59">
                  <w:rPr>
                    <w:noProof/>
                    <w:webHidden/>
                  </w:rPr>
                </w:r>
                <w:r w:rsidR="00600D59">
                  <w:rPr>
                    <w:noProof/>
                    <w:webHidden/>
                  </w:rPr>
                  <w:fldChar w:fldCharType="separate"/>
                </w:r>
                <w:r w:rsidR="000223A6">
                  <w:rPr>
                    <w:noProof/>
                    <w:webHidden/>
                  </w:rPr>
                  <w:t>82</w:t>
                </w:r>
                <w:r w:rsidR="00600D59">
                  <w:rPr>
                    <w:noProof/>
                    <w:webHidden/>
                  </w:rPr>
                  <w:fldChar w:fldCharType="end"/>
                </w:r>
              </w:hyperlink>
            </w:p>
            <w:p w14:paraId="7980D8D7"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56" w:history="1">
                <w:r w:rsidR="00600D59" w:rsidRPr="006A0C7A">
                  <w:rPr>
                    <w:rStyle w:val="a9"/>
                    <w:noProof/>
                  </w:rPr>
                  <w:t>9</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Διαχειριστής δεδομένων</w:t>
                </w:r>
                <w:r w:rsidR="00600D59">
                  <w:rPr>
                    <w:noProof/>
                    <w:webHidden/>
                  </w:rPr>
                  <w:tab/>
                </w:r>
                <w:r w:rsidR="00600D59">
                  <w:rPr>
                    <w:noProof/>
                    <w:webHidden/>
                  </w:rPr>
                  <w:fldChar w:fldCharType="begin"/>
                </w:r>
                <w:r w:rsidR="00600D59">
                  <w:rPr>
                    <w:noProof/>
                    <w:webHidden/>
                  </w:rPr>
                  <w:instrText xml:space="preserve"> PAGEREF _Toc204006056 \h </w:instrText>
                </w:r>
                <w:r w:rsidR="00600D59">
                  <w:rPr>
                    <w:noProof/>
                    <w:webHidden/>
                  </w:rPr>
                </w:r>
                <w:r w:rsidR="00600D59">
                  <w:rPr>
                    <w:noProof/>
                    <w:webHidden/>
                  </w:rPr>
                  <w:fldChar w:fldCharType="separate"/>
                </w:r>
                <w:r w:rsidR="000223A6">
                  <w:rPr>
                    <w:noProof/>
                    <w:webHidden/>
                  </w:rPr>
                  <w:t>84</w:t>
                </w:r>
                <w:r w:rsidR="00600D59">
                  <w:rPr>
                    <w:noProof/>
                    <w:webHidden/>
                  </w:rPr>
                  <w:fldChar w:fldCharType="end"/>
                </w:r>
              </w:hyperlink>
            </w:p>
            <w:p w14:paraId="5F0BA870"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7" w:history="1">
                <w:r w:rsidR="00600D59" w:rsidRPr="006A0C7A">
                  <w:rPr>
                    <w:rStyle w:val="a9"/>
                    <w:rFonts w:cs="Arial"/>
                    <w:noProof/>
                  </w:rPr>
                  <w:t>9.1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Ιστορικό οχήματος</w:t>
                </w:r>
                <w:r w:rsidR="00600D59">
                  <w:rPr>
                    <w:noProof/>
                    <w:webHidden/>
                  </w:rPr>
                  <w:tab/>
                </w:r>
                <w:r w:rsidR="00600D59">
                  <w:rPr>
                    <w:noProof/>
                    <w:webHidden/>
                  </w:rPr>
                  <w:fldChar w:fldCharType="begin"/>
                </w:r>
                <w:r w:rsidR="00600D59">
                  <w:rPr>
                    <w:noProof/>
                    <w:webHidden/>
                  </w:rPr>
                  <w:instrText xml:space="preserve"> PAGEREF _Toc204006057 \h </w:instrText>
                </w:r>
                <w:r w:rsidR="00600D59">
                  <w:rPr>
                    <w:noProof/>
                    <w:webHidden/>
                  </w:rPr>
                </w:r>
                <w:r w:rsidR="00600D59">
                  <w:rPr>
                    <w:noProof/>
                    <w:webHidden/>
                  </w:rPr>
                  <w:fldChar w:fldCharType="separate"/>
                </w:r>
                <w:r w:rsidR="000223A6">
                  <w:rPr>
                    <w:noProof/>
                    <w:webHidden/>
                  </w:rPr>
                  <w:t>86</w:t>
                </w:r>
                <w:r w:rsidR="00600D59">
                  <w:rPr>
                    <w:noProof/>
                    <w:webHidden/>
                  </w:rPr>
                  <w:fldChar w:fldCharType="end"/>
                </w:r>
              </w:hyperlink>
            </w:p>
            <w:p w14:paraId="5D49C61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8" w:history="1">
                <w:r w:rsidR="00600D59" w:rsidRPr="006A0C7A">
                  <w:rPr>
                    <w:rStyle w:val="a9"/>
                    <w:rFonts w:cs="Arial"/>
                    <w:noProof/>
                  </w:rPr>
                  <w:t>9.2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Πληροφορίες εργαστηρίου</w:t>
                </w:r>
                <w:r w:rsidR="00600D59">
                  <w:rPr>
                    <w:noProof/>
                    <w:webHidden/>
                  </w:rPr>
                  <w:tab/>
                </w:r>
                <w:r w:rsidR="00600D59">
                  <w:rPr>
                    <w:noProof/>
                    <w:webHidden/>
                  </w:rPr>
                  <w:fldChar w:fldCharType="begin"/>
                </w:r>
                <w:r w:rsidR="00600D59">
                  <w:rPr>
                    <w:noProof/>
                    <w:webHidden/>
                  </w:rPr>
                  <w:instrText xml:space="preserve"> PAGEREF _Toc204006058 \h </w:instrText>
                </w:r>
                <w:r w:rsidR="00600D59">
                  <w:rPr>
                    <w:noProof/>
                    <w:webHidden/>
                  </w:rPr>
                </w:r>
                <w:r w:rsidR="00600D59">
                  <w:rPr>
                    <w:noProof/>
                    <w:webHidden/>
                  </w:rPr>
                  <w:fldChar w:fldCharType="separate"/>
                </w:r>
                <w:r w:rsidR="000223A6">
                  <w:rPr>
                    <w:noProof/>
                    <w:webHidden/>
                  </w:rPr>
                  <w:t>89</w:t>
                </w:r>
                <w:r w:rsidR="00600D59">
                  <w:rPr>
                    <w:noProof/>
                    <w:webHidden/>
                  </w:rPr>
                  <w:fldChar w:fldCharType="end"/>
                </w:r>
              </w:hyperlink>
            </w:p>
            <w:p w14:paraId="72419F1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59" w:history="1">
                <w:r w:rsidR="00600D59" w:rsidRPr="006A0C7A">
                  <w:rPr>
                    <w:rStyle w:val="a9"/>
                    <w:rFonts w:cs="Arial"/>
                    <w:noProof/>
                  </w:rPr>
                  <w:t>9.3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Πελάτης</w:t>
                </w:r>
                <w:r w:rsidR="00600D59">
                  <w:rPr>
                    <w:noProof/>
                    <w:webHidden/>
                  </w:rPr>
                  <w:tab/>
                </w:r>
                <w:r w:rsidR="00600D59">
                  <w:rPr>
                    <w:noProof/>
                    <w:webHidden/>
                  </w:rPr>
                  <w:fldChar w:fldCharType="begin"/>
                </w:r>
                <w:r w:rsidR="00600D59">
                  <w:rPr>
                    <w:noProof/>
                    <w:webHidden/>
                  </w:rPr>
                  <w:instrText xml:space="preserve"> PAGEREF _Toc204006059 \h </w:instrText>
                </w:r>
                <w:r w:rsidR="00600D59">
                  <w:rPr>
                    <w:noProof/>
                    <w:webHidden/>
                  </w:rPr>
                </w:r>
                <w:r w:rsidR="00600D59">
                  <w:rPr>
                    <w:noProof/>
                    <w:webHidden/>
                  </w:rPr>
                  <w:fldChar w:fldCharType="separate"/>
                </w:r>
                <w:r w:rsidR="000223A6">
                  <w:rPr>
                    <w:noProof/>
                    <w:webHidden/>
                  </w:rPr>
                  <w:t>89</w:t>
                </w:r>
                <w:r w:rsidR="00600D59">
                  <w:rPr>
                    <w:noProof/>
                    <w:webHidden/>
                  </w:rPr>
                  <w:fldChar w:fldCharType="end"/>
                </w:r>
              </w:hyperlink>
            </w:p>
            <w:p w14:paraId="5A8253A2"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0" w:history="1">
                <w:r w:rsidR="00600D59" w:rsidRPr="006A0C7A">
                  <w:rPr>
                    <w:rStyle w:val="a9"/>
                    <w:rFonts w:cs="Arial"/>
                    <w:noProof/>
                  </w:rPr>
                  <w:t>9.4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Εικόνα</w:t>
                </w:r>
                <w:r w:rsidR="00600D59">
                  <w:rPr>
                    <w:noProof/>
                    <w:webHidden/>
                  </w:rPr>
                  <w:tab/>
                </w:r>
                <w:r w:rsidR="00600D59">
                  <w:rPr>
                    <w:noProof/>
                    <w:webHidden/>
                  </w:rPr>
                  <w:fldChar w:fldCharType="begin"/>
                </w:r>
                <w:r w:rsidR="00600D59">
                  <w:rPr>
                    <w:noProof/>
                    <w:webHidden/>
                  </w:rPr>
                  <w:instrText xml:space="preserve"> PAGEREF _Toc204006060 \h </w:instrText>
                </w:r>
                <w:r w:rsidR="00600D59">
                  <w:rPr>
                    <w:noProof/>
                    <w:webHidden/>
                  </w:rPr>
                </w:r>
                <w:r w:rsidR="00600D59">
                  <w:rPr>
                    <w:noProof/>
                    <w:webHidden/>
                  </w:rPr>
                  <w:fldChar w:fldCharType="separate"/>
                </w:r>
                <w:r w:rsidR="000223A6">
                  <w:rPr>
                    <w:noProof/>
                    <w:webHidden/>
                  </w:rPr>
                  <w:t>90</w:t>
                </w:r>
                <w:r w:rsidR="00600D59">
                  <w:rPr>
                    <w:noProof/>
                    <w:webHidden/>
                  </w:rPr>
                  <w:fldChar w:fldCharType="end"/>
                </w:r>
              </w:hyperlink>
            </w:p>
            <w:p w14:paraId="54CF52EE"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1" w:history="1">
                <w:r w:rsidR="00600D59" w:rsidRPr="006A0C7A">
                  <w:rPr>
                    <w:rStyle w:val="a9"/>
                    <w:rFonts w:cs="Arial"/>
                    <w:noProof/>
                  </w:rPr>
                  <w:t>9.5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Αναφορά cloud</w:t>
                </w:r>
                <w:r w:rsidR="00600D59">
                  <w:rPr>
                    <w:noProof/>
                    <w:webHidden/>
                  </w:rPr>
                  <w:tab/>
                </w:r>
                <w:r w:rsidR="00600D59">
                  <w:rPr>
                    <w:noProof/>
                    <w:webHidden/>
                  </w:rPr>
                  <w:fldChar w:fldCharType="begin"/>
                </w:r>
                <w:r w:rsidR="00600D59">
                  <w:rPr>
                    <w:noProof/>
                    <w:webHidden/>
                  </w:rPr>
                  <w:instrText xml:space="preserve"> PAGEREF _Toc204006061 \h </w:instrText>
                </w:r>
                <w:r w:rsidR="00600D59">
                  <w:rPr>
                    <w:noProof/>
                    <w:webHidden/>
                  </w:rPr>
                </w:r>
                <w:r w:rsidR="00600D59">
                  <w:rPr>
                    <w:noProof/>
                    <w:webHidden/>
                  </w:rPr>
                  <w:fldChar w:fldCharType="separate"/>
                </w:r>
                <w:r w:rsidR="000223A6">
                  <w:rPr>
                    <w:noProof/>
                    <w:webHidden/>
                  </w:rPr>
                  <w:t>92</w:t>
                </w:r>
                <w:r w:rsidR="00600D59">
                  <w:rPr>
                    <w:noProof/>
                    <w:webHidden/>
                  </w:rPr>
                  <w:fldChar w:fldCharType="end"/>
                </w:r>
              </w:hyperlink>
            </w:p>
            <w:p w14:paraId="30AD4F9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2" w:history="1">
                <w:r w:rsidR="00600D59" w:rsidRPr="006A0C7A">
                  <w:rPr>
                    <w:rStyle w:val="a9"/>
                    <w:rFonts w:cs="Arial"/>
                    <w:noProof/>
                  </w:rPr>
                  <w:t>9.6</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Αρχεία PDF</w:t>
                </w:r>
                <w:r w:rsidR="00600D59">
                  <w:rPr>
                    <w:noProof/>
                    <w:webHidden/>
                  </w:rPr>
                  <w:tab/>
                </w:r>
                <w:r w:rsidR="00600D59">
                  <w:rPr>
                    <w:noProof/>
                    <w:webHidden/>
                  </w:rPr>
                  <w:fldChar w:fldCharType="begin"/>
                </w:r>
                <w:r w:rsidR="00600D59">
                  <w:rPr>
                    <w:noProof/>
                    <w:webHidden/>
                  </w:rPr>
                  <w:instrText xml:space="preserve"> PAGEREF _Toc204006062 \h </w:instrText>
                </w:r>
                <w:r w:rsidR="00600D59">
                  <w:rPr>
                    <w:noProof/>
                    <w:webHidden/>
                  </w:rPr>
                </w:r>
                <w:r w:rsidR="00600D59">
                  <w:rPr>
                    <w:noProof/>
                    <w:webHidden/>
                  </w:rPr>
                  <w:fldChar w:fldCharType="separate"/>
                </w:r>
                <w:r w:rsidR="000223A6">
                  <w:rPr>
                    <w:noProof/>
                    <w:webHidden/>
                  </w:rPr>
                  <w:t>92</w:t>
                </w:r>
                <w:r w:rsidR="00600D59">
                  <w:rPr>
                    <w:noProof/>
                    <w:webHidden/>
                  </w:rPr>
                  <w:fldChar w:fldCharType="end"/>
                </w:r>
              </w:hyperlink>
            </w:p>
            <w:p w14:paraId="03D28F7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3" w:history="1">
                <w:r w:rsidR="00600D59" w:rsidRPr="006A0C7A">
                  <w:rPr>
                    <w:rStyle w:val="a9"/>
                    <w:rFonts w:cs="Arial"/>
                    <w:noProof/>
                  </w:rPr>
                  <w:t>9.7</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bCs/>
                    <w:noProof/>
                  </w:rPr>
                  <w:t>Αναθεώρηση δεδομένων</w:t>
                </w:r>
                <w:r w:rsidR="00600D59">
                  <w:rPr>
                    <w:noProof/>
                    <w:webHidden/>
                  </w:rPr>
                  <w:tab/>
                </w:r>
                <w:r w:rsidR="00600D59">
                  <w:rPr>
                    <w:noProof/>
                    <w:webHidden/>
                  </w:rPr>
                  <w:fldChar w:fldCharType="begin"/>
                </w:r>
                <w:r w:rsidR="00600D59">
                  <w:rPr>
                    <w:noProof/>
                    <w:webHidden/>
                  </w:rPr>
                  <w:instrText xml:space="preserve"> PAGEREF _Toc204006063 \h </w:instrText>
                </w:r>
                <w:r w:rsidR="00600D59">
                  <w:rPr>
                    <w:noProof/>
                    <w:webHidden/>
                  </w:rPr>
                </w:r>
                <w:r w:rsidR="00600D59">
                  <w:rPr>
                    <w:noProof/>
                    <w:webHidden/>
                  </w:rPr>
                  <w:fldChar w:fldCharType="separate"/>
                </w:r>
                <w:r w:rsidR="000223A6">
                  <w:rPr>
                    <w:noProof/>
                    <w:webHidden/>
                  </w:rPr>
                  <w:t>93</w:t>
                </w:r>
                <w:r w:rsidR="00600D59">
                  <w:rPr>
                    <w:noProof/>
                    <w:webHidden/>
                  </w:rPr>
                  <w:fldChar w:fldCharType="end"/>
                </w:r>
              </w:hyperlink>
            </w:p>
            <w:p w14:paraId="3FD5E87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4" w:history="1">
                <w:r w:rsidR="00600D59" w:rsidRPr="006A0C7A">
                  <w:rPr>
                    <w:rStyle w:val="a9"/>
                    <w:rFonts w:cs="Arial"/>
                    <w:noProof/>
                  </w:rPr>
                  <w:t>9.8</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Τιμή αναφοράς</w:t>
                </w:r>
                <w:r w:rsidR="00600D59">
                  <w:rPr>
                    <w:noProof/>
                    <w:webHidden/>
                  </w:rPr>
                  <w:tab/>
                </w:r>
                <w:r w:rsidR="00600D59">
                  <w:rPr>
                    <w:noProof/>
                    <w:webHidden/>
                  </w:rPr>
                  <w:fldChar w:fldCharType="begin"/>
                </w:r>
                <w:r w:rsidR="00600D59">
                  <w:rPr>
                    <w:noProof/>
                    <w:webHidden/>
                  </w:rPr>
                  <w:instrText xml:space="preserve"> PAGEREF _Toc204006064 \h </w:instrText>
                </w:r>
                <w:r w:rsidR="00600D59">
                  <w:rPr>
                    <w:noProof/>
                    <w:webHidden/>
                  </w:rPr>
                </w:r>
                <w:r w:rsidR="00600D59">
                  <w:rPr>
                    <w:noProof/>
                    <w:webHidden/>
                  </w:rPr>
                  <w:fldChar w:fldCharType="separate"/>
                </w:r>
                <w:r w:rsidR="000223A6">
                  <w:rPr>
                    <w:noProof/>
                    <w:webHidden/>
                  </w:rPr>
                  <w:t>93</w:t>
                </w:r>
                <w:r w:rsidR="00600D59">
                  <w:rPr>
                    <w:noProof/>
                    <w:webHidden/>
                  </w:rPr>
                  <w:fldChar w:fldCharType="end"/>
                </w:r>
              </w:hyperlink>
            </w:p>
            <w:p w14:paraId="0C443E8E"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5" w:history="1">
                <w:r w:rsidR="00600D59" w:rsidRPr="006A0C7A">
                  <w:rPr>
                    <w:rStyle w:val="a9"/>
                    <w:rFonts w:cs="Arial"/>
                    <w:noProof/>
                  </w:rPr>
                  <w:t>9.9</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Καταγραφή δεδομένων</w:t>
                </w:r>
                <w:r w:rsidR="00600D59">
                  <w:rPr>
                    <w:noProof/>
                    <w:webHidden/>
                  </w:rPr>
                  <w:tab/>
                </w:r>
                <w:r w:rsidR="00600D59">
                  <w:rPr>
                    <w:noProof/>
                    <w:webHidden/>
                  </w:rPr>
                  <w:fldChar w:fldCharType="begin"/>
                </w:r>
                <w:r w:rsidR="00600D59">
                  <w:rPr>
                    <w:noProof/>
                    <w:webHidden/>
                  </w:rPr>
                  <w:instrText xml:space="preserve"> PAGEREF _Toc204006065 \h </w:instrText>
                </w:r>
                <w:r w:rsidR="00600D59">
                  <w:rPr>
                    <w:noProof/>
                    <w:webHidden/>
                  </w:rPr>
                </w:r>
                <w:r w:rsidR="00600D59">
                  <w:rPr>
                    <w:noProof/>
                    <w:webHidden/>
                  </w:rPr>
                  <w:fldChar w:fldCharType="separate"/>
                </w:r>
                <w:r w:rsidR="000223A6">
                  <w:rPr>
                    <w:noProof/>
                    <w:webHidden/>
                  </w:rPr>
                  <w:t>95</w:t>
                </w:r>
                <w:r w:rsidR="00600D59">
                  <w:rPr>
                    <w:noProof/>
                    <w:webHidden/>
                  </w:rPr>
                  <w:fldChar w:fldCharType="end"/>
                </w:r>
              </w:hyperlink>
            </w:p>
            <w:p w14:paraId="312083D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6" w:history="1">
                <w:r w:rsidR="00600D59" w:rsidRPr="006A0C7A">
                  <w:rPr>
                    <w:rStyle w:val="a9"/>
                    <w:rFonts w:cs="Arial"/>
                    <w:noProof/>
                  </w:rPr>
                  <w:t>9.10</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Απεγκατάσταση εφαρμογών</w:t>
                </w:r>
                <w:r w:rsidR="00600D59">
                  <w:rPr>
                    <w:noProof/>
                    <w:webHidden/>
                  </w:rPr>
                  <w:tab/>
                </w:r>
                <w:r w:rsidR="00600D59">
                  <w:rPr>
                    <w:noProof/>
                    <w:webHidden/>
                  </w:rPr>
                  <w:fldChar w:fldCharType="begin"/>
                </w:r>
                <w:r w:rsidR="00600D59">
                  <w:rPr>
                    <w:noProof/>
                    <w:webHidden/>
                  </w:rPr>
                  <w:instrText xml:space="preserve"> PAGEREF _Toc204006066 \h </w:instrText>
                </w:r>
                <w:r w:rsidR="00600D59">
                  <w:rPr>
                    <w:noProof/>
                    <w:webHidden/>
                  </w:rPr>
                </w:r>
                <w:r w:rsidR="00600D59">
                  <w:rPr>
                    <w:noProof/>
                    <w:webHidden/>
                  </w:rPr>
                  <w:fldChar w:fldCharType="separate"/>
                </w:r>
                <w:r w:rsidR="000223A6">
                  <w:rPr>
                    <w:noProof/>
                    <w:webHidden/>
                  </w:rPr>
                  <w:t>95</w:t>
                </w:r>
                <w:r w:rsidR="00600D59">
                  <w:rPr>
                    <w:noProof/>
                    <w:webHidden/>
                  </w:rPr>
                  <w:fldChar w:fldCharType="end"/>
                </w:r>
              </w:hyperlink>
            </w:p>
            <w:p w14:paraId="476E6FB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7" w:history="1">
                <w:r w:rsidR="00600D59" w:rsidRPr="006A0C7A">
                  <w:rPr>
                    <w:rStyle w:val="a9"/>
                    <w:rFonts w:cs="Arial"/>
                    <w:noProof/>
                  </w:rPr>
                  <w:t>9.11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Δημιουργία αντιγράφων ασφαλείας και επαναφορά</w:t>
                </w:r>
                <w:r w:rsidR="00600D59">
                  <w:rPr>
                    <w:noProof/>
                    <w:webHidden/>
                  </w:rPr>
                  <w:tab/>
                </w:r>
                <w:r w:rsidR="00600D59">
                  <w:rPr>
                    <w:noProof/>
                    <w:webHidden/>
                  </w:rPr>
                  <w:fldChar w:fldCharType="begin"/>
                </w:r>
                <w:r w:rsidR="00600D59">
                  <w:rPr>
                    <w:noProof/>
                    <w:webHidden/>
                  </w:rPr>
                  <w:instrText xml:space="preserve"> PAGEREF _Toc204006067 \h </w:instrText>
                </w:r>
                <w:r w:rsidR="00600D59">
                  <w:rPr>
                    <w:noProof/>
                    <w:webHidden/>
                  </w:rPr>
                </w:r>
                <w:r w:rsidR="00600D59">
                  <w:rPr>
                    <w:noProof/>
                    <w:webHidden/>
                  </w:rPr>
                  <w:fldChar w:fldCharType="separate"/>
                </w:r>
                <w:r w:rsidR="000223A6">
                  <w:rPr>
                    <w:noProof/>
                    <w:webHidden/>
                  </w:rPr>
                  <w:t>95</w:t>
                </w:r>
                <w:r w:rsidR="00600D59">
                  <w:rPr>
                    <w:noProof/>
                    <w:webHidden/>
                  </w:rPr>
                  <w:fldChar w:fldCharType="end"/>
                </w:r>
              </w:hyperlink>
            </w:p>
            <w:p w14:paraId="72C00063"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68" w:history="1">
                <w:r w:rsidR="00600D59" w:rsidRPr="006A0C7A">
                  <w:rPr>
                    <w:rStyle w:val="a9"/>
                    <w:noProof/>
                  </w:rPr>
                  <w:t>10</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Autel Cloud</w:t>
                </w:r>
                <w:r w:rsidR="00600D59">
                  <w:rPr>
                    <w:noProof/>
                    <w:webHidden/>
                  </w:rPr>
                  <w:tab/>
                </w:r>
                <w:r w:rsidR="00600D59">
                  <w:rPr>
                    <w:noProof/>
                    <w:webHidden/>
                  </w:rPr>
                  <w:fldChar w:fldCharType="begin"/>
                </w:r>
                <w:r w:rsidR="00600D59">
                  <w:rPr>
                    <w:noProof/>
                    <w:webHidden/>
                  </w:rPr>
                  <w:instrText xml:space="preserve"> PAGEREF _Toc204006068 \h </w:instrText>
                </w:r>
                <w:r w:rsidR="00600D59">
                  <w:rPr>
                    <w:noProof/>
                    <w:webHidden/>
                  </w:rPr>
                </w:r>
                <w:r w:rsidR="00600D59">
                  <w:rPr>
                    <w:noProof/>
                    <w:webHidden/>
                  </w:rPr>
                  <w:fldChar w:fldCharType="separate"/>
                </w:r>
                <w:r w:rsidR="000223A6">
                  <w:rPr>
                    <w:noProof/>
                    <w:webHidden/>
                  </w:rPr>
                  <w:t>97</w:t>
                </w:r>
                <w:r w:rsidR="00600D59">
                  <w:rPr>
                    <w:noProof/>
                    <w:webHidden/>
                  </w:rPr>
                  <w:fldChar w:fldCharType="end"/>
                </w:r>
              </w:hyperlink>
            </w:p>
            <w:p w14:paraId="4ADBD86A"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69" w:history="1">
                <w:r w:rsidR="00600D59" w:rsidRPr="006A0C7A">
                  <w:rPr>
                    <w:rStyle w:val="a9"/>
                    <w:rFonts w:cs="Arial"/>
                    <w:noProof/>
                  </w:rPr>
                  <w:t>10.1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Εγγραφή και Σύνδεση</w:t>
                </w:r>
                <w:r w:rsidR="00600D59">
                  <w:rPr>
                    <w:noProof/>
                    <w:webHidden/>
                  </w:rPr>
                  <w:tab/>
                </w:r>
                <w:r w:rsidR="00600D59">
                  <w:rPr>
                    <w:noProof/>
                    <w:webHidden/>
                  </w:rPr>
                  <w:fldChar w:fldCharType="begin"/>
                </w:r>
                <w:r w:rsidR="00600D59">
                  <w:rPr>
                    <w:noProof/>
                    <w:webHidden/>
                  </w:rPr>
                  <w:instrText xml:space="preserve"> PAGEREF _Toc204006069 \h </w:instrText>
                </w:r>
                <w:r w:rsidR="00600D59">
                  <w:rPr>
                    <w:noProof/>
                    <w:webHidden/>
                  </w:rPr>
                </w:r>
                <w:r w:rsidR="00600D59">
                  <w:rPr>
                    <w:noProof/>
                    <w:webHidden/>
                  </w:rPr>
                  <w:fldChar w:fldCharType="separate"/>
                </w:r>
                <w:r w:rsidR="000223A6">
                  <w:rPr>
                    <w:noProof/>
                    <w:webHidden/>
                  </w:rPr>
                  <w:t>98</w:t>
                </w:r>
                <w:r w:rsidR="00600D59">
                  <w:rPr>
                    <w:noProof/>
                    <w:webHidden/>
                  </w:rPr>
                  <w:fldChar w:fldCharType="end"/>
                </w:r>
              </w:hyperlink>
            </w:p>
            <w:p w14:paraId="6F0A3D7C"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0" w:history="1">
                <w:r w:rsidR="00600D59" w:rsidRPr="006A0C7A">
                  <w:rPr>
                    <w:rStyle w:val="a9"/>
                    <w:rFonts w:cs="Arial"/>
                    <w:noProof/>
                  </w:rPr>
                  <w:t>10.2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Διαχείριση συσκευών</w:t>
                </w:r>
                <w:r w:rsidR="00600D59">
                  <w:rPr>
                    <w:noProof/>
                    <w:webHidden/>
                  </w:rPr>
                  <w:tab/>
                </w:r>
                <w:r w:rsidR="00600D59">
                  <w:rPr>
                    <w:noProof/>
                    <w:webHidden/>
                  </w:rPr>
                  <w:fldChar w:fldCharType="begin"/>
                </w:r>
                <w:r w:rsidR="00600D59">
                  <w:rPr>
                    <w:noProof/>
                    <w:webHidden/>
                  </w:rPr>
                  <w:instrText xml:space="preserve"> PAGEREF _Toc204006070 \h </w:instrText>
                </w:r>
                <w:r w:rsidR="00600D59">
                  <w:rPr>
                    <w:noProof/>
                    <w:webHidden/>
                  </w:rPr>
                </w:r>
                <w:r w:rsidR="00600D59">
                  <w:rPr>
                    <w:noProof/>
                    <w:webHidden/>
                  </w:rPr>
                  <w:fldChar w:fldCharType="separate"/>
                </w:r>
                <w:r w:rsidR="000223A6">
                  <w:rPr>
                    <w:noProof/>
                    <w:webHidden/>
                  </w:rPr>
                  <w:t>99</w:t>
                </w:r>
                <w:r w:rsidR="00600D59">
                  <w:rPr>
                    <w:noProof/>
                    <w:webHidden/>
                  </w:rPr>
                  <w:fldChar w:fldCharType="end"/>
                </w:r>
              </w:hyperlink>
            </w:p>
            <w:p w14:paraId="76E5BC3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1" w:history="1">
                <w:r w:rsidR="00600D59" w:rsidRPr="006A0C7A">
                  <w:rPr>
                    <w:rStyle w:val="a9"/>
                    <w:rFonts w:cs="Arial"/>
                    <w:noProof/>
                  </w:rPr>
                  <w:t>10.3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Διαχείριση αρχείων</w:t>
                </w:r>
                <w:r w:rsidR="00600D59">
                  <w:rPr>
                    <w:noProof/>
                    <w:webHidden/>
                  </w:rPr>
                  <w:tab/>
                </w:r>
                <w:r w:rsidR="00600D59">
                  <w:rPr>
                    <w:noProof/>
                    <w:webHidden/>
                  </w:rPr>
                  <w:fldChar w:fldCharType="begin"/>
                </w:r>
                <w:r w:rsidR="00600D59">
                  <w:rPr>
                    <w:noProof/>
                    <w:webHidden/>
                  </w:rPr>
                  <w:instrText xml:space="preserve"> PAGEREF _Toc204006071 \h </w:instrText>
                </w:r>
                <w:r w:rsidR="00600D59">
                  <w:rPr>
                    <w:noProof/>
                    <w:webHidden/>
                  </w:rPr>
                </w:r>
                <w:r w:rsidR="00600D59">
                  <w:rPr>
                    <w:noProof/>
                    <w:webHidden/>
                  </w:rPr>
                  <w:fldChar w:fldCharType="separate"/>
                </w:r>
                <w:r w:rsidR="000223A6">
                  <w:rPr>
                    <w:noProof/>
                    <w:webHidden/>
                  </w:rPr>
                  <w:t>102</w:t>
                </w:r>
                <w:r w:rsidR="00600D59">
                  <w:rPr>
                    <w:noProof/>
                    <w:webHidden/>
                  </w:rPr>
                  <w:fldChar w:fldCharType="end"/>
                </w:r>
              </w:hyperlink>
            </w:p>
            <w:p w14:paraId="6672D26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2" w:history="1">
                <w:r w:rsidR="00600D59" w:rsidRPr="006A0C7A">
                  <w:rPr>
                    <w:rStyle w:val="a9"/>
                    <w:rFonts w:cs="Arial"/>
                    <w:noProof/>
                  </w:rPr>
                  <w:t>10.4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Διαχείριση Πελατών</w:t>
                </w:r>
                <w:r w:rsidR="00600D59">
                  <w:rPr>
                    <w:noProof/>
                    <w:webHidden/>
                  </w:rPr>
                  <w:tab/>
                </w:r>
                <w:r w:rsidR="00600D59">
                  <w:rPr>
                    <w:noProof/>
                    <w:webHidden/>
                  </w:rPr>
                  <w:fldChar w:fldCharType="begin"/>
                </w:r>
                <w:r w:rsidR="00600D59">
                  <w:rPr>
                    <w:noProof/>
                    <w:webHidden/>
                  </w:rPr>
                  <w:instrText xml:space="preserve"> PAGEREF _Toc204006072 \h </w:instrText>
                </w:r>
                <w:r w:rsidR="00600D59">
                  <w:rPr>
                    <w:noProof/>
                    <w:webHidden/>
                  </w:rPr>
                </w:r>
                <w:r w:rsidR="00600D59">
                  <w:rPr>
                    <w:noProof/>
                    <w:webHidden/>
                  </w:rPr>
                  <w:fldChar w:fldCharType="separate"/>
                </w:r>
                <w:r w:rsidR="000223A6">
                  <w:rPr>
                    <w:noProof/>
                    <w:webHidden/>
                  </w:rPr>
                  <w:t>106</w:t>
                </w:r>
                <w:r w:rsidR="00600D59">
                  <w:rPr>
                    <w:noProof/>
                    <w:webHidden/>
                  </w:rPr>
                  <w:fldChar w:fldCharType="end"/>
                </w:r>
              </w:hyperlink>
            </w:p>
            <w:p w14:paraId="5DFF022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3" w:history="1">
                <w:r w:rsidR="00600D59" w:rsidRPr="006A0C7A">
                  <w:rPr>
                    <w:rStyle w:val="a9"/>
                    <w:rFonts w:cs="Arial"/>
                    <w:noProof/>
                  </w:rPr>
                  <w:t>10.5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Πληροφορίες Εργαστηρίου</w:t>
                </w:r>
                <w:r w:rsidR="00600D59">
                  <w:rPr>
                    <w:noProof/>
                    <w:webHidden/>
                  </w:rPr>
                  <w:tab/>
                </w:r>
                <w:r w:rsidR="00600D59">
                  <w:rPr>
                    <w:noProof/>
                    <w:webHidden/>
                  </w:rPr>
                  <w:fldChar w:fldCharType="begin"/>
                </w:r>
                <w:r w:rsidR="00600D59">
                  <w:rPr>
                    <w:noProof/>
                    <w:webHidden/>
                  </w:rPr>
                  <w:instrText xml:space="preserve"> PAGEREF _Toc204006073 \h </w:instrText>
                </w:r>
                <w:r w:rsidR="00600D59">
                  <w:rPr>
                    <w:noProof/>
                    <w:webHidden/>
                  </w:rPr>
                </w:r>
                <w:r w:rsidR="00600D59">
                  <w:rPr>
                    <w:noProof/>
                    <w:webHidden/>
                  </w:rPr>
                  <w:fldChar w:fldCharType="separate"/>
                </w:r>
                <w:r w:rsidR="000223A6">
                  <w:rPr>
                    <w:noProof/>
                    <w:webHidden/>
                  </w:rPr>
                  <w:t>108</w:t>
                </w:r>
                <w:r w:rsidR="00600D59">
                  <w:rPr>
                    <w:noProof/>
                    <w:webHidden/>
                  </w:rPr>
                  <w:fldChar w:fldCharType="end"/>
                </w:r>
              </w:hyperlink>
            </w:p>
            <w:p w14:paraId="1B025D40"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4" w:history="1">
                <w:r w:rsidR="00600D59" w:rsidRPr="006A0C7A">
                  <w:rPr>
                    <w:rStyle w:val="a9"/>
                    <w:rFonts w:cs="Arial"/>
                    <w:noProof/>
                  </w:rPr>
                  <w:t>10.6</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Αντίγραφα ασφαλείας δεδομένων</w:t>
                </w:r>
                <w:r w:rsidR="00600D59">
                  <w:rPr>
                    <w:noProof/>
                    <w:webHidden/>
                  </w:rPr>
                  <w:tab/>
                </w:r>
                <w:r w:rsidR="00600D59">
                  <w:rPr>
                    <w:noProof/>
                    <w:webHidden/>
                  </w:rPr>
                  <w:fldChar w:fldCharType="begin"/>
                </w:r>
                <w:r w:rsidR="00600D59">
                  <w:rPr>
                    <w:noProof/>
                    <w:webHidden/>
                  </w:rPr>
                  <w:instrText xml:space="preserve"> PAGEREF _Toc204006074 \h </w:instrText>
                </w:r>
                <w:r w:rsidR="00600D59">
                  <w:rPr>
                    <w:noProof/>
                    <w:webHidden/>
                  </w:rPr>
                </w:r>
                <w:r w:rsidR="00600D59">
                  <w:rPr>
                    <w:noProof/>
                    <w:webHidden/>
                  </w:rPr>
                  <w:fldChar w:fldCharType="separate"/>
                </w:r>
                <w:r w:rsidR="000223A6">
                  <w:rPr>
                    <w:noProof/>
                    <w:webHidden/>
                  </w:rPr>
                  <w:t>110</w:t>
                </w:r>
                <w:r w:rsidR="00600D59">
                  <w:rPr>
                    <w:noProof/>
                    <w:webHidden/>
                  </w:rPr>
                  <w:fldChar w:fldCharType="end"/>
                </w:r>
              </w:hyperlink>
            </w:p>
            <w:p w14:paraId="44C013E0"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75" w:history="1">
                <w:r w:rsidR="00600D59" w:rsidRPr="006A0C7A">
                  <w:rPr>
                    <w:rStyle w:val="a9"/>
                    <w:noProof/>
                  </w:rPr>
                  <w:t>11</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Δοκιμή μπαταρίας</w:t>
                </w:r>
                <w:r w:rsidR="00600D59">
                  <w:rPr>
                    <w:noProof/>
                    <w:webHidden/>
                  </w:rPr>
                  <w:tab/>
                </w:r>
                <w:r w:rsidR="00600D59">
                  <w:rPr>
                    <w:noProof/>
                    <w:webHidden/>
                  </w:rPr>
                  <w:fldChar w:fldCharType="begin"/>
                </w:r>
                <w:r w:rsidR="00600D59">
                  <w:rPr>
                    <w:noProof/>
                    <w:webHidden/>
                  </w:rPr>
                  <w:instrText xml:space="preserve"> PAGEREF _Toc204006075 \h </w:instrText>
                </w:r>
                <w:r w:rsidR="00600D59">
                  <w:rPr>
                    <w:noProof/>
                    <w:webHidden/>
                  </w:rPr>
                </w:r>
                <w:r w:rsidR="00600D59">
                  <w:rPr>
                    <w:noProof/>
                    <w:webHidden/>
                  </w:rPr>
                  <w:fldChar w:fldCharType="separate"/>
                </w:r>
                <w:r w:rsidR="000223A6">
                  <w:rPr>
                    <w:noProof/>
                    <w:webHidden/>
                  </w:rPr>
                  <w:t>112</w:t>
                </w:r>
                <w:r w:rsidR="00600D59">
                  <w:rPr>
                    <w:noProof/>
                    <w:webHidden/>
                  </w:rPr>
                  <w:fldChar w:fldCharType="end"/>
                </w:r>
              </w:hyperlink>
            </w:p>
            <w:p w14:paraId="17C757FC"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6" w:history="1">
                <w:r w:rsidR="00600D59" w:rsidRPr="006A0C7A">
                  <w:rPr>
                    <w:rStyle w:val="a9"/>
                    <w:rFonts w:cs="Arial"/>
                    <w:noProof/>
                  </w:rPr>
                  <w:t>11.1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Δοκιμαστής μπαταρίας MaxiBAS BT506</w:t>
                </w:r>
                <w:r w:rsidR="00600D59">
                  <w:rPr>
                    <w:noProof/>
                    <w:webHidden/>
                  </w:rPr>
                  <w:tab/>
                </w:r>
                <w:r w:rsidR="00600D59">
                  <w:rPr>
                    <w:noProof/>
                    <w:webHidden/>
                  </w:rPr>
                  <w:fldChar w:fldCharType="begin"/>
                </w:r>
                <w:r w:rsidR="00600D59">
                  <w:rPr>
                    <w:noProof/>
                    <w:webHidden/>
                  </w:rPr>
                  <w:instrText xml:space="preserve"> PAGEREF _Toc204006076 \h </w:instrText>
                </w:r>
                <w:r w:rsidR="00600D59">
                  <w:rPr>
                    <w:noProof/>
                    <w:webHidden/>
                  </w:rPr>
                </w:r>
                <w:r w:rsidR="00600D59">
                  <w:rPr>
                    <w:noProof/>
                    <w:webHidden/>
                  </w:rPr>
                  <w:fldChar w:fldCharType="separate"/>
                </w:r>
                <w:r w:rsidR="000223A6">
                  <w:rPr>
                    <w:noProof/>
                    <w:webHidden/>
                  </w:rPr>
                  <w:t>113</w:t>
                </w:r>
                <w:r w:rsidR="00600D59">
                  <w:rPr>
                    <w:noProof/>
                    <w:webHidden/>
                  </w:rPr>
                  <w:fldChar w:fldCharType="end"/>
                </w:r>
              </w:hyperlink>
            </w:p>
            <w:p w14:paraId="55872FB1"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7" w:history="1">
                <w:r w:rsidR="00600D59" w:rsidRPr="006A0C7A">
                  <w:rPr>
                    <w:rStyle w:val="a9"/>
                    <w:rFonts w:cs="Arial"/>
                    <w:noProof/>
                  </w:rPr>
                  <w:t>11.2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Προετοιμασία για το τεστ</w:t>
                </w:r>
                <w:r w:rsidR="00600D59">
                  <w:rPr>
                    <w:noProof/>
                    <w:webHidden/>
                  </w:rPr>
                  <w:tab/>
                </w:r>
                <w:r w:rsidR="00600D59">
                  <w:rPr>
                    <w:noProof/>
                    <w:webHidden/>
                  </w:rPr>
                  <w:fldChar w:fldCharType="begin"/>
                </w:r>
                <w:r w:rsidR="00600D59">
                  <w:rPr>
                    <w:noProof/>
                    <w:webHidden/>
                  </w:rPr>
                  <w:instrText xml:space="preserve"> PAGEREF _Toc204006077 \h </w:instrText>
                </w:r>
                <w:r w:rsidR="00600D59">
                  <w:rPr>
                    <w:noProof/>
                    <w:webHidden/>
                  </w:rPr>
                </w:r>
                <w:r w:rsidR="00600D59">
                  <w:rPr>
                    <w:noProof/>
                    <w:webHidden/>
                  </w:rPr>
                  <w:fldChar w:fldCharType="separate"/>
                </w:r>
                <w:r w:rsidR="000223A6">
                  <w:rPr>
                    <w:noProof/>
                    <w:webHidden/>
                  </w:rPr>
                  <w:t>115</w:t>
                </w:r>
                <w:r w:rsidR="00600D59">
                  <w:rPr>
                    <w:noProof/>
                    <w:webHidden/>
                  </w:rPr>
                  <w:fldChar w:fldCharType="end"/>
                </w:r>
              </w:hyperlink>
            </w:p>
            <w:p w14:paraId="3E3D8EA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8" w:history="1">
                <w:r w:rsidR="00600D59" w:rsidRPr="006A0C7A">
                  <w:rPr>
                    <w:rStyle w:val="a9"/>
                    <w:rFonts w:cs="Arial"/>
                    <w:noProof/>
                  </w:rPr>
                  <w:t>11.3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Δοκιμή εντός οχήματος</w:t>
                </w:r>
                <w:r w:rsidR="00600D59">
                  <w:rPr>
                    <w:noProof/>
                    <w:webHidden/>
                  </w:rPr>
                  <w:tab/>
                </w:r>
                <w:r w:rsidR="00600D59">
                  <w:rPr>
                    <w:noProof/>
                    <w:webHidden/>
                  </w:rPr>
                  <w:fldChar w:fldCharType="begin"/>
                </w:r>
                <w:r w:rsidR="00600D59">
                  <w:rPr>
                    <w:noProof/>
                    <w:webHidden/>
                  </w:rPr>
                  <w:instrText xml:space="preserve"> PAGEREF _Toc204006078 \h </w:instrText>
                </w:r>
                <w:r w:rsidR="00600D59">
                  <w:rPr>
                    <w:noProof/>
                    <w:webHidden/>
                  </w:rPr>
                </w:r>
                <w:r w:rsidR="00600D59">
                  <w:rPr>
                    <w:noProof/>
                    <w:webHidden/>
                  </w:rPr>
                  <w:fldChar w:fldCharType="separate"/>
                </w:r>
                <w:r w:rsidR="000223A6">
                  <w:rPr>
                    <w:noProof/>
                    <w:webHidden/>
                  </w:rPr>
                  <w:t>116</w:t>
                </w:r>
                <w:r w:rsidR="00600D59">
                  <w:rPr>
                    <w:noProof/>
                    <w:webHidden/>
                  </w:rPr>
                  <w:fldChar w:fldCharType="end"/>
                </w:r>
              </w:hyperlink>
            </w:p>
            <w:p w14:paraId="5A95EE49"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79" w:history="1">
                <w:r w:rsidR="00600D59" w:rsidRPr="006A0C7A">
                  <w:rPr>
                    <w:rStyle w:val="a9"/>
                    <w:rFonts w:cs="Arial"/>
                    <w:noProof/>
                  </w:rPr>
                  <w:t>11.4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Δοκιμή εκτός οχήματος</w:t>
                </w:r>
                <w:r w:rsidR="00600D59">
                  <w:rPr>
                    <w:noProof/>
                    <w:webHidden/>
                  </w:rPr>
                  <w:tab/>
                </w:r>
                <w:r w:rsidR="00600D59">
                  <w:rPr>
                    <w:noProof/>
                    <w:webHidden/>
                  </w:rPr>
                  <w:fldChar w:fldCharType="begin"/>
                </w:r>
                <w:r w:rsidR="00600D59">
                  <w:rPr>
                    <w:noProof/>
                    <w:webHidden/>
                  </w:rPr>
                  <w:instrText xml:space="preserve"> PAGEREF _Toc204006079 \h </w:instrText>
                </w:r>
                <w:r w:rsidR="00600D59">
                  <w:rPr>
                    <w:noProof/>
                    <w:webHidden/>
                  </w:rPr>
                </w:r>
                <w:r w:rsidR="00600D59">
                  <w:rPr>
                    <w:noProof/>
                    <w:webHidden/>
                  </w:rPr>
                  <w:fldChar w:fldCharType="separate"/>
                </w:r>
                <w:r w:rsidR="000223A6">
                  <w:rPr>
                    <w:noProof/>
                    <w:webHidden/>
                  </w:rPr>
                  <w:t>121</w:t>
                </w:r>
                <w:r w:rsidR="00600D59">
                  <w:rPr>
                    <w:noProof/>
                    <w:webHidden/>
                  </w:rPr>
                  <w:fldChar w:fldCharType="end"/>
                </w:r>
              </w:hyperlink>
            </w:p>
            <w:p w14:paraId="44E35603"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80" w:history="1">
                <w:r w:rsidR="00600D59" w:rsidRPr="006A0C7A">
                  <w:rPr>
                    <w:rStyle w:val="a9"/>
                    <w:noProof/>
                  </w:rPr>
                  <w:t>12</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Ρυθμίσεις</w:t>
                </w:r>
                <w:r w:rsidR="00600D59">
                  <w:rPr>
                    <w:noProof/>
                    <w:webHidden/>
                  </w:rPr>
                  <w:tab/>
                </w:r>
                <w:r w:rsidR="00600D59">
                  <w:rPr>
                    <w:noProof/>
                    <w:webHidden/>
                  </w:rPr>
                  <w:fldChar w:fldCharType="begin"/>
                </w:r>
                <w:r w:rsidR="00600D59">
                  <w:rPr>
                    <w:noProof/>
                    <w:webHidden/>
                  </w:rPr>
                  <w:instrText xml:space="preserve"> PAGEREF _Toc204006080 \h </w:instrText>
                </w:r>
                <w:r w:rsidR="00600D59">
                  <w:rPr>
                    <w:noProof/>
                    <w:webHidden/>
                  </w:rPr>
                </w:r>
                <w:r w:rsidR="00600D59">
                  <w:rPr>
                    <w:noProof/>
                    <w:webHidden/>
                  </w:rPr>
                  <w:fldChar w:fldCharType="separate"/>
                </w:r>
                <w:r w:rsidR="000223A6">
                  <w:rPr>
                    <w:noProof/>
                    <w:webHidden/>
                  </w:rPr>
                  <w:t>124</w:t>
                </w:r>
                <w:r w:rsidR="00600D59">
                  <w:rPr>
                    <w:noProof/>
                    <w:webHidden/>
                  </w:rPr>
                  <w:fldChar w:fldCharType="end"/>
                </w:r>
              </w:hyperlink>
            </w:p>
            <w:p w14:paraId="606795B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1" w:history="1">
                <w:r w:rsidR="00600D59" w:rsidRPr="006A0C7A">
                  <w:rPr>
                    <w:rStyle w:val="a9"/>
                    <w:rFonts w:cs="Arial"/>
                    <w:noProof/>
                  </w:rPr>
                  <w:t>12.1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Μονάδα</w:t>
                </w:r>
                <w:r w:rsidR="00600D59">
                  <w:rPr>
                    <w:noProof/>
                    <w:webHidden/>
                  </w:rPr>
                  <w:tab/>
                </w:r>
                <w:r w:rsidR="00600D59">
                  <w:rPr>
                    <w:noProof/>
                    <w:webHidden/>
                  </w:rPr>
                  <w:fldChar w:fldCharType="begin"/>
                </w:r>
                <w:r w:rsidR="00600D59">
                  <w:rPr>
                    <w:noProof/>
                    <w:webHidden/>
                  </w:rPr>
                  <w:instrText xml:space="preserve"> PAGEREF _Toc204006081 \h </w:instrText>
                </w:r>
                <w:r w:rsidR="00600D59">
                  <w:rPr>
                    <w:noProof/>
                    <w:webHidden/>
                  </w:rPr>
                </w:r>
                <w:r w:rsidR="00600D59">
                  <w:rPr>
                    <w:noProof/>
                    <w:webHidden/>
                  </w:rPr>
                  <w:fldChar w:fldCharType="separate"/>
                </w:r>
                <w:r w:rsidR="000223A6">
                  <w:rPr>
                    <w:noProof/>
                    <w:webHidden/>
                  </w:rPr>
                  <w:t>124</w:t>
                </w:r>
                <w:r w:rsidR="00600D59">
                  <w:rPr>
                    <w:noProof/>
                    <w:webHidden/>
                  </w:rPr>
                  <w:fldChar w:fldCharType="end"/>
                </w:r>
              </w:hyperlink>
            </w:p>
            <w:p w14:paraId="00E78B8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2" w:history="1">
                <w:r w:rsidR="00600D59" w:rsidRPr="006A0C7A">
                  <w:rPr>
                    <w:rStyle w:val="a9"/>
                    <w:rFonts w:cs="Arial"/>
                    <w:noProof/>
                  </w:rPr>
                  <w:t>12.2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Γλώσσα</w:t>
                </w:r>
                <w:r w:rsidR="00600D59">
                  <w:rPr>
                    <w:noProof/>
                    <w:webHidden/>
                  </w:rPr>
                  <w:tab/>
                </w:r>
                <w:r w:rsidR="00600D59">
                  <w:rPr>
                    <w:noProof/>
                    <w:webHidden/>
                  </w:rPr>
                  <w:fldChar w:fldCharType="begin"/>
                </w:r>
                <w:r w:rsidR="00600D59">
                  <w:rPr>
                    <w:noProof/>
                    <w:webHidden/>
                  </w:rPr>
                  <w:instrText xml:space="preserve"> PAGEREF _Toc204006082 \h </w:instrText>
                </w:r>
                <w:r w:rsidR="00600D59">
                  <w:rPr>
                    <w:noProof/>
                    <w:webHidden/>
                  </w:rPr>
                </w:r>
                <w:r w:rsidR="00600D59">
                  <w:rPr>
                    <w:noProof/>
                    <w:webHidden/>
                  </w:rPr>
                  <w:fldChar w:fldCharType="separate"/>
                </w:r>
                <w:r w:rsidR="000223A6">
                  <w:rPr>
                    <w:noProof/>
                    <w:webHidden/>
                  </w:rPr>
                  <w:t>125</w:t>
                </w:r>
                <w:r w:rsidR="00600D59">
                  <w:rPr>
                    <w:noProof/>
                    <w:webHidden/>
                  </w:rPr>
                  <w:fldChar w:fldCharType="end"/>
                </w:r>
              </w:hyperlink>
            </w:p>
            <w:p w14:paraId="4DDFE7F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3" w:history="1">
                <w:r w:rsidR="00600D59" w:rsidRPr="006A0C7A">
                  <w:rPr>
                    <w:rStyle w:val="a9"/>
                    <w:rFonts w:cs="Arial"/>
                    <w:noProof/>
                  </w:rPr>
                  <w:t>12.3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Ρυθμίσεις εκτύπωσης</w:t>
                </w:r>
                <w:r w:rsidR="00600D59">
                  <w:rPr>
                    <w:noProof/>
                    <w:webHidden/>
                  </w:rPr>
                  <w:tab/>
                </w:r>
                <w:r w:rsidR="00600D59">
                  <w:rPr>
                    <w:noProof/>
                    <w:webHidden/>
                  </w:rPr>
                  <w:fldChar w:fldCharType="begin"/>
                </w:r>
                <w:r w:rsidR="00600D59">
                  <w:rPr>
                    <w:noProof/>
                    <w:webHidden/>
                  </w:rPr>
                  <w:instrText xml:space="preserve"> PAGEREF _Toc204006083 \h </w:instrText>
                </w:r>
                <w:r w:rsidR="00600D59">
                  <w:rPr>
                    <w:noProof/>
                    <w:webHidden/>
                  </w:rPr>
                </w:r>
                <w:r w:rsidR="00600D59">
                  <w:rPr>
                    <w:noProof/>
                    <w:webHidden/>
                  </w:rPr>
                  <w:fldChar w:fldCharType="separate"/>
                </w:r>
                <w:r w:rsidR="000223A6">
                  <w:rPr>
                    <w:noProof/>
                    <w:webHidden/>
                  </w:rPr>
                  <w:t>125</w:t>
                </w:r>
                <w:r w:rsidR="00600D59">
                  <w:rPr>
                    <w:noProof/>
                    <w:webHidden/>
                  </w:rPr>
                  <w:fldChar w:fldCharType="end"/>
                </w:r>
              </w:hyperlink>
            </w:p>
            <w:p w14:paraId="21D3FF7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4" w:history="1">
                <w:r w:rsidR="00600D59" w:rsidRPr="006A0C7A">
                  <w:rPr>
                    <w:rStyle w:val="a9"/>
                    <w:rFonts w:cs="Arial"/>
                    <w:noProof/>
                  </w:rPr>
                  <w:t>12.4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Ρυθμίσεις αναφοράς</w:t>
                </w:r>
                <w:r w:rsidR="00600D59">
                  <w:rPr>
                    <w:noProof/>
                    <w:webHidden/>
                  </w:rPr>
                  <w:tab/>
                </w:r>
                <w:r w:rsidR="00600D59">
                  <w:rPr>
                    <w:noProof/>
                    <w:webHidden/>
                  </w:rPr>
                  <w:fldChar w:fldCharType="begin"/>
                </w:r>
                <w:r w:rsidR="00600D59">
                  <w:rPr>
                    <w:noProof/>
                    <w:webHidden/>
                  </w:rPr>
                  <w:instrText xml:space="preserve"> PAGEREF _Toc204006084 \h </w:instrText>
                </w:r>
                <w:r w:rsidR="00600D59">
                  <w:rPr>
                    <w:noProof/>
                    <w:webHidden/>
                  </w:rPr>
                </w:r>
                <w:r w:rsidR="00600D59">
                  <w:rPr>
                    <w:noProof/>
                    <w:webHidden/>
                  </w:rPr>
                  <w:fldChar w:fldCharType="separate"/>
                </w:r>
                <w:r w:rsidR="000223A6">
                  <w:rPr>
                    <w:noProof/>
                    <w:webHidden/>
                  </w:rPr>
                  <w:t>126</w:t>
                </w:r>
                <w:r w:rsidR="00600D59">
                  <w:rPr>
                    <w:noProof/>
                    <w:webHidden/>
                  </w:rPr>
                  <w:fldChar w:fldCharType="end"/>
                </w:r>
              </w:hyperlink>
            </w:p>
            <w:p w14:paraId="5CFBAD9A"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5" w:history="1">
                <w:r w:rsidR="00600D59" w:rsidRPr="006A0C7A">
                  <w:rPr>
                    <w:rStyle w:val="a9"/>
                    <w:rFonts w:cs="Arial"/>
                    <w:noProof/>
                  </w:rPr>
                  <w:t>12.5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Ειδοποίηση push</w:t>
                </w:r>
                <w:r w:rsidR="00600D59">
                  <w:rPr>
                    <w:noProof/>
                    <w:webHidden/>
                  </w:rPr>
                  <w:tab/>
                </w:r>
                <w:r w:rsidR="00600D59">
                  <w:rPr>
                    <w:noProof/>
                    <w:webHidden/>
                  </w:rPr>
                  <w:fldChar w:fldCharType="begin"/>
                </w:r>
                <w:r w:rsidR="00600D59">
                  <w:rPr>
                    <w:noProof/>
                    <w:webHidden/>
                  </w:rPr>
                  <w:instrText xml:space="preserve"> PAGEREF _Toc204006085 \h </w:instrText>
                </w:r>
                <w:r w:rsidR="00600D59">
                  <w:rPr>
                    <w:noProof/>
                    <w:webHidden/>
                  </w:rPr>
                </w:r>
                <w:r w:rsidR="00600D59">
                  <w:rPr>
                    <w:noProof/>
                    <w:webHidden/>
                  </w:rPr>
                  <w:fldChar w:fldCharType="separate"/>
                </w:r>
                <w:r w:rsidR="000223A6">
                  <w:rPr>
                    <w:noProof/>
                    <w:webHidden/>
                  </w:rPr>
                  <w:t>127</w:t>
                </w:r>
                <w:r w:rsidR="00600D59">
                  <w:rPr>
                    <w:noProof/>
                    <w:webHidden/>
                  </w:rPr>
                  <w:fldChar w:fldCharType="end"/>
                </w:r>
              </w:hyperlink>
            </w:p>
            <w:p w14:paraId="3E3FCA15"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6" w:history="1">
                <w:r w:rsidR="00600D59" w:rsidRPr="006A0C7A">
                  <w:rPr>
                    <w:rStyle w:val="a9"/>
                    <w:rFonts w:cs="Arial"/>
                    <w:noProof/>
                  </w:rPr>
                  <w:t>12.6</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Αυτόματη ενημέρωση</w:t>
                </w:r>
                <w:r w:rsidR="00600D59">
                  <w:rPr>
                    <w:noProof/>
                    <w:webHidden/>
                  </w:rPr>
                  <w:tab/>
                </w:r>
                <w:r w:rsidR="00600D59">
                  <w:rPr>
                    <w:noProof/>
                    <w:webHidden/>
                  </w:rPr>
                  <w:fldChar w:fldCharType="begin"/>
                </w:r>
                <w:r w:rsidR="00600D59">
                  <w:rPr>
                    <w:noProof/>
                    <w:webHidden/>
                  </w:rPr>
                  <w:instrText xml:space="preserve"> PAGEREF _Toc204006086 \h </w:instrText>
                </w:r>
                <w:r w:rsidR="00600D59">
                  <w:rPr>
                    <w:noProof/>
                    <w:webHidden/>
                  </w:rPr>
                </w:r>
                <w:r w:rsidR="00600D59">
                  <w:rPr>
                    <w:noProof/>
                    <w:webHidden/>
                  </w:rPr>
                  <w:fldChar w:fldCharType="separate"/>
                </w:r>
                <w:r w:rsidR="000223A6">
                  <w:rPr>
                    <w:noProof/>
                    <w:webHidden/>
                  </w:rPr>
                  <w:t>128</w:t>
                </w:r>
                <w:r w:rsidR="00600D59">
                  <w:rPr>
                    <w:noProof/>
                    <w:webHidden/>
                  </w:rPr>
                  <w:fldChar w:fldCharType="end"/>
                </w:r>
              </w:hyperlink>
            </w:p>
            <w:p w14:paraId="30385901"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7" w:history="1">
                <w:r w:rsidR="00600D59" w:rsidRPr="006A0C7A">
                  <w:rPr>
                    <w:rStyle w:val="a9"/>
                    <w:rFonts w:cs="Arial"/>
                    <w:noProof/>
                  </w:rPr>
                  <w:t>12.7</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Ρυθμίσεις ADAS</w:t>
                </w:r>
                <w:r w:rsidR="00600D59">
                  <w:rPr>
                    <w:noProof/>
                    <w:webHidden/>
                  </w:rPr>
                  <w:tab/>
                </w:r>
                <w:r w:rsidR="00600D59">
                  <w:rPr>
                    <w:noProof/>
                    <w:webHidden/>
                  </w:rPr>
                  <w:fldChar w:fldCharType="begin"/>
                </w:r>
                <w:r w:rsidR="00600D59">
                  <w:rPr>
                    <w:noProof/>
                    <w:webHidden/>
                  </w:rPr>
                  <w:instrText xml:space="preserve"> PAGEREF _Toc204006087 \h </w:instrText>
                </w:r>
                <w:r w:rsidR="00600D59">
                  <w:rPr>
                    <w:noProof/>
                    <w:webHidden/>
                  </w:rPr>
                </w:r>
                <w:r w:rsidR="00600D59">
                  <w:rPr>
                    <w:noProof/>
                    <w:webHidden/>
                  </w:rPr>
                  <w:fldChar w:fldCharType="separate"/>
                </w:r>
                <w:r w:rsidR="000223A6">
                  <w:rPr>
                    <w:noProof/>
                    <w:webHidden/>
                  </w:rPr>
                  <w:t>128</w:t>
                </w:r>
                <w:r w:rsidR="00600D59">
                  <w:rPr>
                    <w:noProof/>
                    <w:webHidden/>
                  </w:rPr>
                  <w:fldChar w:fldCharType="end"/>
                </w:r>
              </w:hyperlink>
            </w:p>
            <w:p w14:paraId="7CBB38E0"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8" w:history="1">
                <w:r w:rsidR="00600D59" w:rsidRPr="006A0C7A">
                  <w:rPr>
                    <w:rStyle w:val="a9"/>
                    <w:rFonts w:cs="Arial"/>
                    <w:noProof/>
                  </w:rPr>
                  <w:t>12.8</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Μεταφόρτωση OBFCM</w:t>
                </w:r>
                <w:r w:rsidR="00600D59">
                  <w:rPr>
                    <w:noProof/>
                    <w:webHidden/>
                  </w:rPr>
                  <w:tab/>
                </w:r>
                <w:r w:rsidR="00600D59">
                  <w:rPr>
                    <w:noProof/>
                    <w:webHidden/>
                  </w:rPr>
                  <w:fldChar w:fldCharType="begin"/>
                </w:r>
                <w:r w:rsidR="00600D59">
                  <w:rPr>
                    <w:noProof/>
                    <w:webHidden/>
                  </w:rPr>
                  <w:instrText xml:space="preserve"> PAGEREF _Toc204006088 \h </w:instrText>
                </w:r>
                <w:r w:rsidR="00600D59">
                  <w:rPr>
                    <w:noProof/>
                    <w:webHidden/>
                  </w:rPr>
                </w:r>
                <w:r w:rsidR="00600D59">
                  <w:rPr>
                    <w:noProof/>
                    <w:webHidden/>
                  </w:rPr>
                  <w:fldChar w:fldCharType="separate"/>
                </w:r>
                <w:r w:rsidR="000223A6">
                  <w:rPr>
                    <w:noProof/>
                    <w:webHidden/>
                  </w:rPr>
                  <w:t>128</w:t>
                </w:r>
                <w:r w:rsidR="00600D59">
                  <w:rPr>
                    <w:noProof/>
                    <w:webHidden/>
                  </w:rPr>
                  <w:fldChar w:fldCharType="end"/>
                </w:r>
              </w:hyperlink>
            </w:p>
            <w:p w14:paraId="3581EE7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89" w:history="1">
                <w:r w:rsidR="00600D59" w:rsidRPr="006A0C7A">
                  <w:rPr>
                    <w:rStyle w:val="a9"/>
                    <w:rFonts w:cs="Arial"/>
                    <w:noProof/>
                  </w:rPr>
                  <w:t>12.9</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Λίστα οχημάτων</w:t>
                </w:r>
                <w:r w:rsidR="00600D59">
                  <w:rPr>
                    <w:noProof/>
                    <w:webHidden/>
                  </w:rPr>
                  <w:tab/>
                </w:r>
                <w:r w:rsidR="00600D59">
                  <w:rPr>
                    <w:noProof/>
                    <w:webHidden/>
                  </w:rPr>
                  <w:fldChar w:fldCharType="begin"/>
                </w:r>
                <w:r w:rsidR="00600D59">
                  <w:rPr>
                    <w:noProof/>
                    <w:webHidden/>
                  </w:rPr>
                  <w:instrText xml:space="preserve"> PAGEREF _Toc204006089 \h </w:instrText>
                </w:r>
                <w:r w:rsidR="00600D59">
                  <w:rPr>
                    <w:noProof/>
                    <w:webHidden/>
                  </w:rPr>
                </w:r>
                <w:r w:rsidR="00600D59">
                  <w:rPr>
                    <w:noProof/>
                    <w:webHidden/>
                  </w:rPr>
                  <w:fldChar w:fldCharType="separate"/>
                </w:r>
                <w:r w:rsidR="000223A6">
                  <w:rPr>
                    <w:noProof/>
                    <w:webHidden/>
                  </w:rPr>
                  <w:t>129</w:t>
                </w:r>
                <w:r w:rsidR="00600D59">
                  <w:rPr>
                    <w:noProof/>
                    <w:webHidden/>
                  </w:rPr>
                  <w:fldChar w:fldCharType="end"/>
                </w:r>
              </w:hyperlink>
            </w:p>
            <w:p w14:paraId="54A57C0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0" w:history="1">
                <w:r w:rsidR="00600D59" w:rsidRPr="006A0C7A">
                  <w:rPr>
                    <w:rStyle w:val="a9"/>
                    <w:rFonts w:cs="Arial"/>
                    <w:noProof/>
                  </w:rPr>
                  <w:t>12.10</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Ταξινόμηση εφαρμογών</w:t>
                </w:r>
                <w:r w:rsidR="00600D59">
                  <w:rPr>
                    <w:noProof/>
                    <w:webHidden/>
                  </w:rPr>
                  <w:tab/>
                </w:r>
                <w:r w:rsidR="00600D59">
                  <w:rPr>
                    <w:noProof/>
                    <w:webHidden/>
                  </w:rPr>
                  <w:fldChar w:fldCharType="begin"/>
                </w:r>
                <w:r w:rsidR="00600D59">
                  <w:rPr>
                    <w:noProof/>
                    <w:webHidden/>
                  </w:rPr>
                  <w:instrText xml:space="preserve"> PAGEREF _Toc204006090 \h </w:instrText>
                </w:r>
                <w:r w:rsidR="00600D59">
                  <w:rPr>
                    <w:noProof/>
                    <w:webHidden/>
                  </w:rPr>
                </w:r>
                <w:r w:rsidR="00600D59">
                  <w:rPr>
                    <w:noProof/>
                    <w:webHidden/>
                  </w:rPr>
                  <w:fldChar w:fldCharType="separate"/>
                </w:r>
                <w:r w:rsidR="000223A6">
                  <w:rPr>
                    <w:noProof/>
                    <w:webHidden/>
                  </w:rPr>
                  <w:t>129</w:t>
                </w:r>
                <w:r w:rsidR="00600D59">
                  <w:rPr>
                    <w:noProof/>
                    <w:webHidden/>
                  </w:rPr>
                  <w:fldChar w:fldCharType="end"/>
                </w:r>
              </w:hyperlink>
            </w:p>
            <w:p w14:paraId="6B9418F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1" w:history="1">
                <w:r w:rsidR="00600D59" w:rsidRPr="006A0C7A">
                  <w:rPr>
                    <w:rStyle w:val="a9"/>
                    <w:rFonts w:cs="Arial"/>
                    <w:noProof/>
                  </w:rPr>
                  <w:t>12.11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Δοκιμή μπαταρίας</w:t>
                </w:r>
                <w:r w:rsidR="00600D59">
                  <w:rPr>
                    <w:noProof/>
                    <w:webHidden/>
                  </w:rPr>
                  <w:tab/>
                </w:r>
                <w:r w:rsidR="00600D59">
                  <w:rPr>
                    <w:noProof/>
                    <w:webHidden/>
                  </w:rPr>
                  <w:fldChar w:fldCharType="begin"/>
                </w:r>
                <w:r w:rsidR="00600D59">
                  <w:rPr>
                    <w:noProof/>
                    <w:webHidden/>
                  </w:rPr>
                  <w:instrText xml:space="preserve"> PAGEREF _Toc204006091 \h </w:instrText>
                </w:r>
                <w:r w:rsidR="00600D59">
                  <w:rPr>
                    <w:noProof/>
                    <w:webHidden/>
                  </w:rPr>
                </w:r>
                <w:r w:rsidR="00600D59">
                  <w:rPr>
                    <w:noProof/>
                    <w:webHidden/>
                  </w:rPr>
                  <w:fldChar w:fldCharType="separate"/>
                </w:r>
                <w:r w:rsidR="000223A6">
                  <w:rPr>
                    <w:noProof/>
                    <w:webHidden/>
                  </w:rPr>
                  <w:t>129</w:t>
                </w:r>
                <w:r w:rsidR="00600D59">
                  <w:rPr>
                    <w:noProof/>
                    <w:webHidden/>
                  </w:rPr>
                  <w:fldChar w:fldCharType="end"/>
                </w:r>
              </w:hyperlink>
            </w:p>
            <w:p w14:paraId="2B8EC8AC"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2" w:history="1">
                <w:r w:rsidR="00600D59" w:rsidRPr="006A0C7A">
                  <w:rPr>
                    <w:rStyle w:val="a9"/>
                    <w:rFonts w:cs="Arial"/>
                    <w:noProof/>
                  </w:rPr>
                  <w:t>12.12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Κωδικός χώρας/περιοχής</w:t>
                </w:r>
                <w:r w:rsidR="00600D59">
                  <w:rPr>
                    <w:noProof/>
                    <w:webHidden/>
                  </w:rPr>
                  <w:tab/>
                </w:r>
                <w:r w:rsidR="00600D59">
                  <w:rPr>
                    <w:noProof/>
                    <w:webHidden/>
                  </w:rPr>
                  <w:fldChar w:fldCharType="begin"/>
                </w:r>
                <w:r w:rsidR="00600D59">
                  <w:rPr>
                    <w:noProof/>
                    <w:webHidden/>
                  </w:rPr>
                  <w:instrText xml:space="preserve"> PAGEREF _Toc204006092 \h </w:instrText>
                </w:r>
                <w:r w:rsidR="00600D59">
                  <w:rPr>
                    <w:noProof/>
                    <w:webHidden/>
                  </w:rPr>
                </w:r>
                <w:r w:rsidR="00600D59">
                  <w:rPr>
                    <w:noProof/>
                    <w:webHidden/>
                  </w:rPr>
                  <w:fldChar w:fldCharType="separate"/>
                </w:r>
                <w:r w:rsidR="000223A6">
                  <w:rPr>
                    <w:noProof/>
                    <w:webHidden/>
                  </w:rPr>
                  <w:t>129</w:t>
                </w:r>
                <w:r w:rsidR="00600D59">
                  <w:rPr>
                    <w:noProof/>
                    <w:webHidden/>
                  </w:rPr>
                  <w:fldChar w:fldCharType="end"/>
                </w:r>
              </w:hyperlink>
            </w:p>
            <w:p w14:paraId="1FB53B9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3" w:history="1">
                <w:r w:rsidR="00600D59" w:rsidRPr="006A0C7A">
                  <w:rPr>
                    <w:rStyle w:val="a9"/>
                    <w:rFonts w:cs="Arial"/>
                    <w:noProof/>
                  </w:rPr>
                  <w:t>12.13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Νόμοι και Κανονισμοί</w:t>
                </w:r>
                <w:r w:rsidR="00600D59">
                  <w:rPr>
                    <w:noProof/>
                    <w:webHidden/>
                  </w:rPr>
                  <w:tab/>
                </w:r>
                <w:r w:rsidR="00600D59">
                  <w:rPr>
                    <w:noProof/>
                    <w:webHidden/>
                  </w:rPr>
                  <w:fldChar w:fldCharType="begin"/>
                </w:r>
                <w:r w:rsidR="00600D59">
                  <w:rPr>
                    <w:noProof/>
                    <w:webHidden/>
                  </w:rPr>
                  <w:instrText xml:space="preserve"> PAGEREF _Toc204006093 \h </w:instrText>
                </w:r>
                <w:r w:rsidR="00600D59">
                  <w:rPr>
                    <w:noProof/>
                    <w:webHidden/>
                  </w:rPr>
                </w:r>
                <w:r w:rsidR="00600D59">
                  <w:rPr>
                    <w:noProof/>
                    <w:webHidden/>
                  </w:rPr>
                  <w:fldChar w:fldCharType="separate"/>
                </w:r>
                <w:r w:rsidR="000223A6">
                  <w:rPr>
                    <w:noProof/>
                    <w:webHidden/>
                  </w:rPr>
                  <w:t>130</w:t>
                </w:r>
                <w:r w:rsidR="00600D59">
                  <w:rPr>
                    <w:noProof/>
                    <w:webHidden/>
                  </w:rPr>
                  <w:fldChar w:fldCharType="end"/>
                </w:r>
              </w:hyperlink>
            </w:p>
            <w:p w14:paraId="06BBBFD0"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4" w:history="1">
                <w:r w:rsidR="00600D59" w:rsidRPr="006A0C7A">
                  <w:rPr>
                    <w:rStyle w:val="a9"/>
                    <w:rFonts w:cs="Arial"/>
                    <w:noProof/>
                  </w:rPr>
                  <w:t>12.14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Ρυθμίσεις συστήματος</w:t>
                </w:r>
                <w:r w:rsidR="00600D59">
                  <w:rPr>
                    <w:noProof/>
                    <w:webHidden/>
                  </w:rPr>
                  <w:tab/>
                </w:r>
                <w:r w:rsidR="00600D59">
                  <w:rPr>
                    <w:noProof/>
                    <w:webHidden/>
                  </w:rPr>
                  <w:fldChar w:fldCharType="begin"/>
                </w:r>
                <w:r w:rsidR="00600D59">
                  <w:rPr>
                    <w:noProof/>
                    <w:webHidden/>
                  </w:rPr>
                  <w:instrText xml:space="preserve"> PAGEREF _Toc204006094 \h </w:instrText>
                </w:r>
                <w:r w:rsidR="00600D59">
                  <w:rPr>
                    <w:noProof/>
                    <w:webHidden/>
                  </w:rPr>
                </w:r>
                <w:r w:rsidR="00600D59">
                  <w:rPr>
                    <w:noProof/>
                    <w:webHidden/>
                  </w:rPr>
                  <w:fldChar w:fldCharType="separate"/>
                </w:r>
                <w:r w:rsidR="000223A6">
                  <w:rPr>
                    <w:noProof/>
                    <w:webHidden/>
                  </w:rPr>
                  <w:t>130</w:t>
                </w:r>
                <w:r w:rsidR="00600D59">
                  <w:rPr>
                    <w:noProof/>
                    <w:webHidden/>
                  </w:rPr>
                  <w:fldChar w:fldCharType="end"/>
                </w:r>
              </w:hyperlink>
            </w:p>
            <w:p w14:paraId="6BBA4BA0"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5" w:history="1">
                <w:r w:rsidR="00600D59" w:rsidRPr="006A0C7A">
                  <w:rPr>
                    <w:rStyle w:val="a9"/>
                    <w:rFonts w:cs="Arial"/>
                    <w:noProof/>
                  </w:rPr>
                  <w:t>12.15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Για</w:t>
                </w:r>
                <w:r w:rsidR="00600D59">
                  <w:rPr>
                    <w:noProof/>
                    <w:webHidden/>
                  </w:rPr>
                  <w:tab/>
                </w:r>
                <w:r w:rsidR="00600D59">
                  <w:rPr>
                    <w:noProof/>
                    <w:webHidden/>
                  </w:rPr>
                  <w:fldChar w:fldCharType="begin"/>
                </w:r>
                <w:r w:rsidR="00600D59">
                  <w:rPr>
                    <w:noProof/>
                    <w:webHidden/>
                  </w:rPr>
                  <w:instrText xml:space="preserve"> PAGEREF _Toc204006095 \h </w:instrText>
                </w:r>
                <w:r w:rsidR="00600D59">
                  <w:rPr>
                    <w:noProof/>
                    <w:webHidden/>
                  </w:rPr>
                </w:r>
                <w:r w:rsidR="00600D59">
                  <w:rPr>
                    <w:noProof/>
                    <w:webHidden/>
                  </w:rPr>
                  <w:fldChar w:fldCharType="separate"/>
                </w:r>
                <w:r w:rsidR="000223A6">
                  <w:rPr>
                    <w:noProof/>
                    <w:webHidden/>
                  </w:rPr>
                  <w:t>130</w:t>
                </w:r>
                <w:r w:rsidR="00600D59">
                  <w:rPr>
                    <w:noProof/>
                    <w:webHidden/>
                  </w:rPr>
                  <w:fldChar w:fldCharType="end"/>
                </w:r>
              </w:hyperlink>
            </w:p>
            <w:p w14:paraId="64F43AC0"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96" w:history="1">
                <w:r w:rsidR="00600D59" w:rsidRPr="006A0C7A">
                  <w:rPr>
                    <w:rStyle w:val="a9"/>
                    <w:noProof/>
                  </w:rPr>
                  <w:t>13</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Εκσυγχρονίζω</w:t>
                </w:r>
                <w:r w:rsidR="00600D59">
                  <w:rPr>
                    <w:noProof/>
                    <w:webHidden/>
                  </w:rPr>
                  <w:tab/>
                </w:r>
                <w:r w:rsidR="00600D59">
                  <w:rPr>
                    <w:noProof/>
                    <w:webHidden/>
                  </w:rPr>
                  <w:fldChar w:fldCharType="begin"/>
                </w:r>
                <w:r w:rsidR="00600D59">
                  <w:rPr>
                    <w:noProof/>
                    <w:webHidden/>
                  </w:rPr>
                  <w:instrText xml:space="preserve"> PAGEREF _Toc204006096 \h </w:instrText>
                </w:r>
                <w:r w:rsidR="00600D59">
                  <w:rPr>
                    <w:noProof/>
                    <w:webHidden/>
                  </w:rPr>
                </w:r>
                <w:r w:rsidR="00600D59">
                  <w:rPr>
                    <w:noProof/>
                    <w:webHidden/>
                  </w:rPr>
                  <w:fldChar w:fldCharType="separate"/>
                </w:r>
                <w:r w:rsidR="000223A6">
                  <w:rPr>
                    <w:noProof/>
                    <w:webHidden/>
                  </w:rPr>
                  <w:t>132</w:t>
                </w:r>
                <w:r w:rsidR="00600D59">
                  <w:rPr>
                    <w:noProof/>
                    <w:webHidden/>
                  </w:rPr>
                  <w:fldChar w:fldCharType="end"/>
                </w:r>
              </w:hyperlink>
            </w:p>
            <w:p w14:paraId="087EBAE2"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097" w:history="1">
                <w:r w:rsidR="00600D59" w:rsidRPr="006A0C7A">
                  <w:rPr>
                    <w:rStyle w:val="a9"/>
                    <w:noProof/>
                  </w:rPr>
                  <w:t>14</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Διευθυντής VCI</w:t>
                </w:r>
                <w:r w:rsidR="00600D59">
                  <w:rPr>
                    <w:noProof/>
                    <w:webHidden/>
                  </w:rPr>
                  <w:tab/>
                </w:r>
                <w:r w:rsidR="00600D59">
                  <w:rPr>
                    <w:noProof/>
                    <w:webHidden/>
                  </w:rPr>
                  <w:fldChar w:fldCharType="begin"/>
                </w:r>
                <w:r w:rsidR="00600D59">
                  <w:rPr>
                    <w:noProof/>
                    <w:webHidden/>
                  </w:rPr>
                  <w:instrText xml:space="preserve"> PAGEREF _Toc204006097 \h </w:instrText>
                </w:r>
                <w:r w:rsidR="00600D59">
                  <w:rPr>
                    <w:noProof/>
                    <w:webHidden/>
                  </w:rPr>
                </w:r>
                <w:r w:rsidR="00600D59">
                  <w:rPr>
                    <w:noProof/>
                    <w:webHidden/>
                  </w:rPr>
                  <w:fldChar w:fldCharType="separate"/>
                </w:r>
                <w:r w:rsidR="000223A6">
                  <w:rPr>
                    <w:noProof/>
                    <w:webHidden/>
                  </w:rPr>
                  <w:t>133</w:t>
                </w:r>
                <w:r w:rsidR="00600D59">
                  <w:rPr>
                    <w:noProof/>
                    <w:webHidden/>
                  </w:rPr>
                  <w:fldChar w:fldCharType="end"/>
                </w:r>
              </w:hyperlink>
            </w:p>
            <w:p w14:paraId="00D42F7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8" w:history="1">
                <w:r w:rsidR="00600D59" w:rsidRPr="006A0C7A">
                  <w:rPr>
                    <w:rStyle w:val="a9"/>
                    <w:rFonts w:cs="Arial"/>
                    <w:noProof/>
                  </w:rPr>
                  <w:t>14.1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Σύνδεση Wi-Fi</w:t>
                </w:r>
                <w:r w:rsidR="00600D59">
                  <w:rPr>
                    <w:noProof/>
                    <w:webHidden/>
                  </w:rPr>
                  <w:tab/>
                </w:r>
                <w:r w:rsidR="00600D59">
                  <w:rPr>
                    <w:noProof/>
                    <w:webHidden/>
                  </w:rPr>
                  <w:fldChar w:fldCharType="begin"/>
                </w:r>
                <w:r w:rsidR="00600D59">
                  <w:rPr>
                    <w:noProof/>
                    <w:webHidden/>
                  </w:rPr>
                  <w:instrText xml:space="preserve"> PAGEREF _Toc204006098 \h </w:instrText>
                </w:r>
                <w:r w:rsidR="00600D59">
                  <w:rPr>
                    <w:noProof/>
                    <w:webHidden/>
                  </w:rPr>
                </w:r>
                <w:r w:rsidR="00600D59">
                  <w:rPr>
                    <w:noProof/>
                    <w:webHidden/>
                  </w:rPr>
                  <w:fldChar w:fldCharType="separate"/>
                </w:r>
                <w:r w:rsidR="000223A6">
                  <w:rPr>
                    <w:noProof/>
                    <w:webHidden/>
                  </w:rPr>
                  <w:t>134</w:t>
                </w:r>
                <w:r w:rsidR="00600D59">
                  <w:rPr>
                    <w:noProof/>
                    <w:webHidden/>
                  </w:rPr>
                  <w:fldChar w:fldCharType="end"/>
                </w:r>
              </w:hyperlink>
            </w:p>
            <w:p w14:paraId="672EC1D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099" w:history="1">
                <w:r w:rsidR="00600D59" w:rsidRPr="006A0C7A">
                  <w:rPr>
                    <w:rStyle w:val="a9"/>
                    <w:rFonts w:cs="Arial"/>
                    <w:noProof/>
                  </w:rPr>
                  <w:t>14.2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Σύζευξη VCI Bluetooth</w:t>
                </w:r>
                <w:r w:rsidR="00600D59">
                  <w:rPr>
                    <w:noProof/>
                    <w:webHidden/>
                  </w:rPr>
                  <w:tab/>
                </w:r>
                <w:r w:rsidR="00600D59">
                  <w:rPr>
                    <w:noProof/>
                    <w:webHidden/>
                  </w:rPr>
                  <w:fldChar w:fldCharType="begin"/>
                </w:r>
                <w:r w:rsidR="00600D59">
                  <w:rPr>
                    <w:noProof/>
                    <w:webHidden/>
                  </w:rPr>
                  <w:instrText xml:space="preserve"> PAGEREF _Toc204006099 \h </w:instrText>
                </w:r>
                <w:r w:rsidR="00600D59">
                  <w:rPr>
                    <w:noProof/>
                    <w:webHidden/>
                  </w:rPr>
                </w:r>
                <w:r w:rsidR="00600D59">
                  <w:rPr>
                    <w:noProof/>
                    <w:webHidden/>
                  </w:rPr>
                  <w:fldChar w:fldCharType="separate"/>
                </w:r>
                <w:r w:rsidR="000223A6">
                  <w:rPr>
                    <w:noProof/>
                    <w:webHidden/>
                  </w:rPr>
                  <w:t>134</w:t>
                </w:r>
                <w:r w:rsidR="00600D59">
                  <w:rPr>
                    <w:noProof/>
                    <w:webHidden/>
                  </w:rPr>
                  <w:fldChar w:fldCharType="end"/>
                </w:r>
              </w:hyperlink>
            </w:p>
            <w:p w14:paraId="07D084B3"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0" w:history="1">
                <w:r w:rsidR="00600D59" w:rsidRPr="006A0C7A">
                  <w:rPr>
                    <w:rStyle w:val="a9"/>
                    <w:rFonts w:cs="Arial"/>
                    <w:noProof/>
                  </w:rPr>
                  <w:t>14.3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Σύζευξη Bluetooth BAS</w:t>
                </w:r>
                <w:r w:rsidR="00600D59">
                  <w:rPr>
                    <w:noProof/>
                    <w:webHidden/>
                  </w:rPr>
                  <w:tab/>
                </w:r>
                <w:r w:rsidR="00600D59">
                  <w:rPr>
                    <w:noProof/>
                    <w:webHidden/>
                  </w:rPr>
                  <w:fldChar w:fldCharType="begin"/>
                </w:r>
                <w:r w:rsidR="00600D59">
                  <w:rPr>
                    <w:noProof/>
                    <w:webHidden/>
                  </w:rPr>
                  <w:instrText xml:space="preserve"> PAGEREF _Toc204006100 \h </w:instrText>
                </w:r>
                <w:r w:rsidR="00600D59">
                  <w:rPr>
                    <w:noProof/>
                    <w:webHidden/>
                  </w:rPr>
                </w:r>
                <w:r w:rsidR="00600D59">
                  <w:rPr>
                    <w:noProof/>
                    <w:webHidden/>
                  </w:rPr>
                  <w:fldChar w:fldCharType="separate"/>
                </w:r>
                <w:r w:rsidR="000223A6">
                  <w:rPr>
                    <w:noProof/>
                    <w:webHidden/>
                  </w:rPr>
                  <w:t>135</w:t>
                </w:r>
                <w:r w:rsidR="00600D59">
                  <w:rPr>
                    <w:noProof/>
                    <w:webHidden/>
                  </w:rPr>
                  <w:fldChar w:fldCharType="end"/>
                </w:r>
              </w:hyperlink>
            </w:p>
            <w:p w14:paraId="657F6931"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1" w:history="1">
                <w:r w:rsidR="00600D59" w:rsidRPr="006A0C7A">
                  <w:rPr>
                    <w:rStyle w:val="a9"/>
                    <w:rFonts w:cs="Arial"/>
                    <w:noProof/>
                  </w:rPr>
                  <w:t>14.4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Ενημέρωση VCI</w:t>
                </w:r>
                <w:r w:rsidR="00600D59">
                  <w:rPr>
                    <w:noProof/>
                    <w:webHidden/>
                  </w:rPr>
                  <w:tab/>
                </w:r>
                <w:r w:rsidR="00600D59">
                  <w:rPr>
                    <w:noProof/>
                    <w:webHidden/>
                  </w:rPr>
                  <w:fldChar w:fldCharType="begin"/>
                </w:r>
                <w:r w:rsidR="00600D59">
                  <w:rPr>
                    <w:noProof/>
                    <w:webHidden/>
                  </w:rPr>
                  <w:instrText xml:space="preserve"> PAGEREF _Toc204006101 \h </w:instrText>
                </w:r>
                <w:r w:rsidR="00600D59">
                  <w:rPr>
                    <w:noProof/>
                    <w:webHidden/>
                  </w:rPr>
                </w:r>
                <w:r w:rsidR="00600D59">
                  <w:rPr>
                    <w:noProof/>
                    <w:webHidden/>
                  </w:rPr>
                  <w:fldChar w:fldCharType="separate"/>
                </w:r>
                <w:r w:rsidR="000223A6">
                  <w:rPr>
                    <w:noProof/>
                    <w:webHidden/>
                  </w:rPr>
                  <w:t>136</w:t>
                </w:r>
                <w:r w:rsidR="00600D59">
                  <w:rPr>
                    <w:noProof/>
                    <w:webHidden/>
                  </w:rPr>
                  <w:fldChar w:fldCharType="end"/>
                </w:r>
              </w:hyperlink>
            </w:p>
            <w:p w14:paraId="63F37668"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2" w:history="1">
                <w:r w:rsidR="00600D59" w:rsidRPr="006A0C7A">
                  <w:rPr>
                    <w:rStyle w:val="a9"/>
                    <w:rFonts w:cs="Arial"/>
                    <w:noProof/>
                  </w:rPr>
                  <w:t>14.5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Ενημέρωση BAS</w:t>
                </w:r>
                <w:r w:rsidR="00600D59">
                  <w:rPr>
                    <w:noProof/>
                    <w:webHidden/>
                  </w:rPr>
                  <w:tab/>
                </w:r>
                <w:r w:rsidR="00600D59">
                  <w:rPr>
                    <w:noProof/>
                    <w:webHidden/>
                  </w:rPr>
                  <w:fldChar w:fldCharType="begin"/>
                </w:r>
                <w:r w:rsidR="00600D59">
                  <w:rPr>
                    <w:noProof/>
                    <w:webHidden/>
                  </w:rPr>
                  <w:instrText xml:space="preserve"> PAGEREF _Toc204006102 \h </w:instrText>
                </w:r>
                <w:r w:rsidR="00600D59">
                  <w:rPr>
                    <w:noProof/>
                    <w:webHidden/>
                  </w:rPr>
                </w:r>
                <w:r w:rsidR="00600D59">
                  <w:rPr>
                    <w:noProof/>
                    <w:webHidden/>
                  </w:rPr>
                  <w:fldChar w:fldCharType="separate"/>
                </w:r>
                <w:r w:rsidR="000223A6">
                  <w:rPr>
                    <w:noProof/>
                    <w:webHidden/>
                  </w:rPr>
                  <w:t>136</w:t>
                </w:r>
                <w:r w:rsidR="00600D59">
                  <w:rPr>
                    <w:noProof/>
                    <w:webHidden/>
                  </w:rPr>
                  <w:fldChar w:fldCharType="end"/>
                </w:r>
              </w:hyperlink>
            </w:p>
            <w:p w14:paraId="0E126C6B"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03" w:history="1">
                <w:r w:rsidR="00600D59" w:rsidRPr="006A0C7A">
                  <w:rPr>
                    <w:rStyle w:val="a9"/>
                    <w:noProof/>
                  </w:rPr>
                  <w:t>15</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Κλισιό</w:t>
                </w:r>
                <w:r w:rsidR="00600D59" w:rsidRPr="006A0C7A">
                  <w:rPr>
                    <w:rStyle w:val="a9"/>
                    <w:rFonts w:eastAsia="宋体"/>
                    <w:noProof/>
                  </w:rPr>
                  <w:t>μετρο</w:t>
                </w:r>
                <w:r w:rsidR="00600D59" w:rsidRPr="006A0C7A">
                  <w:rPr>
                    <w:rStyle w:val="a9"/>
                    <w:noProof/>
                  </w:rPr>
                  <w:t xml:space="preserve"> χειρός</w:t>
                </w:r>
                <w:r w:rsidR="00600D59">
                  <w:rPr>
                    <w:noProof/>
                    <w:webHidden/>
                  </w:rPr>
                  <w:tab/>
                </w:r>
                <w:r w:rsidR="00600D59">
                  <w:rPr>
                    <w:noProof/>
                    <w:webHidden/>
                  </w:rPr>
                  <w:fldChar w:fldCharType="begin"/>
                </w:r>
                <w:r w:rsidR="00600D59">
                  <w:rPr>
                    <w:noProof/>
                    <w:webHidden/>
                  </w:rPr>
                  <w:instrText xml:space="preserve"> PAGEREF _Toc204006103 \h </w:instrText>
                </w:r>
                <w:r w:rsidR="00600D59">
                  <w:rPr>
                    <w:noProof/>
                    <w:webHidden/>
                  </w:rPr>
                </w:r>
                <w:r w:rsidR="00600D59">
                  <w:rPr>
                    <w:noProof/>
                    <w:webHidden/>
                  </w:rPr>
                  <w:fldChar w:fldCharType="separate"/>
                </w:r>
                <w:r w:rsidR="000223A6">
                  <w:rPr>
                    <w:noProof/>
                    <w:webHidden/>
                  </w:rPr>
                  <w:t>137</w:t>
                </w:r>
                <w:r w:rsidR="00600D59">
                  <w:rPr>
                    <w:noProof/>
                    <w:webHidden/>
                  </w:rPr>
                  <w:fldChar w:fldCharType="end"/>
                </w:r>
              </w:hyperlink>
            </w:p>
            <w:p w14:paraId="73D60947"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04" w:history="1">
                <w:r w:rsidR="00600D59" w:rsidRPr="006A0C7A">
                  <w:rPr>
                    <w:rStyle w:val="a9"/>
                    <w:noProof/>
                  </w:rPr>
                  <w:t>16</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Υποστήριξη</w:t>
                </w:r>
                <w:r w:rsidR="00600D59">
                  <w:rPr>
                    <w:noProof/>
                    <w:webHidden/>
                  </w:rPr>
                  <w:tab/>
                </w:r>
                <w:r w:rsidR="00600D59">
                  <w:rPr>
                    <w:noProof/>
                    <w:webHidden/>
                  </w:rPr>
                  <w:fldChar w:fldCharType="begin"/>
                </w:r>
                <w:r w:rsidR="00600D59">
                  <w:rPr>
                    <w:noProof/>
                    <w:webHidden/>
                  </w:rPr>
                  <w:instrText xml:space="preserve"> PAGEREF _Toc204006104 \h </w:instrText>
                </w:r>
                <w:r w:rsidR="00600D59">
                  <w:rPr>
                    <w:noProof/>
                    <w:webHidden/>
                  </w:rPr>
                </w:r>
                <w:r w:rsidR="00600D59">
                  <w:rPr>
                    <w:noProof/>
                    <w:webHidden/>
                  </w:rPr>
                  <w:fldChar w:fldCharType="separate"/>
                </w:r>
                <w:r w:rsidR="000223A6">
                  <w:rPr>
                    <w:noProof/>
                    <w:webHidden/>
                  </w:rPr>
                  <w:t>139</w:t>
                </w:r>
                <w:r w:rsidR="00600D59">
                  <w:rPr>
                    <w:noProof/>
                    <w:webHidden/>
                  </w:rPr>
                  <w:fldChar w:fldCharType="end"/>
                </w:r>
              </w:hyperlink>
            </w:p>
            <w:p w14:paraId="752EE2C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5" w:history="1">
                <w:r w:rsidR="00600D59" w:rsidRPr="006A0C7A">
                  <w:rPr>
                    <w:rStyle w:val="a9"/>
                    <w:rFonts w:cs="Arial"/>
                    <w:noProof/>
                  </w:rPr>
                  <w:t>16.1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Υποστήριξη διάταξης οθόνης</w:t>
                </w:r>
                <w:r w:rsidR="00600D59">
                  <w:rPr>
                    <w:noProof/>
                    <w:webHidden/>
                  </w:rPr>
                  <w:tab/>
                </w:r>
                <w:r w:rsidR="00600D59">
                  <w:rPr>
                    <w:noProof/>
                    <w:webHidden/>
                  </w:rPr>
                  <w:fldChar w:fldCharType="begin"/>
                </w:r>
                <w:r w:rsidR="00600D59">
                  <w:rPr>
                    <w:noProof/>
                    <w:webHidden/>
                  </w:rPr>
                  <w:instrText xml:space="preserve"> PAGEREF _Toc204006105 \h </w:instrText>
                </w:r>
                <w:r w:rsidR="00600D59">
                  <w:rPr>
                    <w:noProof/>
                    <w:webHidden/>
                  </w:rPr>
                </w:r>
                <w:r w:rsidR="00600D59">
                  <w:rPr>
                    <w:noProof/>
                    <w:webHidden/>
                  </w:rPr>
                  <w:fldChar w:fldCharType="separate"/>
                </w:r>
                <w:r w:rsidR="000223A6">
                  <w:rPr>
                    <w:noProof/>
                    <w:webHidden/>
                  </w:rPr>
                  <w:t>139</w:t>
                </w:r>
                <w:r w:rsidR="00600D59">
                  <w:rPr>
                    <w:noProof/>
                    <w:webHidden/>
                  </w:rPr>
                  <w:fldChar w:fldCharType="end"/>
                </w:r>
              </w:hyperlink>
            </w:p>
            <w:p w14:paraId="22BEBB0B"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6" w:history="1">
                <w:r w:rsidR="00600D59" w:rsidRPr="006A0C7A">
                  <w:rPr>
                    <w:rStyle w:val="a9"/>
                    <w:rFonts w:cs="Arial"/>
                    <w:noProof/>
                  </w:rPr>
                  <w:t>16.2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Μου Λογαριασμός</w:t>
                </w:r>
                <w:r w:rsidR="00600D59">
                  <w:rPr>
                    <w:noProof/>
                    <w:webHidden/>
                  </w:rPr>
                  <w:tab/>
                </w:r>
                <w:r w:rsidR="00600D59">
                  <w:rPr>
                    <w:noProof/>
                    <w:webHidden/>
                  </w:rPr>
                  <w:fldChar w:fldCharType="begin"/>
                </w:r>
                <w:r w:rsidR="00600D59">
                  <w:rPr>
                    <w:noProof/>
                    <w:webHidden/>
                  </w:rPr>
                  <w:instrText xml:space="preserve"> PAGEREF _Toc204006106 \h </w:instrText>
                </w:r>
                <w:r w:rsidR="00600D59">
                  <w:rPr>
                    <w:noProof/>
                    <w:webHidden/>
                  </w:rPr>
                </w:r>
                <w:r w:rsidR="00600D59">
                  <w:rPr>
                    <w:noProof/>
                    <w:webHidden/>
                  </w:rPr>
                  <w:fldChar w:fldCharType="separate"/>
                </w:r>
                <w:r w:rsidR="000223A6">
                  <w:rPr>
                    <w:noProof/>
                    <w:webHidden/>
                  </w:rPr>
                  <w:t>139</w:t>
                </w:r>
                <w:r w:rsidR="00600D59">
                  <w:rPr>
                    <w:noProof/>
                    <w:webHidden/>
                  </w:rPr>
                  <w:fldChar w:fldCharType="end"/>
                </w:r>
              </w:hyperlink>
            </w:p>
            <w:p w14:paraId="0A1A6B3E"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7" w:history="1">
                <w:r w:rsidR="00600D59" w:rsidRPr="006A0C7A">
                  <w:rPr>
                    <w:rStyle w:val="a9"/>
                    <w:rFonts w:cs="Arial"/>
                    <w:noProof/>
                  </w:rPr>
                  <w:t>16.3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Εκπαίδευση</w:t>
                </w:r>
                <w:r w:rsidR="00600D59">
                  <w:rPr>
                    <w:noProof/>
                    <w:webHidden/>
                  </w:rPr>
                  <w:tab/>
                </w:r>
                <w:r w:rsidR="00600D59">
                  <w:rPr>
                    <w:noProof/>
                    <w:webHidden/>
                  </w:rPr>
                  <w:fldChar w:fldCharType="begin"/>
                </w:r>
                <w:r w:rsidR="00600D59">
                  <w:rPr>
                    <w:noProof/>
                    <w:webHidden/>
                  </w:rPr>
                  <w:instrText xml:space="preserve"> PAGEREF _Toc204006107 \h </w:instrText>
                </w:r>
                <w:r w:rsidR="00600D59">
                  <w:rPr>
                    <w:noProof/>
                    <w:webHidden/>
                  </w:rPr>
                </w:r>
                <w:r w:rsidR="00600D59">
                  <w:rPr>
                    <w:noProof/>
                    <w:webHidden/>
                  </w:rPr>
                  <w:fldChar w:fldCharType="separate"/>
                </w:r>
                <w:r w:rsidR="000223A6">
                  <w:rPr>
                    <w:noProof/>
                    <w:webHidden/>
                  </w:rPr>
                  <w:t>140</w:t>
                </w:r>
                <w:r w:rsidR="00600D59">
                  <w:rPr>
                    <w:noProof/>
                    <w:webHidden/>
                  </w:rPr>
                  <w:fldChar w:fldCharType="end"/>
                </w:r>
              </w:hyperlink>
            </w:p>
            <w:p w14:paraId="3290DF9F"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8" w:history="1">
                <w:r w:rsidR="00600D59" w:rsidRPr="006A0C7A">
                  <w:rPr>
                    <w:rStyle w:val="a9"/>
                    <w:rFonts w:cs="Arial"/>
                    <w:noProof/>
                  </w:rPr>
                  <w:t>16.4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Καταγραφή δεδομένων</w:t>
                </w:r>
                <w:r w:rsidR="00600D59">
                  <w:rPr>
                    <w:noProof/>
                    <w:webHidden/>
                  </w:rPr>
                  <w:tab/>
                </w:r>
                <w:r w:rsidR="00600D59">
                  <w:rPr>
                    <w:noProof/>
                    <w:webHidden/>
                  </w:rPr>
                  <w:fldChar w:fldCharType="begin"/>
                </w:r>
                <w:r w:rsidR="00600D59">
                  <w:rPr>
                    <w:noProof/>
                    <w:webHidden/>
                  </w:rPr>
                  <w:instrText xml:space="preserve"> PAGEREF _Toc204006108 \h </w:instrText>
                </w:r>
                <w:r w:rsidR="00600D59">
                  <w:rPr>
                    <w:noProof/>
                    <w:webHidden/>
                  </w:rPr>
                </w:r>
                <w:r w:rsidR="00600D59">
                  <w:rPr>
                    <w:noProof/>
                    <w:webHidden/>
                  </w:rPr>
                  <w:fldChar w:fldCharType="separate"/>
                </w:r>
                <w:r w:rsidR="000223A6">
                  <w:rPr>
                    <w:noProof/>
                    <w:webHidden/>
                  </w:rPr>
                  <w:t>140</w:t>
                </w:r>
                <w:r w:rsidR="00600D59">
                  <w:rPr>
                    <w:noProof/>
                    <w:webHidden/>
                  </w:rPr>
                  <w:fldChar w:fldCharType="end"/>
                </w:r>
              </w:hyperlink>
            </w:p>
            <w:p w14:paraId="7ADFB62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09" w:history="1">
                <w:r w:rsidR="00600D59" w:rsidRPr="006A0C7A">
                  <w:rPr>
                    <w:rStyle w:val="a9"/>
                    <w:rFonts w:cs="Arial"/>
                    <w:noProof/>
                  </w:rPr>
                  <w:t>16.5</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Συχνές ερωτήσεις</w:t>
                </w:r>
                <w:r w:rsidR="00600D59">
                  <w:rPr>
                    <w:noProof/>
                    <w:webHidden/>
                  </w:rPr>
                  <w:tab/>
                </w:r>
                <w:r w:rsidR="00600D59">
                  <w:rPr>
                    <w:noProof/>
                    <w:webHidden/>
                  </w:rPr>
                  <w:fldChar w:fldCharType="begin"/>
                </w:r>
                <w:r w:rsidR="00600D59">
                  <w:rPr>
                    <w:noProof/>
                    <w:webHidden/>
                  </w:rPr>
                  <w:instrText xml:space="preserve"> PAGEREF _Toc204006109 \h </w:instrText>
                </w:r>
                <w:r w:rsidR="00600D59">
                  <w:rPr>
                    <w:noProof/>
                    <w:webHidden/>
                  </w:rPr>
                </w:r>
                <w:r w:rsidR="00600D59">
                  <w:rPr>
                    <w:noProof/>
                    <w:webHidden/>
                  </w:rPr>
                  <w:fldChar w:fldCharType="separate"/>
                </w:r>
                <w:r w:rsidR="000223A6">
                  <w:rPr>
                    <w:noProof/>
                    <w:webHidden/>
                  </w:rPr>
                  <w:t>140</w:t>
                </w:r>
                <w:r w:rsidR="00600D59">
                  <w:rPr>
                    <w:noProof/>
                    <w:webHidden/>
                  </w:rPr>
                  <w:fldChar w:fldCharType="end"/>
                </w:r>
              </w:hyperlink>
            </w:p>
            <w:p w14:paraId="735B8C0B"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0" w:history="1">
                <w:r w:rsidR="00600D59" w:rsidRPr="006A0C7A">
                  <w:rPr>
                    <w:rStyle w:val="a9"/>
                    <w:noProof/>
                  </w:rPr>
                  <w:t>17</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MaxiViewer</w:t>
                </w:r>
                <w:r w:rsidR="00600D59">
                  <w:rPr>
                    <w:noProof/>
                    <w:webHidden/>
                  </w:rPr>
                  <w:tab/>
                </w:r>
                <w:r w:rsidR="00600D59">
                  <w:rPr>
                    <w:noProof/>
                    <w:webHidden/>
                  </w:rPr>
                  <w:fldChar w:fldCharType="begin"/>
                </w:r>
                <w:r w:rsidR="00600D59">
                  <w:rPr>
                    <w:noProof/>
                    <w:webHidden/>
                  </w:rPr>
                  <w:instrText xml:space="preserve"> PAGEREF _Toc204006110 \h </w:instrText>
                </w:r>
                <w:r w:rsidR="00600D59">
                  <w:rPr>
                    <w:noProof/>
                    <w:webHidden/>
                  </w:rPr>
                </w:r>
                <w:r w:rsidR="00600D59">
                  <w:rPr>
                    <w:noProof/>
                    <w:webHidden/>
                  </w:rPr>
                  <w:fldChar w:fldCharType="separate"/>
                </w:r>
                <w:r w:rsidR="000223A6">
                  <w:rPr>
                    <w:noProof/>
                    <w:webHidden/>
                  </w:rPr>
                  <w:t>142</w:t>
                </w:r>
                <w:r w:rsidR="00600D59">
                  <w:rPr>
                    <w:noProof/>
                    <w:webHidden/>
                  </w:rPr>
                  <w:fldChar w:fldCharType="end"/>
                </w:r>
              </w:hyperlink>
            </w:p>
            <w:p w14:paraId="1A1883B3"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1" w:history="1">
                <w:r w:rsidR="00600D59" w:rsidRPr="006A0C7A">
                  <w:rPr>
                    <w:rStyle w:val="a9"/>
                    <w:noProof/>
                  </w:rPr>
                  <w:t>18</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MaxiVideo</w:t>
                </w:r>
                <w:r w:rsidR="00600D59">
                  <w:rPr>
                    <w:noProof/>
                    <w:webHidden/>
                  </w:rPr>
                  <w:tab/>
                </w:r>
                <w:r w:rsidR="00600D59">
                  <w:rPr>
                    <w:noProof/>
                    <w:webHidden/>
                  </w:rPr>
                  <w:fldChar w:fldCharType="begin"/>
                </w:r>
                <w:r w:rsidR="00600D59">
                  <w:rPr>
                    <w:noProof/>
                    <w:webHidden/>
                  </w:rPr>
                  <w:instrText xml:space="preserve"> PAGEREF _Toc204006111 \h </w:instrText>
                </w:r>
                <w:r w:rsidR="00600D59">
                  <w:rPr>
                    <w:noProof/>
                    <w:webHidden/>
                  </w:rPr>
                </w:r>
                <w:r w:rsidR="00600D59">
                  <w:rPr>
                    <w:noProof/>
                    <w:webHidden/>
                  </w:rPr>
                  <w:fldChar w:fldCharType="separate"/>
                </w:r>
                <w:r w:rsidR="000223A6">
                  <w:rPr>
                    <w:noProof/>
                    <w:webHidden/>
                  </w:rPr>
                  <w:t>145</w:t>
                </w:r>
                <w:r w:rsidR="00600D59">
                  <w:rPr>
                    <w:noProof/>
                    <w:webHidden/>
                  </w:rPr>
                  <w:fldChar w:fldCharType="end"/>
                </w:r>
              </w:hyperlink>
            </w:p>
            <w:p w14:paraId="39812DB0"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2" w:history="1">
                <w:r w:rsidR="00600D59" w:rsidRPr="006A0C7A">
                  <w:rPr>
                    <w:rStyle w:val="a9"/>
                    <w:noProof/>
                  </w:rPr>
                  <w:t>19</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Γρήγορη σύνδεση</w:t>
                </w:r>
                <w:r w:rsidR="00600D59">
                  <w:rPr>
                    <w:noProof/>
                    <w:webHidden/>
                  </w:rPr>
                  <w:tab/>
                </w:r>
                <w:r w:rsidR="00600D59">
                  <w:rPr>
                    <w:noProof/>
                    <w:webHidden/>
                  </w:rPr>
                  <w:fldChar w:fldCharType="begin"/>
                </w:r>
                <w:r w:rsidR="00600D59">
                  <w:rPr>
                    <w:noProof/>
                    <w:webHidden/>
                  </w:rPr>
                  <w:instrText xml:space="preserve"> PAGEREF _Toc204006112 \h </w:instrText>
                </w:r>
                <w:r w:rsidR="00600D59">
                  <w:rPr>
                    <w:noProof/>
                    <w:webHidden/>
                  </w:rPr>
                </w:r>
                <w:r w:rsidR="00600D59">
                  <w:rPr>
                    <w:noProof/>
                    <w:webHidden/>
                  </w:rPr>
                  <w:fldChar w:fldCharType="separate"/>
                </w:r>
                <w:r w:rsidR="000223A6">
                  <w:rPr>
                    <w:noProof/>
                    <w:webHidden/>
                  </w:rPr>
                  <w:t>146</w:t>
                </w:r>
                <w:r w:rsidR="00600D59">
                  <w:rPr>
                    <w:noProof/>
                    <w:webHidden/>
                  </w:rPr>
                  <w:fldChar w:fldCharType="end"/>
                </w:r>
              </w:hyperlink>
            </w:p>
            <w:p w14:paraId="2BC2939A"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3" w:history="1">
                <w:r w:rsidR="00600D59" w:rsidRPr="006A0C7A">
                  <w:rPr>
                    <w:rStyle w:val="a9"/>
                    <w:noProof/>
                  </w:rPr>
                  <w:t>20</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Απομακρυσμένη επιφάνεια εργασίας</w:t>
                </w:r>
                <w:r w:rsidR="00600D59">
                  <w:rPr>
                    <w:noProof/>
                    <w:webHidden/>
                  </w:rPr>
                  <w:tab/>
                </w:r>
                <w:r w:rsidR="00600D59">
                  <w:rPr>
                    <w:noProof/>
                    <w:webHidden/>
                  </w:rPr>
                  <w:fldChar w:fldCharType="begin"/>
                </w:r>
                <w:r w:rsidR="00600D59">
                  <w:rPr>
                    <w:noProof/>
                    <w:webHidden/>
                  </w:rPr>
                  <w:instrText xml:space="preserve"> PAGEREF _Toc204006113 \h </w:instrText>
                </w:r>
                <w:r w:rsidR="00600D59">
                  <w:rPr>
                    <w:noProof/>
                    <w:webHidden/>
                  </w:rPr>
                </w:r>
                <w:r w:rsidR="00600D59">
                  <w:rPr>
                    <w:noProof/>
                    <w:webHidden/>
                  </w:rPr>
                  <w:fldChar w:fldCharType="separate"/>
                </w:r>
                <w:r w:rsidR="000223A6">
                  <w:rPr>
                    <w:noProof/>
                    <w:webHidden/>
                  </w:rPr>
                  <w:t>147</w:t>
                </w:r>
                <w:r w:rsidR="00600D59">
                  <w:rPr>
                    <w:noProof/>
                    <w:webHidden/>
                  </w:rPr>
                  <w:fldChar w:fldCharType="end"/>
                </w:r>
              </w:hyperlink>
            </w:p>
            <w:p w14:paraId="62A54C8A"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4" w:history="1">
                <w:r w:rsidR="00600D59" w:rsidRPr="006A0C7A">
                  <w:rPr>
                    <w:rStyle w:val="a9"/>
                    <w:noProof/>
                  </w:rPr>
                  <w:t>21</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Σχόλια χρήστη</w:t>
                </w:r>
                <w:r w:rsidR="00600D59">
                  <w:rPr>
                    <w:noProof/>
                    <w:webHidden/>
                  </w:rPr>
                  <w:tab/>
                </w:r>
                <w:r w:rsidR="00600D59">
                  <w:rPr>
                    <w:noProof/>
                    <w:webHidden/>
                  </w:rPr>
                  <w:fldChar w:fldCharType="begin"/>
                </w:r>
                <w:r w:rsidR="00600D59">
                  <w:rPr>
                    <w:noProof/>
                    <w:webHidden/>
                  </w:rPr>
                  <w:instrText xml:space="preserve"> PAGEREF _Toc204006114 \h </w:instrText>
                </w:r>
                <w:r w:rsidR="00600D59">
                  <w:rPr>
                    <w:noProof/>
                    <w:webHidden/>
                  </w:rPr>
                </w:r>
                <w:r w:rsidR="00600D59">
                  <w:rPr>
                    <w:noProof/>
                    <w:webHidden/>
                  </w:rPr>
                  <w:fldChar w:fldCharType="separate"/>
                </w:r>
                <w:r w:rsidR="000223A6">
                  <w:rPr>
                    <w:noProof/>
                    <w:webHidden/>
                  </w:rPr>
                  <w:t>149</w:t>
                </w:r>
                <w:r w:rsidR="00600D59">
                  <w:rPr>
                    <w:noProof/>
                    <w:webHidden/>
                  </w:rPr>
                  <w:fldChar w:fldCharType="end"/>
                </w:r>
              </w:hyperlink>
            </w:p>
            <w:p w14:paraId="7A7642EA"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5" w:history="1">
                <w:r w:rsidR="00600D59" w:rsidRPr="006A0C7A">
                  <w:rPr>
                    <w:rStyle w:val="a9"/>
                    <w:noProof/>
                  </w:rPr>
                  <w:t>22</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Κέντρο χρηστών Autel</w:t>
                </w:r>
                <w:r w:rsidR="00600D59">
                  <w:rPr>
                    <w:noProof/>
                    <w:webHidden/>
                  </w:rPr>
                  <w:tab/>
                </w:r>
                <w:r w:rsidR="00600D59">
                  <w:rPr>
                    <w:noProof/>
                    <w:webHidden/>
                  </w:rPr>
                  <w:fldChar w:fldCharType="begin"/>
                </w:r>
                <w:r w:rsidR="00600D59">
                  <w:rPr>
                    <w:noProof/>
                    <w:webHidden/>
                  </w:rPr>
                  <w:instrText xml:space="preserve"> PAGEREF _Toc204006115 \h </w:instrText>
                </w:r>
                <w:r w:rsidR="00600D59">
                  <w:rPr>
                    <w:noProof/>
                    <w:webHidden/>
                  </w:rPr>
                </w:r>
                <w:r w:rsidR="00600D59">
                  <w:rPr>
                    <w:noProof/>
                    <w:webHidden/>
                  </w:rPr>
                  <w:fldChar w:fldCharType="separate"/>
                </w:r>
                <w:r w:rsidR="000223A6">
                  <w:rPr>
                    <w:noProof/>
                    <w:webHidden/>
                  </w:rPr>
                  <w:t>150</w:t>
                </w:r>
                <w:r w:rsidR="00600D59">
                  <w:rPr>
                    <w:noProof/>
                    <w:webHidden/>
                  </w:rPr>
                  <w:fldChar w:fldCharType="end"/>
                </w:r>
              </w:hyperlink>
            </w:p>
            <w:p w14:paraId="25F203B8"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16" w:history="1">
                <w:r w:rsidR="00600D59" w:rsidRPr="006A0C7A">
                  <w:rPr>
                    <w:rStyle w:val="a9"/>
                    <w:noProof/>
                  </w:rPr>
                  <w:t>23</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Συντήρηση και σέρβις</w:t>
                </w:r>
                <w:r w:rsidR="00600D59">
                  <w:rPr>
                    <w:noProof/>
                    <w:webHidden/>
                  </w:rPr>
                  <w:tab/>
                </w:r>
                <w:r w:rsidR="00600D59">
                  <w:rPr>
                    <w:noProof/>
                    <w:webHidden/>
                  </w:rPr>
                  <w:fldChar w:fldCharType="begin"/>
                </w:r>
                <w:r w:rsidR="00600D59">
                  <w:rPr>
                    <w:noProof/>
                    <w:webHidden/>
                  </w:rPr>
                  <w:instrText xml:space="preserve"> PAGEREF _Toc204006116 \h </w:instrText>
                </w:r>
                <w:r w:rsidR="00600D59">
                  <w:rPr>
                    <w:noProof/>
                    <w:webHidden/>
                  </w:rPr>
                </w:r>
                <w:r w:rsidR="00600D59">
                  <w:rPr>
                    <w:noProof/>
                    <w:webHidden/>
                  </w:rPr>
                  <w:fldChar w:fldCharType="separate"/>
                </w:r>
                <w:r w:rsidR="000223A6">
                  <w:rPr>
                    <w:noProof/>
                    <w:webHidden/>
                  </w:rPr>
                  <w:t>152</w:t>
                </w:r>
                <w:r w:rsidR="00600D59">
                  <w:rPr>
                    <w:noProof/>
                    <w:webHidden/>
                  </w:rPr>
                  <w:fldChar w:fldCharType="end"/>
                </w:r>
              </w:hyperlink>
            </w:p>
            <w:p w14:paraId="5085754C"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17" w:history="1">
                <w:r w:rsidR="00600D59" w:rsidRPr="006A0C7A">
                  <w:rPr>
                    <w:rStyle w:val="a9"/>
                    <w:rFonts w:cs="Arial"/>
                    <w:noProof/>
                  </w:rPr>
                  <w:t>23.1</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Οδηγίες συντήρησης</w:t>
                </w:r>
                <w:r w:rsidR="00600D59">
                  <w:rPr>
                    <w:noProof/>
                    <w:webHidden/>
                  </w:rPr>
                  <w:tab/>
                </w:r>
                <w:r w:rsidR="00600D59">
                  <w:rPr>
                    <w:noProof/>
                    <w:webHidden/>
                  </w:rPr>
                  <w:fldChar w:fldCharType="begin"/>
                </w:r>
                <w:r w:rsidR="00600D59">
                  <w:rPr>
                    <w:noProof/>
                    <w:webHidden/>
                  </w:rPr>
                  <w:instrText xml:space="preserve"> PAGEREF _Toc204006117 \h </w:instrText>
                </w:r>
                <w:r w:rsidR="00600D59">
                  <w:rPr>
                    <w:noProof/>
                    <w:webHidden/>
                  </w:rPr>
                </w:r>
                <w:r w:rsidR="00600D59">
                  <w:rPr>
                    <w:noProof/>
                    <w:webHidden/>
                  </w:rPr>
                  <w:fldChar w:fldCharType="separate"/>
                </w:r>
                <w:r w:rsidR="000223A6">
                  <w:rPr>
                    <w:noProof/>
                    <w:webHidden/>
                  </w:rPr>
                  <w:t>152</w:t>
                </w:r>
                <w:r w:rsidR="00600D59">
                  <w:rPr>
                    <w:noProof/>
                    <w:webHidden/>
                  </w:rPr>
                  <w:fldChar w:fldCharType="end"/>
                </w:r>
              </w:hyperlink>
            </w:p>
            <w:p w14:paraId="2AF1BB14"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18" w:history="1">
                <w:r w:rsidR="00600D59" w:rsidRPr="006A0C7A">
                  <w:rPr>
                    <w:rStyle w:val="a9"/>
                    <w:rFonts w:cs="Arial"/>
                    <w:noProof/>
                  </w:rPr>
                  <w:t>23.2</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Λίστα ελέγχου αντιμετώπισης προβλημάτων</w:t>
                </w:r>
                <w:r w:rsidR="00600D59">
                  <w:rPr>
                    <w:noProof/>
                    <w:webHidden/>
                  </w:rPr>
                  <w:tab/>
                </w:r>
                <w:r w:rsidR="00600D59">
                  <w:rPr>
                    <w:noProof/>
                    <w:webHidden/>
                  </w:rPr>
                  <w:fldChar w:fldCharType="begin"/>
                </w:r>
                <w:r w:rsidR="00600D59">
                  <w:rPr>
                    <w:noProof/>
                    <w:webHidden/>
                  </w:rPr>
                  <w:instrText xml:space="preserve"> PAGEREF _Toc204006118 \h </w:instrText>
                </w:r>
                <w:r w:rsidR="00600D59">
                  <w:rPr>
                    <w:noProof/>
                    <w:webHidden/>
                  </w:rPr>
                </w:r>
                <w:r w:rsidR="00600D59">
                  <w:rPr>
                    <w:noProof/>
                    <w:webHidden/>
                  </w:rPr>
                  <w:fldChar w:fldCharType="separate"/>
                </w:r>
                <w:r w:rsidR="000223A6">
                  <w:rPr>
                    <w:noProof/>
                    <w:webHidden/>
                  </w:rPr>
                  <w:t>153</w:t>
                </w:r>
                <w:r w:rsidR="00600D59">
                  <w:rPr>
                    <w:noProof/>
                    <w:webHidden/>
                  </w:rPr>
                  <w:fldChar w:fldCharType="end"/>
                </w:r>
              </w:hyperlink>
            </w:p>
            <w:p w14:paraId="16A2B946"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19" w:history="1">
                <w:r w:rsidR="00600D59" w:rsidRPr="006A0C7A">
                  <w:rPr>
                    <w:rStyle w:val="a9"/>
                    <w:rFonts w:cs="Arial"/>
                    <w:noProof/>
                  </w:rPr>
                  <w:t>23.3</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Σχετικά με τη χρήση μπαταρίας</w:t>
                </w:r>
                <w:r w:rsidR="00600D59">
                  <w:rPr>
                    <w:noProof/>
                    <w:webHidden/>
                  </w:rPr>
                  <w:tab/>
                </w:r>
                <w:r w:rsidR="00600D59">
                  <w:rPr>
                    <w:noProof/>
                    <w:webHidden/>
                  </w:rPr>
                  <w:fldChar w:fldCharType="begin"/>
                </w:r>
                <w:r w:rsidR="00600D59">
                  <w:rPr>
                    <w:noProof/>
                    <w:webHidden/>
                  </w:rPr>
                  <w:instrText xml:space="preserve"> PAGEREF _Toc204006119 \h </w:instrText>
                </w:r>
                <w:r w:rsidR="00600D59">
                  <w:rPr>
                    <w:noProof/>
                    <w:webHidden/>
                  </w:rPr>
                </w:r>
                <w:r w:rsidR="00600D59">
                  <w:rPr>
                    <w:noProof/>
                    <w:webHidden/>
                  </w:rPr>
                  <w:fldChar w:fldCharType="separate"/>
                </w:r>
                <w:r w:rsidR="000223A6">
                  <w:rPr>
                    <w:noProof/>
                    <w:webHidden/>
                  </w:rPr>
                  <w:t>153</w:t>
                </w:r>
                <w:r w:rsidR="00600D59">
                  <w:rPr>
                    <w:noProof/>
                    <w:webHidden/>
                  </w:rPr>
                  <w:fldChar w:fldCharType="end"/>
                </w:r>
              </w:hyperlink>
            </w:p>
            <w:p w14:paraId="7BAA5F15" w14:textId="77777777" w:rsidR="00600D59" w:rsidRDefault="00AE4274">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4006120" w:history="1">
                <w:r w:rsidR="00600D59" w:rsidRPr="006A0C7A">
                  <w:rPr>
                    <w:rStyle w:val="a9"/>
                    <w:rFonts w:cs="Arial"/>
                    <w:noProof/>
                  </w:rPr>
                  <w:t>23.4</w:t>
                </w:r>
                <w:r w:rsidR="00600D59">
                  <w:rPr>
                    <w:rFonts w:asciiTheme="minorHAnsi" w:eastAsiaTheme="minorEastAsia" w:hAnsiTheme="minorHAnsi" w:cstheme="minorBidi"/>
                    <w:smallCaps w:val="0"/>
                    <w:noProof/>
                    <w:kern w:val="2"/>
                    <w:sz w:val="21"/>
                    <w:szCs w:val="22"/>
                    <w:lang w:val="en-US"/>
                  </w:rPr>
                  <w:tab/>
                </w:r>
                <w:r w:rsidR="00600D59" w:rsidRPr="006A0C7A">
                  <w:rPr>
                    <w:rStyle w:val="a9"/>
                    <w:rFonts w:cs="Arial"/>
                    <w:noProof/>
                  </w:rPr>
                  <w:t>Διαδικασίες Εξυπηρέτησης</w:t>
                </w:r>
                <w:r w:rsidR="00600D59">
                  <w:rPr>
                    <w:noProof/>
                    <w:webHidden/>
                  </w:rPr>
                  <w:tab/>
                </w:r>
                <w:r w:rsidR="00600D59">
                  <w:rPr>
                    <w:noProof/>
                    <w:webHidden/>
                  </w:rPr>
                  <w:fldChar w:fldCharType="begin"/>
                </w:r>
                <w:r w:rsidR="00600D59">
                  <w:rPr>
                    <w:noProof/>
                    <w:webHidden/>
                  </w:rPr>
                  <w:instrText xml:space="preserve"> PAGEREF _Toc204006120 \h </w:instrText>
                </w:r>
                <w:r w:rsidR="00600D59">
                  <w:rPr>
                    <w:noProof/>
                    <w:webHidden/>
                  </w:rPr>
                </w:r>
                <w:r w:rsidR="00600D59">
                  <w:rPr>
                    <w:noProof/>
                    <w:webHidden/>
                  </w:rPr>
                  <w:fldChar w:fldCharType="separate"/>
                </w:r>
                <w:r w:rsidR="000223A6">
                  <w:rPr>
                    <w:noProof/>
                    <w:webHidden/>
                  </w:rPr>
                  <w:t>154</w:t>
                </w:r>
                <w:r w:rsidR="00600D59">
                  <w:rPr>
                    <w:noProof/>
                    <w:webHidden/>
                  </w:rPr>
                  <w:fldChar w:fldCharType="end"/>
                </w:r>
              </w:hyperlink>
            </w:p>
            <w:p w14:paraId="520EB2B9"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21" w:history="1">
                <w:r w:rsidR="00600D59" w:rsidRPr="006A0C7A">
                  <w:rPr>
                    <w:rStyle w:val="a9"/>
                    <w:noProof/>
                  </w:rPr>
                  <w:t>24</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Πληροφορίες Συμμόρφωσης</w:t>
                </w:r>
                <w:r w:rsidR="00600D59">
                  <w:rPr>
                    <w:noProof/>
                    <w:webHidden/>
                  </w:rPr>
                  <w:tab/>
                </w:r>
                <w:r w:rsidR="00600D59">
                  <w:rPr>
                    <w:noProof/>
                    <w:webHidden/>
                  </w:rPr>
                  <w:fldChar w:fldCharType="begin"/>
                </w:r>
                <w:r w:rsidR="00600D59">
                  <w:rPr>
                    <w:noProof/>
                    <w:webHidden/>
                  </w:rPr>
                  <w:instrText xml:space="preserve"> PAGEREF _Toc204006121 \h </w:instrText>
                </w:r>
                <w:r w:rsidR="00600D59">
                  <w:rPr>
                    <w:noProof/>
                    <w:webHidden/>
                  </w:rPr>
                </w:r>
                <w:r w:rsidR="00600D59">
                  <w:rPr>
                    <w:noProof/>
                    <w:webHidden/>
                  </w:rPr>
                  <w:fldChar w:fldCharType="separate"/>
                </w:r>
                <w:r w:rsidR="000223A6">
                  <w:rPr>
                    <w:noProof/>
                    <w:webHidden/>
                  </w:rPr>
                  <w:t>158</w:t>
                </w:r>
                <w:r w:rsidR="00600D59">
                  <w:rPr>
                    <w:noProof/>
                    <w:webHidden/>
                  </w:rPr>
                  <w:fldChar w:fldCharType="end"/>
                </w:r>
              </w:hyperlink>
            </w:p>
            <w:p w14:paraId="18EB340F" w14:textId="77777777" w:rsidR="00600D59" w:rsidRDefault="00AE4274">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4006122" w:history="1">
                <w:r w:rsidR="00600D59" w:rsidRPr="006A0C7A">
                  <w:rPr>
                    <w:rStyle w:val="a9"/>
                    <w:noProof/>
                  </w:rPr>
                  <w:t>25</w:t>
                </w:r>
                <w:r w:rsidR="00600D59">
                  <w:rPr>
                    <w:rFonts w:asciiTheme="minorHAnsi" w:eastAsiaTheme="minorEastAsia" w:hAnsiTheme="minorHAnsi" w:cstheme="minorBidi"/>
                    <w:b w:val="0"/>
                    <w:bCs w:val="0"/>
                    <w:caps w:val="0"/>
                    <w:noProof/>
                    <w:sz w:val="21"/>
                    <w:szCs w:val="22"/>
                    <w:lang w:val="en-US"/>
                  </w:rPr>
                  <w:tab/>
                </w:r>
                <w:r w:rsidR="00600D59" w:rsidRPr="006A0C7A">
                  <w:rPr>
                    <w:rStyle w:val="a9"/>
                    <w:noProof/>
                  </w:rPr>
                  <w:t>Εγγύηση</w:t>
                </w:r>
                <w:r w:rsidR="00600D59">
                  <w:rPr>
                    <w:noProof/>
                    <w:webHidden/>
                  </w:rPr>
                  <w:tab/>
                </w:r>
                <w:r w:rsidR="00600D59">
                  <w:rPr>
                    <w:noProof/>
                    <w:webHidden/>
                  </w:rPr>
                  <w:fldChar w:fldCharType="begin"/>
                </w:r>
                <w:r w:rsidR="00600D59">
                  <w:rPr>
                    <w:noProof/>
                    <w:webHidden/>
                  </w:rPr>
                  <w:instrText xml:space="preserve"> PAGEREF _Toc204006122 \h </w:instrText>
                </w:r>
                <w:r w:rsidR="00600D59">
                  <w:rPr>
                    <w:noProof/>
                    <w:webHidden/>
                  </w:rPr>
                </w:r>
                <w:r w:rsidR="00600D59">
                  <w:rPr>
                    <w:noProof/>
                    <w:webHidden/>
                  </w:rPr>
                  <w:fldChar w:fldCharType="separate"/>
                </w:r>
                <w:r w:rsidR="000223A6">
                  <w:rPr>
                    <w:noProof/>
                    <w:webHidden/>
                  </w:rPr>
                  <w:t>160</w:t>
                </w:r>
                <w:r w:rsidR="00600D59">
                  <w:rPr>
                    <w:noProof/>
                    <w:webHidden/>
                  </w:rPr>
                  <w:fldChar w:fldCharType="end"/>
                </w:r>
              </w:hyperlink>
            </w:p>
            <w:p w14:paraId="12CB4C36" w14:textId="1FF3414B" w:rsidR="00AB1FA3" w:rsidRPr="00600D59" w:rsidRDefault="00703CFB" w:rsidP="00AB1FA3">
              <w:pPr>
                <w:spacing w:before="156" w:after="156"/>
                <w:rPr>
                  <w:rFonts w:cs="Arial"/>
                </w:rPr>
              </w:pPr>
              <w:r w:rsidRPr="00600D59">
                <w:rPr>
                  <w:rFonts w:cs="Arial"/>
                  <w:b/>
                  <w:bCs/>
                  <w:caps/>
                  <w:szCs w:val="18"/>
                </w:rPr>
                <w:fldChar w:fldCharType="end"/>
              </w:r>
            </w:p>
          </w:sdtContent>
        </w:sdt>
        <w:p w14:paraId="0B44DA79" w14:textId="77777777" w:rsidR="00AB1FA3" w:rsidRPr="00600D59" w:rsidRDefault="00AB1FA3">
          <w:pPr>
            <w:widowControl/>
            <w:spacing w:beforeLines="0" w:before="0" w:afterLines="0" w:after="0" w:line="240" w:lineRule="auto"/>
            <w:ind w:left="0"/>
            <w:jc w:val="left"/>
            <w:rPr>
              <w:rFonts w:cs="Arial"/>
            </w:rPr>
          </w:pPr>
        </w:p>
        <w:p w14:paraId="5EB62A90" w14:textId="77777777" w:rsidR="00AB1FA3" w:rsidRPr="00600D59" w:rsidRDefault="00AB1FA3">
          <w:pPr>
            <w:widowControl/>
            <w:spacing w:beforeLines="0" w:before="0" w:afterLines="0" w:after="0" w:line="240" w:lineRule="auto"/>
            <w:ind w:left="0"/>
            <w:jc w:val="left"/>
            <w:rPr>
              <w:rFonts w:cs="Arial"/>
            </w:rPr>
          </w:pPr>
        </w:p>
        <w:p w14:paraId="5F1436BD" w14:textId="77777777" w:rsidR="00087F05" w:rsidRPr="00600D59" w:rsidRDefault="00087F05">
          <w:pPr>
            <w:widowControl/>
            <w:spacing w:beforeLines="0" w:before="0" w:afterLines="0" w:after="0" w:line="240" w:lineRule="auto"/>
            <w:ind w:left="0"/>
            <w:jc w:val="left"/>
            <w:rPr>
              <w:rFonts w:cs="Arial"/>
            </w:rPr>
          </w:pPr>
        </w:p>
        <w:p w14:paraId="75B1FBA1" w14:textId="77777777" w:rsidR="00087F05" w:rsidRPr="00600D59" w:rsidRDefault="00087F05">
          <w:pPr>
            <w:widowControl/>
            <w:spacing w:beforeLines="0" w:before="0" w:afterLines="0" w:after="0" w:line="240" w:lineRule="auto"/>
            <w:ind w:left="0"/>
            <w:jc w:val="left"/>
            <w:rPr>
              <w:rFonts w:cs="Arial"/>
            </w:rPr>
          </w:pPr>
        </w:p>
        <w:p w14:paraId="0831C3BC" w14:textId="77777777" w:rsidR="00087F05" w:rsidRPr="00600D59" w:rsidRDefault="00087F05">
          <w:pPr>
            <w:widowControl/>
            <w:spacing w:beforeLines="0" w:before="0" w:afterLines="0" w:after="0" w:line="240" w:lineRule="auto"/>
            <w:ind w:left="0"/>
            <w:jc w:val="left"/>
            <w:rPr>
              <w:rFonts w:cs="Arial"/>
            </w:rPr>
            <w:sectPr w:rsidR="00087F05" w:rsidRPr="00600D59" w:rsidSect="00042B5E">
              <w:footerReference w:type="first" r:id="rId27"/>
              <w:pgSz w:w="8391" w:h="11906" w:code="11"/>
              <w:pgMar w:top="567" w:right="567" w:bottom="567" w:left="567" w:header="0" w:footer="340" w:gutter="0"/>
              <w:pgNumType w:fmt="lowerRoman" w:start="1"/>
              <w:cols w:space="425"/>
              <w:titlePg/>
              <w:docGrid w:type="lines" w:linePitch="312"/>
            </w:sectPr>
          </w:pPr>
        </w:p>
        <w:p w14:paraId="6E5247E6" w14:textId="77777777" w:rsidR="00087F05" w:rsidRPr="00600D59" w:rsidRDefault="00087F05" w:rsidP="00087F05">
          <w:pPr>
            <w:pStyle w:val="12"/>
            <w:spacing w:before="312" w:after="312"/>
            <w:ind w:left="792" w:hanging="792"/>
          </w:pPr>
          <w:bookmarkStart w:id="9" w:name="_Toc366845384"/>
          <w:bookmarkStart w:id="10" w:name="_Toc451525714"/>
          <w:bookmarkStart w:id="11" w:name="_Toc366846437"/>
          <w:bookmarkStart w:id="12" w:name="_Toc38114373"/>
          <w:bookmarkStart w:id="13" w:name="_Toc159436239"/>
          <w:bookmarkStart w:id="14" w:name="_Toc204006023"/>
          <w:r w:rsidRPr="00600D59">
            <w:lastRenderedPageBreak/>
            <w:t>Χρήση αυτού του εγχειριδίου</w:t>
          </w:r>
          <w:bookmarkEnd w:id="9"/>
          <w:bookmarkEnd w:id="10"/>
          <w:bookmarkEnd w:id="11"/>
          <w:bookmarkEnd w:id="12"/>
          <w:bookmarkEnd w:id="13"/>
          <w:bookmarkEnd w:id="14"/>
        </w:p>
        <w:p w14:paraId="659D2A41" w14:textId="77777777" w:rsidR="00087F05" w:rsidRPr="00600D59" w:rsidRDefault="00087F05" w:rsidP="00087F05">
          <w:pPr>
            <w:pStyle w:val="Text"/>
            <w:spacing w:before="156" w:after="156"/>
            <w:rPr>
              <w:rFonts w:cs="Arial"/>
            </w:rPr>
          </w:pPr>
          <w:bookmarkStart w:id="15" w:name="_Toc451525720"/>
          <w:bookmarkStart w:id="16" w:name="_Toc366846442"/>
          <w:bookmarkStart w:id="17" w:name="_Toc366845389"/>
          <w:r w:rsidRPr="00600D59">
            <w:rPr>
              <w:rFonts w:cs="Arial"/>
            </w:rPr>
            <w:t>Αυτό το εγχειρίδιο περιέχει οδηγίες χρήσης της συσκευής.</w:t>
          </w:r>
        </w:p>
        <w:p w14:paraId="596AE870" w14:textId="77777777" w:rsidR="00087F05" w:rsidRPr="00600D59" w:rsidRDefault="00087F05" w:rsidP="00087F05">
          <w:pPr>
            <w:pStyle w:val="Text"/>
            <w:spacing w:before="156" w:after="156"/>
            <w:rPr>
              <w:rFonts w:cs="Arial"/>
            </w:rPr>
          </w:pPr>
          <w:r w:rsidRPr="00600D59">
            <w:rPr>
              <w:rFonts w:cs="Arial"/>
            </w:rPr>
            <w:t>Ορισμένες εικόνες που εμφανίζονται σε αυτό το εγχειρίδιο ενδέχεται να περιέχουν μονάδες και προαιρετικό εξοπλισμό που δεν περιλαμβάνονται στο σύστημά σας.</w:t>
          </w:r>
        </w:p>
        <w:p w14:paraId="7563EEF2" w14:textId="77777777" w:rsidR="00087F05" w:rsidRPr="00600D59" w:rsidRDefault="00087F05" w:rsidP="00BE283D">
          <w:pPr>
            <w:pStyle w:val="20"/>
            <w:numPr>
              <w:ilvl w:val="1"/>
              <w:numId w:val="7"/>
            </w:numPr>
            <w:tabs>
              <w:tab w:val="num" w:pos="360"/>
            </w:tabs>
            <w:spacing w:before="312" w:after="156"/>
            <w:ind w:left="576" w:hanging="576"/>
            <w:rPr>
              <w:rFonts w:cs="Arial"/>
            </w:rPr>
          </w:pPr>
          <w:bookmarkStart w:id="18" w:name="_Toc474336998"/>
          <w:bookmarkStart w:id="19" w:name="_Toc38114374"/>
          <w:bookmarkStart w:id="20" w:name="_Toc159436240"/>
          <w:bookmarkStart w:id="21" w:name="_Toc204006024"/>
          <w:r w:rsidRPr="00600D59">
            <w:rPr>
              <w:rFonts w:cs="Arial"/>
            </w:rPr>
            <w:t>Συνέδρια</w:t>
          </w:r>
          <w:bookmarkEnd w:id="18"/>
          <w:bookmarkEnd w:id="19"/>
          <w:bookmarkEnd w:id="20"/>
          <w:bookmarkEnd w:id="21"/>
          <w:r w:rsidRPr="00600D59">
            <w:rPr>
              <w:rFonts w:cs="Arial"/>
            </w:rPr>
            <w:t xml:space="preserve"> </w:t>
          </w:r>
        </w:p>
        <w:p w14:paraId="15D2A716" w14:textId="77777777" w:rsidR="00087F05" w:rsidRPr="00600D59" w:rsidRDefault="00087F05" w:rsidP="00087F05">
          <w:pPr>
            <w:pStyle w:val="BodytextUserManual"/>
            <w:spacing w:before="156" w:after="156"/>
          </w:pPr>
          <w:r w:rsidRPr="00600D59">
            <w:t>Χρησιμοποιούνται οι ακόλουθες συμβάσεις:</w:t>
          </w:r>
        </w:p>
        <w:p w14:paraId="4D60C37E" w14:textId="77777777" w:rsidR="00087F05" w:rsidRPr="00600D59" w:rsidRDefault="00087F05" w:rsidP="00BE283D">
          <w:pPr>
            <w:pStyle w:val="30"/>
            <w:numPr>
              <w:ilvl w:val="2"/>
              <w:numId w:val="7"/>
            </w:numPr>
            <w:tabs>
              <w:tab w:val="num" w:pos="360"/>
            </w:tabs>
            <w:spacing w:before="312" w:after="156"/>
            <w:ind w:left="720" w:hanging="720"/>
          </w:pPr>
          <w:bookmarkStart w:id="22" w:name="_Toc159436241"/>
          <w:r w:rsidRPr="00600D59">
            <w:t>Έντονο κείμενο</w:t>
          </w:r>
          <w:bookmarkEnd w:id="22"/>
          <w:r w:rsidRPr="00600D59">
            <w:t xml:space="preserve"> </w:t>
          </w:r>
        </w:p>
        <w:p w14:paraId="1438A413" w14:textId="77777777" w:rsidR="00087F05" w:rsidRPr="00600D59" w:rsidRDefault="00087F05" w:rsidP="00087F05">
          <w:pPr>
            <w:pStyle w:val="BodytextUserManual"/>
            <w:spacing w:before="156" w:after="156"/>
          </w:pPr>
          <w:r w:rsidRPr="00600D59">
            <w:t>Το έντονο κείμενο χρησιμοποιείται για την επισήμανση επιλέξιμων στοιχείων, όπως κουμπιά και επιλογές μενού.</w:t>
          </w:r>
        </w:p>
        <w:p w14:paraId="5BFB2493" w14:textId="77777777" w:rsidR="00087F05" w:rsidRPr="00600D59" w:rsidRDefault="00087F05" w:rsidP="00087F05">
          <w:pPr>
            <w:pStyle w:val="BodytextUserManual"/>
            <w:spacing w:before="156" w:after="156"/>
          </w:pPr>
          <w:r w:rsidRPr="00600D59">
            <w:t>Παράδειγμα:</w:t>
          </w:r>
        </w:p>
        <w:p w14:paraId="4CB6F3AB" w14:textId="232B2F1F" w:rsidR="00087F05" w:rsidRPr="00600D59" w:rsidRDefault="00087F05" w:rsidP="00BE283D">
          <w:pPr>
            <w:pStyle w:val="BodytextUserManual"/>
            <w:numPr>
              <w:ilvl w:val="0"/>
              <w:numId w:val="4"/>
            </w:numPr>
            <w:spacing w:before="156" w:after="156"/>
            <w:ind w:left="641" w:hanging="357"/>
          </w:pPr>
          <w:r w:rsidRPr="00600D59">
            <w:t xml:space="preserve">Πατήστε </w:t>
          </w:r>
          <w:r w:rsidRPr="00600D59">
            <w:rPr>
              <w:b/>
            </w:rPr>
            <w:t>ΟΚ</w:t>
          </w:r>
          <w:r w:rsidR="00233E7B" w:rsidRPr="00600D59">
            <w:rPr>
              <w:b/>
            </w:rPr>
            <w:t>.</w:t>
          </w:r>
        </w:p>
        <w:p w14:paraId="21AEBFEA" w14:textId="77777777" w:rsidR="00087F05" w:rsidRPr="00600D59" w:rsidRDefault="00087F05" w:rsidP="00BE283D">
          <w:pPr>
            <w:pStyle w:val="30"/>
            <w:numPr>
              <w:ilvl w:val="2"/>
              <w:numId w:val="7"/>
            </w:numPr>
            <w:tabs>
              <w:tab w:val="num" w:pos="360"/>
            </w:tabs>
            <w:spacing w:before="312" w:after="156"/>
            <w:ind w:left="720" w:hanging="720"/>
          </w:pPr>
          <w:bookmarkStart w:id="23" w:name="_Toc159436242"/>
          <w:r w:rsidRPr="00600D59">
            <w:t>Σημειώσεις και Σημαντικά Μηνύματα</w:t>
          </w:r>
          <w:bookmarkEnd w:id="23"/>
          <w:r w:rsidRPr="00600D59">
            <w:t xml:space="preserve"> </w:t>
          </w:r>
        </w:p>
        <w:p w14:paraId="480530D9" w14:textId="77777777" w:rsidR="00087F05" w:rsidRPr="00600D59" w:rsidRDefault="00087F05">
          <w:pPr>
            <w:pStyle w:val="40"/>
            <w:numPr>
              <w:ilvl w:val="3"/>
              <w:numId w:val="272"/>
            </w:numPr>
            <w:spacing w:before="156" w:after="156"/>
            <w:rPr>
              <w:rFonts w:cs="Arial"/>
            </w:rPr>
          </w:pPr>
          <w:r w:rsidRPr="00600D59">
            <w:rPr>
              <w:rFonts w:cs="Arial"/>
            </w:rPr>
            <w:t>Σημειώσεις</w:t>
          </w:r>
        </w:p>
        <w:p w14:paraId="0A2FE18E" w14:textId="77777777" w:rsidR="00087F05" w:rsidRPr="00600D59" w:rsidRDefault="00087F05" w:rsidP="00087F05">
          <w:pPr>
            <w:pStyle w:val="BodytextUserManual"/>
            <w:spacing w:before="156" w:after="156"/>
          </w:pPr>
          <w:r w:rsidRPr="00600D59">
            <w:t xml:space="preserve">Μια </w:t>
          </w:r>
          <w:r w:rsidRPr="00600D59">
            <w:rPr>
              <w:b/>
            </w:rPr>
            <w:t xml:space="preserve">ΣΗΜΕΙΩΣΗ </w:t>
          </w:r>
          <w:r w:rsidRPr="00600D59">
            <w:t>παρέχει χρήσιμες πληροφορίες, όπως πρόσθετες εξηγήσεις, συμβουλές και σχόλια.</w:t>
          </w:r>
        </w:p>
        <w:p w14:paraId="69ECCD90" w14:textId="77777777" w:rsidR="00087F05" w:rsidRPr="00600D59" w:rsidRDefault="00087F05">
          <w:pPr>
            <w:pStyle w:val="40"/>
            <w:numPr>
              <w:ilvl w:val="3"/>
              <w:numId w:val="272"/>
            </w:numPr>
            <w:spacing w:before="156" w:after="156"/>
            <w:rPr>
              <w:rFonts w:cs="Arial"/>
            </w:rPr>
          </w:pPr>
          <w:r w:rsidRPr="00600D59">
            <w:rPr>
              <w:rFonts w:cs="Arial"/>
            </w:rPr>
            <w:t>Σπουδαίος</w:t>
          </w:r>
        </w:p>
        <w:p w14:paraId="3C970A5E" w14:textId="77777777" w:rsidR="00087F05" w:rsidRPr="00600D59" w:rsidRDefault="00087F05" w:rsidP="00087F05">
          <w:pPr>
            <w:pStyle w:val="BodytextUserManual"/>
            <w:spacing w:before="156" w:after="156"/>
          </w:pPr>
          <w:r w:rsidRPr="00600D59">
            <w:rPr>
              <w:b/>
            </w:rPr>
            <w:t xml:space="preserve">Η ένδειξη ΣΗΜΑΝΤΙΚΟ </w:t>
          </w:r>
          <w:r w:rsidRPr="00600D59">
            <w:t>υποδεικνύει μια κατάσταση η οποία, εάν δεν αποφευχθεί, μπορεί να προκαλέσει ζημιά στο tablet ή στο όχημα.</w:t>
          </w:r>
        </w:p>
        <w:p w14:paraId="0975980F" w14:textId="3ECBB61F" w:rsidR="00087F05" w:rsidRPr="00600D59" w:rsidRDefault="00087F05" w:rsidP="00BE283D">
          <w:pPr>
            <w:pStyle w:val="30"/>
            <w:numPr>
              <w:ilvl w:val="2"/>
              <w:numId w:val="7"/>
            </w:numPr>
            <w:tabs>
              <w:tab w:val="num" w:pos="360"/>
            </w:tabs>
            <w:spacing w:before="312" w:after="156"/>
            <w:ind w:left="720" w:hanging="720"/>
          </w:pPr>
          <w:bookmarkStart w:id="24" w:name="_Toc159436243"/>
          <w:r w:rsidRPr="00600D59">
            <w:t>Υπερσύνδεσμοι</w:t>
          </w:r>
          <w:bookmarkEnd w:id="24"/>
        </w:p>
        <w:p w14:paraId="0CA5F4F0" w14:textId="168DBBE4" w:rsidR="00087F05" w:rsidRPr="00600D59" w:rsidRDefault="00087F05" w:rsidP="00087F05">
          <w:pPr>
            <w:pStyle w:val="BodytextUserManual"/>
            <w:spacing w:before="156" w:after="156"/>
          </w:pPr>
          <w:r w:rsidRPr="00600D59">
            <w:rPr>
              <w:rFonts w:eastAsia="宋体"/>
            </w:rPr>
            <w:t>Οι υπερσύνδεσμοι είναι διαθέσιμοι σε ηλεκτρονικά έγγραφα. Το μπλε πλάγιο κείμενο υποδεικνύει έναν επιλέξιμο υπερσύνδεσμο. Το μπλε υπογραμμισμένο κείμενο υποδεικνύει έναν σύνδεσμο ιστότοπου ή έναν σύνδεσμο διεύθυνσης ηλεκτρονικού ταχυδρομείου</w:t>
          </w:r>
          <w:r w:rsidR="00233E7B" w:rsidRPr="00600D59">
            <w:rPr>
              <w:rFonts w:eastAsia="宋体"/>
            </w:rPr>
            <w:t>.</w:t>
          </w:r>
        </w:p>
        <w:p w14:paraId="094864BB" w14:textId="77777777" w:rsidR="00087F05" w:rsidRPr="00600D59" w:rsidRDefault="00087F05" w:rsidP="00087F05">
          <w:pPr>
            <w:pStyle w:val="BodytextUserManual"/>
            <w:spacing w:before="156" w:after="156"/>
          </w:pPr>
        </w:p>
        <w:p w14:paraId="50F676A9" w14:textId="77777777" w:rsidR="00087F05" w:rsidRPr="00600D59" w:rsidRDefault="00087F05" w:rsidP="00BE283D">
          <w:pPr>
            <w:pStyle w:val="30"/>
            <w:numPr>
              <w:ilvl w:val="2"/>
              <w:numId w:val="7"/>
            </w:numPr>
            <w:tabs>
              <w:tab w:val="num" w:pos="360"/>
            </w:tabs>
            <w:spacing w:before="312" w:after="156"/>
            <w:ind w:left="720" w:hanging="720"/>
          </w:pPr>
          <w:bookmarkStart w:id="25" w:name="_Toc159436244"/>
          <w:r w:rsidRPr="00600D59">
            <w:lastRenderedPageBreak/>
            <w:t>Εικονογραφήσεις</w:t>
          </w:r>
          <w:bookmarkEnd w:id="25"/>
          <w:r w:rsidRPr="00600D59">
            <w:t xml:space="preserve"> </w:t>
          </w:r>
        </w:p>
        <w:p w14:paraId="1A331E1E" w14:textId="4EB48C22" w:rsidR="00087F05" w:rsidRPr="00600D59" w:rsidRDefault="00087F05" w:rsidP="00087F05">
          <w:pPr>
            <w:pStyle w:val="BodytextUserManual"/>
            <w:spacing w:before="156" w:after="156"/>
          </w:pPr>
          <w:r w:rsidRPr="00600D59">
            <w:rPr>
              <w:rFonts w:eastAsia="宋体"/>
            </w:rPr>
            <w:t>Οι εικόνες που χρησιμοποιούνται σε αυτό το εγχειρίδιο είναι ενδεικτικές. Η πραγματική οθόνη δοκιμής ενδέχεται να διαφέρει για κάθε όχημα που δοκιμάζεται. Παρατηρήστε τους τίτλους των μενού και τις οδηγίες στην οθόνη για να κάνετε τη σωστή επιλογή</w:t>
          </w:r>
          <w:r w:rsidR="00233E7B" w:rsidRPr="00600D59">
            <w:rPr>
              <w:rFonts w:eastAsia="宋体"/>
            </w:rPr>
            <w:t>.</w:t>
          </w:r>
        </w:p>
        <w:p w14:paraId="36172DE1" w14:textId="77777777" w:rsidR="00087F05" w:rsidRPr="00600D59" w:rsidRDefault="00087F05" w:rsidP="00BE283D">
          <w:pPr>
            <w:pStyle w:val="30"/>
            <w:numPr>
              <w:ilvl w:val="2"/>
              <w:numId w:val="7"/>
            </w:numPr>
            <w:tabs>
              <w:tab w:val="num" w:pos="360"/>
            </w:tabs>
            <w:spacing w:before="312" w:after="156"/>
            <w:ind w:left="720" w:hanging="720"/>
          </w:pPr>
          <w:bookmarkStart w:id="26" w:name="_Toc159436245"/>
          <w:r w:rsidRPr="00600D59">
            <w:t>Διαδικασίες</w:t>
          </w:r>
          <w:bookmarkEnd w:id="15"/>
          <w:bookmarkEnd w:id="16"/>
          <w:bookmarkEnd w:id="17"/>
          <w:bookmarkEnd w:id="26"/>
        </w:p>
        <w:p w14:paraId="3247E76E" w14:textId="77777777" w:rsidR="00087F05" w:rsidRPr="00600D59" w:rsidRDefault="00087F05" w:rsidP="00087F05">
          <w:pPr>
            <w:pStyle w:val="BodytextUserManual"/>
            <w:spacing w:before="156" w:after="156"/>
          </w:pPr>
          <w:r w:rsidRPr="00600D59">
            <w:t>Ένα εικονίδιο βέλους υποδεικνύει μια διαδικασία. Παράδειγμα:</w:t>
          </w:r>
        </w:p>
        <w:p w14:paraId="0B8646DF" w14:textId="77777777" w:rsidR="00087F05" w:rsidRPr="00600D59" w:rsidRDefault="00087F05" w:rsidP="00BE283D">
          <w:pPr>
            <w:pStyle w:val="aa"/>
            <w:numPr>
              <w:ilvl w:val="0"/>
              <w:numId w:val="5"/>
            </w:numPr>
            <w:spacing w:beforeLines="20" w:before="62" w:afterLines="20" w:after="62"/>
            <w:ind w:left="641" w:hanging="357"/>
            <w:rPr>
              <w:rFonts w:cs="Arial"/>
            </w:rPr>
          </w:pPr>
          <w:r w:rsidRPr="00600D59">
            <w:rPr>
              <w:rFonts w:cs="Arial"/>
              <w:b/>
            </w:rPr>
            <w:t>Για να απενεργοποιήσετε το tablet MaxiSys</w:t>
          </w:r>
        </w:p>
        <w:p w14:paraId="39599FAB" w14:textId="29493572" w:rsidR="00087F05" w:rsidRPr="00600D59" w:rsidRDefault="00087F05" w:rsidP="00BE283D">
          <w:pPr>
            <w:pStyle w:val="aa"/>
            <w:numPr>
              <w:ilvl w:val="0"/>
              <w:numId w:val="6"/>
            </w:numPr>
            <w:spacing w:beforeLines="20" w:before="62" w:afterLines="20" w:after="62"/>
            <w:ind w:left="998" w:hanging="357"/>
            <w:rPr>
              <w:rFonts w:cs="Arial"/>
            </w:rPr>
          </w:pPr>
          <w:r w:rsidRPr="00600D59">
            <w:rPr>
              <w:rFonts w:cs="Arial"/>
            </w:rPr>
            <w:t xml:space="preserve">Πατήστε παρατεταμένα (πατήστε παρατεταμένα) το κουμπί </w:t>
          </w:r>
          <w:r w:rsidRPr="00600D59">
            <w:rPr>
              <w:rFonts w:cs="Arial"/>
              <w:b/>
              <w:bCs/>
            </w:rPr>
            <w:t>λειτουργίας/κλειδώματος</w:t>
          </w:r>
          <w:r w:rsidR="00233E7B" w:rsidRPr="00600D59">
            <w:rPr>
              <w:rFonts w:cs="Arial"/>
              <w:b/>
              <w:bCs/>
            </w:rPr>
            <w:t>.</w:t>
          </w:r>
        </w:p>
        <w:p w14:paraId="3E4F47FA" w14:textId="62BF3C53" w:rsidR="00087F05" w:rsidRPr="00600D59" w:rsidRDefault="00087F05" w:rsidP="00BE283D">
          <w:pPr>
            <w:pStyle w:val="aa"/>
            <w:numPr>
              <w:ilvl w:val="0"/>
              <w:numId w:val="6"/>
            </w:numPr>
            <w:spacing w:beforeLines="20" w:before="62" w:afterLines="20" w:after="62"/>
            <w:ind w:left="998" w:hanging="357"/>
            <w:rPr>
              <w:rFonts w:cs="Arial"/>
            </w:rPr>
          </w:pPr>
          <w:r w:rsidRPr="00600D59">
            <w:rPr>
              <w:rFonts w:cs="Arial"/>
            </w:rPr>
            <w:t xml:space="preserve">Πατήστε το Επιλογή </w:t>
          </w:r>
          <w:r w:rsidRPr="00600D59">
            <w:rPr>
              <w:rFonts w:cs="Arial"/>
              <w:b/>
            </w:rPr>
            <w:t>απενεργοποίησης</w:t>
          </w:r>
          <w:r w:rsidR="00233E7B" w:rsidRPr="00600D59">
            <w:rPr>
              <w:rFonts w:cs="Arial"/>
              <w:b/>
            </w:rPr>
            <w:t>.</w:t>
          </w:r>
        </w:p>
        <w:p w14:paraId="02890808" w14:textId="33A9D4E8" w:rsidR="00087F05" w:rsidRPr="00600D59" w:rsidRDefault="00087F05" w:rsidP="00BE283D">
          <w:pPr>
            <w:pStyle w:val="aa"/>
            <w:numPr>
              <w:ilvl w:val="0"/>
              <w:numId w:val="6"/>
            </w:numPr>
            <w:spacing w:beforeLines="20" w:before="62" w:afterLines="20" w:after="62"/>
            <w:ind w:left="998" w:hanging="357"/>
            <w:rPr>
              <w:rFonts w:cs="Arial"/>
            </w:rPr>
          </w:pPr>
          <w:r w:rsidRPr="00600D59">
            <w:rPr>
              <w:rFonts w:cs="Arial"/>
            </w:rPr>
            <w:t xml:space="preserve">Πατήστε </w:t>
          </w:r>
          <w:r w:rsidRPr="00600D59">
            <w:rPr>
              <w:rFonts w:cs="Arial"/>
              <w:b/>
            </w:rPr>
            <w:t>ΟΚ</w:t>
          </w:r>
          <w:r w:rsidR="00233E7B" w:rsidRPr="00600D59">
            <w:rPr>
              <w:rFonts w:cs="Arial"/>
              <w:b/>
            </w:rPr>
            <w:t>.</w:t>
          </w:r>
        </w:p>
        <w:p w14:paraId="09D9730D" w14:textId="77777777" w:rsidR="00087F05" w:rsidRPr="00600D59" w:rsidRDefault="00087F05" w:rsidP="00087F05">
          <w:pPr>
            <w:pStyle w:val="12"/>
            <w:spacing w:before="312" w:after="312"/>
            <w:ind w:left="792" w:hanging="792"/>
          </w:pPr>
          <w:bookmarkStart w:id="27" w:name="_Toc366846443"/>
          <w:bookmarkStart w:id="28" w:name="_Toc366845390"/>
          <w:bookmarkStart w:id="29" w:name="_Toc451525721"/>
          <w:bookmarkStart w:id="30" w:name="_Toc38114375"/>
          <w:bookmarkStart w:id="31" w:name="_Toc159436246"/>
          <w:bookmarkStart w:id="32" w:name="_Toc204006025"/>
          <w:r w:rsidRPr="00600D59">
            <w:lastRenderedPageBreak/>
            <w:t>Γενική Εισαγωγή</w:t>
          </w:r>
          <w:bookmarkEnd w:id="27"/>
          <w:bookmarkEnd w:id="28"/>
          <w:bookmarkEnd w:id="29"/>
          <w:bookmarkEnd w:id="30"/>
          <w:bookmarkEnd w:id="31"/>
          <w:bookmarkEnd w:id="32"/>
        </w:p>
        <w:p w14:paraId="5E7FDBD5" w14:textId="7399135E" w:rsidR="00E945A0" w:rsidRPr="00600D59" w:rsidRDefault="00E945A0" w:rsidP="00E945A0">
          <w:pPr>
            <w:spacing w:beforeLines="30" w:before="93" w:afterLines="30" w:after="93"/>
            <w:rPr>
              <w:rFonts w:cs="Arial"/>
            </w:rPr>
          </w:pPr>
          <w:r w:rsidRPr="00600D59">
            <w:rPr>
              <w:rFonts w:cs="Arial"/>
            </w:rPr>
            <w:t>Υπάρχουν δύο Κύρια στοιχεία του συστήματος MaxiSys</w:t>
          </w:r>
          <w:r w:rsidR="00233E7B" w:rsidRPr="00600D59">
            <w:rPr>
              <w:rFonts w:cs="Arial"/>
            </w:rPr>
            <w:t>:</w:t>
          </w:r>
          <w:r w:rsidRPr="00600D59">
            <w:rPr>
              <w:rFonts w:cs="Arial"/>
            </w:rPr>
            <w:t xml:space="preserve"> </w:t>
          </w:r>
        </w:p>
        <w:p w14:paraId="6A215AF6" w14:textId="2937A1BF" w:rsidR="00E945A0" w:rsidRPr="00600D59" w:rsidRDefault="00E945A0" w:rsidP="00BE283D">
          <w:pPr>
            <w:pStyle w:val="BodytextUserManual"/>
            <w:widowControl/>
            <w:numPr>
              <w:ilvl w:val="0"/>
              <w:numId w:val="8"/>
            </w:numPr>
            <w:spacing w:beforeLines="20" w:before="62" w:afterLines="20" w:after="62"/>
            <w:ind w:left="641" w:hanging="357"/>
          </w:pPr>
          <w:r w:rsidRPr="00600D59">
            <w:t>Ταμπλέτα MaxiSys — τον κεντρικό επεξεργαστή και την οθόνη του συστήματος</w:t>
          </w:r>
          <w:r w:rsidR="00233E7B" w:rsidRPr="00600D59">
            <w:t>.</w:t>
          </w:r>
        </w:p>
        <w:p w14:paraId="77B63F00" w14:textId="0664282B" w:rsidR="00E945A0" w:rsidRPr="00600D59" w:rsidRDefault="00E945A0" w:rsidP="00BE283D">
          <w:pPr>
            <w:pStyle w:val="BodytextUserManual"/>
            <w:widowControl/>
            <w:numPr>
              <w:ilvl w:val="0"/>
              <w:numId w:val="8"/>
            </w:numPr>
            <w:spacing w:beforeLines="20" w:before="62" w:afterLines="20" w:after="62"/>
            <w:ind w:left="641" w:hanging="357"/>
          </w:pPr>
          <w:r w:rsidRPr="00600D59">
            <w:t xml:space="preserve">MaxiFlash </w:t>
          </w:r>
          <w:r w:rsidR="0027374D" w:rsidRPr="00600D59">
            <w:t>VCI</w:t>
          </w:r>
          <w:r w:rsidRPr="00600D59">
            <w:t>2 —</w:t>
          </w:r>
          <w:r w:rsidR="0027374D" w:rsidRPr="00600D59">
            <w:t xml:space="preserve"> </w:t>
          </w:r>
          <w:r w:rsidR="0027374D" w:rsidRPr="00600D59">
            <w:rPr>
              <w:rFonts w:eastAsiaTheme="minorEastAsia"/>
              <w:bCs w:val="0"/>
              <w:szCs w:val="18"/>
            </w:rPr>
            <w:t>Διεπαφή επικοινωνίας οχήματος 2.</w:t>
          </w:r>
          <w:r w:rsidRPr="00600D59">
            <w:tab/>
            <w:t xml:space="preserve"> </w:t>
          </w:r>
        </w:p>
        <w:p w14:paraId="259BD2F2" w14:textId="77777777" w:rsidR="00E945A0" w:rsidRPr="00600D59" w:rsidRDefault="00E945A0" w:rsidP="00E945A0">
          <w:pPr>
            <w:pStyle w:val="BodytextUserManual"/>
            <w:spacing w:beforeLines="30" w:before="93" w:afterLines="0" w:after="0"/>
          </w:pPr>
          <w:r w:rsidRPr="00600D59">
            <w:t>Αυτό το εγχειρίδιο περιγράφει την κατασκευή και τη λειτουργία αυτών συσκευές και πώς λειτουργούν μαζί για να προσφέρουν διαγνωστικές λύσεις.</w:t>
          </w:r>
        </w:p>
        <w:p w14:paraId="6F4FFFB3" w14:textId="6F330A6E" w:rsidR="00E945A0" w:rsidRPr="00600D59" w:rsidRDefault="00E945A0" w:rsidP="00E945A0">
          <w:pPr>
            <w:pStyle w:val="20"/>
            <w:spacing w:before="312" w:after="156"/>
            <w:rPr>
              <w:rFonts w:cs="Arial"/>
            </w:rPr>
          </w:pPr>
          <w:bookmarkStart w:id="33" w:name="_Toc204006026"/>
          <w:r w:rsidRPr="00600D59">
            <w:rPr>
              <w:rFonts w:cs="Arial"/>
            </w:rPr>
            <w:t xml:space="preserve">Tablet </w:t>
          </w:r>
          <w:r w:rsidR="002A64B6" w:rsidRPr="00600D59">
            <w:rPr>
              <w:rFonts w:cs="Arial"/>
            </w:rPr>
            <w:t>M</w:t>
          </w:r>
          <w:r w:rsidRPr="00600D59">
            <w:rPr>
              <w:rFonts w:cs="Arial"/>
            </w:rPr>
            <w:t>axiSys</w:t>
          </w:r>
          <w:bookmarkEnd w:id="33"/>
        </w:p>
        <w:p w14:paraId="756DE5BD" w14:textId="3E399741" w:rsidR="00E945A0" w:rsidRPr="00600D59" w:rsidRDefault="00E945A0" w:rsidP="00E945A0">
          <w:pPr>
            <w:pStyle w:val="30"/>
            <w:spacing w:before="312" w:after="156"/>
          </w:pPr>
          <w:r w:rsidRPr="00600D59">
            <w:t>Περιγραφή λειτουργίας</w:t>
          </w:r>
        </w:p>
        <w:p w14:paraId="70B97F33" w14:textId="5B02DE70" w:rsidR="00FA614C" w:rsidRPr="00600D59" w:rsidRDefault="0027374D" w:rsidP="00FA614C">
          <w:pPr>
            <w:spacing w:beforeLines="0" w:before="0" w:afterLines="0" w:after="0" w:line="480" w:lineRule="auto"/>
            <w:ind w:left="0"/>
            <w:jc w:val="center"/>
            <w:rPr>
              <w:rFonts w:eastAsiaTheme="minorEastAsia" w:cs="Arial"/>
            </w:rPr>
          </w:pPr>
          <w:bookmarkStart w:id="34" w:name="_Ref366225578"/>
          <w:bookmarkStart w:id="35" w:name="_Toc366845393"/>
          <w:bookmarkStart w:id="36" w:name="_Toc366846446"/>
          <w:bookmarkStart w:id="37" w:name="_Toc451525724"/>
          <w:bookmarkStart w:id="38" w:name="_Toc159436249"/>
          <w:r w:rsidRPr="00600D59">
            <w:rPr>
              <w:rFonts w:cs="Arial"/>
              <w:noProof/>
              <w:lang w:val="en-US"/>
            </w:rPr>
            <w:drawing>
              <wp:inline distT="0" distB="0" distL="0" distR="0" wp14:anchorId="181C5F4F" wp14:editId="13810D67">
                <wp:extent cx="2503609" cy="1994400"/>
                <wp:effectExtent l="0" t="0" r="0" b="635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6299EA72" w:rsidR="00FA614C" w:rsidRPr="00600D59" w:rsidRDefault="00FA614C" w:rsidP="00FA614C">
          <w:pPr>
            <w:pStyle w:val="ab"/>
            <w:spacing w:before="156" w:after="156"/>
            <w:ind w:left="0"/>
            <w:rPr>
              <w:rFonts w:eastAsia="宋体" w:cs="Arial"/>
              <w:i/>
              <w:szCs w:val="22"/>
            </w:rPr>
          </w:pPr>
          <w:r w:rsidRPr="00600D59">
            <w:rPr>
              <w:rFonts w:eastAsia="宋体" w:cs="Arial"/>
              <w:szCs w:val="22"/>
            </w:rPr>
            <w:t xml:space="preserve">Σχήμα </w:t>
          </w:r>
          <w:r w:rsidR="00623535" w:rsidRPr="00600D59">
            <w:rPr>
              <w:rFonts w:eastAsia="宋体" w:cs="Arial"/>
              <w:szCs w:val="22"/>
            </w:rPr>
            <w:fldChar w:fldCharType="begin"/>
          </w:r>
          <w:r w:rsidR="00623535" w:rsidRPr="00600D59">
            <w:rPr>
              <w:rFonts w:eastAsia="宋体" w:cs="Arial"/>
              <w:szCs w:val="22"/>
            </w:rPr>
            <w:instrText xml:space="preserve"> STYLEREF 1 \s </w:instrText>
          </w:r>
          <w:r w:rsidR="00623535" w:rsidRPr="00600D59">
            <w:rPr>
              <w:rFonts w:eastAsia="宋体" w:cs="Arial"/>
              <w:szCs w:val="22"/>
            </w:rPr>
            <w:fldChar w:fldCharType="separate"/>
          </w:r>
          <w:r w:rsidR="00187D73" w:rsidRPr="00600D59">
            <w:rPr>
              <w:rFonts w:eastAsia="宋体" w:cs="Arial"/>
              <w:noProof/>
              <w:szCs w:val="22"/>
            </w:rPr>
            <w:t>2</w:t>
          </w:r>
          <w:r w:rsidR="00623535" w:rsidRPr="00600D59">
            <w:rPr>
              <w:rFonts w:eastAsia="宋体" w:cs="Arial"/>
              <w:szCs w:val="22"/>
            </w:rPr>
            <w:fldChar w:fldCharType="end"/>
          </w:r>
          <w:r w:rsidR="00623535" w:rsidRPr="00600D59">
            <w:rPr>
              <w:rFonts w:eastAsia="宋体" w:cs="Arial"/>
              <w:szCs w:val="22"/>
            </w:rPr>
            <w:noBreakHyphen/>
          </w:r>
          <w:r w:rsidR="00623535" w:rsidRPr="00600D59">
            <w:rPr>
              <w:rFonts w:eastAsia="宋体" w:cs="Arial"/>
              <w:szCs w:val="22"/>
            </w:rPr>
            <w:fldChar w:fldCharType="begin"/>
          </w:r>
          <w:r w:rsidR="00623535" w:rsidRPr="00600D59">
            <w:rPr>
              <w:rFonts w:eastAsia="宋体" w:cs="Arial"/>
              <w:szCs w:val="22"/>
            </w:rPr>
            <w:instrText xml:space="preserve"> SEQ Figure \* ARABIC \s 1 </w:instrText>
          </w:r>
          <w:r w:rsidR="00623535" w:rsidRPr="00600D59">
            <w:rPr>
              <w:rFonts w:eastAsia="宋体" w:cs="Arial"/>
              <w:szCs w:val="22"/>
            </w:rPr>
            <w:fldChar w:fldCharType="separate"/>
          </w:r>
          <w:r w:rsidR="00187D73" w:rsidRPr="00600D59">
            <w:rPr>
              <w:rFonts w:eastAsia="宋体" w:cs="Arial"/>
              <w:noProof/>
              <w:szCs w:val="22"/>
            </w:rPr>
            <w:t>1</w:t>
          </w:r>
          <w:r w:rsidR="00623535" w:rsidRPr="00600D59">
            <w:rPr>
              <w:rFonts w:eastAsia="宋体" w:cs="Arial"/>
              <w:szCs w:val="22"/>
            </w:rPr>
            <w:fldChar w:fldCharType="end"/>
          </w:r>
          <w:r w:rsidRPr="00600D59">
            <w:rPr>
              <w:rFonts w:eastAsia="宋体" w:cs="Arial"/>
              <w:szCs w:val="22"/>
            </w:rPr>
            <w:t xml:space="preserve"> Ταμπλέτα </w:t>
          </w:r>
          <w:r w:rsidRPr="00600D59">
            <w:rPr>
              <w:rFonts w:eastAsia="宋体" w:cs="Arial"/>
              <w:i/>
              <w:szCs w:val="22"/>
            </w:rPr>
            <w:t>MaxiSys</w:t>
          </w:r>
          <w:r w:rsidR="00233E7B" w:rsidRPr="00600D59">
            <w:rPr>
              <w:rFonts w:eastAsia="宋体" w:cs="Arial"/>
              <w:i/>
              <w:szCs w:val="22"/>
            </w:rPr>
            <w:t>,</w:t>
          </w:r>
          <w:r w:rsidRPr="00600D59">
            <w:rPr>
              <w:rFonts w:eastAsia="宋体" w:cs="Arial"/>
              <w:i/>
              <w:szCs w:val="22"/>
            </w:rPr>
            <w:t xml:space="preserve"> Πρόσοψη</w:t>
          </w:r>
        </w:p>
        <w:p w14:paraId="37820171" w14:textId="4D241C23" w:rsidR="00FA614C" w:rsidRPr="00600D59" w:rsidRDefault="00F35F90" w:rsidP="00BE283D">
          <w:pPr>
            <w:pStyle w:val="aa"/>
            <w:numPr>
              <w:ilvl w:val="0"/>
              <w:numId w:val="9"/>
            </w:numPr>
            <w:spacing w:beforeLines="20" w:before="62" w:afterLines="20" w:after="62"/>
            <w:ind w:left="641" w:hanging="357"/>
            <w:rPr>
              <w:rFonts w:cs="Arial"/>
            </w:rPr>
          </w:pPr>
          <w:r w:rsidRPr="00600D59">
            <w:rPr>
              <w:rFonts w:cs="Arial"/>
              <w:kern w:val="0"/>
            </w:rPr>
            <w:t xml:space="preserve">Οθόνη </w:t>
          </w:r>
          <w:r w:rsidR="00FA614C" w:rsidRPr="00600D59">
            <w:rPr>
              <w:rFonts w:cs="Arial"/>
              <w:kern w:val="0"/>
            </w:rPr>
            <w:t xml:space="preserve">αφής </w:t>
          </w:r>
          <w:r w:rsidR="00FA614C" w:rsidRPr="00600D59">
            <w:rPr>
              <w:rFonts w:cs="Arial"/>
            </w:rPr>
            <w:t xml:space="preserve">TFT-LCD </w:t>
          </w:r>
          <w:r w:rsidR="00FA614C" w:rsidRPr="00600D59">
            <w:rPr>
              <w:rFonts w:cs="Arial"/>
              <w:kern w:val="0"/>
            </w:rPr>
            <w:t>1</w:t>
          </w:r>
          <w:r w:rsidR="0027374D" w:rsidRPr="00600D59">
            <w:rPr>
              <w:rFonts w:cs="Arial"/>
              <w:kern w:val="0"/>
            </w:rPr>
            <w:t>1</w:t>
          </w:r>
          <w:r w:rsidR="00FA614C" w:rsidRPr="00600D59">
            <w:rPr>
              <w:rFonts w:cs="Arial"/>
              <w:kern w:val="0"/>
            </w:rPr>
            <w:t>" χωρητική</w:t>
          </w:r>
        </w:p>
        <w:p w14:paraId="117E26B8" w14:textId="77777777" w:rsidR="00FA614C" w:rsidRPr="00600D59" w:rsidRDefault="00FA614C" w:rsidP="00BE283D">
          <w:pPr>
            <w:pStyle w:val="aa"/>
            <w:numPr>
              <w:ilvl w:val="0"/>
              <w:numId w:val="9"/>
            </w:numPr>
            <w:spacing w:beforeLines="20" w:before="62" w:afterLines="20" w:after="62"/>
            <w:ind w:left="641" w:hanging="357"/>
            <w:rPr>
              <w:rFonts w:cs="Arial"/>
              <w:kern w:val="0"/>
            </w:rPr>
          </w:pPr>
          <w:r w:rsidRPr="00600D59">
            <w:rPr>
              <w:rFonts w:cs="Arial"/>
              <w:kern w:val="0"/>
            </w:rPr>
            <w:t xml:space="preserve">Αισθητήρας φωτισμού περιβάλλοντος </w:t>
          </w:r>
          <w:r w:rsidRPr="00600D59">
            <w:rPr>
              <w:rFonts w:cs="Arial"/>
            </w:rPr>
            <w:t xml:space="preserve">— </w:t>
          </w:r>
          <w:r w:rsidRPr="00600D59">
            <w:rPr>
              <w:rFonts w:cs="Arial"/>
              <w:kern w:val="0"/>
            </w:rPr>
            <w:t>ανιχνεύει τη φωτεινότητα του περιβάλλοντος</w:t>
          </w:r>
        </w:p>
        <w:p w14:paraId="2FA00C14" w14:textId="28F49F11" w:rsidR="00FA614C" w:rsidRPr="00600D59" w:rsidRDefault="00FA614C" w:rsidP="00BE283D">
          <w:pPr>
            <w:pStyle w:val="aa"/>
            <w:numPr>
              <w:ilvl w:val="0"/>
              <w:numId w:val="9"/>
            </w:numPr>
            <w:spacing w:beforeLines="20" w:before="62" w:afterLines="20" w:after="62"/>
            <w:ind w:left="641" w:hanging="357"/>
            <w:rPr>
              <w:rFonts w:cs="Arial"/>
              <w:kern w:val="0"/>
            </w:rPr>
          </w:pPr>
          <w:r w:rsidRPr="00600D59">
            <w:rPr>
              <w:rFonts w:cs="Arial"/>
              <w:kern w:val="0"/>
            </w:rPr>
            <w:t xml:space="preserve">LED τροφοδοσίας </w:t>
          </w:r>
          <w:r w:rsidRPr="00600D59">
            <w:rPr>
              <w:rFonts w:cs="Arial"/>
            </w:rPr>
            <w:t>—</w:t>
          </w:r>
          <w:r w:rsidRPr="00600D59">
            <w:rPr>
              <w:rFonts w:cs="Arial"/>
              <w:kern w:val="0"/>
            </w:rPr>
            <w:t xml:space="preserve"> </w:t>
          </w:r>
          <w:r w:rsidRPr="00600D59">
            <w:rPr>
              <w:rFonts w:cs="Arial"/>
            </w:rPr>
            <w:t xml:space="preserve">Ανατρέξτε στον </w:t>
          </w:r>
          <w:r w:rsidRPr="00600D59">
            <w:rPr>
              <w:rFonts w:cs="Arial"/>
              <w:i/>
              <w:iCs/>
              <w:color w:val="0000FF"/>
              <w:kern w:val="0"/>
              <w:szCs w:val="24"/>
            </w:rPr>
            <w:fldChar w:fldCharType="begin"/>
          </w:r>
          <w:r w:rsidRPr="00600D59">
            <w:rPr>
              <w:rFonts w:cs="Arial"/>
              <w:i/>
              <w:iCs/>
              <w:color w:val="0000FF"/>
              <w:kern w:val="0"/>
              <w:szCs w:val="24"/>
            </w:rPr>
            <w:instrText xml:space="preserve"> REF _Ref97906546 \h  \* MERGEFORMAT </w:instrText>
          </w:r>
          <w:r w:rsidRPr="00600D59">
            <w:rPr>
              <w:rFonts w:cs="Arial"/>
              <w:i/>
              <w:iCs/>
              <w:color w:val="0000FF"/>
              <w:kern w:val="0"/>
              <w:szCs w:val="24"/>
            </w:rPr>
          </w:r>
          <w:r w:rsidRPr="00600D59">
            <w:rPr>
              <w:rFonts w:cs="Arial"/>
              <w:i/>
              <w:iCs/>
              <w:color w:val="0000FF"/>
              <w:kern w:val="0"/>
              <w:szCs w:val="24"/>
            </w:rPr>
            <w:fldChar w:fldCharType="separate"/>
          </w:r>
          <w:r w:rsidR="00187D73" w:rsidRPr="00600D59">
            <w:rPr>
              <w:rFonts w:cs="Arial"/>
              <w:i/>
              <w:iCs/>
              <w:color w:val="0000FF"/>
              <w:kern w:val="0"/>
              <w:szCs w:val="24"/>
            </w:rPr>
            <w:t>Πίνακα 2</w:t>
          </w:r>
          <w:r w:rsidR="00BF72C2" w:rsidRPr="00600D59">
            <w:rPr>
              <w:rFonts w:cs="Arial"/>
              <w:i/>
              <w:iCs/>
              <w:color w:val="0000FF"/>
              <w:kern w:val="0"/>
              <w:szCs w:val="24"/>
            </w:rPr>
            <w:t>-</w:t>
          </w:r>
          <w:r w:rsidR="00187D73" w:rsidRPr="00600D59">
            <w:rPr>
              <w:rFonts w:cs="Arial"/>
              <w:i/>
              <w:iCs/>
              <w:color w:val="0000FF"/>
              <w:kern w:val="0"/>
              <w:szCs w:val="24"/>
            </w:rPr>
            <w:t>1 Περιγραφή LED τροφοδοσίας</w:t>
          </w:r>
          <w:r w:rsidRPr="00600D59">
            <w:rPr>
              <w:rFonts w:cs="Arial"/>
              <w:i/>
              <w:iCs/>
              <w:color w:val="0000FF"/>
              <w:kern w:val="0"/>
              <w:szCs w:val="24"/>
            </w:rPr>
            <w:fldChar w:fldCharType="end"/>
          </w:r>
          <w:r w:rsidRPr="00600D59">
            <w:rPr>
              <w:rFonts w:cs="Arial"/>
              <w:i/>
              <w:iCs/>
              <w:color w:val="0000FF"/>
              <w:kern w:val="0"/>
              <w:szCs w:val="24"/>
            </w:rPr>
            <w:t xml:space="preserve"> </w:t>
          </w:r>
          <w:r w:rsidRPr="00600D59">
            <w:rPr>
              <w:rFonts w:cs="Arial"/>
            </w:rPr>
            <w:t>για λεπτομέρειες</w:t>
          </w:r>
        </w:p>
        <w:p w14:paraId="29FC2DB0" w14:textId="77777777" w:rsidR="00FA614C" w:rsidRPr="00600D59" w:rsidRDefault="00FA614C" w:rsidP="00BE283D">
          <w:pPr>
            <w:pStyle w:val="aa"/>
            <w:numPr>
              <w:ilvl w:val="0"/>
              <w:numId w:val="9"/>
            </w:numPr>
            <w:spacing w:beforeLines="20" w:before="62" w:afterLines="20" w:after="62"/>
            <w:ind w:left="641" w:hanging="357"/>
            <w:rPr>
              <w:rFonts w:cs="Arial"/>
              <w:kern w:val="0"/>
            </w:rPr>
          </w:pPr>
          <w:r w:rsidRPr="00600D59">
            <w:rPr>
              <w:rFonts w:cs="Arial"/>
              <w:kern w:val="0"/>
            </w:rPr>
            <w:t>Μπροστινή κάμερα</w:t>
          </w:r>
        </w:p>
        <w:p w14:paraId="4A718B49" w14:textId="77777777" w:rsidR="00FA614C" w:rsidRPr="00600D59" w:rsidRDefault="00FA614C" w:rsidP="00BE283D">
          <w:pPr>
            <w:pStyle w:val="aa"/>
            <w:numPr>
              <w:ilvl w:val="0"/>
              <w:numId w:val="9"/>
            </w:numPr>
            <w:spacing w:beforeLines="20" w:before="62" w:afterLines="20" w:after="62"/>
            <w:ind w:left="641" w:hanging="357"/>
            <w:rPr>
              <w:rFonts w:cs="Arial"/>
              <w:kern w:val="0"/>
            </w:rPr>
          </w:pPr>
          <w:r w:rsidRPr="00600D59">
            <w:rPr>
              <w:rFonts w:cs="Arial"/>
              <w:kern w:val="0"/>
            </w:rPr>
            <w:t>Ενσωματωμένο μικρόφωνο</w:t>
          </w:r>
        </w:p>
        <w:p w14:paraId="7764C164" w14:textId="77777777" w:rsidR="00FA614C" w:rsidRPr="00600D59" w:rsidRDefault="00FA614C" w:rsidP="00FA614C">
          <w:pPr>
            <w:pStyle w:val="Text"/>
            <w:spacing w:before="156" w:after="156"/>
            <w:rPr>
              <w:rFonts w:cs="Arial"/>
            </w:rPr>
          </w:pPr>
        </w:p>
        <w:p w14:paraId="00F93AE7" w14:textId="1D2D561E" w:rsidR="00FA614C" w:rsidRPr="00600D59" w:rsidRDefault="00FA614C" w:rsidP="00FA614C">
          <w:pPr>
            <w:pStyle w:val="ab"/>
            <w:spacing w:before="156" w:after="156"/>
            <w:ind w:left="0"/>
            <w:rPr>
              <w:rFonts w:cs="Arial"/>
              <w:i/>
            </w:rPr>
          </w:pPr>
          <w:bookmarkStart w:id="39" w:name="_Ref97906546"/>
          <w:r w:rsidRPr="00600D59">
            <w:rPr>
              <w:rFonts w:cs="Arial"/>
            </w:rPr>
            <w:lastRenderedPageBreak/>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00187D73" w:rsidRPr="00600D59">
            <w:rPr>
              <w:rFonts w:cs="Arial"/>
              <w:noProof/>
            </w:rPr>
            <w:t>2</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00187D73" w:rsidRPr="00600D59">
            <w:rPr>
              <w:rFonts w:cs="Arial"/>
              <w:noProof/>
            </w:rPr>
            <w:t>1</w:t>
          </w:r>
          <w:r w:rsidRPr="00600D59">
            <w:rPr>
              <w:rFonts w:cs="Arial"/>
              <w:noProof/>
            </w:rPr>
            <w:fldChar w:fldCharType="end"/>
          </w:r>
          <w:r w:rsidRPr="00600D59">
            <w:rPr>
              <w:rFonts w:cs="Arial"/>
            </w:rPr>
            <w:t xml:space="preserve"> </w:t>
          </w:r>
          <w:r w:rsidRPr="00600D59">
            <w:rPr>
              <w:rFonts w:cs="Arial"/>
              <w:i/>
            </w:rPr>
            <w:t>Περιγραφή LED τροφοδοσίας</w:t>
          </w:r>
          <w:bookmarkEnd w:id="39"/>
        </w:p>
        <w:tbl>
          <w:tblPr>
            <w:tblStyle w:val="ac"/>
            <w:tblW w:w="6946" w:type="dxa"/>
            <w:jc w:val="center"/>
            <w:tblLayout w:type="fixed"/>
            <w:tblLook w:val="04A0" w:firstRow="1" w:lastRow="0" w:firstColumn="1" w:lastColumn="0" w:noHBand="0" w:noVBand="1"/>
          </w:tblPr>
          <w:tblGrid>
            <w:gridCol w:w="1134"/>
            <w:gridCol w:w="992"/>
            <w:gridCol w:w="4820"/>
          </w:tblGrid>
          <w:tr w:rsidR="00FA614C" w:rsidRPr="00600D59"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77777777" w:rsidR="00FA614C" w:rsidRPr="00600D59" w:rsidRDefault="00FA614C" w:rsidP="007F3557">
                <w:pPr>
                  <w:spacing w:beforeLines="20" w:before="62" w:afterLines="20" w:after="62"/>
                  <w:ind w:left="0" w:right="284"/>
                  <w:rPr>
                    <w:rFonts w:cs="Arial"/>
                    <w:b/>
                    <w:szCs w:val="15"/>
                  </w:rPr>
                </w:pPr>
                <w:r w:rsidRPr="00600D59">
                  <w:rPr>
                    <w:rFonts w:cs="Arial"/>
                    <w:b/>
                    <w:szCs w:val="15"/>
                  </w:rPr>
                  <w:t>LED</w:t>
                </w:r>
              </w:p>
            </w:tc>
            <w:tc>
              <w:tcPr>
                <w:tcW w:w="992" w:type="dxa"/>
                <w:shd w:val="clear" w:color="auto" w:fill="D9D9D9" w:themeFill="background1" w:themeFillShade="D9"/>
                <w:vAlign w:val="center"/>
              </w:tcPr>
              <w:p w14:paraId="09463D37" w14:textId="77777777" w:rsidR="00FA614C" w:rsidRPr="00600D59" w:rsidRDefault="00FA614C" w:rsidP="007F3557">
                <w:pPr>
                  <w:spacing w:beforeLines="20" w:before="62" w:afterLines="20" w:after="62"/>
                  <w:ind w:left="0" w:right="284"/>
                  <w:jc w:val="left"/>
                  <w:rPr>
                    <w:rFonts w:cs="Arial"/>
                    <w:b/>
                    <w:szCs w:val="15"/>
                  </w:rPr>
                </w:pPr>
                <w:r w:rsidRPr="00600D59">
                  <w:rPr>
                    <w:rFonts w:cs="Arial"/>
                    <w:b/>
                    <w:szCs w:val="15"/>
                  </w:rPr>
                  <w:t>Χρώμα</w:t>
                </w:r>
              </w:p>
            </w:tc>
            <w:tc>
              <w:tcPr>
                <w:tcW w:w="4820" w:type="dxa"/>
                <w:shd w:val="clear" w:color="auto" w:fill="D9D9D9" w:themeFill="background1" w:themeFillShade="D9"/>
                <w:vAlign w:val="center"/>
              </w:tcPr>
              <w:p w14:paraId="66A71ECD" w14:textId="77777777" w:rsidR="00FA614C" w:rsidRPr="00600D59" w:rsidRDefault="00FA614C" w:rsidP="007F3557">
                <w:pPr>
                  <w:spacing w:beforeLines="20" w:before="62" w:afterLines="20" w:after="62"/>
                  <w:ind w:left="0" w:right="284"/>
                  <w:rPr>
                    <w:rFonts w:cs="Arial"/>
                    <w:b/>
                    <w:szCs w:val="15"/>
                  </w:rPr>
                </w:pPr>
                <w:r w:rsidRPr="00600D59">
                  <w:rPr>
                    <w:rFonts w:cs="Arial"/>
                    <w:b/>
                    <w:szCs w:val="15"/>
                  </w:rPr>
                  <w:t>Περιγραφή</w:t>
                </w:r>
              </w:p>
            </w:tc>
          </w:tr>
          <w:tr w:rsidR="00FA614C" w:rsidRPr="00600D59" w14:paraId="55231680" w14:textId="77777777" w:rsidTr="007F3557">
            <w:trPr>
              <w:trHeight w:hRule="exact" w:val="1164"/>
              <w:jc w:val="center"/>
            </w:trPr>
            <w:tc>
              <w:tcPr>
                <w:tcW w:w="1134" w:type="dxa"/>
                <w:vMerge w:val="restart"/>
                <w:vAlign w:val="center"/>
              </w:tcPr>
              <w:p w14:paraId="4FCFB165" w14:textId="77777777" w:rsidR="00FA614C" w:rsidRPr="00600D59" w:rsidRDefault="00FA614C" w:rsidP="007F3557">
                <w:pPr>
                  <w:spacing w:beforeLines="20" w:before="62" w:afterLines="20" w:after="62"/>
                  <w:ind w:left="0"/>
                  <w:rPr>
                    <w:rFonts w:cs="Arial"/>
                    <w:b/>
                    <w:szCs w:val="15"/>
                  </w:rPr>
                </w:pPr>
                <w:r w:rsidRPr="00600D59">
                  <w:rPr>
                    <w:rFonts w:cs="Arial"/>
                    <w:b/>
                    <w:szCs w:val="15"/>
                  </w:rPr>
                  <w:t>Εξουσία</w:t>
                </w:r>
              </w:p>
            </w:tc>
            <w:tc>
              <w:tcPr>
                <w:tcW w:w="992" w:type="dxa"/>
                <w:vAlign w:val="center"/>
              </w:tcPr>
              <w:p w14:paraId="6DD553A5" w14:textId="77777777" w:rsidR="00FA614C" w:rsidRPr="00600D59" w:rsidRDefault="00FA614C" w:rsidP="007F3557">
                <w:pPr>
                  <w:spacing w:beforeLines="20" w:before="62" w:afterLines="20" w:after="62"/>
                  <w:ind w:left="0"/>
                  <w:rPr>
                    <w:rFonts w:cs="Arial"/>
                    <w:szCs w:val="15"/>
                  </w:rPr>
                </w:pPr>
                <w:r w:rsidRPr="00600D59">
                  <w:rPr>
                    <w:rFonts w:cs="Arial"/>
                    <w:szCs w:val="15"/>
                  </w:rPr>
                  <w:t>Πράσινος</w:t>
                </w:r>
              </w:p>
            </w:tc>
            <w:tc>
              <w:tcPr>
                <w:tcW w:w="4820" w:type="dxa"/>
                <w:vAlign w:val="center"/>
              </w:tcPr>
              <w:p w14:paraId="2BF6C69F" w14:textId="77777777" w:rsidR="00FA614C" w:rsidRPr="00600D59" w:rsidRDefault="00FA614C" w:rsidP="00BE283D">
                <w:pPr>
                  <w:pStyle w:val="aa"/>
                  <w:numPr>
                    <w:ilvl w:val="0"/>
                    <w:numId w:val="13"/>
                  </w:numPr>
                  <w:spacing w:beforeLines="20" w:before="62" w:afterLines="20" w:after="62"/>
                  <w:ind w:left="357" w:hanging="357"/>
                  <w:rPr>
                    <w:rFonts w:cs="Arial"/>
                  </w:rPr>
                </w:pPr>
                <w:r w:rsidRPr="00600D59">
                  <w:rPr>
                    <w:rFonts w:cs="Arial"/>
                  </w:rPr>
                  <w:t>Ανάβει με πράσινο χρώμα όταν το tablet φορτίζει και η στάθμη της μπαταρίας είναι πάνω από 90%.</w:t>
                </w:r>
              </w:p>
              <w:p w14:paraId="352E87F8" w14:textId="3C94FA11" w:rsidR="00FA614C" w:rsidRPr="00600D59" w:rsidRDefault="00FA614C" w:rsidP="00BE283D">
                <w:pPr>
                  <w:pStyle w:val="aa"/>
                  <w:numPr>
                    <w:ilvl w:val="0"/>
                    <w:numId w:val="13"/>
                  </w:numPr>
                  <w:spacing w:beforeLines="20" w:before="62" w:afterLines="20" w:after="62"/>
                  <w:ind w:left="357" w:hanging="357"/>
                  <w:rPr>
                    <w:rFonts w:cs="Arial"/>
                    <w:szCs w:val="15"/>
                  </w:rPr>
                </w:pPr>
                <w:r w:rsidRPr="00600D59">
                  <w:rPr>
                    <w:rFonts w:cs="Arial"/>
                  </w:rPr>
                  <w:t>Ανάβει με πράσινο χρώμα όταν το tablet είναι ενεργοποιημένο και η στάθμη της μπαταρίας είναι πάνω από 20%.</w:t>
                </w:r>
              </w:p>
            </w:tc>
          </w:tr>
          <w:tr w:rsidR="00FA614C" w:rsidRPr="00600D59" w14:paraId="5392B1D1" w14:textId="77777777" w:rsidTr="007F3557">
            <w:trPr>
              <w:trHeight w:hRule="exact" w:val="559"/>
              <w:jc w:val="center"/>
            </w:trPr>
            <w:tc>
              <w:tcPr>
                <w:tcW w:w="1134" w:type="dxa"/>
                <w:vMerge/>
                <w:vAlign w:val="center"/>
              </w:tcPr>
              <w:p w14:paraId="3E230B6F" w14:textId="77777777" w:rsidR="00FA614C" w:rsidRPr="00600D59"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600D59" w:rsidRDefault="00FA614C" w:rsidP="007F3557">
                <w:pPr>
                  <w:spacing w:before="156" w:after="156"/>
                  <w:ind w:left="0"/>
                  <w:rPr>
                    <w:rFonts w:cs="Arial"/>
                  </w:rPr>
                </w:pPr>
                <w:r w:rsidRPr="00600D59">
                  <w:rPr>
                    <w:rFonts w:cs="Arial"/>
                  </w:rPr>
                  <w:t>Κίτρινος</w:t>
                </w:r>
              </w:p>
              <w:p w14:paraId="339FE2C0" w14:textId="77777777" w:rsidR="00FA614C" w:rsidRPr="00600D59" w:rsidRDefault="00FA614C" w:rsidP="007F3557">
                <w:pPr>
                  <w:spacing w:beforeLines="20" w:before="62" w:afterLines="20" w:after="62"/>
                  <w:ind w:left="0"/>
                  <w:rPr>
                    <w:rFonts w:cs="Arial"/>
                    <w:szCs w:val="15"/>
                  </w:rPr>
                </w:pPr>
              </w:p>
            </w:tc>
            <w:tc>
              <w:tcPr>
                <w:tcW w:w="4820" w:type="dxa"/>
                <w:vAlign w:val="center"/>
              </w:tcPr>
              <w:p w14:paraId="17CAA117" w14:textId="2E61E3D9" w:rsidR="00FA614C" w:rsidRPr="00600D59" w:rsidRDefault="00FA614C" w:rsidP="007F3557">
                <w:pPr>
                  <w:spacing w:beforeLines="20" w:before="62" w:afterLines="20" w:after="62" w:line="200" w:lineRule="exact"/>
                  <w:ind w:left="0"/>
                  <w:rPr>
                    <w:rFonts w:cs="Arial"/>
                    <w:szCs w:val="15"/>
                  </w:rPr>
                </w:pPr>
                <w:r w:rsidRPr="00600D59">
                  <w:rPr>
                    <w:rFonts w:cs="Arial"/>
                  </w:rPr>
                  <w:t>Ανάβει με κίτρινο χρώμα όταν το tablet φορτίζει και η στάθμη της μπαταρίας είναι κάτω από 90%</w:t>
                </w:r>
                <w:r w:rsidR="00233E7B" w:rsidRPr="00600D59">
                  <w:rPr>
                    <w:rFonts w:cs="Arial"/>
                  </w:rPr>
                  <w:t>.</w:t>
                </w:r>
              </w:p>
            </w:tc>
          </w:tr>
          <w:tr w:rsidR="00FA614C" w:rsidRPr="00600D59" w14:paraId="0FEA33EB" w14:textId="77777777" w:rsidTr="0027374D">
            <w:trPr>
              <w:trHeight w:hRule="exact" w:val="1611"/>
              <w:jc w:val="center"/>
            </w:trPr>
            <w:tc>
              <w:tcPr>
                <w:tcW w:w="1134" w:type="dxa"/>
                <w:vMerge/>
                <w:vAlign w:val="center"/>
              </w:tcPr>
              <w:p w14:paraId="3DBC7D30" w14:textId="77777777" w:rsidR="00FA614C" w:rsidRPr="00600D59"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600D59" w:rsidRDefault="00FA614C" w:rsidP="007F3557">
                <w:pPr>
                  <w:spacing w:beforeLines="20" w:before="62" w:afterLines="20" w:after="62"/>
                  <w:ind w:left="0"/>
                  <w:rPr>
                    <w:rFonts w:cs="Arial"/>
                    <w:szCs w:val="15"/>
                  </w:rPr>
                </w:pPr>
                <w:r w:rsidRPr="00600D59">
                  <w:rPr>
                    <w:rFonts w:cs="Arial"/>
                    <w:szCs w:val="15"/>
                  </w:rPr>
                  <w:t>Κόκκινος</w:t>
                </w:r>
              </w:p>
            </w:tc>
            <w:tc>
              <w:tcPr>
                <w:tcW w:w="4820" w:type="dxa"/>
                <w:vAlign w:val="center"/>
              </w:tcPr>
              <w:p w14:paraId="4C6E7A50" w14:textId="7DC95DCA" w:rsidR="00FA614C" w:rsidRPr="00600D59" w:rsidRDefault="00FA614C" w:rsidP="00BE283D">
                <w:pPr>
                  <w:pStyle w:val="aa"/>
                  <w:numPr>
                    <w:ilvl w:val="0"/>
                    <w:numId w:val="13"/>
                  </w:numPr>
                  <w:spacing w:beforeLines="20" w:before="62" w:afterLines="20" w:after="62"/>
                  <w:ind w:left="357" w:hanging="357"/>
                  <w:rPr>
                    <w:rFonts w:cs="Arial"/>
                  </w:rPr>
                </w:pPr>
                <w:r w:rsidRPr="00600D59">
                  <w:rPr>
                    <w:rFonts w:cs="Arial"/>
                  </w:rPr>
                  <w:t>Ανάβει με κόκκινο χρώμα όταν το tablet είναι ενεργοποιημένο και η στάθμη της μπαταρίας είναι κάτω από 20%.</w:t>
                </w:r>
              </w:p>
              <w:p w14:paraId="45573365" w14:textId="77777777" w:rsidR="00FA614C" w:rsidRPr="00600D59" w:rsidRDefault="00FA614C" w:rsidP="00BE283D">
                <w:pPr>
                  <w:pStyle w:val="aa"/>
                  <w:numPr>
                    <w:ilvl w:val="0"/>
                    <w:numId w:val="13"/>
                  </w:numPr>
                  <w:spacing w:beforeLines="20" w:before="62" w:afterLines="20" w:after="62"/>
                  <w:ind w:left="357" w:hanging="357"/>
                  <w:rPr>
                    <w:rFonts w:cs="Arial"/>
                  </w:rPr>
                </w:pPr>
                <w:r w:rsidRPr="00600D59">
                  <w:rPr>
                    <w:rFonts w:cs="Arial"/>
                  </w:rPr>
                  <w:t>Ανάβει με κόκκινο χρώμα όταν το tablet εμφανίζει ανωμαλίες μετά την ενεργοποίησή του ή κατά τη φόρτιση.</w:t>
                </w:r>
              </w:p>
              <w:p w14:paraId="3D5B7C7D" w14:textId="77777777" w:rsidR="00FA614C" w:rsidRPr="00600D59" w:rsidRDefault="00FA614C" w:rsidP="007F3557">
                <w:pPr>
                  <w:pStyle w:val="Text"/>
                  <w:spacing w:before="156" w:after="156"/>
                  <w:rPr>
                    <w:rFonts w:cs="Arial"/>
                  </w:rPr>
                </w:pPr>
              </w:p>
              <w:p w14:paraId="79C3963B" w14:textId="77777777" w:rsidR="00FA614C" w:rsidRPr="00600D59" w:rsidRDefault="00FA614C" w:rsidP="007F3557">
                <w:pPr>
                  <w:spacing w:before="156" w:after="156"/>
                  <w:rPr>
                    <w:rFonts w:cs="Arial"/>
                  </w:rPr>
                </w:pPr>
              </w:p>
              <w:p w14:paraId="5F6758EE" w14:textId="77777777" w:rsidR="00FA614C" w:rsidRPr="00600D59" w:rsidRDefault="00FA614C" w:rsidP="007F3557">
                <w:pPr>
                  <w:pStyle w:val="Text"/>
                  <w:spacing w:before="156" w:after="156"/>
                  <w:rPr>
                    <w:rFonts w:cs="Arial"/>
                  </w:rPr>
                </w:pPr>
              </w:p>
              <w:p w14:paraId="1ACB9A46" w14:textId="77777777" w:rsidR="00FA614C" w:rsidRPr="00600D59" w:rsidRDefault="00FA614C" w:rsidP="007F3557">
                <w:pPr>
                  <w:pStyle w:val="Text"/>
                  <w:spacing w:before="156" w:after="156"/>
                  <w:rPr>
                    <w:rFonts w:cs="Arial"/>
                  </w:rPr>
                </w:pPr>
              </w:p>
            </w:tc>
          </w:tr>
        </w:tbl>
        <w:p w14:paraId="7715094C" w14:textId="77777777" w:rsidR="0027374D" w:rsidRPr="0027374D" w:rsidRDefault="0027374D" w:rsidP="0027374D">
          <w:pPr>
            <w:widowControl/>
            <w:snapToGrid w:val="0"/>
            <w:spacing w:before="156" w:afterLines="0" w:after="0" w:line="240" w:lineRule="auto"/>
            <w:ind w:left="714" w:hanging="357"/>
            <w:jc w:val="left"/>
            <w:rPr>
              <w:rFonts w:cs="Arial"/>
              <w:b/>
              <w:bCs/>
              <w:szCs w:val="18"/>
            </w:rPr>
          </w:pPr>
          <w:r w:rsidRPr="0027374D">
            <w:rPr>
              <w:rFonts w:cs="Arial"/>
              <w:b/>
              <w:bCs/>
              <w:szCs w:val="18"/>
              <w:lang w:val="en-US"/>
            </w:rPr>
            <w:t>Κάμερα</w:t>
          </w:r>
          <w:r w:rsidRPr="0027374D">
            <w:rPr>
              <w:rFonts w:cs="Arial"/>
              <w:b/>
              <w:bCs/>
              <w:szCs w:val="18"/>
            </w:rPr>
            <w:t xml:space="preserve"> </w:t>
          </w:r>
        </w:p>
        <w:p w14:paraId="7D1294A7"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b/>
              <w:bCs/>
              <w:szCs w:val="18"/>
              <w:lang w:val="en-US"/>
            </w:rPr>
            <w:t>Περιγραφή</w:t>
          </w:r>
          <w:r w:rsidRPr="0027374D">
            <w:rPr>
              <w:rFonts w:cs="Arial"/>
              <w:b/>
              <w:bCs/>
              <w:szCs w:val="18"/>
            </w:rPr>
            <w:t xml:space="preserve"> </w:t>
          </w:r>
          <w:r w:rsidRPr="0027374D">
            <w:rPr>
              <w:rFonts w:cs="Arial"/>
              <w:b/>
              <w:bCs/>
              <w:szCs w:val="18"/>
              <w:lang w:val="en-US"/>
            </w:rPr>
            <w:t>λειτουργίας</w:t>
          </w:r>
          <w:r w:rsidRPr="0027374D">
            <w:rPr>
              <w:rFonts w:cs="Arial"/>
              <w:b/>
              <w:bCs/>
              <w:szCs w:val="18"/>
            </w:rPr>
            <w:t xml:space="preserve">: </w:t>
          </w:r>
          <w:r w:rsidRPr="0027374D">
            <w:rPr>
              <w:rFonts w:cs="Arial"/>
              <w:szCs w:val="18"/>
              <w:lang w:val="en-US"/>
            </w:rPr>
            <w:t>Χρησιμοποιείται</w:t>
          </w:r>
          <w:r w:rsidRPr="0027374D">
            <w:rPr>
              <w:rFonts w:cs="Arial"/>
              <w:szCs w:val="18"/>
            </w:rPr>
            <w:t xml:space="preserve"> </w:t>
          </w:r>
          <w:r w:rsidRPr="0027374D">
            <w:rPr>
              <w:rFonts w:cs="Arial"/>
              <w:szCs w:val="18"/>
              <w:lang w:val="en-US"/>
            </w:rPr>
            <w:t>για</w:t>
          </w:r>
          <w:r w:rsidRPr="0027374D">
            <w:rPr>
              <w:rFonts w:cs="Arial"/>
              <w:szCs w:val="18"/>
            </w:rPr>
            <w:t xml:space="preserve"> </w:t>
          </w:r>
          <w:r w:rsidRPr="0027374D">
            <w:rPr>
              <w:rFonts w:cs="Arial"/>
              <w:szCs w:val="18"/>
              <w:lang w:val="en-US"/>
            </w:rPr>
            <w:t>την</w:t>
          </w:r>
          <w:r w:rsidRPr="0027374D">
            <w:rPr>
              <w:rFonts w:cs="Arial"/>
              <w:szCs w:val="18"/>
            </w:rPr>
            <w:t xml:space="preserve"> </w:t>
          </w:r>
          <w:r w:rsidRPr="0027374D">
            <w:rPr>
              <w:rFonts w:cs="Arial"/>
              <w:szCs w:val="18"/>
              <w:lang w:val="en-US"/>
            </w:rPr>
            <w:t>αναγνώριση</w:t>
          </w:r>
          <w:r w:rsidRPr="0027374D">
            <w:rPr>
              <w:rFonts w:cs="Arial"/>
              <w:szCs w:val="18"/>
            </w:rPr>
            <w:t xml:space="preserve"> </w:t>
          </w:r>
          <w:r w:rsidRPr="0027374D">
            <w:rPr>
              <w:rFonts w:cs="Arial"/>
              <w:szCs w:val="18"/>
              <w:lang w:val="en-US"/>
            </w:rPr>
            <w:t>πληροφοριών</w:t>
          </w:r>
          <w:r w:rsidRPr="0027374D">
            <w:rPr>
              <w:rFonts w:cs="Arial"/>
              <w:szCs w:val="18"/>
            </w:rPr>
            <w:t xml:space="preserve"> </w:t>
          </w:r>
          <w:r w:rsidRPr="0027374D">
            <w:rPr>
              <w:rFonts w:cs="Arial"/>
              <w:szCs w:val="18"/>
              <w:lang w:val="en-US"/>
            </w:rPr>
            <w:t>οχήματος</w:t>
          </w:r>
          <w:r w:rsidRPr="0027374D">
            <w:rPr>
              <w:rFonts w:cs="Arial"/>
              <w:szCs w:val="18"/>
            </w:rPr>
            <w:t xml:space="preserve">, </w:t>
          </w:r>
          <w:r w:rsidRPr="0027374D">
            <w:rPr>
              <w:rFonts w:cs="Arial"/>
              <w:szCs w:val="18"/>
              <w:lang w:val="en-US"/>
            </w:rPr>
            <w:t>όπως</w:t>
          </w:r>
          <w:r w:rsidRPr="0027374D">
            <w:rPr>
              <w:rFonts w:cs="Arial"/>
              <w:szCs w:val="18"/>
            </w:rPr>
            <w:t xml:space="preserve"> </w:t>
          </w:r>
          <w:r w:rsidRPr="0027374D">
            <w:rPr>
              <w:rFonts w:cs="Arial"/>
              <w:szCs w:val="18"/>
              <w:lang w:val="en-US"/>
            </w:rPr>
            <w:t>σάρωση</w:t>
          </w:r>
          <w:r w:rsidRPr="0027374D">
            <w:rPr>
              <w:rFonts w:cs="Arial"/>
              <w:szCs w:val="18"/>
            </w:rPr>
            <w:t xml:space="preserve"> </w:t>
          </w:r>
          <w:r w:rsidRPr="0027374D">
            <w:rPr>
              <w:rFonts w:cs="Arial"/>
              <w:szCs w:val="18"/>
              <w:lang w:val="en-US"/>
            </w:rPr>
            <w:t>VIN</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φωτογράφιση</w:t>
          </w:r>
          <w:r w:rsidRPr="0027374D">
            <w:rPr>
              <w:rFonts w:cs="Arial"/>
              <w:szCs w:val="18"/>
            </w:rPr>
            <w:t xml:space="preserve"> </w:t>
          </w:r>
          <w:r w:rsidRPr="0027374D">
            <w:rPr>
              <w:rFonts w:cs="Arial"/>
              <w:szCs w:val="18"/>
              <w:lang w:val="en-US"/>
            </w:rPr>
            <w:t>οχήματος</w:t>
          </w:r>
          <w:r w:rsidRPr="0027374D">
            <w:rPr>
              <w:rFonts w:cs="Arial"/>
              <w:szCs w:val="18"/>
            </w:rPr>
            <w:t>.</w:t>
          </w:r>
        </w:p>
        <w:p w14:paraId="4CDDC82C"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b/>
              <w:bCs/>
              <w:szCs w:val="18"/>
              <w:lang w:val="en-US"/>
            </w:rPr>
            <w:t>Επιπτώσεις</w:t>
          </w:r>
          <w:r w:rsidRPr="0027374D">
            <w:rPr>
              <w:rFonts w:cs="Arial"/>
              <w:b/>
              <w:bCs/>
              <w:szCs w:val="18"/>
            </w:rPr>
            <w:t xml:space="preserve"> </w:t>
          </w:r>
          <w:r w:rsidRPr="0027374D">
            <w:rPr>
              <w:rFonts w:cs="Arial"/>
              <w:b/>
              <w:bCs/>
              <w:szCs w:val="18"/>
              <w:lang w:val="en-US"/>
            </w:rPr>
            <w:t>στην</w:t>
          </w:r>
          <w:r w:rsidRPr="0027374D">
            <w:rPr>
              <w:rFonts w:cs="Arial"/>
              <w:b/>
              <w:bCs/>
              <w:szCs w:val="18"/>
            </w:rPr>
            <w:t xml:space="preserve"> </w:t>
          </w:r>
          <w:r w:rsidRPr="0027374D">
            <w:rPr>
              <w:rFonts w:cs="Arial"/>
              <w:b/>
              <w:bCs/>
              <w:szCs w:val="18"/>
              <w:lang w:val="en-US"/>
            </w:rPr>
            <w:t>ιδιωτικότητα</w:t>
          </w:r>
          <w:r w:rsidRPr="0027374D">
            <w:rPr>
              <w:rFonts w:cs="Arial"/>
              <w:b/>
              <w:bCs/>
              <w:szCs w:val="18"/>
            </w:rPr>
            <w:t xml:space="preserve">: </w:t>
          </w:r>
          <w:r w:rsidRPr="0027374D">
            <w:rPr>
              <w:rFonts w:cs="Arial"/>
              <w:szCs w:val="18"/>
              <w:lang w:val="en-US"/>
            </w:rPr>
            <w:t>Συλλέγει</w:t>
          </w:r>
          <w:r w:rsidRPr="0027374D">
            <w:rPr>
              <w:rFonts w:cs="Arial"/>
              <w:szCs w:val="18"/>
            </w:rPr>
            <w:t xml:space="preserve"> </w:t>
          </w:r>
          <w:r w:rsidRPr="0027374D">
            <w:rPr>
              <w:rFonts w:cs="Arial"/>
              <w:szCs w:val="18"/>
              <w:lang w:val="en-US"/>
            </w:rPr>
            <w:t>δεδομένα</w:t>
          </w:r>
          <w:r w:rsidRPr="0027374D">
            <w:rPr>
              <w:rFonts w:cs="Arial"/>
              <w:szCs w:val="18"/>
            </w:rPr>
            <w:t xml:space="preserve"> </w:t>
          </w:r>
          <w:r w:rsidRPr="0027374D">
            <w:rPr>
              <w:rFonts w:cs="Arial"/>
              <w:szCs w:val="18"/>
              <w:lang w:val="en-US"/>
            </w:rPr>
            <w:t>VIN</w:t>
          </w:r>
          <w:r w:rsidRPr="0027374D">
            <w:rPr>
              <w:rFonts w:cs="Arial"/>
              <w:szCs w:val="18"/>
            </w:rPr>
            <w:t xml:space="preserve"> </w:t>
          </w:r>
          <w:r w:rsidRPr="0027374D">
            <w:rPr>
              <w:rFonts w:cs="Arial"/>
              <w:szCs w:val="18"/>
              <w:lang w:val="en-US"/>
            </w:rPr>
            <w:t>οχήματος</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τα</w:t>
          </w:r>
          <w:r w:rsidRPr="0027374D">
            <w:rPr>
              <w:rFonts w:cs="Arial"/>
              <w:szCs w:val="18"/>
            </w:rPr>
            <w:t xml:space="preserve"> </w:t>
          </w:r>
          <w:r w:rsidRPr="0027374D">
            <w:rPr>
              <w:rFonts w:cs="Arial"/>
              <w:szCs w:val="18"/>
              <w:lang w:val="en-US"/>
            </w:rPr>
            <w:t>ανεβάζει</w:t>
          </w:r>
          <w:r w:rsidRPr="0027374D">
            <w:rPr>
              <w:rFonts w:cs="Arial"/>
              <w:szCs w:val="18"/>
            </w:rPr>
            <w:t xml:space="preserve"> </w:t>
          </w:r>
          <w:r w:rsidRPr="0027374D">
            <w:rPr>
              <w:rFonts w:cs="Arial"/>
              <w:szCs w:val="18"/>
              <w:lang w:val="en-US"/>
            </w:rPr>
            <w:t>στην</w:t>
          </w:r>
          <w:r w:rsidRPr="0027374D">
            <w:rPr>
              <w:rFonts w:cs="Arial"/>
              <w:szCs w:val="18"/>
            </w:rPr>
            <w:t xml:space="preserve"> </w:t>
          </w:r>
          <w:r w:rsidRPr="0027374D">
            <w:rPr>
              <w:rFonts w:cs="Arial"/>
              <w:szCs w:val="18"/>
              <w:lang w:val="en-US"/>
            </w:rPr>
            <w:t>πλατφόρμα</w:t>
          </w:r>
          <w:r w:rsidRPr="0027374D">
            <w:rPr>
              <w:rFonts w:cs="Arial"/>
              <w:szCs w:val="18"/>
            </w:rPr>
            <w:t xml:space="preserve"> </w:t>
          </w:r>
          <w:r w:rsidRPr="0027374D">
            <w:rPr>
              <w:rFonts w:cs="Arial"/>
              <w:szCs w:val="18"/>
              <w:lang w:val="en-US"/>
            </w:rPr>
            <w:t>cloud</w:t>
          </w:r>
          <w:r w:rsidRPr="0027374D">
            <w:rPr>
              <w:rFonts w:cs="Arial"/>
              <w:szCs w:val="18"/>
            </w:rPr>
            <w:t xml:space="preserve"> </w:t>
          </w:r>
          <w:r w:rsidRPr="0027374D">
            <w:rPr>
              <w:rFonts w:cs="Arial"/>
              <w:szCs w:val="18"/>
              <w:lang w:val="en-US"/>
            </w:rPr>
            <w:t>για</w:t>
          </w:r>
          <w:r w:rsidRPr="0027374D">
            <w:rPr>
              <w:rFonts w:cs="Arial"/>
              <w:szCs w:val="18"/>
            </w:rPr>
            <w:t xml:space="preserve"> </w:t>
          </w:r>
          <w:r w:rsidRPr="0027374D">
            <w:rPr>
              <w:rFonts w:cs="Arial"/>
              <w:szCs w:val="18"/>
              <w:lang w:val="en-US"/>
            </w:rPr>
            <w:t>να</w:t>
          </w:r>
          <w:r w:rsidRPr="0027374D">
            <w:rPr>
              <w:rFonts w:cs="Arial"/>
              <w:szCs w:val="18"/>
            </w:rPr>
            <w:t xml:space="preserve"> </w:t>
          </w:r>
          <w:r w:rsidRPr="0027374D">
            <w:rPr>
              <w:rFonts w:cs="Arial"/>
              <w:szCs w:val="18"/>
              <w:lang w:val="en-US"/>
            </w:rPr>
            <w:t>προσδιορίσει</w:t>
          </w:r>
          <w:r w:rsidRPr="0027374D">
            <w:rPr>
              <w:rFonts w:cs="Arial"/>
              <w:szCs w:val="18"/>
            </w:rPr>
            <w:t xml:space="preserve"> </w:t>
          </w:r>
          <w:r w:rsidRPr="0027374D">
            <w:rPr>
              <w:rFonts w:cs="Arial"/>
              <w:szCs w:val="18"/>
              <w:lang w:val="en-US"/>
            </w:rPr>
            <w:t>το</w:t>
          </w:r>
          <w:r w:rsidRPr="0027374D">
            <w:rPr>
              <w:rFonts w:cs="Arial"/>
              <w:szCs w:val="18"/>
            </w:rPr>
            <w:t xml:space="preserve"> </w:t>
          </w:r>
          <w:r w:rsidRPr="0027374D">
            <w:rPr>
              <w:rFonts w:cs="Arial"/>
              <w:szCs w:val="18"/>
              <w:lang w:val="en-US"/>
            </w:rPr>
            <w:t>μοντέλο</w:t>
          </w:r>
          <w:r w:rsidRPr="0027374D">
            <w:rPr>
              <w:rFonts w:cs="Arial"/>
              <w:szCs w:val="18"/>
            </w:rPr>
            <w:t xml:space="preserve"> </w:t>
          </w:r>
          <w:r w:rsidRPr="0027374D">
            <w:rPr>
              <w:rFonts w:cs="Arial"/>
              <w:szCs w:val="18"/>
              <w:lang w:val="en-US"/>
            </w:rPr>
            <w:t>του</w:t>
          </w:r>
          <w:r w:rsidRPr="0027374D">
            <w:rPr>
              <w:rFonts w:cs="Arial"/>
              <w:szCs w:val="18"/>
            </w:rPr>
            <w:t xml:space="preserve"> </w:t>
          </w:r>
          <w:r w:rsidRPr="0027374D">
            <w:rPr>
              <w:rFonts w:cs="Arial"/>
              <w:szCs w:val="18"/>
              <w:lang w:val="en-US"/>
            </w:rPr>
            <w:t>οχήματος</w:t>
          </w:r>
          <w:r w:rsidRPr="0027374D">
            <w:rPr>
              <w:rFonts w:cs="Arial"/>
              <w:szCs w:val="18"/>
            </w:rPr>
            <w:t xml:space="preserve">, </w:t>
          </w:r>
          <w:r w:rsidRPr="0027374D">
            <w:rPr>
              <w:rFonts w:cs="Arial"/>
              <w:szCs w:val="18"/>
              <w:lang w:val="en-US"/>
            </w:rPr>
            <w:t>το</w:t>
          </w:r>
          <w:r w:rsidRPr="0027374D">
            <w:rPr>
              <w:rFonts w:cs="Arial"/>
              <w:szCs w:val="18"/>
            </w:rPr>
            <w:t xml:space="preserve"> </w:t>
          </w:r>
          <w:r w:rsidRPr="0027374D">
            <w:rPr>
              <w:rFonts w:cs="Arial"/>
              <w:szCs w:val="18"/>
              <w:lang w:val="en-US"/>
            </w:rPr>
            <w:t>έτος</w:t>
          </w:r>
          <w:r w:rsidRPr="0027374D">
            <w:rPr>
              <w:rFonts w:cs="Arial"/>
              <w:szCs w:val="18"/>
            </w:rPr>
            <w:t xml:space="preserve">, </w:t>
          </w:r>
          <w:r w:rsidRPr="0027374D">
            <w:rPr>
              <w:rFonts w:cs="Arial"/>
              <w:szCs w:val="18"/>
              <w:lang w:val="en-US"/>
            </w:rPr>
            <w:t>τον</w:t>
          </w:r>
          <w:r w:rsidRPr="0027374D">
            <w:rPr>
              <w:rFonts w:cs="Arial"/>
              <w:szCs w:val="18"/>
            </w:rPr>
            <w:t xml:space="preserve"> </w:t>
          </w:r>
          <w:r w:rsidRPr="0027374D">
            <w:rPr>
              <w:rFonts w:cs="Arial"/>
              <w:szCs w:val="18"/>
              <w:lang w:val="en-US"/>
            </w:rPr>
            <w:t>τύπο</w:t>
          </w:r>
          <w:r w:rsidRPr="0027374D">
            <w:rPr>
              <w:rFonts w:cs="Arial"/>
              <w:szCs w:val="18"/>
            </w:rPr>
            <w:t xml:space="preserve"> </w:t>
          </w:r>
          <w:r w:rsidRPr="0027374D">
            <w:rPr>
              <w:rFonts w:cs="Arial"/>
              <w:szCs w:val="18"/>
              <w:lang w:val="en-US"/>
            </w:rPr>
            <w:t>κινητήρα</w:t>
          </w:r>
          <w:r w:rsidRPr="0027374D">
            <w:rPr>
              <w:rFonts w:cs="Arial"/>
              <w:szCs w:val="18"/>
            </w:rPr>
            <w:t xml:space="preserve"> </w:t>
          </w:r>
          <w:r w:rsidRPr="0027374D">
            <w:rPr>
              <w:rFonts w:cs="Arial"/>
              <w:szCs w:val="18"/>
              <w:lang w:val="en-US"/>
            </w:rPr>
            <w:t>κ</w:t>
          </w:r>
          <w:r w:rsidRPr="0027374D">
            <w:rPr>
              <w:rFonts w:cs="Arial"/>
              <w:szCs w:val="18"/>
            </w:rPr>
            <w:t>.</w:t>
          </w:r>
          <w:r w:rsidRPr="0027374D">
            <w:rPr>
              <w:rFonts w:cs="Arial"/>
              <w:szCs w:val="18"/>
              <w:lang w:val="en-US"/>
            </w:rPr>
            <w:t>λπ</w:t>
          </w:r>
          <w:r w:rsidRPr="0027374D">
            <w:rPr>
              <w:rFonts w:cs="Arial"/>
              <w:szCs w:val="18"/>
            </w:rPr>
            <w:t>.</w:t>
          </w:r>
        </w:p>
        <w:p w14:paraId="73552369"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b/>
              <w:bCs/>
              <w:szCs w:val="18"/>
              <w:lang w:val="en-US"/>
            </w:rPr>
            <w:t>Έλεγχος</w:t>
          </w:r>
          <w:r w:rsidRPr="0027374D">
            <w:rPr>
              <w:rFonts w:cs="Arial"/>
              <w:b/>
              <w:bCs/>
              <w:szCs w:val="18"/>
            </w:rPr>
            <w:t xml:space="preserve"> </w:t>
          </w:r>
          <w:r w:rsidRPr="0027374D">
            <w:rPr>
              <w:rFonts w:cs="Arial"/>
              <w:b/>
              <w:bCs/>
              <w:szCs w:val="18"/>
              <w:lang w:val="en-US"/>
            </w:rPr>
            <w:t>δικαιωμάτων</w:t>
          </w:r>
          <w:r w:rsidRPr="0027374D">
            <w:rPr>
              <w:rFonts w:cs="Arial"/>
              <w:b/>
              <w:bCs/>
              <w:szCs w:val="18"/>
            </w:rPr>
            <w:t xml:space="preserve">: </w:t>
          </w:r>
          <w:r w:rsidRPr="0027374D">
            <w:rPr>
              <w:rFonts w:cs="Arial"/>
              <w:szCs w:val="18"/>
              <w:lang w:val="en-US"/>
            </w:rPr>
            <w:t>Τα</w:t>
          </w:r>
          <w:r w:rsidRPr="0027374D">
            <w:rPr>
              <w:rFonts w:cs="Arial"/>
              <w:szCs w:val="18"/>
            </w:rPr>
            <w:t xml:space="preserve"> </w:t>
          </w:r>
          <w:r w:rsidRPr="0027374D">
            <w:rPr>
              <w:rFonts w:cs="Arial"/>
              <w:szCs w:val="18"/>
              <w:lang w:val="en-US"/>
            </w:rPr>
            <w:t>δικαιώματα</w:t>
          </w:r>
          <w:r w:rsidRPr="0027374D">
            <w:rPr>
              <w:rFonts w:cs="Arial"/>
              <w:szCs w:val="18"/>
            </w:rPr>
            <w:t xml:space="preserve"> </w:t>
          </w:r>
          <w:r w:rsidRPr="0027374D">
            <w:rPr>
              <w:rFonts w:cs="Arial"/>
              <w:szCs w:val="18"/>
              <w:lang w:val="en-US"/>
            </w:rPr>
            <w:t>πρόσβασης</w:t>
          </w:r>
          <w:r w:rsidRPr="0027374D">
            <w:rPr>
              <w:rFonts w:cs="Arial"/>
              <w:szCs w:val="18"/>
            </w:rPr>
            <w:t xml:space="preserve"> </w:t>
          </w:r>
          <w:r w:rsidRPr="0027374D">
            <w:rPr>
              <w:rFonts w:cs="Arial"/>
              <w:szCs w:val="18"/>
              <w:lang w:val="en-US"/>
            </w:rPr>
            <w:t>στην</w:t>
          </w:r>
          <w:r w:rsidRPr="0027374D">
            <w:rPr>
              <w:rFonts w:cs="Arial"/>
              <w:szCs w:val="18"/>
            </w:rPr>
            <w:t xml:space="preserve"> </w:t>
          </w:r>
          <w:r w:rsidRPr="0027374D">
            <w:rPr>
              <w:rFonts w:cs="Arial"/>
              <w:szCs w:val="18"/>
              <w:lang w:val="en-US"/>
            </w:rPr>
            <w:t>κάμερα</w:t>
          </w:r>
          <w:r w:rsidRPr="0027374D">
            <w:rPr>
              <w:rFonts w:cs="Arial"/>
              <w:szCs w:val="18"/>
            </w:rPr>
            <w:t xml:space="preserve"> </w:t>
          </w:r>
          <w:r w:rsidRPr="0027374D">
            <w:rPr>
              <w:rFonts w:cs="Arial"/>
              <w:szCs w:val="18"/>
              <w:lang w:val="en-US"/>
            </w:rPr>
            <w:t>μπορούν</w:t>
          </w:r>
          <w:r w:rsidRPr="0027374D">
            <w:rPr>
              <w:rFonts w:cs="Arial"/>
              <w:szCs w:val="18"/>
            </w:rPr>
            <w:t xml:space="preserve"> </w:t>
          </w:r>
          <w:r w:rsidRPr="0027374D">
            <w:rPr>
              <w:rFonts w:cs="Arial"/>
              <w:szCs w:val="18"/>
              <w:lang w:val="en-US"/>
            </w:rPr>
            <w:t>να</w:t>
          </w:r>
          <w:r w:rsidRPr="0027374D">
            <w:rPr>
              <w:rFonts w:cs="Arial"/>
              <w:szCs w:val="18"/>
            </w:rPr>
            <w:t xml:space="preserve"> </w:t>
          </w:r>
          <w:r w:rsidRPr="0027374D">
            <w:rPr>
              <w:rFonts w:cs="Arial"/>
              <w:szCs w:val="18"/>
              <w:lang w:val="en-US"/>
            </w:rPr>
            <w:t>απενεργοποιηθούν</w:t>
          </w:r>
          <w:r w:rsidRPr="0027374D">
            <w:rPr>
              <w:rFonts w:cs="Arial"/>
              <w:szCs w:val="18"/>
            </w:rPr>
            <w:t xml:space="preserve"> </w:t>
          </w:r>
          <w:r w:rsidRPr="0027374D">
            <w:rPr>
              <w:rFonts w:cs="Arial"/>
              <w:szCs w:val="18"/>
              <w:lang w:val="en-US"/>
            </w:rPr>
            <w:t>στις</w:t>
          </w:r>
          <w:r w:rsidRPr="0027374D">
            <w:rPr>
              <w:rFonts w:cs="Arial"/>
              <w:szCs w:val="18"/>
            </w:rPr>
            <w:t xml:space="preserve"> </w:t>
          </w:r>
          <w:r w:rsidRPr="0027374D">
            <w:rPr>
              <w:rFonts w:cs="Arial"/>
              <w:szCs w:val="18"/>
              <w:lang w:val="en-US"/>
            </w:rPr>
            <w:t>ρυθμίσεις</w:t>
          </w:r>
          <w:r w:rsidRPr="0027374D">
            <w:rPr>
              <w:rFonts w:cs="Arial"/>
              <w:szCs w:val="18"/>
            </w:rPr>
            <w:t xml:space="preserve"> </w:t>
          </w:r>
          <w:r w:rsidRPr="0027374D">
            <w:rPr>
              <w:rFonts w:cs="Arial"/>
              <w:szCs w:val="18"/>
              <w:lang w:val="en-US"/>
            </w:rPr>
            <w:t>συστήματος</w:t>
          </w:r>
          <w:r w:rsidRPr="0027374D">
            <w:rPr>
              <w:rFonts w:cs="Arial"/>
              <w:szCs w:val="18"/>
            </w:rPr>
            <w:t xml:space="preserve"> (</w:t>
          </w:r>
          <w:r w:rsidRPr="0027374D">
            <w:rPr>
              <w:rFonts w:cs="Arial"/>
              <w:szCs w:val="18"/>
              <w:lang w:val="en-US"/>
            </w:rPr>
            <w:t>Διαδρομή</w:t>
          </w:r>
          <w:r w:rsidRPr="0027374D">
            <w:rPr>
              <w:rFonts w:cs="Arial"/>
              <w:szCs w:val="18"/>
            </w:rPr>
            <w:t xml:space="preserve">: </w:t>
          </w:r>
          <w:r w:rsidRPr="0027374D">
            <w:rPr>
              <w:rFonts w:cs="Arial"/>
              <w:szCs w:val="18"/>
              <w:lang w:val="en-US"/>
            </w:rPr>
            <w:t>Ρυθμίσεις</w:t>
          </w:r>
          <w:r w:rsidRPr="0027374D">
            <w:rPr>
              <w:rFonts w:cs="Arial"/>
              <w:szCs w:val="18"/>
            </w:rPr>
            <w:t xml:space="preserve"> &gt; </w:t>
          </w:r>
          <w:r w:rsidRPr="0027374D">
            <w:rPr>
              <w:rFonts w:cs="Arial"/>
              <w:szCs w:val="18"/>
              <w:lang w:val="en-US"/>
            </w:rPr>
            <w:t>Ρυθμίσεις</w:t>
          </w:r>
          <w:r w:rsidRPr="0027374D">
            <w:rPr>
              <w:rFonts w:cs="Arial"/>
              <w:szCs w:val="18"/>
            </w:rPr>
            <w:t xml:space="preserve"> </w:t>
          </w:r>
          <w:r w:rsidRPr="0027374D">
            <w:rPr>
              <w:rFonts w:cs="Arial"/>
              <w:szCs w:val="18"/>
              <w:lang w:val="en-US"/>
            </w:rPr>
            <w:t>συστήματος</w:t>
          </w:r>
          <w:r w:rsidRPr="0027374D">
            <w:rPr>
              <w:rFonts w:cs="Arial"/>
              <w:szCs w:val="18"/>
            </w:rPr>
            <w:t xml:space="preserve"> &gt; </w:t>
          </w:r>
          <w:r w:rsidRPr="0027374D">
            <w:rPr>
              <w:rFonts w:cs="Arial"/>
              <w:szCs w:val="18"/>
              <w:lang w:val="en-US"/>
            </w:rPr>
            <w:t>Απόρρητο</w:t>
          </w:r>
          <w:r w:rsidRPr="0027374D">
            <w:rPr>
              <w:rFonts w:cs="Arial"/>
              <w:szCs w:val="18"/>
            </w:rPr>
            <w:t xml:space="preserve"> &gt; </w:t>
          </w:r>
          <w:r w:rsidRPr="0027374D">
            <w:rPr>
              <w:rFonts w:cs="Arial"/>
              <w:szCs w:val="18"/>
              <w:lang w:val="en-US"/>
            </w:rPr>
            <w:t>Διαχείριση</w:t>
          </w:r>
          <w:r w:rsidRPr="0027374D">
            <w:rPr>
              <w:rFonts w:cs="Arial"/>
              <w:szCs w:val="18"/>
            </w:rPr>
            <w:t xml:space="preserve"> </w:t>
          </w:r>
          <w:r w:rsidRPr="0027374D">
            <w:rPr>
              <w:rFonts w:cs="Arial"/>
              <w:szCs w:val="18"/>
              <w:lang w:val="en-US"/>
            </w:rPr>
            <w:t>δικαιωμάτων</w:t>
          </w:r>
          <w:r w:rsidRPr="0027374D">
            <w:rPr>
              <w:rFonts w:cs="Arial"/>
              <w:szCs w:val="18"/>
            </w:rPr>
            <w:t xml:space="preserve"> &gt; </w:t>
          </w:r>
          <w:r w:rsidRPr="0027374D">
            <w:rPr>
              <w:rFonts w:cs="Arial"/>
              <w:szCs w:val="18"/>
              <w:lang w:val="en-US"/>
            </w:rPr>
            <w:t>Κάμερα</w:t>
          </w:r>
          <w:r w:rsidRPr="0027374D">
            <w:rPr>
              <w:rFonts w:cs="Arial"/>
              <w:szCs w:val="18"/>
            </w:rPr>
            <w:t>).</w:t>
          </w:r>
        </w:p>
        <w:p w14:paraId="243C74C6" w14:textId="77777777" w:rsidR="0027374D" w:rsidRPr="0027374D" w:rsidRDefault="0027374D" w:rsidP="0027374D">
          <w:pPr>
            <w:widowControl/>
            <w:snapToGrid w:val="0"/>
            <w:spacing w:before="156" w:afterLines="0" w:after="0" w:line="240" w:lineRule="auto"/>
            <w:ind w:left="357"/>
            <w:jc w:val="left"/>
            <w:rPr>
              <w:rFonts w:cs="Arial"/>
              <w:szCs w:val="18"/>
            </w:rPr>
          </w:pPr>
        </w:p>
        <w:p w14:paraId="3E588CB2" w14:textId="77777777" w:rsidR="0027374D" w:rsidRPr="0027374D" w:rsidRDefault="0027374D" w:rsidP="0027374D">
          <w:pPr>
            <w:widowControl/>
            <w:snapToGrid w:val="0"/>
            <w:spacing w:before="156" w:afterLines="0" w:after="0" w:line="240" w:lineRule="auto"/>
            <w:ind w:left="357"/>
            <w:jc w:val="left"/>
            <w:rPr>
              <w:rFonts w:cs="Arial"/>
              <w:b/>
              <w:bCs/>
              <w:szCs w:val="18"/>
            </w:rPr>
          </w:pPr>
          <w:r w:rsidRPr="0027374D">
            <w:rPr>
              <w:rFonts w:cs="Arial"/>
              <w:b/>
              <w:bCs/>
              <w:szCs w:val="18"/>
              <w:lang w:val="en-US"/>
            </w:rPr>
            <w:t>Μικρόφωνο</w:t>
          </w:r>
        </w:p>
        <w:p w14:paraId="661A6E6A"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b/>
              <w:bCs/>
              <w:szCs w:val="18"/>
              <w:lang w:val="en-US"/>
            </w:rPr>
            <w:t>Περιγραφή</w:t>
          </w:r>
          <w:r w:rsidRPr="0027374D">
            <w:rPr>
              <w:rFonts w:cs="Arial"/>
              <w:b/>
              <w:bCs/>
              <w:szCs w:val="18"/>
            </w:rPr>
            <w:t xml:space="preserve"> </w:t>
          </w:r>
          <w:r w:rsidRPr="0027374D">
            <w:rPr>
              <w:rFonts w:cs="Arial"/>
              <w:b/>
              <w:bCs/>
              <w:szCs w:val="18"/>
              <w:lang w:val="en-US"/>
            </w:rPr>
            <w:t>λειτουργίας</w:t>
          </w:r>
          <w:r w:rsidRPr="0027374D">
            <w:rPr>
              <w:rFonts w:cs="Arial"/>
              <w:b/>
              <w:bCs/>
              <w:szCs w:val="18"/>
            </w:rPr>
            <w:t>:</w:t>
          </w:r>
          <w:r w:rsidRPr="0027374D">
            <w:rPr>
              <w:rFonts w:cs="Arial"/>
              <w:szCs w:val="18"/>
            </w:rPr>
            <w:t xml:space="preserve"> </w:t>
          </w:r>
        </w:p>
        <w:p w14:paraId="1F0ACBFA"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szCs w:val="18"/>
            </w:rPr>
            <w:t xml:space="preserve">1. </w:t>
          </w:r>
          <w:r w:rsidRPr="0027374D">
            <w:rPr>
              <w:rFonts w:cs="Arial"/>
              <w:szCs w:val="18"/>
              <w:lang w:val="en-US"/>
            </w:rPr>
            <w:t>Χρησιμοποιείται</w:t>
          </w:r>
          <w:r w:rsidRPr="0027374D">
            <w:rPr>
              <w:rFonts w:cs="Arial"/>
              <w:szCs w:val="18"/>
            </w:rPr>
            <w:t xml:space="preserve"> </w:t>
          </w:r>
          <w:r w:rsidRPr="0027374D">
            <w:rPr>
              <w:rFonts w:cs="Arial"/>
              <w:szCs w:val="18"/>
              <w:lang w:val="en-US"/>
            </w:rPr>
            <w:t>για</w:t>
          </w:r>
          <w:r w:rsidRPr="0027374D">
            <w:rPr>
              <w:rFonts w:cs="Arial"/>
              <w:szCs w:val="18"/>
            </w:rPr>
            <w:t xml:space="preserve"> </w:t>
          </w:r>
          <w:r w:rsidRPr="0027374D">
            <w:rPr>
              <w:rFonts w:cs="Arial"/>
              <w:szCs w:val="18"/>
              <w:lang w:val="en-US"/>
            </w:rPr>
            <w:t>βοηθό</w:t>
          </w:r>
          <w:r w:rsidRPr="0027374D">
            <w:rPr>
              <w:rFonts w:cs="Arial"/>
              <w:szCs w:val="18"/>
            </w:rPr>
            <w:t xml:space="preserve"> </w:t>
          </w:r>
          <w:r w:rsidRPr="0027374D">
            <w:rPr>
              <w:rFonts w:cs="Arial"/>
              <w:szCs w:val="18"/>
              <w:lang w:val="en-US"/>
            </w:rPr>
            <w:t>τεχνικού</w:t>
          </w:r>
          <w:r w:rsidRPr="0027374D">
            <w:rPr>
              <w:rFonts w:cs="Arial"/>
              <w:szCs w:val="18"/>
            </w:rPr>
            <w:t xml:space="preserve"> </w:t>
          </w:r>
          <w:r w:rsidRPr="0027374D">
            <w:rPr>
              <w:rFonts w:cs="Arial"/>
              <w:szCs w:val="18"/>
              <w:lang w:val="en-US"/>
            </w:rPr>
            <w:t>τεχνητής</w:t>
          </w:r>
          <w:r w:rsidRPr="0027374D">
            <w:rPr>
              <w:rFonts w:cs="Arial"/>
              <w:szCs w:val="18"/>
            </w:rPr>
            <w:t xml:space="preserve"> </w:t>
          </w:r>
          <w:r w:rsidRPr="0027374D">
            <w:rPr>
              <w:rFonts w:cs="Arial"/>
              <w:szCs w:val="18"/>
              <w:lang w:val="en-US"/>
            </w:rPr>
            <w:t>νοημοσύνης</w:t>
          </w:r>
          <w:r w:rsidRPr="0027374D">
            <w:rPr>
              <w:rFonts w:cs="Arial"/>
              <w:szCs w:val="18"/>
            </w:rPr>
            <w:t>.</w:t>
          </w:r>
        </w:p>
        <w:p w14:paraId="7C3FE5C5"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szCs w:val="18"/>
            </w:rPr>
            <w:t xml:space="preserve">2. </w:t>
          </w:r>
          <w:r w:rsidRPr="0027374D">
            <w:rPr>
              <w:rFonts w:cs="Arial"/>
              <w:szCs w:val="18"/>
              <w:lang w:val="en-US"/>
            </w:rPr>
            <w:t>Χρησιμοποιείται</w:t>
          </w:r>
          <w:r w:rsidRPr="0027374D">
            <w:rPr>
              <w:rFonts w:cs="Arial"/>
              <w:szCs w:val="18"/>
            </w:rPr>
            <w:t xml:space="preserve"> </w:t>
          </w:r>
          <w:r w:rsidRPr="0027374D">
            <w:rPr>
              <w:rFonts w:cs="Arial"/>
              <w:szCs w:val="18"/>
              <w:lang w:val="en-US"/>
            </w:rPr>
            <w:t>για</w:t>
          </w:r>
          <w:r w:rsidRPr="0027374D">
            <w:rPr>
              <w:rFonts w:cs="Arial"/>
              <w:szCs w:val="18"/>
            </w:rPr>
            <w:t xml:space="preserve"> </w:t>
          </w:r>
          <w:r w:rsidRPr="0027374D">
            <w:rPr>
              <w:rFonts w:cs="Arial"/>
              <w:szCs w:val="18"/>
              <w:lang w:val="en-US"/>
            </w:rPr>
            <w:t>εγγραφή</w:t>
          </w:r>
          <w:r w:rsidRPr="0027374D">
            <w:rPr>
              <w:rFonts w:cs="Arial"/>
              <w:szCs w:val="18"/>
            </w:rPr>
            <w:t xml:space="preserve"> </w:t>
          </w:r>
          <w:r w:rsidRPr="0027374D">
            <w:rPr>
              <w:rFonts w:cs="Arial"/>
              <w:szCs w:val="18"/>
              <w:lang w:val="en-US"/>
            </w:rPr>
            <w:t>ήχου</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βίντεο</w:t>
          </w:r>
          <w:r w:rsidRPr="0027374D">
            <w:rPr>
              <w:rFonts w:cs="Arial"/>
              <w:szCs w:val="18"/>
            </w:rPr>
            <w:t xml:space="preserve"> </w:t>
          </w:r>
          <w:r w:rsidRPr="0027374D">
            <w:rPr>
              <w:rFonts w:cs="Arial"/>
              <w:szCs w:val="18"/>
              <w:lang w:val="en-US"/>
            </w:rPr>
            <w:t>μέσω</w:t>
          </w:r>
          <w:r w:rsidRPr="0027374D">
            <w:rPr>
              <w:rFonts w:cs="Arial"/>
              <w:szCs w:val="18"/>
            </w:rPr>
            <w:t xml:space="preserve"> </w:t>
          </w:r>
          <w:r w:rsidRPr="0027374D">
            <w:rPr>
              <w:rFonts w:cs="Arial"/>
              <w:szCs w:val="18"/>
              <w:lang w:val="en-US"/>
            </w:rPr>
            <w:t>της</w:t>
          </w:r>
          <w:r w:rsidRPr="0027374D">
            <w:rPr>
              <w:rFonts w:cs="Arial"/>
              <w:szCs w:val="18"/>
            </w:rPr>
            <w:t xml:space="preserve"> </w:t>
          </w:r>
          <w:r w:rsidRPr="0027374D">
            <w:rPr>
              <w:rFonts w:cs="Arial"/>
              <w:szCs w:val="18"/>
              <w:lang w:val="en-US"/>
            </w:rPr>
            <w:t>συσκευής</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της</w:t>
          </w:r>
          <w:r w:rsidRPr="0027374D">
            <w:rPr>
              <w:rFonts w:cs="Arial"/>
              <w:szCs w:val="18"/>
            </w:rPr>
            <w:t xml:space="preserve"> </w:t>
          </w:r>
          <w:r w:rsidRPr="0027374D">
            <w:rPr>
              <w:rFonts w:cs="Arial"/>
              <w:szCs w:val="18"/>
              <w:lang w:val="en-US"/>
            </w:rPr>
            <w:t>κάμεράς</w:t>
          </w:r>
          <w:r w:rsidRPr="0027374D">
            <w:rPr>
              <w:rFonts w:cs="Arial"/>
              <w:szCs w:val="18"/>
            </w:rPr>
            <w:t xml:space="preserve"> </w:t>
          </w:r>
          <w:r w:rsidRPr="0027374D">
            <w:rPr>
              <w:rFonts w:cs="Arial"/>
              <w:szCs w:val="18"/>
              <w:lang w:val="en-US"/>
            </w:rPr>
            <w:t>της</w:t>
          </w:r>
          <w:r w:rsidRPr="0027374D">
            <w:rPr>
              <w:rFonts w:cs="Arial"/>
              <w:szCs w:val="18"/>
            </w:rPr>
            <w:t>.</w:t>
          </w:r>
        </w:p>
        <w:p w14:paraId="3A5EC05C" w14:textId="77777777" w:rsidR="0027374D" w:rsidRPr="0027374D" w:rsidRDefault="0027374D" w:rsidP="0027374D">
          <w:pPr>
            <w:widowControl/>
            <w:snapToGrid w:val="0"/>
            <w:spacing w:before="156" w:afterLines="0" w:after="0" w:line="240" w:lineRule="auto"/>
            <w:ind w:left="357"/>
            <w:jc w:val="left"/>
            <w:rPr>
              <w:rFonts w:cs="Arial"/>
              <w:b/>
              <w:bCs/>
              <w:szCs w:val="18"/>
            </w:rPr>
          </w:pPr>
          <w:r w:rsidRPr="0027374D">
            <w:rPr>
              <w:rFonts w:cs="Arial"/>
              <w:b/>
              <w:bCs/>
              <w:szCs w:val="18"/>
              <w:lang w:val="en-US"/>
            </w:rPr>
            <w:t>Επιπτώσεις</w:t>
          </w:r>
          <w:r w:rsidRPr="0027374D">
            <w:rPr>
              <w:rFonts w:cs="Arial"/>
              <w:b/>
              <w:bCs/>
              <w:szCs w:val="18"/>
            </w:rPr>
            <w:t xml:space="preserve"> </w:t>
          </w:r>
          <w:r w:rsidRPr="0027374D">
            <w:rPr>
              <w:rFonts w:cs="Arial"/>
              <w:b/>
              <w:bCs/>
              <w:szCs w:val="18"/>
              <w:lang w:val="en-US"/>
            </w:rPr>
            <w:t>στην</w:t>
          </w:r>
          <w:r w:rsidRPr="0027374D">
            <w:rPr>
              <w:rFonts w:cs="Arial"/>
              <w:b/>
              <w:bCs/>
              <w:szCs w:val="18"/>
            </w:rPr>
            <w:t xml:space="preserve"> </w:t>
          </w:r>
          <w:r w:rsidRPr="0027374D">
            <w:rPr>
              <w:rFonts w:cs="Arial"/>
              <w:b/>
              <w:bCs/>
              <w:szCs w:val="18"/>
              <w:lang w:val="en-US"/>
            </w:rPr>
            <w:t>ιδιωτικότητα</w:t>
          </w:r>
          <w:r w:rsidRPr="0027374D">
            <w:rPr>
              <w:rFonts w:cs="Arial"/>
              <w:b/>
              <w:bCs/>
              <w:szCs w:val="18"/>
            </w:rPr>
            <w:t>:</w:t>
          </w:r>
        </w:p>
        <w:p w14:paraId="600664C2" w14:textId="77777777" w:rsidR="0027374D" w:rsidRPr="0027374D" w:rsidRDefault="0027374D" w:rsidP="0027374D">
          <w:pPr>
            <w:widowControl/>
            <w:snapToGrid w:val="0"/>
            <w:spacing w:before="156" w:afterLines="0" w:after="0" w:line="240" w:lineRule="auto"/>
            <w:ind w:left="357"/>
            <w:jc w:val="left"/>
            <w:rPr>
              <w:rFonts w:cs="Arial"/>
              <w:szCs w:val="18"/>
            </w:rPr>
          </w:pPr>
          <w:r w:rsidRPr="0027374D">
            <w:rPr>
              <w:rFonts w:cs="Arial"/>
              <w:szCs w:val="18"/>
            </w:rPr>
            <w:t xml:space="preserve">1. </w:t>
          </w:r>
          <w:r w:rsidRPr="0027374D">
            <w:rPr>
              <w:rFonts w:cs="Arial"/>
              <w:szCs w:val="18"/>
              <w:lang w:val="en-US"/>
            </w:rPr>
            <w:t>Συλλέγει</w:t>
          </w:r>
          <w:r w:rsidRPr="0027374D">
            <w:rPr>
              <w:rFonts w:cs="Arial"/>
              <w:szCs w:val="18"/>
            </w:rPr>
            <w:t xml:space="preserve"> </w:t>
          </w:r>
          <w:r w:rsidRPr="0027374D">
            <w:rPr>
              <w:rFonts w:cs="Arial"/>
              <w:szCs w:val="18"/>
              <w:lang w:val="en-US"/>
            </w:rPr>
            <w:t>φωνητικά</w:t>
          </w:r>
          <w:r w:rsidRPr="0027374D">
            <w:rPr>
              <w:rFonts w:cs="Arial"/>
              <w:szCs w:val="18"/>
            </w:rPr>
            <w:t xml:space="preserve"> </w:t>
          </w:r>
          <w:r w:rsidRPr="0027374D">
            <w:rPr>
              <w:rFonts w:cs="Arial"/>
              <w:szCs w:val="18"/>
              <w:lang w:val="en-US"/>
            </w:rPr>
            <w:t>δεδομένα</w:t>
          </w:r>
          <w:r w:rsidRPr="0027374D">
            <w:rPr>
              <w:rFonts w:cs="Arial"/>
              <w:szCs w:val="18"/>
            </w:rPr>
            <w:t xml:space="preserve"> </w:t>
          </w:r>
          <w:r w:rsidRPr="0027374D">
            <w:rPr>
              <w:rFonts w:cs="Arial"/>
              <w:szCs w:val="18"/>
              <w:lang w:val="en-US"/>
            </w:rPr>
            <w:t>χρήστη</w:t>
          </w:r>
          <w:r w:rsidRPr="0027374D">
            <w:rPr>
              <w:rFonts w:cs="Arial"/>
              <w:szCs w:val="18"/>
            </w:rPr>
            <w:t xml:space="preserve"> </w:t>
          </w:r>
          <w:r w:rsidRPr="0027374D">
            <w:rPr>
              <w:rFonts w:cs="Arial"/>
              <w:szCs w:val="18"/>
              <w:lang w:val="en-US"/>
            </w:rPr>
            <w:t>για</w:t>
          </w:r>
          <w:r w:rsidRPr="0027374D">
            <w:rPr>
              <w:rFonts w:cs="Arial"/>
              <w:szCs w:val="18"/>
            </w:rPr>
            <w:t xml:space="preserve"> </w:t>
          </w:r>
          <w:r w:rsidRPr="0027374D">
            <w:rPr>
              <w:rFonts w:cs="Arial"/>
              <w:szCs w:val="18"/>
              <w:lang w:val="en-US"/>
            </w:rPr>
            <w:t>αναγνώριση</w:t>
          </w:r>
          <w:r w:rsidRPr="0027374D">
            <w:rPr>
              <w:rFonts w:cs="Arial"/>
              <w:szCs w:val="18"/>
            </w:rPr>
            <w:t xml:space="preserve"> </w:t>
          </w:r>
          <w:r w:rsidRPr="0027374D">
            <w:rPr>
              <w:rFonts w:cs="Arial"/>
              <w:szCs w:val="18"/>
              <w:lang w:val="en-US"/>
            </w:rPr>
            <w:t>ομιλίας</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μετατροπή</w:t>
          </w:r>
          <w:r w:rsidRPr="0027374D">
            <w:rPr>
              <w:rFonts w:cs="Arial"/>
              <w:szCs w:val="18"/>
            </w:rPr>
            <w:t xml:space="preserve"> </w:t>
          </w:r>
          <w:r w:rsidRPr="0027374D">
            <w:rPr>
              <w:rFonts w:cs="Arial"/>
              <w:szCs w:val="18"/>
              <w:lang w:val="en-US"/>
            </w:rPr>
            <w:t>ομιλίας</w:t>
          </w:r>
          <w:r w:rsidRPr="0027374D">
            <w:rPr>
              <w:rFonts w:cs="Arial"/>
              <w:szCs w:val="18"/>
            </w:rPr>
            <w:t xml:space="preserve"> </w:t>
          </w:r>
          <w:r w:rsidRPr="0027374D">
            <w:rPr>
              <w:rFonts w:cs="Arial"/>
              <w:szCs w:val="18"/>
              <w:lang w:val="en-US"/>
            </w:rPr>
            <w:t>σε</w:t>
          </w:r>
          <w:r w:rsidRPr="0027374D">
            <w:rPr>
              <w:rFonts w:cs="Arial"/>
              <w:szCs w:val="18"/>
            </w:rPr>
            <w:t xml:space="preserve"> </w:t>
          </w:r>
          <w:r w:rsidRPr="0027374D">
            <w:rPr>
              <w:rFonts w:cs="Arial"/>
              <w:szCs w:val="18"/>
              <w:lang w:val="en-US"/>
            </w:rPr>
            <w:t>κείμενο</w:t>
          </w:r>
          <w:r w:rsidRPr="0027374D">
            <w:rPr>
              <w:rFonts w:cs="Arial"/>
              <w:szCs w:val="18"/>
            </w:rPr>
            <w:t xml:space="preserve">· </w:t>
          </w:r>
          <w:r w:rsidRPr="0027374D">
            <w:rPr>
              <w:rFonts w:cs="Arial"/>
              <w:szCs w:val="18"/>
              <w:lang w:val="en-US"/>
            </w:rPr>
            <w:t>αποθηκεύει</w:t>
          </w:r>
          <w:r w:rsidRPr="0027374D">
            <w:rPr>
              <w:rFonts w:cs="Arial"/>
              <w:szCs w:val="18"/>
            </w:rPr>
            <w:t xml:space="preserve"> </w:t>
          </w:r>
          <w:r w:rsidRPr="0027374D">
            <w:rPr>
              <w:rFonts w:cs="Arial"/>
              <w:szCs w:val="18"/>
              <w:lang w:val="en-US"/>
            </w:rPr>
            <w:t>τα</w:t>
          </w:r>
          <w:r w:rsidRPr="0027374D">
            <w:rPr>
              <w:rFonts w:cs="Arial"/>
              <w:szCs w:val="18"/>
            </w:rPr>
            <w:t xml:space="preserve"> </w:t>
          </w:r>
          <w:r w:rsidRPr="0027374D">
            <w:rPr>
              <w:rFonts w:cs="Arial"/>
              <w:szCs w:val="18"/>
              <w:lang w:val="en-US"/>
            </w:rPr>
            <w:t>δεδομένα</w:t>
          </w:r>
          <w:r w:rsidRPr="0027374D">
            <w:rPr>
              <w:rFonts w:cs="Arial"/>
              <w:szCs w:val="18"/>
            </w:rPr>
            <w:t xml:space="preserve"> </w:t>
          </w:r>
          <w:r w:rsidRPr="0027374D">
            <w:rPr>
              <w:rFonts w:cs="Arial"/>
              <w:szCs w:val="18"/>
              <w:lang w:val="en-US"/>
            </w:rPr>
            <w:t>τοπικά</w:t>
          </w:r>
          <w:r w:rsidRPr="0027374D">
            <w:rPr>
              <w:rFonts w:cs="Arial"/>
              <w:szCs w:val="18"/>
            </w:rPr>
            <w:t xml:space="preserve"> </w:t>
          </w:r>
          <w:r w:rsidRPr="0027374D">
            <w:rPr>
              <w:rFonts w:cs="Arial"/>
              <w:szCs w:val="18"/>
              <w:lang w:val="en-US"/>
            </w:rPr>
            <w:t>ή</w:t>
          </w:r>
          <w:r w:rsidRPr="0027374D">
            <w:rPr>
              <w:rFonts w:cs="Arial"/>
              <w:szCs w:val="18"/>
            </w:rPr>
            <w:t xml:space="preserve"> </w:t>
          </w:r>
          <w:r w:rsidRPr="0027374D">
            <w:rPr>
              <w:rFonts w:cs="Arial"/>
              <w:szCs w:val="18"/>
              <w:lang w:val="en-US"/>
            </w:rPr>
            <w:t>τα</w:t>
          </w:r>
          <w:r w:rsidRPr="0027374D">
            <w:rPr>
              <w:rFonts w:cs="Arial"/>
              <w:szCs w:val="18"/>
            </w:rPr>
            <w:t xml:space="preserve"> </w:t>
          </w:r>
          <w:r w:rsidRPr="0027374D">
            <w:rPr>
              <w:rFonts w:cs="Arial"/>
              <w:szCs w:val="18"/>
              <w:lang w:val="en-US"/>
            </w:rPr>
            <w:t>ανεβάζει</w:t>
          </w:r>
          <w:r w:rsidRPr="0027374D">
            <w:rPr>
              <w:rFonts w:cs="Arial"/>
              <w:szCs w:val="18"/>
            </w:rPr>
            <w:t xml:space="preserve"> </w:t>
          </w:r>
          <w:r w:rsidRPr="0027374D">
            <w:rPr>
              <w:rFonts w:cs="Arial"/>
              <w:szCs w:val="18"/>
              <w:lang w:val="en-US"/>
            </w:rPr>
            <w:t>στην</w:t>
          </w:r>
          <w:r w:rsidRPr="0027374D">
            <w:rPr>
              <w:rFonts w:cs="Arial"/>
              <w:szCs w:val="18"/>
            </w:rPr>
            <w:t xml:space="preserve"> </w:t>
          </w:r>
          <w:r w:rsidRPr="0027374D">
            <w:rPr>
              <w:rFonts w:cs="Arial"/>
              <w:szCs w:val="18"/>
              <w:lang w:val="en-US"/>
            </w:rPr>
            <w:t>πλατφόρμα</w:t>
          </w:r>
          <w:r w:rsidRPr="0027374D">
            <w:rPr>
              <w:rFonts w:cs="Arial"/>
              <w:szCs w:val="18"/>
            </w:rPr>
            <w:t xml:space="preserve"> </w:t>
          </w:r>
          <w:r w:rsidRPr="0027374D">
            <w:rPr>
              <w:rFonts w:cs="Arial"/>
              <w:szCs w:val="18"/>
              <w:lang w:val="en-US"/>
            </w:rPr>
            <w:t>cloud</w:t>
          </w:r>
          <w:r w:rsidRPr="0027374D">
            <w:rPr>
              <w:rFonts w:cs="Arial"/>
              <w:szCs w:val="18"/>
            </w:rPr>
            <w:t>.</w:t>
          </w:r>
        </w:p>
        <w:p w14:paraId="509F38B9" w14:textId="77777777" w:rsidR="0027374D" w:rsidRPr="00600D59" w:rsidRDefault="0027374D" w:rsidP="0027374D">
          <w:pPr>
            <w:widowControl/>
            <w:snapToGrid w:val="0"/>
            <w:spacing w:before="156" w:afterLines="0" w:after="0" w:line="240" w:lineRule="auto"/>
            <w:ind w:left="357"/>
            <w:jc w:val="left"/>
            <w:rPr>
              <w:rFonts w:cs="Arial"/>
              <w:szCs w:val="18"/>
            </w:rPr>
          </w:pPr>
          <w:r w:rsidRPr="0027374D">
            <w:rPr>
              <w:rFonts w:cs="Arial"/>
              <w:szCs w:val="18"/>
            </w:rPr>
            <w:t xml:space="preserve">2. </w:t>
          </w:r>
          <w:r w:rsidRPr="0027374D">
            <w:rPr>
              <w:rFonts w:cs="Arial"/>
              <w:szCs w:val="18"/>
              <w:lang w:val="en-US"/>
            </w:rPr>
            <w:t>Αποθηκεύει</w:t>
          </w:r>
          <w:r w:rsidRPr="0027374D">
            <w:rPr>
              <w:rFonts w:cs="Arial"/>
              <w:szCs w:val="18"/>
            </w:rPr>
            <w:t xml:space="preserve"> </w:t>
          </w:r>
          <w:r w:rsidRPr="0027374D">
            <w:rPr>
              <w:rFonts w:cs="Arial"/>
              <w:szCs w:val="18"/>
              <w:lang w:val="en-US"/>
            </w:rPr>
            <w:t>τοπικά</w:t>
          </w:r>
          <w:r w:rsidRPr="0027374D">
            <w:rPr>
              <w:rFonts w:cs="Arial"/>
              <w:szCs w:val="18"/>
            </w:rPr>
            <w:t xml:space="preserve"> </w:t>
          </w:r>
          <w:r w:rsidRPr="0027374D">
            <w:rPr>
              <w:rFonts w:cs="Arial"/>
              <w:szCs w:val="18"/>
              <w:lang w:val="en-US"/>
            </w:rPr>
            <w:t>τα</w:t>
          </w:r>
          <w:r w:rsidRPr="0027374D">
            <w:rPr>
              <w:rFonts w:cs="Arial"/>
              <w:szCs w:val="18"/>
            </w:rPr>
            <w:t xml:space="preserve"> </w:t>
          </w:r>
          <w:r w:rsidRPr="0027374D">
            <w:rPr>
              <w:rFonts w:cs="Arial"/>
              <w:szCs w:val="18"/>
              <w:lang w:val="en-US"/>
            </w:rPr>
            <w:t>ηχογραφημένα</w:t>
          </w:r>
          <w:r w:rsidRPr="0027374D">
            <w:rPr>
              <w:rFonts w:cs="Arial"/>
              <w:szCs w:val="18"/>
            </w:rPr>
            <w:t xml:space="preserve"> </w:t>
          </w:r>
          <w:r w:rsidRPr="0027374D">
            <w:rPr>
              <w:rFonts w:cs="Arial"/>
              <w:szCs w:val="18"/>
              <w:lang w:val="en-US"/>
            </w:rPr>
            <w:t>φωνητικά</w:t>
          </w:r>
          <w:r w:rsidRPr="0027374D">
            <w:rPr>
              <w:rFonts w:cs="Arial"/>
              <w:szCs w:val="18"/>
            </w:rPr>
            <w:t xml:space="preserve"> </w:t>
          </w:r>
          <w:r w:rsidRPr="0027374D">
            <w:rPr>
              <w:rFonts w:cs="Arial"/>
              <w:szCs w:val="18"/>
              <w:lang w:val="en-US"/>
            </w:rPr>
            <w:t>δεδομένα</w:t>
          </w:r>
          <w:r w:rsidRPr="0027374D">
            <w:rPr>
              <w:rFonts w:cs="Arial"/>
              <w:szCs w:val="18"/>
            </w:rPr>
            <w:t xml:space="preserve"> </w:t>
          </w:r>
          <w:r w:rsidRPr="0027374D">
            <w:rPr>
              <w:rFonts w:cs="Arial"/>
              <w:szCs w:val="18"/>
              <w:lang w:val="en-US"/>
            </w:rPr>
            <w:t>από</w:t>
          </w:r>
          <w:r w:rsidRPr="0027374D">
            <w:rPr>
              <w:rFonts w:cs="Arial"/>
              <w:szCs w:val="18"/>
            </w:rPr>
            <w:t xml:space="preserve"> </w:t>
          </w:r>
          <w:r w:rsidRPr="0027374D">
            <w:rPr>
              <w:rFonts w:cs="Arial"/>
              <w:szCs w:val="18"/>
              <w:lang w:val="en-US"/>
            </w:rPr>
            <w:t>τη</w:t>
          </w:r>
          <w:r w:rsidRPr="0027374D">
            <w:rPr>
              <w:rFonts w:cs="Arial"/>
              <w:szCs w:val="18"/>
            </w:rPr>
            <w:t xml:space="preserve"> </w:t>
          </w:r>
          <w:r w:rsidRPr="0027374D">
            <w:rPr>
              <w:rFonts w:cs="Arial"/>
              <w:szCs w:val="18"/>
              <w:lang w:val="en-US"/>
            </w:rPr>
            <w:t>συσκευή</w:t>
          </w:r>
          <w:r w:rsidRPr="0027374D">
            <w:rPr>
              <w:rFonts w:cs="Arial"/>
              <w:szCs w:val="18"/>
            </w:rPr>
            <w:t xml:space="preserve"> </w:t>
          </w:r>
          <w:r w:rsidRPr="0027374D">
            <w:rPr>
              <w:rFonts w:cs="Arial"/>
              <w:szCs w:val="18"/>
              <w:lang w:val="en-US"/>
            </w:rPr>
            <w:t>εγγραφής</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την</w:t>
          </w:r>
          <w:r w:rsidRPr="0027374D">
            <w:rPr>
              <w:rFonts w:cs="Arial"/>
              <w:szCs w:val="18"/>
            </w:rPr>
            <w:t xml:space="preserve"> </w:t>
          </w:r>
          <w:r w:rsidRPr="0027374D">
            <w:rPr>
              <w:rFonts w:cs="Arial"/>
              <w:szCs w:val="18"/>
              <w:lang w:val="en-US"/>
            </w:rPr>
            <w:t>κάμερα</w:t>
          </w:r>
          <w:r w:rsidRPr="0027374D">
            <w:rPr>
              <w:rFonts w:cs="Arial"/>
              <w:szCs w:val="18"/>
            </w:rPr>
            <w:t>.</w:t>
          </w:r>
        </w:p>
        <w:p w14:paraId="26D67299" w14:textId="074FEFD8" w:rsidR="00FA614C" w:rsidRPr="00600D59" w:rsidRDefault="0027374D" w:rsidP="0027374D">
          <w:pPr>
            <w:widowControl/>
            <w:snapToGrid w:val="0"/>
            <w:spacing w:before="156" w:afterLines="0" w:after="0" w:line="240" w:lineRule="auto"/>
            <w:ind w:left="357"/>
            <w:jc w:val="left"/>
            <w:rPr>
              <w:rFonts w:cs="Arial"/>
              <w:szCs w:val="18"/>
            </w:rPr>
          </w:pPr>
          <w:r w:rsidRPr="00600D59">
            <w:rPr>
              <w:rFonts w:cs="Arial"/>
              <w:b/>
              <w:bCs/>
              <w:szCs w:val="18"/>
              <w:lang w:val="en-US"/>
            </w:rPr>
            <w:lastRenderedPageBreak/>
            <w:t>Έλεγχος</w:t>
          </w:r>
          <w:r w:rsidRPr="00600D59">
            <w:rPr>
              <w:rFonts w:cs="Arial"/>
              <w:b/>
              <w:bCs/>
              <w:szCs w:val="18"/>
            </w:rPr>
            <w:t xml:space="preserve"> </w:t>
          </w:r>
          <w:r w:rsidRPr="00600D59">
            <w:rPr>
              <w:rFonts w:cs="Arial"/>
              <w:b/>
              <w:bCs/>
              <w:szCs w:val="18"/>
              <w:lang w:val="en-US"/>
            </w:rPr>
            <w:t>δικαιωμάτων</w:t>
          </w:r>
          <w:r w:rsidRPr="00600D59">
            <w:rPr>
              <w:rFonts w:cs="Arial"/>
              <w:b/>
              <w:bCs/>
              <w:szCs w:val="18"/>
            </w:rPr>
            <w:t xml:space="preserve">: </w:t>
          </w:r>
          <w:r w:rsidRPr="00600D59">
            <w:rPr>
              <w:rFonts w:cs="Arial"/>
              <w:szCs w:val="18"/>
              <w:lang w:val="en-US"/>
            </w:rPr>
            <w:t>Τα</w:t>
          </w:r>
          <w:r w:rsidRPr="00600D59">
            <w:rPr>
              <w:rFonts w:cs="Arial"/>
              <w:szCs w:val="18"/>
            </w:rPr>
            <w:t xml:space="preserve"> </w:t>
          </w:r>
          <w:r w:rsidRPr="00600D59">
            <w:rPr>
              <w:rFonts w:cs="Arial"/>
              <w:szCs w:val="18"/>
              <w:lang w:val="en-US"/>
            </w:rPr>
            <w:t>δικαιώματα</w:t>
          </w:r>
          <w:r w:rsidRPr="00600D59">
            <w:rPr>
              <w:rFonts w:cs="Arial"/>
              <w:szCs w:val="18"/>
            </w:rPr>
            <w:t xml:space="preserve"> </w:t>
          </w:r>
          <w:r w:rsidRPr="00600D59">
            <w:rPr>
              <w:rFonts w:cs="Arial"/>
              <w:szCs w:val="18"/>
              <w:lang w:val="en-US"/>
            </w:rPr>
            <w:t>πρόσβασης</w:t>
          </w:r>
          <w:r w:rsidRPr="00600D59">
            <w:rPr>
              <w:rFonts w:cs="Arial"/>
              <w:szCs w:val="18"/>
            </w:rPr>
            <w:t xml:space="preserve"> </w:t>
          </w:r>
          <w:r w:rsidRPr="00600D59">
            <w:rPr>
              <w:rFonts w:cs="Arial"/>
              <w:szCs w:val="18"/>
              <w:lang w:val="en-US"/>
            </w:rPr>
            <w:t>στο</w:t>
          </w:r>
          <w:r w:rsidRPr="00600D59">
            <w:rPr>
              <w:rFonts w:cs="Arial"/>
              <w:szCs w:val="18"/>
            </w:rPr>
            <w:t xml:space="preserve"> </w:t>
          </w:r>
          <w:r w:rsidRPr="00600D59">
            <w:rPr>
              <w:rFonts w:cs="Arial"/>
              <w:szCs w:val="18"/>
              <w:lang w:val="en-US"/>
            </w:rPr>
            <w:t>μικρόφωνο</w:t>
          </w:r>
          <w:r w:rsidRPr="00600D59">
            <w:rPr>
              <w:rFonts w:cs="Arial"/>
              <w:szCs w:val="18"/>
            </w:rPr>
            <w:t xml:space="preserve"> </w:t>
          </w:r>
          <w:r w:rsidRPr="00600D59">
            <w:rPr>
              <w:rFonts w:cs="Arial"/>
              <w:szCs w:val="18"/>
              <w:lang w:val="en-US"/>
            </w:rPr>
            <w:t>μπορούν</w:t>
          </w:r>
          <w:r w:rsidRPr="00600D59">
            <w:rPr>
              <w:rFonts w:cs="Arial"/>
              <w:szCs w:val="18"/>
            </w:rPr>
            <w:t xml:space="preserve"> </w:t>
          </w:r>
          <w:r w:rsidRPr="00600D59">
            <w:rPr>
              <w:rFonts w:cs="Arial"/>
              <w:szCs w:val="18"/>
              <w:lang w:val="en-US"/>
            </w:rPr>
            <w:t>να</w:t>
          </w:r>
          <w:r w:rsidRPr="00600D59">
            <w:rPr>
              <w:rFonts w:cs="Arial"/>
              <w:szCs w:val="18"/>
            </w:rPr>
            <w:t xml:space="preserve"> </w:t>
          </w:r>
          <w:r w:rsidRPr="00600D59">
            <w:rPr>
              <w:rFonts w:cs="Arial"/>
              <w:szCs w:val="18"/>
              <w:lang w:val="en-US"/>
            </w:rPr>
            <w:t>απενεργοποιηθούν</w:t>
          </w:r>
          <w:r w:rsidRPr="00600D59">
            <w:rPr>
              <w:rFonts w:cs="Arial"/>
              <w:szCs w:val="18"/>
            </w:rPr>
            <w:t xml:space="preserve"> </w:t>
          </w:r>
          <w:r w:rsidRPr="00600D59">
            <w:rPr>
              <w:rFonts w:cs="Arial"/>
              <w:szCs w:val="18"/>
              <w:lang w:val="en-US"/>
            </w:rPr>
            <w:t>στις</w:t>
          </w:r>
          <w:r w:rsidRPr="00600D59">
            <w:rPr>
              <w:rFonts w:cs="Arial"/>
              <w:szCs w:val="18"/>
            </w:rPr>
            <w:t xml:space="preserve"> </w:t>
          </w:r>
          <w:r w:rsidRPr="00600D59">
            <w:rPr>
              <w:rFonts w:cs="Arial"/>
              <w:szCs w:val="18"/>
              <w:lang w:val="en-US"/>
            </w:rPr>
            <w:t>ρυθμίσεις</w:t>
          </w:r>
          <w:r w:rsidRPr="00600D59">
            <w:rPr>
              <w:rFonts w:cs="Arial"/>
              <w:szCs w:val="18"/>
            </w:rPr>
            <w:t xml:space="preserve"> </w:t>
          </w:r>
          <w:r w:rsidRPr="00600D59">
            <w:rPr>
              <w:rFonts w:cs="Arial"/>
              <w:szCs w:val="18"/>
              <w:lang w:val="en-US"/>
            </w:rPr>
            <w:t>συστήματος</w:t>
          </w:r>
          <w:r w:rsidRPr="00600D59">
            <w:rPr>
              <w:rFonts w:cs="Arial"/>
              <w:szCs w:val="18"/>
            </w:rPr>
            <w:t xml:space="preserve"> (</w:t>
          </w:r>
          <w:r w:rsidRPr="00600D59">
            <w:rPr>
              <w:rFonts w:cs="Arial"/>
              <w:szCs w:val="18"/>
              <w:lang w:val="en-US"/>
            </w:rPr>
            <w:t>Διαδρομή</w:t>
          </w:r>
          <w:r w:rsidRPr="00600D59">
            <w:rPr>
              <w:rFonts w:cs="Arial"/>
              <w:szCs w:val="18"/>
            </w:rPr>
            <w:t xml:space="preserve">: </w:t>
          </w:r>
          <w:r w:rsidRPr="00600D59">
            <w:rPr>
              <w:rFonts w:cs="Arial"/>
              <w:szCs w:val="18"/>
              <w:lang w:val="en-US"/>
            </w:rPr>
            <w:t>Ρυθμίσεις</w:t>
          </w:r>
          <w:r w:rsidRPr="00600D59">
            <w:rPr>
              <w:rFonts w:cs="Arial"/>
              <w:szCs w:val="18"/>
            </w:rPr>
            <w:t xml:space="preserve"> &gt; </w:t>
          </w:r>
          <w:r w:rsidRPr="00600D59">
            <w:rPr>
              <w:rFonts w:cs="Arial"/>
              <w:szCs w:val="18"/>
              <w:lang w:val="en-US"/>
            </w:rPr>
            <w:t>Ρυθμίσεις</w:t>
          </w:r>
          <w:r w:rsidRPr="00600D59">
            <w:rPr>
              <w:rFonts w:cs="Arial"/>
              <w:szCs w:val="18"/>
            </w:rPr>
            <w:t xml:space="preserve"> </w:t>
          </w:r>
          <w:r w:rsidRPr="00600D59">
            <w:rPr>
              <w:rFonts w:cs="Arial"/>
              <w:szCs w:val="18"/>
              <w:lang w:val="en-US"/>
            </w:rPr>
            <w:t>συστήματος</w:t>
          </w:r>
          <w:r w:rsidRPr="00600D59">
            <w:rPr>
              <w:rFonts w:cs="Arial"/>
              <w:szCs w:val="18"/>
            </w:rPr>
            <w:t xml:space="preserve"> &gt; </w:t>
          </w:r>
          <w:r w:rsidRPr="00600D59">
            <w:rPr>
              <w:rFonts w:cs="Arial"/>
              <w:szCs w:val="18"/>
              <w:lang w:val="en-US"/>
            </w:rPr>
            <w:t>Απόρρητο</w:t>
          </w:r>
          <w:r w:rsidRPr="00600D59">
            <w:rPr>
              <w:rFonts w:cs="Arial"/>
              <w:szCs w:val="18"/>
            </w:rPr>
            <w:t xml:space="preserve"> &gt; </w:t>
          </w:r>
          <w:r w:rsidRPr="00600D59">
            <w:rPr>
              <w:rFonts w:cs="Arial"/>
              <w:szCs w:val="18"/>
              <w:lang w:val="en-US"/>
            </w:rPr>
            <w:t>Διαχείριση</w:t>
          </w:r>
          <w:r w:rsidRPr="00600D59">
            <w:rPr>
              <w:rFonts w:cs="Arial"/>
              <w:szCs w:val="18"/>
            </w:rPr>
            <w:t xml:space="preserve"> </w:t>
          </w:r>
          <w:r w:rsidRPr="00600D59">
            <w:rPr>
              <w:rFonts w:cs="Arial"/>
              <w:szCs w:val="18"/>
              <w:lang w:val="en-US"/>
            </w:rPr>
            <w:t>δικαιωμάτων</w:t>
          </w:r>
          <w:r w:rsidRPr="00600D59">
            <w:rPr>
              <w:rFonts w:cs="Arial"/>
              <w:szCs w:val="18"/>
            </w:rPr>
            <w:t xml:space="preserve"> &gt; </w:t>
          </w:r>
          <w:r w:rsidRPr="00600D59">
            <w:rPr>
              <w:rFonts w:cs="Arial"/>
              <w:szCs w:val="18"/>
              <w:lang w:val="en-US"/>
            </w:rPr>
            <w:t>Μικρόφωνο</w:t>
          </w:r>
          <w:r w:rsidRPr="00600D59">
            <w:rPr>
              <w:rFonts w:cs="Arial"/>
              <w:szCs w:val="18"/>
            </w:rPr>
            <w:t>).</w:t>
          </w:r>
        </w:p>
        <w:p w14:paraId="1573B863" w14:textId="290CFD91" w:rsidR="0027374D" w:rsidRPr="00600D59" w:rsidRDefault="0027374D" w:rsidP="00FA614C">
          <w:pPr>
            <w:spacing w:beforeLines="0" w:before="0" w:afterLines="0" w:after="0" w:line="480" w:lineRule="auto"/>
            <w:ind w:left="0"/>
            <w:contextualSpacing/>
            <w:jc w:val="center"/>
            <w:rPr>
              <w:rFonts w:eastAsiaTheme="minorEastAsia" w:cs="Arial"/>
            </w:rPr>
          </w:pPr>
          <w:r w:rsidRPr="00600D59">
            <w:rPr>
              <w:rFonts w:cs="Arial"/>
              <w:noProof/>
              <w:lang w:val="en-US"/>
            </w:rPr>
            <w:drawing>
              <wp:inline distT="0" distB="0" distL="0" distR="0" wp14:anchorId="72687785" wp14:editId="2CBE0CF9">
                <wp:extent cx="2949619" cy="2343600"/>
                <wp:effectExtent l="0" t="0" r="3175" b="0"/>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273D223A" w:rsidR="00FA614C" w:rsidRPr="00600D59" w:rsidRDefault="00FA614C" w:rsidP="00FA614C">
          <w:pPr>
            <w:pStyle w:val="ab"/>
            <w:spacing w:before="156" w:after="156"/>
            <w:ind w:left="0"/>
            <w:contextualSpacing/>
            <w:rPr>
              <w:rFonts w:cs="Arial"/>
              <w:i/>
            </w:rPr>
          </w:pPr>
          <w:r w:rsidRPr="00600D59">
            <w:rPr>
              <w:rFonts w:cs="Arial"/>
            </w:rPr>
            <w:t xml:space="preserve">Σχήμα </w:t>
          </w:r>
          <w:r w:rsidR="00623535" w:rsidRPr="00600D59">
            <w:rPr>
              <w:rFonts w:cs="Arial"/>
            </w:rPr>
            <w:fldChar w:fldCharType="begin"/>
          </w:r>
          <w:r w:rsidR="00623535" w:rsidRPr="00600D59">
            <w:rPr>
              <w:rFonts w:cs="Arial"/>
            </w:rPr>
            <w:instrText xml:space="preserve"> STYLEREF 1 \s </w:instrText>
          </w:r>
          <w:r w:rsidR="00623535" w:rsidRPr="00600D59">
            <w:rPr>
              <w:rFonts w:cs="Arial"/>
            </w:rPr>
            <w:fldChar w:fldCharType="separate"/>
          </w:r>
          <w:r w:rsidR="00187D73" w:rsidRPr="00600D59">
            <w:rPr>
              <w:rFonts w:cs="Arial"/>
              <w:noProof/>
            </w:rPr>
            <w:t>2</w:t>
          </w:r>
          <w:r w:rsidR="00623535" w:rsidRPr="00600D59">
            <w:rPr>
              <w:rFonts w:cs="Arial"/>
            </w:rPr>
            <w:fldChar w:fldCharType="end"/>
          </w:r>
          <w:r w:rsidR="00623535" w:rsidRPr="00600D59">
            <w:rPr>
              <w:rFonts w:cs="Arial"/>
            </w:rPr>
            <w:noBreakHyphen/>
          </w:r>
          <w:r w:rsidR="00623535" w:rsidRPr="00600D59">
            <w:rPr>
              <w:rFonts w:cs="Arial"/>
            </w:rPr>
            <w:fldChar w:fldCharType="begin"/>
          </w:r>
          <w:r w:rsidR="00623535" w:rsidRPr="00600D59">
            <w:rPr>
              <w:rFonts w:cs="Arial"/>
            </w:rPr>
            <w:instrText xml:space="preserve"> SEQ Figure \* ARABIC \s 1 </w:instrText>
          </w:r>
          <w:r w:rsidR="00623535" w:rsidRPr="00600D59">
            <w:rPr>
              <w:rFonts w:cs="Arial"/>
            </w:rPr>
            <w:fldChar w:fldCharType="separate"/>
          </w:r>
          <w:r w:rsidR="00187D73" w:rsidRPr="00600D59">
            <w:rPr>
              <w:rFonts w:cs="Arial"/>
              <w:noProof/>
            </w:rPr>
            <w:t>2</w:t>
          </w:r>
          <w:r w:rsidR="00623535" w:rsidRPr="00600D59">
            <w:rPr>
              <w:rFonts w:cs="Arial"/>
            </w:rPr>
            <w:fldChar w:fldCharType="end"/>
          </w:r>
          <w:r w:rsidRPr="00600D59">
            <w:rPr>
              <w:rFonts w:cs="Arial"/>
            </w:rPr>
            <w:t xml:space="preserve"> Tablet </w:t>
          </w:r>
          <w:r w:rsidRPr="00600D59">
            <w:rPr>
              <w:rFonts w:cs="Arial"/>
              <w:i/>
            </w:rPr>
            <w:t>MaxiSys</w:t>
          </w:r>
          <w:r w:rsidR="00233E7B" w:rsidRPr="00600D59">
            <w:rPr>
              <w:rFonts w:cs="Arial"/>
              <w:i/>
            </w:rPr>
            <w:t>,</w:t>
          </w:r>
          <w:r w:rsidRPr="00600D59">
            <w:rPr>
              <w:rFonts w:cs="Arial"/>
              <w:i/>
            </w:rPr>
            <w:t xml:space="preserve"> Πίσω όψη</w:t>
          </w:r>
        </w:p>
        <w:p w14:paraId="16AB723E" w14:textId="77777777" w:rsidR="00F50DE8" w:rsidRPr="00600D59" w:rsidRDefault="00F50DE8" w:rsidP="00F50DE8">
          <w:pPr>
            <w:pStyle w:val="aa"/>
            <w:numPr>
              <w:ilvl w:val="0"/>
              <w:numId w:val="9"/>
            </w:numPr>
            <w:spacing w:beforeLines="20" w:before="62" w:afterLines="20" w:after="62"/>
            <w:ind w:left="641" w:hanging="357"/>
            <w:rPr>
              <w:rFonts w:cs="Arial"/>
            </w:rPr>
          </w:pPr>
          <w:r w:rsidRPr="00600D59">
            <w:rPr>
              <w:rFonts w:cs="Arial"/>
            </w:rPr>
            <w:t>Ομιλητής</w:t>
          </w:r>
        </w:p>
        <w:p w14:paraId="44251EDE" w14:textId="7777777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Πτυσσόμενη βάση — εκτείνεται από το πίσω μέρος για να επιτρέπει την προβολή του tablet χωρίς χέρια</w:t>
          </w:r>
        </w:p>
        <w:p w14:paraId="1BFB53F7" w14:textId="2B725015" w:rsidR="00FA614C" w:rsidRPr="00600D59" w:rsidRDefault="0027374D" w:rsidP="00BE283D">
          <w:pPr>
            <w:pStyle w:val="aa"/>
            <w:numPr>
              <w:ilvl w:val="0"/>
              <w:numId w:val="9"/>
            </w:numPr>
            <w:spacing w:beforeLines="20" w:before="62" w:afterLines="20" w:after="62"/>
            <w:ind w:left="641" w:hanging="357"/>
            <w:rPr>
              <w:rFonts w:cs="Arial"/>
            </w:rPr>
          </w:pPr>
          <w:r w:rsidRPr="00600D59">
            <w:rPr>
              <w:rFonts w:cs="Arial"/>
            </w:rPr>
            <w:t>Φλας κάμερας</w:t>
          </w:r>
        </w:p>
        <w:p w14:paraId="13D0F7FC" w14:textId="20D8CEFB" w:rsidR="00FA614C" w:rsidRPr="00600D59" w:rsidRDefault="0027374D" w:rsidP="00BE283D">
          <w:pPr>
            <w:pStyle w:val="aa"/>
            <w:numPr>
              <w:ilvl w:val="0"/>
              <w:numId w:val="9"/>
            </w:numPr>
            <w:spacing w:beforeLines="20" w:before="62" w:afterLines="20" w:after="62"/>
            <w:ind w:left="641" w:hanging="357"/>
            <w:rPr>
              <w:rFonts w:cs="Arial"/>
            </w:rPr>
          </w:pPr>
          <w:r w:rsidRPr="00600D59">
            <w:rPr>
              <w:rFonts w:cs="Arial"/>
            </w:rPr>
            <w:t>Πίσω κάμερα</w:t>
          </w:r>
        </w:p>
        <w:p w14:paraId="52C63C70" w14:textId="41DE6C1A" w:rsidR="00FA614C" w:rsidRPr="00600D59" w:rsidRDefault="0027374D" w:rsidP="00FA614C">
          <w:pPr>
            <w:spacing w:beforeLines="0" w:before="0" w:afterLines="0" w:after="0" w:line="480" w:lineRule="auto"/>
            <w:ind w:left="0"/>
            <w:jc w:val="center"/>
            <w:rPr>
              <w:rFonts w:eastAsiaTheme="minorEastAsia" w:cs="Arial"/>
            </w:rPr>
          </w:pPr>
          <w:r w:rsidRPr="00600D59">
            <w:rPr>
              <w:rFonts w:eastAsiaTheme="minorEastAsia" w:cs="Arial"/>
              <w:noProof/>
              <w:lang w:val="en-US"/>
              <w14:ligatures w14:val="standardContextual"/>
            </w:rPr>
            <w:drawing>
              <wp:inline distT="0" distB="0" distL="0" distR="0" wp14:anchorId="0CE5F358" wp14:editId="6CB53EE6">
                <wp:extent cx="2858684" cy="1425600"/>
                <wp:effectExtent l="0" t="0" r="0" b="3175"/>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58360C20" w:rsidR="00FA614C" w:rsidRPr="00600D59" w:rsidRDefault="00FA614C" w:rsidP="00B40CE5">
          <w:pPr>
            <w:pStyle w:val="ab"/>
            <w:spacing w:beforeLines="0" w:before="0" w:afterLines="0" w:after="0"/>
            <w:ind w:left="0"/>
            <w:rPr>
              <w:rFonts w:eastAsia="宋体" w:cs="Arial"/>
              <w:i/>
              <w:szCs w:val="22"/>
            </w:rPr>
          </w:pPr>
          <w:r w:rsidRPr="00600D59">
            <w:rPr>
              <w:rFonts w:cs="Arial"/>
            </w:rPr>
            <w:t xml:space="preserve">Σχήμα </w:t>
          </w:r>
          <w:r w:rsidR="00623535" w:rsidRPr="00600D59">
            <w:rPr>
              <w:rFonts w:cs="Arial"/>
            </w:rPr>
            <w:fldChar w:fldCharType="begin"/>
          </w:r>
          <w:r w:rsidR="00623535" w:rsidRPr="00600D59">
            <w:rPr>
              <w:rFonts w:cs="Arial"/>
            </w:rPr>
            <w:instrText xml:space="preserve"> STYLEREF 1 \s </w:instrText>
          </w:r>
          <w:r w:rsidR="00623535" w:rsidRPr="00600D59">
            <w:rPr>
              <w:rFonts w:cs="Arial"/>
            </w:rPr>
            <w:fldChar w:fldCharType="separate"/>
          </w:r>
          <w:r w:rsidR="00187D73" w:rsidRPr="00600D59">
            <w:rPr>
              <w:rFonts w:cs="Arial"/>
              <w:noProof/>
            </w:rPr>
            <w:t>2</w:t>
          </w:r>
          <w:r w:rsidR="00623535" w:rsidRPr="00600D59">
            <w:rPr>
              <w:rFonts w:cs="Arial"/>
            </w:rPr>
            <w:fldChar w:fldCharType="end"/>
          </w:r>
          <w:r w:rsidR="00623535" w:rsidRPr="00600D59">
            <w:rPr>
              <w:rFonts w:cs="Arial"/>
            </w:rPr>
            <w:noBreakHyphen/>
          </w:r>
          <w:r w:rsidR="00623535" w:rsidRPr="00600D59">
            <w:rPr>
              <w:rFonts w:cs="Arial"/>
            </w:rPr>
            <w:fldChar w:fldCharType="begin"/>
          </w:r>
          <w:r w:rsidR="00623535" w:rsidRPr="00600D59">
            <w:rPr>
              <w:rFonts w:cs="Arial"/>
            </w:rPr>
            <w:instrText xml:space="preserve"> SEQ Figure \* ARABIC \s 1 </w:instrText>
          </w:r>
          <w:r w:rsidR="00623535" w:rsidRPr="00600D59">
            <w:rPr>
              <w:rFonts w:cs="Arial"/>
            </w:rPr>
            <w:fldChar w:fldCharType="separate"/>
          </w:r>
          <w:r w:rsidR="00187D73" w:rsidRPr="00600D59">
            <w:rPr>
              <w:rFonts w:cs="Arial"/>
              <w:noProof/>
            </w:rPr>
            <w:t>3</w:t>
          </w:r>
          <w:r w:rsidR="00623535" w:rsidRPr="00600D59">
            <w:rPr>
              <w:rFonts w:cs="Arial"/>
            </w:rPr>
            <w:fldChar w:fldCharType="end"/>
          </w:r>
          <w:r w:rsidRPr="00600D59">
            <w:rPr>
              <w:rFonts w:cs="Arial"/>
            </w:rPr>
            <w:t xml:space="preserve"> Ταμπλέτα </w:t>
          </w:r>
          <w:r w:rsidRPr="00600D59">
            <w:rPr>
              <w:rFonts w:eastAsia="宋体" w:cs="Arial"/>
              <w:i/>
              <w:szCs w:val="22"/>
            </w:rPr>
            <w:t>MaxiSys</w:t>
          </w:r>
          <w:r w:rsidR="00233E7B" w:rsidRPr="00600D59">
            <w:rPr>
              <w:rFonts w:eastAsia="宋体" w:cs="Arial"/>
              <w:i/>
              <w:szCs w:val="22"/>
            </w:rPr>
            <w:t>,</w:t>
          </w:r>
          <w:r w:rsidRPr="00600D59">
            <w:rPr>
              <w:rFonts w:eastAsia="宋体" w:cs="Arial"/>
              <w:i/>
              <w:szCs w:val="22"/>
            </w:rPr>
            <w:t xml:space="preserve"> Κάτοψη</w:t>
          </w:r>
        </w:p>
        <w:p w14:paraId="192AF3DA" w14:textId="3BDC5FAB" w:rsidR="001F75B3" w:rsidRPr="00600D59" w:rsidRDefault="001F75B3" w:rsidP="00BE283D">
          <w:pPr>
            <w:pStyle w:val="aa"/>
            <w:numPr>
              <w:ilvl w:val="0"/>
              <w:numId w:val="9"/>
            </w:numPr>
            <w:spacing w:beforeLines="20" w:before="62" w:afterLines="20" w:after="62"/>
            <w:ind w:left="641" w:hanging="357"/>
            <w:rPr>
              <w:rFonts w:cs="Arial"/>
            </w:rPr>
          </w:pPr>
          <w:r w:rsidRPr="00600D59">
            <w:rPr>
              <w:rFonts w:cs="Arial"/>
            </w:rPr>
            <w:t>Υποδοχή ακουστικών</w:t>
          </w:r>
        </w:p>
        <w:p w14:paraId="188271E8" w14:textId="7777777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Θύρα USB</w:t>
          </w:r>
        </w:p>
        <w:p w14:paraId="5F587FF6" w14:textId="7777777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Θύρα USB</w:t>
          </w:r>
        </w:p>
        <w:p w14:paraId="6131E06C" w14:textId="7777777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Υποδοχή κάρτας Mini SD</w:t>
          </w:r>
        </w:p>
        <w:p w14:paraId="517B8A31" w14:textId="7777777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lastRenderedPageBreak/>
            <w:t>Θύρα HDMI (Διεπαφή Πολυμέσων Υψηλής Ευκρίνειας)</w:t>
          </w:r>
        </w:p>
        <w:p w14:paraId="53C85806" w14:textId="21EC6889" w:rsidR="001F75B3" w:rsidRPr="00600D59" w:rsidRDefault="001F75B3" w:rsidP="00BE283D">
          <w:pPr>
            <w:pStyle w:val="aa"/>
            <w:numPr>
              <w:ilvl w:val="0"/>
              <w:numId w:val="9"/>
            </w:numPr>
            <w:spacing w:beforeLines="20" w:before="62" w:afterLines="20" w:after="62"/>
            <w:ind w:left="641" w:hanging="357"/>
            <w:rPr>
              <w:rFonts w:cs="Arial"/>
            </w:rPr>
          </w:pPr>
          <w:r w:rsidRPr="00600D59">
            <w:rPr>
              <w:rFonts w:cs="Arial"/>
            </w:rPr>
            <w:t>τύπου C</w:t>
          </w:r>
        </w:p>
        <w:p w14:paraId="160CE778" w14:textId="67CA37B7"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Θύρα εισόδου τροφοδοτικού DC</w:t>
          </w:r>
        </w:p>
        <w:p w14:paraId="08189A99" w14:textId="099E68CC" w:rsidR="00FA614C" w:rsidRPr="00600D59" w:rsidRDefault="00FA614C" w:rsidP="00BE283D">
          <w:pPr>
            <w:pStyle w:val="aa"/>
            <w:numPr>
              <w:ilvl w:val="0"/>
              <w:numId w:val="9"/>
            </w:numPr>
            <w:spacing w:beforeLines="20" w:before="62" w:afterLines="20" w:after="62"/>
            <w:ind w:left="641" w:hanging="357"/>
            <w:rPr>
              <w:rFonts w:cs="Arial"/>
            </w:rPr>
          </w:pPr>
          <w:r w:rsidRPr="00600D59">
            <w:rPr>
              <w:rFonts w:cs="Arial"/>
            </w:rPr>
            <w:t xml:space="preserve">Κουμπί λειτουργίας/κλειδώματος — πατήστε παρατεταμένα για να ενεργοποιήσετε/απενεργοποιήσετε το tablet. Πατήστε σύντομα για </w:t>
          </w:r>
          <w:r w:rsidR="00B1777D" w:rsidRPr="00600D59">
            <w:rPr>
              <w:rFonts w:cs="Arial"/>
            </w:rPr>
            <w:t xml:space="preserve">να απενεργοποιήσετε και </w:t>
          </w:r>
          <w:r w:rsidRPr="00600D59">
            <w:rPr>
              <w:rFonts w:cs="Arial"/>
            </w:rPr>
            <w:t>να κλειδώσετε την οθόνη.</w:t>
          </w:r>
        </w:p>
        <w:p w14:paraId="75D25AEB" w14:textId="77777777" w:rsidR="00CC105C" w:rsidRPr="00600D59" w:rsidRDefault="00CC105C" w:rsidP="00CC105C">
          <w:pPr>
            <w:pStyle w:val="30"/>
            <w:spacing w:before="312" w:after="156"/>
          </w:pPr>
          <w:bookmarkStart w:id="40" w:name="_Ref159579212"/>
          <w:r w:rsidRPr="00600D59">
            <w:t>Πηγές ενέργειας</w:t>
          </w:r>
          <w:bookmarkEnd w:id="34"/>
          <w:bookmarkEnd w:id="35"/>
          <w:bookmarkEnd w:id="36"/>
          <w:bookmarkEnd w:id="37"/>
          <w:bookmarkEnd w:id="38"/>
          <w:bookmarkEnd w:id="40"/>
        </w:p>
        <w:p w14:paraId="21F6CE74" w14:textId="77777777" w:rsidR="00CC105C" w:rsidRPr="00600D59" w:rsidRDefault="00CC105C" w:rsidP="00CC105C">
          <w:pPr>
            <w:pStyle w:val="BodytextUserManual"/>
            <w:spacing w:before="156" w:after="156"/>
          </w:pPr>
          <w:r w:rsidRPr="00600D59">
            <w:t>Το tablet μπορεί να τροφοδοτηθεί από οποιαδήποτε από τις ακόλουθες πηγές:</w:t>
          </w:r>
        </w:p>
        <w:p w14:paraId="145AECF8" w14:textId="77777777" w:rsidR="00CC105C" w:rsidRPr="00600D59" w:rsidRDefault="00CC105C" w:rsidP="00BE283D">
          <w:pPr>
            <w:pStyle w:val="BodytextUserManual"/>
            <w:numPr>
              <w:ilvl w:val="0"/>
              <w:numId w:val="10"/>
            </w:numPr>
            <w:spacing w:beforeLines="20" w:before="62" w:afterLines="20" w:after="62"/>
            <w:ind w:left="641" w:hanging="357"/>
          </w:pPr>
          <w:r w:rsidRPr="00600D59">
            <w:t>Εσωτερική μπαταρία</w:t>
          </w:r>
        </w:p>
        <w:p w14:paraId="7F419BBD" w14:textId="77777777" w:rsidR="00CC105C" w:rsidRPr="00600D59" w:rsidRDefault="00CC105C" w:rsidP="00BE283D">
          <w:pPr>
            <w:pStyle w:val="BodytextUserManual"/>
            <w:numPr>
              <w:ilvl w:val="0"/>
              <w:numId w:val="10"/>
            </w:numPr>
            <w:spacing w:beforeLines="20" w:before="62" w:afterLines="20" w:after="62"/>
            <w:ind w:left="641" w:hanging="357"/>
          </w:pPr>
          <w:r w:rsidRPr="00600D59">
            <w:t>Τροφοδοτικό AC/DC</w:t>
          </w:r>
        </w:p>
        <w:p w14:paraId="1300A3F7" w14:textId="77777777" w:rsidR="00CC105C" w:rsidRPr="00600D59" w:rsidRDefault="00CC105C" w:rsidP="00BE283D">
          <w:pPr>
            <w:pStyle w:val="BodytextUserManual"/>
            <w:numPr>
              <w:ilvl w:val="0"/>
              <w:numId w:val="10"/>
            </w:numPr>
            <w:spacing w:beforeLines="20" w:before="62" w:afterLines="20" w:after="62"/>
            <w:ind w:left="641" w:hanging="357"/>
          </w:pPr>
          <w:r w:rsidRPr="00600D59">
            <w:t>Ισχύς οχήματος</w:t>
          </w:r>
        </w:p>
        <w:p w14:paraId="32C622E8" w14:textId="57C0543E" w:rsidR="00A112FB" w:rsidRPr="00600D59" w:rsidRDefault="00A112FB" w:rsidP="00BE283D">
          <w:pPr>
            <w:pStyle w:val="BodytextUserManual"/>
            <w:numPr>
              <w:ilvl w:val="0"/>
              <w:numId w:val="10"/>
            </w:numPr>
            <w:spacing w:beforeLines="20" w:before="62" w:afterLines="20" w:after="62"/>
            <w:ind w:left="641" w:hanging="357"/>
          </w:pPr>
          <w:r w:rsidRPr="00600D59">
            <w:t>Τροφοδοτικό τύπου C</w:t>
          </w:r>
        </w:p>
        <w:p w14:paraId="1A9EE96A" w14:textId="77777777" w:rsidR="00CC105C" w:rsidRPr="00600D59" w:rsidRDefault="00CC105C" w:rsidP="00CC105C">
          <w:pPr>
            <w:pStyle w:val="BodytextUserManual"/>
            <w:pBdr>
              <w:top w:val="single" w:sz="4" w:space="1" w:color="auto"/>
            </w:pBdr>
            <w:spacing w:before="156" w:afterLines="0" w:after="0"/>
            <w:rPr>
              <w:b/>
            </w:rPr>
          </w:pPr>
          <w:r w:rsidRPr="00600D59">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600D59">
            <w:rPr>
              <w:b/>
            </w:rPr>
            <w:t>ΣΠΟΥΔΑΙΟΣ</w:t>
          </w:r>
        </w:p>
        <w:p w14:paraId="5D6D4133" w14:textId="59094001" w:rsidR="00CC105C" w:rsidRPr="00600D59" w:rsidRDefault="00CC105C" w:rsidP="00CC105C">
          <w:pPr>
            <w:pStyle w:val="BodytextUserManual"/>
            <w:pBdr>
              <w:bottom w:val="single" w:sz="4" w:space="1" w:color="auto"/>
            </w:pBdr>
            <w:spacing w:beforeLines="0" w:before="0" w:after="156"/>
          </w:pPr>
          <w:r w:rsidRPr="00600D59">
            <w:t>Μην φορτίζετε την μπαταρία όταν η θερμοκρασία είναι χαμηλότερη από 0°C (32°F) ή υψηλότερη από 45°C (113°F).</w:t>
          </w:r>
        </w:p>
        <w:p w14:paraId="436B3C7C" w14:textId="77777777" w:rsidR="00CC105C" w:rsidRPr="00600D59" w:rsidRDefault="00CC105C" w:rsidP="00CC105C">
          <w:pPr>
            <w:pStyle w:val="40"/>
            <w:spacing w:before="156" w:after="156"/>
            <w:rPr>
              <w:rFonts w:cs="Arial"/>
            </w:rPr>
          </w:pPr>
          <w:r w:rsidRPr="00600D59">
            <w:rPr>
              <w:rFonts w:cs="Arial"/>
            </w:rPr>
            <w:t>Εσωτερική μπαταρία</w:t>
          </w:r>
        </w:p>
        <w:p w14:paraId="03FC3DAA" w14:textId="3FCDBD0F" w:rsidR="00CC105C" w:rsidRPr="00600D59" w:rsidRDefault="00CC105C" w:rsidP="00CC105C">
          <w:pPr>
            <w:pStyle w:val="BodytextUserManual"/>
            <w:spacing w:before="156" w:after="156"/>
          </w:pPr>
          <w:r w:rsidRPr="00600D59">
            <w:t xml:space="preserve">Το tablet μπορεί να τροφοδοτηθεί με την εσωτερική επαναφορτιζόμενη μπαταρία του, η οποία, εάν φορτιστεί πλήρως, μπορεί να παρέχει επαρκή ισχύ για περίπου </w:t>
          </w:r>
          <w:r w:rsidR="00406EC0" w:rsidRPr="00600D59">
            <w:t xml:space="preserve">10 </w:t>
          </w:r>
          <w:r w:rsidRPr="00600D59">
            <w:t>ώρες συνεχούς λειτουργίας.</w:t>
          </w:r>
        </w:p>
        <w:p w14:paraId="7ED64359" w14:textId="5A80536F" w:rsidR="00CC105C" w:rsidRPr="00600D59" w:rsidRDefault="00CC105C" w:rsidP="00CC105C">
          <w:pPr>
            <w:pStyle w:val="40"/>
            <w:spacing w:before="156" w:after="156"/>
            <w:rPr>
              <w:rFonts w:cs="Arial"/>
            </w:rPr>
          </w:pPr>
          <w:r w:rsidRPr="00600D59">
            <w:rPr>
              <w:rFonts w:cs="Arial"/>
            </w:rPr>
            <w:t>Τροφοδοτικό AC/DC</w:t>
          </w:r>
        </w:p>
        <w:p w14:paraId="7CE2AE0E" w14:textId="77777777" w:rsidR="00CC105C" w:rsidRPr="00600D59" w:rsidRDefault="00CC105C" w:rsidP="00CC105C">
          <w:pPr>
            <w:pStyle w:val="BodytextUserManual"/>
            <w:spacing w:before="156" w:after="156"/>
          </w:pPr>
          <w:r w:rsidRPr="00600D59">
            <w:t>Το tablet μπορεί να τροφοδοτηθεί από μια ηλεκτρική πρίζα χρησιμοποιώντας τον προσαρμογέα ρεύματος AC/DC. Το τροφοδοτικό AC/DC φορτίζει επίσης την εσωτερική μπαταρία.</w:t>
          </w:r>
        </w:p>
        <w:p w14:paraId="1F3C51B0" w14:textId="77777777" w:rsidR="00CC105C" w:rsidRPr="00600D59" w:rsidRDefault="00CC105C" w:rsidP="00CC105C">
          <w:pPr>
            <w:pStyle w:val="40"/>
            <w:spacing w:before="156" w:after="156"/>
            <w:rPr>
              <w:rFonts w:cs="Arial"/>
            </w:rPr>
          </w:pPr>
          <w:r w:rsidRPr="00600D59">
            <w:rPr>
              <w:rFonts w:cs="Arial"/>
            </w:rPr>
            <w:t>Ισχύς οχήματος</w:t>
          </w:r>
        </w:p>
        <w:p w14:paraId="6816977D" w14:textId="4089D5DE" w:rsidR="00CC105C" w:rsidRPr="00600D59" w:rsidRDefault="00CC105C" w:rsidP="00CC105C">
          <w:pPr>
            <w:pStyle w:val="BodytextUserManual"/>
            <w:spacing w:before="156" w:after="156"/>
          </w:pPr>
          <w:r w:rsidRPr="00600D59">
            <w:t>Το tablet μπορεί να τροφοδοτείται από τον προσαρμογέα βοηθητικής πρίζας ή από άλλη θύρα τροφοδοσίας DC στο όχημα δοκιμής μέσω απευθείας καλωδιακής σύνδεσης. Το καλώδιο τροφοδοσίας του οχήματος συνδέεται στη θύρα τροφοδοσίας DC στην επάνω πλευρά του tablet</w:t>
          </w:r>
          <w:r w:rsidR="00233E7B" w:rsidRPr="00600D59">
            <w:t>.</w:t>
          </w:r>
        </w:p>
        <w:p w14:paraId="65253C36" w14:textId="62582F4B" w:rsidR="00A112FB" w:rsidRPr="00600D59" w:rsidRDefault="00A112FB" w:rsidP="00A112FB">
          <w:pPr>
            <w:pStyle w:val="40"/>
            <w:spacing w:before="156" w:after="156"/>
            <w:rPr>
              <w:rFonts w:cs="Arial"/>
            </w:rPr>
          </w:pPr>
          <w:r w:rsidRPr="00600D59">
            <w:rPr>
              <w:rFonts w:cs="Arial"/>
            </w:rPr>
            <w:t>Τροφοδοτικό τύπου C</w:t>
          </w:r>
        </w:p>
        <w:p w14:paraId="7DF5C0DF" w14:textId="2BDC3AF2" w:rsidR="001E74B6" w:rsidRPr="00600D59" w:rsidRDefault="00A84D32" w:rsidP="00CC105C">
          <w:pPr>
            <w:pStyle w:val="BodytextUserManual"/>
            <w:spacing w:before="156" w:after="156"/>
          </w:pPr>
          <w:r w:rsidRPr="00600D59">
            <w:t xml:space="preserve">Αυτό το tablet μπορεί να τροφοδοτηθεί χρησιμοποιώντας το παρεχόμενο καλώδιο USB Type-C. Υποστηρίζει γρήγορη φόρτιση USB Type-C </w:t>
          </w:r>
          <w:r w:rsidR="00864D2C" w:rsidRPr="00600D59">
            <w:t xml:space="preserve">45W (15V/3A) </w:t>
          </w:r>
          <w:r w:rsidRPr="00600D59">
            <w:t xml:space="preserve">PD (παροχή ισχύος), εάν ο προσαρμογέας ρεύματος που </w:t>
          </w:r>
          <w:r w:rsidR="005C2483" w:rsidRPr="00600D59">
            <w:t xml:space="preserve">διαθέτετε </w:t>
          </w:r>
          <w:r w:rsidRPr="00600D59">
            <w:t>υποστηρίζει το πρωτόκολλο PD</w:t>
          </w:r>
          <w:r w:rsidR="00233E7B" w:rsidRPr="00600D59">
            <w:t>.</w:t>
          </w:r>
        </w:p>
        <w:p w14:paraId="576F46CB" w14:textId="5051B897" w:rsidR="00E945A0" w:rsidRPr="00600D59" w:rsidRDefault="00CC105C" w:rsidP="00CC105C">
          <w:pPr>
            <w:pStyle w:val="30"/>
            <w:spacing w:before="312" w:after="156"/>
          </w:pPr>
          <w:r w:rsidRPr="00600D59">
            <w:lastRenderedPageBreak/>
            <w:t>Τεχνικές προδιαγραφές</w:t>
          </w:r>
        </w:p>
        <w:p w14:paraId="6941FBA9" w14:textId="163F78DF" w:rsidR="00CC105C" w:rsidRPr="00600D59" w:rsidRDefault="005A3230" w:rsidP="00FA614C">
          <w:pPr>
            <w:pStyle w:val="ab"/>
            <w:spacing w:before="156" w:after="156"/>
            <w:ind w:left="0"/>
            <w:rPr>
              <w:rFonts w:cs="Arial"/>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1E74B6"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1E74B6" w:rsidRPr="00600D59">
            <w:rPr>
              <w:rFonts w:cs="Arial"/>
            </w:rPr>
            <w:t xml:space="preserve"> </w:t>
          </w:r>
          <w:r w:rsidR="00FA614C" w:rsidRPr="00600D59">
            <w:rPr>
              <w:rFonts w:cs="Arial"/>
              <w:i/>
              <w:iCs/>
            </w:rPr>
            <w:t xml:space="preserve">Προδιαγραφές </w:t>
          </w:r>
          <w:r w:rsidR="001E74B6" w:rsidRPr="00600D59">
            <w:rPr>
              <w:rFonts w:cs="Arial"/>
              <w:i/>
              <w:iCs/>
            </w:rPr>
            <w:t>πίνακα</w:t>
          </w:r>
          <w:r w:rsidR="00FA614C" w:rsidRPr="00600D59">
            <w:rPr>
              <w:rFonts w:cs="Arial"/>
              <w:i/>
              <w:iCs/>
            </w:rPr>
            <w:t>​</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600D59"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600D59" w:rsidRDefault="001E74B6" w:rsidP="001E74B6">
                <w:pPr>
                  <w:pStyle w:val="ae"/>
                  <w:spacing w:beforeLines="20" w:before="62" w:afterLines="20" w:after="62" w:line="240" w:lineRule="exact"/>
                  <w:jc w:val="left"/>
                  <w:rPr>
                    <w:rFonts w:cs="Arial"/>
                    <w:b w:val="0"/>
                    <w:bCs w:val="0"/>
                  </w:rPr>
                </w:pPr>
                <w:r w:rsidRPr="00600D59">
                  <w:rPr>
                    <w:rFonts w:cs="Arial"/>
                  </w:rPr>
                  <w:t>Είδος</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600D59"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600D59">
                  <w:rPr>
                    <w:rFonts w:cs="Arial"/>
                  </w:rPr>
                  <w:t>Περιγραφή</w:t>
                </w:r>
              </w:p>
            </w:tc>
          </w:tr>
          <w:tr w:rsidR="001E74B6" w:rsidRPr="00600D59"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Λειτουργικό σύστημα</w:t>
                </w:r>
              </w:p>
            </w:tc>
            <w:tc>
              <w:tcPr>
                <w:tcW w:w="4796" w:type="dxa"/>
                <w:shd w:val="clear" w:color="auto" w:fill="FFFFFF" w:themeFill="background1"/>
                <w:vAlign w:val="center"/>
              </w:tcPr>
              <w:p w14:paraId="4C8E9B10" w14:textId="0490646F" w:rsidR="001E74B6" w:rsidRPr="00600D59"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Android 13</w:t>
                </w:r>
              </w:p>
            </w:tc>
          </w:tr>
          <w:tr w:rsidR="001E74B6" w:rsidRPr="00600D59"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Επεξεργαστής</w:t>
                </w:r>
              </w:p>
            </w:tc>
            <w:tc>
              <w:tcPr>
                <w:tcW w:w="4796" w:type="dxa"/>
                <w:shd w:val="clear" w:color="auto" w:fill="FFFFFF" w:themeFill="background1"/>
                <w:vAlign w:val="center"/>
              </w:tcPr>
              <w:p w14:paraId="0B3833C7" w14:textId="3C3B9E48" w:rsidR="001E74B6" w:rsidRPr="00600D59"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Οκταπύρηνος επεξεργαστής</w:t>
                </w:r>
              </w:p>
            </w:tc>
          </w:tr>
          <w:tr w:rsidR="001E74B6" w:rsidRPr="00600D59"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Μνήμη</w:t>
                </w:r>
              </w:p>
            </w:tc>
            <w:tc>
              <w:tcPr>
                <w:tcW w:w="4796" w:type="dxa"/>
                <w:shd w:val="clear" w:color="auto" w:fill="FFFFFF" w:themeFill="background1"/>
                <w:vAlign w:val="center"/>
              </w:tcPr>
              <w:p w14:paraId="1DD3756A" w14:textId="2F77A0F7" w:rsidR="001E74B6" w:rsidRPr="00600D59" w:rsidRDefault="00E055BB"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color w:val="auto"/>
                  </w:rPr>
                  <w:t xml:space="preserve">12 </w:t>
                </w:r>
                <w:r w:rsidR="001E74B6" w:rsidRPr="00600D59">
                  <w:rPr>
                    <w:rFonts w:cs="Arial"/>
                    <w:color w:val="auto"/>
                  </w:rPr>
                  <w:t xml:space="preserve">GB RAM και ενσωματωμένη μνήμη </w:t>
                </w:r>
                <w:r w:rsidR="0027374D" w:rsidRPr="00600D59">
                  <w:rPr>
                    <w:rFonts w:cs="Arial"/>
                    <w:color w:val="auto"/>
                  </w:rPr>
                  <w:t>256</w:t>
                </w:r>
                <w:r w:rsidRPr="00600D59">
                  <w:rPr>
                    <w:rFonts w:cs="Arial"/>
                    <w:color w:val="auto"/>
                  </w:rPr>
                  <w:t xml:space="preserve"> </w:t>
                </w:r>
                <w:r w:rsidR="001E74B6" w:rsidRPr="00600D59">
                  <w:rPr>
                    <w:rFonts w:cs="Arial"/>
                    <w:color w:val="auto"/>
                  </w:rPr>
                  <w:t>GB</w:t>
                </w:r>
              </w:p>
            </w:tc>
          </w:tr>
          <w:tr w:rsidR="001E74B6" w:rsidRPr="00600D59"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Επίδειξη</w:t>
                </w:r>
              </w:p>
            </w:tc>
            <w:tc>
              <w:tcPr>
                <w:tcW w:w="4796" w:type="dxa"/>
                <w:shd w:val="clear" w:color="auto" w:fill="FFFFFF" w:themeFill="background1"/>
                <w:vAlign w:val="center"/>
              </w:tcPr>
              <w:p w14:paraId="3A8FBBFD" w14:textId="7F654C2C" w:rsidR="001E74B6" w:rsidRPr="00600D59" w:rsidRDefault="00063D44"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Αντιθαμβωτική </w:t>
                </w:r>
                <w:r w:rsidR="001E74B6" w:rsidRPr="00600D59">
                  <w:rPr>
                    <w:rFonts w:cs="Arial"/>
                  </w:rPr>
                  <w:t>οθόνη 1</w:t>
                </w:r>
                <w:r w:rsidR="0027374D" w:rsidRPr="00600D59">
                  <w:rPr>
                    <w:rFonts w:cs="Arial"/>
                  </w:rPr>
                  <w:t>1</w:t>
                </w:r>
                <w:r w:rsidR="001E74B6" w:rsidRPr="00600D59">
                  <w:rPr>
                    <w:rFonts w:cs="Arial"/>
                  </w:rPr>
                  <w:t xml:space="preserve"> ιντσών </w:t>
                </w:r>
                <w:r w:rsidRPr="00600D59">
                  <w:rPr>
                    <w:rFonts w:cs="Arial"/>
                  </w:rPr>
                  <w:t>(2176 x 1600)</w:t>
                </w:r>
              </w:p>
            </w:tc>
          </w:tr>
          <w:tr w:rsidR="001E74B6" w:rsidRPr="00600D59" w14:paraId="7B348327" w14:textId="77777777" w:rsidTr="000B5569">
            <w:trPr>
              <w:trHeight w:hRule="exact" w:val="28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Συνδεσιμότητα</w:t>
                </w:r>
              </w:p>
            </w:tc>
            <w:tc>
              <w:tcPr>
                <w:tcW w:w="4796" w:type="dxa"/>
                <w:shd w:val="clear" w:color="auto" w:fill="FFFFFF" w:themeFill="background1"/>
                <w:vAlign w:val="center"/>
              </w:tcPr>
              <w:p w14:paraId="03EB34D2" w14:textId="6DD10CEC" w:rsidR="001E74B6" w:rsidRPr="00600D59" w:rsidRDefault="00233E7B"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Wi-Fi </w:t>
                </w:r>
                <w:r w:rsidR="001E74B6" w:rsidRPr="00600D59">
                  <w:rPr>
                    <w:rFonts w:cs="Arial"/>
                  </w:rPr>
                  <w:t>x 2 (802.11 a/b/g/n/ac/ax 2x2 MIMO)</w:t>
                </w:r>
              </w:p>
              <w:p w14:paraId="71561335" w14:textId="131C2704"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BT </w:t>
                </w:r>
                <w:r w:rsidRPr="00600D59">
                  <w:rPr>
                    <w:rFonts w:cs="Arial"/>
                    <w:color w:val="auto"/>
                  </w:rPr>
                  <w:t>V5</w:t>
                </w:r>
                <w:r w:rsidR="00233E7B" w:rsidRPr="00600D59">
                  <w:rPr>
                    <w:rFonts w:cs="Arial"/>
                    <w:color w:val="auto"/>
                  </w:rPr>
                  <w:t>.</w:t>
                </w:r>
                <w:r w:rsidRPr="00600D59">
                  <w:rPr>
                    <w:rFonts w:cs="Arial"/>
                    <w:color w:val="auto"/>
                  </w:rPr>
                  <w:t xml:space="preserve">2 </w:t>
                </w:r>
                <w:r w:rsidRPr="00600D59">
                  <w:rPr>
                    <w:rFonts w:cs="Arial"/>
                  </w:rPr>
                  <w:t>+ EDR</w:t>
                </w:r>
              </w:p>
              <w:p w14:paraId="0E2BDDEE" w14:textId="77777777"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GPS</w:t>
                </w:r>
              </w:p>
              <w:p w14:paraId="43EDA8BC" w14:textId="49AD96EF"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USB 2.0 (Δύο θύρες USB τύπου A)</w:t>
                </w:r>
              </w:p>
              <w:p w14:paraId="6D58D921" w14:textId="6655EA44" w:rsidR="00DF6B2D" w:rsidRPr="00600D59"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USB Type C (χρησιμοποιείται για τη φόρτιση του tablet ή τη σύνδεση σε υπολογιστή για μεταφορά δεδομένων)</w:t>
                </w:r>
              </w:p>
              <w:p w14:paraId="1ABEAB06" w14:textId="77777777" w:rsidR="004A5F2C"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HDMI 2.0</w:t>
                </w:r>
              </w:p>
              <w:p w14:paraId="3355BCB0" w14:textId="2831D4D5"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Κάρτα SD (υποστηρίζει έως 256 GB)</w:t>
                </w:r>
              </w:p>
            </w:tc>
          </w:tr>
          <w:tr w:rsidR="001E74B6" w:rsidRPr="00600D59"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Κάμερα</w:t>
                </w:r>
              </w:p>
            </w:tc>
            <w:tc>
              <w:tcPr>
                <w:tcW w:w="4796" w:type="dxa"/>
                <w:shd w:val="clear" w:color="auto" w:fill="FFFFFF" w:themeFill="background1"/>
                <w:vAlign w:val="center"/>
              </w:tcPr>
              <w:p w14:paraId="77AE0705" w14:textId="27D55FED"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Οπισθεν: 16 Megapixel, αυτόματη εστίαση με φλας</w:t>
                </w:r>
              </w:p>
              <w:p w14:paraId="6A503942" w14:textId="71550367"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Μπροστινή πλευρά: 16 Megapixel​</w:t>
                </w:r>
              </w:p>
            </w:tc>
          </w:tr>
          <w:tr w:rsidR="001E74B6" w:rsidRPr="00600D59"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Αισθητήρες</w:t>
                </w:r>
              </w:p>
            </w:tc>
            <w:tc>
              <w:tcPr>
                <w:tcW w:w="4796" w:type="dxa"/>
                <w:shd w:val="clear" w:color="auto" w:fill="FFFFFF" w:themeFill="background1"/>
                <w:vAlign w:val="center"/>
              </w:tcPr>
              <w:p w14:paraId="4F95E667" w14:textId="0B9C3B0F" w:rsidR="001E74B6" w:rsidRPr="00600D59" w:rsidRDefault="002D5E6C" w:rsidP="002D5E6C">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Επιταχυνσιόμετρο Βαρύτητας</w:t>
                </w:r>
              </w:p>
              <w:p w14:paraId="04602E6D" w14:textId="5303B079"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Αισθητήρας φωτισμού περιβάλλοντος (ALS)</w:t>
                </w:r>
              </w:p>
            </w:tc>
          </w:tr>
          <w:tr w:rsidR="001E74B6" w:rsidRPr="00600D59"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Ήχος</w:t>
                </w:r>
              </w:p>
              <w:p w14:paraId="5ECE0D04"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Εισαγωγή / Παραγωγή</w:t>
                </w:r>
              </w:p>
            </w:tc>
            <w:tc>
              <w:tcPr>
                <w:tcW w:w="4796" w:type="dxa"/>
                <w:shd w:val="clear" w:color="auto" w:fill="FFFFFF" w:themeFill="background1"/>
                <w:vAlign w:val="center"/>
              </w:tcPr>
              <w:p w14:paraId="21D62939" w14:textId="77777777"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Μικρόφωνο</w:t>
                </w:r>
              </w:p>
              <w:p w14:paraId="2FF83039" w14:textId="2E0FA481" w:rsidR="001E74B6" w:rsidRPr="00600D59" w:rsidRDefault="002D5E6C" w:rsidP="002D5E6C">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Διπλά ηχεία</w:t>
                </w:r>
              </w:p>
              <w:p w14:paraId="5F5EBD3E" w14:textId="368542EA" w:rsidR="001E74B6" w:rsidRPr="00600D59"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Υποδοχή ακουστικών 3,5 χιλιοστών 3 ζωνών </w:t>
                </w:r>
                <w:r w:rsidR="00275BD4" w:rsidRPr="00600D59">
                  <w:rPr>
                    <w:rFonts w:cs="Arial"/>
                  </w:rPr>
                  <w:t>ή 4 ζωνών</w:t>
                </w:r>
              </w:p>
            </w:tc>
          </w:tr>
          <w:tr w:rsidR="001E74B6" w:rsidRPr="00600D59"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600D59" w:rsidRDefault="001E74B6" w:rsidP="001E74B6">
                <w:pPr>
                  <w:pStyle w:val="ae"/>
                  <w:spacing w:beforeLines="20" w:before="62" w:afterLines="20" w:after="62" w:line="240" w:lineRule="exact"/>
                  <w:jc w:val="left"/>
                  <w:rPr>
                    <w:rFonts w:cs="Arial"/>
                    <w:b w:val="0"/>
                    <w:bCs w:val="0"/>
                  </w:rPr>
                </w:pPr>
                <w:r w:rsidRPr="00600D59">
                  <w:rPr>
                    <w:rFonts w:cs="Arial"/>
                  </w:rPr>
                  <w:t>Ισχύς και μπαταρία</w:t>
                </w:r>
              </w:p>
            </w:tc>
            <w:tc>
              <w:tcPr>
                <w:tcW w:w="4796" w:type="dxa"/>
                <w:shd w:val="clear" w:color="auto" w:fill="FFFFFF" w:themeFill="background1"/>
                <w:vAlign w:val="center"/>
              </w:tcPr>
              <w:p w14:paraId="7F643D6C" w14:textId="0F2DD4CA" w:rsidR="001E74B6" w:rsidRPr="00600D59"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Φόρτιση μέσω </w:t>
                </w:r>
                <w:r w:rsidR="00FE089E" w:rsidRPr="00600D59">
                  <w:rPr>
                    <w:rFonts w:cs="Arial"/>
                  </w:rPr>
                  <w:t xml:space="preserve">τροφοδοτικού 12V 6A </w:t>
                </w:r>
                <w:r w:rsidRPr="00600D59">
                  <w:rPr>
                    <w:rFonts w:cs="Arial"/>
                  </w:rPr>
                  <w:t>DC</w:t>
                </w:r>
              </w:p>
              <w:p w14:paraId="64835AF2" w14:textId="747D4446" w:rsidR="00AF5A26" w:rsidRPr="00600D59"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Γρήγορη φόρτιση </w:t>
                </w:r>
                <w:r w:rsidR="00EE5ECA" w:rsidRPr="00600D59">
                  <w:rPr>
                    <w:rFonts w:cs="Arial"/>
                  </w:rPr>
                  <w:t xml:space="preserve">USB Type-C </w:t>
                </w:r>
                <w:r w:rsidR="00864D2C" w:rsidRPr="00600D59">
                  <w:rPr>
                    <w:rFonts w:cs="Arial"/>
                  </w:rPr>
                  <w:t xml:space="preserve">45W </w:t>
                </w:r>
                <w:r w:rsidR="00233E7B" w:rsidRPr="00600D59">
                  <w:rPr>
                    <w:rFonts w:cs="Arial"/>
                  </w:rPr>
                  <w:t>(</w:t>
                </w:r>
                <w:r w:rsidR="00864D2C" w:rsidRPr="00600D59">
                  <w:rPr>
                    <w:rFonts w:cs="Arial"/>
                  </w:rPr>
                  <w:t>15V/3A</w:t>
                </w:r>
                <w:r w:rsidR="00233E7B" w:rsidRPr="00600D59">
                  <w:rPr>
                    <w:rFonts w:cs="Arial"/>
                  </w:rPr>
                  <w:t>)</w:t>
                </w:r>
                <w:r w:rsidR="00864D2C" w:rsidRPr="00600D59">
                  <w:rPr>
                    <w:rFonts w:cs="Arial"/>
                  </w:rPr>
                  <w:t xml:space="preserve"> </w:t>
                </w:r>
                <w:r w:rsidR="00AF5A26" w:rsidRPr="00600D59">
                  <w:rPr>
                    <w:rFonts w:cs="Arial"/>
                  </w:rPr>
                  <w:t>PD (Power Delivery)</w:t>
                </w:r>
                <w:r w:rsidR="00233E7B" w:rsidRPr="00600D59">
                  <w:rPr>
                    <w:rFonts w:cs="Arial"/>
                  </w:rPr>
                  <w:t>.</w:t>
                </w:r>
                <w:r w:rsidR="00AF5A26" w:rsidRPr="00600D59">
                  <w:rPr>
                    <w:rFonts w:cs="Arial"/>
                  </w:rPr>
                  <w:t xml:space="preserve"> Βεβαιωθείτε ότι </w:t>
                </w:r>
                <w:r w:rsidR="005C2483" w:rsidRPr="00600D59">
                  <w:rPr>
                    <w:rFonts w:cs="Arial"/>
                  </w:rPr>
                  <w:t xml:space="preserve">ο </w:t>
                </w:r>
                <w:r w:rsidR="00AF5A26" w:rsidRPr="00600D59">
                  <w:rPr>
                    <w:rFonts w:cs="Arial"/>
                  </w:rPr>
                  <w:t>προσαρμογέας ρεύματος υποστηρίζει το πρωτόκολλο PD.</w:t>
                </w:r>
              </w:p>
              <w:p w14:paraId="0E5E853E" w14:textId="0C9E79F2" w:rsidR="006119AD" w:rsidRPr="00600D59" w:rsidRDefault="00BF72C2" w:rsidP="00BF72C2">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Μπαταρία λιθίου-πολυμερούς 1</w:t>
                </w:r>
                <w:r w:rsidR="0027374D" w:rsidRPr="00600D59">
                  <w:rPr>
                    <w:rFonts w:cs="Arial"/>
                  </w:rPr>
                  <w:t>5</w:t>
                </w:r>
                <w:r w:rsidRPr="00600D59">
                  <w:rPr>
                    <w:rFonts w:cs="Arial"/>
                  </w:rPr>
                  <w:t>000 mAh 3</w:t>
                </w:r>
                <w:r w:rsidR="0027374D" w:rsidRPr="00600D59">
                  <w:rPr>
                    <w:rFonts w:cs="Arial"/>
                  </w:rPr>
                  <w:t>,</w:t>
                </w:r>
                <w:r w:rsidRPr="00600D59">
                  <w:rPr>
                    <w:rFonts w:cs="Arial"/>
                  </w:rPr>
                  <w:t>8</w:t>
                </w:r>
                <w:r w:rsidR="0027374D" w:rsidRPr="00600D59">
                  <w:rPr>
                    <w:rFonts w:cs="Arial"/>
                  </w:rPr>
                  <w:t>5</w:t>
                </w:r>
                <w:r w:rsidRPr="00600D59">
                  <w:rPr>
                    <w:rFonts w:cs="Arial"/>
                  </w:rPr>
                  <w:t>V</w:t>
                </w:r>
              </w:p>
            </w:tc>
          </w:tr>
          <w:tr w:rsidR="001E74B6" w:rsidRPr="00600D59"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Τάση εισόδου</w:t>
                </w:r>
              </w:p>
            </w:tc>
            <w:tc>
              <w:tcPr>
                <w:tcW w:w="4796" w:type="dxa"/>
                <w:shd w:val="clear" w:color="auto" w:fill="FFFFFF" w:themeFill="background1"/>
                <w:vAlign w:val="center"/>
              </w:tcPr>
              <w:p w14:paraId="29DA4434" w14:textId="2FB27C08" w:rsidR="001E74B6" w:rsidRPr="00600D59"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Είσοδος DC</w:t>
                </w:r>
                <w:r w:rsidR="00233E7B" w:rsidRPr="00600D59">
                  <w:rPr>
                    <w:rFonts w:cs="Arial"/>
                  </w:rPr>
                  <w:t>:</w:t>
                </w:r>
                <w:r w:rsidRPr="00600D59">
                  <w:rPr>
                    <w:rFonts w:cs="Arial"/>
                  </w:rPr>
                  <w:t xml:space="preserve"> 12V/6A</w:t>
                </w:r>
              </w:p>
              <w:p w14:paraId="7243BDCD" w14:textId="44FED8D7" w:rsidR="004809AA" w:rsidRPr="00600D59"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Είσοδος USB-C: </w:t>
                </w:r>
                <w:r w:rsidR="00233E7B" w:rsidRPr="00600D59">
                  <w:rPr>
                    <w:rFonts w:cs="Arial"/>
                  </w:rPr>
                  <w:t>1</w:t>
                </w:r>
                <w:r w:rsidR="003243D0" w:rsidRPr="00600D59">
                  <w:rPr>
                    <w:rFonts w:cs="Arial"/>
                  </w:rPr>
                  <w:t xml:space="preserve">5V/3A </w:t>
                </w:r>
                <w:r w:rsidR="002C6E5C" w:rsidRPr="00600D59">
                  <w:rPr>
                    <w:rFonts w:cs="Arial"/>
                  </w:rPr>
                  <w:t xml:space="preserve">μέγ. (υποστηρίζει επίσης </w:t>
                </w:r>
                <w:r w:rsidR="002C6E5C" w:rsidRPr="00600D59">
                  <w:rPr>
                    <w:rFonts w:cs="Arial"/>
                  </w:rPr>
                  <w:lastRenderedPageBreak/>
                  <w:t>9V/3A ή 5V/3A)</w:t>
                </w:r>
              </w:p>
            </w:tc>
          </w:tr>
          <w:tr w:rsidR="001E74B6" w:rsidRPr="00600D59"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47F1D4AD" w:rsidR="001E74B6" w:rsidRPr="00600D59" w:rsidRDefault="001E74B6" w:rsidP="001E74B6">
                <w:pPr>
                  <w:pStyle w:val="ae"/>
                  <w:spacing w:beforeLines="20" w:before="62" w:afterLines="20" w:after="62" w:line="240" w:lineRule="exact"/>
                  <w:rPr>
                    <w:rFonts w:cs="Arial"/>
                    <w:b w:val="0"/>
                    <w:bCs w:val="0"/>
                  </w:rPr>
                </w:pPr>
                <w:r w:rsidRPr="00600D59">
                  <w:rPr>
                    <w:rFonts w:cs="Arial"/>
                  </w:rPr>
                  <w:lastRenderedPageBreak/>
                  <w:t>Θερμοκρασία λειτουργίας</w:t>
                </w:r>
                <w:r w:rsidR="00233E7B" w:rsidRPr="00600D59">
                  <w:rPr>
                    <w:rFonts w:cs="Arial"/>
                  </w:rPr>
                  <w:t>.</w:t>
                </w:r>
              </w:p>
            </w:tc>
            <w:tc>
              <w:tcPr>
                <w:tcW w:w="4796" w:type="dxa"/>
                <w:shd w:val="clear" w:color="auto" w:fill="FFFFFF" w:themeFill="background1"/>
                <w:vAlign w:val="center"/>
              </w:tcPr>
              <w:p w14:paraId="1451851D" w14:textId="1E2C8C09" w:rsidR="001E74B6" w:rsidRPr="00600D59"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 xml:space="preserve">0°C έως 50°C </w:t>
                </w:r>
                <w:r w:rsidR="00233E7B" w:rsidRPr="00600D59">
                  <w:rPr>
                    <w:rFonts w:cs="Arial"/>
                  </w:rPr>
                  <w:t>(</w:t>
                </w:r>
                <w:r w:rsidRPr="00600D59">
                  <w:rPr>
                    <w:rFonts w:cs="Arial"/>
                  </w:rPr>
                  <w:t>32°F έως 122°F)</w:t>
                </w:r>
              </w:p>
            </w:tc>
          </w:tr>
          <w:tr w:rsidR="001E74B6" w:rsidRPr="00600D59"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6D2F8628" w:rsidR="001E74B6" w:rsidRPr="00600D59" w:rsidRDefault="001E74B6" w:rsidP="001E74B6">
                <w:pPr>
                  <w:pStyle w:val="ae"/>
                  <w:spacing w:beforeLines="20" w:before="62" w:afterLines="20" w:after="62" w:line="240" w:lineRule="exact"/>
                  <w:rPr>
                    <w:rFonts w:cs="Arial"/>
                    <w:b w:val="0"/>
                    <w:bCs w:val="0"/>
                  </w:rPr>
                </w:pPr>
                <w:r w:rsidRPr="00600D59">
                  <w:rPr>
                    <w:rFonts w:cs="Arial"/>
                  </w:rPr>
                  <w:t>Θερμοκρασία αποθήκευσης</w:t>
                </w:r>
                <w:r w:rsidR="00233E7B" w:rsidRPr="00600D59">
                  <w:rPr>
                    <w:rFonts w:cs="Arial"/>
                  </w:rPr>
                  <w:t>.</w:t>
                </w:r>
              </w:p>
            </w:tc>
            <w:tc>
              <w:tcPr>
                <w:tcW w:w="4796" w:type="dxa"/>
                <w:shd w:val="clear" w:color="auto" w:fill="FFFFFF" w:themeFill="background1"/>
                <w:vAlign w:val="center"/>
              </w:tcPr>
              <w:p w14:paraId="20D256DC" w14:textId="75DEE553" w:rsidR="001E74B6" w:rsidRPr="00600D59"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-10°C έως 60°C (14°F έως 140°F)</w:t>
                </w:r>
              </w:p>
            </w:tc>
          </w:tr>
          <w:tr w:rsidR="0027374D" w:rsidRPr="00600D59"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27374D" w:rsidRPr="00600D59" w:rsidRDefault="0027374D" w:rsidP="0027374D">
                <w:pPr>
                  <w:pStyle w:val="ae"/>
                  <w:spacing w:beforeLines="20" w:before="62" w:afterLines="20" w:after="62" w:line="240" w:lineRule="exact"/>
                  <w:rPr>
                    <w:rFonts w:cs="Arial"/>
                    <w:b w:val="0"/>
                    <w:bCs w:val="0"/>
                    <w:lang w:val="fr-FR"/>
                  </w:rPr>
                </w:pPr>
                <w:r w:rsidRPr="00600D59">
                  <w:rPr>
                    <w:rFonts w:cs="Arial"/>
                    <w:lang w:val="fr-FR"/>
                  </w:rPr>
                  <w:t>Διαστάσεις</w:t>
                </w:r>
              </w:p>
              <w:p w14:paraId="7B3A19E7" w14:textId="204446C8" w:rsidR="0027374D" w:rsidRPr="00600D59" w:rsidRDefault="0027374D" w:rsidP="0027374D">
                <w:pPr>
                  <w:pStyle w:val="ae"/>
                  <w:spacing w:beforeLines="20" w:before="62" w:afterLines="20" w:after="62" w:line="240" w:lineRule="exact"/>
                  <w:rPr>
                    <w:rFonts w:cs="Arial"/>
                    <w:b w:val="0"/>
                    <w:bCs w:val="0"/>
                  </w:rPr>
                </w:pPr>
                <w:r w:rsidRPr="00600D59">
                  <w:rPr>
                    <w:rFonts w:cs="Arial"/>
                    <w:lang w:val="fr-FR"/>
                  </w:rPr>
                  <w:t>(</w:t>
                </w:r>
                <w:r w:rsidRPr="00600D59">
                  <w:rPr>
                    <w:rFonts w:cs="Arial"/>
                    <w:sz w:val="14"/>
                    <w:szCs w:val="14"/>
                    <w:lang w:val="fr-FR"/>
                  </w:rPr>
                  <w:t>Δ χ Χ χ Δ)</w:t>
                </w:r>
              </w:p>
            </w:tc>
            <w:tc>
              <w:tcPr>
                <w:tcW w:w="4796" w:type="dxa"/>
                <w:shd w:val="clear" w:color="auto" w:fill="FFFFFF" w:themeFill="background1"/>
                <w:vAlign w:val="center"/>
              </w:tcPr>
              <w:p w14:paraId="7F00B909" w14:textId="793F6493" w:rsidR="0027374D" w:rsidRPr="00600D59" w:rsidRDefault="0027374D" w:rsidP="002737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szCs w:val="18"/>
                    <w:lang w:val="fr-FR"/>
                  </w:rPr>
                  <w:t>315,4 χιλ. (12,42”) x 240,3 χιλ. (9,46”) x 39 χιλ. (1,54”)</w:t>
                </w:r>
              </w:p>
            </w:tc>
          </w:tr>
          <w:tr w:rsidR="0027374D" w:rsidRPr="00600D59"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27374D" w:rsidRPr="00600D59" w:rsidRDefault="0027374D" w:rsidP="0027374D">
                <w:pPr>
                  <w:pStyle w:val="ae"/>
                  <w:spacing w:beforeLines="20" w:before="62" w:afterLines="20" w:after="62" w:line="240" w:lineRule="exact"/>
                  <w:rPr>
                    <w:rFonts w:cs="Arial"/>
                    <w:b w:val="0"/>
                    <w:bCs w:val="0"/>
                    <w:lang w:val="fr-FR"/>
                  </w:rPr>
                </w:pPr>
                <w:r w:rsidRPr="00600D59">
                  <w:rPr>
                    <w:rFonts w:cs="Arial"/>
                  </w:rPr>
                  <w:t>Βάρος</w:t>
                </w:r>
              </w:p>
            </w:tc>
            <w:tc>
              <w:tcPr>
                <w:tcW w:w="4796" w:type="dxa"/>
                <w:shd w:val="clear" w:color="auto" w:fill="auto"/>
                <w:vAlign w:val="center"/>
              </w:tcPr>
              <w:p w14:paraId="54CA66E0" w14:textId="3C4C88EC" w:rsidR="0027374D" w:rsidRPr="00600D59" w:rsidRDefault="0027374D" w:rsidP="0027374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szCs w:val="18"/>
                  </w:rPr>
                  <w:t>1656,5 γρ. (3,65 λίβρες)</w:t>
                </w:r>
              </w:p>
            </w:tc>
          </w:tr>
          <w:tr w:rsidR="001E74B6" w:rsidRPr="00600D59"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600D59" w:rsidRDefault="001E74B6" w:rsidP="001E74B6">
                <w:pPr>
                  <w:pStyle w:val="ae"/>
                  <w:spacing w:beforeLines="20" w:before="62" w:afterLines="20" w:after="62" w:line="240" w:lineRule="exact"/>
                  <w:rPr>
                    <w:rFonts w:cs="Arial"/>
                    <w:b w:val="0"/>
                    <w:bCs w:val="0"/>
                  </w:rPr>
                </w:pPr>
                <w:r w:rsidRPr="00600D59">
                  <w:rPr>
                    <w:rFonts w:cs="Arial"/>
                  </w:rPr>
                  <w:t>Πρωτόκολλα</w:t>
                </w:r>
              </w:p>
            </w:tc>
            <w:tc>
              <w:tcPr>
                <w:tcW w:w="4796" w:type="dxa"/>
                <w:shd w:val="clear" w:color="auto" w:fill="FFFFFF" w:themeFill="background1"/>
                <w:vAlign w:val="center"/>
              </w:tcPr>
              <w:p w14:paraId="6B2B9029" w14:textId="5CF40FE7" w:rsidR="001E74B6" w:rsidRPr="00600D59" w:rsidRDefault="000B5569" w:rsidP="000B5569">
                <w:pPr>
                  <w:tabs>
                    <w:tab w:val="left" w:pos="900"/>
                  </w:tabs>
                  <w:spacing w:beforeLines="20" w:before="62" w:afterLines="20" w:after="62"/>
                  <w:ind w:left="0"/>
                  <w:cnfStyle w:val="000000000000" w:firstRow="0" w:lastRow="0" w:firstColumn="0" w:lastColumn="0" w:oddVBand="0" w:evenVBand="0" w:oddHBand="0" w:evenHBand="0" w:firstRowFirstColumn="0" w:firstRowLastColumn="0" w:lastRowFirstColumn="0" w:lastRowLastColumn="0"/>
                  <w:rPr>
                    <w:rFonts w:cs="Arial"/>
                  </w:rPr>
                </w:pPr>
                <w:r w:rsidRPr="00600D59">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r w:rsidR="001E74B6" w:rsidRPr="00600D59">
                  <w:rPr>
                    <w:rFonts w:cs="Arial"/>
                  </w:rPr>
                  <w:tab/>
                </w:r>
              </w:p>
              <w:p w14:paraId="014676E6" w14:textId="77777777" w:rsidR="001E74B6" w:rsidRPr="00600D59"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p w14:paraId="074C0EBB" w14:textId="77777777" w:rsidR="001E74B6" w:rsidRPr="00600D59"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43CA5BC0" w:rsidR="00FA614C" w:rsidRPr="00600D59" w:rsidRDefault="00FA614C" w:rsidP="00FA614C">
          <w:pPr>
            <w:pStyle w:val="20"/>
            <w:spacing w:before="312" w:after="156"/>
            <w:rPr>
              <w:rFonts w:cs="Arial"/>
            </w:rPr>
          </w:pPr>
          <w:bookmarkStart w:id="41" w:name="_Toc366845395"/>
          <w:bookmarkStart w:id="42" w:name="_Toc366846448"/>
          <w:bookmarkStart w:id="43" w:name="_Toc451525730"/>
          <w:bookmarkStart w:id="44" w:name="_Toc13212124"/>
          <w:bookmarkStart w:id="45" w:name="_Toc38114377"/>
          <w:bookmarkStart w:id="46" w:name="_Toc143087222"/>
          <w:bookmarkStart w:id="47" w:name="_Toc145405377"/>
          <w:bookmarkStart w:id="48" w:name="_Toc204006027"/>
          <w:r w:rsidRPr="00600D59">
            <w:rPr>
              <w:rFonts w:cs="Arial"/>
            </w:rPr>
            <w:t xml:space="preserve">MaxiFlash </w:t>
          </w:r>
          <w:r w:rsidR="0027374D" w:rsidRPr="00600D59">
            <w:rPr>
              <w:rFonts w:cs="Arial"/>
            </w:rPr>
            <w:t>VCI</w:t>
          </w:r>
          <w:r w:rsidRPr="00600D59">
            <w:rPr>
              <w:rFonts w:cs="Arial"/>
            </w:rPr>
            <w:t>2</w:t>
          </w:r>
          <w:bookmarkEnd w:id="41"/>
          <w:bookmarkEnd w:id="42"/>
          <w:bookmarkEnd w:id="43"/>
          <w:bookmarkEnd w:id="44"/>
          <w:bookmarkEnd w:id="45"/>
          <w:bookmarkEnd w:id="46"/>
          <w:bookmarkEnd w:id="47"/>
          <w:bookmarkEnd w:id="48"/>
        </w:p>
        <w:p w14:paraId="35836E9B" w14:textId="77777777" w:rsidR="00FA614C" w:rsidRPr="00600D59" w:rsidRDefault="00FA614C" w:rsidP="00FA614C">
          <w:pPr>
            <w:pStyle w:val="30"/>
            <w:spacing w:before="312" w:after="156"/>
          </w:pPr>
          <w:bookmarkStart w:id="49" w:name="_Toc366846449"/>
          <w:bookmarkStart w:id="50" w:name="_Toc451525731"/>
          <w:bookmarkStart w:id="51" w:name="_Toc366845396"/>
          <w:bookmarkStart w:id="52" w:name="_Toc143087223"/>
          <w:bookmarkStart w:id="53" w:name="_Toc145405378"/>
          <w:r w:rsidRPr="00600D59">
            <w:t>Περιγραφή λειτουργίας</w:t>
          </w:r>
          <w:bookmarkEnd w:id="49"/>
          <w:bookmarkEnd w:id="50"/>
          <w:bookmarkEnd w:id="51"/>
          <w:bookmarkEnd w:id="52"/>
          <w:bookmarkEnd w:id="53"/>
        </w:p>
        <w:p w14:paraId="0E370C66" w14:textId="20B59732" w:rsidR="00FA614C" w:rsidRPr="00600D59" w:rsidRDefault="0027374D" w:rsidP="00FA614C">
          <w:pPr>
            <w:spacing w:beforeLines="0" w:before="0" w:afterLines="0" w:after="0" w:line="240" w:lineRule="auto"/>
            <w:ind w:left="0"/>
            <w:jc w:val="center"/>
            <w:rPr>
              <w:rFonts w:cs="Arial"/>
            </w:rPr>
          </w:pPr>
          <w:r w:rsidRPr="00600D59">
            <w:rPr>
              <w:rFonts w:cs="Arial"/>
              <w:noProof/>
              <w:lang w:val="en-US"/>
              <w14:ligatures w14:val="standardContextual"/>
            </w:rPr>
            <w:drawing>
              <wp:inline distT="0" distB="0" distL="0" distR="0" wp14:anchorId="71762C1B" wp14:editId="5D870AEE">
                <wp:extent cx="1843997" cy="1159200"/>
                <wp:effectExtent l="0" t="0" r="4445" b="3175"/>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0CF29543" w:rsidR="00FA614C" w:rsidRPr="00600D59" w:rsidRDefault="000B5569" w:rsidP="00FA614C">
          <w:pPr>
            <w:pStyle w:val="ab"/>
            <w:spacing w:before="156" w:after="156"/>
            <w:ind w:left="0"/>
            <w:rPr>
              <w:rFonts w:cs="Arial"/>
              <w:i/>
              <w:shd w:val="clear" w:color="auto" w:fill="FFFFFF" w:themeFill="background1"/>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623535" w:rsidRPr="00600D59">
            <w:rPr>
              <w:rFonts w:cs="Arial"/>
            </w:rPr>
            <w:noBreakHyphen/>
          </w:r>
          <w:r w:rsidR="0027374D" w:rsidRPr="00600D59">
            <w:rPr>
              <w:rFonts w:cs="Arial"/>
            </w:rPr>
            <w:t>4</w:t>
          </w:r>
          <w:r w:rsidR="00FA614C" w:rsidRPr="00600D59">
            <w:rPr>
              <w:rFonts w:cs="Arial"/>
            </w:rPr>
            <w:t xml:space="preserve"> </w:t>
          </w:r>
          <w:r w:rsidR="00FA614C" w:rsidRPr="00600D59">
            <w:rPr>
              <w:rFonts w:cs="Arial"/>
              <w:i/>
              <w:shd w:val="clear" w:color="auto" w:fill="FFFFFF" w:themeFill="background1"/>
            </w:rPr>
            <w:t xml:space="preserve">Κάτοψη </w:t>
          </w:r>
          <w:r w:rsidR="0027374D" w:rsidRPr="00600D59">
            <w:rPr>
              <w:rFonts w:cs="Arial"/>
              <w:i/>
              <w:shd w:val="clear" w:color="auto" w:fill="FFFFFF" w:themeFill="background1"/>
            </w:rPr>
            <w:t>VCI</w:t>
          </w:r>
          <w:r w:rsidR="00FA614C" w:rsidRPr="00600D59">
            <w:rPr>
              <w:rFonts w:cs="Arial"/>
              <w:i/>
              <w:shd w:val="clear" w:color="auto" w:fill="FFFFFF" w:themeFill="background1"/>
            </w:rPr>
            <w:t>2</w:t>
          </w:r>
        </w:p>
        <w:p w14:paraId="253AE788" w14:textId="77777777" w:rsidR="0027374D" w:rsidRPr="0027374D" w:rsidRDefault="0027374D" w:rsidP="0027374D">
          <w:pPr>
            <w:widowControl/>
            <w:numPr>
              <w:ilvl w:val="0"/>
              <w:numId w:val="15"/>
            </w:numPr>
            <w:spacing w:beforeLines="20" w:before="62" w:afterLines="20" w:after="62"/>
            <w:ind w:left="641" w:hanging="357"/>
            <w:rPr>
              <w:rFonts w:cs="Arial"/>
              <w:szCs w:val="18"/>
            </w:rPr>
          </w:pPr>
          <w:r w:rsidRPr="0027374D">
            <w:rPr>
              <w:rFonts w:cs="Arial"/>
              <w:szCs w:val="18"/>
            </w:rPr>
            <w:t>Θύρα Ethernet</w:t>
          </w:r>
        </w:p>
        <w:p w14:paraId="5FD1141C" w14:textId="77777777" w:rsidR="0027374D" w:rsidRPr="0027374D" w:rsidRDefault="0027374D" w:rsidP="0027374D">
          <w:pPr>
            <w:widowControl/>
            <w:numPr>
              <w:ilvl w:val="0"/>
              <w:numId w:val="15"/>
            </w:numPr>
            <w:spacing w:beforeLines="20" w:before="62" w:afterLines="20" w:after="62"/>
            <w:ind w:left="641" w:hanging="357"/>
            <w:rPr>
              <w:rFonts w:cs="Arial"/>
              <w:szCs w:val="18"/>
            </w:rPr>
          </w:pPr>
          <w:r w:rsidRPr="0027374D">
            <w:rPr>
              <w:rFonts w:cs="Arial"/>
              <w:szCs w:val="18"/>
            </w:rPr>
            <w:t>Σύνδεση δεδομένων οχήματος</w:t>
          </w:r>
        </w:p>
        <w:p w14:paraId="44EABACB" w14:textId="72FD6FDA" w:rsidR="00FA614C" w:rsidRPr="00600D59" w:rsidRDefault="0027374D" w:rsidP="0027374D">
          <w:pPr>
            <w:pStyle w:val="aa"/>
            <w:numPr>
              <w:ilvl w:val="0"/>
              <w:numId w:val="15"/>
            </w:numPr>
            <w:spacing w:beforeLines="20" w:before="62" w:afterLines="20" w:after="62"/>
            <w:ind w:left="641" w:hanging="357"/>
            <w:rPr>
              <w:rFonts w:cs="Arial"/>
            </w:rPr>
          </w:pPr>
          <w:r w:rsidRPr="00600D59">
            <w:rPr>
              <w:rFonts w:eastAsiaTheme="minorEastAsia" w:cs="Arial"/>
              <w:sz w:val="21"/>
              <w:szCs w:val="18"/>
              <w:lang w:val="en-US"/>
            </w:rPr>
            <w:t>Θύρα</w:t>
          </w:r>
          <w:r w:rsidRPr="00600D59">
            <w:rPr>
              <w:rFonts w:eastAsiaTheme="minorEastAsia" w:cs="Arial"/>
              <w:sz w:val="21"/>
              <w:szCs w:val="18"/>
            </w:rPr>
            <w:t xml:space="preserve"> </w:t>
          </w:r>
          <w:r w:rsidRPr="00600D59">
            <w:rPr>
              <w:rFonts w:eastAsiaTheme="minorEastAsia" w:cs="Arial"/>
              <w:sz w:val="21"/>
              <w:szCs w:val="18"/>
              <w:lang w:val="en-US"/>
            </w:rPr>
            <w:t>εισόδου</w:t>
          </w:r>
          <w:r w:rsidRPr="00600D59">
            <w:rPr>
              <w:rFonts w:eastAsiaTheme="minorEastAsia" w:cs="Arial"/>
              <w:sz w:val="21"/>
              <w:szCs w:val="18"/>
            </w:rPr>
            <w:t xml:space="preserve"> </w:t>
          </w:r>
          <w:r w:rsidRPr="00600D59">
            <w:rPr>
              <w:rFonts w:eastAsiaTheme="minorEastAsia" w:cs="Arial"/>
              <w:sz w:val="21"/>
              <w:szCs w:val="18"/>
              <w:lang w:val="en-US"/>
            </w:rPr>
            <w:t>τροφοδοτικού</w:t>
          </w:r>
          <w:r w:rsidRPr="00600D59">
            <w:rPr>
              <w:rFonts w:eastAsiaTheme="minorEastAsia" w:cs="Arial"/>
              <w:sz w:val="21"/>
              <w:szCs w:val="18"/>
            </w:rPr>
            <w:t xml:space="preserve"> </w:t>
          </w:r>
          <w:r w:rsidRPr="00600D59">
            <w:rPr>
              <w:rFonts w:eastAsiaTheme="minorEastAsia" w:cs="Arial"/>
              <w:sz w:val="21"/>
              <w:szCs w:val="18"/>
              <w:lang w:val="en-US"/>
            </w:rPr>
            <w:t>DC</w:t>
          </w:r>
        </w:p>
        <w:p w14:paraId="7C0CD795" w14:textId="3460375F" w:rsidR="00FA614C" w:rsidRPr="00600D59" w:rsidRDefault="0027374D" w:rsidP="00FA614C">
          <w:pPr>
            <w:spacing w:beforeLines="0" w:before="0" w:afterLines="0" w:after="0" w:line="240" w:lineRule="auto"/>
            <w:ind w:left="0"/>
            <w:jc w:val="center"/>
            <w:rPr>
              <w:rFonts w:cs="Arial"/>
            </w:rPr>
          </w:pPr>
          <w:r w:rsidRPr="00600D59">
            <w:rPr>
              <w:rFonts w:cs="Arial"/>
              <w:noProof/>
              <w:lang w:val="en-US"/>
              <w14:ligatures w14:val="standardContextual"/>
            </w:rPr>
            <w:lastRenderedPageBreak/>
            <w:drawing>
              <wp:inline distT="0" distB="0" distL="0" distR="0" wp14:anchorId="6A391039" wp14:editId="2A305D4F">
                <wp:extent cx="1928448" cy="2170800"/>
                <wp:effectExtent l="0" t="0" r="0" b="1270"/>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4" name="图片 881363864"/>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928448" cy="2170800"/>
                        </a:xfrm>
                        <a:prstGeom prst="rect">
                          <a:avLst/>
                        </a:prstGeom>
                      </pic:spPr>
                    </pic:pic>
                  </a:graphicData>
                </a:graphic>
              </wp:inline>
            </w:drawing>
          </w:r>
        </w:p>
        <w:p w14:paraId="13B7672B" w14:textId="03D32FCE" w:rsidR="00FA614C" w:rsidRPr="00600D59" w:rsidRDefault="000B5569" w:rsidP="00FA614C">
          <w:pPr>
            <w:pStyle w:val="ab"/>
            <w:spacing w:before="156" w:after="156"/>
            <w:ind w:left="0"/>
            <w:rPr>
              <w:rFonts w:cs="Arial"/>
              <w:shd w:val="clear" w:color="auto" w:fill="FFFFFF" w:themeFill="background1"/>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623535" w:rsidRPr="00600D59">
            <w:rPr>
              <w:rFonts w:cs="Arial"/>
            </w:rPr>
            <w:noBreakHyphen/>
          </w:r>
          <w:r w:rsidR="0027374D" w:rsidRPr="00600D59">
            <w:rPr>
              <w:rFonts w:cs="Arial"/>
            </w:rPr>
            <w:t>5</w:t>
          </w:r>
          <w:r w:rsidR="00FA614C" w:rsidRPr="00600D59">
            <w:rPr>
              <w:rFonts w:cs="Arial"/>
            </w:rPr>
            <w:t xml:space="preserve"> </w:t>
          </w:r>
          <w:r w:rsidR="00FA614C" w:rsidRPr="00600D59">
            <w:rPr>
              <w:rFonts w:cs="Arial"/>
              <w:i/>
              <w:shd w:val="clear" w:color="auto" w:fill="FFFFFF" w:themeFill="background1"/>
            </w:rPr>
            <w:t xml:space="preserve">Πρόσοψη </w:t>
          </w:r>
          <w:r w:rsidR="0027374D" w:rsidRPr="00600D59">
            <w:rPr>
              <w:rFonts w:cs="Arial"/>
              <w:i/>
              <w:shd w:val="clear" w:color="auto" w:fill="FFFFFF" w:themeFill="background1"/>
            </w:rPr>
            <w:t>VCI</w:t>
          </w:r>
          <w:r w:rsidR="00FA614C" w:rsidRPr="00600D59">
            <w:rPr>
              <w:rFonts w:cs="Arial"/>
              <w:i/>
              <w:shd w:val="clear" w:color="auto" w:fill="FFFFFF" w:themeFill="background1"/>
            </w:rPr>
            <w:t>2</w:t>
          </w:r>
        </w:p>
        <w:p w14:paraId="1FF18432" w14:textId="77777777" w:rsidR="0027374D" w:rsidRPr="0027374D" w:rsidRDefault="0027374D" w:rsidP="0027374D">
          <w:pPr>
            <w:widowControl/>
            <w:numPr>
              <w:ilvl w:val="0"/>
              <w:numId w:val="15"/>
            </w:numPr>
            <w:spacing w:beforeLines="20" w:before="62" w:afterLines="20" w:after="62"/>
            <w:ind w:left="641" w:hanging="357"/>
            <w:rPr>
              <w:rFonts w:cs="Arial"/>
              <w:szCs w:val="18"/>
            </w:rPr>
          </w:pPr>
          <w:r w:rsidRPr="0027374D">
            <w:rPr>
              <w:rFonts w:cs="Arial"/>
              <w:szCs w:val="18"/>
              <w:lang w:val="en-US"/>
            </w:rPr>
            <w:t>LED</w:t>
          </w:r>
          <w:r w:rsidRPr="0027374D">
            <w:rPr>
              <w:rFonts w:cs="Arial"/>
              <w:szCs w:val="18"/>
            </w:rPr>
            <w:t xml:space="preserve"> </w:t>
          </w:r>
          <w:r w:rsidRPr="0027374D">
            <w:rPr>
              <w:rFonts w:cs="Arial"/>
              <w:szCs w:val="18"/>
              <w:lang w:val="en-US"/>
            </w:rPr>
            <w:t>οχήματος</w:t>
          </w:r>
          <w:r w:rsidRPr="0027374D">
            <w:rPr>
              <w:rFonts w:cs="Arial"/>
              <w:szCs w:val="18"/>
            </w:rPr>
            <w:t xml:space="preserve"> — </w:t>
          </w:r>
          <w:r w:rsidRPr="0027374D">
            <w:rPr>
              <w:rFonts w:cs="Arial"/>
              <w:szCs w:val="18"/>
              <w:lang w:val="en-US"/>
            </w:rPr>
            <w:t>αναβοσβήνει</w:t>
          </w:r>
          <w:r w:rsidRPr="0027374D">
            <w:rPr>
              <w:rFonts w:cs="Arial"/>
              <w:szCs w:val="18"/>
            </w:rPr>
            <w:t xml:space="preserve"> </w:t>
          </w:r>
          <w:r w:rsidRPr="0027374D">
            <w:rPr>
              <w:rFonts w:cs="Arial"/>
              <w:szCs w:val="18"/>
              <w:lang w:val="en-US"/>
            </w:rPr>
            <w:t>με</w:t>
          </w:r>
          <w:r w:rsidRPr="0027374D">
            <w:rPr>
              <w:rFonts w:cs="Arial"/>
              <w:szCs w:val="18"/>
            </w:rPr>
            <w:t xml:space="preserve"> </w:t>
          </w:r>
          <w:r w:rsidRPr="0027374D">
            <w:rPr>
              <w:rFonts w:cs="Arial"/>
              <w:szCs w:val="18"/>
              <w:lang w:val="en-US"/>
            </w:rPr>
            <w:t>πράσινο</w:t>
          </w:r>
          <w:r w:rsidRPr="0027374D">
            <w:rPr>
              <w:rFonts w:cs="Arial"/>
              <w:szCs w:val="18"/>
            </w:rPr>
            <w:t xml:space="preserve"> </w:t>
          </w:r>
          <w:r w:rsidRPr="0027374D">
            <w:rPr>
              <w:rFonts w:cs="Arial"/>
              <w:szCs w:val="18"/>
              <w:lang w:val="en-US"/>
            </w:rPr>
            <w:t>χρώμα</w:t>
          </w:r>
          <w:r w:rsidRPr="0027374D">
            <w:rPr>
              <w:rFonts w:cs="Arial"/>
              <w:szCs w:val="18"/>
            </w:rPr>
            <w:t xml:space="preserve"> </w:t>
          </w:r>
          <w:r w:rsidRPr="0027374D">
            <w:rPr>
              <w:rFonts w:cs="Arial"/>
              <w:szCs w:val="18"/>
              <w:lang w:val="en-US"/>
            </w:rPr>
            <w:t>όταν</w:t>
          </w:r>
          <w:r w:rsidRPr="0027374D">
            <w:rPr>
              <w:rFonts w:cs="Arial"/>
              <w:szCs w:val="18"/>
            </w:rPr>
            <w:t xml:space="preserve"> </w:t>
          </w:r>
          <w:r w:rsidRPr="0027374D">
            <w:rPr>
              <w:rFonts w:cs="Arial"/>
              <w:szCs w:val="18"/>
              <w:lang w:val="en-US"/>
            </w:rPr>
            <w:t>η</w:t>
          </w:r>
          <w:r w:rsidRPr="0027374D">
            <w:rPr>
              <w:rFonts w:cs="Arial"/>
              <w:szCs w:val="18"/>
            </w:rPr>
            <w:t xml:space="preserve"> </w:t>
          </w:r>
          <w:r w:rsidRPr="0027374D">
            <w:rPr>
              <w:rFonts w:cs="Arial"/>
              <w:szCs w:val="18"/>
              <w:lang w:val="en-US"/>
            </w:rPr>
            <w:t>συσκευή</w:t>
          </w:r>
          <w:r w:rsidRPr="0027374D">
            <w:rPr>
              <w:rFonts w:cs="Arial"/>
              <w:szCs w:val="18"/>
            </w:rPr>
            <w:t xml:space="preserve"> </w:t>
          </w:r>
          <w:r w:rsidRPr="0027374D">
            <w:rPr>
              <w:rFonts w:cs="Arial"/>
              <w:szCs w:val="18"/>
              <w:lang w:val="en-US"/>
            </w:rPr>
            <w:t>επικοινωνεί</w:t>
          </w:r>
          <w:r w:rsidRPr="0027374D">
            <w:rPr>
              <w:rFonts w:cs="Arial"/>
              <w:szCs w:val="18"/>
            </w:rPr>
            <w:t xml:space="preserve"> </w:t>
          </w:r>
          <w:r w:rsidRPr="0027374D">
            <w:rPr>
              <w:rFonts w:cs="Arial"/>
              <w:szCs w:val="18"/>
              <w:lang w:val="en-US"/>
            </w:rPr>
            <w:t>με</w:t>
          </w:r>
          <w:r w:rsidRPr="0027374D">
            <w:rPr>
              <w:rFonts w:cs="Arial"/>
              <w:szCs w:val="18"/>
            </w:rPr>
            <w:t xml:space="preserve"> </w:t>
          </w:r>
          <w:r w:rsidRPr="0027374D">
            <w:rPr>
              <w:rFonts w:cs="Arial"/>
              <w:szCs w:val="18"/>
              <w:lang w:val="en-US"/>
            </w:rPr>
            <w:t>το</w:t>
          </w:r>
          <w:r w:rsidRPr="0027374D">
            <w:rPr>
              <w:rFonts w:cs="Arial"/>
              <w:szCs w:val="18"/>
            </w:rPr>
            <w:t xml:space="preserve"> </w:t>
          </w:r>
          <w:r w:rsidRPr="0027374D">
            <w:rPr>
              <w:rFonts w:cs="Arial"/>
              <w:szCs w:val="18"/>
              <w:lang w:val="en-US"/>
            </w:rPr>
            <w:t>όχημα</w:t>
          </w:r>
        </w:p>
        <w:p w14:paraId="0F692438" w14:textId="77777777" w:rsidR="0027374D" w:rsidRPr="0027374D" w:rsidRDefault="0027374D" w:rsidP="0027374D">
          <w:pPr>
            <w:widowControl/>
            <w:numPr>
              <w:ilvl w:val="0"/>
              <w:numId w:val="15"/>
            </w:numPr>
            <w:spacing w:beforeLines="20" w:before="62" w:afterLines="20" w:after="62"/>
            <w:ind w:left="641" w:hanging="357"/>
            <w:rPr>
              <w:rFonts w:cs="Arial"/>
              <w:szCs w:val="18"/>
            </w:rPr>
          </w:pPr>
          <w:r w:rsidRPr="0027374D">
            <w:rPr>
              <w:rFonts w:cs="Arial"/>
              <w:szCs w:val="18"/>
              <w:lang w:val="en-US"/>
            </w:rPr>
            <w:t>LED</w:t>
          </w:r>
          <w:r w:rsidRPr="0027374D">
            <w:rPr>
              <w:rFonts w:cs="Arial"/>
              <w:szCs w:val="18"/>
            </w:rPr>
            <w:t xml:space="preserve"> </w:t>
          </w:r>
          <w:r w:rsidRPr="0027374D">
            <w:rPr>
              <w:rFonts w:cs="Arial"/>
              <w:szCs w:val="18"/>
              <w:lang w:val="en-US"/>
            </w:rPr>
            <w:t>σύνδεσης</w:t>
          </w:r>
          <w:r w:rsidRPr="0027374D">
            <w:rPr>
              <w:rFonts w:cs="Arial"/>
              <w:szCs w:val="18"/>
            </w:rPr>
            <w:t xml:space="preserve"> — </w:t>
          </w:r>
          <w:r w:rsidRPr="0027374D">
            <w:rPr>
              <w:rFonts w:cs="Arial"/>
              <w:szCs w:val="18"/>
              <w:lang w:val="en-US"/>
            </w:rPr>
            <w:t>ανατρέξτε</w:t>
          </w:r>
          <w:r w:rsidRPr="0027374D">
            <w:rPr>
              <w:rFonts w:cs="Arial"/>
              <w:szCs w:val="18"/>
            </w:rPr>
            <w:t xml:space="preserve"> </w:t>
          </w:r>
          <w:r w:rsidRPr="0027374D">
            <w:rPr>
              <w:rFonts w:cs="Arial"/>
              <w:szCs w:val="18"/>
              <w:lang w:val="en-US"/>
            </w:rPr>
            <w:t>στον</w:t>
          </w:r>
          <w:r w:rsidRPr="0027374D">
            <w:rPr>
              <w:rFonts w:cs="Arial"/>
              <w:szCs w:val="18"/>
            </w:rPr>
            <w:t xml:space="preserve"> </w:t>
          </w:r>
          <w:r w:rsidRPr="00600D59">
            <w:rPr>
              <w:rFonts w:cs="Arial"/>
              <w:bCs/>
              <w:i/>
              <w:color w:val="0000FF"/>
              <w:szCs w:val="18"/>
            </w:rPr>
            <w:fldChar w:fldCharType="begin"/>
          </w:r>
          <w:r w:rsidRPr="00600D59">
            <w:rPr>
              <w:rFonts w:cs="Arial"/>
              <w:bCs/>
              <w:i/>
              <w:color w:val="0000FF"/>
              <w:szCs w:val="18"/>
            </w:rPr>
            <w:instrText xml:space="preserve"> </w:instrText>
          </w:r>
          <w:r w:rsidRPr="00600D59">
            <w:rPr>
              <w:rFonts w:cs="Arial"/>
              <w:bCs/>
              <w:i/>
              <w:color w:val="0000FF"/>
              <w:szCs w:val="18"/>
              <w:lang w:val="en-US"/>
            </w:rPr>
            <w:instrText>REF</w:instrText>
          </w:r>
          <w:r w:rsidRPr="00600D59">
            <w:rPr>
              <w:rFonts w:cs="Arial"/>
              <w:bCs/>
              <w:i/>
              <w:color w:val="0000FF"/>
              <w:szCs w:val="18"/>
            </w:rPr>
            <w:instrText xml:space="preserve"> _</w:instrText>
          </w:r>
          <w:r w:rsidRPr="00600D59">
            <w:rPr>
              <w:rFonts w:cs="Arial"/>
              <w:bCs/>
              <w:i/>
              <w:color w:val="0000FF"/>
              <w:szCs w:val="18"/>
              <w:lang w:val="en-US"/>
            </w:rPr>
            <w:instrText>Ref</w:instrText>
          </w:r>
          <w:r w:rsidRPr="00600D59">
            <w:rPr>
              <w:rFonts w:cs="Arial"/>
              <w:bCs/>
              <w:i/>
              <w:color w:val="0000FF"/>
              <w:szCs w:val="18"/>
            </w:rPr>
            <w:instrText>196328076 \</w:instrText>
          </w:r>
          <w:r w:rsidRPr="00600D59">
            <w:rPr>
              <w:rFonts w:cs="Arial"/>
              <w:bCs/>
              <w:i/>
              <w:color w:val="0000FF"/>
              <w:szCs w:val="18"/>
              <w:lang w:val="en-US"/>
            </w:rPr>
            <w:instrText>h</w:instrText>
          </w:r>
          <w:r w:rsidRPr="00600D59">
            <w:rPr>
              <w:rFonts w:cs="Arial"/>
              <w:bCs/>
              <w:i/>
              <w:color w:val="0000FF"/>
              <w:szCs w:val="18"/>
            </w:rPr>
            <w:instrText xml:space="preserve">  \* </w:instrText>
          </w:r>
          <w:r w:rsidRPr="00600D59">
            <w:rPr>
              <w:rFonts w:cs="Arial"/>
              <w:bCs/>
              <w:i/>
              <w:color w:val="0000FF"/>
              <w:szCs w:val="18"/>
              <w:lang w:val="en-US"/>
            </w:rPr>
            <w:instrText>MERGEFORMAT</w:instrText>
          </w:r>
          <w:r w:rsidRPr="00600D59">
            <w:rPr>
              <w:rFonts w:cs="Arial"/>
              <w:bCs/>
              <w:i/>
              <w:color w:val="0000FF"/>
              <w:szCs w:val="18"/>
            </w:rPr>
            <w:instrText xml:space="preserve"> </w:instrText>
          </w:r>
          <w:r w:rsidRPr="00600D59">
            <w:rPr>
              <w:rFonts w:cs="Arial"/>
              <w:bCs/>
              <w:i/>
              <w:color w:val="0000FF"/>
              <w:szCs w:val="18"/>
            </w:rPr>
          </w:r>
          <w:r w:rsidRPr="00600D59">
            <w:rPr>
              <w:rFonts w:cs="Arial"/>
              <w:bCs/>
              <w:i/>
              <w:color w:val="0000FF"/>
              <w:szCs w:val="18"/>
            </w:rPr>
            <w:fldChar w:fldCharType="separate"/>
          </w:r>
          <w:r w:rsidRPr="00600D59">
            <w:rPr>
              <w:rFonts w:cs="Arial"/>
              <w:bCs/>
              <w:i/>
              <w:color w:val="0000FF"/>
              <w:szCs w:val="18"/>
              <w:lang w:val="en-US"/>
            </w:rPr>
            <w:t>Πίνακα</w:t>
          </w:r>
          <w:r w:rsidRPr="00600D59">
            <w:rPr>
              <w:rFonts w:cs="Arial"/>
              <w:bCs/>
              <w:i/>
              <w:color w:val="0000FF"/>
              <w:szCs w:val="18"/>
            </w:rPr>
            <w:t xml:space="preserve"> 2</w:t>
          </w:r>
          <w:r w:rsidRPr="00600D59">
            <w:rPr>
              <w:rFonts w:cs="Arial"/>
              <w:bCs/>
              <w:i/>
              <w:color w:val="0000FF"/>
              <w:szCs w:val="18"/>
            </w:rPr>
            <w:noBreakHyphen/>
            <w:t xml:space="preserve">3 </w:t>
          </w:r>
          <w:r w:rsidRPr="00600D59">
            <w:rPr>
              <w:rFonts w:cs="Arial"/>
              <w:bCs/>
              <w:i/>
              <w:color w:val="0000FF"/>
              <w:szCs w:val="18"/>
              <w:lang w:val="en-US"/>
            </w:rPr>
            <w:t>Περιγραφή</w:t>
          </w:r>
          <w:r w:rsidRPr="00600D59">
            <w:rPr>
              <w:rFonts w:cs="Arial"/>
              <w:bCs/>
              <w:i/>
              <w:color w:val="0000FF"/>
              <w:szCs w:val="18"/>
            </w:rPr>
            <w:t xml:space="preserve"> </w:t>
          </w:r>
          <w:r w:rsidRPr="00600D59">
            <w:rPr>
              <w:rFonts w:cs="Arial"/>
              <w:bCs/>
              <w:i/>
              <w:color w:val="0000FF"/>
              <w:szCs w:val="18"/>
              <w:lang w:val="en-US"/>
            </w:rPr>
            <w:t>LED</w:t>
          </w:r>
          <w:r w:rsidRPr="00600D59">
            <w:rPr>
              <w:rFonts w:cs="Arial"/>
              <w:bCs/>
              <w:i/>
              <w:color w:val="0000FF"/>
              <w:szCs w:val="18"/>
            </w:rPr>
            <w:t xml:space="preserve"> </w:t>
          </w:r>
          <w:r w:rsidRPr="00600D59">
            <w:rPr>
              <w:rFonts w:cs="Arial"/>
              <w:bCs/>
              <w:i/>
              <w:color w:val="0000FF"/>
              <w:szCs w:val="18"/>
              <w:lang w:val="en-US"/>
            </w:rPr>
            <w:t>σύνδεσης</w:t>
          </w:r>
          <w:r w:rsidRPr="00600D59">
            <w:rPr>
              <w:rFonts w:cs="Arial"/>
              <w:bCs/>
              <w:i/>
              <w:color w:val="0000FF"/>
              <w:szCs w:val="18"/>
            </w:rPr>
            <w:t xml:space="preserve"> </w:t>
          </w:r>
          <w:r w:rsidRPr="00600D59">
            <w:rPr>
              <w:rFonts w:cs="Arial"/>
              <w:bCs/>
              <w:i/>
              <w:color w:val="0000FF"/>
              <w:szCs w:val="18"/>
            </w:rPr>
            <w:fldChar w:fldCharType="end"/>
          </w:r>
          <w:r w:rsidRPr="0027374D">
            <w:rPr>
              <w:rFonts w:cs="Arial"/>
              <w:szCs w:val="18"/>
              <w:lang w:val="en-US"/>
            </w:rPr>
            <w:t>για</w:t>
          </w:r>
          <w:r w:rsidRPr="0027374D">
            <w:rPr>
              <w:rFonts w:cs="Arial"/>
              <w:szCs w:val="18"/>
            </w:rPr>
            <w:t xml:space="preserve"> </w:t>
          </w:r>
          <w:r w:rsidRPr="0027374D">
            <w:rPr>
              <w:rFonts w:cs="Arial"/>
              <w:szCs w:val="18"/>
              <w:lang w:val="en-US"/>
            </w:rPr>
            <w:t>λεπτομέρειες</w:t>
          </w:r>
        </w:p>
        <w:p w14:paraId="65EA4CED" w14:textId="4F9F38B5" w:rsidR="00FA614C" w:rsidRPr="00600D59" w:rsidRDefault="0027374D" w:rsidP="0027374D">
          <w:pPr>
            <w:pStyle w:val="aa"/>
            <w:numPr>
              <w:ilvl w:val="0"/>
              <w:numId w:val="15"/>
            </w:numPr>
            <w:spacing w:beforeLines="20" w:before="62" w:afterLines="20" w:after="62"/>
            <w:ind w:left="641" w:hanging="357"/>
            <w:rPr>
              <w:rFonts w:cs="Arial"/>
              <w:i/>
              <w:color w:val="0000FF"/>
              <w:szCs w:val="18"/>
            </w:rPr>
          </w:pPr>
          <w:r w:rsidRPr="00600D59">
            <w:rPr>
              <w:rFonts w:eastAsiaTheme="minorEastAsia" w:cs="Arial"/>
              <w:szCs w:val="18"/>
              <w:lang w:val="en-US"/>
            </w:rPr>
            <w:t>LED</w:t>
          </w:r>
          <w:r w:rsidRPr="00600D59">
            <w:rPr>
              <w:rFonts w:eastAsiaTheme="minorEastAsia" w:cs="Arial"/>
              <w:szCs w:val="18"/>
            </w:rPr>
            <w:t xml:space="preserve"> </w:t>
          </w:r>
          <w:r w:rsidRPr="00600D59">
            <w:rPr>
              <w:rFonts w:eastAsiaTheme="minorEastAsia" w:cs="Arial"/>
              <w:szCs w:val="18"/>
              <w:lang w:val="en-US"/>
            </w:rPr>
            <w:t>τροφοδοσίας</w:t>
          </w:r>
          <w:r w:rsidRPr="00600D59">
            <w:rPr>
              <w:rFonts w:eastAsiaTheme="minorEastAsia" w:cs="Arial"/>
              <w:szCs w:val="18"/>
            </w:rPr>
            <w:t xml:space="preserve"> — </w:t>
          </w:r>
          <w:r w:rsidRPr="00600D59">
            <w:rPr>
              <w:rFonts w:eastAsiaTheme="minorEastAsia" w:cs="Arial"/>
              <w:szCs w:val="18"/>
              <w:lang w:val="en-US"/>
            </w:rPr>
            <w:t>ανατρέξτε</w:t>
          </w:r>
          <w:r w:rsidRPr="00600D59">
            <w:rPr>
              <w:rFonts w:eastAsiaTheme="minorEastAsia" w:cs="Arial"/>
              <w:szCs w:val="18"/>
            </w:rPr>
            <w:t xml:space="preserve"> </w:t>
          </w:r>
          <w:r w:rsidRPr="00600D59">
            <w:rPr>
              <w:rFonts w:eastAsiaTheme="minorEastAsia" w:cs="Arial"/>
              <w:szCs w:val="18"/>
              <w:lang w:val="en-US"/>
            </w:rPr>
            <w:t>στον</w:t>
          </w:r>
          <w:r w:rsidRPr="00600D59">
            <w:rPr>
              <w:rFonts w:eastAsiaTheme="minorEastAsia" w:cs="Arial"/>
              <w:szCs w:val="18"/>
            </w:rPr>
            <w:t xml:space="preserve"> </w:t>
          </w:r>
          <w:r w:rsidRPr="00600D59">
            <w:rPr>
              <w:rFonts w:eastAsiaTheme="minorEastAsia" w:cs="Arial"/>
              <w:i/>
              <w:iCs/>
              <w:color w:val="0000FF"/>
              <w:szCs w:val="18"/>
            </w:rPr>
            <w:fldChar w:fldCharType="begin"/>
          </w:r>
          <w:r w:rsidRPr="00600D59">
            <w:rPr>
              <w:rFonts w:eastAsiaTheme="minorEastAsia" w:cs="Arial"/>
              <w:i/>
              <w:iCs/>
              <w:color w:val="0000FF"/>
              <w:szCs w:val="18"/>
            </w:rPr>
            <w:instrText xml:space="preserve"> </w:instrText>
          </w:r>
          <w:r w:rsidRPr="00600D59">
            <w:rPr>
              <w:rFonts w:eastAsiaTheme="minorEastAsia" w:cs="Arial"/>
              <w:i/>
              <w:iCs/>
              <w:color w:val="0000FF"/>
              <w:szCs w:val="18"/>
              <w:lang w:val="en-US"/>
            </w:rPr>
            <w:instrText>REF</w:instrText>
          </w:r>
          <w:r w:rsidRPr="00600D59">
            <w:rPr>
              <w:rFonts w:eastAsiaTheme="minorEastAsia" w:cs="Arial"/>
              <w:i/>
              <w:iCs/>
              <w:color w:val="0000FF"/>
              <w:szCs w:val="18"/>
            </w:rPr>
            <w:instrText xml:space="preserve"> _</w:instrText>
          </w:r>
          <w:r w:rsidRPr="00600D59">
            <w:rPr>
              <w:rFonts w:eastAsiaTheme="minorEastAsia" w:cs="Arial"/>
              <w:i/>
              <w:iCs/>
              <w:color w:val="0000FF"/>
              <w:szCs w:val="18"/>
              <w:lang w:val="en-US"/>
            </w:rPr>
            <w:instrText>Ref</w:instrText>
          </w:r>
          <w:r w:rsidRPr="00600D59">
            <w:rPr>
              <w:rFonts w:eastAsiaTheme="minorEastAsia" w:cs="Arial"/>
              <w:i/>
              <w:iCs/>
              <w:color w:val="0000FF"/>
              <w:szCs w:val="18"/>
            </w:rPr>
            <w:instrText>115535890 \</w:instrText>
          </w:r>
          <w:r w:rsidRPr="00600D59">
            <w:rPr>
              <w:rFonts w:eastAsiaTheme="minorEastAsia" w:cs="Arial"/>
              <w:i/>
              <w:iCs/>
              <w:color w:val="0000FF"/>
              <w:szCs w:val="18"/>
              <w:lang w:val="en-US"/>
            </w:rPr>
            <w:instrText>h</w:instrText>
          </w:r>
          <w:r w:rsidRPr="00600D59">
            <w:rPr>
              <w:rFonts w:eastAsiaTheme="minorEastAsia" w:cs="Arial"/>
              <w:i/>
              <w:iCs/>
              <w:color w:val="0000FF"/>
              <w:szCs w:val="18"/>
            </w:rPr>
            <w:instrText xml:space="preserve">  \* </w:instrText>
          </w:r>
          <w:r w:rsidRPr="00600D59">
            <w:rPr>
              <w:rFonts w:eastAsiaTheme="minorEastAsia" w:cs="Arial"/>
              <w:i/>
              <w:iCs/>
              <w:color w:val="0000FF"/>
              <w:szCs w:val="18"/>
              <w:lang w:val="en-US"/>
            </w:rPr>
            <w:instrText>MERGEFORMAT</w:instrText>
          </w:r>
          <w:r w:rsidRPr="00600D59">
            <w:rPr>
              <w:rFonts w:eastAsiaTheme="minorEastAsia" w:cs="Arial"/>
              <w:i/>
              <w:iCs/>
              <w:color w:val="0000FF"/>
              <w:szCs w:val="18"/>
            </w:rPr>
            <w:instrText xml:space="preserve"> </w:instrText>
          </w:r>
          <w:r w:rsidRPr="00600D59">
            <w:rPr>
              <w:rFonts w:eastAsiaTheme="minorEastAsia" w:cs="Arial"/>
              <w:i/>
              <w:iCs/>
              <w:color w:val="0000FF"/>
              <w:szCs w:val="18"/>
            </w:rPr>
          </w:r>
          <w:r w:rsidRPr="00600D59">
            <w:rPr>
              <w:rFonts w:eastAsiaTheme="minorEastAsia" w:cs="Arial"/>
              <w:i/>
              <w:iCs/>
              <w:color w:val="0000FF"/>
              <w:szCs w:val="18"/>
            </w:rPr>
            <w:fldChar w:fldCharType="separate"/>
          </w:r>
          <w:r w:rsidRPr="00600D59">
            <w:rPr>
              <w:rFonts w:eastAsiaTheme="minorEastAsia" w:cs="Arial"/>
              <w:i/>
              <w:iCs/>
              <w:color w:val="0000FF"/>
              <w:szCs w:val="18"/>
              <w:lang w:val="en-US"/>
            </w:rPr>
            <w:t>Πίνακα</w:t>
          </w:r>
          <w:r w:rsidRPr="00600D59">
            <w:rPr>
              <w:rFonts w:eastAsiaTheme="minorEastAsia" w:cs="Arial"/>
              <w:i/>
              <w:iCs/>
              <w:color w:val="0000FF"/>
              <w:szCs w:val="18"/>
            </w:rPr>
            <w:t xml:space="preserve"> </w:t>
          </w:r>
          <w:r w:rsidRPr="00600D59">
            <w:rPr>
              <w:rFonts w:eastAsiaTheme="minorEastAsia" w:cs="Arial"/>
              <w:i/>
              <w:iCs/>
              <w:noProof/>
              <w:color w:val="0000FF"/>
              <w:szCs w:val="18"/>
            </w:rPr>
            <w:t>2</w:t>
          </w:r>
          <w:r w:rsidRPr="00600D59">
            <w:rPr>
              <w:rFonts w:eastAsiaTheme="minorEastAsia" w:cs="Arial"/>
              <w:i/>
              <w:iCs/>
              <w:noProof/>
              <w:color w:val="0000FF"/>
              <w:szCs w:val="18"/>
            </w:rPr>
            <w:noBreakHyphen/>
            <w:t xml:space="preserve">4 </w:t>
          </w:r>
          <w:r w:rsidRPr="00600D59">
            <w:rPr>
              <w:rFonts w:eastAsiaTheme="minorEastAsia" w:cs="Arial"/>
              <w:i/>
              <w:iCs/>
              <w:color w:val="0000FF"/>
              <w:szCs w:val="18"/>
              <w:lang w:val="en-US"/>
            </w:rPr>
            <w:t>Περιγραφή</w:t>
          </w:r>
          <w:r w:rsidRPr="00600D59">
            <w:rPr>
              <w:rFonts w:eastAsiaTheme="minorEastAsia" w:cs="Arial"/>
              <w:i/>
              <w:iCs/>
              <w:color w:val="0000FF"/>
              <w:szCs w:val="18"/>
            </w:rPr>
            <w:t xml:space="preserve"> </w:t>
          </w:r>
          <w:r w:rsidRPr="00600D59">
            <w:rPr>
              <w:rFonts w:eastAsiaTheme="minorEastAsia" w:cs="Arial"/>
              <w:i/>
              <w:iCs/>
              <w:color w:val="0000FF"/>
              <w:szCs w:val="18"/>
              <w:lang w:val="en-US"/>
            </w:rPr>
            <w:t>LED</w:t>
          </w:r>
          <w:r w:rsidRPr="00600D59">
            <w:rPr>
              <w:rFonts w:eastAsiaTheme="minorEastAsia" w:cs="Arial"/>
              <w:i/>
              <w:iCs/>
              <w:color w:val="0000FF"/>
              <w:szCs w:val="18"/>
            </w:rPr>
            <w:t xml:space="preserve"> </w:t>
          </w:r>
          <w:r w:rsidRPr="00600D59">
            <w:rPr>
              <w:rFonts w:eastAsiaTheme="minorEastAsia" w:cs="Arial"/>
              <w:i/>
              <w:iCs/>
              <w:color w:val="0000FF"/>
              <w:szCs w:val="18"/>
              <w:lang w:val="en-US"/>
            </w:rPr>
            <w:t>τροφοδοσίας</w:t>
          </w:r>
          <w:r w:rsidRPr="00600D59">
            <w:rPr>
              <w:rFonts w:eastAsiaTheme="minorEastAsia" w:cs="Arial"/>
              <w:i/>
              <w:iCs/>
              <w:color w:val="0000FF"/>
              <w:szCs w:val="18"/>
            </w:rPr>
            <w:fldChar w:fldCharType="end"/>
          </w:r>
          <w:r w:rsidRPr="00600D59">
            <w:rPr>
              <w:rFonts w:eastAsiaTheme="minorEastAsia" w:cs="Arial"/>
              <w:i/>
              <w:iCs/>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λεπτομέρειες</w:t>
          </w:r>
        </w:p>
        <w:p w14:paraId="689618CE" w14:textId="77777777" w:rsidR="00FA614C" w:rsidRPr="00600D59" w:rsidRDefault="00FA614C" w:rsidP="00FA614C">
          <w:pPr>
            <w:pBdr>
              <w:top w:val="single" w:sz="4" w:space="1" w:color="auto"/>
            </w:pBdr>
            <w:spacing w:before="156" w:afterLines="0" w:after="0"/>
            <w:rPr>
              <w:rFonts w:cs="Arial"/>
              <w:b/>
            </w:rPr>
          </w:pPr>
          <w:r w:rsidRPr="00600D59">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600D59">
            <w:rPr>
              <w:rFonts w:cs="Arial"/>
              <w:b/>
            </w:rPr>
            <w:t>ΣΠΟΥΔΑΙΟΣ</w:t>
          </w:r>
        </w:p>
        <w:p w14:paraId="61428893" w14:textId="0E7EDA83" w:rsidR="00FA614C" w:rsidRPr="00600D59" w:rsidRDefault="00FA614C" w:rsidP="00FA614C">
          <w:pPr>
            <w:pStyle w:val="BodytextUserManual"/>
            <w:pBdr>
              <w:bottom w:val="single" w:sz="4" w:space="1" w:color="auto"/>
            </w:pBdr>
            <w:spacing w:beforeLines="0" w:before="0" w:after="156"/>
          </w:pPr>
          <w:r w:rsidRPr="00600D59">
            <w:t xml:space="preserve">Μην αποσυνδέετε αυτήν </w:t>
          </w:r>
          <w:r w:rsidR="00CF68C5" w:rsidRPr="00600D59">
            <w:t xml:space="preserve">τη </w:t>
          </w:r>
          <w:r w:rsidRPr="00600D59">
            <w:t>συσκευή προγραμματισμού ενώ η λυχνία κατάστασης LED του οχήματος είναι αναμμένη. Εάν ο προγραμματισμός διακοπεί ενώ η ECU του οχήματος είναι κενή ή προγραμματισμένη μόνο μερικώς, η μονάδα ενδέχεται να μην είναι δυνατή η ανάκτησή της.</w:t>
          </w:r>
        </w:p>
        <w:p w14:paraId="507E6544" w14:textId="38C68FF2" w:rsidR="00FA614C" w:rsidRPr="00600D59" w:rsidRDefault="0027374D" w:rsidP="00FA614C">
          <w:pPr>
            <w:spacing w:before="156" w:after="156" w:line="240" w:lineRule="auto"/>
            <w:ind w:left="0"/>
            <w:jc w:val="center"/>
            <w:rPr>
              <w:rFonts w:cs="Arial"/>
            </w:rPr>
          </w:pPr>
          <w:r w:rsidRPr="00600D59">
            <w:rPr>
              <w:rFonts w:cs="Arial"/>
              <w:noProof/>
              <w:lang w:val="en-US"/>
              <w14:ligatures w14:val="standardContextual"/>
            </w:rPr>
            <w:drawing>
              <wp:inline distT="0" distB="0" distL="0" distR="0" wp14:anchorId="348D152D" wp14:editId="23722628">
                <wp:extent cx="1765907" cy="1119600"/>
                <wp:effectExtent l="0" t="0" r="6350" b="4445"/>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2B9CE7DE" w:rsidR="00FA614C" w:rsidRPr="00600D59" w:rsidRDefault="00FA614C" w:rsidP="00FA614C">
          <w:pPr>
            <w:spacing w:before="156" w:after="156" w:line="240" w:lineRule="auto"/>
            <w:ind w:left="0"/>
            <w:jc w:val="center"/>
            <w:rPr>
              <w:rFonts w:cs="Arial"/>
              <w:b/>
              <w:i/>
            </w:rPr>
          </w:pPr>
          <w:r w:rsidRPr="00600D59">
            <w:rPr>
              <w:rFonts w:cs="Arial"/>
              <w:b/>
              <w:bCs/>
            </w:rPr>
            <w:t xml:space="preserve">Σχήμα </w:t>
          </w:r>
          <w:r w:rsidR="00623535" w:rsidRPr="00600D59">
            <w:rPr>
              <w:rFonts w:cs="Arial"/>
              <w:b/>
              <w:bCs/>
            </w:rPr>
            <w:fldChar w:fldCharType="begin"/>
          </w:r>
          <w:r w:rsidR="00623535" w:rsidRPr="00600D59">
            <w:rPr>
              <w:rFonts w:cs="Arial"/>
              <w:b/>
              <w:bCs/>
            </w:rPr>
            <w:instrText xml:space="preserve"> STYLEREF 1 \s </w:instrText>
          </w:r>
          <w:r w:rsidR="00623535" w:rsidRPr="00600D59">
            <w:rPr>
              <w:rFonts w:cs="Arial"/>
              <w:b/>
              <w:bCs/>
            </w:rPr>
            <w:fldChar w:fldCharType="separate"/>
          </w:r>
          <w:r w:rsidR="00187D73" w:rsidRPr="00600D59">
            <w:rPr>
              <w:rFonts w:cs="Arial"/>
              <w:b/>
              <w:bCs/>
              <w:noProof/>
            </w:rPr>
            <w:t>2</w:t>
          </w:r>
          <w:r w:rsidR="00623535" w:rsidRPr="00600D59">
            <w:rPr>
              <w:rFonts w:cs="Arial"/>
              <w:b/>
              <w:bCs/>
            </w:rPr>
            <w:fldChar w:fldCharType="end"/>
          </w:r>
          <w:r w:rsidR="00623535" w:rsidRPr="00600D59">
            <w:rPr>
              <w:rFonts w:cs="Arial"/>
              <w:b/>
              <w:bCs/>
            </w:rPr>
            <w:noBreakHyphen/>
          </w:r>
          <w:r w:rsidR="0027374D" w:rsidRPr="00600D59">
            <w:rPr>
              <w:rFonts w:cs="Arial"/>
              <w:b/>
              <w:bCs/>
            </w:rPr>
            <w:t>6</w:t>
          </w:r>
          <w:r w:rsidRPr="00600D59">
            <w:rPr>
              <w:rFonts w:cs="Arial"/>
              <w:b/>
            </w:rPr>
            <w:t xml:space="preserve"> </w:t>
          </w:r>
          <w:r w:rsidR="0027374D" w:rsidRPr="00600D59">
            <w:rPr>
              <w:rFonts w:cs="Arial"/>
              <w:b/>
              <w:i/>
            </w:rPr>
            <w:t>VCI</w:t>
          </w:r>
          <w:r w:rsidRPr="00600D59">
            <w:rPr>
              <w:rFonts w:cs="Arial"/>
              <w:b/>
              <w:i/>
            </w:rPr>
            <w:t>2 Κάτω όψη</w:t>
          </w:r>
        </w:p>
        <w:p w14:paraId="2A834802" w14:textId="77777777" w:rsidR="0027374D" w:rsidRPr="0027374D" w:rsidRDefault="0027374D" w:rsidP="0027374D">
          <w:pPr>
            <w:pStyle w:val="aa"/>
            <w:numPr>
              <w:ilvl w:val="0"/>
              <w:numId w:val="15"/>
            </w:numPr>
            <w:spacing w:beforeLines="20" w:before="62" w:afterLines="20" w:after="62"/>
            <w:ind w:left="641" w:hanging="357"/>
            <w:rPr>
              <w:rFonts w:cs="Arial"/>
              <w:szCs w:val="18"/>
            </w:rPr>
          </w:pPr>
          <w:bookmarkStart w:id="54" w:name="_Ref115535890"/>
          <w:bookmarkStart w:id="55" w:name="_Ref470850609"/>
          <w:bookmarkStart w:id="56" w:name="_Ref470850591"/>
          <w:r w:rsidRPr="0027374D">
            <w:rPr>
              <w:rFonts w:cs="Arial"/>
              <w:szCs w:val="18"/>
            </w:rPr>
            <w:t>Θύρα USB</w:t>
          </w:r>
        </w:p>
        <w:p w14:paraId="096E32EC" w14:textId="77777777" w:rsidR="0027374D" w:rsidRPr="0027374D" w:rsidRDefault="0027374D" w:rsidP="0027374D">
          <w:pPr>
            <w:widowControl/>
            <w:spacing w:before="156" w:afterLines="20" w:after="62"/>
            <w:ind w:left="1140"/>
            <w:jc w:val="center"/>
            <w:rPr>
              <w:rFonts w:cs="Arial"/>
              <w:b/>
              <w:i/>
              <w:kern w:val="0"/>
              <w:szCs w:val="18"/>
            </w:rPr>
          </w:pPr>
          <w:bookmarkStart w:id="57" w:name="_Ref196328076"/>
          <w:r w:rsidRPr="0027374D">
            <w:rPr>
              <w:rFonts w:cs="Arial"/>
              <w:b/>
              <w:kern w:val="0"/>
              <w:szCs w:val="18"/>
            </w:rPr>
            <w:t xml:space="preserve">Πίνακας </w:t>
          </w:r>
          <w:r w:rsidRPr="0027374D">
            <w:rPr>
              <w:rFonts w:cs="Arial"/>
              <w:b/>
              <w:kern w:val="0"/>
              <w:szCs w:val="18"/>
            </w:rPr>
            <w:fldChar w:fldCharType="begin"/>
          </w:r>
          <w:r w:rsidRPr="0027374D">
            <w:rPr>
              <w:rFonts w:cs="Arial"/>
              <w:b/>
              <w:kern w:val="0"/>
              <w:szCs w:val="18"/>
            </w:rPr>
            <w:instrText xml:space="preserve"> STYLEREF 1 \s </w:instrText>
          </w:r>
          <w:r w:rsidRPr="0027374D">
            <w:rPr>
              <w:rFonts w:cs="Arial"/>
              <w:b/>
              <w:kern w:val="0"/>
              <w:szCs w:val="18"/>
            </w:rPr>
            <w:fldChar w:fldCharType="separate"/>
          </w:r>
          <w:r w:rsidRPr="0027374D">
            <w:rPr>
              <w:rFonts w:cs="Arial"/>
              <w:b/>
              <w:noProof/>
              <w:kern w:val="0"/>
              <w:szCs w:val="18"/>
            </w:rPr>
            <w:t>2</w:t>
          </w:r>
          <w:r w:rsidRPr="0027374D">
            <w:rPr>
              <w:rFonts w:cs="Arial"/>
              <w:b/>
              <w:kern w:val="0"/>
              <w:szCs w:val="18"/>
            </w:rPr>
            <w:fldChar w:fldCharType="end"/>
          </w:r>
          <w:r w:rsidRPr="0027374D">
            <w:rPr>
              <w:rFonts w:cs="Arial"/>
              <w:b/>
              <w:kern w:val="0"/>
              <w:szCs w:val="18"/>
            </w:rPr>
            <w:noBreakHyphen/>
          </w:r>
          <w:r w:rsidRPr="0027374D">
            <w:rPr>
              <w:rFonts w:cs="Arial"/>
              <w:b/>
              <w:kern w:val="0"/>
              <w:szCs w:val="18"/>
            </w:rPr>
            <w:fldChar w:fldCharType="begin"/>
          </w:r>
          <w:r w:rsidRPr="0027374D">
            <w:rPr>
              <w:rFonts w:cs="Arial"/>
              <w:b/>
              <w:kern w:val="0"/>
              <w:szCs w:val="18"/>
            </w:rPr>
            <w:instrText xml:space="preserve"> SEQ Table \* ARABIC \s 1 </w:instrText>
          </w:r>
          <w:r w:rsidRPr="0027374D">
            <w:rPr>
              <w:rFonts w:cs="Arial"/>
              <w:b/>
              <w:kern w:val="0"/>
              <w:szCs w:val="18"/>
            </w:rPr>
            <w:fldChar w:fldCharType="separate"/>
          </w:r>
          <w:r w:rsidRPr="0027374D">
            <w:rPr>
              <w:rFonts w:cs="Arial"/>
              <w:b/>
              <w:noProof/>
              <w:kern w:val="0"/>
              <w:szCs w:val="18"/>
            </w:rPr>
            <w:t>3</w:t>
          </w:r>
          <w:r w:rsidRPr="0027374D">
            <w:rPr>
              <w:rFonts w:cs="Arial"/>
              <w:b/>
              <w:kern w:val="0"/>
              <w:szCs w:val="18"/>
            </w:rPr>
            <w:fldChar w:fldCharType="end"/>
          </w:r>
          <w:r w:rsidRPr="0027374D">
            <w:rPr>
              <w:rFonts w:cs="Arial"/>
              <w:b/>
              <w:kern w:val="0"/>
              <w:szCs w:val="18"/>
            </w:rPr>
            <w:t xml:space="preserve"> </w:t>
          </w:r>
          <w:r w:rsidRPr="0027374D">
            <w:rPr>
              <w:rFonts w:cs="Arial"/>
              <w:b/>
              <w:i/>
              <w:kern w:val="0"/>
              <w:szCs w:val="18"/>
            </w:rPr>
            <w:t xml:space="preserve">Περιγραφή </w:t>
          </w:r>
          <w:bookmarkEnd w:id="57"/>
          <w:r w:rsidRPr="0027374D">
            <w:rPr>
              <w:rFonts w:cs="Arial"/>
              <w:b/>
              <w:i/>
              <w:kern w:val="0"/>
              <w:szCs w:val="18"/>
            </w:rPr>
            <w:t>LED σύνδεσης</w:t>
          </w:r>
        </w:p>
        <w:tbl>
          <w:tblPr>
            <w:tblStyle w:val="ac"/>
            <w:tblW w:w="6946" w:type="dxa"/>
            <w:jc w:val="center"/>
            <w:tblLayout w:type="fixed"/>
            <w:tblLook w:val="04A0" w:firstRow="1" w:lastRow="0" w:firstColumn="1" w:lastColumn="0" w:noHBand="0" w:noVBand="1"/>
          </w:tblPr>
          <w:tblGrid>
            <w:gridCol w:w="1271"/>
            <w:gridCol w:w="992"/>
            <w:gridCol w:w="4683"/>
          </w:tblGrid>
          <w:tr w:rsidR="0027374D" w:rsidRPr="0027374D" w14:paraId="59C85AEB" w14:textId="77777777" w:rsidTr="00B81FD9">
            <w:trPr>
              <w:tblHeader/>
              <w:jc w:val="center"/>
            </w:trPr>
            <w:tc>
              <w:tcPr>
                <w:tcW w:w="1271" w:type="dxa"/>
                <w:shd w:val="clear" w:color="auto" w:fill="D9D9D9" w:themeFill="background1" w:themeFillShade="D9"/>
                <w:vAlign w:val="center"/>
              </w:tcPr>
              <w:p w14:paraId="63A43211" w14:textId="77777777" w:rsidR="0027374D" w:rsidRPr="0027374D" w:rsidRDefault="0027374D" w:rsidP="0027374D">
                <w:pPr>
                  <w:spacing w:beforeLines="20" w:before="62" w:afterLines="20" w:after="62" w:line="240" w:lineRule="auto"/>
                  <w:ind w:left="0" w:rightChars="158" w:right="284"/>
                  <w:rPr>
                    <w:rFonts w:eastAsiaTheme="minorEastAsia" w:cs="Arial"/>
                    <w:b/>
                    <w:szCs w:val="18"/>
                  </w:rPr>
                </w:pPr>
                <w:r w:rsidRPr="0027374D">
                  <w:rPr>
                    <w:rFonts w:eastAsiaTheme="minorEastAsia" w:cs="Arial"/>
                    <w:b/>
                    <w:szCs w:val="18"/>
                  </w:rPr>
                  <w:lastRenderedPageBreak/>
                  <w:t>LED</w:t>
                </w:r>
              </w:p>
            </w:tc>
            <w:tc>
              <w:tcPr>
                <w:tcW w:w="992" w:type="dxa"/>
                <w:shd w:val="clear" w:color="auto" w:fill="D9D9D9" w:themeFill="background1" w:themeFillShade="D9"/>
                <w:vAlign w:val="center"/>
              </w:tcPr>
              <w:p w14:paraId="2D21A811" w14:textId="77777777" w:rsidR="0027374D" w:rsidRPr="0027374D" w:rsidRDefault="0027374D" w:rsidP="0027374D">
                <w:pPr>
                  <w:spacing w:beforeLines="20" w:before="62" w:afterLines="20" w:after="62" w:line="240" w:lineRule="auto"/>
                  <w:ind w:left="0" w:rightChars="158" w:right="284"/>
                  <w:jc w:val="left"/>
                  <w:rPr>
                    <w:rFonts w:eastAsiaTheme="minorEastAsia" w:cs="Arial"/>
                    <w:b/>
                    <w:szCs w:val="18"/>
                  </w:rPr>
                </w:pPr>
                <w:r w:rsidRPr="0027374D">
                  <w:rPr>
                    <w:rFonts w:eastAsiaTheme="minorEastAsia" w:cs="Arial"/>
                    <w:b/>
                    <w:szCs w:val="18"/>
                  </w:rPr>
                  <w:t>Χρώμα</w:t>
                </w:r>
              </w:p>
            </w:tc>
            <w:tc>
              <w:tcPr>
                <w:tcW w:w="4683" w:type="dxa"/>
                <w:shd w:val="clear" w:color="auto" w:fill="D9D9D9" w:themeFill="background1" w:themeFillShade="D9"/>
                <w:vAlign w:val="center"/>
              </w:tcPr>
              <w:p w14:paraId="7F39719C" w14:textId="77777777" w:rsidR="0027374D" w:rsidRPr="0027374D" w:rsidRDefault="0027374D" w:rsidP="0027374D">
                <w:pPr>
                  <w:spacing w:beforeLines="20" w:before="62" w:afterLines="20" w:after="62" w:line="240" w:lineRule="auto"/>
                  <w:ind w:left="0" w:rightChars="158" w:right="284"/>
                  <w:rPr>
                    <w:rFonts w:eastAsiaTheme="minorEastAsia" w:cs="Arial"/>
                    <w:b/>
                    <w:szCs w:val="18"/>
                  </w:rPr>
                </w:pPr>
                <w:r w:rsidRPr="0027374D">
                  <w:rPr>
                    <w:rFonts w:eastAsiaTheme="minorEastAsia" w:cs="Arial"/>
                    <w:b/>
                    <w:szCs w:val="18"/>
                  </w:rPr>
                  <w:t>Περιγραφή</w:t>
                </w:r>
              </w:p>
            </w:tc>
          </w:tr>
          <w:tr w:rsidR="0027374D" w:rsidRPr="0027374D" w14:paraId="36D4AA5D" w14:textId="77777777" w:rsidTr="00B81FD9">
            <w:trPr>
              <w:jc w:val="center"/>
            </w:trPr>
            <w:tc>
              <w:tcPr>
                <w:tcW w:w="1271" w:type="dxa"/>
                <w:vMerge w:val="restart"/>
                <w:vAlign w:val="center"/>
              </w:tcPr>
              <w:p w14:paraId="7654BCEA" w14:textId="77777777" w:rsidR="0027374D" w:rsidRPr="0027374D" w:rsidRDefault="0027374D" w:rsidP="0027374D">
                <w:pPr>
                  <w:spacing w:beforeLines="0" w:before="0" w:afterLines="0" w:after="0" w:line="240" w:lineRule="auto"/>
                  <w:ind w:left="0"/>
                  <w:rPr>
                    <w:rFonts w:eastAsiaTheme="minorEastAsia" w:cs="Arial"/>
                    <w:b/>
                    <w:szCs w:val="18"/>
                  </w:rPr>
                </w:pPr>
                <w:r w:rsidRPr="0027374D">
                  <w:rPr>
                    <w:rFonts w:eastAsiaTheme="minorEastAsia" w:cs="Arial"/>
                    <w:b/>
                    <w:szCs w:val="18"/>
                  </w:rPr>
                  <w:t>Σύνδεση</w:t>
                </w:r>
              </w:p>
            </w:tc>
            <w:tc>
              <w:tcPr>
                <w:tcW w:w="992" w:type="dxa"/>
                <w:vAlign w:val="center"/>
              </w:tcPr>
              <w:p w14:paraId="2BE04B27" w14:textId="77777777" w:rsidR="0027374D" w:rsidRPr="0027374D" w:rsidRDefault="0027374D" w:rsidP="0027374D">
                <w:pPr>
                  <w:spacing w:beforeLines="0" w:before="0" w:afterLines="0" w:after="0" w:line="240" w:lineRule="auto"/>
                  <w:ind w:left="0"/>
                  <w:rPr>
                    <w:rFonts w:eastAsiaTheme="minorEastAsia" w:cs="Arial"/>
                    <w:szCs w:val="18"/>
                  </w:rPr>
                </w:pPr>
                <w:r w:rsidRPr="0027374D">
                  <w:rPr>
                    <w:rFonts w:eastAsiaTheme="minorEastAsia" w:cs="Arial"/>
                    <w:szCs w:val="18"/>
                  </w:rPr>
                  <w:t>Πράσινος</w:t>
                </w:r>
              </w:p>
            </w:tc>
            <w:tc>
              <w:tcPr>
                <w:tcW w:w="4683" w:type="dxa"/>
                <w:vAlign w:val="center"/>
              </w:tcPr>
              <w:p w14:paraId="56AFF19B" w14:textId="77777777" w:rsidR="0027374D" w:rsidRPr="0027374D" w:rsidRDefault="0027374D" w:rsidP="0027374D">
                <w:pPr>
                  <w:spacing w:beforeLines="20" w:before="62" w:afterLines="20" w:after="62" w:line="240" w:lineRule="auto"/>
                  <w:ind w:left="0"/>
                  <w:rPr>
                    <w:rFonts w:eastAsiaTheme="minorEastAsia" w:cs="Arial"/>
                    <w:szCs w:val="18"/>
                  </w:rPr>
                </w:pPr>
                <w:r w:rsidRPr="0027374D">
                  <w:rPr>
                    <w:rFonts w:eastAsiaTheme="minorEastAsia" w:cs="Arial"/>
                    <w:szCs w:val="18"/>
                    <w:lang w:val="en-US"/>
                  </w:rPr>
                  <w:t>Ανάβει</w:t>
                </w:r>
                <w:r w:rsidRPr="0027374D">
                  <w:rPr>
                    <w:rFonts w:eastAsiaTheme="minorEastAsia" w:cs="Arial"/>
                    <w:szCs w:val="18"/>
                  </w:rPr>
                  <w:t xml:space="preserve"> </w:t>
                </w:r>
                <w:r w:rsidRPr="0027374D">
                  <w:rPr>
                    <w:rFonts w:eastAsiaTheme="minorEastAsia" w:cs="Arial"/>
                    <w:szCs w:val="18"/>
                    <w:lang w:val="en-US"/>
                  </w:rPr>
                  <w:t>σταθερά</w:t>
                </w:r>
                <w:r w:rsidRPr="0027374D">
                  <w:rPr>
                    <w:rFonts w:eastAsiaTheme="minorEastAsia" w:cs="Arial"/>
                    <w:szCs w:val="18"/>
                  </w:rPr>
                  <w:t xml:space="preserve"> </w:t>
                </w:r>
                <w:r w:rsidRPr="0027374D">
                  <w:rPr>
                    <w:rFonts w:eastAsiaTheme="minorEastAsia" w:cs="Arial"/>
                    <w:szCs w:val="18"/>
                    <w:lang w:val="en-US"/>
                  </w:rPr>
                  <w:t>με</w:t>
                </w:r>
                <w:r w:rsidRPr="0027374D">
                  <w:rPr>
                    <w:rFonts w:eastAsiaTheme="minorEastAsia" w:cs="Arial"/>
                    <w:szCs w:val="18"/>
                  </w:rPr>
                  <w:t xml:space="preserve"> </w:t>
                </w:r>
                <w:r w:rsidRPr="0027374D">
                  <w:rPr>
                    <w:rFonts w:eastAsiaTheme="minorEastAsia" w:cs="Arial"/>
                    <w:szCs w:val="18"/>
                    <w:lang w:val="en-US"/>
                  </w:rPr>
                  <w:t>πράσινο</w:t>
                </w:r>
                <w:r w:rsidRPr="0027374D">
                  <w:rPr>
                    <w:rFonts w:eastAsiaTheme="minorEastAsia" w:cs="Arial"/>
                    <w:szCs w:val="18"/>
                  </w:rPr>
                  <w:t xml:space="preserve"> </w:t>
                </w:r>
                <w:r w:rsidRPr="0027374D">
                  <w:rPr>
                    <w:rFonts w:eastAsiaTheme="minorEastAsia" w:cs="Arial"/>
                    <w:szCs w:val="18"/>
                    <w:lang w:val="en-US"/>
                  </w:rPr>
                  <w:t>χρώμα</w:t>
                </w:r>
                <w:r w:rsidRPr="0027374D">
                  <w:rPr>
                    <w:rFonts w:eastAsiaTheme="minorEastAsia" w:cs="Arial"/>
                    <w:szCs w:val="18"/>
                  </w:rPr>
                  <w:t xml:space="preserve"> </w:t>
                </w:r>
                <w:r w:rsidRPr="0027374D">
                  <w:rPr>
                    <w:rFonts w:eastAsiaTheme="minorEastAsia" w:cs="Arial"/>
                    <w:szCs w:val="18"/>
                    <w:lang w:val="en-US"/>
                  </w:rPr>
                  <w:t>όταν</w:t>
                </w:r>
                <w:r w:rsidRPr="0027374D">
                  <w:rPr>
                    <w:rFonts w:eastAsiaTheme="minorEastAsia" w:cs="Arial"/>
                    <w:szCs w:val="18"/>
                  </w:rPr>
                  <w:t xml:space="preserve"> </w:t>
                </w:r>
                <w:r w:rsidRPr="0027374D">
                  <w:rPr>
                    <w:rFonts w:eastAsiaTheme="minorEastAsia" w:cs="Arial"/>
                    <w:szCs w:val="18"/>
                    <w:lang w:val="en-US"/>
                  </w:rPr>
                  <w:t>είναι</w:t>
                </w:r>
                <w:r w:rsidRPr="0027374D">
                  <w:rPr>
                    <w:rFonts w:eastAsiaTheme="minorEastAsia" w:cs="Arial"/>
                    <w:szCs w:val="18"/>
                  </w:rPr>
                  <w:t xml:space="preserve"> </w:t>
                </w:r>
                <w:r w:rsidRPr="0027374D">
                  <w:rPr>
                    <w:rFonts w:eastAsiaTheme="minorEastAsia" w:cs="Arial"/>
                    <w:szCs w:val="18"/>
                    <w:lang w:val="en-US"/>
                  </w:rPr>
                  <w:t>συνδεδεμένο</w:t>
                </w:r>
                <w:r w:rsidRPr="0027374D">
                  <w:rPr>
                    <w:rFonts w:eastAsiaTheme="minorEastAsia" w:cs="Arial"/>
                    <w:szCs w:val="18"/>
                  </w:rPr>
                  <w:t xml:space="preserve"> </w:t>
                </w:r>
                <w:r w:rsidRPr="0027374D">
                  <w:rPr>
                    <w:rFonts w:eastAsiaTheme="minorEastAsia" w:cs="Arial"/>
                    <w:szCs w:val="18"/>
                    <w:lang w:val="en-US"/>
                  </w:rPr>
                  <w:t>στο</w:t>
                </w:r>
                <w:r w:rsidRPr="0027374D">
                  <w:rPr>
                    <w:rFonts w:eastAsiaTheme="minorEastAsia" w:cs="Arial"/>
                    <w:szCs w:val="18"/>
                  </w:rPr>
                  <w:t xml:space="preserve"> </w:t>
                </w:r>
                <w:r w:rsidRPr="0027374D">
                  <w:rPr>
                    <w:rFonts w:eastAsiaTheme="minorEastAsia" w:cs="Arial"/>
                    <w:szCs w:val="18"/>
                    <w:lang w:val="en-US"/>
                  </w:rPr>
                  <w:t>tablet</w:t>
                </w:r>
                <w:r w:rsidRPr="0027374D">
                  <w:rPr>
                    <w:rFonts w:eastAsiaTheme="minorEastAsia" w:cs="Arial"/>
                    <w:szCs w:val="18"/>
                  </w:rPr>
                  <w:t xml:space="preserve"> </w:t>
                </w:r>
                <w:r w:rsidRPr="0027374D">
                  <w:rPr>
                    <w:rFonts w:eastAsiaTheme="minorEastAsia" w:cs="Arial"/>
                    <w:szCs w:val="18"/>
                    <w:lang w:val="en-US"/>
                  </w:rPr>
                  <w:t>μέσω</w:t>
                </w:r>
                <w:r w:rsidRPr="0027374D">
                  <w:rPr>
                    <w:rFonts w:eastAsiaTheme="minorEastAsia" w:cs="Arial"/>
                    <w:szCs w:val="18"/>
                  </w:rPr>
                  <w:t xml:space="preserve"> </w:t>
                </w:r>
                <w:r w:rsidRPr="0027374D">
                  <w:rPr>
                    <w:rFonts w:eastAsiaTheme="minorEastAsia" w:cs="Arial"/>
                    <w:szCs w:val="18"/>
                    <w:lang w:val="en-US"/>
                  </w:rPr>
                  <w:t>του</w:t>
                </w:r>
                <w:r w:rsidRPr="0027374D">
                  <w:rPr>
                    <w:rFonts w:eastAsiaTheme="minorEastAsia" w:cs="Arial"/>
                    <w:szCs w:val="18"/>
                  </w:rPr>
                  <w:t xml:space="preserve"> </w:t>
                </w:r>
                <w:r w:rsidRPr="0027374D">
                  <w:rPr>
                    <w:rFonts w:eastAsiaTheme="minorEastAsia" w:cs="Arial"/>
                    <w:szCs w:val="18"/>
                    <w:lang w:val="en-US"/>
                  </w:rPr>
                  <w:t>καλωδίου</w:t>
                </w:r>
                <w:r w:rsidRPr="0027374D">
                  <w:rPr>
                    <w:rFonts w:eastAsiaTheme="minorEastAsia" w:cs="Arial"/>
                    <w:szCs w:val="18"/>
                  </w:rPr>
                  <w:t xml:space="preserve"> </w:t>
                </w:r>
                <w:r w:rsidRPr="0027374D">
                  <w:rPr>
                    <w:rFonts w:eastAsiaTheme="minorEastAsia" w:cs="Arial"/>
                    <w:szCs w:val="18"/>
                    <w:lang w:val="en-US"/>
                  </w:rPr>
                  <w:t>USB</w:t>
                </w:r>
                <w:r w:rsidRPr="0027374D">
                  <w:rPr>
                    <w:rFonts w:eastAsiaTheme="minorEastAsia" w:cs="Arial"/>
                    <w:szCs w:val="18"/>
                  </w:rPr>
                  <w:t>.</w:t>
                </w:r>
              </w:p>
            </w:tc>
          </w:tr>
          <w:tr w:rsidR="0027374D" w:rsidRPr="0027374D" w14:paraId="67C9A31B" w14:textId="77777777" w:rsidTr="00B81FD9">
            <w:trPr>
              <w:jc w:val="center"/>
            </w:trPr>
            <w:tc>
              <w:tcPr>
                <w:tcW w:w="1271" w:type="dxa"/>
                <w:vMerge/>
                <w:vAlign w:val="center"/>
              </w:tcPr>
              <w:p w14:paraId="17989092" w14:textId="77777777" w:rsidR="0027374D" w:rsidRPr="0027374D" w:rsidRDefault="0027374D" w:rsidP="0027374D">
                <w:pPr>
                  <w:spacing w:beforeLines="0" w:before="0" w:afterLines="0" w:after="0" w:line="240" w:lineRule="auto"/>
                  <w:ind w:leftChars="200" w:left="360"/>
                  <w:rPr>
                    <w:rFonts w:eastAsiaTheme="minorEastAsia" w:cs="Arial"/>
                    <w:szCs w:val="18"/>
                  </w:rPr>
                </w:pPr>
              </w:p>
            </w:tc>
            <w:tc>
              <w:tcPr>
                <w:tcW w:w="992" w:type="dxa"/>
                <w:vAlign w:val="center"/>
              </w:tcPr>
              <w:p w14:paraId="52EF0243" w14:textId="77777777" w:rsidR="0027374D" w:rsidRPr="0027374D" w:rsidRDefault="0027374D" w:rsidP="0027374D">
                <w:pPr>
                  <w:spacing w:beforeLines="0" w:before="0" w:afterLines="0" w:after="0" w:line="240" w:lineRule="auto"/>
                  <w:ind w:left="0"/>
                  <w:rPr>
                    <w:rFonts w:eastAsiaTheme="minorEastAsia" w:cs="Arial"/>
                    <w:szCs w:val="18"/>
                  </w:rPr>
                </w:pPr>
                <w:r w:rsidRPr="0027374D">
                  <w:rPr>
                    <w:rFonts w:eastAsiaTheme="minorEastAsia" w:cs="Arial"/>
                    <w:szCs w:val="18"/>
                  </w:rPr>
                  <w:t>Κυανό</w:t>
                </w:r>
              </w:p>
            </w:tc>
            <w:tc>
              <w:tcPr>
                <w:tcW w:w="4683" w:type="dxa"/>
                <w:vAlign w:val="center"/>
              </w:tcPr>
              <w:p w14:paraId="36369A49" w14:textId="77777777" w:rsidR="0027374D" w:rsidRPr="0027374D" w:rsidRDefault="0027374D" w:rsidP="0027374D">
                <w:pPr>
                  <w:spacing w:beforeLines="20" w:before="62" w:afterLines="20" w:after="62" w:line="240" w:lineRule="auto"/>
                  <w:ind w:left="0"/>
                  <w:rPr>
                    <w:rFonts w:eastAsiaTheme="minorEastAsia" w:cs="Arial"/>
                    <w:szCs w:val="18"/>
                  </w:rPr>
                </w:pPr>
                <w:r w:rsidRPr="0027374D">
                  <w:rPr>
                    <w:rFonts w:eastAsiaTheme="minorEastAsia" w:cs="Arial"/>
                    <w:szCs w:val="18"/>
                    <w:lang w:val="en-US"/>
                  </w:rPr>
                  <w:t>Ανάβει</w:t>
                </w:r>
                <w:r w:rsidRPr="0027374D">
                  <w:rPr>
                    <w:rFonts w:eastAsiaTheme="minorEastAsia" w:cs="Arial"/>
                    <w:szCs w:val="18"/>
                  </w:rPr>
                  <w:t xml:space="preserve"> </w:t>
                </w:r>
                <w:r w:rsidRPr="0027374D">
                  <w:rPr>
                    <w:rFonts w:eastAsiaTheme="minorEastAsia" w:cs="Arial"/>
                    <w:szCs w:val="18"/>
                    <w:lang w:val="en-US"/>
                  </w:rPr>
                  <w:t>σταθερά</w:t>
                </w:r>
                <w:r w:rsidRPr="0027374D">
                  <w:rPr>
                    <w:rFonts w:eastAsiaTheme="minorEastAsia" w:cs="Arial"/>
                    <w:szCs w:val="18"/>
                  </w:rPr>
                  <w:t xml:space="preserve"> </w:t>
                </w:r>
                <w:r w:rsidRPr="0027374D">
                  <w:rPr>
                    <w:rFonts w:eastAsiaTheme="minorEastAsia" w:cs="Arial"/>
                    <w:szCs w:val="18"/>
                    <w:lang w:val="en-US"/>
                  </w:rPr>
                  <w:t>με</w:t>
                </w:r>
                <w:r w:rsidRPr="0027374D">
                  <w:rPr>
                    <w:rFonts w:eastAsiaTheme="minorEastAsia" w:cs="Arial"/>
                    <w:szCs w:val="18"/>
                  </w:rPr>
                  <w:t xml:space="preserve"> </w:t>
                </w:r>
                <w:r w:rsidRPr="0027374D">
                  <w:rPr>
                    <w:rFonts w:eastAsiaTheme="minorEastAsia" w:cs="Arial"/>
                    <w:szCs w:val="18"/>
                    <w:lang w:val="en-US"/>
                  </w:rPr>
                  <w:t>κυανό</w:t>
                </w:r>
                <w:r w:rsidRPr="0027374D">
                  <w:rPr>
                    <w:rFonts w:eastAsiaTheme="minorEastAsia" w:cs="Arial"/>
                    <w:szCs w:val="18"/>
                  </w:rPr>
                  <w:t xml:space="preserve"> (</w:t>
                </w:r>
                <w:r w:rsidRPr="0027374D">
                  <w:rPr>
                    <w:rFonts w:eastAsiaTheme="minorEastAsia" w:cs="Arial"/>
                    <w:szCs w:val="18"/>
                    <w:lang w:val="en-US"/>
                  </w:rPr>
                  <w:t>μπλε</w:t>
                </w:r>
                <w:r w:rsidRPr="0027374D">
                  <w:rPr>
                    <w:rFonts w:eastAsiaTheme="minorEastAsia" w:cs="Arial"/>
                    <w:szCs w:val="18"/>
                  </w:rPr>
                  <w:t>/</w:t>
                </w:r>
                <w:r w:rsidRPr="0027374D">
                  <w:rPr>
                    <w:rFonts w:eastAsiaTheme="minorEastAsia" w:cs="Arial"/>
                    <w:szCs w:val="18"/>
                    <w:lang w:val="en-US"/>
                  </w:rPr>
                  <w:t>πράσινο</w:t>
                </w:r>
                <w:r w:rsidRPr="0027374D">
                  <w:rPr>
                    <w:rFonts w:eastAsiaTheme="minorEastAsia" w:cs="Arial"/>
                    <w:szCs w:val="18"/>
                  </w:rPr>
                  <w:t xml:space="preserve">) </w:t>
                </w:r>
                <w:r w:rsidRPr="0027374D">
                  <w:rPr>
                    <w:rFonts w:eastAsiaTheme="minorEastAsia" w:cs="Arial"/>
                    <w:szCs w:val="18"/>
                    <w:lang w:val="en-US"/>
                  </w:rPr>
                  <w:t>όταν</w:t>
                </w:r>
                <w:r w:rsidRPr="0027374D">
                  <w:rPr>
                    <w:rFonts w:eastAsiaTheme="minorEastAsia" w:cs="Arial"/>
                    <w:szCs w:val="18"/>
                  </w:rPr>
                  <w:t xml:space="preserve"> </w:t>
                </w:r>
                <w:r w:rsidRPr="0027374D">
                  <w:rPr>
                    <w:rFonts w:eastAsiaTheme="minorEastAsia" w:cs="Arial"/>
                    <w:szCs w:val="18"/>
                    <w:lang w:val="en-US"/>
                  </w:rPr>
                  <w:t>είναι</w:t>
                </w:r>
                <w:r w:rsidRPr="0027374D">
                  <w:rPr>
                    <w:rFonts w:eastAsiaTheme="minorEastAsia" w:cs="Arial"/>
                    <w:szCs w:val="18"/>
                  </w:rPr>
                  <w:t xml:space="preserve"> </w:t>
                </w:r>
                <w:r w:rsidRPr="0027374D">
                  <w:rPr>
                    <w:rFonts w:eastAsiaTheme="minorEastAsia" w:cs="Arial"/>
                    <w:szCs w:val="18"/>
                    <w:lang w:val="en-US"/>
                  </w:rPr>
                  <w:t>συνδεδεμένο</w:t>
                </w:r>
                <w:r w:rsidRPr="0027374D">
                  <w:rPr>
                    <w:rFonts w:eastAsiaTheme="minorEastAsia" w:cs="Arial"/>
                    <w:szCs w:val="18"/>
                  </w:rPr>
                  <w:t xml:space="preserve"> </w:t>
                </w:r>
                <w:r w:rsidRPr="0027374D">
                  <w:rPr>
                    <w:rFonts w:eastAsiaTheme="minorEastAsia" w:cs="Arial"/>
                    <w:szCs w:val="18"/>
                    <w:lang w:val="en-US"/>
                  </w:rPr>
                  <w:t>μέσω</w:t>
                </w:r>
                <w:r w:rsidRPr="0027374D">
                  <w:rPr>
                    <w:rFonts w:eastAsiaTheme="minorEastAsia" w:cs="Arial"/>
                    <w:szCs w:val="18"/>
                  </w:rPr>
                  <w:t xml:space="preserve"> </w:t>
                </w:r>
                <w:r w:rsidRPr="0027374D">
                  <w:rPr>
                    <w:rFonts w:eastAsiaTheme="minorEastAsia" w:cs="Arial"/>
                    <w:szCs w:val="18"/>
                    <w:lang w:val="en-US"/>
                  </w:rPr>
                  <w:t>Wi</w:t>
                </w:r>
                <w:r w:rsidRPr="0027374D">
                  <w:rPr>
                    <w:rFonts w:eastAsiaTheme="minorEastAsia" w:cs="Arial"/>
                    <w:szCs w:val="18"/>
                  </w:rPr>
                  <w:t>-</w:t>
                </w:r>
                <w:r w:rsidRPr="0027374D">
                  <w:rPr>
                    <w:rFonts w:eastAsiaTheme="minorEastAsia" w:cs="Arial"/>
                    <w:szCs w:val="18"/>
                    <w:lang w:val="en-US"/>
                  </w:rPr>
                  <w:t>Fi</w:t>
                </w:r>
                <w:r w:rsidRPr="0027374D">
                  <w:rPr>
                    <w:rFonts w:eastAsiaTheme="minorEastAsia" w:cs="Arial"/>
                    <w:szCs w:val="18"/>
                  </w:rPr>
                  <w:t>.</w:t>
                </w:r>
              </w:p>
            </w:tc>
          </w:tr>
          <w:tr w:rsidR="0027374D" w:rsidRPr="0027374D" w14:paraId="26949688" w14:textId="77777777" w:rsidTr="00B81FD9">
            <w:trPr>
              <w:jc w:val="center"/>
            </w:trPr>
            <w:tc>
              <w:tcPr>
                <w:tcW w:w="1271" w:type="dxa"/>
                <w:vMerge/>
                <w:vAlign w:val="center"/>
              </w:tcPr>
              <w:p w14:paraId="3D8332AD" w14:textId="77777777" w:rsidR="0027374D" w:rsidRPr="0027374D" w:rsidRDefault="0027374D" w:rsidP="0027374D">
                <w:pPr>
                  <w:spacing w:beforeLines="0" w:before="0" w:afterLines="0" w:after="0" w:line="240" w:lineRule="auto"/>
                  <w:ind w:leftChars="200" w:left="360"/>
                  <w:rPr>
                    <w:rFonts w:eastAsiaTheme="minorEastAsia" w:cs="Arial"/>
                    <w:szCs w:val="18"/>
                  </w:rPr>
                </w:pPr>
              </w:p>
            </w:tc>
            <w:tc>
              <w:tcPr>
                <w:tcW w:w="992" w:type="dxa"/>
                <w:vAlign w:val="center"/>
              </w:tcPr>
              <w:p w14:paraId="6D3BF7F4" w14:textId="77777777" w:rsidR="0027374D" w:rsidRPr="0027374D" w:rsidRDefault="0027374D" w:rsidP="0027374D">
                <w:pPr>
                  <w:spacing w:beforeLines="0" w:before="0" w:afterLines="0" w:after="0" w:line="240" w:lineRule="auto"/>
                  <w:ind w:left="0"/>
                  <w:rPr>
                    <w:rFonts w:eastAsiaTheme="minorEastAsia" w:cs="Arial"/>
                    <w:szCs w:val="18"/>
                  </w:rPr>
                </w:pPr>
                <w:r w:rsidRPr="0027374D">
                  <w:rPr>
                    <w:rFonts w:eastAsiaTheme="minorEastAsia" w:cs="Arial"/>
                    <w:szCs w:val="18"/>
                  </w:rPr>
                  <w:t>Μπλε</w:t>
                </w:r>
              </w:p>
            </w:tc>
            <w:tc>
              <w:tcPr>
                <w:tcW w:w="4683" w:type="dxa"/>
                <w:vAlign w:val="center"/>
              </w:tcPr>
              <w:p w14:paraId="30A43511" w14:textId="77777777" w:rsidR="0027374D" w:rsidRPr="0027374D" w:rsidRDefault="0027374D" w:rsidP="0027374D">
                <w:pPr>
                  <w:spacing w:beforeLines="20" w:before="62" w:afterLines="20" w:after="62" w:line="240" w:lineRule="auto"/>
                  <w:ind w:left="0"/>
                  <w:rPr>
                    <w:rFonts w:eastAsiaTheme="minorEastAsia" w:cs="Arial"/>
                    <w:szCs w:val="18"/>
                  </w:rPr>
                </w:pPr>
                <w:r w:rsidRPr="0027374D">
                  <w:rPr>
                    <w:rFonts w:eastAsiaTheme="minorEastAsia" w:cs="Arial"/>
                    <w:szCs w:val="18"/>
                    <w:lang w:val="en-US"/>
                  </w:rPr>
                  <w:t>Ανάβει</w:t>
                </w:r>
                <w:r w:rsidRPr="0027374D">
                  <w:rPr>
                    <w:rFonts w:eastAsiaTheme="minorEastAsia" w:cs="Arial"/>
                    <w:szCs w:val="18"/>
                  </w:rPr>
                  <w:t xml:space="preserve"> </w:t>
                </w:r>
                <w:r w:rsidRPr="0027374D">
                  <w:rPr>
                    <w:rFonts w:eastAsiaTheme="minorEastAsia" w:cs="Arial"/>
                    <w:szCs w:val="18"/>
                    <w:lang w:val="en-US"/>
                  </w:rPr>
                  <w:t>σταθερά</w:t>
                </w:r>
                <w:r w:rsidRPr="0027374D">
                  <w:rPr>
                    <w:rFonts w:eastAsiaTheme="minorEastAsia" w:cs="Arial"/>
                    <w:szCs w:val="18"/>
                  </w:rPr>
                  <w:t xml:space="preserve"> </w:t>
                </w:r>
                <w:r w:rsidRPr="0027374D">
                  <w:rPr>
                    <w:rFonts w:eastAsiaTheme="minorEastAsia" w:cs="Arial"/>
                    <w:szCs w:val="18"/>
                    <w:lang w:val="en-US"/>
                  </w:rPr>
                  <w:t>με</w:t>
                </w:r>
                <w:r w:rsidRPr="0027374D">
                  <w:rPr>
                    <w:rFonts w:eastAsiaTheme="minorEastAsia" w:cs="Arial"/>
                    <w:szCs w:val="18"/>
                  </w:rPr>
                  <w:t xml:space="preserve"> </w:t>
                </w:r>
                <w:r w:rsidRPr="0027374D">
                  <w:rPr>
                    <w:rFonts w:eastAsiaTheme="minorEastAsia" w:cs="Arial"/>
                    <w:szCs w:val="18"/>
                    <w:lang w:val="en-US"/>
                  </w:rPr>
                  <w:t>μπλε</w:t>
                </w:r>
                <w:r w:rsidRPr="0027374D">
                  <w:rPr>
                    <w:rFonts w:eastAsiaTheme="minorEastAsia" w:cs="Arial"/>
                    <w:szCs w:val="18"/>
                  </w:rPr>
                  <w:t xml:space="preserve"> </w:t>
                </w:r>
                <w:r w:rsidRPr="0027374D">
                  <w:rPr>
                    <w:rFonts w:eastAsiaTheme="minorEastAsia" w:cs="Arial"/>
                    <w:szCs w:val="18"/>
                    <w:lang w:val="en-US"/>
                  </w:rPr>
                  <w:t>χρώμα</w:t>
                </w:r>
                <w:r w:rsidRPr="0027374D">
                  <w:rPr>
                    <w:rFonts w:eastAsiaTheme="minorEastAsia" w:cs="Arial"/>
                    <w:szCs w:val="18"/>
                  </w:rPr>
                  <w:t xml:space="preserve"> </w:t>
                </w:r>
                <w:r w:rsidRPr="0027374D">
                  <w:rPr>
                    <w:rFonts w:eastAsiaTheme="minorEastAsia" w:cs="Arial"/>
                    <w:szCs w:val="18"/>
                    <w:lang w:val="en-US"/>
                  </w:rPr>
                  <w:t>όταν</w:t>
                </w:r>
                <w:r w:rsidRPr="0027374D">
                  <w:rPr>
                    <w:rFonts w:eastAsiaTheme="minorEastAsia" w:cs="Arial"/>
                    <w:szCs w:val="18"/>
                  </w:rPr>
                  <w:t xml:space="preserve"> </w:t>
                </w:r>
                <w:r w:rsidRPr="0027374D">
                  <w:rPr>
                    <w:rFonts w:eastAsiaTheme="minorEastAsia" w:cs="Arial"/>
                    <w:szCs w:val="18"/>
                    <w:lang w:val="en-US"/>
                  </w:rPr>
                  <w:t>είναι</w:t>
                </w:r>
                <w:r w:rsidRPr="0027374D">
                  <w:rPr>
                    <w:rFonts w:eastAsiaTheme="minorEastAsia" w:cs="Arial"/>
                    <w:szCs w:val="18"/>
                  </w:rPr>
                  <w:t xml:space="preserve"> </w:t>
                </w:r>
                <w:r w:rsidRPr="0027374D">
                  <w:rPr>
                    <w:rFonts w:eastAsiaTheme="minorEastAsia" w:cs="Arial"/>
                    <w:szCs w:val="18"/>
                    <w:lang w:val="en-US"/>
                  </w:rPr>
                  <w:t>συνδεδεμένο</w:t>
                </w:r>
                <w:r w:rsidRPr="0027374D">
                  <w:rPr>
                    <w:rFonts w:eastAsiaTheme="minorEastAsia" w:cs="Arial"/>
                    <w:szCs w:val="18"/>
                  </w:rPr>
                  <w:t xml:space="preserve"> </w:t>
                </w:r>
                <w:r w:rsidRPr="0027374D">
                  <w:rPr>
                    <w:rFonts w:eastAsiaTheme="minorEastAsia" w:cs="Arial"/>
                    <w:szCs w:val="18"/>
                    <w:lang w:val="en-US"/>
                  </w:rPr>
                  <w:t>μέσω</w:t>
                </w:r>
                <w:r w:rsidRPr="0027374D">
                  <w:rPr>
                    <w:rFonts w:eastAsiaTheme="minorEastAsia" w:cs="Arial"/>
                    <w:szCs w:val="18"/>
                  </w:rPr>
                  <w:t xml:space="preserve"> </w:t>
                </w:r>
                <w:r w:rsidRPr="0027374D">
                  <w:rPr>
                    <w:rFonts w:eastAsiaTheme="minorEastAsia" w:cs="Arial"/>
                    <w:szCs w:val="18"/>
                    <w:lang w:val="en-US"/>
                  </w:rPr>
                  <w:t>ασύρματης</w:t>
                </w:r>
                <w:r w:rsidRPr="0027374D">
                  <w:rPr>
                    <w:rFonts w:eastAsiaTheme="minorEastAsia" w:cs="Arial"/>
                    <w:szCs w:val="18"/>
                  </w:rPr>
                  <w:t xml:space="preserve"> </w:t>
                </w:r>
                <w:r w:rsidRPr="0027374D">
                  <w:rPr>
                    <w:rFonts w:eastAsiaTheme="minorEastAsia" w:cs="Arial"/>
                    <w:szCs w:val="18"/>
                    <w:lang w:val="en-US"/>
                  </w:rPr>
                  <w:t>σύνδεσης</w:t>
                </w:r>
                <w:r w:rsidRPr="0027374D">
                  <w:rPr>
                    <w:rFonts w:eastAsiaTheme="minorEastAsia" w:cs="Arial"/>
                    <w:szCs w:val="18"/>
                  </w:rPr>
                  <w:t xml:space="preserve"> </w:t>
                </w:r>
                <w:r w:rsidRPr="0027374D">
                  <w:rPr>
                    <w:rFonts w:eastAsiaTheme="minorEastAsia" w:cs="Arial"/>
                    <w:szCs w:val="18"/>
                    <w:lang w:val="en-US"/>
                  </w:rPr>
                  <w:t>Bluetooth</w:t>
                </w:r>
                <w:r w:rsidRPr="0027374D">
                  <w:rPr>
                    <w:rFonts w:eastAsiaTheme="minorEastAsia" w:cs="Arial"/>
                    <w:szCs w:val="18"/>
                  </w:rPr>
                  <w:t>.</w:t>
                </w:r>
              </w:p>
            </w:tc>
          </w:tr>
        </w:tbl>
        <w:p w14:paraId="2B8BBCAD" w14:textId="4B6E3594" w:rsidR="00FA614C" w:rsidRPr="00600D59" w:rsidRDefault="005A3230" w:rsidP="00FA614C">
          <w:pPr>
            <w:pStyle w:val="ab"/>
            <w:spacing w:before="156" w:afterLines="20" w:after="62"/>
            <w:ind w:left="0"/>
            <w:rPr>
              <w:rFonts w:cs="Arial"/>
              <w:i/>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FA614C"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4</w:t>
          </w:r>
          <w:r w:rsidR="008C38A9" w:rsidRPr="00600D59">
            <w:rPr>
              <w:rFonts w:cs="Arial"/>
              <w:noProof/>
            </w:rPr>
            <w:fldChar w:fldCharType="end"/>
          </w:r>
          <w:r w:rsidR="00FA614C" w:rsidRPr="00600D59">
            <w:rPr>
              <w:rFonts w:cs="Arial"/>
              <w:noProof/>
            </w:rPr>
            <w:t xml:space="preserve"> </w:t>
          </w:r>
          <w:r w:rsidR="00FA614C" w:rsidRPr="00600D59">
            <w:rPr>
              <w:rFonts w:cs="Arial"/>
              <w:i/>
            </w:rPr>
            <w:t xml:space="preserve">Περιγραφή </w:t>
          </w:r>
          <w:bookmarkEnd w:id="54"/>
          <w:r w:rsidR="00FA614C" w:rsidRPr="00600D59">
            <w:rPr>
              <w:rFonts w:cs="Arial"/>
              <w:i/>
            </w:rPr>
            <w:t>LED τροφοδοσίας</w:t>
          </w:r>
          <w:bookmarkEnd w:id="55"/>
          <w:bookmarkEnd w:id="56"/>
        </w:p>
        <w:tbl>
          <w:tblPr>
            <w:tblStyle w:val="ac"/>
            <w:tblW w:w="0" w:type="auto"/>
            <w:jc w:val="center"/>
            <w:tblLayout w:type="fixed"/>
            <w:tblLook w:val="04A0" w:firstRow="1" w:lastRow="0" w:firstColumn="1" w:lastColumn="0" w:noHBand="0" w:noVBand="1"/>
          </w:tblPr>
          <w:tblGrid>
            <w:gridCol w:w="988"/>
            <w:gridCol w:w="1134"/>
            <w:gridCol w:w="4824"/>
          </w:tblGrid>
          <w:tr w:rsidR="00FA614C" w:rsidRPr="00600D59" w14:paraId="3BEBA5FA" w14:textId="77777777" w:rsidTr="00E12AD3">
            <w:trPr>
              <w:trHeight w:hRule="exact" w:val="397"/>
              <w:tblHeader/>
              <w:jc w:val="center"/>
            </w:trPr>
            <w:tc>
              <w:tcPr>
                <w:tcW w:w="988" w:type="dxa"/>
                <w:shd w:val="clear" w:color="auto" w:fill="D9D9D9" w:themeFill="background1" w:themeFillShade="D9"/>
                <w:vAlign w:val="center"/>
              </w:tcPr>
              <w:p w14:paraId="2AD20BA5" w14:textId="77777777" w:rsidR="00FA614C" w:rsidRPr="00600D59" w:rsidRDefault="00FA614C" w:rsidP="007F3557">
                <w:pPr>
                  <w:spacing w:beforeLines="0" w:before="0" w:afterLines="0" w:after="0"/>
                  <w:ind w:left="0" w:right="284"/>
                  <w:rPr>
                    <w:rFonts w:cs="Arial"/>
                    <w:b/>
                    <w:szCs w:val="15"/>
                  </w:rPr>
                </w:pPr>
                <w:r w:rsidRPr="00600D59">
                  <w:rPr>
                    <w:rFonts w:cs="Arial"/>
                    <w:b/>
                    <w:szCs w:val="15"/>
                  </w:rPr>
                  <w:t>LED</w:t>
                </w:r>
              </w:p>
            </w:tc>
            <w:tc>
              <w:tcPr>
                <w:tcW w:w="1134" w:type="dxa"/>
                <w:shd w:val="clear" w:color="auto" w:fill="D9D9D9" w:themeFill="background1" w:themeFillShade="D9"/>
                <w:vAlign w:val="center"/>
              </w:tcPr>
              <w:p w14:paraId="571587C4" w14:textId="77777777" w:rsidR="00FA614C" w:rsidRPr="00600D59" w:rsidRDefault="00FA614C" w:rsidP="007F3557">
                <w:pPr>
                  <w:spacing w:beforeLines="0" w:before="0" w:afterLines="0" w:after="0"/>
                  <w:ind w:left="0" w:right="284"/>
                  <w:jc w:val="left"/>
                  <w:rPr>
                    <w:rFonts w:cs="Arial"/>
                    <w:b/>
                    <w:szCs w:val="15"/>
                  </w:rPr>
                </w:pPr>
                <w:r w:rsidRPr="00600D59">
                  <w:rPr>
                    <w:rFonts w:cs="Arial"/>
                    <w:b/>
                    <w:szCs w:val="15"/>
                  </w:rPr>
                  <w:t>Χρώμα</w:t>
                </w:r>
              </w:p>
            </w:tc>
            <w:tc>
              <w:tcPr>
                <w:tcW w:w="4824" w:type="dxa"/>
                <w:shd w:val="clear" w:color="auto" w:fill="D9D9D9" w:themeFill="background1" w:themeFillShade="D9"/>
                <w:vAlign w:val="center"/>
              </w:tcPr>
              <w:p w14:paraId="70064756" w14:textId="77777777" w:rsidR="00FA614C" w:rsidRPr="00600D59" w:rsidRDefault="00FA614C" w:rsidP="007F3557">
                <w:pPr>
                  <w:spacing w:beforeLines="0" w:before="0" w:afterLines="0" w:after="0"/>
                  <w:ind w:left="0" w:right="284"/>
                  <w:rPr>
                    <w:rFonts w:cs="Arial"/>
                    <w:b/>
                    <w:szCs w:val="15"/>
                  </w:rPr>
                </w:pPr>
                <w:r w:rsidRPr="00600D59">
                  <w:rPr>
                    <w:rFonts w:cs="Arial"/>
                    <w:b/>
                    <w:szCs w:val="15"/>
                  </w:rPr>
                  <w:t>Περιγραφή</w:t>
                </w:r>
              </w:p>
            </w:tc>
          </w:tr>
          <w:tr w:rsidR="00FA614C" w:rsidRPr="00600D59" w14:paraId="2FC7277A" w14:textId="77777777" w:rsidTr="00E12AD3">
            <w:trPr>
              <w:trHeight w:hRule="exact" w:val="539"/>
              <w:jc w:val="center"/>
            </w:trPr>
            <w:tc>
              <w:tcPr>
                <w:tcW w:w="988" w:type="dxa"/>
                <w:vMerge w:val="restart"/>
                <w:vAlign w:val="center"/>
              </w:tcPr>
              <w:p w14:paraId="5A4B4BD9" w14:textId="77777777" w:rsidR="00FA614C" w:rsidRPr="00600D59" w:rsidRDefault="00FA614C" w:rsidP="007F3557">
                <w:pPr>
                  <w:spacing w:beforeLines="0" w:before="0" w:afterLines="0" w:after="0"/>
                  <w:ind w:left="0"/>
                  <w:rPr>
                    <w:rFonts w:cs="Arial"/>
                    <w:b/>
                    <w:szCs w:val="15"/>
                  </w:rPr>
                </w:pPr>
                <w:r w:rsidRPr="00600D59">
                  <w:rPr>
                    <w:rFonts w:cs="Arial"/>
                    <w:b/>
                    <w:szCs w:val="15"/>
                  </w:rPr>
                  <w:t>Εξουσία</w:t>
                </w:r>
              </w:p>
            </w:tc>
            <w:tc>
              <w:tcPr>
                <w:tcW w:w="1134" w:type="dxa"/>
                <w:vAlign w:val="center"/>
              </w:tcPr>
              <w:p w14:paraId="15A9B07B" w14:textId="77777777" w:rsidR="00FA614C" w:rsidRPr="00600D59" w:rsidRDefault="00FA614C" w:rsidP="007F3557">
                <w:pPr>
                  <w:spacing w:beforeLines="0" w:before="0" w:afterLines="0" w:after="0"/>
                  <w:ind w:left="0"/>
                  <w:rPr>
                    <w:rFonts w:cs="Arial"/>
                    <w:szCs w:val="15"/>
                  </w:rPr>
                </w:pPr>
                <w:r w:rsidRPr="00600D59">
                  <w:rPr>
                    <w:rFonts w:cs="Arial"/>
                    <w:szCs w:val="15"/>
                  </w:rPr>
                  <w:t>Κίτρινος</w:t>
                </w:r>
              </w:p>
            </w:tc>
            <w:tc>
              <w:tcPr>
                <w:tcW w:w="4824" w:type="dxa"/>
                <w:vAlign w:val="center"/>
              </w:tcPr>
              <w:p w14:paraId="29E420B2" w14:textId="5E0B22A4" w:rsidR="00FA614C" w:rsidRPr="00600D59" w:rsidRDefault="00FA614C" w:rsidP="007F3557">
                <w:pPr>
                  <w:spacing w:beforeLines="0" w:before="0" w:afterLines="0" w:after="0"/>
                  <w:ind w:left="0"/>
                  <w:rPr>
                    <w:rFonts w:cs="Arial"/>
                    <w:szCs w:val="15"/>
                  </w:rPr>
                </w:pPr>
                <w:r w:rsidRPr="00600D59">
                  <w:rPr>
                    <w:rFonts w:cs="Arial"/>
                  </w:rPr>
                  <w:t xml:space="preserve">Ανάβει αυτόματα με κίτρινο χρώμα κατά την ενεργοποίηση, όταν το </w:t>
                </w:r>
                <w:r w:rsidR="0027374D" w:rsidRPr="00600D59">
                  <w:rPr>
                    <w:rFonts w:cs="Arial"/>
                  </w:rPr>
                  <w:t>VCI</w:t>
                </w:r>
                <w:r w:rsidRPr="00600D59">
                  <w:rPr>
                    <w:rFonts w:cs="Arial"/>
                  </w:rPr>
                  <w:t>2 βρίσκεται σε αυτοέλεγχο.</w:t>
                </w:r>
              </w:p>
            </w:tc>
          </w:tr>
          <w:tr w:rsidR="00FA614C" w:rsidRPr="00600D59" w14:paraId="413394D0" w14:textId="77777777" w:rsidTr="00E12AD3">
            <w:trPr>
              <w:trHeight w:hRule="exact" w:val="604"/>
              <w:jc w:val="center"/>
            </w:trPr>
            <w:tc>
              <w:tcPr>
                <w:tcW w:w="988" w:type="dxa"/>
                <w:vMerge/>
                <w:vAlign w:val="center"/>
              </w:tcPr>
              <w:p w14:paraId="064252DC" w14:textId="77777777" w:rsidR="00FA614C" w:rsidRPr="00600D59" w:rsidRDefault="00FA614C" w:rsidP="007F3557">
                <w:pPr>
                  <w:spacing w:beforeLines="0" w:before="0" w:afterLines="0" w:after="0"/>
                  <w:ind w:left="0"/>
                  <w:rPr>
                    <w:rFonts w:cs="Arial"/>
                    <w:szCs w:val="15"/>
                  </w:rPr>
                </w:pPr>
              </w:p>
            </w:tc>
            <w:tc>
              <w:tcPr>
                <w:tcW w:w="1134" w:type="dxa"/>
                <w:vAlign w:val="center"/>
              </w:tcPr>
              <w:p w14:paraId="397165BD" w14:textId="77777777" w:rsidR="00FA614C" w:rsidRPr="00600D59" w:rsidRDefault="00FA614C" w:rsidP="007F3557">
                <w:pPr>
                  <w:spacing w:beforeLines="0" w:before="0" w:afterLines="0" w:after="0"/>
                  <w:ind w:left="0"/>
                  <w:rPr>
                    <w:rFonts w:cs="Arial"/>
                    <w:szCs w:val="15"/>
                  </w:rPr>
                </w:pPr>
                <w:r w:rsidRPr="00600D59">
                  <w:rPr>
                    <w:rFonts w:cs="Arial"/>
                    <w:szCs w:val="15"/>
                  </w:rPr>
                  <w:t>Πράσινος</w:t>
                </w:r>
              </w:p>
            </w:tc>
            <w:tc>
              <w:tcPr>
                <w:tcW w:w="4824" w:type="dxa"/>
                <w:vAlign w:val="center"/>
              </w:tcPr>
              <w:p w14:paraId="4E58D6C1" w14:textId="4E927FD4" w:rsidR="00FA614C" w:rsidRPr="00600D59" w:rsidRDefault="0027374D" w:rsidP="007F3557">
                <w:pPr>
                  <w:spacing w:beforeLines="0" w:before="0" w:afterLines="0" w:after="0"/>
                  <w:ind w:left="0"/>
                  <w:rPr>
                    <w:rFonts w:cs="Arial"/>
                    <w:szCs w:val="15"/>
                  </w:rPr>
                </w:pPr>
                <w:r w:rsidRPr="00600D59">
                  <w:rPr>
                    <w:rFonts w:cs="Arial"/>
                    <w:szCs w:val="18"/>
                  </w:rPr>
                  <w:t>Ανάβει σταθερά με πράσινο χρώμα όταν είναι ενεργοποιημένο</w:t>
                </w:r>
                <w:r w:rsidR="00FA614C" w:rsidRPr="00600D59">
                  <w:rPr>
                    <w:rFonts w:cs="Arial"/>
                    <w:szCs w:val="15"/>
                  </w:rPr>
                  <w:t>.</w:t>
                </w:r>
              </w:p>
            </w:tc>
          </w:tr>
          <w:tr w:rsidR="00FA614C" w:rsidRPr="00600D59" w14:paraId="3139EFC7" w14:textId="77777777" w:rsidTr="00E12AD3">
            <w:trPr>
              <w:trHeight w:hRule="exact" w:val="1176"/>
              <w:jc w:val="center"/>
            </w:trPr>
            <w:tc>
              <w:tcPr>
                <w:tcW w:w="988" w:type="dxa"/>
                <w:vMerge/>
                <w:vAlign w:val="center"/>
              </w:tcPr>
              <w:p w14:paraId="72E0BC36" w14:textId="77777777" w:rsidR="00FA614C" w:rsidRPr="00600D59" w:rsidRDefault="00FA614C" w:rsidP="007F3557">
                <w:pPr>
                  <w:spacing w:beforeLines="0" w:before="0" w:afterLines="0" w:after="0"/>
                  <w:ind w:left="0"/>
                  <w:rPr>
                    <w:rFonts w:cs="Arial"/>
                    <w:szCs w:val="15"/>
                  </w:rPr>
                </w:pPr>
              </w:p>
            </w:tc>
            <w:tc>
              <w:tcPr>
                <w:tcW w:w="1134" w:type="dxa"/>
                <w:vAlign w:val="center"/>
              </w:tcPr>
              <w:p w14:paraId="32A15CDA" w14:textId="77777777" w:rsidR="00FA614C" w:rsidRPr="00600D59" w:rsidRDefault="00FA614C" w:rsidP="007F3557">
                <w:pPr>
                  <w:spacing w:beforeLines="0" w:before="0" w:afterLines="0" w:after="0"/>
                  <w:ind w:left="0"/>
                  <w:rPr>
                    <w:rFonts w:cs="Arial"/>
                    <w:szCs w:val="15"/>
                  </w:rPr>
                </w:pPr>
                <w:r w:rsidRPr="00600D59">
                  <w:rPr>
                    <w:rFonts w:cs="Arial"/>
                    <w:szCs w:val="15"/>
                  </w:rPr>
                  <w:t>Κόκκινος</w:t>
                </w:r>
              </w:p>
            </w:tc>
            <w:tc>
              <w:tcPr>
                <w:tcW w:w="4824" w:type="dxa"/>
                <w:vAlign w:val="center"/>
              </w:tcPr>
              <w:p w14:paraId="7373ED23" w14:textId="2B65B7F2" w:rsidR="00FA614C" w:rsidRPr="00600D59" w:rsidRDefault="00FA614C" w:rsidP="00BE283D">
                <w:pPr>
                  <w:pStyle w:val="aa"/>
                  <w:numPr>
                    <w:ilvl w:val="0"/>
                    <w:numId w:val="17"/>
                  </w:numPr>
                  <w:spacing w:beforeLines="20" w:before="62" w:afterLines="20" w:after="62"/>
                  <w:ind w:left="357" w:hanging="357"/>
                  <w:rPr>
                    <w:rFonts w:cs="Arial"/>
                  </w:rPr>
                </w:pPr>
                <w:r w:rsidRPr="00600D59">
                  <w:rPr>
                    <w:rFonts w:cs="Arial"/>
                    <w:szCs w:val="24"/>
                  </w:rPr>
                  <w:t xml:space="preserve">Ανάβει σταθερά </w:t>
                </w:r>
                <w:r w:rsidRPr="00600D59">
                  <w:rPr>
                    <w:rFonts w:cs="Arial"/>
                  </w:rPr>
                  <w:t>με κόκκινο χρώμα όταν παρουσιαστεί βλάβη στο σύστημα.</w:t>
                </w:r>
              </w:p>
              <w:p w14:paraId="415D3EAB" w14:textId="1F86FD60" w:rsidR="00FA614C" w:rsidRPr="00600D59" w:rsidRDefault="00FA614C" w:rsidP="00BE283D">
                <w:pPr>
                  <w:pStyle w:val="aa"/>
                  <w:numPr>
                    <w:ilvl w:val="0"/>
                    <w:numId w:val="17"/>
                  </w:numPr>
                  <w:spacing w:beforeLines="20" w:before="62" w:afterLines="20" w:after="62"/>
                  <w:ind w:left="357" w:hanging="357"/>
                  <w:rPr>
                    <w:rFonts w:cs="Arial"/>
                  </w:rPr>
                </w:pPr>
                <w:r w:rsidRPr="00600D59">
                  <w:rPr>
                    <w:rFonts w:cs="Arial"/>
                    <w:szCs w:val="24"/>
                  </w:rPr>
                  <w:t xml:space="preserve">Αναβοσβήνει με κόκκινο χρώμα </w:t>
                </w:r>
                <w:r w:rsidRPr="00600D59">
                  <w:rPr>
                    <w:rFonts w:cs="Arial"/>
                  </w:rPr>
                  <w:t xml:space="preserve">κατά την αναβάθμιση του </w:t>
                </w:r>
                <w:r w:rsidR="0027374D" w:rsidRPr="00600D59">
                  <w:rPr>
                    <w:rFonts w:cs="Arial"/>
                  </w:rPr>
                  <w:t>VCI</w:t>
                </w:r>
                <w:r w:rsidRPr="00600D59">
                  <w:rPr>
                    <w:rFonts w:cs="Arial"/>
                  </w:rPr>
                  <w:t>2.</w:t>
                </w:r>
              </w:p>
            </w:tc>
          </w:tr>
        </w:tbl>
        <w:p w14:paraId="2283C3D1" w14:textId="77777777" w:rsidR="00FA614C" w:rsidRPr="00600D59" w:rsidRDefault="00FA614C" w:rsidP="00FA614C">
          <w:pPr>
            <w:pStyle w:val="40"/>
            <w:spacing w:before="156" w:after="156"/>
            <w:rPr>
              <w:rFonts w:cs="Arial"/>
            </w:rPr>
          </w:pPr>
          <w:bookmarkStart w:id="58" w:name="table25"/>
          <w:bookmarkEnd w:id="58"/>
          <w:r w:rsidRPr="00600D59">
            <w:rPr>
              <w:rFonts w:cs="Arial"/>
            </w:rPr>
            <w:t>Δυνατότητα επικοινωνίας</w:t>
          </w:r>
        </w:p>
        <w:p w14:paraId="33FBE5FE" w14:textId="75DC2184" w:rsidR="00FA614C" w:rsidRPr="00600D59" w:rsidRDefault="00FA614C" w:rsidP="00FA614C">
          <w:pPr>
            <w:pStyle w:val="BodytextUserManual"/>
            <w:spacing w:before="156" w:after="156"/>
          </w:pPr>
          <w:r w:rsidRPr="00600D59">
            <w:t xml:space="preserve">Το </w:t>
          </w:r>
          <w:r w:rsidR="0027374D" w:rsidRPr="00600D59">
            <w:t>VCI</w:t>
          </w:r>
          <w:r w:rsidRPr="00600D59">
            <w:t>2 υποστηρίζει επικοινωνίες Bluetooth (BT), Wi-Fi και USB. Μπορεί να μεταδώσει δεδομένα οχήματος στο tablet με ή χωρίς καλωδιακή σύνδεση. Σε ανοιχτούς χώρους, η εμβέλεια λειτουργίας του πομπού μέσω επικοινωνίας BT είναι έως 100 μέτρα. Η εμβέλεια λειτουργίας του Wi-Fi επικοινωνίας 5G είναι έως 100 μέτρα. Εάν το σήμα χαθεί λόγω εκτός εμβέλειας, η επικοινωνία θα αποκατασταθεί μόλις το tablet βρεθεί εντός εμβέλειας.</w:t>
          </w:r>
        </w:p>
        <w:p w14:paraId="41561B91" w14:textId="77777777" w:rsidR="00FA614C" w:rsidRPr="00600D59" w:rsidRDefault="00FA614C" w:rsidP="00FA614C">
          <w:pPr>
            <w:pStyle w:val="40"/>
            <w:spacing w:before="156" w:after="156"/>
            <w:rPr>
              <w:rFonts w:cs="Arial"/>
            </w:rPr>
          </w:pPr>
          <w:r w:rsidRPr="00600D59">
            <w:rPr>
              <w:rFonts w:cs="Arial"/>
            </w:rPr>
            <w:t>Δυνατότητα προγραμματισμού</w:t>
          </w:r>
        </w:p>
        <w:p w14:paraId="1F6C5F05" w14:textId="1666D8F7" w:rsidR="00FA614C" w:rsidRPr="00600D59" w:rsidRDefault="00FA614C" w:rsidP="00FA614C">
          <w:pPr>
            <w:spacing w:before="156" w:after="156"/>
            <w:rPr>
              <w:rFonts w:cs="Arial"/>
            </w:rPr>
          </w:pPr>
          <w:r w:rsidRPr="00600D59">
            <w:rPr>
              <w:rFonts w:cs="Arial"/>
            </w:rPr>
            <w:t xml:space="preserve">Το </w:t>
          </w:r>
          <w:r w:rsidR="0027374D" w:rsidRPr="00600D59">
            <w:rPr>
              <w:rFonts w:cs="Arial"/>
            </w:rPr>
            <w:t>VCI</w:t>
          </w:r>
          <w:r w:rsidRPr="00600D59">
            <w:rPr>
              <w:rFonts w:cs="Arial"/>
            </w:rPr>
            <w:t>2 είναι μια συσκευή διεπαφής προγραμματισμού PassThru συμβατή με D-PDU, SAE J2534 &amp; RP1210</w:t>
          </w:r>
          <w:r w:rsidR="00233E7B" w:rsidRPr="00600D59">
            <w:rPr>
              <w:rFonts w:cs="Arial"/>
            </w:rPr>
            <w:t>.</w:t>
          </w:r>
          <w:r w:rsidRPr="00600D59">
            <w:rPr>
              <w:rFonts w:cs="Arial"/>
            </w:rPr>
            <w:t xml:space="preserve"> Χρησιμοποιώντας το ενημερωμένο λογισμικό OEM, είναι ικανό να αντικαταστήσει το υπάρχον λογισμικό/υλικολογισμικό στις Ηλεκτρονικές Μονάδες Ελέγχου (ECU), να προγραμματίσει νέες ECU και να διορθώσει προβλήματα οδήγησης που ελέγχονται από λογισμικό και προβλήματα εκπομπών.</w:t>
          </w:r>
        </w:p>
        <w:p w14:paraId="1B861863" w14:textId="77777777" w:rsidR="00FA614C" w:rsidRPr="00600D59"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600D59">
            <w:lastRenderedPageBreak/>
            <w:t>Πηγές ενέργειας</w:t>
          </w:r>
          <w:bookmarkEnd w:id="59"/>
          <w:bookmarkEnd w:id="60"/>
          <w:bookmarkEnd w:id="61"/>
          <w:bookmarkEnd w:id="62"/>
          <w:bookmarkEnd w:id="63"/>
        </w:p>
        <w:p w14:paraId="02625214" w14:textId="09C66E5C" w:rsidR="00FA614C" w:rsidRPr="00600D59" w:rsidRDefault="00FA614C" w:rsidP="00FA614C">
          <w:pPr>
            <w:spacing w:before="156" w:after="156"/>
            <w:rPr>
              <w:rFonts w:cs="Arial"/>
            </w:rPr>
          </w:pPr>
          <w:r w:rsidRPr="00600D59">
            <w:rPr>
              <w:rFonts w:cs="Arial"/>
            </w:rPr>
            <w:t xml:space="preserve">Το </w:t>
          </w:r>
          <w:r w:rsidR="0027374D" w:rsidRPr="00600D59">
            <w:rPr>
              <w:rFonts w:cs="Arial"/>
            </w:rPr>
            <w:t>VCI</w:t>
          </w:r>
          <w:r w:rsidRPr="00600D59">
            <w:rPr>
              <w:rFonts w:cs="Arial"/>
            </w:rPr>
            <w:t>2 μπορεί να τροφοδοτηθεί από τις ακόλουθες πηγές:</w:t>
          </w:r>
        </w:p>
        <w:p w14:paraId="10F38104" w14:textId="77777777" w:rsidR="00FA614C" w:rsidRPr="00600D59" w:rsidRDefault="00FA614C" w:rsidP="00BE283D">
          <w:pPr>
            <w:pStyle w:val="aa"/>
            <w:numPr>
              <w:ilvl w:val="0"/>
              <w:numId w:val="16"/>
            </w:numPr>
            <w:spacing w:beforeLines="20" w:before="62" w:afterLines="20" w:after="62"/>
            <w:ind w:left="641" w:hanging="357"/>
            <w:rPr>
              <w:rFonts w:cs="Arial"/>
            </w:rPr>
          </w:pPr>
          <w:r w:rsidRPr="00600D59">
            <w:rPr>
              <w:rFonts w:cs="Arial"/>
            </w:rPr>
            <w:t>Ισχύς οχήματος</w:t>
          </w:r>
        </w:p>
        <w:p w14:paraId="68A92F53" w14:textId="77777777" w:rsidR="00FA614C" w:rsidRPr="00600D59" w:rsidRDefault="00FA614C" w:rsidP="00BE283D">
          <w:pPr>
            <w:pStyle w:val="aa"/>
            <w:numPr>
              <w:ilvl w:val="0"/>
              <w:numId w:val="16"/>
            </w:numPr>
            <w:spacing w:beforeLines="20" w:before="62" w:afterLines="20" w:after="62"/>
            <w:ind w:left="641" w:hanging="357"/>
            <w:rPr>
              <w:rFonts w:cs="Arial"/>
            </w:rPr>
          </w:pPr>
          <w:r w:rsidRPr="00600D59">
            <w:rPr>
              <w:rFonts w:cs="Arial"/>
            </w:rPr>
            <w:t>Τροφοδοτικό AC/DC</w:t>
          </w:r>
        </w:p>
        <w:p w14:paraId="5C6D6F2A" w14:textId="77777777" w:rsidR="00FA614C" w:rsidRPr="00600D59" w:rsidRDefault="00FA614C" w:rsidP="00FA614C">
          <w:pPr>
            <w:pStyle w:val="40"/>
            <w:spacing w:before="156" w:after="156"/>
            <w:rPr>
              <w:rFonts w:cs="Arial"/>
            </w:rPr>
          </w:pPr>
          <w:r w:rsidRPr="00600D59">
            <w:rPr>
              <w:rFonts w:cs="Arial"/>
            </w:rPr>
            <w:t>Ισχύς οχήματος</w:t>
          </w:r>
        </w:p>
        <w:p w14:paraId="6D4E8847" w14:textId="1EB123D8" w:rsidR="00FA614C" w:rsidRPr="00600D59" w:rsidRDefault="00FA614C" w:rsidP="00FA614C">
          <w:pPr>
            <w:spacing w:before="156" w:after="156"/>
            <w:rPr>
              <w:rFonts w:cs="Arial"/>
            </w:rPr>
          </w:pPr>
          <w:r w:rsidRPr="00600D59">
            <w:rPr>
              <w:rFonts w:cs="Arial"/>
            </w:rPr>
            <w:t xml:space="preserve">Το </w:t>
          </w:r>
          <w:r w:rsidR="0027374D" w:rsidRPr="00600D59">
            <w:rPr>
              <w:rFonts w:cs="Arial"/>
            </w:rPr>
            <w:t>VCI</w:t>
          </w:r>
          <w:r w:rsidRPr="00600D59">
            <w:rPr>
              <w:rFonts w:cs="Arial"/>
            </w:rPr>
            <w:t xml:space="preserve">2 λειτουργεί με τροφοδοσία οχήματος 12/24 V, η οποία λαμβάνει τροφοδοσία μέσω της θύρας σύνδεσης δεδομένων του οχήματος. Η συσκευή ενεργοποιείται κάθε φορά που συνδέεται σε μια υποδοχή σύνδεσης δεδομένων (DLC) συμβατή με OBD II/EOBD. Για οχήματα που δεν είναι συμβατά με OBDII/EOBD, η συσκευή μπορεί να τροφοδοτηθεί από έναν </w:t>
          </w:r>
          <w:r w:rsidR="009B6954" w:rsidRPr="00600D59">
            <w:rPr>
              <w:rFonts w:cs="Arial"/>
            </w:rPr>
            <w:t xml:space="preserve">προσαρμογέα </w:t>
          </w:r>
          <w:r w:rsidRPr="00600D59">
            <w:rPr>
              <w:rFonts w:cs="Arial"/>
            </w:rPr>
            <w:t>βοηθητικής πρίζας ή άλλη κατάλληλη θύρα τροφοδοσίας στο όχημα δοκιμής χρησιμοποιώντας το καλώδιο βοηθητικής τροφοδοσίας.</w:t>
          </w:r>
        </w:p>
        <w:p w14:paraId="78CF0CD1" w14:textId="77777777" w:rsidR="00FA614C" w:rsidRPr="00600D59" w:rsidRDefault="00FA614C" w:rsidP="00FA614C">
          <w:pPr>
            <w:pStyle w:val="40"/>
            <w:spacing w:before="156" w:after="156"/>
            <w:rPr>
              <w:rFonts w:cs="Arial"/>
            </w:rPr>
          </w:pPr>
          <w:r w:rsidRPr="00600D59">
            <w:rPr>
              <w:rFonts w:cs="Arial"/>
            </w:rPr>
            <w:t>Τροφοδοτικό AC/DC</w:t>
          </w:r>
        </w:p>
        <w:p w14:paraId="3A2BA609" w14:textId="29634DAE" w:rsidR="00FA614C" w:rsidRPr="00600D59" w:rsidRDefault="00FA614C" w:rsidP="00FA614C">
          <w:pPr>
            <w:spacing w:before="156" w:after="156"/>
            <w:rPr>
              <w:rFonts w:cs="Arial"/>
            </w:rPr>
          </w:pPr>
          <w:r w:rsidRPr="00600D59">
            <w:rPr>
              <w:rFonts w:cs="Arial"/>
            </w:rPr>
            <w:t xml:space="preserve">Το </w:t>
          </w:r>
          <w:r w:rsidR="0027374D" w:rsidRPr="00600D59">
            <w:rPr>
              <w:rFonts w:cs="Arial"/>
            </w:rPr>
            <w:t>VCI</w:t>
          </w:r>
          <w:r w:rsidRPr="00600D59">
            <w:rPr>
              <w:rFonts w:cs="Arial"/>
            </w:rPr>
            <w:t>2 μπορεί να τροφοδοτηθεί από μια πρίζα τοίχου χρησιμοποιώντας τον προσαρμογέα ρεύματος AC/DC.</w:t>
          </w:r>
        </w:p>
        <w:p w14:paraId="765C0BB1" w14:textId="77777777" w:rsidR="00FA614C" w:rsidRPr="00600D59"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600D59">
            <w:t>Τεχνικές προδιαγραφές</w:t>
          </w:r>
          <w:bookmarkEnd w:id="64"/>
          <w:bookmarkEnd w:id="65"/>
          <w:bookmarkEnd w:id="66"/>
          <w:bookmarkEnd w:id="67"/>
          <w:bookmarkEnd w:id="68"/>
        </w:p>
        <w:p w14:paraId="44397193" w14:textId="0AD2A1F9" w:rsidR="00FA614C" w:rsidRPr="00600D59" w:rsidRDefault="005A3230" w:rsidP="00FA614C">
          <w:pPr>
            <w:pStyle w:val="ab"/>
            <w:spacing w:before="156" w:afterLines="20" w:after="62"/>
            <w:ind w:left="0"/>
            <w:rPr>
              <w:rFonts w:cs="Arial"/>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FA614C" w:rsidRPr="00600D59">
            <w:rPr>
              <w:rFonts w:cs="Arial"/>
            </w:rPr>
            <w:noBreakHyphen/>
          </w:r>
          <w:r w:rsidR="0027374D" w:rsidRPr="00600D59">
            <w:rPr>
              <w:rFonts w:cs="Arial"/>
            </w:rPr>
            <w:t>5</w:t>
          </w:r>
          <w:r w:rsidR="00FA614C" w:rsidRPr="00600D59">
            <w:rPr>
              <w:rFonts w:cs="Arial"/>
            </w:rPr>
            <w:t xml:space="preserve"> </w:t>
          </w:r>
          <w:r w:rsidR="00FA614C" w:rsidRPr="00600D59">
            <w:rPr>
              <w:rFonts w:cs="Arial"/>
              <w:i/>
            </w:rPr>
            <w:t xml:space="preserve">Προδιαγραφές </w:t>
          </w:r>
          <w:r w:rsidR="0027374D" w:rsidRPr="00600D59">
            <w:rPr>
              <w:rFonts w:cs="Arial"/>
              <w:i/>
            </w:rPr>
            <w:t>VCI</w:t>
          </w:r>
          <w:r w:rsidR="00FA614C" w:rsidRPr="00600D59">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600D59"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600D59" w:rsidRDefault="00FA614C" w:rsidP="00FA614C">
                <w:pPr>
                  <w:pStyle w:val="ae"/>
                  <w:spacing w:before="0" w:after="0" w:line="240" w:lineRule="exact"/>
                  <w:rPr>
                    <w:rFonts w:cs="Arial"/>
                    <w:b/>
                  </w:rPr>
                </w:pPr>
                <w:r w:rsidRPr="00600D59">
                  <w:rPr>
                    <w:rFonts w:cs="Arial"/>
                    <w:b/>
                  </w:rPr>
                  <w:t>Είδος</w:t>
                </w:r>
              </w:p>
            </w:tc>
            <w:tc>
              <w:tcPr>
                <w:tcW w:w="4589" w:type="dxa"/>
                <w:shd w:val="clear" w:color="auto" w:fill="D9D9D9" w:themeFill="background1" w:themeFillShade="D9"/>
                <w:vAlign w:val="center"/>
              </w:tcPr>
              <w:p w14:paraId="6D160D8A" w14:textId="77777777" w:rsidR="00FA614C" w:rsidRPr="00600D59" w:rsidRDefault="00FA614C" w:rsidP="00FA614C">
                <w:pPr>
                  <w:pStyle w:val="ae"/>
                  <w:spacing w:before="0" w:after="0" w:line="240" w:lineRule="exact"/>
                  <w:rPr>
                    <w:rFonts w:cs="Arial"/>
                    <w:b/>
                  </w:rPr>
                </w:pPr>
                <w:r w:rsidRPr="00600D59">
                  <w:rPr>
                    <w:rFonts w:cs="Arial"/>
                    <w:b/>
                  </w:rPr>
                  <w:t>Περιγραφή</w:t>
                </w:r>
              </w:p>
            </w:tc>
          </w:tr>
          <w:tr w:rsidR="00FA614C" w:rsidRPr="00600D59" w14:paraId="63DD2B9A" w14:textId="77777777" w:rsidTr="00FA614C">
            <w:trPr>
              <w:trHeight w:val="1046"/>
              <w:jc w:val="center"/>
            </w:trPr>
            <w:tc>
              <w:tcPr>
                <w:tcW w:w="1985" w:type="dxa"/>
                <w:vAlign w:val="center"/>
              </w:tcPr>
              <w:p w14:paraId="120B59EE" w14:textId="77777777" w:rsidR="00FA614C" w:rsidRPr="00600D59" w:rsidRDefault="00FA614C" w:rsidP="00FA614C">
                <w:pPr>
                  <w:pStyle w:val="ae"/>
                  <w:spacing w:before="0" w:after="0" w:line="240" w:lineRule="exact"/>
                  <w:rPr>
                    <w:rFonts w:cs="Arial"/>
                    <w:b/>
                  </w:rPr>
                </w:pPr>
                <w:r w:rsidRPr="00600D59">
                  <w:rPr>
                    <w:rFonts w:cs="Arial"/>
                    <w:b/>
                  </w:rPr>
                  <w:t>Διαβιβάσεις</w:t>
                </w:r>
              </w:p>
            </w:tc>
            <w:tc>
              <w:tcPr>
                <w:tcW w:w="4589" w:type="dxa"/>
                <w:vAlign w:val="center"/>
              </w:tcPr>
              <w:p w14:paraId="5885BE41" w14:textId="2311C0EE" w:rsidR="00FA614C" w:rsidRPr="00600D59" w:rsidRDefault="00FA614C" w:rsidP="00BE283D">
                <w:pPr>
                  <w:pStyle w:val="ae"/>
                  <w:numPr>
                    <w:ilvl w:val="0"/>
                    <w:numId w:val="18"/>
                  </w:numPr>
                  <w:spacing w:before="0" w:after="0" w:line="240" w:lineRule="exact"/>
                  <w:ind w:left="357" w:hanging="357"/>
                  <w:rPr>
                    <w:rFonts w:cs="Arial"/>
                  </w:rPr>
                </w:pPr>
                <w:r w:rsidRPr="00600D59">
                  <w:rPr>
                    <w:rFonts w:cs="Arial"/>
                  </w:rPr>
                  <w:t xml:space="preserve">BT </w:t>
                </w:r>
                <w:r w:rsidR="00F23351" w:rsidRPr="00600D59">
                  <w:rPr>
                    <w:rFonts w:cs="Arial"/>
                  </w:rPr>
                  <w:t xml:space="preserve">V </w:t>
                </w:r>
                <w:r w:rsidR="00897645" w:rsidRPr="00600D59">
                  <w:rPr>
                    <w:rFonts w:cs="Arial"/>
                  </w:rPr>
                  <w:t xml:space="preserve">5.0 </w:t>
                </w:r>
                <w:r w:rsidR="005A2A98" w:rsidRPr="00600D59">
                  <w:rPr>
                    <w:rFonts w:cs="Arial"/>
                  </w:rPr>
                  <w:t xml:space="preserve">+ </w:t>
                </w:r>
                <w:r w:rsidRPr="00600D59">
                  <w:rPr>
                    <w:rFonts w:cs="Arial"/>
                  </w:rPr>
                  <w:t>EDR</w:t>
                </w:r>
              </w:p>
              <w:p w14:paraId="1DE09656" w14:textId="77777777" w:rsidR="00FA614C" w:rsidRPr="00600D59" w:rsidRDefault="00FA614C" w:rsidP="00BE283D">
                <w:pPr>
                  <w:pStyle w:val="ae"/>
                  <w:numPr>
                    <w:ilvl w:val="0"/>
                    <w:numId w:val="18"/>
                  </w:numPr>
                  <w:spacing w:before="0" w:after="0" w:line="240" w:lineRule="exact"/>
                  <w:ind w:left="357" w:hanging="357"/>
                  <w:rPr>
                    <w:rFonts w:cs="Arial"/>
                  </w:rPr>
                </w:pPr>
                <w:r w:rsidRPr="00600D59">
                  <w:rPr>
                    <w:rFonts w:cs="Arial"/>
                  </w:rPr>
                  <w:t>USB 2.0</w:t>
                </w:r>
              </w:p>
              <w:p w14:paraId="4BF42919" w14:textId="77777777" w:rsidR="00FA614C" w:rsidRPr="00600D59" w:rsidRDefault="00FA614C" w:rsidP="00BE283D">
                <w:pPr>
                  <w:pStyle w:val="ae"/>
                  <w:numPr>
                    <w:ilvl w:val="0"/>
                    <w:numId w:val="18"/>
                  </w:numPr>
                  <w:spacing w:before="0" w:after="0" w:line="240" w:lineRule="exact"/>
                  <w:ind w:left="357" w:hanging="357"/>
                  <w:rPr>
                    <w:rFonts w:cs="Arial"/>
                  </w:rPr>
                </w:pPr>
                <w:r w:rsidRPr="00600D59">
                  <w:rPr>
                    <w:rFonts w:cs="Arial"/>
                  </w:rPr>
                  <w:t>Wi-Fi 5G</w:t>
                </w:r>
              </w:p>
              <w:p w14:paraId="70D98556" w14:textId="77777777" w:rsidR="00FA614C" w:rsidRPr="00600D59" w:rsidRDefault="00FA614C" w:rsidP="00BE283D">
                <w:pPr>
                  <w:pStyle w:val="ae"/>
                  <w:numPr>
                    <w:ilvl w:val="0"/>
                    <w:numId w:val="18"/>
                  </w:numPr>
                  <w:spacing w:before="0" w:after="0" w:line="240" w:lineRule="exact"/>
                  <w:ind w:left="357" w:hanging="357"/>
                  <w:rPr>
                    <w:rFonts w:cs="Arial"/>
                  </w:rPr>
                </w:pPr>
                <w:r w:rsidRPr="00600D59">
                  <w:rPr>
                    <w:rFonts w:cs="Arial"/>
                  </w:rPr>
                  <w:t>Ethernet</w:t>
                </w:r>
              </w:p>
            </w:tc>
          </w:tr>
          <w:tr w:rsidR="00FA614C" w:rsidRPr="00600D59" w14:paraId="1587C3CB" w14:textId="77777777" w:rsidTr="00FA614C">
            <w:trPr>
              <w:trHeight w:val="500"/>
              <w:jc w:val="center"/>
            </w:trPr>
            <w:tc>
              <w:tcPr>
                <w:tcW w:w="1985" w:type="dxa"/>
                <w:vAlign w:val="center"/>
              </w:tcPr>
              <w:p w14:paraId="36DE9A6C" w14:textId="77777777" w:rsidR="00FA614C" w:rsidRPr="00600D59" w:rsidRDefault="00FA614C" w:rsidP="00FA614C">
                <w:pPr>
                  <w:pStyle w:val="ae"/>
                  <w:spacing w:before="0" w:after="0" w:line="240" w:lineRule="exact"/>
                  <w:rPr>
                    <w:rFonts w:cs="Arial"/>
                    <w:b/>
                  </w:rPr>
                </w:pPr>
                <w:r w:rsidRPr="00600D59">
                  <w:rPr>
                    <w:rFonts w:cs="Arial"/>
                    <w:b/>
                  </w:rPr>
                  <w:t>Ασύρματη συχνότητα</w:t>
                </w:r>
              </w:p>
            </w:tc>
            <w:tc>
              <w:tcPr>
                <w:tcW w:w="4589" w:type="dxa"/>
                <w:vAlign w:val="center"/>
              </w:tcPr>
              <w:p w14:paraId="14D6F528" w14:textId="77777777" w:rsidR="00FA614C" w:rsidRPr="00600D59" w:rsidRDefault="00FA614C" w:rsidP="00FA614C">
                <w:pPr>
                  <w:pStyle w:val="ae"/>
                  <w:spacing w:before="0" w:after="0" w:line="240" w:lineRule="exact"/>
                  <w:rPr>
                    <w:rFonts w:cs="Arial"/>
                  </w:rPr>
                </w:pPr>
                <w:r w:rsidRPr="00600D59">
                  <w:rPr>
                    <w:rFonts w:cs="Arial"/>
                  </w:rPr>
                  <w:t>5 GHz</w:t>
                </w:r>
              </w:p>
            </w:tc>
          </w:tr>
          <w:tr w:rsidR="00FA614C" w:rsidRPr="00600D59" w14:paraId="2B1FB3FD" w14:textId="77777777" w:rsidTr="00FA614C">
            <w:trPr>
              <w:trHeight w:val="526"/>
              <w:jc w:val="center"/>
            </w:trPr>
            <w:tc>
              <w:tcPr>
                <w:tcW w:w="1985" w:type="dxa"/>
                <w:vAlign w:val="center"/>
              </w:tcPr>
              <w:p w14:paraId="146F086F" w14:textId="77777777" w:rsidR="00FA614C" w:rsidRPr="00600D59" w:rsidRDefault="00FA614C" w:rsidP="00FA614C">
                <w:pPr>
                  <w:pStyle w:val="ae"/>
                  <w:spacing w:before="0" w:after="0" w:line="240" w:lineRule="exact"/>
                  <w:rPr>
                    <w:rFonts w:cs="Arial"/>
                    <w:b/>
                  </w:rPr>
                </w:pPr>
                <w:r w:rsidRPr="00600D59">
                  <w:rPr>
                    <w:rFonts w:cs="Arial"/>
                    <w:b/>
                  </w:rPr>
                  <w:t>Ισχύς και μπαταρία</w:t>
                </w:r>
              </w:p>
            </w:tc>
            <w:tc>
              <w:tcPr>
                <w:tcW w:w="4589" w:type="dxa"/>
                <w:vAlign w:val="center"/>
              </w:tcPr>
              <w:p w14:paraId="02A33AF5" w14:textId="77777777" w:rsidR="00FA614C" w:rsidRPr="00600D59" w:rsidRDefault="00FA614C" w:rsidP="00BE283D">
                <w:pPr>
                  <w:pStyle w:val="ae"/>
                  <w:numPr>
                    <w:ilvl w:val="0"/>
                    <w:numId w:val="18"/>
                  </w:numPr>
                  <w:spacing w:before="0" w:after="0" w:line="240" w:lineRule="exact"/>
                  <w:ind w:left="357" w:hanging="357"/>
                  <w:rPr>
                    <w:rFonts w:cs="Arial"/>
                  </w:rPr>
                </w:pPr>
                <w:r w:rsidRPr="00600D59">
                  <w:rPr>
                    <w:rFonts w:cs="Arial"/>
                  </w:rPr>
                  <w:t>Μπαταρία λιθίου-πολυμερούς 3750 mAh</w:t>
                </w:r>
              </w:p>
              <w:p w14:paraId="4B19780F" w14:textId="77777777" w:rsidR="00FA614C" w:rsidRPr="00600D59" w:rsidRDefault="00FA614C" w:rsidP="00BE283D">
                <w:pPr>
                  <w:pStyle w:val="ae"/>
                  <w:numPr>
                    <w:ilvl w:val="0"/>
                    <w:numId w:val="18"/>
                  </w:numPr>
                  <w:spacing w:before="0" w:after="0" w:line="240" w:lineRule="exact"/>
                  <w:ind w:left="357" w:hanging="357"/>
                  <w:rPr>
                    <w:rFonts w:cs="Arial"/>
                    <w:lang w:val="fr-FR"/>
                  </w:rPr>
                </w:pPr>
                <w:bookmarkStart w:id="69" w:name="OLE_LINK3"/>
                <w:r w:rsidRPr="00600D59">
                  <w:rPr>
                    <w:rFonts w:cs="Arial"/>
                  </w:rPr>
                  <w:t>Φόρτιση μέσω τροφοδοτικού 12 V DC</w:t>
                </w:r>
                <w:bookmarkEnd w:id="69"/>
              </w:p>
            </w:tc>
          </w:tr>
          <w:tr w:rsidR="00FA614C" w:rsidRPr="00600D59" w14:paraId="3D77C5C7" w14:textId="77777777" w:rsidTr="00FA614C">
            <w:trPr>
              <w:trHeight w:val="318"/>
              <w:jc w:val="center"/>
            </w:trPr>
            <w:tc>
              <w:tcPr>
                <w:tcW w:w="1985" w:type="dxa"/>
                <w:vAlign w:val="center"/>
              </w:tcPr>
              <w:p w14:paraId="7A48C7E6" w14:textId="77777777" w:rsidR="00FA614C" w:rsidRPr="00600D59" w:rsidRDefault="00FA614C" w:rsidP="00FA614C">
                <w:pPr>
                  <w:pStyle w:val="ae"/>
                  <w:spacing w:before="0" w:after="0" w:line="240" w:lineRule="exact"/>
                  <w:rPr>
                    <w:rFonts w:cs="Arial"/>
                    <w:b/>
                  </w:rPr>
                </w:pPr>
                <w:r w:rsidRPr="00600D59">
                  <w:rPr>
                    <w:rFonts w:cs="Arial"/>
                    <w:b/>
                  </w:rPr>
                  <w:t>Θερμοκρασία λειτουργίας.</w:t>
                </w:r>
              </w:p>
            </w:tc>
            <w:tc>
              <w:tcPr>
                <w:tcW w:w="4589" w:type="dxa"/>
                <w:vAlign w:val="center"/>
              </w:tcPr>
              <w:p w14:paraId="5529BE56" w14:textId="6F5BFF42" w:rsidR="00FA614C" w:rsidRPr="00600D59" w:rsidRDefault="002D5E6C" w:rsidP="00FA614C">
                <w:pPr>
                  <w:pStyle w:val="ae"/>
                  <w:spacing w:before="0" w:after="0" w:line="240" w:lineRule="exact"/>
                  <w:rPr>
                    <w:rFonts w:cs="Arial"/>
                    <w:lang w:val="fr-FR"/>
                  </w:rPr>
                </w:pPr>
                <w:r w:rsidRPr="00600D59">
                  <w:rPr>
                    <w:rFonts w:cs="Arial"/>
                    <w:lang w:val="fr-FR"/>
                  </w:rPr>
                  <w:t>0°C έως 50</w:t>
                </w:r>
                <w:r w:rsidR="00FA614C" w:rsidRPr="00600D59">
                  <w:rPr>
                    <w:rFonts w:cs="Arial"/>
                    <w:lang w:val="fr-FR"/>
                  </w:rPr>
                  <w:t xml:space="preserve">°C </w:t>
                </w:r>
                <w:r w:rsidRPr="00600D59">
                  <w:rPr>
                    <w:rFonts w:cs="Arial"/>
                  </w:rPr>
                  <w:t>(32</w:t>
                </w:r>
                <w:r w:rsidR="00FA614C" w:rsidRPr="00600D59">
                  <w:rPr>
                    <w:rFonts w:cs="Arial"/>
                  </w:rPr>
                  <w:t>°F έως</w:t>
                </w:r>
                <w:r w:rsidRPr="00600D59">
                  <w:rPr>
                    <w:rFonts w:cs="Arial"/>
                  </w:rPr>
                  <w:t xml:space="preserve"> 122</w:t>
                </w:r>
                <w:r w:rsidR="00FA614C" w:rsidRPr="00600D59">
                  <w:rPr>
                    <w:rFonts w:cs="Arial"/>
                  </w:rPr>
                  <w:t>°F)</w:t>
                </w:r>
              </w:p>
            </w:tc>
          </w:tr>
          <w:tr w:rsidR="0027374D" w:rsidRPr="00600D59" w14:paraId="56F6BA4F" w14:textId="77777777" w:rsidTr="00FA614C">
            <w:trPr>
              <w:trHeight w:val="410"/>
              <w:jc w:val="center"/>
            </w:trPr>
            <w:tc>
              <w:tcPr>
                <w:tcW w:w="1985" w:type="dxa"/>
                <w:vAlign w:val="center"/>
              </w:tcPr>
              <w:p w14:paraId="36EB49A5" w14:textId="77777777" w:rsidR="0027374D" w:rsidRPr="00600D59" w:rsidRDefault="0027374D" w:rsidP="0027374D">
                <w:pPr>
                  <w:pStyle w:val="ae"/>
                  <w:spacing w:before="0" w:after="0" w:line="240" w:lineRule="exact"/>
                  <w:rPr>
                    <w:rFonts w:cs="Arial"/>
                    <w:b/>
                  </w:rPr>
                </w:pPr>
                <w:r w:rsidRPr="00600D59">
                  <w:rPr>
                    <w:rFonts w:cs="Arial"/>
                    <w:b/>
                  </w:rPr>
                  <w:t>Θερμοκρασία αποθήκευσης.</w:t>
                </w:r>
              </w:p>
            </w:tc>
            <w:tc>
              <w:tcPr>
                <w:tcW w:w="4589" w:type="dxa"/>
                <w:vAlign w:val="center"/>
              </w:tcPr>
              <w:p w14:paraId="7B751D6C" w14:textId="6C706E7A" w:rsidR="0027374D" w:rsidRPr="00600D59" w:rsidRDefault="0027374D" w:rsidP="0027374D">
                <w:pPr>
                  <w:pStyle w:val="ae"/>
                  <w:spacing w:before="0" w:after="0" w:line="240" w:lineRule="exact"/>
                  <w:rPr>
                    <w:rFonts w:cs="Arial"/>
                    <w:lang w:val="fr-FR"/>
                  </w:rPr>
                </w:pPr>
                <w:r w:rsidRPr="00600D59">
                  <w:rPr>
                    <w:rFonts w:eastAsia="微软雅黑" w:cs="Arial"/>
                    <w:szCs w:val="18"/>
                    <w:lang w:val="fr-FR"/>
                  </w:rPr>
                  <w:t xml:space="preserve">-10 °C έως 60 °C </w:t>
                </w:r>
                <w:r w:rsidRPr="00600D59">
                  <w:rPr>
                    <w:rFonts w:eastAsia="微软雅黑" w:cs="Arial"/>
                    <w:szCs w:val="18"/>
                  </w:rPr>
                  <w:t>(14 °</w:t>
                </w:r>
                <w:r w:rsidRPr="00600D59">
                  <w:rPr>
                    <w:rFonts w:eastAsia="微软雅黑" w:cs="Arial"/>
                    <w:szCs w:val="18"/>
                    <w:lang w:val="en-US"/>
                  </w:rPr>
                  <w:t>F</w:t>
                </w:r>
                <w:r w:rsidRPr="00600D59">
                  <w:rPr>
                    <w:rFonts w:eastAsia="微软雅黑" w:cs="Arial"/>
                    <w:szCs w:val="18"/>
                  </w:rPr>
                  <w:t xml:space="preserve"> </w:t>
                </w:r>
                <w:r w:rsidRPr="00600D59">
                  <w:rPr>
                    <w:rFonts w:eastAsia="微软雅黑" w:cs="Arial"/>
                    <w:szCs w:val="18"/>
                    <w:lang w:val="en-US"/>
                  </w:rPr>
                  <w:t>έως</w:t>
                </w:r>
                <w:r w:rsidRPr="00600D59">
                  <w:rPr>
                    <w:rFonts w:eastAsia="微软雅黑" w:cs="Arial"/>
                    <w:szCs w:val="18"/>
                  </w:rPr>
                  <w:t xml:space="preserve"> 140 °</w:t>
                </w:r>
                <w:r w:rsidRPr="00600D59">
                  <w:rPr>
                    <w:rFonts w:eastAsia="微软雅黑" w:cs="Arial"/>
                    <w:szCs w:val="18"/>
                    <w:lang w:val="en-US"/>
                  </w:rPr>
                  <w:t>F</w:t>
                </w:r>
                <w:r w:rsidRPr="00600D59">
                  <w:rPr>
                    <w:rFonts w:eastAsia="微软雅黑" w:cs="Arial"/>
                    <w:szCs w:val="18"/>
                  </w:rPr>
                  <w:t>)</w:t>
                </w:r>
              </w:p>
            </w:tc>
          </w:tr>
          <w:tr w:rsidR="0027374D" w:rsidRPr="00600D59" w14:paraId="4FAAFA5C" w14:textId="77777777" w:rsidTr="00FA614C">
            <w:trPr>
              <w:trHeight w:val="415"/>
              <w:jc w:val="center"/>
            </w:trPr>
            <w:tc>
              <w:tcPr>
                <w:tcW w:w="1985" w:type="dxa"/>
                <w:vAlign w:val="center"/>
              </w:tcPr>
              <w:p w14:paraId="52564F20" w14:textId="77777777" w:rsidR="0027374D" w:rsidRPr="00600D59" w:rsidRDefault="0027374D" w:rsidP="0027374D">
                <w:pPr>
                  <w:pStyle w:val="ae"/>
                  <w:spacing w:before="0" w:after="0" w:line="240" w:lineRule="exact"/>
                  <w:rPr>
                    <w:rFonts w:cs="Arial"/>
                    <w:b/>
                    <w:bCs/>
                    <w:color w:val="000000"/>
                    <w:lang w:val="fr-FR"/>
                  </w:rPr>
                </w:pPr>
                <w:r w:rsidRPr="00600D59">
                  <w:rPr>
                    <w:rFonts w:cs="Arial"/>
                    <w:b/>
                    <w:bCs/>
                    <w:color w:val="000000"/>
                    <w:lang w:val="fr-FR"/>
                  </w:rPr>
                  <w:t>Διαστάσεις</w:t>
                </w:r>
              </w:p>
              <w:p w14:paraId="54266414" w14:textId="77777777" w:rsidR="0027374D" w:rsidRPr="00600D59" w:rsidRDefault="0027374D" w:rsidP="0027374D">
                <w:pPr>
                  <w:pStyle w:val="ae"/>
                  <w:spacing w:before="0" w:after="0" w:line="240" w:lineRule="exact"/>
                  <w:rPr>
                    <w:rFonts w:cs="Arial"/>
                    <w:b/>
                    <w:bCs/>
                    <w:color w:val="000000"/>
                    <w:sz w:val="13"/>
                    <w:szCs w:val="13"/>
                    <w:lang w:val="fr-FR"/>
                  </w:rPr>
                </w:pPr>
                <w:r w:rsidRPr="00600D59">
                  <w:rPr>
                    <w:rFonts w:cs="Arial"/>
                    <w:b/>
                    <w:bCs/>
                    <w:color w:val="000000"/>
                    <w:sz w:val="13"/>
                    <w:szCs w:val="13"/>
                    <w:lang w:val="fr-FR"/>
                  </w:rPr>
                  <w:t>(Π x Υ x Β)</w:t>
                </w:r>
              </w:p>
            </w:tc>
            <w:tc>
              <w:tcPr>
                <w:tcW w:w="4589" w:type="dxa"/>
                <w:vAlign w:val="center"/>
              </w:tcPr>
              <w:p w14:paraId="5FDA2ADB" w14:textId="70C06403" w:rsidR="0027374D" w:rsidRPr="00600D59" w:rsidRDefault="0027374D" w:rsidP="0027374D">
                <w:pPr>
                  <w:pStyle w:val="ae"/>
                  <w:spacing w:before="0" w:after="0" w:line="240" w:lineRule="exact"/>
                  <w:rPr>
                    <w:rFonts w:cs="Arial"/>
                    <w:lang w:val="fr-FR"/>
                  </w:rPr>
                </w:pPr>
                <w:r w:rsidRPr="00600D59">
                  <w:rPr>
                    <w:rFonts w:cs="Arial"/>
                    <w:szCs w:val="18"/>
                    <w:lang w:val="fr-FR"/>
                  </w:rPr>
                  <w:t>168,4 χιλ. (6,63") x 98 χιλ. (3,86") x 35 χιλ. (1,38")</w:t>
                </w:r>
              </w:p>
            </w:tc>
          </w:tr>
          <w:tr w:rsidR="0027374D" w:rsidRPr="00600D59" w14:paraId="1B9FC1D3" w14:textId="77777777" w:rsidTr="00FA614C">
            <w:trPr>
              <w:trHeight w:val="407"/>
              <w:jc w:val="center"/>
            </w:trPr>
            <w:tc>
              <w:tcPr>
                <w:tcW w:w="1985" w:type="dxa"/>
                <w:vAlign w:val="center"/>
              </w:tcPr>
              <w:p w14:paraId="6D537D5A" w14:textId="77777777" w:rsidR="0027374D" w:rsidRPr="00600D59" w:rsidRDefault="0027374D" w:rsidP="0027374D">
                <w:pPr>
                  <w:pStyle w:val="ae"/>
                  <w:spacing w:before="0" w:after="0" w:line="240" w:lineRule="exact"/>
                  <w:rPr>
                    <w:rFonts w:cs="Arial"/>
                    <w:b/>
                  </w:rPr>
                </w:pPr>
                <w:r w:rsidRPr="00600D59">
                  <w:rPr>
                    <w:rFonts w:cs="Arial"/>
                    <w:b/>
                  </w:rPr>
                  <w:t>Βάρος</w:t>
                </w:r>
              </w:p>
            </w:tc>
            <w:tc>
              <w:tcPr>
                <w:tcW w:w="4589" w:type="dxa"/>
                <w:vAlign w:val="center"/>
              </w:tcPr>
              <w:p w14:paraId="36FCCF0C" w14:textId="5BE6EAE8" w:rsidR="0027374D" w:rsidRPr="00600D59" w:rsidRDefault="0027374D" w:rsidP="0027374D">
                <w:pPr>
                  <w:pStyle w:val="ae"/>
                  <w:spacing w:before="0" w:after="0" w:line="240" w:lineRule="exact"/>
                  <w:rPr>
                    <w:rFonts w:cs="Arial"/>
                  </w:rPr>
                </w:pPr>
                <w:r w:rsidRPr="00600D59">
                  <w:rPr>
                    <w:rFonts w:cs="Arial"/>
                    <w:szCs w:val="18"/>
                  </w:rPr>
                  <w:t>379,7 γρ. (0,84 λίβρες)</w:t>
                </w:r>
              </w:p>
            </w:tc>
          </w:tr>
        </w:tbl>
        <w:p w14:paraId="4C48FE39" w14:textId="77777777" w:rsidR="004D2BA9" w:rsidRPr="00600D59" w:rsidRDefault="004D2BA9" w:rsidP="004D2BA9">
          <w:pPr>
            <w:pStyle w:val="20"/>
            <w:spacing w:before="312" w:after="156"/>
            <w:rPr>
              <w:rFonts w:cs="Arial"/>
            </w:rPr>
          </w:pPr>
          <w:bookmarkStart w:id="70" w:name="_Toc145405381"/>
          <w:bookmarkStart w:id="71" w:name="_Toc204006028"/>
          <w:r w:rsidRPr="00600D59">
            <w:rPr>
              <w:rFonts w:cs="Arial"/>
            </w:rPr>
            <w:lastRenderedPageBreak/>
            <w:t>Κιτ αξεσουάρ</w:t>
          </w:r>
          <w:bookmarkEnd w:id="70"/>
          <w:bookmarkEnd w:id="71"/>
        </w:p>
        <w:p w14:paraId="274DB975" w14:textId="77777777" w:rsidR="004D2BA9" w:rsidRPr="00600D59" w:rsidRDefault="004D2BA9" w:rsidP="004D2BA9">
          <w:pPr>
            <w:pStyle w:val="30"/>
            <w:spacing w:before="312" w:after="156"/>
            <w:rPr>
              <w:rFonts w:eastAsia="宋体"/>
              <w:szCs w:val="24"/>
            </w:rPr>
          </w:pPr>
          <w:bookmarkStart w:id="72" w:name="_Toc145405382"/>
          <w:r w:rsidRPr="00600D59">
            <w:rPr>
              <w:rFonts w:eastAsia="宋体"/>
              <w:szCs w:val="24"/>
            </w:rPr>
            <w:t>Κύριο καλώδιο</w:t>
          </w:r>
          <w:bookmarkEnd w:id="72"/>
        </w:p>
        <w:p w14:paraId="6BD094CB" w14:textId="3CB956DD" w:rsidR="004D2BA9" w:rsidRPr="00600D59" w:rsidRDefault="004D2BA9" w:rsidP="004D2BA9">
          <w:pPr>
            <w:spacing w:before="156" w:after="156"/>
            <w:rPr>
              <w:rFonts w:eastAsia="宋体" w:cs="Arial"/>
              <w:bCs/>
              <w:szCs w:val="20"/>
            </w:rPr>
          </w:pPr>
          <w:r w:rsidRPr="00600D59">
            <w:rPr>
              <w:rFonts w:eastAsia="宋体" w:cs="Arial"/>
              <w:bCs/>
              <w:szCs w:val="20"/>
            </w:rPr>
            <w:t xml:space="preserve">Το </w:t>
          </w:r>
          <w:r w:rsidR="0027374D" w:rsidRPr="00600D59">
            <w:rPr>
              <w:rFonts w:eastAsia="宋体" w:cs="Arial"/>
              <w:bCs/>
              <w:szCs w:val="20"/>
            </w:rPr>
            <w:t>VCI</w:t>
          </w:r>
          <w:r w:rsidRPr="00600D59">
            <w:rPr>
              <w:rFonts w:eastAsia="宋体" w:cs="Arial"/>
              <w:bCs/>
              <w:szCs w:val="20"/>
            </w:rPr>
            <w:t xml:space="preserve">2 μπορεί να τροφοδοτηθεί μέσω του κύριου καλωδίου Autel V2.0 (το εικονίδιο V2.0 φαίνεται στο καλώδιο) όταν είναι συνδεδεμένο σε όχημα συμβατό με OBDII/EOBD. Το κύριο καλώδιο συνδέει το </w:t>
          </w:r>
          <w:r w:rsidR="0027374D" w:rsidRPr="00600D59">
            <w:rPr>
              <w:rFonts w:eastAsia="宋体" w:cs="Arial"/>
              <w:bCs/>
              <w:szCs w:val="20"/>
            </w:rPr>
            <w:t>VCI</w:t>
          </w:r>
          <w:r w:rsidRPr="00600D59">
            <w:rPr>
              <w:rFonts w:eastAsia="宋体" w:cs="Arial"/>
              <w:bCs/>
              <w:szCs w:val="20"/>
            </w:rPr>
            <w:t xml:space="preserve">2 με την υποδοχή σύνδεσης δεδομένων (DLC) του οχήματος, μέσω της οποίας το </w:t>
          </w:r>
          <w:r w:rsidR="0027374D" w:rsidRPr="00600D59">
            <w:rPr>
              <w:rFonts w:eastAsia="宋体" w:cs="Arial"/>
              <w:bCs/>
              <w:szCs w:val="20"/>
            </w:rPr>
            <w:t>VCI</w:t>
          </w:r>
          <w:r w:rsidRPr="00600D59">
            <w:rPr>
              <w:rFonts w:eastAsia="宋体" w:cs="Arial"/>
              <w:bCs/>
              <w:szCs w:val="20"/>
            </w:rPr>
            <w:t>2 μπορεί να μεταδώσει δεδομένα οχήματος στο tablet.</w:t>
          </w:r>
        </w:p>
        <w:p w14:paraId="3BE9210A" w14:textId="77777777" w:rsidR="004D2BA9" w:rsidRPr="00600D59" w:rsidRDefault="004D2BA9" w:rsidP="004D2BA9">
          <w:pPr>
            <w:spacing w:beforeLines="0" w:before="0" w:afterLines="0" w:after="0" w:line="480" w:lineRule="auto"/>
            <w:ind w:left="0"/>
            <w:jc w:val="center"/>
            <w:rPr>
              <w:rFonts w:eastAsiaTheme="minorEastAsia" w:cs="Arial"/>
            </w:rPr>
          </w:pPr>
          <w:r w:rsidRPr="00600D59">
            <w:rPr>
              <w:rFonts w:cs="Arial"/>
              <w:noProof/>
              <w:lang w:val="en-US"/>
            </w:rPr>
            <w:drawing>
              <wp:inline distT="0" distB="0" distL="0" distR="0" wp14:anchorId="72AC9E5E" wp14:editId="634468B8">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4" cstate="print">
                          <a:extLst>
                            <a:ext uri="{28A0092B-C50C-407E-A947-70E740481C1C}">
                              <a14:useLocalDpi xmlns:a14="http://schemas.microsoft.com/office/drawing/2010/main"/>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32451739" w:rsidR="004D2BA9" w:rsidRPr="00600D59" w:rsidRDefault="004D2BA9" w:rsidP="004D2BA9">
          <w:pPr>
            <w:pStyle w:val="ab"/>
            <w:spacing w:before="156" w:after="156"/>
            <w:rPr>
              <w:rFonts w:cs="Arial"/>
              <w:i/>
            </w:rPr>
          </w:pPr>
          <w:r w:rsidRPr="00600D59">
            <w:rPr>
              <w:rFonts w:cs="Arial"/>
            </w:rPr>
            <w:t xml:space="preserve">Σχήμα </w:t>
          </w:r>
          <w:r w:rsidR="00623535" w:rsidRPr="00600D59">
            <w:rPr>
              <w:rFonts w:cs="Arial"/>
            </w:rPr>
            <w:fldChar w:fldCharType="begin"/>
          </w:r>
          <w:r w:rsidR="00623535" w:rsidRPr="00600D59">
            <w:rPr>
              <w:rFonts w:cs="Arial"/>
            </w:rPr>
            <w:instrText xml:space="preserve"> STYLEREF 1 \s </w:instrText>
          </w:r>
          <w:r w:rsidR="00623535" w:rsidRPr="00600D59">
            <w:rPr>
              <w:rFonts w:cs="Arial"/>
            </w:rPr>
            <w:fldChar w:fldCharType="separate"/>
          </w:r>
          <w:r w:rsidR="00187D73" w:rsidRPr="00600D59">
            <w:rPr>
              <w:rFonts w:cs="Arial"/>
              <w:noProof/>
            </w:rPr>
            <w:t>2</w:t>
          </w:r>
          <w:r w:rsidR="00623535" w:rsidRPr="00600D59">
            <w:rPr>
              <w:rFonts w:cs="Arial"/>
            </w:rPr>
            <w:fldChar w:fldCharType="end"/>
          </w:r>
          <w:r w:rsidR="00623535" w:rsidRPr="00600D59">
            <w:rPr>
              <w:rFonts w:cs="Arial"/>
            </w:rPr>
            <w:noBreakHyphen/>
          </w:r>
          <w:r w:rsidR="0027374D" w:rsidRPr="00600D59">
            <w:rPr>
              <w:rFonts w:cs="Arial"/>
            </w:rPr>
            <w:t>7</w:t>
          </w:r>
          <w:r w:rsidRPr="00600D59">
            <w:rPr>
              <w:rFonts w:cs="Arial"/>
            </w:rPr>
            <w:t xml:space="preserve"> </w:t>
          </w:r>
          <w:r w:rsidRPr="00600D59">
            <w:rPr>
              <w:rFonts w:cs="Arial"/>
              <w:i/>
            </w:rPr>
            <w:t>Κύριο καλώδιο V2.0</w:t>
          </w:r>
        </w:p>
        <w:p w14:paraId="6C1F91DB" w14:textId="122B70FA" w:rsidR="008C6733" w:rsidRPr="00600D59" w:rsidRDefault="008C6733" w:rsidP="008C6733">
          <w:pPr>
            <w:spacing w:before="156" w:after="156"/>
            <w:rPr>
              <w:rFonts w:cs="Arial"/>
            </w:rPr>
          </w:pPr>
        </w:p>
        <w:p w14:paraId="2799E862" w14:textId="77777777" w:rsidR="008C6733" w:rsidRPr="00600D59" w:rsidRDefault="008C6733" w:rsidP="008C6733">
          <w:pPr>
            <w:spacing w:before="156" w:after="156"/>
            <w:rPr>
              <w:rFonts w:cs="Arial"/>
            </w:rPr>
          </w:pPr>
        </w:p>
        <w:p w14:paraId="0827AB26" w14:textId="77777777" w:rsidR="004D2BA9" w:rsidRPr="00600D59" w:rsidRDefault="004D2BA9" w:rsidP="004D2BA9">
          <w:pPr>
            <w:pBdr>
              <w:top w:val="single" w:sz="4" w:space="1" w:color="auto"/>
            </w:pBdr>
            <w:spacing w:before="156" w:afterLines="0" w:after="0"/>
            <w:rPr>
              <w:rFonts w:cs="Arial"/>
              <w:b/>
            </w:rPr>
          </w:pPr>
          <w:r w:rsidRPr="00600D59">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74DD8E65" w14:textId="177EE0FA" w:rsidR="004D2BA9" w:rsidRPr="00600D59" w:rsidRDefault="007A0267" w:rsidP="004D2BA9">
          <w:pPr>
            <w:pStyle w:val="BodytextUserManual"/>
            <w:pBdr>
              <w:bottom w:val="single" w:sz="4" w:space="1" w:color="auto"/>
            </w:pBdr>
            <w:spacing w:beforeLines="0" w:before="0" w:after="156"/>
          </w:pPr>
          <w:r w:rsidRPr="00600D59">
            <w:t xml:space="preserve">Η </w:t>
          </w:r>
          <w:r w:rsidR="004D2BA9" w:rsidRPr="00600D59">
            <w:t xml:space="preserve">MaxiFlash </w:t>
          </w:r>
          <w:r w:rsidR="0027374D" w:rsidRPr="00600D59">
            <w:t>VCI</w:t>
          </w:r>
          <w:r w:rsidR="004D2BA9" w:rsidRPr="00600D59">
            <w:t xml:space="preserve">2 μπορεί να συνδεθεί μόνο μέσω του κύριου καλωδίου Autel V2.0. ΜΗΝ χρησιμοποιείτε άλλα κύρια καλώδια Autel για να συνδέσετε τη MaxiFlash </w:t>
          </w:r>
          <w:r w:rsidR="0027374D" w:rsidRPr="00600D59">
            <w:t>VCI</w:t>
          </w:r>
          <w:r w:rsidR="004D2BA9" w:rsidRPr="00600D59">
            <w:t>2.</w:t>
          </w:r>
        </w:p>
        <w:p w14:paraId="48FC8FB4" w14:textId="2B8836BF" w:rsidR="00B46084" w:rsidRPr="00600D59" w:rsidRDefault="00B46084" w:rsidP="00B46084">
          <w:pPr>
            <w:pStyle w:val="30"/>
            <w:spacing w:before="312" w:after="156"/>
            <w:rPr>
              <w:rFonts w:eastAsia="宋体"/>
              <w:szCs w:val="24"/>
            </w:rPr>
          </w:pPr>
          <w:bookmarkStart w:id="73" w:name="_Toc145405383"/>
          <w:r w:rsidRPr="00600D59">
            <w:rPr>
              <w:rFonts w:eastAsia="宋体"/>
              <w:szCs w:val="24"/>
            </w:rPr>
            <w:t>Προσαρμογείς τύπου OBDI (Προαιρετικά)</w:t>
          </w:r>
          <w:bookmarkEnd w:id="73"/>
        </w:p>
        <w:p w14:paraId="1C21C2A3" w14:textId="23A91953" w:rsidR="00B46084" w:rsidRPr="00600D59" w:rsidRDefault="00B46084" w:rsidP="00B46084">
          <w:pPr>
            <w:pStyle w:val="BodytextUserManual"/>
            <w:spacing w:before="156" w:after="156"/>
          </w:pPr>
          <w:r w:rsidRPr="00600D59">
            <w:t>Οι προαιρετικοί προσαρμογείς τύπου OBDI προορίζονται για οχήματα που δεν είναι OBDII. Ο προσαρμογέας που χρησιμοποιείται εξαρτάται από τον τύπο του οχήματος που δοκιμάζεται. Οι πιο συνηθισμένοι προσαρμογείς εμφανίζονται παρακάτω. (Οι προσαρμογείς πωλούνται ξεχωριστά. Επικοινωνήστε με τον διανομέα σας για λεπτομέρειες.)</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6716C6" w:rsidRPr="00600D59" w14:paraId="77230833" w14:textId="77777777" w:rsidTr="00F13F00">
            <w:trPr>
              <w:trHeight w:val="1593"/>
              <w:jc w:val="center"/>
            </w:trPr>
            <w:tc>
              <w:tcPr>
                <w:tcW w:w="1539" w:type="dxa"/>
                <w:vAlign w:val="center"/>
              </w:tcPr>
              <w:p w14:paraId="1CFFB3DB"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inline distT="0" distB="0" distL="0" distR="0" wp14:anchorId="5C07F5A8" wp14:editId="386813A3">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8A38D29" w14:textId="77777777" w:rsidR="006716C6" w:rsidRPr="00600D59" w:rsidRDefault="006716C6" w:rsidP="00F13F00">
                <w:pPr>
                  <w:spacing w:beforeLines="0" w:before="0" w:afterLines="0" w:after="0"/>
                  <w:ind w:left="0"/>
                  <w:jc w:val="center"/>
                  <w:rPr>
                    <w:rFonts w:cs="Arial"/>
                  </w:rPr>
                </w:pPr>
                <w:r w:rsidRPr="00600D59">
                  <w:rPr>
                    <w:rFonts w:cs="Arial"/>
                  </w:rPr>
                  <w:t xml:space="preserve">Benz-14 </w:t>
                </w:r>
              </w:p>
            </w:tc>
            <w:tc>
              <w:tcPr>
                <w:tcW w:w="1583" w:type="dxa"/>
                <w:vAlign w:val="center"/>
              </w:tcPr>
              <w:p w14:paraId="556B2500"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inline distT="0" distB="0" distL="0" distR="0" wp14:anchorId="0BC61362" wp14:editId="48E24ECC">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0A77594E" w14:textId="77777777" w:rsidR="006716C6" w:rsidRPr="00600D59" w:rsidRDefault="006716C6" w:rsidP="00F13F00">
                <w:pPr>
                  <w:spacing w:beforeLines="0" w:before="0" w:afterLines="0" w:after="0"/>
                  <w:ind w:left="0"/>
                  <w:jc w:val="center"/>
                  <w:rPr>
                    <w:rFonts w:cs="Arial"/>
                  </w:rPr>
                </w:pPr>
                <w:r w:rsidRPr="00600D59">
                  <w:rPr>
                    <w:rFonts w:cs="Arial"/>
                  </w:rPr>
                  <w:t xml:space="preserve">Chrysler-16 </w:t>
                </w:r>
              </w:p>
            </w:tc>
            <w:tc>
              <w:tcPr>
                <w:tcW w:w="1568" w:type="dxa"/>
                <w:vAlign w:val="center"/>
              </w:tcPr>
              <w:p w14:paraId="1FA9B2D2"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anchor distT="0" distB="0" distL="114300" distR="114300" simplePos="0" relativeHeight="252423168" behindDoc="0" locked="0" layoutInCell="1" allowOverlap="1" wp14:anchorId="2CF5CACB" wp14:editId="6C7189B0">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4C3DDF94" w14:textId="77777777" w:rsidR="006716C6" w:rsidRPr="00600D59" w:rsidRDefault="006716C6" w:rsidP="00F13F00">
                <w:pPr>
                  <w:spacing w:beforeLines="0" w:before="0" w:afterLines="0" w:after="0" w:line="240" w:lineRule="auto"/>
                  <w:ind w:left="0"/>
                  <w:jc w:val="center"/>
                  <w:rPr>
                    <w:rFonts w:cs="Arial"/>
                  </w:rPr>
                </w:pPr>
              </w:p>
              <w:p w14:paraId="7CB720EE" w14:textId="77777777" w:rsidR="006716C6" w:rsidRPr="00600D59" w:rsidRDefault="006716C6" w:rsidP="00F13F00">
                <w:pPr>
                  <w:spacing w:beforeLines="0" w:before="0" w:afterLines="0" w:after="0" w:line="240" w:lineRule="auto"/>
                  <w:ind w:left="0"/>
                  <w:jc w:val="center"/>
                  <w:rPr>
                    <w:rFonts w:cs="Arial"/>
                  </w:rPr>
                </w:pPr>
              </w:p>
              <w:p w14:paraId="18774772" w14:textId="77777777" w:rsidR="006716C6" w:rsidRPr="00600D59" w:rsidRDefault="006716C6" w:rsidP="00F13F00">
                <w:pPr>
                  <w:spacing w:beforeLines="0" w:before="0" w:afterLines="0" w:after="0" w:line="240" w:lineRule="auto"/>
                  <w:ind w:left="0"/>
                  <w:jc w:val="center"/>
                  <w:rPr>
                    <w:rFonts w:cs="Arial"/>
                  </w:rPr>
                </w:pPr>
                <w:r w:rsidRPr="00600D59">
                  <w:rPr>
                    <w:rFonts w:cs="Arial"/>
                  </w:rPr>
                  <w:t>BMW-20</w:t>
                </w:r>
              </w:p>
            </w:tc>
            <w:tc>
              <w:tcPr>
                <w:tcW w:w="1668" w:type="dxa"/>
                <w:vAlign w:val="center"/>
              </w:tcPr>
              <w:p w14:paraId="32FC92FE" w14:textId="77777777" w:rsidR="006716C6" w:rsidRPr="00600D59" w:rsidRDefault="006716C6" w:rsidP="00F13F00">
                <w:pPr>
                  <w:spacing w:beforeLines="0" w:before="0" w:afterLines="0" w:after="0" w:line="240" w:lineRule="auto"/>
                  <w:ind w:left="0"/>
                  <w:jc w:val="center"/>
                  <w:rPr>
                    <w:rFonts w:cs="Arial"/>
                    <w:color w:val="FF0000"/>
                  </w:rPr>
                </w:pPr>
                <w:r w:rsidRPr="00600D59">
                  <w:rPr>
                    <w:rFonts w:cs="Arial"/>
                    <w:noProof/>
                    <w:lang w:val="en-US"/>
                  </w:rPr>
                  <w:drawing>
                    <wp:inline distT="0" distB="0" distL="0" distR="0" wp14:anchorId="5ABC0AC4" wp14:editId="7AF5D558">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E9FE50E" w14:textId="77777777" w:rsidR="006716C6" w:rsidRPr="00600D59" w:rsidRDefault="006716C6" w:rsidP="00F13F00">
                <w:pPr>
                  <w:spacing w:beforeLines="0" w:before="0" w:afterLines="0" w:after="0" w:line="240" w:lineRule="auto"/>
                  <w:ind w:left="0"/>
                  <w:jc w:val="center"/>
                  <w:rPr>
                    <w:rFonts w:cs="Arial"/>
                    <w:color w:val="FF0000"/>
                  </w:rPr>
                </w:pPr>
                <w:r w:rsidRPr="00600D59">
                  <w:rPr>
                    <w:rFonts w:cs="Arial"/>
                  </w:rPr>
                  <w:t>Nissan-14</w:t>
                </w:r>
              </w:p>
            </w:tc>
          </w:tr>
          <w:tr w:rsidR="006716C6" w:rsidRPr="00600D59" w14:paraId="6B8F9008" w14:textId="77777777" w:rsidTr="00F13F00">
            <w:trPr>
              <w:trHeight w:val="1545"/>
              <w:jc w:val="center"/>
            </w:trPr>
            <w:tc>
              <w:tcPr>
                <w:tcW w:w="1539" w:type="dxa"/>
                <w:vAlign w:val="center"/>
              </w:tcPr>
              <w:p w14:paraId="15FE7C9F"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lastRenderedPageBreak/>
                  <w:drawing>
                    <wp:inline distT="0" distB="0" distL="0" distR="0" wp14:anchorId="4406907F" wp14:editId="4AE237F8">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95882" cy="488187"/>
                              </a:xfrm>
                              <a:prstGeom prst="rect">
                                <a:avLst/>
                              </a:prstGeom>
                            </pic:spPr>
                          </pic:pic>
                        </a:graphicData>
                      </a:graphic>
                    </wp:inline>
                  </w:drawing>
                </w:r>
                <w:r w:rsidRPr="00600D59">
                  <w:rPr>
                    <w:rFonts w:cs="Arial"/>
                  </w:rPr>
                  <w:t xml:space="preserve"> Kia-20</w:t>
                </w:r>
              </w:p>
            </w:tc>
            <w:tc>
              <w:tcPr>
                <w:tcW w:w="1583" w:type="dxa"/>
                <w:vAlign w:val="center"/>
              </w:tcPr>
              <w:p w14:paraId="5EFFAF69" w14:textId="77777777" w:rsidR="006716C6" w:rsidRPr="00600D59" w:rsidRDefault="006716C6" w:rsidP="00F13F00">
                <w:pPr>
                  <w:spacing w:beforeLines="0" w:before="0" w:afterLines="0" w:after="0" w:line="240" w:lineRule="auto"/>
                  <w:ind w:left="0"/>
                  <w:jc w:val="center"/>
                  <w:rPr>
                    <w:rFonts w:cs="Arial"/>
                    <w:color w:val="FF0000"/>
                  </w:rPr>
                </w:pPr>
                <w:r w:rsidRPr="00600D59">
                  <w:rPr>
                    <w:rFonts w:cs="Arial"/>
                    <w:noProof/>
                    <w:lang w:val="en-US"/>
                  </w:rPr>
                  <w:drawing>
                    <wp:inline distT="0" distB="0" distL="0" distR="0" wp14:anchorId="638A0B25" wp14:editId="41DA736B">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40105" cy="574040"/>
                              </a:xfrm>
                              <a:prstGeom prst="rect">
                                <a:avLst/>
                              </a:prstGeom>
                            </pic:spPr>
                          </pic:pic>
                        </a:graphicData>
                      </a:graphic>
                    </wp:inline>
                  </w:drawing>
                </w:r>
                <w:r w:rsidRPr="00600D59">
                  <w:rPr>
                    <w:rFonts w:cs="Arial"/>
                  </w:rPr>
                  <w:t xml:space="preserve"> Fiat-3</w:t>
                </w:r>
              </w:p>
            </w:tc>
            <w:tc>
              <w:tcPr>
                <w:tcW w:w="1568" w:type="dxa"/>
                <w:vAlign w:val="center"/>
              </w:tcPr>
              <w:p w14:paraId="11F92C35" w14:textId="77777777" w:rsidR="006716C6" w:rsidRPr="00600D59" w:rsidRDefault="006716C6" w:rsidP="00F13F00">
                <w:pPr>
                  <w:spacing w:beforeLines="0" w:before="0" w:afterLines="0" w:after="0" w:line="240" w:lineRule="auto"/>
                  <w:ind w:left="0"/>
                  <w:jc w:val="center"/>
                  <w:rPr>
                    <w:rFonts w:cs="Arial"/>
                    <w:color w:val="FF0000"/>
                  </w:rPr>
                </w:pPr>
                <w:r w:rsidRPr="00600D59">
                  <w:rPr>
                    <w:rFonts w:cs="Arial"/>
                    <w:noProof/>
                    <w:lang w:val="en-US"/>
                  </w:rPr>
                  <w:drawing>
                    <wp:inline distT="0" distB="0" distL="0" distR="0" wp14:anchorId="748A95B4" wp14:editId="039DFF53">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68045" cy="523875"/>
                              </a:xfrm>
                              <a:prstGeom prst="rect">
                                <a:avLst/>
                              </a:prstGeom>
                            </pic:spPr>
                          </pic:pic>
                        </a:graphicData>
                      </a:graphic>
                    </wp:inline>
                  </w:drawing>
                </w:r>
                <w:r w:rsidRPr="00600D59">
                  <w:rPr>
                    <w:rFonts w:cs="Arial"/>
                  </w:rPr>
                  <w:t xml:space="preserve"> PSA-2</w:t>
                </w:r>
              </w:p>
            </w:tc>
            <w:tc>
              <w:tcPr>
                <w:tcW w:w="1668" w:type="dxa"/>
                <w:vAlign w:val="center"/>
              </w:tcPr>
              <w:p w14:paraId="1F21B7A9"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inline distT="0" distB="0" distL="0" distR="0" wp14:anchorId="5F58BA0A" wp14:editId="69E5F5E2">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600D59">
                  <w:rPr>
                    <w:rFonts w:cs="Arial"/>
                  </w:rPr>
                  <w:t xml:space="preserve"> Mazda-17</w:t>
                </w:r>
              </w:p>
            </w:tc>
          </w:tr>
          <w:tr w:rsidR="006716C6" w:rsidRPr="00600D59" w14:paraId="369A6456" w14:textId="77777777" w:rsidTr="00F13F00">
            <w:trPr>
              <w:trHeight w:val="1545"/>
              <w:jc w:val="center"/>
            </w:trPr>
            <w:tc>
              <w:tcPr>
                <w:tcW w:w="1539" w:type="dxa"/>
                <w:vAlign w:val="center"/>
              </w:tcPr>
              <w:p w14:paraId="7D95613D" w14:textId="77777777" w:rsidR="006716C6" w:rsidRPr="00600D59" w:rsidRDefault="006716C6" w:rsidP="00F13F00">
                <w:pPr>
                  <w:spacing w:beforeLines="0" w:before="0" w:afterLines="0" w:after="0" w:line="240" w:lineRule="auto"/>
                  <w:ind w:left="0"/>
                  <w:jc w:val="center"/>
                  <w:rPr>
                    <w:rFonts w:cs="Arial"/>
                    <w:noProof/>
                  </w:rPr>
                </w:pPr>
              </w:p>
              <w:p w14:paraId="66C0555F"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anchor distT="0" distB="0" distL="114300" distR="114300" simplePos="0" relativeHeight="252422144" behindDoc="0" locked="0" layoutInCell="1" allowOverlap="1" wp14:anchorId="3616E0A7" wp14:editId="26B542AF">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7B981339" w14:textId="77777777" w:rsidR="006716C6" w:rsidRPr="00600D59" w:rsidRDefault="006716C6" w:rsidP="00F13F00">
                <w:pPr>
                  <w:spacing w:beforeLines="0" w:before="0" w:afterLines="0" w:after="0" w:line="240" w:lineRule="auto"/>
                  <w:ind w:left="0"/>
                  <w:jc w:val="center"/>
                  <w:rPr>
                    <w:rFonts w:cs="Arial"/>
                  </w:rPr>
                </w:pPr>
              </w:p>
              <w:p w14:paraId="14265943" w14:textId="77777777" w:rsidR="006716C6" w:rsidRPr="00600D59" w:rsidRDefault="006716C6" w:rsidP="00F13F00">
                <w:pPr>
                  <w:spacing w:beforeLines="0" w:before="0" w:afterLines="0" w:after="0" w:line="240" w:lineRule="auto"/>
                  <w:ind w:left="0"/>
                  <w:jc w:val="center"/>
                  <w:rPr>
                    <w:rFonts w:cs="Arial"/>
                  </w:rPr>
                </w:pPr>
                <w:r w:rsidRPr="00600D59">
                  <w:rPr>
                    <w:rFonts w:cs="Arial"/>
                  </w:rPr>
                  <w:t>Volkswagen/</w:t>
                </w:r>
              </w:p>
              <w:p w14:paraId="1E3B1404" w14:textId="77777777" w:rsidR="006716C6" w:rsidRPr="00600D59" w:rsidRDefault="006716C6" w:rsidP="00F13F00">
                <w:pPr>
                  <w:spacing w:beforeLines="0" w:before="0" w:afterLines="0" w:after="0" w:line="240" w:lineRule="auto"/>
                  <w:ind w:left="0"/>
                  <w:jc w:val="center"/>
                  <w:rPr>
                    <w:rFonts w:cs="Arial"/>
                  </w:rPr>
                </w:pPr>
                <w:r w:rsidRPr="00600D59">
                  <w:rPr>
                    <w:rFonts w:cs="Arial"/>
                  </w:rPr>
                  <w:t>Audi-2+2</w:t>
                </w:r>
              </w:p>
            </w:tc>
            <w:tc>
              <w:tcPr>
                <w:tcW w:w="1583" w:type="dxa"/>
                <w:vAlign w:val="center"/>
              </w:tcPr>
              <w:p w14:paraId="5B7BAB87" w14:textId="77777777" w:rsidR="006716C6" w:rsidRPr="00600D59" w:rsidRDefault="006716C6" w:rsidP="00F13F00">
                <w:pPr>
                  <w:spacing w:beforeLines="0" w:before="0" w:afterLines="0" w:after="0" w:line="240" w:lineRule="auto"/>
                  <w:ind w:left="0"/>
                  <w:jc w:val="center"/>
                  <w:rPr>
                    <w:rFonts w:cs="Arial"/>
                  </w:rPr>
                </w:pPr>
              </w:p>
              <w:p w14:paraId="32703E39"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inline distT="0" distB="0" distL="0" distR="0" wp14:anchorId="12CBE927" wp14:editId="33BC2BC6">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170FE4EE" w14:textId="77777777" w:rsidR="006716C6" w:rsidRPr="00600D59" w:rsidRDefault="006716C6" w:rsidP="00F13F00">
                <w:pPr>
                  <w:spacing w:beforeLines="0" w:before="0" w:afterLines="0" w:after="0" w:line="240" w:lineRule="auto"/>
                  <w:ind w:left="0"/>
                  <w:jc w:val="center"/>
                  <w:rPr>
                    <w:rFonts w:cs="Arial"/>
                    <w:color w:val="FF0000"/>
                  </w:rPr>
                </w:pPr>
                <w:r w:rsidRPr="00600D59">
                  <w:rPr>
                    <w:rFonts w:cs="Arial"/>
                  </w:rPr>
                  <w:t>Benz-38</w:t>
                </w:r>
              </w:p>
            </w:tc>
            <w:tc>
              <w:tcPr>
                <w:tcW w:w="1568" w:type="dxa"/>
                <w:vAlign w:val="center"/>
              </w:tcPr>
              <w:p w14:paraId="57CE383B" w14:textId="77777777" w:rsidR="006716C6" w:rsidRPr="00600D59" w:rsidRDefault="006716C6" w:rsidP="00F13F00">
                <w:pPr>
                  <w:spacing w:beforeLines="0" w:before="0" w:afterLines="0" w:after="0" w:line="240" w:lineRule="auto"/>
                  <w:ind w:left="0"/>
                  <w:jc w:val="center"/>
                  <w:rPr>
                    <w:rFonts w:cs="Arial"/>
                    <w:noProof/>
                  </w:rPr>
                </w:pPr>
              </w:p>
              <w:p w14:paraId="1D500B00" w14:textId="77777777" w:rsidR="006716C6" w:rsidRPr="00600D59" w:rsidRDefault="006716C6" w:rsidP="00F13F00">
                <w:pPr>
                  <w:spacing w:beforeLines="0" w:before="0" w:afterLines="0" w:after="0" w:line="240" w:lineRule="auto"/>
                  <w:ind w:left="0"/>
                  <w:jc w:val="center"/>
                  <w:rPr>
                    <w:rFonts w:cs="Arial"/>
                  </w:rPr>
                </w:pPr>
                <w:r w:rsidRPr="00600D59">
                  <w:rPr>
                    <w:rFonts w:cs="Arial"/>
                    <w:noProof/>
                    <w:lang w:val="en-US"/>
                  </w:rPr>
                  <w:drawing>
                    <wp:inline distT="0" distB="0" distL="0" distR="0" wp14:anchorId="54E82405" wp14:editId="68BAAC88">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22C2B121" w14:textId="77777777" w:rsidR="006716C6" w:rsidRPr="00600D59" w:rsidRDefault="006716C6" w:rsidP="00F13F00">
                <w:pPr>
                  <w:spacing w:beforeLines="0" w:before="0" w:afterLines="0" w:after="0" w:line="240" w:lineRule="auto"/>
                  <w:ind w:left="0"/>
                  <w:jc w:val="center"/>
                  <w:rPr>
                    <w:rFonts w:cs="Arial"/>
                  </w:rPr>
                </w:pPr>
                <w:r w:rsidRPr="00600D59">
                  <w:rPr>
                    <w:rFonts w:cs="Arial"/>
                  </w:rPr>
                  <w:t>Mitsubishi/</w:t>
                </w:r>
              </w:p>
              <w:p w14:paraId="22120652" w14:textId="77777777" w:rsidR="006716C6" w:rsidRPr="00600D59" w:rsidRDefault="006716C6" w:rsidP="00F13F00">
                <w:pPr>
                  <w:spacing w:beforeLines="0" w:before="0" w:afterLines="0" w:after="0" w:line="240" w:lineRule="auto"/>
                  <w:ind w:left="0"/>
                  <w:jc w:val="center"/>
                  <w:rPr>
                    <w:rFonts w:cs="Arial"/>
                  </w:rPr>
                </w:pPr>
                <w:r w:rsidRPr="00600D59">
                  <w:rPr>
                    <w:rFonts w:cs="Arial"/>
                  </w:rPr>
                  <w:t>Hyundai-12+16</w:t>
                </w:r>
              </w:p>
            </w:tc>
            <w:tc>
              <w:tcPr>
                <w:tcW w:w="1668" w:type="dxa"/>
                <w:vAlign w:val="center"/>
              </w:tcPr>
              <w:p w14:paraId="28894EA2" w14:textId="77777777" w:rsidR="006716C6" w:rsidRPr="00600D59" w:rsidRDefault="006716C6" w:rsidP="00F13F00">
                <w:pPr>
                  <w:spacing w:beforeLines="0" w:before="0" w:afterLines="0" w:after="0" w:line="240" w:lineRule="auto"/>
                  <w:ind w:left="0"/>
                  <w:jc w:val="center"/>
                  <w:rPr>
                    <w:rFonts w:cs="Arial"/>
                  </w:rPr>
                </w:pPr>
              </w:p>
            </w:tc>
          </w:tr>
        </w:tbl>
        <w:p w14:paraId="7AB903AB" w14:textId="77777777" w:rsidR="006716C6" w:rsidRPr="00600D59" w:rsidRDefault="006716C6" w:rsidP="00B46084">
          <w:pPr>
            <w:pStyle w:val="BodytextUserManual"/>
            <w:spacing w:before="156" w:after="156"/>
          </w:pPr>
        </w:p>
        <w:p w14:paraId="1677CFE4" w14:textId="77777777" w:rsidR="00B46084" w:rsidRPr="00600D59" w:rsidRDefault="00B46084" w:rsidP="00B46084">
          <w:pPr>
            <w:pStyle w:val="20"/>
            <w:spacing w:before="312" w:after="156"/>
            <w:rPr>
              <w:rFonts w:cs="Arial"/>
            </w:rPr>
          </w:pPr>
          <w:bookmarkStart w:id="74" w:name="_Toc145405384"/>
          <w:bookmarkStart w:id="75" w:name="_Toc204006029"/>
          <w:r w:rsidRPr="00600D59">
            <w:rPr>
              <w:rFonts w:cs="Arial"/>
            </w:rPr>
            <w:t>Άλλα αξεσουάρ</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600D59" w14:paraId="14970E50" w14:textId="77777777" w:rsidTr="007F3557">
            <w:trPr>
              <w:trHeight w:val="870"/>
              <w:jc w:val="center"/>
            </w:trPr>
            <w:tc>
              <w:tcPr>
                <w:tcW w:w="1806" w:type="dxa"/>
                <w:vAlign w:val="center"/>
              </w:tcPr>
              <w:p w14:paraId="0D6F1BB9" w14:textId="77777777" w:rsidR="00B46084" w:rsidRPr="00600D59" w:rsidRDefault="00B46084" w:rsidP="0010733C">
                <w:pPr>
                  <w:spacing w:beforeLines="0" w:before="0" w:afterLines="0" w:after="0" w:line="240" w:lineRule="auto"/>
                  <w:ind w:left="0"/>
                  <w:jc w:val="center"/>
                  <w:rPr>
                    <w:rFonts w:cs="Arial"/>
                  </w:rPr>
                </w:pPr>
                <w:r w:rsidRPr="00600D59">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600D59" w:rsidRDefault="00B46084" w:rsidP="007F3557">
                <w:pPr>
                  <w:pStyle w:val="af"/>
                  <w:spacing w:before="156" w:after="156" w:line="240" w:lineRule="exact"/>
                  <w:rPr>
                    <w:rFonts w:cs="Arial"/>
                  </w:rPr>
                </w:pPr>
                <w:r w:rsidRPr="00600D59">
                  <w:rPr>
                    <w:rFonts w:cs="Arial"/>
                  </w:rPr>
                  <w:t>Καλώδιο USB 2.0 V2 (το εικονίδιο V2 εμφανίζεται στο καλώδιο)</w:t>
                </w:r>
              </w:p>
              <w:p w14:paraId="22A1F037" w14:textId="2CC1F4D3" w:rsidR="00B46084" w:rsidRPr="00600D59" w:rsidRDefault="00B46084" w:rsidP="007F3557">
                <w:pPr>
                  <w:pStyle w:val="ae"/>
                  <w:spacing w:before="156" w:after="156" w:line="240" w:lineRule="exact"/>
                  <w:rPr>
                    <w:rFonts w:cs="Arial"/>
                  </w:rPr>
                </w:pPr>
                <w:r w:rsidRPr="00600D59">
                  <w:rPr>
                    <w:rFonts w:cs="Arial"/>
                  </w:rPr>
                  <w:t xml:space="preserve">Συνδέει το tablet με την </w:t>
                </w:r>
                <w:r w:rsidR="0027374D" w:rsidRPr="00600D59">
                  <w:rPr>
                    <w:rFonts w:cs="Arial"/>
                  </w:rPr>
                  <w:t>VCI</w:t>
                </w:r>
                <w:r w:rsidRPr="00600D59">
                  <w:rPr>
                    <w:rFonts w:cs="Arial"/>
                  </w:rPr>
                  <w:t>2.</w:t>
                </w:r>
              </w:p>
              <w:p w14:paraId="313D37EB" w14:textId="056F8730" w:rsidR="008C6733" w:rsidRPr="00600D59" w:rsidRDefault="008C6733" w:rsidP="007F3557">
                <w:pPr>
                  <w:pStyle w:val="ae"/>
                  <w:spacing w:before="156" w:after="156" w:line="240" w:lineRule="exact"/>
                  <w:rPr>
                    <w:rFonts w:cs="Arial"/>
                  </w:rPr>
                </w:pPr>
              </w:p>
            </w:tc>
          </w:tr>
          <w:tr w:rsidR="00B46084" w:rsidRPr="00600D59" w14:paraId="20E6A61F" w14:textId="77777777" w:rsidTr="007F3557">
            <w:trPr>
              <w:trHeight w:val="899"/>
              <w:jc w:val="center"/>
            </w:trPr>
            <w:tc>
              <w:tcPr>
                <w:tcW w:w="1806" w:type="dxa"/>
                <w:vAlign w:val="center"/>
              </w:tcPr>
              <w:p w14:paraId="020CC1AC" w14:textId="77777777" w:rsidR="00B46084" w:rsidRPr="00600D59" w:rsidRDefault="00B46084" w:rsidP="0010733C">
                <w:pPr>
                  <w:spacing w:beforeLines="0" w:before="0" w:afterLines="0" w:after="0" w:line="240" w:lineRule="auto"/>
                  <w:ind w:left="0"/>
                  <w:jc w:val="center"/>
                  <w:rPr>
                    <w:rFonts w:cs="Arial"/>
                  </w:rPr>
                </w:pPr>
                <w:r w:rsidRPr="00600D59">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600D59" w:rsidRDefault="00B46084" w:rsidP="007F3557">
                <w:pPr>
                  <w:pStyle w:val="af"/>
                  <w:spacing w:before="156" w:after="156" w:line="240" w:lineRule="exact"/>
                  <w:rPr>
                    <w:rFonts w:cs="Arial"/>
                  </w:rPr>
                </w:pPr>
                <w:r w:rsidRPr="00600D59">
                  <w:rPr>
                    <w:rFonts w:cs="Arial"/>
                  </w:rPr>
                  <w:t>Προσαρμογέας AC/DC (12V)</w:t>
                </w:r>
              </w:p>
              <w:p w14:paraId="4D9C8906" w14:textId="77777777" w:rsidR="00B46084" w:rsidRPr="00600D59" w:rsidRDefault="00B46084" w:rsidP="007F3557">
                <w:pPr>
                  <w:pStyle w:val="ae"/>
                  <w:spacing w:before="156" w:after="156" w:line="240" w:lineRule="exact"/>
                  <w:rPr>
                    <w:rFonts w:cs="Arial"/>
                  </w:rPr>
                </w:pPr>
                <w:r w:rsidRPr="00600D59">
                  <w:rPr>
                    <w:rFonts w:cs="Arial"/>
                  </w:rPr>
                  <w:t>Συνδέει το tablet στην εξωτερική θύρα τροφοδοσίας AC/DC για τροφοδοσία ρεύματος.</w:t>
                </w:r>
              </w:p>
              <w:p w14:paraId="33856E56" w14:textId="31D0A02B" w:rsidR="0027374D" w:rsidRPr="00600D59" w:rsidRDefault="0027374D" w:rsidP="007F3557">
                <w:pPr>
                  <w:pStyle w:val="ae"/>
                  <w:spacing w:before="156" w:after="156" w:line="240" w:lineRule="exact"/>
                  <w:rPr>
                    <w:rFonts w:cs="Arial"/>
                  </w:rPr>
                </w:pPr>
                <w:r w:rsidRPr="00600D59">
                  <w:rPr>
                    <w:rFonts w:eastAsiaTheme="minorEastAsia" w:cs="Arial"/>
                    <w:szCs w:val="18"/>
                  </w:rPr>
                  <w:t>(</w:t>
                </w:r>
                <w:r w:rsidRPr="00600D59">
                  <w:rPr>
                    <w:rFonts w:eastAsiaTheme="minorEastAsia" w:cs="Arial"/>
                    <w:szCs w:val="18"/>
                    <w:lang w:val="en-US"/>
                  </w:rPr>
                  <w:t>Σημείωση</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περιβαλλοντικούς</w:t>
                </w:r>
                <w:r w:rsidRPr="00600D59">
                  <w:rPr>
                    <w:rFonts w:eastAsiaTheme="minorEastAsia" w:cs="Arial"/>
                    <w:szCs w:val="18"/>
                  </w:rPr>
                  <w:t xml:space="preserve"> </w:t>
                </w:r>
                <w:r w:rsidRPr="00600D59">
                  <w:rPr>
                    <w:rFonts w:eastAsiaTheme="minorEastAsia" w:cs="Arial"/>
                    <w:szCs w:val="18"/>
                    <w:lang w:val="en-US"/>
                  </w:rPr>
                  <w:t>λόγους</w:t>
                </w:r>
                <w:r w:rsidRPr="00600D59">
                  <w:rPr>
                    <w:rFonts w:eastAsiaTheme="minorEastAsia" w:cs="Arial"/>
                    <w:szCs w:val="18"/>
                  </w:rPr>
                  <w:t xml:space="preserve">, </w:t>
                </w:r>
                <w:r w:rsidRPr="00600D59">
                  <w:rPr>
                    <w:rFonts w:eastAsiaTheme="minorEastAsia" w:cs="Arial"/>
                    <w:szCs w:val="18"/>
                    <w:lang w:val="en-US"/>
                  </w:rPr>
                  <w:t>η</w:t>
                </w:r>
                <w:r w:rsidRPr="00600D59">
                  <w:rPr>
                    <w:rFonts w:eastAsiaTheme="minorEastAsia" w:cs="Arial"/>
                    <w:szCs w:val="18"/>
                  </w:rPr>
                  <w:t xml:space="preserve"> </w:t>
                </w:r>
                <w:r w:rsidRPr="00600D59">
                  <w:rPr>
                    <w:rFonts w:eastAsiaTheme="minorEastAsia" w:cs="Arial"/>
                    <w:szCs w:val="18"/>
                    <w:lang w:val="en-US"/>
                  </w:rPr>
                  <w:t>συσκευασία</w:t>
                </w:r>
                <w:r w:rsidRPr="00600D59">
                  <w:rPr>
                    <w:rFonts w:eastAsiaTheme="minorEastAsia" w:cs="Arial"/>
                    <w:szCs w:val="18"/>
                  </w:rPr>
                  <w:t xml:space="preserve"> </w:t>
                </w:r>
                <w:r w:rsidRPr="00600D59">
                  <w:rPr>
                    <w:rFonts w:eastAsiaTheme="minorEastAsia" w:cs="Arial"/>
                    <w:szCs w:val="18"/>
                    <w:lang w:val="en-US"/>
                  </w:rPr>
                  <w:t>του</w:t>
                </w:r>
                <w:r w:rsidRPr="00600D59">
                  <w:rPr>
                    <w:rFonts w:eastAsiaTheme="minorEastAsia" w:cs="Arial"/>
                    <w:szCs w:val="18"/>
                  </w:rPr>
                  <w:t xml:space="preserve"> </w:t>
                </w:r>
                <w:r w:rsidRPr="00600D59">
                  <w:rPr>
                    <w:rFonts w:eastAsiaTheme="minorEastAsia" w:cs="Arial"/>
                    <w:szCs w:val="18"/>
                    <w:lang w:val="en-US"/>
                  </w:rPr>
                  <w:t>προϊόντος</w:t>
                </w:r>
                <w:r w:rsidRPr="00600D59">
                  <w:rPr>
                    <w:rFonts w:eastAsiaTheme="minorEastAsia" w:cs="Arial"/>
                    <w:szCs w:val="18"/>
                  </w:rPr>
                  <w:t xml:space="preserve"> </w:t>
                </w:r>
                <w:r w:rsidRPr="00600D59">
                  <w:rPr>
                    <w:rFonts w:eastAsiaTheme="minorEastAsia" w:cs="Arial"/>
                    <w:szCs w:val="18"/>
                    <w:lang w:val="en-US"/>
                  </w:rPr>
                  <w:t>δεν</w:t>
                </w:r>
                <w:r w:rsidRPr="00600D59">
                  <w:rPr>
                    <w:rFonts w:eastAsiaTheme="minorEastAsia" w:cs="Arial"/>
                    <w:szCs w:val="18"/>
                  </w:rPr>
                  <w:t xml:space="preserve"> </w:t>
                </w:r>
                <w:r w:rsidRPr="00600D59">
                  <w:rPr>
                    <w:rFonts w:eastAsiaTheme="minorEastAsia" w:cs="Arial"/>
                    <w:szCs w:val="18"/>
                    <w:lang w:val="en-US"/>
                  </w:rPr>
                  <w:t>περιλαμβάνει</w:t>
                </w:r>
                <w:r w:rsidRPr="00600D59">
                  <w:rPr>
                    <w:rFonts w:eastAsiaTheme="minorEastAsia" w:cs="Arial"/>
                    <w:szCs w:val="18"/>
                  </w:rPr>
                  <w:t xml:space="preserve"> </w:t>
                </w:r>
                <w:r w:rsidRPr="00600D59">
                  <w:rPr>
                    <w:rFonts w:eastAsiaTheme="minorEastAsia" w:cs="Arial"/>
                    <w:szCs w:val="18"/>
                    <w:lang w:val="en-US"/>
                  </w:rPr>
                  <w:t>φορτιστή</w:t>
                </w:r>
                <w:r w:rsidRPr="00600D59">
                  <w:rPr>
                    <w:rFonts w:eastAsiaTheme="minorEastAsia" w:cs="Arial"/>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ευρωπαϊκή</w:t>
                </w:r>
                <w:r w:rsidRPr="00600D59">
                  <w:rPr>
                    <w:rFonts w:eastAsiaTheme="minorEastAsia" w:cs="Arial"/>
                    <w:szCs w:val="18"/>
                  </w:rPr>
                  <w:t xml:space="preserve"> </w:t>
                </w:r>
                <w:r w:rsidRPr="00600D59">
                  <w:rPr>
                    <w:rFonts w:eastAsiaTheme="minorEastAsia" w:cs="Arial"/>
                    <w:szCs w:val="18"/>
                    <w:lang w:val="en-US"/>
                  </w:rPr>
                  <w:t>αγορά</w:t>
                </w:r>
                <w:r w:rsidRPr="00600D59">
                  <w:rPr>
                    <w:rFonts w:eastAsiaTheme="minorEastAsia" w:cs="Arial"/>
                    <w:szCs w:val="18"/>
                  </w:rPr>
                  <w:t xml:space="preserve">. </w:t>
                </w:r>
                <w:r w:rsidRPr="00600D59">
                  <w:rPr>
                    <w:rFonts w:eastAsiaTheme="minorEastAsia" w:cs="Arial"/>
                    <w:szCs w:val="18"/>
                    <w:lang w:val="en-US"/>
                  </w:rPr>
                  <w:t>Αυτή</w:t>
                </w:r>
                <w:r w:rsidRPr="00600D59">
                  <w:rPr>
                    <w:rFonts w:eastAsiaTheme="minorEastAsia" w:cs="Arial"/>
                    <w:szCs w:val="18"/>
                  </w:rPr>
                  <w:t xml:space="preserve"> </w:t>
                </w:r>
                <w:r w:rsidRPr="00600D59">
                  <w:rPr>
                    <w:rFonts w:eastAsiaTheme="minorEastAsia" w:cs="Arial"/>
                    <w:szCs w:val="18"/>
                    <w:lang w:val="en-US"/>
                  </w:rPr>
                  <w:t>η</w:t>
                </w:r>
                <w:r w:rsidRPr="00600D59">
                  <w:rPr>
                    <w:rFonts w:eastAsiaTheme="minorEastAsia" w:cs="Arial"/>
                    <w:szCs w:val="18"/>
                  </w:rPr>
                  <w:t xml:space="preserve"> </w:t>
                </w:r>
                <w:r w:rsidRPr="00600D59">
                  <w:rPr>
                    <w:rFonts w:eastAsiaTheme="minorEastAsia" w:cs="Arial"/>
                    <w:szCs w:val="18"/>
                    <w:lang w:val="en-US"/>
                  </w:rPr>
                  <w:t>συσκευή</w:t>
                </w:r>
                <w:r w:rsidRPr="00600D59">
                  <w:rPr>
                    <w:rFonts w:eastAsiaTheme="minorEastAsia" w:cs="Arial"/>
                    <w:szCs w:val="18"/>
                  </w:rPr>
                  <w:t xml:space="preserve"> </w:t>
                </w:r>
                <w:r w:rsidRPr="00600D59">
                  <w:rPr>
                    <w:rFonts w:eastAsiaTheme="minorEastAsia" w:cs="Arial"/>
                    <w:szCs w:val="18"/>
                    <w:lang w:val="en-US"/>
                  </w:rPr>
                  <w:t>μπορεί</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τροφοδοτηθεί</w:t>
                </w:r>
                <w:r w:rsidRPr="00600D59">
                  <w:rPr>
                    <w:rFonts w:eastAsiaTheme="minorEastAsia" w:cs="Arial"/>
                    <w:szCs w:val="18"/>
                  </w:rPr>
                  <w:t xml:space="preserve"> </w:t>
                </w:r>
                <w:r w:rsidRPr="00600D59">
                  <w:rPr>
                    <w:rFonts w:eastAsiaTheme="minorEastAsia" w:cs="Arial"/>
                    <w:szCs w:val="18"/>
                    <w:lang w:val="en-US"/>
                  </w:rPr>
                  <w:t>με</w:t>
                </w:r>
                <w:r w:rsidRPr="00600D59">
                  <w:rPr>
                    <w:rFonts w:eastAsiaTheme="minorEastAsia" w:cs="Arial"/>
                    <w:szCs w:val="18"/>
                  </w:rPr>
                  <w:t xml:space="preserve"> </w:t>
                </w:r>
                <w:r w:rsidRPr="00600D59">
                  <w:rPr>
                    <w:rFonts w:eastAsiaTheme="minorEastAsia" w:cs="Arial"/>
                    <w:szCs w:val="18"/>
                    <w:lang w:val="en-US"/>
                  </w:rPr>
                  <w:t>τους</w:t>
                </w:r>
                <w:r w:rsidRPr="00600D59">
                  <w:rPr>
                    <w:rFonts w:eastAsiaTheme="minorEastAsia" w:cs="Arial"/>
                    <w:szCs w:val="18"/>
                  </w:rPr>
                  <w:t xml:space="preserve"> </w:t>
                </w:r>
                <w:r w:rsidRPr="00600D59">
                  <w:rPr>
                    <w:rFonts w:eastAsiaTheme="minorEastAsia" w:cs="Arial"/>
                    <w:szCs w:val="18"/>
                    <w:lang w:val="en-US"/>
                  </w:rPr>
                  <w:t>περισσότερους</w:t>
                </w:r>
                <w:r w:rsidRPr="00600D59">
                  <w:rPr>
                    <w:rFonts w:eastAsiaTheme="minorEastAsia" w:cs="Arial"/>
                    <w:szCs w:val="18"/>
                  </w:rPr>
                  <w:t xml:space="preserve"> </w:t>
                </w:r>
                <w:r w:rsidRPr="00600D59">
                  <w:rPr>
                    <w:rFonts w:eastAsiaTheme="minorEastAsia" w:cs="Arial"/>
                    <w:szCs w:val="18"/>
                    <w:lang w:val="en-US"/>
                  </w:rPr>
                  <w:t>προσαρμογείς</w:t>
                </w:r>
                <w:r w:rsidRPr="00600D59">
                  <w:rPr>
                    <w:rFonts w:eastAsiaTheme="minorEastAsia" w:cs="Arial"/>
                    <w:szCs w:val="18"/>
                  </w:rPr>
                  <w:t xml:space="preserve"> </w:t>
                </w:r>
                <w:r w:rsidRPr="00600D59">
                  <w:rPr>
                    <w:rFonts w:eastAsiaTheme="minorEastAsia" w:cs="Arial"/>
                    <w:szCs w:val="18"/>
                    <w:lang w:val="en-US"/>
                  </w:rPr>
                  <w:t>ρεύματος</w:t>
                </w:r>
                <w:r w:rsidRPr="00600D59">
                  <w:rPr>
                    <w:rFonts w:eastAsiaTheme="minorEastAsia" w:cs="Arial"/>
                    <w:szCs w:val="18"/>
                  </w:rPr>
                  <w:t xml:space="preserve"> </w:t>
                </w:r>
                <w:r w:rsidRPr="00600D59">
                  <w:rPr>
                    <w:rFonts w:eastAsiaTheme="minorEastAsia" w:cs="Arial"/>
                    <w:szCs w:val="18"/>
                    <w:lang w:val="en-US"/>
                  </w:rPr>
                  <w:t>USB</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ένα</w:t>
                </w:r>
                <w:r w:rsidRPr="00600D59">
                  <w:rPr>
                    <w:rFonts w:eastAsiaTheme="minorEastAsia" w:cs="Arial"/>
                    <w:szCs w:val="18"/>
                  </w:rPr>
                  <w:t xml:space="preserve"> </w:t>
                </w:r>
                <w:r w:rsidRPr="00600D59">
                  <w:rPr>
                    <w:rFonts w:eastAsiaTheme="minorEastAsia" w:cs="Arial"/>
                    <w:szCs w:val="18"/>
                    <w:lang w:val="en-US"/>
                  </w:rPr>
                  <w:t>καλώδιο</w:t>
                </w:r>
                <w:r w:rsidRPr="00600D59">
                  <w:rPr>
                    <w:rFonts w:eastAsiaTheme="minorEastAsia" w:cs="Arial"/>
                    <w:szCs w:val="18"/>
                  </w:rPr>
                  <w:t xml:space="preserve"> </w:t>
                </w:r>
                <w:r w:rsidRPr="00600D59">
                  <w:rPr>
                    <w:rFonts w:eastAsiaTheme="minorEastAsia" w:cs="Arial"/>
                    <w:szCs w:val="18"/>
                    <w:lang w:val="en-US"/>
                  </w:rPr>
                  <w:t>με</w:t>
                </w:r>
                <w:r w:rsidRPr="00600D59">
                  <w:rPr>
                    <w:rFonts w:eastAsiaTheme="minorEastAsia" w:cs="Arial"/>
                    <w:szCs w:val="18"/>
                  </w:rPr>
                  <w:t xml:space="preserve"> </w:t>
                </w:r>
                <w:r w:rsidRPr="00600D59">
                  <w:rPr>
                    <w:rFonts w:eastAsiaTheme="minorEastAsia" w:cs="Arial"/>
                    <w:szCs w:val="18"/>
                    <w:lang w:val="en-US"/>
                  </w:rPr>
                  <w:t>βύσμα</w:t>
                </w:r>
                <w:r w:rsidRPr="00600D59">
                  <w:rPr>
                    <w:rFonts w:eastAsiaTheme="minorEastAsia" w:cs="Arial"/>
                    <w:szCs w:val="18"/>
                  </w:rPr>
                  <w:t xml:space="preserve"> </w:t>
                </w:r>
                <w:r w:rsidRPr="00600D59">
                  <w:rPr>
                    <w:rFonts w:eastAsiaTheme="minorEastAsia" w:cs="Arial"/>
                    <w:szCs w:val="18"/>
                    <w:lang w:val="en-US"/>
                  </w:rPr>
                  <w:t>USB</w:t>
                </w:r>
                <w:r w:rsidRPr="00600D59">
                  <w:rPr>
                    <w:rFonts w:eastAsiaTheme="minorEastAsia" w:cs="Arial"/>
                    <w:szCs w:val="18"/>
                  </w:rPr>
                  <w:t xml:space="preserve"> </w:t>
                </w:r>
                <w:r w:rsidRPr="00600D59">
                  <w:rPr>
                    <w:rFonts w:eastAsiaTheme="minorEastAsia" w:cs="Arial"/>
                    <w:szCs w:val="18"/>
                    <w:lang w:val="en-US"/>
                  </w:rPr>
                  <w:t>Type</w:t>
                </w:r>
                <w:r w:rsidRPr="00600D59">
                  <w:rPr>
                    <w:rFonts w:eastAsiaTheme="minorEastAsia" w:cs="Arial"/>
                    <w:szCs w:val="18"/>
                  </w:rPr>
                  <w:t>-</w:t>
                </w:r>
                <w:r w:rsidRPr="00600D59">
                  <w:rPr>
                    <w:rFonts w:eastAsiaTheme="minorEastAsia" w:cs="Arial"/>
                    <w:szCs w:val="18"/>
                    <w:lang w:val="en-US"/>
                  </w:rPr>
                  <w:t>C</w:t>
                </w:r>
                <w:r w:rsidRPr="00600D59">
                  <w:rPr>
                    <w:rFonts w:eastAsiaTheme="minorEastAsia" w:cs="Arial"/>
                    <w:szCs w:val="18"/>
                  </w:rPr>
                  <w:t>.)</w:t>
                </w:r>
              </w:p>
            </w:tc>
          </w:tr>
          <w:tr w:rsidR="00B46084" w:rsidRPr="00600D59" w14:paraId="39286B15" w14:textId="77777777" w:rsidTr="007F3557">
            <w:trPr>
              <w:trHeight w:val="1070"/>
              <w:jc w:val="center"/>
            </w:trPr>
            <w:tc>
              <w:tcPr>
                <w:tcW w:w="1806" w:type="dxa"/>
                <w:vAlign w:val="center"/>
              </w:tcPr>
              <w:p w14:paraId="4B7FB4AC" w14:textId="77777777" w:rsidR="00B46084" w:rsidRPr="00600D59" w:rsidRDefault="00B46084" w:rsidP="0010733C">
                <w:pPr>
                  <w:spacing w:beforeLines="0" w:before="0" w:afterLines="0" w:after="0" w:line="240" w:lineRule="auto"/>
                  <w:ind w:left="0"/>
                  <w:jc w:val="center"/>
                  <w:rPr>
                    <w:rFonts w:cs="Arial"/>
                  </w:rPr>
                </w:pPr>
                <w:r w:rsidRPr="00600D59">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138DE52F" w:rsidR="00B46084" w:rsidRPr="00600D59" w:rsidRDefault="006716C6" w:rsidP="007F3557">
                <w:pPr>
                  <w:pStyle w:val="af"/>
                  <w:spacing w:before="156" w:after="156" w:line="240" w:lineRule="exact"/>
                  <w:rPr>
                    <w:rFonts w:cs="Arial"/>
                    <w:bCs/>
                  </w:rPr>
                </w:pPr>
                <w:r w:rsidRPr="00600D59">
                  <w:rPr>
                    <w:rFonts w:cs="Arial"/>
                  </w:rPr>
                  <w:t>Προσαρμογέας βοηθητικής π</w:t>
                </w:r>
                <w:r w:rsidRPr="00600D59">
                  <w:rPr>
                    <w:rFonts w:cs="Arial"/>
                    <w:bCs/>
                  </w:rPr>
                  <w:t>ρίζας</w:t>
                </w:r>
              </w:p>
              <w:p w14:paraId="1253EFEF" w14:textId="753922CE" w:rsidR="00B46084" w:rsidRPr="00600D59" w:rsidRDefault="00B46084" w:rsidP="007F3557">
                <w:pPr>
                  <w:pStyle w:val="ae"/>
                  <w:spacing w:before="156" w:after="156" w:line="240" w:lineRule="exact"/>
                  <w:rPr>
                    <w:rFonts w:cs="Arial"/>
                  </w:rPr>
                </w:pPr>
                <w:r w:rsidRPr="00600D59">
                  <w:rPr>
                    <w:rFonts w:cs="Arial"/>
                  </w:rPr>
                  <w:t xml:space="preserve">Παρέχει τροφοδοσία στο tablet ή στο </w:t>
                </w:r>
                <w:r w:rsidR="0027374D" w:rsidRPr="00600D59">
                  <w:rPr>
                    <w:rFonts w:cs="Arial"/>
                  </w:rPr>
                  <w:t>VCI</w:t>
                </w:r>
                <w:r w:rsidRPr="00600D59">
                  <w:rPr>
                    <w:rFonts w:cs="Arial"/>
                  </w:rPr>
                  <w:t xml:space="preserve">2 μέσω σύνδεσης στην υποδοχή </w:t>
                </w:r>
                <w:r w:rsidR="009B6954" w:rsidRPr="00600D59">
                  <w:rPr>
                    <w:rFonts w:cs="Arial"/>
                  </w:rPr>
                  <w:t>προσαρμογέα βοηθητικής πρίζας ρεύματος του οχήματος</w:t>
                </w:r>
                <w:r w:rsidR="00233E7B" w:rsidRPr="00600D59">
                  <w:rPr>
                    <w:rFonts w:cs="Arial"/>
                  </w:rPr>
                  <w:t>,</w:t>
                </w:r>
                <w:r w:rsidRPr="00600D59">
                  <w:rPr>
                    <w:rFonts w:cs="Arial"/>
                  </w:rPr>
                  <w:t xml:space="preserve"> καθώς ορισμένα οχήματα χωρίς OBDII δεν μπορούν να παρέχουν </w:t>
                </w:r>
                <w:r w:rsidRPr="00600D59">
                  <w:rPr>
                    <w:rFonts w:cs="Arial"/>
                  </w:rPr>
                  <w:lastRenderedPageBreak/>
                  <w:t>τροφοδοσία μέσω της σύνδεσης DLC.</w:t>
                </w:r>
              </w:p>
            </w:tc>
          </w:tr>
          <w:tr w:rsidR="00B46084" w:rsidRPr="00600D59" w14:paraId="2361A8FA" w14:textId="77777777" w:rsidTr="007F3557">
            <w:trPr>
              <w:trHeight w:val="1108"/>
              <w:jc w:val="center"/>
            </w:trPr>
            <w:tc>
              <w:tcPr>
                <w:tcW w:w="1806" w:type="dxa"/>
                <w:vAlign w:val="center"/>
              </w:tcPr>
              <w:p w14:paraId="5EA0D480" w14:textId="77777777" w:rsidR="00B46084" w:rsidRPr="00600D59" w:rsidRDefault="00B46084" w:rsidP="0010733C">
                <w:pPr>
                  <w:spacing w:beforeLines="0" w:before="0" w:afterLines="0" w:after="0" w:line="240" w:lineRule="auto"/>
                  <w:ind w:left="0"/>
                  <w:jc w:val="center"/>
                  <w:rPr>
                    <w:rFonts w:cs="Arial"/>
                  </w:rPr>
                </w:pPr>
                <w:r w:rsidRPr="00600D59">
                  <w:rPr>
                    <w:rFonts w:cs="Arial"/>
                    <w:noProof/>
                    <w:lang w:val="en-US"/>
                  </w:rPr>
                  <w:lastRenderedPageBreak/>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50"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600D59" w:rsidRDefault="002762E7" w:rsidP="007F3557">
                <w:pPr>
                  <w:pStyle w:val="af"/>
                  <w:spacing w:before="156" w:after="156" w:line="240" w:lineRule="exact"/>
                  <w:rPr>
                    <w:rFonts w:cs="Arial"/>
                  </w:rPr>
                </w:pPr>
                <w:r w:rsidRPr="00600D59">
                  <w:rPr>
                    <w:rFonts w:cs="Arial"/>
                  </w:rPr>
                  <w:t>Καλώδιο σφιγκτήρα</w:t>
                </w:r>
              </w:p>
              <w:p w14:paraId="6F54CDA2" w14:textId="11CC14DE" w:rsidR="00B46084" w:rsidRPr="00600D59" w:rsidRDefault="00B46084" w:rsidP="007F3557">
                <w:pPr>
                  <w:pStyle w:val="ae"/>
                  <w:spacing w:before="156" w:after="156" w:line="240" w:lineRule="exact"/>
                  <w:rPr>
                    <w:rFonts w:cs="Arial"/>
                  </w:rPr>
                </w:pPr>
                <w:r w:rsidRPr="00600D59">
                  <w:rPr>
                    <w:rFonts w:cs="Arial"/>
                  </w:rPr>
                  <w:t xml:space="preserve">Παρέχει τροφοδοσία στο tablet ή στο </w:t>
                </w:r>
                <w:r w:rsidR="0027374D" w:rsidRPr="00600D59">
                  <w:rPr>
                    <w:rFonts w:cs="Arial"/>
                  </w:rPr>
                  <w:t>VCI</w:t>
                </w:r>
                <w:r w:rsidRPr="00600D59">
                  <w:rPr>
                    <w:rFonts w:cs="Arial"/>
                  </w:rPr>
                  <w:t>2 μέσω σύνδεσης με την μπαταρία του οχήματος.</w:t>
                </w:r>
              </w:p>
            </w:tc>
          </w:tr>
          <w:tr w:rsidR="00B46084" w:rsidRPr="00600D59" w14:paraId="39F6AE6C" w14:textId="77777777" w:rsidTr="007F3557">
            <w:trPr>
              <w:trHeight w:val="625"/>
              <w:jc w:val="center"/>
            </w:trPr>
            <w:tc>
              <w:tcPr>
                <w:tcW w:w="1806" w:type="dxa"/>
                <w:vAlign w:val="center"/>
              </w:tcPr>
              <w:p w14:paraId="749C52AA" w14:textId="32CC767B" w:rsidR="00B46084" w:rsidRPr="00600D59" w:rsidRDefault="00DA23CB" w:rsidP="0010733C">
                <w:pPr>
                  <w:spacing w:beforeLines="0" w:before="0" w:afterLines="0" w:after="0" w:line="240" w:lineRule="auto"/>
                  <w:ind w:left="0"/>
                  <w:jc w:val="center"/>
                  <w:rPr>
                    <w:rFonts w:cs="Arial"/>
                  </w:rPr>
                </w:pPr>
                <w:r w:rsidRPr="00600D59">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600D59" w:rsidRDefault="00B46084" w:rsidP="007F3557">
                <w:pPr>
                  <w:pStyle w:val="af"/>
                  <w:spacing w:before="156" w:after="156" w:line="240" w:lineRule="exact"/>
                  <w:rPr>
                    <w:rFonts w:cs="Arial"/>
                  </w:rPr>
                </w:pPr>
                <w:r w:rsidRPr="00600D59">
                  <w:rPr>
                    <w:rFonts w:cs="Arial"/>
                  </w:rPr>
                  <w:t>Προσαρμογέας USB σε Ethernet</w:t>
                </w:r>
              </w:p>
              <w:p w14:paraId="4F20D776" w14:textId="77777777" w:rsidR="00B46084" w:rsidRPr="00600D59" w:rsidRDefault="00B46084" w:rsidP="007F3557">
                <w:pPr>
                  <w:pStyle w:val="af"/>
                  <w:spacing w:before="156" w:after="156" w:line="240" w:lineRule="exact"/>
                  <w:rPr>
                    <w:rFonts w:cs="Arial"/>
                    <w:b w:val="0"/>
                  </w:rPr>
                </w:pPr>
                <w:r w:rsidRPr="00600D59">
                  <w:rPr>
                    <w:rFonts w:cs="Arial"/>
                    <w:b w:val="0"/>
                  </w:rPr>
                  <w:t>Η λειτουργία σύνδεσης δικτύου μπορεί να υλοποιηθεί μέσω αυτής της συσκευής.</w:t>
                </w:r>
              </w:p>
            </w:tc>
          </w:tr>
          <w:tr w:rsidR="00CF1C8C" w:rsidRPr="00600D59" w14:paraId="65792FE6" w14:textId="77777777" w:rsidTr="007F3557">
            <w:trPr>
              <w:trHeight w:val="964"/>
              <w:jc w:val="center"/>
            </w:trPr>
            <w:tc>
              <w:tcPr>
                <w:tcW w:w="1806" w:type="dxa"/>
                <w:vAlign w:val="center"/>
              </w:tcPr>
              <w:p w14:paraId="4918B1C3" w14:textId="3DA0C5FE" w:rsidR="00CF1C8C" w:rsidRPr="00600D59" w:rsidRDefault="00F5736C" w:rsidP="0010733C">
                <w:pPr>
                  <w:spacing w:beforeLines="0" w:before="0" w:afterLines="0" w:after="0" w:line="240" w:lineRule="auto"/>
                  <w:ind w:left="0"/>
                  <w:jc w:val="center"/>
                  <w:rPr>
                    <w:rFonts w:cs="Arial"/>
                    <w:noProof/>
                    <w14:ligatures w14:val="standardContextual"/>
                  </w:rPr>
                </w:pPr>
                <w:r w:rsidRPr="00600D59">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600D59" w:rsidRDefault="00CF1C8C" w:rsidP="00EF1E66">
                <w:pPr>
                  <w:pStyle w:val="af"/>
                  <w:spacing w:before="156" w:after="156" w:line="240" w:lineRule="exact"/>
                  <w:rPr>
                    <w:rFonts w:cs="Arial"/>
                  </w:rPr>
                </w:pPr>
                <w:r w:rsidRPr="00600D59">
                  <w:rPr>
                    <w:rFonts w:cs="Arial"/>
                  </w:rPr>
                  <w:t>Καλώδιο USB τύπου C</w:t>
                </w:r>
              </w:p>
              <w:p w14:paraId="53685B08" w14:textId="63DA6C58" w:rsidR="00F87F4B" w:rsidRPr="00600D59" w:rsidRDefault="00F87F4B" w:rsidP="00EF1E66">
                <w:pPr>
                  <w:pStyle w:val="af"/>
                  <w:spacing w:before="156" w:after="156" w:line="240" w:lineRule="exact"/>
                  <w:rPr>
                    <w:rFonts w:cs="Arial"/>
                    <w:b w:val="0"/>
                    <w:bCs/>
                  </w:rPr>
                </w:pPr>
                <w:r w:rsidRPr="00600D59">
                  <w:rPr>
                    <w:rFonts w:cs="Arial"/>
                    <w:b w:val="0"/>
                    <w:bCs/>
                  </w:rPr>
                  <w:t>Υποστηρίζει φόρτιση.</w:t>
                </w:r>
              </w:p>
            </w:tc>
          </w:tr>
          <w:tr w:rsidR="00F5736C" w:rsidRPr="00600D59" w14:paraId="003F67DE" w14:textId="77777777" w:rsidTr="007F3557">
            <w:trPr>
              <w:trHeight w:val="964"/>
              <w:jc w:val="center"/>
            </w:trPr>
            <w:tc>
              <w:tcPr>
                <w:tcW w:w="1806" w:type="dxa"/>
                <w:vAlign w:val="center"/>
              </w:tcPr>
              <w:p w14:paraId="2A304E4B" w14:textId="0B6D25DD" w:rsidR="00F5736C" w:rsidRPr="00600D59" w:rsidRDefault="00F5736C" w:rsidP="00F5736C">
                <w:pPr>
                  <w:spacing w:beforeLines="0" w:before="0" w:afterLines="0" w:after="0" w:line="240" w:lineRule="auto"/>
                  <w:ind w:left="0"/>
                  <w:jc w:val="center"/>
                  <w:rPr>
                    <w:rFonts w:cs="Arial"/>
                    <w:noProof/>
                    <w14:ligatures w14:val="standardContextual"/>
                  </w:rPr>
                </w:pPr>
                <w:r w:rsidRPr="00600D59">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3"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600D59" w:rsidRDefault="00F5736C" w:rsidP="00F5736C">
                <w:pPr>
                  <w:pStyle w:val="af"/>
                  <w:spacing w:before="156" w:after="156" w:line="240" w:lineRule="exact"/>
                  <w:rPr>
                    <w:rFonts w:cs="Arial"/>
                  </w:rPr>
                </w:pPr>
                <w:r w:rsidRPr="00600D59">
                  <w:rPr>
                    <w:rFonts w:cs="Arial"/>
                  </w:rPr>
                  <w:t>Εφεδρική ασφάλεια x2</w:t>
                </w:r>
              </w:p>
              <w:p w14:paraId="1A38631F" w14:textId="7D1973A0" w:rsidR="00F5736C" w:rsidRPr="00600D59" w:rsidRDefault="00F5736C" w:rsidP="00F5736C">
                <w:pPr>
                  <w:pStyle w:val="af"/>
                  <w:spacing w:before="156" w:after="156" w:line="240" w:lineRule="exact"/>
                  <w:rPr>
                    <w:rFonts w:cs="Arial"/>
                  </w:rPr>
                </w:pPr>
                <w:r w:rsidRPr="00600D59">
                  <w:rPr>
                    <w:rFonts w:cs="Arial"/>
                    <w:b w:val="0"/>
                  </w:rPr>
                  <w:t>Μια διάταξη ασφαλείας για τον προσαρμογέα της βοηθητικής πρίζας ρεύματος</w:t>
                </w:r>
                <w:r w:rsidR="00233E7B" w:rsidRPr="00600D59">
                  <w:rPr>
                    <w:rFonts w:cs="Arial"/>
                    <w:b w:val="0"/>
                  </w:rPr>
                  <w:t>.</w:t>
                </w:r>
              </w:p>
            </w:tc>
          </w:tr>
        </w:tbl>
        <w:p w14:paraId="34DF819A" w14:textId="77777777" w:rsidR="0014275E" w:rsidRPr="00600D59" w:rsidRDefault="0014275E" w:rsidP="00087F05">
          <w:pPr>
            <w:pStyle w:val="12"/>
            <w:spacing w:before="312" w:after="312"/>
            <w:ind w:left="792" w:hanging="792"/>
          </w:pPr>
          <w:bookmarkStart w:id="76" w:name="_Toc204006030"/>
          <w:r w:rsidRPr="00600D59">
            <w:lastRenderedPageBreak/>
            <w:t>Ξεκινώντας</w:t>
          </w:r>
          <w:bookmarkEnd w:id="76"/>
        </w:p>
        <w:p w14:paraId="2FECAF08" w14:textId="1FFDFAFB" w:rsidR="006505C9" w:rsidRPr="00600D59" w:rsidRDefault="006505C9" w:rsidP="006505C9">
          <w:pPr>
            <w:spacing w:before="156" w:after="156"/>
            <w:rPr>
              <w:rFonts w:cs="Arial"/>
              <w:bCs/>
              <w:szCs w:val="28"/>
            </w:rPr>
          </w:pPr>
          <w:r w:rsidRPr="00600D59">
            <w:rPr>
              <w:rFonts w:cs="Arial"/>
              <w:bCs/>
              <w:szCs w:val="28"/>
            </w:rPr>
            <w:t>Βεβαιωθείτε ότι το tablet έχει επαρκή ισχύ ή ότι είναι συνδεδεμένο σε εξωτερική τροφοδοσία ρεύματος (βλ.</w:t>
          </w:r>
          <w:r w:rsidRPr="00600D59">
            <w:rPr>
              <w:rFonts w:cs="Arial"/>
            </w:rPr>
            <w:t xml:space="preserve"> </w:t>
          </w:r>
          <w:r w:rsidRPr="00600D59">
            <w:rPr>
              <w:rFonts w:cs="Arial"/>
              <w:i/>
              <w:iCs/>
              <w:color w:val="0000FF"/>
            </w:rPr>
            <w:fldChar w:fldCharType="begin"/>
          </w:r>
          <w:r w:rsidRPr="00600D59">
            <w:rPr>
              <w:rFonts w:cs="Arial"/>
              <w:i/>
              <w:iCs/>
              <w:color w:val="0000FF"/>
            </w:rPr>
            <w:instrText xml:space="preserve"> REF _Ref159579212 \h  \* MERGEFORMAT </w:instrText>
          </w:r>
          <w:r w:rsidRPr="00600D59">
            <w:rPr>
              <w:rFonts w:cs="Arial"/>
              <w:i/>
              <w:iCs/>
              <w:color w:val="0000FF"/>
            </w:rPr>
          </w:r>
          <w:r w:rsidRPr="00600D59">
            <w:rPr>
              <w:rFonts w:cs="Arial"/>
              <w:i/>
              <w:iCs/>
              <w:color w:val="0000FF"/>
            </w:rPr>
            <w:fldChar w:fldCharType="separate"/>
          </w:r>
          <w:r w:rsidR="00187D73" w:rsidRPr="00600D59">
            <w:rPr>
              <w:rFonts w:cs="Arial"/>
              <w:i/>
              <w:iCs/>
              <w:color w:val="0000FF"/>
            </w:rPr>
            <w:t>Πηγές ενέργειας</w:t>
          </w:r>
          <w:r w:rsidR="004E4FEE" w:rsidRPr="00600D59">
            <w:rPr>
              <w:rFonts w:cs="Arial"/>
              <w:bCs/>
              <w:szCs w:val="28"/>
            </w:rPr>
            <w:t>).</w:t>
          </w:r>
          <w:r w:rsidR="00187D73" w:rsidRPr="00600D59">
            <w:rPr>
              <w:rFonts w:cs="Arial"/>
              <w:i/>
              <w:iCs/>
              <w:color w:val="0000FF"/>
            </w:rPr>
            <w:t xml:space="preserve"> </w:t>
          </w:r>
          <w:r w:rsidRPr="00600D59">
            <w:rPr>
              <w:rFonts w:cs="Arial"/>
              <w:i/>
              <w:iCs/>
              <w:color w:val="0000FF"/>
            </w:rPr>
            <w:fldChar w:fldCharType="end"/>
          </w:r>
        </w:p>
        <w:p w14:paraId="26039256" w14:textId="77777777" w:rsidR="006505C9" w:rsidRPr="00600D59"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4006031"/>
          <w:r w:rsidRPr="00600D59">
            <w:rPr>
              <w:rFonts w:cs="Arial"/>
            </w:rPr>
            <w:t>Παροχή τροφοδοσίας</w:t>
          </w:r>
          <w:bookmarkEnd w:id="77"/>
          <w:bookmarkEnd w:id="78"/>
          <w:bookmarkEnd w:id="79"/>
          <w:bookmarkEnd w:id="80"/>
          <w:bookmarkEnd w:id="81"/>
          <w:bookmarkEnd w:id="82"/>
          <w:bookmarkEnd w:id="83"/>
        </w:p>
        <w:p w14:paraId="7211AB35" w14:textId="4560FB6F" w:rsidR="006505C9" w:rsidRPr="00600D59" w:rsidRDefault="006505C9" w:rsidP="006505C9">
          <w:pPr>
            <w:pStyle w:val="BodytextUserManual"/>
            <w:spacing w:before="156" w:after="156"/>
          </w:pPr>
          <w:r w:rsidRPr="00600D59">
            <w:t xml:space="preserve">Πατήστε παρατεταμένα (πατήστε παρατεταμένα) το κουμπί </w:t>
          </w:r>
          <w:r w:rsidRPr="00600D59">
            <w:rPr>
              <w:b/>
              <w:bCs w:val="0"/>
            </w:rPr>
            <w:t xml:space="preserve">Λειτουργίας/Κλείδωμα </w:t>
          </w:r>
          <w:r w:rsidRPr="00600D59">
            <w:t>στην επάνω δεξιά πλευρά του tablet για να ενεργοποιήσετε τη μονάδα. Σύρετε το δάχτυλό σας προς τα πάνω από το κάτω μέρος της οθόνης Κλειδώματος για να μπείτε στην οθόνη Μενού Εργασιών MaxiSys</w:t>
          </w:r>
          <w:r w:rsidR="00233E7B" w:rsidRPr="00600D59">
            <w:t>.</w:t>
          </w:r>
        </w:p>
        <w:p w14:paraId="2AE1F269" w14:textId="3ACC869F" w:rsidR="006505C9" w:rsidRPr="00600D59" w:rsidRDefault="0027374D" w:rsidP="006505C9">
          <w:pPr>
            <w:pStyle w:val="BodytextUserManual"/>
            <w:spacing w:beforeLines="0" w:before="0" w:afterLines="0" w:after="0" w:line="240" w:lineRule="auto"/>
            <w:ind w:left="0"/>
            <w:jc w:val="center"/>
          </w:pPr>
          <w:r w:rsidRPr="00600D59">
            <w:rPr>
              <w:noProof/>
              <w:lang w:val="en-US"/>
            </w:rPr>
            <w:drawing>
              <wp:inline distT="0" distB="0" distL="0" distR="0" wp14:anchorId="5355493E" wp14:editId="09E7B44E">
                <wp:extent cx="3448029" cy="1897200"/>
                <wp:effectExtent l="0" t="0" r="635" b="8255"/>
                <wp:docPr id="158" name="图片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3448029" cy="1897200"/>
                        </a:xfrm>
                        <a:prstGeom prst="rect">
                          <a:avLst/>
                        </a:prstGeom>
                        <a:noFill/>
                        <a:ln>
                          <a:noFill/>
                        </a:ln>
                      </pic:spPr>
                    </pic:pic>
                  </a:graphicData>
                </a:graphic>
              </wp:inline>
            </w:drawing>
          </w:r>
        </w:p>
        <w:p w14:paraId="391D7E30" w14:textId="5B8FAA20" w:rsidR="006505C9" w:rsidRPr="00600D59" w:rsidRDefault="000B5569" w:rsidP="0010601A">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623535"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6505C9" w:rsidRPr="00600D59">
            <w:rPr>
              <w:rFonts w:cs="Arial"/>
            </w:rPr>
            <w:t xml:space="preserve"> </w:t>
          </w:r>
          <w:r w:rsidR="006505C9" w:rsidRPr="00600D59">
            <w:rPr>
              <w:rFonts w:cs="Arial"/>
              <w:i/>
              <w:color w:val="000000" w:themeColor="text1"/>
            </w:rPr>
            <w:t>Μενού εργασιών MaxiSys</w:t>
          </w:r>
        </w:p>
        <w:p w14:paraId="3B7EBB53" w14:textId="77777777" w:rsidR="006505C9" w:rsidRPr="00600D59" w:rsidRDefault="006505C9" w:rsidP="00BE283D">
          <w:pPr>
            <w:pStyle w:val="aa"/>
            <w:numPr>
              <w:ilvl w:val="0"/>
              <w:numId w:val="19"/>
            </w:numPr>
            <w:spacing w:beforeLines="20" w:before="62" w:afterLines="20" w:after="62"/>
            <w:ind w:left="641" w:hanging="357"/>
            <w:rPr>
              <w:rFonts w:cs="Arial"/>
            </w:rPr>
          </w:pPr>
          <w:r w:rsidRPr="00600D59">
            <w:rPr>
              <w:rFonts w:cs="Arial"/>
            </w:rPr>
            <w:t>Κουμπιά εφαρμογών</w:t>
          </w:r>
        </w:p>
        <w:p w14:paraId="07E5285C" w14:textId="77777777" w:rsidR="006505C9" w:rsidRPr="00600D59" w:rsidRDefault="006505C9" w:rsidP="00BE283D">
          <w:pPr>
            <w:pStyle w:val="aa"/>
            <w:numPr>
              <w:ilvl w:val="0"/>
              <w:numId w:val="19"/>
            </w:numPr>
            <w:spacing w:beforeLines="20" w:before="62" w:afterLines="20" w:after="62"/>
            <w:ind w:left="641" w:hanging="357"/>
            <w:rPr>
              <w:rFonts w:cs="Arial"/>
            </w:rPr>
          </w:pPr>
          <w:r w:rsidRPr="00600D59">
            <w:rPr>
              <w:rFonts w:cs="Arial"/>
            </w:rPr>
            <w:t>Κουμπιά εντοπισμού και πλοήγησης</w:t>
          </w:r>
        </w:p>
        <w:p w14:paraId="7D4A16A7" w14:textId="77777777" w:rsidR="006505C9" w:rsidRPr="00600D59" w:rsidRDefault="006505C9" w:rsidP="00BE283D">
          <w:pPr>
            <w:pStyle w:val="aa"/>
            <w:numPr>
              <w:ilvl w:val="0"/>
              <w:numId w:val="19"/>
            </w:numPr>
            <w:spacing w:beforeLines="20" w:before="62" w:afterLines="20" w:after="62"/>
            <w:ind w:left="641" w:hanging="357"/>
            <w:rPr>
              <w:rFonts w:cs="Arial"/>
            </w:rPr>
          </w:pPr>
          <w:r w:rsidRPr="00600D59">
            <w:rPr>
              <w:rFonts w:cs="Arial"/>
            </w:rPr>
            <w:t>Εικονίδια κατάστασης</w:t>
          </w:r>
        </w:p>
        <w:p w14:paraId="1E53FE94" w14:textId="77777777" w:rsidR="006505C9" w:rsidRPr="00600D59" w:rsidRDefault="006505C9" w:rsidP="006505C9">
          <w:pPr>
            <w:pBdr>
              <w:top w:val="single" w:sz="6" w:space="1" w:color="auto"/>
              <w:bottom w:val="single" w:sz="6" w:space="1" w:color="auto"/>
            </w:pBdr>
            <w:spacing w:beforeLines="0" w:before="0" w:afterLines="0" w:after="0"/>
            <w:rPr>
              <w:rFonts w:cs="Arial"/>
              <w:b/>
            </w:rPr>
          </w:pPr>
          <w:r w:rsidRPr="00600D59">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rPr>
              <w:rFonts w:cs="Arial"/>
              <w:b/>
            </w:rPr>
            <w:t>ΣΗΜΕΙΩΜΑ</w:t>
          </w:r>
        </w:p>
        <w:p w14:paraId="175A3BA0" w14:textId="2C20AAFD" w:rsidR="006505C9" w:rsidRPr="00600D59" w:rsidRDefault="006505C9" w:rsidP="006505C9">
          <w:pPr>
            <w:pBdr>
              <w:top w:val="single" w:sz="6" w:space="1" w:color="auto"/>
              <w:bottom w:val="single" w:sz="6" w:space="1" w:color="auto"/>
            </w:pBdr>
            <w:spacing w:beforeLines="0" w:before="0" w:afterLines="0" w:after="0"/>
            <w:rPr>
              <w:rFonts w:cs="Arial"/>
            </w:rPr>
          </w:pPr>
          <w:r w:rsidRPr="00600D59">
            <w:rPr>
              <w:rFonts w:cs="Arial"/>
            </w:rPr>
            <w:t>Συνιστάται να κλειδώνετε την οθόνη όταν δεν τη χρησιμοποιείτε για να προστατεύετε τις πληροφορίες στο σύστημα και να εξοικονομείτε ενέργεια.</w:t>
          </w:r>
        </w:p>
        <w:p w14:paraId="7BAE2404" w14:textId="73CDEFA2" w:rsidR="006505C9" w:rsidRPr="00600D59" w:rsidRDefault="006505C9" w:rsidP="006505C9">
          <w:pPr>
            <w:pStyle w:val="BodytextUserManual"/>
            <w:spacing w:before="156" w:after="156"/>
          </w:pPr>
          <w:r w:rsidRPr="00600D59">
            <w:t>Σχεδόν όλες οι λειτουργίες στο tablet ελέγχονται μέσω της οθόνης αφής. Η πλοήγηση στην οθόνη αφής βασίζεται σε μενού, επιτρέποντας γρήγορη πρόσβαση στη διαδικασία δοκιμής ή στα δεδομένα που χρειάζεστε, μέσω μιας σειράς ερωτήσεων και επιλογών. Λεπτομερείς περιγραφές των δομών των μενού βρίσκονται στα κεφάλαια για κάθε εφαρμογή.</w:t>
          </w:r>
        </w:p>
        <w:p w14:paraId="62A8A4D0" w14:textId="77777777" w:rsidR="006505C9" w:rsidRPr="00600D59" w:rsidRDefault="006505C9" w:rsidP="006505C9">
          <w:pPr>
            <w:pStyle w:val="30"/>
            <w:spacing w:before="312" w:after="156"/>
          </w:pPr>
          <w:bookmarkStart w:id="84" w:name="_Toc366845409"/>
          <w:bookmarkStart w:id="85" w:name="_Toc451525740"/>
          <w:bookmarkStart w:id="86" w:name="_Toc366846462"/>
          <w:bookmarkStart w:id="87" w:name="_Toc159436261"/>
          <w:r w:rsidRPr="00600D59">
            <w:lastRenderedPageBreak/>
            <w:t>Κουμπιά εφαρμογών</w:t>
          </w:r>
          <w:bookmarkEnd w:id="84"/>
          <w:bookmarkEnd w:id="85"/>
          <w:bookmarkEnd w:id="86"/>
          <w:bookmarkEnd w:id="87"/>
        </w:p>
        <w:p w14:paraId="7AC7A709" w14:textId="2CADDB8B" w:rsidR="006505C9" w:rsidRPr="00600D59" w:rsidRDefault="006505C9" w:rsidP="006505C9">
          <w:pPr>
            <w:pStyle w:val="BodytextUserManual"/>
            <w:spacing w:before="156" w:after="156"/>
          </w:pPr>
          <w:r w:rsidRPr="00600D59">
            <w:t>Ο παρακάτω πίνακας περιγράφει συνοπτικά κάθε μία από τις εφαρμογές στο σύστημα MaxiSys</w:t>
          </w:r>
          <w:r w:rsidR="00233E7B" w:rsidRPr="00600D59">
            <w:t>.</w:t>
          </w:r>
        </w:p>
        <w:p w14:paraId="585FFE8D" w14:textId="36B1EE78" w:rsidR="006505C9" w:rsidRPr="00600D59" w:rsidRDefault="005A3230" w:rsidP="006505C9">
          <w:pPr>
            <w:pStyle w:val="ab"/>
            <w:spacing w:before="156" w:afterLines="20" w:after="62"/>
            <w:rPr>
              <w:rFonts w:cs="Arial"/>
              <w:i/>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6505C9"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6505C9" w:rsidRPr="00600D59">
            <w:rPr>
              <w:rFonts w:cs="Arial"/>
            </w:rPr>
            <w:t xml:space="preserve"> </w:t>
          </w:r>
          <w:r w:rsidR="006505C9" w:rsidRPr="00600D59">
            <w:rPr>
              <w:rFonts w:cs="Arial"/>
              <w:i/>
            </w:rPr>
            <w:t>Εφαρμογές</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600D59"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600D59" w:rsidRDefault="006505C9" w:rsidP="006505C9">
                <w:pPr>
                  <w:pStyle w:val="af"/>
                  <w:spacing w:beforeLines="20" w:before="62" w:afterLines="20" w:after="62" w:line="240" w:lineRule="exact"/>
                  <w:rPr>
                    <w:rFonts w:cs="Arial"/>
                  </w:rPr>
                </w:pPr>
                <w:bookmarkStart w:id="88" w:name="_Hlk116135236"/>
                <w:r w:rsidRPr="00600D59">
                  <w:rPr>
                    <w:rFonts w:cs="Arial"/>
                  </w:rPr>
                  <w:t>Κουμπί</w:t>
                </w:r>
              </w:p>
            </w:tc>
            <w:tc>
              <w:tcPr>
                <w:tcW w:w="1559" w:type="dxa"/>
                <w:shd w:val="clear" w:color="auto" w:fill="D9D9D9" w:themeFill="background1" w:themeFillShade="D9"/>
                <w:vAlign w:val="center"/>
              </w:tcPr>
              <w:p w14:paraId="4811B784" w14:textId="77777777" w:rsidR="006505C9" w:rsidRPr="00600D59" w:rsidRDefault="006505C9" w:rsidP="006505C9">
                <w:pPr>
                  <w:pStyle w:val="af"/>
                  <w:spacing w:beforeLines="20" w:before="62" w:afterLines="20" w:after="62" w:line="240" w:lineRule="exact"/>
                  <w:rPr>
                    <w:rFonts w:cs="Arial"/>
                  </w:rPr>
                </w:pPr>
                <w:r w:rsidRPr="00600D59">
                  <w:rPr>
                    <w:rFonts w:cs="Arial"/>
                  </w:rPr>
                  <w:t>Ονομα</w:t>
                </w:r>
              </w:p>
            </w:tc>
            <w:tc>
              <w:tcPr>
                <w:tcW w:w="4678" w:type="dxa"/>
                <w:shd w:val="clear" w:color="auto" w:fill="D9D9D9" w:themeFill="background1" w:themeFillShade="D9"/>
                <w:vAlign w:val="center"/>
              </w:tcPr>
              <w:p w14:paraId="6ABA1A18" w14:textId="77777777" w:rsidR="006505C9" w:rsidRPr="00600D59" w:rsidRDefault="006505C9" w:rsidP="006505C9">
                <w:pPr>
                  <w:pStyle w:val="af"/>
                  <w:spacing w:beforeLines="20" w:before="62" w:afterLines="20" w:after="62" w:line="240" w:lineRule="exact"/>
                  <w:rPr>
                    <w:rFonts w:cs="Arial"/>
                  </w:rPr>
                </w:pPr>
                <w:r w:rsidRPr="00600D59">
                  <w:rPr>
                    <w:rFonts w:cs="Arial"/>
                  </w:rPr>
                  <w:t>Περιγραφή</w:t>
                </w:r>
              </w:p>
            </w:tc>
          </w:tr>
          <w:tr w:rsidR="00FD7B2A" w:rsidRPr="00600D59" w14:paraId="18133514" w14:textId="77777777" w:rsidTr="00FE33DC">
            <w:trPr>
              <w:trHeight w:val="683"/>
              <w:jc w:val="center"/>
            </w:trPr>
            <w:tc>
              <w:tcPr>
                <w:tcW w:w="988" w:type="dxa"/>
                <w:vAlign w:val="center"/>
              </w:tcPr>
              <w:p w14:paraId="00A22C75" w14:textId="5B8EACA9" w:rsidR="00FD7B2A" w:rsidRPr="00600D59" w:rsidRDefault="00FD7B2A" w:rsidP="00FD7B2A">
                <w:pPr>
                  <w:pStyle w:val="ae"/>
                  <w:spacing w:beforeLines="20" w:before="62" w:afterLines="20" w:after="62" w:line="480" w:lineRule="auto"/>
                  <w:jc w:val="center"/>
                  <w:rPr>
                    <w:rFonts w:cs="Arial"/>
                    <w:noProof/>
                    <w:szCs w:val="18"/>
                  </w:rPr>
                </w:pPr>
                <w:r w:rsidRPr="00600D59">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5"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600D59" w:rsidRDefault="00FD7B2A" w:rsidP="00FD7B2A">
                <w:pPr>
                  <w:pStyle w:val="ae"/>
                  <w:spacing w:beforeLines="20" w:before="62" w:afterLines="20" w:after="62" w:line="240" w:lineRule="exact"/>
                  <w:rPr>
                    <w:rFonts w:cs="Arial"/>
                    <w:b/>
                    <w:bCs/>
                  </w:rPr>
                </w:pPr>
                <w:r w:rsidRPr="00600D59">
                  <w:rPr>
                    <w:rFonts w:cs="Arial"/>
                    <w:b/>
                    <w:bCs/>
                  </w:rPr>
                  <w:t>Διαγνωστικά</w:t>
                </w:r>
              </w:p>
            </w:tc>
            <w:tc>
              <w:tcPr>
                <w:tcW w:w="4678" w:type="dxa"/>
                <w:vAlign w:val="center"/>
              </w:tcPr>
              <w:p w14:paraId="7CE92A93" w14:textId="57070F89" w:rsidR="00FD7B2A" w:rsidRPr="00600D59" w:rsidRDefault="0016511F" w:rsidP="00A31B47">
                <w:pPr>
                  <w:pStyle w:val="af0"/>
                  <w:spacing w:beforeLines="20" w:before="62" w:afterLines="20" w:after="62" w:line="240" w:lineRule="exact"/>
                  <w:ind w:left="0"/>
                  <w:rPr>
                    <w:rFonts w:cs="Arial"/>
                  </w:rPr>
                </w:pPr>
                <w:r w:rsidRPr="00600D59">
                  <w:rPr>
                    <w:rFonts w:cs="Arial"/>
                  </w:rPr>
                  <w:t>Πρόσβαση στις λειτουργίες διαγνωστικών</w:t>
                </w:r>
                <w:r w:rsidR="00233E7B" w:rsidRPr="00600D59">
                  <w:rPr>
                    <w:rFonts w:cs="Arial"/>
                  </w:rPr>
                  <w:t>.</w:t>
                </w:r>
                <w:r w:rsidR="00A31B47" w:rsidRPr="00600D59">
                  <w:rPr>
                    <w:rFonts w:cs="Arial"/>
                  </w:rPr>
                  <w:t xml:space="preserve"> Δείτε</w:t>
                </w:r>
                <w:r w:rsidR="00A31B47" w:rsidRPr="00600D59">
                  <w:rPr>
                    <w:rFonts w:cs="Arial"/>
                    <w:i/>
                    <w:iCs/>
                    <w:color w:val="0000FF"/>
                  </w:rPr>
                  <w:t xml:space="preserve"> </w:t>
                </w:r>
                <w:hyperlink w:anchor="_Διαγνωστικά" w:history="1">
                  <w:r w:rsidR="00A31B47" w:rsidRPr="00600D59">
                    <w:rPr>
                      <w:rStyle w:val="a9"/>
                      <w:rFonts w:cs="Arial"/>
                      <w:i/>
                      <w:iCs/>
                      <w:u w:val="none"/>
                    </w:rPr>
                    <w:t>Διαγνωστικά</w:t>
                  </w:r>
                </w:hyperlink>
                <w:r w:rsidR="00A31B47" w:rsidRPr="00600D59">
                  <w:rPr>
                    <w:rFonts w:cs="Arial"/>
                    <w:i/>
                    <w:iCs/>
                    <w:color w:val="0000FF"/>
                  </w:rPr>
                  <w:t>.</w:t>
                </w:r>
              </w:p>
            </w:tc>
          </w:tr>
          <w:tr w:rsidR="0027374D" w:rsidRPr="00600D59" w14:paraId="7E45C59D" w14:textId="77777777" w:rsidTr="00FE33DC">
            <w:trPr>
              <w:trHeight w:val="683"/>
              <w:jc w:val="center"/>
            </w:trPr>
            <w:tc>
              <w:tcPr>
                <w:tcW w:w="988" w:type="dxa"/>
                <w:vAlign w:val="center"/>
              </w:tcPr>
              <w:p w14:paraId="5404029D" w14:textId="3930F535"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szCs w:val="18"/>
                    <w:lang w:val="en-US"/>
                    <w14:ligatures w14:val="standardContextual"/>
                  </w:rPr>
                  <w:drawing>
                    <wp:inline distT="0" distB="0" distL="0" distR="0" wp14:anchorId="263BBBC3" wp14:editId="5C9EE295">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6"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38E510AF" w14:textId="5667578D" w:rsidR="0027374D" w:rsidRPr="00600D59" w:rsidRDefault="0027374D" w:rsidP="0027374D">
                <w:pPr>
                  <w:pStyle w:val="ae"/>
                  <w:spacing w:beforeLines="20" w:before="62" w:afterLines="20" w:after="62" w:line="240" w:lineRule="exact"/>
                  <w:rPr>
                    <w:rFonts w:cs="Arial"/>
                    <w:b/>
                    <w:bCs/>
                  </w:rPr>
                </w:pPr>
                <w:r w:rsidRPr="00600D59">
                  <w:rPr>
                    <w:rFonts w:cs="Arial"/>
                    <w:b/>
                    <w:bCs/>
                  </w:rPr>
                  <w:t>DVI</w:t>
                </w:r>
              </w:p>
            </w:tc>
            <w:tc>
              <w:tcPr>
                <w:tcW w:w="4678" w:type="dxa"/>
                <w:vAlign w:val="center"/>
              </w:tcPr>
              <w:p w14:paraId="46BDE6A3" w14:textId="5596ABDD" w:rsidR="0027374D" w:rsidRPr="00600D59" w:rsidRDefault="0027374D" w:rsidP="0027374D">
                <w:pPr>
                  <w:pStyle w:val="af0"/>
                  <w:spacing w:beforeLines="20" w:before="62" w:afterLines="20" w:after="62" w:line="240" w:lineRule="exact"/>
                  <w:ind w:left="0"/>
                  <w:rPr>
                    <w:rFonts w:cs="Arial"/>
                  </w:rPr>
                </w:pPr>
                <w:r w:rsidRPr="00600D59">
                  <w:rPr>
                    <w:rFonts w:cs="Arial"/>
                  </w:rPr>
                  <w:t>Πριν από τη διάγνωση, οι τεχνικοί πραγματοποιούν μια συνολική επιθεώρηση με τα μάτια τους και καταγράφουν τα αποτελέσματα. Δείτε</w:t>
                </w:r>
                <w:r w:rsidRPr="00600D59">
                  <w:rPr>
                    <w:rFonts w:cs="Arial"/>
                    <w:i/>
                    <w:iCs/>
                    <w:color w:val="0000FF"/>
                  </w:rPr>
                  <w:t xml:space="preserve"> </w:t>
                </w:r>
                <w:hyperlink w:anchor="_Ψηφιακός_έλεγχος_οχημάτων" w:history="1">
                  <w:r w:rsidRPr="00600D59">
                    <w:rPr>
                      <w:rStyle w:val="a9"/>
                      <w:rFonts w:cs="Arial"/>
                      <w:i/>
                      <w:iCs/>
                      <w:u w:val="none"/>
                    </w:rPr>
                    <w:t>Ψηφιακός έλεγχος οχημάτων</w:t>
                  </w:r>
                </w:hyperlink>
                <w:r w:rsidRPr="00600D59">
                  <w:rPr>
                    <w:rFonts w:cs="Arial"/>
                    <w:i/>
                    <w:iCs/>
                    <w:color w:val="0000FF"/>
                  </w:rPr>
                  <w:t>.</w:t>
                </w:r>
              </w:p>
            </w:tc>
          </w:tr>
          <w:tr w:rsidR="0027374D" w:rsidRPr="00600D59" w14:paraId="56AB6A46" w14:textId="77777777" w:rsidTr="00FE33DC">
            <w:trPr>
              <w:trHeight w:val="748"/>
              <w:jc w:val="center"/>
            </w:trPr>
            <w:tc>
              <w:tcPr>
                <w:tcW w:w="988" w:type="dxa"/>
                <w:vAlign w:val="center"/>
              </w:tcPr>
              <w:p w14:paraId="104C75AD"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0B7FE089" wp14:editId="43D5A2BD">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04B1D0D" w14:textId="77777777" w:rsidR="0027374D" w:rsidRPr="00600D59" w:rsidRDefault="0027374D" w:rsidP="0027374D">
                <w:pPr>
                  <w:pStyle w:val="ae"/>
                  <w:spacing w:beforeLines="20" w:before="62" w:afterLines="20" w:after="62" w:line="240" w:lineRule="exact"/>
                  <w:rPr>
                    <w:rFonts w:cs="Arial"/>
                    <w:b/>
                    <w:bCs/>
                    <w:noProof/>
                  </w:rPr>
                </w:pPr>
                <w:r w:rsidRPr="00600D59">
                  <w:rPr>
                    <w:rFonts w:cs="Arial"/>
                    <w:b/>
                    <w:bCs/>
                  </w:rPr>
                  <w:t>Υπηρεσία</w:t>
                </w:r>
              </w:p>
            </w:tc>
            <w:tc>
              <w:tcPr>
                <w:tcW w:w="4678" w:type="dxa"/>
                <w:vAlign w:val="center"/>
              </w:tcPr>
              <w:p w14:paraId="3CA66632" w14:textId="33263D9C"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Πρόσβαση στο μενού λειτουργιών υπηρεσίας. Δείτε το </w:t>
                </w:r>
                <w:r w:rsidRPr="00600D59">
                  <w:rPr>
                    <w:rFonts w:cs="Arial"/>
                    <w:i/>
                    <w:iCs/>
                    <w:color w:val="0000FF"/>
                  </w:rPr>
                  <w:fldChar w:fldCharType="begin"/>
                </w:r>
                <w:r w:rsidRPr="00600D59">
                  <w:rPr>
                    <w:rFonts w:cs="Arial"/>
                    <w:i/>
                    <w:iCs/>
                    <w:color w:val="0000FF"/>
                  </w:rPr>
                  <w:instrText xml:space="preserve"> REF _Ref159830853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Υπηρεσία.​</w:t>
                </w:r>
                <w:r w:rsidRPr="00600D59">
                  <w:rPr>
                    <w:rFonts w:cs="Arial"/>
                    <w:i/>
                    <w:iCs/>
                    <w:color w:val="0000FF"/>
                  </w:rPr>
                  <w:fldChar w:fldCharType="end"/>
                </w:r>
              </w:p>
            </w:tc>
          </w:tr>
          <w:tr w:rsidR="0027374D" w:rsidRPr="00600D59" w14:paraId="5E1B6AA7" w14:textId="77777777" w:rsidTr="00FE33DC">
            <w:trPr>
              <w:trHeight w:val="748"/>
              <w:jc w:val="center"/>
            </w:trPr>
            <w:tc>
              <w:tcPr>
                <w:tcW w:w="988" w:type="dxa"/>
                <w:vAlign w:val="center"/>
              </w:tcPr>
              <w:p w14:paraId="6E688BAD" w14:textId="453B7BA5"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szCs w:val="18"/>
                    <w:lang w:val="en-US"/>
                  </w:rPr>
                  <w:drawing>
                    <wp:inline distT="0" distB="0" distL="0" distR="0" wp14:anchorId="16033166" wp14:editId="138AE256">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8EB9FA9-AE3A-A75A-CBC2-511F2C80AF13}"/>
                                  </a:ext>
                                </a:extLst>
                              </pic:cNvPr>
                              <pic:cNvPicPr>
                                <a:picLocks noChangeAspect="1"/>
                              </pic:cNvPicPr>
                            </pic:nvPicPr>
                            <pic:blipFill>
                              <a:blip r:embed="rId58"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3BC3636F" w14:textId="5219AD45" w:rsidR="0027374D" w:rsidRPr="00600D59" w:rsidRDefault="0027374D" w:rsidP="0027374D">
                <w:pPr>
                  <w:pStyle w:val="ae"/>
                  <w:spacing w:beforeLines="20" w:before="62" w:afterLines="20" w:after="62" w:line="240" w:lineRule="exact"/>
                  <w:rPr>
                    <w:rFonts w:cs="Arial"/>
                    <w:b/>
                    <w:bCs/>
                  </w:rPr>
                </w:pPr>
                <w:r w:rsidRPr="00600D59">
                  <w:rPr>
                    <w:rFonts w:cs="Arial"/>
                    <w:b/>
                    <w:bCs/>
                  </w:rPr>
                  <w:t>VID</w:t>
                </w:r>
              </w:p>
            </w:tc>
            <w:tc>
              <w:tcPr>
                <w:tcW w:w="4678" w:type="dxa"/>
                <w:vAlign w:val="center"/>
              </w:tcPr>
              <w:p w14:paraId="51CA6F44" w14:textId="3E191A77" w:rsidR="0027374D" w:rsidRPr="00600D59" w:rsidRDefault="0027374D" w:rsidP="0027374D">
                <w:pPr>
                  <w:pStyle w:val="af0"/>
                  <w:spacing w:beforeLines="20" w:before="62" w:afterLines="20" w:after="62" w:line="240" w:lineRule="exact"/>
                  <w:ind w:left="0"/>
                  <w:rPr>
                    <w:rFonts w:cs="Arial"/>
                  </w:rPr>
                </w:pPr>
                <w:r w:rsidRPr="00600D59">
                  <w:rPr>
                    <w:rFonts w:cs="Arial"/>
                    <w:lang w:val="it"/>
                  </w:rPr>
                  <w:t>Πρόσβαση στην οθόνη Εισαγωγής VIN ή στην οθόνη Επιβεβαίωσης Πληροφοριών Οχήματος. Δείτε</w:t>
                </w:r>
                <w:r w:rsidRPr="00600D59">
                  <w:rPr>
                    <w:rFonts w:cs="Arial"/>
                    <w:i/>
                    <w:iCs/>
                    <w:lang w:val="it"/>
                  </w:rPr>
                  <w:t xml:space="preserve"> </w:t>
                </w:r>
                <w:r w:rsidRPr="00600D59">
                  <w:rPr>
                    <w:rFonts w:cs="Arial"/>
                    <w:bCs/>
                    <w:i/>
                    <w:color w:val="0000FF"/>
                    <w:szCs w:val="18"/>
                    <w:lang w:val="it"/>
                  </w:rPr>
                  <w:fldChar w:fldCharType="begin"/>
                </w:r>
                <w:r w:rsidRPr="00600D59">
                  <w:rPr>
                    <w:rFonts w:cs="Arial"/>
                    <w:bCs/>
                    <w:i/>
                    <w:color w:val="0000FF"/>
                    <w:szCs w:val="18"/>
                    <w:lang w:val="it"/>
                  </w:rPr>
                  <w:instrText xml:space="preserve"> REF _Ref159658519 \h  \* MERGEFORMAT </w:instrText>
                </w:r>
                <w:r w:rsidRPr="00600D59">
                  <w:rPr>
                    <w:rFonts w:cs="Arial"/>
                    <w:bCs/>
                    <w:i/>
                    <w:color w:val="0000FF"/>
                    <w:szCs w:val="18"/>
                    <w:lang w:val="it"/>
                  </w:rPr>
                </w:r>
                <w:r w:rsidRPr="00600D59">
                  <w:rPr>
                    <w:rFonts w:cs="Arial"/>
                    <w:bCs/>
                    <w:i/>
                    <w:color w:val="0000FF"/>
                    <w:szCs w:val="18"/>
                    <w:lang w:val="it"/>
                  </w:rPr>
                  <w:fldChar w:fldCharType="separate"/>
                </w:r>
                <w:r w:rsidRPr="00600D59">
                  <w:rPr>
                    <w:rFonts w:cs="Arial"/>
                    <w:bCs/>
                    <w:i/>
                    <w:color w:val="0000FF"/>
                    <w:szCs w:val="18"/>
                    <w:lang w:val="it"/>
                  </w:rPr>
                  <w:t>Αναγνώριση οχήματος</w:t>
                </w:r>
                <w:r w:rsidRPr="00600D59">
                  <w:rPr>
                    <w:rFonts w:cs="Arial"/>
                    <w:bCs/>
                    <w:i/>
                    <w:color w:val="0000FF"/>
                    <w:szCs w:val="18"/>
                    <w:lang w:val="it"/>
                  </w:rPr>
                  <w:fldChar w:fldCharType="end"/>
                </w:r>
                <w:r w:rsidRPr="00600D59">
                  <w:rPr>
                    <w:rFonts w:cs="Arial"/>
                    <w:bCs/>
                    <w:i/>
                    <w:color w:val="0000FF"/>
                    <w:szCs w:val="18"/>
                    <w:lang w:val="it"/>
                  </w:rPr>
                  <w:t>.</w:t>
                </w:r>
              </w:p>
            </w:tc>
          </w:tr>
          <w:tr w:rsidR="0027374D" w:rsidRPr="00600D59" w14:paraId="2ABCF08C" w14:textId="77777777" w:rsidTr="00FE33DC">
            <w:trPr>
              <w:trHeight w:val="689"/>
              <w:jc w:val="center"/>
            </w:trPr>
            <w:tc>
              <w:tcPr>
                <w:tcW w:w="988" w:type="dxa"/>
                <w:vAlign w:val="center"/>
              </w:tcPr>
              <w:p w14:paraId="0918DEAB"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27374D" w:rsidRPr="00600D59" w:rsidRDefault="0027374D" w:rsidP="0027374D">
                <w:pPr>
                  <w:pStyle w:val="ae"/>
                  <w:spacing w:beforeLines="20" w:before="62" w:afterLines="20" w:after="62" w:line="240" w:lineRule="exact"/>
                  <w:rPr>
                    <w:rFonts w:cs="Arial"/>
                    <w:b/>
                    <w:bCs/>
                    <w:noProof/>
                  </w:rPr>
                </w:pPr>
                <w:r w:rsidRPr="00600D59">
                  <w:rPr>
                    <w:rFonts w:cs="Arial"/>
                    <w:b/>
                    <w:bCs/>
                  </w:rPr>
                  <w:t>ADAS</w:t>
                </w:r>
              </w:p>
            </w:tc>
            <w:tc>
              <w:tcPr>
                <w:tcW w:w="4678" w:type="dxa"/>
                <w:vAlign w:val="center"/>
              </w:tcPr>
              <w:p w14:paraId="4A07DD2D" w14:textId="4B29FD0E"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Πρόσβαση στο μενού συστημάτων ADAS. Δείτε το </w:t>
                </w:r>
                <w:r w:rsidRPr="00600D59">
                  <w:rPr>
                    <w:rFonts w:cs="Arial"/>
                    <w:i/>
                    <w:iCs/>
                    <w:color w:val="0000FF"/>
                  </w:rPr>
                  <w:fldChar w:fldCharType="begin"/>
                </w:r>
                <w:r w:rsidRPr="00600D59">
                  <w:rPr>
                    <w:rFonts w:cs="Arial"/>
                    <w:i/>
                    <w:iCs/>
                    <w:color w:val="0000FF"/>
                  </w:rPr>
                  <w:instrText xml:space="preserve"> REF _Ref118313587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ADAS. </w:t>
                </w:r>
                <w:r w:rsidRPr="00600D59">
                  <w:rPr>
                    <w:rFonts w:cs="Arial"/>
                    <w:i/>
                    <w:iCs/>
                    <w:color w:val="0000FF"/>
                  </w:rPr>
                  <w:fldChar w:fldCharType="end"/>
                </w:r>
              </w:p>
            </w:tc>
          </w:tr>
          <w:tr w:rsidR="0027374D" w:rsidRPr="00600D59" w14:paraId="5619ADAB" w14:textId="77777777" w:rsidTr="005D6A88">
            <w:trPr>
              <w:trHeight w:val="857"/>
              <w:jc w:val="center"/>
            </w:trPr>
            <w:tc>
              <w:tcPr>
                <w:tcW w:w="988" w:type="dxa"/>
                <w:vAlign w:val="center"/>
              </w:tcPr>
              <w:p w14:paraId="0DE6B8C8"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6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0550C6C7" w:rsidR="0027374D" w:rsidRPr="00600D59" w:rsidRDefault="0027374D" w:rsidP="0027374D">
                <w:pPr>
                  <w:pStyle w:val="ae"/>
                  <w:spacing w:beforeLines="20" w:before="62" w:afterLines="20" w:after="62" w:line="240" w:lineRule="exact"/>
                  <w:rPr>
                    <w:rFonts w:cs="Arial"/>
                    <w:b/>
                    <w:bCs/>
                  </w:rPr>
                </w:pPr>
                <w:r w:rsidRPr="00600D59">
                  <w:rPr>
                    <w:rFonts w:cs="Arial"/>
                    <w:b/>
                    <w:bCs/>
                  </w:rPr>
                  <w:t>Διαχειριστής δεδομένων</w:t>
                </w:r>
              </w:p>
            </w:tc>
            <w:tc>
              <w:tcPr>
                <w:tcW w:w="4678" w:type="dxa"/>
                <w:vAlign w:val="center"/>
              </w:tcPr>
              <w:p w14:paraId="5924067C" w14:textId="7DFB5338"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Παρέχει πρόσβαση στα αποθηκευμένα δεδομένα συνεργείου, πελάτη και οχήματος, συμπεριλαμβανομένων λεπτομερών διαγνωστικών ελέγχων και αρχείων δοκιμών οχήματος. Δείτε </w:t>
                </w:r>
                <w:hyperlink w:anchor="_Διαχειριστής_δεδομένων" w:history="1">
                  <w:r w:rsidRPr="00600D59">
                    <w:rPr>
                      <w:rStyle w:val="a9"/>
                      <w:rFonts w:cs="Arial"/>
                      <w:i/>
                      <w:u w:val="none"/>
                    </w:rPr>
                    <w:t>Διαχειριστής δεδομένων</w:t>
                  </w:r>
                </w:hyperlink>
                <w:r w:rsidRPr="00600D59">
                  <w:rPr>
                    <w:rFonts w:cs="Arial"/>
                  </w:rPr>
                  <w:t>.</w:t>
                </w:r>
              </w:p>
            </w:tc>
          </w:tr>
          <w:tr w:rsidR="0027374D" w:rsidRPr="00600D59" w14:paraId="5D7E3836" w14:textId="77777777" w:rsidTr="005D6A88">
            <w:trPr>
              <w:trHeight w:val="857"/>
              <w:jc w:val="center"/>
            </w:trPr>
            <w:tc>
              <w:tcPr>
                <w:tcW w:w="988" w:type="dxa"/>
                <w:vAlign w:val="center"/>
              </w:tcPr>
              <w:p w14:paraId="21DA631F" w14:textId="5DF07ACD"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szCs w:val="18"/>
                    <w:lang w:val="en-US"/>
                  </w:rPr>
                  <w:drawing>
                    <wp:inline distT="0" distB="0" distL="0" distR="0" wp14:anchorId="6DA3E8E1" wp14:editId="4429FAD8">
                      <wp:extent cx="362347" cy="360000"/>
                      <wp:effectExtent l="0" t="0" r="0" b="2540"/>
                      <wp:docPr id="167"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C9298E32-7CBD-BA4E-AFF1-5CC8F5F4F508}"/>
                                  </a:ext>
                                </a:extLst>
                              </pic:cNvPr>
                              <pic:cNvPicPr>
                                <a:picLocks noChangeAspect="1"/>
                              </pic:cNvPicPr>
                            </pic:nvPicPr>
                            <pic:blipFill>
                              <a:blip r:embed="rId61"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52195B6D" w14:textId="5FE764D8" w:rsidR="0027374D" w:rsidRPr="00600D59" w:rsidRDefault="0027374D" w:rsidP="0027374D">
                <w:pPr>
                  <w:pStyle w:val="ae"/>
                  <w:spacing w:beforeLines="20" w:before="62" w:afterLines="20" w:after="62" w:line="240" w:lineRule="exact"/>
                  <w:rPr>
                    <w:rFonts w:cs="Arial"/>
                    <w:b/>
                    <w:bCs/>
                  </w:rPr>
                </w:pPr>
                <w:r w:rsidRPr="00600D59">
                  <w:rPr>
                    <w:rFonts w:cs="Arial"/>
                    <w:b/>
                    <w:bCs/>
                  </w:rPr>
                  <w:t>Autel Cloud</w:t>
                </w:r>
              </w:p>
            </w:tc>
            <w:tc>
              <w:tcPr>
                <w:tcW w:w="4678" w:type="dxa"/>
                <w:vAlign w:val="center"/>
              </w:tcPr>
              <w:p w14:paraId="31D54329" w14:textId="3D3505D4"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Πρόσβαση στην πλατφόρμα Autel Cloud. Δείτε </w:t>
                </w:r>
                <w:hyperlink w:anchor="_Autel_Cloud" w:history="1">
                  <w:r w:rsidRPr="00600D59">
                    <w:rPr>
                      <w:rStyle w:val="a9"/>
                      <w:rFonts w:cs="Arial"/>
                      <w:i/>
                      <w:u w:val="none"/>
                    </w:rPr>
                    <w:t>Autel Cloud</w:t>
                  </w:r>
                </w:hyperlink>
                <w:r w:rsidRPr="00600D59">
                  <w:rPr>
                    <w:rFonts w:cs="Arial"/>
                  </w:rPr>
                  <w:t>.</w:t>
                </w:r>
              </w:p>
            </w:tc>
          </w:tr>
          <w:tr w:rsidR="0027374D" w:rsidRPr="00600D59" w14:paraId="0E6631D5" w14:textId="77777777" w:rsidTr="005D6A88">
            <w:trPr>
              <w:trHeight w:val="857"/>
              <w:jc w:val="center"/>
            </w:trPr>
            <w:tc>
              <w:tcPr>
                <w:tcW w:w="988" w:type="dxa"/>
                <w:vAlign w:val="center"/>
              </w:tcPr>
              <w:p w14:paraId="42D54E17"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77777777" w:rsidR="0027374D" w:rsidRPr="00600D59" w:rsidRDefault="0027374D" w:rsidP="0027374D">
                <w:pPr>
                  <w:pStyle w:val="ae"/>
                  <w:spacing w:beforeLines="20" w:before="62" w:afterLines="20" w:after="62" w:line="240" w:lineRule="exact"/>
                  <w:rPr>
                    <w:rFonts w:cs="Arial"/>
                    <w:b/>
                    <w:bCs/>
                  </w:rPr>
                </w:pPr>
                <w:r w:rsidRPr="00600D59">
                  <w:rPr>
                    <w:rFonts w:cs="Arial"/>
                    <w:b/>
                    <w:bCs/>
                  </w:rPr>
                  <w:t>Δοκιμή μπαταρίας</w:t>
                </w:r>
              </w:p>
            </w:tc>
            <w:tc>
              <w:tcPr>
                <w:tcW w:w="4678" w:type="dxa"/>
                <w:vAlign w:val="center"/>
              </w:tcPr>
              <w:p w14:paraId="03A28F75" w14:textId="4EDFF1A8"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Παρέχει πρόσβαση στο μενού Δοκιμή μπαταρίας με δύο λειτουργίες, συμπεριλαμβανομένης της δοκιμής εντός του οχήματος και της δοκιμής εκτός οχήματος. Δείτε </w:t>
                </w:r>
                <w:r w:rsidRPr="00600D59">
                  <w:rPr>
                    <w:rFonts w:cs="Arial"/>
                    <w:i/>
                    <w:iCs/>
                    <w:color w:val="0000FF"/>
                  </w:rPr>
                  <w:fldChar w:fldCharType="begin"/>
                </w:r>
                <w:r w:rsidRPr="00600D59">
                  <w:rPr>
                    <w:rFonts w:cs="Arial"/>
                    <w:i/>
                    <w:iCs/>
                    <w:color w:val="0000FF"/>
                  </w:rPr>
                  <w:instrText xml:space="preserve"> REF _Ref159830975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Δοκιμή μπαταρίας. </w:t>
                </w:r>
                <w:r w:rsidRPr="00600D59">
                  <w:rPr>
                    <w:rFonts w:cs="Arial"/>
                    <w:i/>
                    <w:iCs/>
                    <w:color w:val="0000FF"/>
                  </w:rPr>
                  <w:fldChar w:fldCharType="end"/>
                </w:r>
              </w:p>
            </w:tc>
          </w:tr>
          <w:tr w:rsidR="0027374D" w:rsidRPr="00600D59" w14:paraId="29356A79" w14:textId="77777777" w:rsidTr="005D6A88">
            <w:trPr>
              <w:trHeight w:val="778"/>
              <w:jc w:val="center"/>
            </w:trPr>
            <w:tc>
              <w:tcPr>
                <w:tcW w:w="988" w:type="dxa"/>
                <w:vAlign w:val="center"/>
              </w:tcPr>
              <w:p w14:paraId="2AF152BA"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27374D" w:rsidRPr="00600D59" w:rsidRDefault="0027374D" w:rsidP="0027374D">
                <w:pPr>
                  <w:pStyle w:val="ae"/>
                  <w:spacing w:beforeLines="20" w:before="62" w:afterLines="20" w:after="62" w:line="240" w:lineRule="exact"/>
                  <w:rPr>
                    <w:rFonts w:cs="Arial"/>
                    <w:b/>
                    <w:bCs/>
                    <w:noProof/>
                  </w:rPr>
                </w:pPr>
                <w:r w:rsidRPr="00600D59">
                  <w:rPr>
                    <w:rFonts w:cs="Arial"/>
                    <w:b/>
                    <w:bCs/>
                  </w:rPr>
                  <w:t>Ρυθμίσεις</w:t>
                </w:r>
              </w:p>
            </w:tc>
            <w:tc>
              <w:tcPr>
                <w:tcW w:w="4678" w:type="dxa"/>
                <w:vAlign w:val="center"/>
              </w:tcPr>
              <w:p w14:paraId="0EBDFA3B" w14:textId="14D6C4D0"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Πρόσβαση στο μενού ρυθμίσεων συστήματος και στο γενικό μενού του tablet. Ανατρέξτε στην ενότητα </w:t>
                </w:r>
                <w:r w:rsidRPr="00600D59">
                  <w:rPr>
                    <w:rFonts w:cs="Arial"/>
                    <w:i/>
                    <w:iCs/>
                    <w:color w:val="0000FF"/>
                  </w:rPr>
                  <w:fldChar w:fldCharType="begin"/>
                </w:r>
                <w:r w:rsidRPr="00600D59">
                  <w:rPr>
                    <w:rFonts w:cs="Arial"/>
                    <w:i/>
                    <w:iCs/>
                    <w:color w:val="0000FF"/>
                  </w:rPr>
                  <w:instrText xml:space="preserve"> REF _Ref159830996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Ρυθμίσεις. </w:t>
                </w:r>
                <w:r w:rsidRPr="00600D59">
                  <w:rPr>
                    <w:rFonts w:cs="Arial"/>
                    <w:i/>
                    <w:iCs/>
                    <w:color w:val="0000FF"/>
                  </w:rPr>
                  <w:fldChar w:fldCharType="end"/>
                </w:r>
              </w:p>
            </w:tc>
          </w:tr>
          <w:tr w:rsidR="0027374D" w:rsidRPr="00600D59" w14:paraId="28D187B0" w14:textId="77777777" w:rsidTr="00FE33DC">
            <w:trPr>
              <w:trHeight w:val="705"/>
              <w:jc w:val="center"/>
            </w:trPr>
            <w:tc>
              <w:tcPr>
                <w:tcW w:w="988" w:type="dxa"/>
                <w:vAlign w:val="center"/>
              </w:tcPr>
              <w:p w14:paraId="69F26013"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lastRenderedPageBreak/>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350041E9" w:rsidR="0027374D" w:rsidRPr="00600D59" w:rsidRDefault="0027374D" w:rsidP="0027374D">
                <w:pPr>
                  <w:pStyle w:val="ae"/>
                  <w:spacing w:beforeLines="20" w:before="62" w:afterLines="20" w:after="62" w:line="240" w:lineRule="exact"/>
                  <w:rPr>
                    <w:rFonts w:cs="Arial"/>
                    <w:b/>
                    <w:bCs/>
                  </w:rPr>
                </w:pPr>
                <w:r w:rsidRPr="00600D59">
                  <w:rPr>
                    <w:rFonts w:cs="Arial"/>
                    <w:b/>
                    <w:bCs/>
                  </w:rPr>
                  <w:t>Εκσυγχρονίζω</w:t>
                </w:r>
              </w:p>
            </w:tc>
            <w:tc>
              <w:tcPr>
                <w:tcW w:w="4678" w:type="dxa"/>
                <w:vAlign w:val="center"/>
              </w:tcPr>
              <w:p w14:paraId="06593EF9" w14:textId="56F49646" w:rsidR="0027374D" w:rsidRPr="00600D59" w:rsidRDefault="0027374D" w:rsidP="0027374D">
                <w:pPr>
                  <w:pStyle w:val="af0"/>
                  <w:spacing w:beforeLines="20" w:before="62" w:afterLines="20" w:after="62" w:line="240" w:lineRule="exact"/>
                  <w:ind w:left="0"/>
                  <w:rPr>
                    <w:rFonts w:cs="Arial"/>
                  </w:rPr>
                </w:pPr>
                <w:r w:rsidRPr="00600D59">
                  <w:rPr>
                    <w:rFonts w:cs="Arial"/>
                  </w:rPr>
                  <w:t>Πρόσβαση στο μενού ενημέρωσης λογισμικού συστήματος. Δείτε το</w:t>
                </w:r>
                <w:r w:rsidRPr="00600D59">
                  <w:rPr>
                    <w:rFonts w:cs="Arial"/>
                    <w:i/>
                    <w:iCs/>
                    <w:color w:val="0000FF"/>
                  </w:rPr>
                  <w:t xml:space="preserve"> </w:t>
                </w:r>
                <w:hyperlink w:anchor="_Εκσυγχρονίζω" w:history="1">
                  <w:r w:rsidRPr="00600D59">
                    <w:rPr>
                      <w:rStyle w:val="a9"/>
                      <w:rFonts w:cs="Arial"/>
                      <w:i/>
                      <w:iCs/>
                      <w:u w:val="none"/>
                    </w:rPr>
                    <w:t>Εκσυγχρονίζω</w:t>
                  </w:r>
                </w:hyperlink>
                <w:r w:rsidRPr="00600D59">
                  <w:rPr>
                    <w:rFonts w:cs="Arial"/>
                  </w:rPr>
                  <w:t>.</w:t>
                </w:r>
              </w:p>
            </w:tc>
          </w:tr>
          <w:tr w:rsidR="0027374D" w:rsidRPr="00600D59" w14:paraId="5B0C44FF" w14:textId="77777777" w:rsidTr="00FE33DC">
            <w:trPr>
              <w:trHeight w:val="641"/>
              <w:jc w:val="center"/>
            </w:trPr>
            <w:tc>
              <w:tcPr>
                <w:tcW w:w="988" w:type="dxa"/>
                <w:vAlign w:val="center"/>
              </w:tcPr>
              <w:p w14:paraId="6C7B7EB2" w14:textId="624041B9" w:rsidR="0027374D" w:rsidRPr="00600D59" w:rsidRDefault="0027374D" w:rsidP="0027374D">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56264E64" wp14:editId="169A39A8">
                      <wp:extent cx="362820" cy="360000"/>
                      <wp:effectExtent l="0" t="0" r="0" b="2540"/>
                      <wp:docPr id="159"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5BC1C6E5-2F76-919D-F938-6FCE8E471A3C}"/>
                                  </a:ext>
                                </a:extLst>
                              </pic:cNvPr>
                              <pic:cNvPicPr>
                                <a:picLocks noChangeAspect="1"/>
                              </pic:cNvPicPr>
                            </pic:nvPicPr>
                            <pic:blipFill>
                              <a:blip r:embed="rId65"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5EBC7BFA" w:rsidR="0027374D" w:rsidRPr="00600D59" w:rsidRDefault="0027374D" w:rsidP="0027374D">
                <w:pPr>
                  <w:pStyle w:val="ae"/>
                  <w:spacing w:beforeLines="20" w:before="62" w:afterLines="20" w:after="62" w:line="240" w:lineRule="exact"/>
                  <w:rPr>
                    <w:rFonts w:cs="Arial"/>
                    <w:b/>
                    <w:bCs/>
                  </w:rPr>
                </w:pPr>
                <w:r w:rsidRPr="00600D59">
                  <w:rPr>
                    <w:rFonts w:cs="Arial"/>
                    <w:b/>
                    <w:bCs/>
                  </w:rPr>
                  <w:t>Διευθυντής VCI</w:t>
                </w:r>
              </w:p>
            </w:tc>
            <w:tc>
              <w:tcPr>
                <w:tcW w:w="4678" w:type="dxa"/>
                <w:vAlign w:val="center"/>
              </w:tcPr>
              <w:p w14:paraId="33D705F5" w14:textId="2137E9DE"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Πρόσβαση στο μενού σύνδεσης VCI. Δείτε </w:t>
                </w:r>
                <w:r w:rsidRPr="00600D59">
                  <w:rPr>
                    <w:rFonts w:cs="Arial"/>
                    <w:iCs/>
                  </w:rPr>
                  <w:t>το</w:t>
                </w:r>
                <w:r w:rsidRPr="00600D59">
                  <w:rPr>
                    <w:rFonts w:cs="Arial"/>
                    <w:i/>
                    <w:iCs/>
                    <w:color w:val="0000FF"/>
                  </w:rPr>
                  <w:t xml:space="preserve"> </w:t>
                </w:r>
                <w:hyperlink w:anchor="_Διευθυντής_VCMI" w:history="1">
                  <w:r w:rsidRPr="00600D59">
                    <w:rPr>
                      <w:rStyle w:val="a9"/>
                      <w:rFonts w:cs="Arial"/>
                      <w:i/>
                      <w:iCs/>
                      <w:u w:val="none"/>
                    </w:rPr>
                    <w:t>Διευθυντής VCI</w:t>
                  </w:r>
                </w:hyperlink>
                <w:r w:rsidRPr="00600D59">
                  <w:rPr>
                    <w:rFonts w:cs="Arial"/>
                  </w:rPr>
                  <w:t>.</w:t>
                </w:r>
              </w:p>
            </w:tc>
          </w:tr>
          <w:tr w:rsidR="0027374D" w:rsidRPr="00600D59" w14:paraId="2F1A00F5" w14:textId="77777777" w:rsidTr="00FE33DC">
            <w:trPr>
              <w:trHeight w:val="641"/>
              <w:jc w:val="center"/>
            </w:trPr>
            <w:tc>
              <w:tcPr>
                <w:tcW w:w="988" w:type="dxa"/>
                <w:vAlign w:val="center"/>
              </w:tcPr>
              <w:p w14:paraId="278D05CA" w14:textId="1C48065B"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38554B32" w:rsidR="0027374D" w:rsidRPr="00600D59" w:rsidRDefault="0027374D" w:rsidP="0027374D">
                <w:pPr>
                  <w:pStyle w:val="ae"/>
                  <w:spacing w:beforeLines="20" w:before="62" w:afterLines="20" w:after="62" w:line="240" w:lineRule="exact"/>
                  <w:rPr>
                    <w:rFonts w:cs="Arial"/>
                    <w:b/>
                    <w:bCs/>
                  </w:rPr>
                </w:pPr>
                <w:r w:rsidRPr="00600D59">
                  <w:rPr>
                    <w:rFonts w:cs="Arial"/>
                    <w:b/>
                    <w:bCs/>
                  </w:rPr>
                  <w:t>Κλισιόμετρο χειρός</w:t>
                </w:r>
              </w:p>
            </w:tc>
            <w:tc>
              <w:tcPr>
                <w:tcW w:w="4678" w:type="dxa"/>
                <w:vAlign w:val="center"/>
              </w:tcPr>
              <w:p w14:paraId="45BAECC4" w14:textId="6CAC0823" w:rsidR="0027374D" w:rsidRPr="00600D59" w:rsidRDefault="0027374D" w:rsidP="0027374D">
                <w:pPr>
                  <w:pStyle w:val="af0"/>
                  <w:spacing w:beforeLines="20" w:before="62" w:afterLines="20" w:after="62" w:line="240" w:lineRule="exact"/>
                  <w:ind w:left="0"/>
                  <w:rPr>
                    <w:rFonts w:cs="Arial"/>
                  </w:rPr>
                </w:pPr>
                <w:r w:rsidRPr="00600D59">
                  <w:rPr>
                    <w:rFonts w:cs="Arial"/>
                  </w:rPr>
                  <w:t>Συνδέει το tablet σας με ένα φορητό κλισιόμετρο για τη μέτρηση του ύψους οδήγησης των οχημάτων Mercedes-Benz. Δείτε το</w:t>
                </w:r>
                <w:r w:rsidRPr="00600D59">
                  <w:rPr>
                    <w:rFonts w:cs="Arial"/>
                    <w:i/>
                  </w:rPr>
                  <w:t xml:space="preserve"> </w:t>
                </w:r>
                <w:hyperlink w:anchor="_Κλισιόμετρο_χειρός" w:history="1">
                  <w:r w:rsidRPr="00600D59">
                    <w:rPr>
                      <w:rStyle w:val="a9"/>
                      <w:rFonts w:cs="Arial"/>
                      <w:i/>
                      <w:u w:val="none"/>
                    </w:rPr>
                    <w:t>Κλισιόμετρο χειρός</w:t>
                  </w:r>
                </w:hyperlink>
                <w:r w:rsidRPr="00600D59">
                  <w:rPr>
                    <w:rFonts w:cs="Arial"/>
                  </w:rPr>
                  <w:t>.</w:t>
                </w:r>
              </w:p>
            </w:tc>
          </w:tr>
          <w:tr w:rsidR="0027374D" w:rsidRPr="00600D59" w14:paraId="0DFFAFCF" w14:textId="77777777" w:rsidTr="00FE33DC">
            <w:trPr>
              <w:trHeight w:val="641"/>
              <w:jc w:val="center"/>
            </w:trPr>
            <w:tc>
              <w:tcPr>
                <w:tcW w:w="988" w:type="dxa"/>
                <w:vAlign w:val="center"/>
              </w:tcPr>
              <w:p w14:paraId="49588E1E" w14:textId="3BB8CFEB"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lang w:val="en-US"/>
                  </w:rPr>
                  <w:drawing>
                    <wp:inline distT="0" distB="0" distL="0" distR="0" wp14:anchorId="3C0D397F" wp14:editId="62638FC8">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7"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550F747" w14:textId="208FD2E9" w:rsidR="0027374D" w:rsidRPr="00600D59" w:rsidRDefault="0027374D" w:rsidP="0027374D">
                <w:pPr>
                  <w:pStyle w:val="ae"/>
                  <w:spacing w:beforeLines="20" w:before="62" w:afterLines="20" w:after="62" w:line="240" w:lineRule="exact"/>
                  <w:rPr>
                    <w:rFonts w:cs="Arial"/>
                    <w:b/>
                    <w:bCs/>
                  </w:rPr>
                </w:pPr>
                <w:r w:rsidRPr="00600D59">
                  <w:rPr>
                    <w:rFonts w:cs="Arial"/>
                    <w:b/>
                    <w:bCs/>
                  </w:rPr>
                  <w:t>MaxiTools</w:t>
                </w:r>
              </w:p>
            </w:tc>
            <w:tc>
              <w:tcPr>
                <w:tcW w:w="4678" w:type="dxa"/>
                <w:vAlign w:val="center"/>
              </w:tcPr>
              <w:p w14:paraId="6E2B4B96" w14:textId="489AF3A9" w:rsidR="0027374D" w:rsidRPr="00600D59" w:rsidRDefault="0027374D" w:rsidP="0027374D">
                <w:pPr>
                  <w:pStyle w:val="af0"/>
                  <w:spacing w:beforeLines="20" w:before="62" w:afterLines="20" w:after="62" w:line="240" w:lineRule="exact"/>
                  <w:ind w:left="0"/>
                  <w:rPr>
                    <w:rFonts w:cs="Arial"/>
                  </w:rPr>
                </w:pPr>
                <w:r w:rsidRPr="00600D59">
                  <w:rPr>
                    <w:rFonts w:cs="Arial"/>
                  </w:rPr>
                  <w:t>Περιλαμβάνει τη συλλογή αρχείων καταγραφής και την επαναφορά εργοστασιακών δεδομένων σε δύο μέρη.</w:t>
                </w:r>
              </w:p>
            </w:tc>
          </w:tr>
          <w:tr w:rsidR="0027374D" w:rsidRPr="00600D59" w14:paraId="21E5AC90" w14:textId="77777777" w:rsidTr="00FE33DC">
            <w:trPr>
              <w:trHeight w:val="707"/>
              <w:jc w:val="center"/>
            </w:trPr>
            <w:tc>
              <w:tcPr>
                <w:tcW w:w="988" w:type="dxa"/>
                <w:vAlign w:val="center"/>
              </w:tcPr>
              <w:p w14:paraId="386A5735"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27374D" w:rsidRPr="00600D59" w:rsidRDefault="0027374D" w:rsidP="0027374D">
                <w:pPr>
                  <w:pStyle w:val="ae"/>
                  <w:spacing w:beforeLines="20" w:before="62" w:afterLines="20" w:after="62" w:line="240" w:lineRule="exact"/>
                  <w:rPr>
                    <w:rFonts w:cs="Arial"/>
                    <w:b/>
                    <w:bCs/>
                    <w:noProof/>
                  </w:rPr>
                </w:pPr>
                <w:r w:rsidRPr="00600D59">
                  <w:rPr>
                    <w:rFonts w:cs="Arial"/>
                    <w:b/>
                    <w:bCs/>
                  </w:rPr>
                  <w:t>Υποστήριξη</w:t>
                </w:r>
              </w:p>
            </w:tc>
            <w:tc>
              <w:tcPr>
                <w:tcW w:w="4678" w:type="dxa"/>
                <w:vAlign w:val="center"/>
              </w:tcPr>
              <w:p w14:paraId="3E2EBBC1" w14:textId="05EC4604"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Συγχρονίζει την ηλεκτρονική βάση δεδομένων υπηρεσιών της Autel με το tablet MaxiSys. Δείτε </w:t>
                </w:r>
                <w:r w:rsidRPr="00600D59">
                  <w:rPr>
                    <w:rFonts w:cs="Arial"/>
                    <w:i/>
                    <w:iCs/>
                    <w:color w:val="0000FF"/>
                  </w:rPr>
                  <w:fldChar w:fldCharType="begin"/>
                </w:r>
                <w:r w:rsidRPr="00600D59">
                  <w:rPr>
                    <w:rFonts w:cs="Arial"/>
                    <w:i/>
                    <w:iCs/>
                    <w:color w:val="0000FF"/>
                  </w:rPr>
                  <w:instrText xml:space="preserve"> REF _Ref195170501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 Υποστήριξη. </w:t>
                </w:r>
                <w:r w:rsidRPr="00600D59">
                  <w:rPr>
                    <w:rFonts w:cs="Arial"/>
                    <w:i/>
                    <w:iCs/>
                    <w:color w:val="0000FF"/>
                  </w:rPr>
                  <w:fldChar w:fldCharType="end"/>
                </w:r>
              </w:p>
            </w:tc>
          </w:tr>
          <w:tr w:rsidR="0027374D" w:rsidRPr="00600D59" w14:paraId="4E1A6062" w14:textId="77777777" w:rsidTr="00FE33DC">
            <w:trPr>
              <w:trHeight w:val="707"/>
              <w:jc w:val="center"/>
            </w:trPr>
            <w:tc>
              <w:tcPr>
                <w:tcW w:w="988" w:type="dxa"/>
                <w:vAlign w:val="center"/>
              </w:tcPr>
              <w:p w14:paraId="267225D8" w14:textId="69F8FFB0"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lang w:val="en-US"/>
                  </w:rPr>
                  <w:drawing>
                    <wp:inline distT="0" distB="0" distL="0" distR="0" wp14:anchorId="107603F8" wp14:editId="1A82EC54">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422A172" w14:textId="2BB124F0" w:rsidR="0027374D" w:rsidRPr="00600D59" w:rsidRDefault="0027374D" w:rsidP="0027374D">
                <w:pPr>
                  <w:pStyle w:val="ae"/>
                  <w:spacing w:beforeLines="20" w:before="62" w:afterLines="20" w:after="62" w:line="240" w:lineRule="exact"/>
                  <w:rPr>
                    <w:rFonts w:cs="Arial"/>
                    <w:b/>
                    <w:bCs/>
                  </w:rPr>
                </w:pPr>
                <w:r w:rsidRPr="00600D59">
                  <w:rPr>
                    <w:rFonts w:cs="Arial"/>
                    <w:b/>
                  </w:rPr>
                  <w:t>Εξουσιοδότηση OEM</w:t>
                </w:r>
              </w:p>
            </w:tc>
            <w:tc>
              <w:tcPr>
                <w:tcW w:w="4678" w:type="dxa"/>
                <w:vAlign w:val="center"/>
              </w:tcPr>
              <w:p w14:paraId="3F983AF3" w14:textId="45E2DD89" w:rsidR="0027374D" w:rsidRPr="00600D59" w:rsidRDefault="0027374D" w:rsidP="0027374D">
                <w:pPr>
                  <w:pStyle w:val="af0"/>
                  <w:spacing w:beforeLines="20" w:before="62" w:afterLines="20" w:after="62" w:line="240" w:lineRule="exact"/>
                  <w:ind w:left="0"/>
                  <w:rPr>
                    <w:rFonts w:cs="Arial"/>
                  </w:rPr>
                </w:pPr>
                <w:r w:rsidRPr="00600D59">
                  <w:rPr>
                    <w:rFonts w:cs="Arial"/>
                    <w:szCs w:val="18"/>
                  </w:rPr>
                  <w:t>Διαχειρίζεται τα δικαιώματα για το ξεκλείδωμα της πύλης OE.</w:t>
                </w:r>
              </w:p>
            </w:tc>
          </w:tr>
          <w:tr w:rsidR="0027374D" w:rsidRPr="00600D59" w14:paraId="19661C55" w14:textId="77777777" w:rsidTr="00FE33DC">
            <w:trPr>
              <w:trHeight w:val="707"/>
              <w:jc w:val="center"/>
            </w:trPr>
            <w:tc>
              <w:tcPr>
                <w:tcW w:w="988" w:type="dxa"/>
                <w:vAlign w:val="center"/>
              </w:tcPr>
              <w:p w14:paraId="684A3C74" w14:textId="2B599C26"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lang w:val="en-US"/>
                  </w:rPr>
                  <w:drawing>
                    <wp:inline distT="0" distB="0" distL="0" distR="0" wp14:anchorId="27C82D4E" wp14:editId="457ED876">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70"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2FE2F79" w14:textId="2E42F984" w:rsidR="0027374D" w:rsidRPr="00600D59" w:rsidRDefault="0027374D" w:rsidP="0027374D">
                <w:pPr>
                  <w:pStyle w:val="ae"/>
                  <w:spacing w:beforeLines="20" w:before="62" w:afterLines="20" w:after="62" w:line="240" w:lineRule="exact"/>
                  <w:rPr>
                    <w:rFonts w:cs="Arial"/>
                    <w:b/>
                    <w:bCs/>
                  </w:rPr>
                </w:pPr>
                <w:r w:rsidRPr="00600D59">
                  <w:rPr>
                    <w:rFonts w:cs="Arial"/>
                    <w:b/>
                  </w:rPr>
                  <w:t>Επίδειξη</w:t>
                </w:r>
              </w:p>
            </w:tc>
            <w:tc>
              <w:tcPr>
                <w:tcW w:w="4678" w:type="dxa"/>
                <w:vAlign w:val="center"/>
              </w:tcPr>
              <w:p w14:paraId="6C6FD5B3" w14:textId="5A6AFDD7" w:rsidR="0027374D" w:rsidRPr="00600D59" w:rsidRDefault="0027374D" w:rsidP="0027374D">
                <w:pPr>
                  <w:pStyle w:val="af0"/>
                  <w:spacing w:beforeLines="20" w:before="62" w:afterLines="20" w:after="62" w:line="240" w:lineRule="exact"/>
                  <w:ind w:left="0"/>
                  <w:rPr>
                    <w:rFonts w:cs="Arial"/>
                  </w:rPr>
                </w:pPr>
                <w:r w:rsidRPr="00600D59">
                  <w:rPr>
                    <w:rFonts w:cs="Arial"/>
                  </w:rPr>
                  <w:t>Παρέχει βήμα προς βήμα επίδειξη λειτουργίας για διαγνωστικά.</w:t>
                </w:r>
              </w:p>
            </w:tc>
          </w:tr>
          <w:tr w:rsidR="0027374D" w:rsidRPr="00600D59" w14:paraId="7473C3DE" w14:textId="77777777" w:rsidTr="00FE33DC">
            <w:trPr>
              <w:trHeight w:val="707"/>
              <w:jc w:val="center"/>
            </w:trPr>
            <w:tc>
              <w:tcPr>
                <w:tcW w:w="988" w:type="dxa"/>
                <w:vAlign w:val="center"/>
              </w:tcPr>
              <w:p w14:paraId="12B036B9"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1"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27374D" w:rsidRPr="00600D59" w:rsidRDefault="0027374D" w:rsidP="0027374D">
                <w:pPr>
                  <w:pStyle w:val="ae"/>
                  <w:spacing w:beforeLines="20" w:before="62" w:afterLines="20" w:after="62" w:line="240" w:lineRule="exact"/>
                  <w:rPr>
                    <w:rFonts w:cs="Arial"/>
                    <w:b/>
                    <w:bCs/>
                    <w:noProof/>
                  </w:rPr>
                </w:pPr>
                <w:r w:rsidRPr="00600D59">
                  <w:rPr>
                    <w:rFonts w:cs="Arial"/>
                    <w:b/>
                    <w:bCs/>
                  </w:rPr>
                  <w:t>MaxiViewer</w:t>
                </w:r>
              </w:p>
            </w:tc>
            <w:tc>
              <w:tcPr>
                <w:tcW w:w="4678" w:type="dxa"/>
                <w:vAlign w:val="center"/>
              </w:tcPr>
              <w:p w14:paraId="069DF2AE" w14:textId="4420A06B"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Παρέχει γρήγορη αναζήτηση για υποστηριζόμενες λειτουργίες ή/και οχήματα. Δείτε </w:t>
                </w:r>
                <w:r w:rsidRPr="00600D59">
                  <w:rPr>
                    <w:rFonts w:cs="Arial"/>
                    <w:i/>
                    <w:iCs/>
                    <w:color w:val="0000FF"/>
                  </w:rPr>
                  <w:fldChar w:fldCharType="begin"/>
                </w:r>
                <w:r w:rsidRPr="00600D59">
                  <w:rPr>
                    <w:rFonts w:cs="Arial"/>
                    <w:i/>
                    <w:iCs/>
                    <w:color w:val="0000FF"/>
                  </w:rPr>
                  <w:instrText xml:space="preserve"> REF _Ref159831069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MaxiViewer</w:t>
                </w:r>
                <w:r w:rsidRPr="00600D59">
                  <w:rPr>
                    <w:rFonts w:cs="Arial"/>
                    <w:i/>
                    <w:iCs/>
                    <w:color w:val="0000FF"/>
                  </w:rPr>
                  <w:fldChar w:fldCharType="end"/>
                </w:r>
                <w:r w:rsidRPr="00600D59">
                  <w:rPr>
                    <w:rFonts w:cs="Arial"/>
                  </w:rPr>
                  <w:t>.</w:t>
                </w:r>
              </w:p>
            </w:tc>
          </w:tr>
          <w:tr w:rsidR="0027374D" w:rsidRPr="00600D59" w14:paraId="2A4290A2" w14:textId="77777777" w:rsidTr="00FE33DC">
            <w:trPr>
              <w:trHeight w:val="996"/>
              <w:jc w:val="center"/>
            </w:trPr>
            <w:tc>
              <w:tcPr>
                <w:tcW w:w="988" w:type="dxa"/>
                <w:vAlign w:val="center"/>
              </w:tcPr>
              <w:p w14:paraId="182E0081"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77777777" w:rsidR="0027374D" w:rsidRPr="00600D59" w:rsidRDefault="0027374D" w:rsidP="0027374D">
                <w:pPr>
                  <w:pStyle w:val="ae"/>
                  <w:spacing w:beforeLines="20" w:before="62" w:afterLines="20" w:after="62" w:line="240" w:lineRule="exact"/>
                  <w:rPr>
                    <w:rFonts w:cs="Arial"/>
                    <w:b/>
                    <w:bCs/>
                  </w:rPr>
                </w:pPr>
                <w:r w:rsidRPr="00600D59">
                  <w:rPr>
                    <w:rFonts w:cs="Arial"/>
                    <w:b/>
                    <w:bCs/>
                  </w:rPr>
                  <w:t>MaxiVideo</w:t>
                </w:r>
              </w:p>
            </w:tc>
            <w:tc>
              <w:tcPr>
                <w:tcW w:w="4678" w:type="dxa"/>
                <w:vAlign w:val="center"/>
              </w:tcPr>
              <w:p w14:paraId="2BDF22B0" w14:textId="12CB0454"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Ρυθμίζει τη μονάδα ώστε να λειτουργεί ως συσκευή βιντεοσκόπησης συνδέοντας σε ένα καλώδιο κεφαλής i mager για στενούς ελέγχους οχημάτων. Δείτε </w:t>
                </w:r>
                <w:r w:rsidRPr="00600D59">
                  <w:rPr>
                    <w:rFonts w:cs="Arial"/>
                    <w:i/>
                    <w:iCs/>
                    <w:color w:val="0000FF"/>
                  </w:rPr>
                  <w:fldChar w:fldCharType="begin"/>
                </w:r>
                <w:r w:rsidRPr="00600D59">
                  <w:rPr>
                    <w:rFonts w:cs="Arial"/>
                    <w:i/>
                    <w:iCs/>
                    <w:color w:val="0000FF"/>
                  </w:rPr>
                  <w:instrText xml:space="preserve"> REF _Ref118313956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MaxiVideo. </w:t>
                </w:r>
                <w:r w:rsidRPr="00600D59">
                  <w:rPr>
                    <w:rFonts w:cs="Arial"/>
                    <w:i/>
                    <w:iCs/>
                    <w:color w:val="0000FF"/>
                  </w:rPr>
                  <w:fldChar w:fldCharType="end"/>
                </w:r>
              </w:p>
            </w:tc>
          </w:tr>
          <w:tr w:rsidR="0027374D" w:rsidRPr="00600D59" w14:paraId="5820AFAA" w14:textId="77777777" w:rsidTr="00FE33DC">
            <w:trPr>
              <w:trHeight w:val="982"/>
              <w:jc w:val="center"/>
            </w:trPr>
            <w:tc>
              <w:tcPr>
                <w:tcW w:w="988" w:type="dxa"/>
                <w:vAlign w:val="center"/>
              </w:tcPr>
              <w:p w14:paraId="56B35065"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0DAF5D9C" w:rsidR="0027374D" w:rsidRPr="00600D59" w:rsidRDefault="0027374D" w:rsidP="0027374D">
                <w:pPr>
                  <w:pStyle w:val="ae"/>
                  <w:spacing w:beforeLines="20" w:before="62" w:afterLines="20" w:after="62" w:line="240" w:lineRule="exact"/>
                  <w:rPr>
                    <w:rFonts w:cs="Arial"/>
                    <w:b/>
                    <w:bCs/>
                  </w:rPr>
                </w:pPr>
                <w:r w:rsidRPr="00600D59">
                  <w:rPr>
                    <w:rFonts w:cs="Arial"/>
                    <w:b/>
                    <w:bCs/>
                  </w:rPr>
                  <w:t>Γρήγορη σύνδεση</w:t>
                </w:r>
              </w:p>
            </w:tc>
            <w:tc>
              <w:tcPr>
                <w:tcW w:w="4678" w:type="dxa"/>
                <w:vAlign w:val="center"/>
              </w:tcPr>
              <w:p w14:paraId="436D6DF9" w14:textId="1C23A166"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Παρέχει συσχετισμένους σελιδοδείκτες ιστότοπου για γρήγορη πρόσβαση σε ενημερώσεις προϊόντων, υπηρεσίες, υποστήριξη και άλλες πληροφορίες. Ανατρέξτε στον </w:t>
                </w:r>
                <w:hyperlink w:anchor="_Γρήγορη_σύνδεση" w:history="1">
                  <w:r w:rsidRPr="00600D59">
                    <w:rPr>
                      <w:rStyle w:val="a9"/>
                      <w:rFonts w:cs="Arial"/>
                      <w:i/>
                      <w:u w:val="none"/>
                    </w:rPr>
                    <w:t>Γρήγορη σύνδεση</w:t>
                  </w:r>
                </w:hyperlink>
                <w:r w:rsidRPr="00600D59">
                  <w:rPr>
                    <w:rFonts w:cs="Arial"/>
                  </w:rPr>
                  <w:t>.</w:t>
                </w:r>
              </w:p>
            </w:tc>
          </w:tr>
          <w:tr w:rsidR="0027374D" w:rsidRPr="00600D59" w14:paraId="288DC8F1" w14:textId="77777777" w:rsidTr="00FE33DC">
            <w:trPr>
              <w:trHeight w:val="703"/>
              <w:jc w:val="center"/>
            </w:trPr>
            <w:tc>
              <w:tcPr>
                <w:tcW w:w="988" w:type="dxa"/>
                <w:vAlign w:val="center"/>
              </w:tcPr>
              <w:p w14:paraId="78FFEE29"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4"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77777777" w:rsidR="0027374D" w:rsidRPr="00600D59" w:rsidRDefault="0027374D" w:rsidP="0027374D">
                <w:pPr>
                  <w:pStyle w:val="ae"/>
                  <w:spacing w:beforeLines="20" w:before="62" w:afterLines="20" w:after="62" w:line="240" w:lineRule="exact"/>
                  <w:rPr>
                    <w:rFonts w:cs="Arial"/>
                    <w:b/>
                    <w:bCs/>
                  </w:rPr>
                </w:pPr>
                <w:r w:rsidRPr="00600D59">
                  <w:rPr>
                    <w:rFonts w:cs="Arial"/>
                    <w:b/>
                    <w:noProof/>
                  </w:rPr>
                  <w:t>Απομακρυσμένη επιφάνεια εργασίας</w:t>
                </w:r>
              </w:p>
            </w:tc>
            <w:tc>
              <w:tcPr>
                <w:tcW w:w="4678" w:type="dxa"/>
                <w:vAlign w:val="center"/>
              </w:tcPr>
              <w:p w14:paraId="4EEE5709" w14:textId="463C2524"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Ρυθμίζει τις παραμέτρους του tablet σας ώστε να λαμβάνει απομακρυσμένη υποστήριξη χρησιμοποιώντας την εφαρμογή TeamViewer. Ανατρέξτε στην ενότητα </w:t>
                </w:r>
                <w:r w:rsidRPr="00600D59">
                  <w:rPr>
                    <w:rFonts w:cs="Arial"/>
                    <w:i/>
                    <w:iCs/>
                    <w:color w:val="0000FF"/>
                  </w:rPr>
                  <w:fldChar w:fldCharType="begin"/>
                </w:r>
                <w:r w:rsidRPr="00600D59">
                  <w:rPr>
                    <w:rFonts w:cs="Arial"/>
                    <w:i/>
                    <w:iCs/>
                    <w:color w:val="0000FF"/>
                  </w:rPr>
                  <w:instrText xml:space="preserve"> REF _Ref118314018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Απομακρυσμένη </w:t>
                </w:r>
                <w:r w:rsidRPr="00600D59">
                  <w:rPr>
                    <w:rFonts w:cs="Arial"/>
                    <w:i/>
                    <w:iCs/>
                    <w:color w:val="0000FF"/>
                    <w:szCs w:val="36"/>
                  </w:rPr>
                  <w:t xml:space="preserve">επιφάνεια εργασίας. </w:t>
                </w:r>
                <w:r w:rsidRPr="00600D59">
                  <w:rPr>
                    <w:rFonts w:cs="Arial"/>
                    <w:i/>
                    <w:iCs/>
                    <w:color w:val="0000FF"/>
                  </w:rPr>
                  <w:fldChar w:fldCharType="end"/>
                </w:r>
              </w:p>
            </w:tc>
          </w:tr>
          <w:tr w:rsidR="0027374D" w:rsidRPr="00600D59" w14:paraId="722CCB2B" w14:textId="77777777" w:rsidTr="00FE33DC">
            <w:trPr>
              <w:trHeight w:val="965"/>
              <w:jc w:val="center"/>
            </w:trPr>
            <w:tc>
              <w:tcPr>
                <w:tcW w:w="988" w:type="dxa"/>
                <w:vAlign w:val="center"/>
              </w:tcPr>
              <w:p w14:paraId="626282C4"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szCs w:val="18"/>
                    <w:lang w:val="en-US"/>
                  </w:rPr>
                  <w:lastRenderedPageBreak/>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09B46CA5" w:rsidR="0027374D" w:rsidRPr="00600D59" w:rsidRDefault="0027374D" w:rsidP="0027374D">
                <w:pPr>
                  <w:pStyle w:val="ae"/>
                  <w:spacing w:beforeLines="20" w:before="62" w:afterLines="20" w:after="62" w:line="240" w:lineRule="exact"/>
                  <w:rPr>
                    <w:rFonts w:cs="Arial"/>
                    <w:b/>
                    <w:bCs/>
                  </w:rPr>
                </w:pPr>
                <w:r w:rsidRPr="00600D59">
                  <w:rPr>
                    <w:rFonts w:cs="Arial"/>
                    <w:b/>
                    <w:noProof/>
                  </w:rPr>
                  <w:t>Σχόλια χρήστη</w:t>
                </w:r>
              </w:p>
            </w:tc>
            <w:tc>
              <w:tcPr>
                <w:tcW w:w="4678" w:type="dxa"/>
                <w:vAlign w:val="center"/>
              </w:tcPr>
              <w:p w14:paraId="377A8428" w14:textId="55295D9F"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Μπορείτε να υποβάλετε σχόλια μέσω αυτής της εφαρμογής όταν αντιμετωπίζετε προβλήματα κατά τη χρήση του tablet. Δείτε </w:t>
                </w:r>
                <w:r w:rsidRPr="00600D59">
                  <w:rPr>
                    <w:rFonts w:cs="Arial"/>
                    <w:iCs/>
                  </w:rPr>
                  <w:t>τα</w:t>
                </w:r>
                <w:r w:rsidRPr="00600D59">
                  <w:rPr>
                    <w:rFonts w:cs="Arial"/>
                    <w:i/>
                    <w:iCs/>
                    <w:color w:val="0000FF"/>
                  </w:rPr>
                  <w:t xml:space="preserve"> </w:t>
                </w:r>
                <w:hyperlink w:anchor="_Σχόλια_χρήστη" w:history="1">
                  <w:r w:rsidRPr="00600D59">
                    <w:rPr>
                      <w:rStyle w:val="a9"/>
                      <w:rFonts w:cs="Arial"/>
                      <w:i/>
                      <w:iCs/>
                      <w:u w:val="none"/>
                    </w:rPr>
                    <w:t>Σχόλια χρήστη</w:t>
                  </w:r>
                </w:hyperlink>
                <w:r w:rsidRPr="00600D59">
                  <w:rPr>
                    <w:rFonts w:cs="Arial"/>
                    <w:i/>
                    <w:iCs/>
                    <w:color w:val="0000FF"/>
                  </w:rPr>
                  <w:t>.</w:t>
                </w:r>
              </w:p>
            </w:tc>
          </w:tr>
          <w:tr w:rsidR="0027374D" w:rsidRPr="00600D59" w14:paraId="341CC133" w14:textId="77777777" w:rsidTr="00FE33DC">
            <w:trPr>
              <w:trHeight w:val="965"/>
              <w:jc w:val="center"/>
            </w:trPr>
            <w:tc>
              <w:tcPr>
                <w:tcW w:w="988" w:type="dxa"/>
                <w:vAlign w:val="center"/>
              </w:tcPr>
              <w:p w14:paraId="607B204B" w14:textId="5CE98CEA" w:rsidR="0027374D" w:rsidRPr="00600D59" w:rsidRDefault="0027374D" w:rsidP="0027374D">
                <w:pPr>
                  <w:pStyle w:val="ae"/>
                  <w:spacing w:beforeLines="20" w:before="62" w:afterLines="20" w:after="62" w:line="480" w:lineRule="auto"/>
                  <w:jc w:val="center"/>
                  <w:rPr>
                    <w:rFonts w:cs="Arial"/>
                    <w:noProof/>
                    <w:szCs w:val="18"/>
                    <w:lang w:val="en-US"/>
                  </w:rPr>
                </w:pPr>
                <w:r w:rsidRPr="00600D59">
                  <w:rPr>
                    <w:rFonts w:cs="Arial"/>
                    <w:noProof/>
                    <w:lang w:val="en-US"/>
                  </w:rPr>
                  <w:drawing>
                    <wp:inline distT="0" distB="0" distL="0" distR="0" wp14:anchorId="06CFC5A7" wp14:editId="6BDE4692">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E92C7A5" w14:textId="49464400" w:rsidR="0027374D" w:rsidRPr="00600D59" w:rsidRDefault="0027374D" w:rsidP="0027374D">
                <w:pPr>
                  <w:pStyle w:val="ae"/>
                  <w:spacing w:beforeLines="20" w:before="62" w:afterLines="20" w:after="62" w:line="240" w:lineRule="exact"/>
                  <w:rPr>
                    <w:rFonts w:cs="Arial"/>
                    <w:b/>
                    <w:noProof/>
                  </w:rPr>
                </w:pPr>
                <w:r w:rsidRPr="00600D59">
                  <w:rPr>
                    <w:rFonts w:cs="Arial"/>
                    <w:b/>
                    <w:noProof/>
                  </w:rPr>
                  <w:t>Κέντρο Φωνητικών Δεξιοτήτων</w:t>
                </w:r>
              </w:p>
            </w:tc>
            <w:tc>
              <w:tcPr>
                <w:tcW w:w="4678" w:type="dxa"/>
                <w:vAlign w:val="center"/>
              </w:tcPr>
              <w:p w14:paraId="1001E78D" w14:textId="27ABA2AC" w:rsidR="0027374D" w:rsidRPr="00600D59" w:rsidRDefault="0027374D" w:rsidP="0027374D">
                <w:pPr>
                  <w:pStyle w:val="af0"/>
                  <w:spacing w:beforeLines="20" w:before="62" w:afterLines="20" w:after="62" w:line="240" w:lineRule="exact"/>
                  <w:ind w:left="0"/>
                  <w:rPr>
                    <w:rFonts w:cs="Arial"/>
                  </w:rPr>
                </w:pPr>
                <w:r w:rsidRPr="00600D59">
                  <w:rPr>
                    <w:rFonts w:cs="Arial"/>
                  </w:rPr>
                  <w:t>Σας επιτρέπει να μάθετε πώς να χρησιμοποιείτε την εφαρμογή Βοηθός Τεχνικού Τεχνητής Τεχνητής Τεχνητής (AI Technician Assistant). Προς το παρόν, η υποστηριζόμενη γλώσσα του Βοηθού Τεχνητής Τεχνητής Τεχνητής είναι τα Αγγλικά.</w:t>
                </w:r>
              </w:p>
            </w:tc>
          </w:tr>
          <w:tr w:rsidR="0027374D" w:rsidRPr="00600D59" w14:paraId="7300BF48" w14:textId="77777777" w:rsidTr="00FE33DC">
            <w:trPr>
              <w:trHeight w:val="703"/>
              <w:jc w:val="center"/>
            </w:trPr>
            <w:tc>
              <w:tcPr>
                <w:tcW w:w="988" w:type="dxa"/>
                <w:vAlign w:val="center"/>
              </w:tcPr>
              <w:p w14:paraId="3B7B2C41" w14:textId="77777777" w:rsidR="0027374D" w:rsidRPr="00600D59" w:rsidRDefault="0027374D" w:rsidP="0027374D">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7"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77777777" w:rsidR="0027374D" w:rsidRPr="00600D59" w:rsidRDefault="0027374D" w:rsidP="0027374D">
                <w:pPr>
                  <w:pStyle w:val="ae"/>
                  <w:spacing w:beforeLines="20" w:before="62" w:afterLines="20" w:after="62" w:line="240" w:lineRule="exact"/>
                  <w:jc w:val="left"/>
                  <w:rPr>
                    <w:rFonts w:cs="Arial"/>
                    <w:b/>
                    <w:bCs/>
                  </w:rPr>
                </w:pPr>
                <w:r w:rsidRPr="00600D59">
                  <w:rPr>
                    <w:rFonts w:cs="Arial"/>
                    <w:b/>
                    <w:noProof/>
                  </w:rPr>
                  <w:t>Κέντρο χρηστών Autel</w:t>
                </w:r>
              </w:p>
            </w:tc>
            <w:tc>
              <w:tcPr>
                <w:tcW w:w="4678" w:type="dxa"/>
                <w:vAlign w:val="center"/>
              </w:tcPr>
              <w:p w14:paraId="42452DF4" w14:textId="29208F32" w:rsidR="0027374D" w:rsidRPr="00600D59" w:rsidRDefault="0027374D" w:rsidP="0027374D">
                <w:pPr>
                  <w:pStyle w:val="af0"/>
                  <w:spacing w:beforeLines="20" w:before="62" w:afterLines="20" w:after="62" w:line="240" w:lineRule="exact"/>
                  <w:ind w:left="0"/>
                  <w:rPr>
                    <w:rFonts w:cs="Arial"/>
                  </w:rPr>
                </w:pPr>
                <w:r w:rsidRPr="00600D59">
                  <w:rPr>
                    <w:rFonts w:cs="Arial"/>
                  </w:rPr>
                  <w:t xml:space="preserve">Επιτρέπει στους χρήστες να εγγράψουν το εργαλείο Autel για λήψη του πιο πρόσφατου λογισμικού. Δείτε το </w:t>
                </w:r>
                <w:r w:rsidRPr="00600D59">
                  <w:rPr>
                    <w:rFonts w:cs="Arial"/>
                    <w:i/>
                    <w:iCs/>
                    <w:color w:val="0000FF"/>
                  </w:rPr>
                  <w:fldChar w:fldCharType="begin"/>
                </w:r>
                <w:r w:rsidRPr="00600D59">
                  <w:rPr>
                    <w:rFonts w:cs="Arial"/>
                    <w:i/>
                    <w:iCs/>
                    <w:color w:val="0000FF"/>
                  </w:rPr>
                  <w:instrText xml:space="preserve"> REF _Ref159227564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Κέντρο χρηστών Autel</w:t>
                </w:r>
                <w:r w:rsidRPr="00600D59">
                  <w:rPr>
                    <w:rFonts w:cs="Arial"/>
                    <w:i/>
                    <w:iCs/>
                    <w:color w:val="0000FF"/>
                  </w:rPr>
                  <w:fldChar w:fldCharType="end"/>
                </w:r>
                <w:r w:rsidRPr="00600D59">
                  <w:rPr>
                    <w:rFonts w:cs="Arial"/>
                    <w:i/>
                    <w:iCs/>
                    <w:color w:val="0000FF"/>
                  </w:rPr>
                  <w:t>.</w:t>
                </w:r>
              </w:p>
            </w:tc>
          </w:tr>
        </w:tbl>
        <w:p w14:paraId="7EB71E98" w14:textId="06BF1054" w:rsidR="006505C9" w:rsidRPr="00600D59"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600D59">
            <w:t>Κουμπιά εντοπισμού και πλοήγησης</w:t>
          </w:r>
          <w:bookmarkEnd w:id="89"/>
          <w:bookmarkEnd w:id="90"/>
          <w:bookmarkEnd w:id="91"/>
          <w:bookmarkEnd w:id="92"/>
        </w:p>
        <w:p w14:paraId="521DADB8" w14:textId="77777777" w:rsidR="006505C9" w:rsidRPr="00600D59" w:rsidRDefault="006505C9" w:rsidP="006505C9">
          <w:pPr>
            <w:pStyle w:val="BodytextUserManual"/>
            <w:spacing w:before="156" w:after="156"/>
          </w:pPr>
          <w:r w:rsidRPr="00600D59">
            <w:t>Οι λειτουργίες των κουμπιών πλοήγησης στο κάτω μέρος της οθόνης περιγράφονται στον παρακάτω πίνακα:</w:t>
          </w:r>
        </w:p>
        <w:p w14:paraId="579E5976" w14:textId="32D024F1" w:rsidR="006505C9" w:rsidRPr="00600D59" w:rsidRDefault="005A3230" w:rsidP="006505C9">
          <w:pPr>
            <w:pStyle w:val="ab"/>
            <w:spacing w:before="156" w:afterLines="20" w:after="62"/>
            <w:ind w:left="0"/>
            <w:rPr>
              <w:rFonts w:cs="Arial"/>
              <w:i/>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6505C9"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6505C9" w:rsidRPr="00600D59">
            <w:rPr>
              <w:rFonts w:cs="Arial"/>
            </w:rPr>
            <w:t xml:space="preserve"> </w:t>
          </w:r>
          <w:r w:rsidR="006505C9" w:rsidRPr="00600D59">
            <w:rPr>
              <w:rFonts w:cs="Arial"/>
              <w:i/>
            </w:rPr>
            <w:t>Κουμπιά εντοπισμού και πλοήγησης</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600D59"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600D59" w:rsidRDefault="006505C9" w:rsidP="0013203C">
                <w:pPr>
                  <w:pStyle w:val="af"/>
                  <w:spacing w:beforeLines="20" w:before="62" w:afterLines="20" w:after="62" w:line="240" w:lineRule="exact"/>
                  <w:rPr>
                    <w:rFonts w:cs="Arial"/>
                  </w:rPr>
                </w:pPr>
                <w:r w:rsidRPr="00600D59">
                  <w:rPr>
                    <w:rFonts w:cs="Arial"/>
                  </w:rPr>
                  <w:t>Εικόνισμα</w:t>
                </w:r>
              </w:p>
            </w:tc>
            <w:tc>
              <w:tcPr>
                <w:tcW w:w="1418" w:type="dxa"/>
                <w:shd w:val="clear" w:color="auto" w:fill="D9D9D9" w:themeFill="background1" w:themeFillShade="D9"/>
                <w:vAlign w:val="center"/>
              </w:tcPr>
              <w:p w14:paraId="1BB9A96A" w14:textId="77777777" w:rsidR="006505C9" w:rsidRPr="00600D59" w:rsidRDefault="006505C9" w:rsidP="0013203C">
                <w:pPr>
                  <w:pStyle w:val="af"/>
                  <w:spacing w:beforeLines="20" w:before="62" w:afterLines="20" w:after="62" w:line="240" w:lineRule="exact"/>
                  <w:rPr>
                    <w:rFonts w:cs="Arial"/>
                  </w:rPr>
                </w:pPr>
                <w:r w:rsidRPr="00600D59">
                  <w:rPr>
                    <w:rFonts w:cs="Arial"/>
                  </w:rPr>
                  <w:t>Ονομα</w:t>
                </w:r>
              </w:p>
            </w:tc>
            <w:tc>
              <w:tcPr>
                <w:tcW w:w="4552" w:type="dxa"/>
                <w:shd w:val="clear" w:color="auto" w:fill="D9D9D9" w:themeFill="background1" w:themeFillShade="D9"/>
                <w:vAlign w:val="center"/>
              </w:tcPr>
              <w:p w14:paraId="3CA505A0" w14:textId="77777777" w:rsidR="006505C9" w:rsidRPr="00600D59" w:rsidRDefault="006505C9" w:rsidP="0013203C">
                <w:pPr>
                  <w:pStyle w:val="af"/>
                  <w:spacing w:beforeLines="20" w:before="62" w:afterLines="20" w:after="62" w:line="240" w:lineRule="exact"/>
                  <w:rPr>
                    <w:rFonts w:cs="Arial"/>
                  </w:rPr>
                </w:pPr>
                <w:r w:rsidRPr="00600D59">
                  <w:rPr>
                    <w:rFonts w:cs="Arial"/>
                  </w:rPr>
                  <w:t>Περιγραφή</w:t>
                </w:r>
              </w:p>
            </w:tc>
          </w:tr>
          <w:tr w:rsidR="006505C9" w:rsidRPr="00600D59" w14:paraId="666A7D17" w14:textId="77777777" w:rsidTr="00D74797">
            <w:trPr>
              <w:trHeight w:hRule="exact" w:val="876"/>
              <w:jc w:val="center"/>
            </w:trPr>
            <w:tc>
              <w:tcPr>
                <w:tcW w:w="1129" w:type="dxa"/>
                <w:vAlign w:val="center"/>
              </w:tcPr>
              <w:p w14:paraId="19BC6536"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Εξευρίσκων</w:t>
                </w:r>
              </w:p>
            </w:tc>
            <w:tc>
              <w:tcPr>
                <w:tcW w:w="4552" w:type="dxa"/>
                <w:vAlign w:val="center"/>
              </w:tcPr>
              <w:p w14:paraId="2EB810D5"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Υποδεικνύει τη θέση της οθόνης. Σύρετε την οθόνη αριστερά ή δεξιά για να δείτε την προηγούμενη ή την επόμενη οθόνη.</w:t>
                </w:r>
              </w:p>
            </w:tc>
          </w:tr>
          <w:tr w:rsidR="006505C9" w:rsidRPr="00600D59" w14:paraId="4C12C499" w14:textId="77777777" w:rsidTr="00D74797">
            <w:trPr>
              <w:trHeight w:hRule="exact" w:val="705"/>
              <w:jc w:val="center"/>
            </w:trPr>
            <w:tc>
              <w:tcPr>
                <w:tcW w:w="1129" w:type="dxa"/>
                <w:vAlign w:val="center"/>
              </w:tcPr>
              <w:p w14:paraId="1E4DC0A9"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Πίσω</w:t>
                </w:r>
              </w:p>
            </w:tc>
            <w:tc>
              <w:tcPr>
                <w:tcW w:w="4552" w:type="dxa"/>
                <w:vAlign w:val="center"/>
              </w:tcPr>
              <w:p w14:paraId="12010468"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Επιστρέφει στην προηγούμενη οθόνη.</w:t>
                </w:r>
                <w:r w:rsidRPr="00600D59">
                  <w:rPr>
                    <w:rFonts w:cs="Arial"/>
                    <w:color w:val="FF0000"/>
                  </w:rPr>
                  <w:t xml:space="preserve"> </w:t>
                </w:r>
              </w:p>
            </w:tc>
          </w:tr>
          <w:tr w:rsidR="006505C9" w:rsidRPr="00600D59" w14:paraId="29B33FF0" w14:textId="77777777" w:rsidTr="00D74797">
            <w:trPr>
              <w:trHeight w:hRule="exact" w:val="715"/>
              <w:jc w:val="center"/>
            </w:trPr>
            <w:tc>
              <w:tcPr>
                <w:tcW w:w="1129" w:type="dxa"/>
                <w:vAlign w:val="center"/>
              </w:tcPr>
              <w:p w14:paraId="070D11FA"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80"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MaxiSys</w:t>
                </w:r>
              </w:p>
              <w:p w14:paraId="4F0331C2"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Σπίτι</w:t>
                </w:r>
              </w:p>
            </w:tc>
            <w:tc>
              <w:tcPr>
                <w:tcW w:w="4552" w:type="dxa"/>
                <w:vAlign w:val="center"/>
              </w:tcPr>
              <w:p w14:paraId="4898D1BE" w14:textId="0C636CA5" w:rsidR="006505C9" w:rsidRPr="00600D59" w:rsidRDefault="006505C9" w:rsidP="0013203C">
                <w:pPr>
                  <w:pStyle w:val="af0"/>
                  <w:spacing w:beforeLines="20" w:before="62" w:afterLines="20" w:after="62" w:line="240" w:lineRule="exact"/>
                  <w:ind w:left="0"/>
                  <w:rPr>
                    <w:rFonts w:cs="Arial"/>
                  </w:rPr>
                </w:pPr>
                <w:r w:rsidRPr="00600D59">
                  <w:rPr>
                    <w:rFonts w:cs="Arial"/>
                  </w:rPr>
                  <w:t>Επιστρέφει στο μενού εργασιών MaxiSys</w:t>
                </w:r>
                <w:r w:rsidR="00233E7B" w:rsidRPr="00600D59">
                  <w:rPr>
                    <w:rFonts w:cs="Arial"/>
                  </w:rPr>
                  <w:t>.</w:t>
                </w:r>
              </w:p>
            </w:tc>
          </w:tr>
          <w:tr w:rsidR="006505C9" w:rsidRPr="00600D59" w14:paraId="731E347D" w14:textId="77777777" w:rsidTr="00DA6A51">
            <w:trPr>
              <w:trHeight w:hRule="exact" w:val="851"/>
              <w:jc w:val="center"/>
            </w:trPr>
            <w:tc>
              <w:tcPr>
                <w:tcW w:w="1129" w:type="dxa"/>
                <w:vAlign w:val="center"/>
              </w:tcPr>
              <w:p w14:paraId="5CA8B2D4" w14:textId="5E8853E6" w:rsidR="006505C9" w:rsidRPr="00600D59" w:rsidRDefault="008E4F94" w:rsidP="008E4F94">
                <w:pPr>
                  <w:pStyle w:val="ae"/>
                  <w:spacing w:before="0" w:after="0" w:line="480" w:lineRule="auto"/>
                  <w:jc w:val="center"/>
                  <w:rPr>
                    <w:rFonts w:cs="Arial"/>
                    <w:b/>
                    <w:bCs/>
                    <w:noProof/>
                  </w:rPr>
                </w:pPr>
                <w:r w:rsidRPr="00600D59">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1">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600D59" w:rsidRDefault="006505C9" w:rsidP="008E4F94">
                <w:pPr>
                  <w:pStyle w:val="ae"/>
                  <w:spacing w:before="0" w:after="0" w:line="240" w:lineRule="exact"/>
                  <w:rPr>
                    <w:rFonts w:cs="Arial"/>
                    <w:b/>
                    <w:bCs/>
                  </w:rPr>
                </w:pPr>
                <w:r w:rsidRPr="00600D59">
                  <w:rPr>
                    <w:rFonts w:cs="Arial"/>
                    <w:b/>
                    <w:bCs/>
                  </w:rPr>
                  <w:t>Αρχική σελίδα Android</w:t>
                </w:r>
              </w:p>
            </w:tc>
            <w:tc>
              <w:tcPr>
                <w:tcW w:w="4552" w:type="dxa"/>
                <w:vAlign w:val="center"/>
              </w:tcPr>
              <w:p w14:paraId="3305731F" w14:textId="4B046443" w:rsidR="006505C9" w:rsidRPr="00600D59" w:rsidRDefault="006505C9" w:rsidP="008E4F94">
                <w:pPr>
                  <w:pStyle w:val="af0"/>
                  <w:spacing w:beforeLines="0" w:afterLines="0" w:line="240" w:lineRule="exact"/>
                  <w:ind w:left="0"/>
                  <w:rPr>
                    <w:rFonts w:cs="Arial"/>
                  </w:rPr>
                </w:pPr>
                <w:bookmarkStart w:id="93" w:name="OLE_LINK15"/>
                <w:bookmarkStart w:id="94" w:name="OLE_LINK38"/>
                <w:r w:rsidRPr="00600D59">
                  <w:rPr>
                    <w:rFonts w:cs="Arial"/>
                  </w:rPr>
                  <w:t xml:space="preserve">Επιστρέφει στην </w:t>
                </w:r>
                <w:bookmarkEnd w:id="93"/>
                <w:bookmarkEnd w:id="94"/>
                <w:r w:rsidRPr="00600D59">
                  <w:rPr>
                    <w:rFonts w:cs="Arial"/>
                  </w:rPr>
                  <w:t>αρχική οθόνη του συστήματος Android.</w:t>
                </w:r>
              </w:p>
            </w:tc>
          </w:tr>
          <w:tr w:rsidR="006505C9" w:rsidRPr="00600D59" w14:paraId="6320B619" w14:textId="77777777" w:rsidTr="00D74797">
            <w:trPr>
              <w:trHeight w:val="1026"/>
              <w:jc w:val="center"/>
            </w:trPr>
            <w:tc>
              <w:tcPr>
                <w:tcW w:w="1129" w:type="dxa"/>
                <w:vAlign w:val="center"/>
              </w:tcPr>
              <w:p w14:paraId="68D0A382"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Πρόσφατες εφαρμογές</w:t>
                </w:r>
              </w:p>
            </w:tc>
            <w:tc>
              <w:tcPr>
                <w:tcW w:w="4552" w:type="dxa"/>
                <w:vAlign w:val="center"/>
              </w:tcPr>
              <w:p w14:paraId="34EC2A54" w14:textId="195B1549" w:rsidR="006505C9" w:rsidRPr="00600D59" w:rsidRDefault="00D47EF5" w:rsidP="0013203C">
                <w:pPr>
                  <w:pStyle w:val="af0"/>
                  <w:spacing w:beforeLines="20" w:before="62" w:afterLines="20" w:after="62" w:line="240" w:lineRule="exact"/>
                  <w:ind w:left="0"/>
                  <w:rPr>
                    <w:rFonts w:cs="Arial"/>
                  </w:rPr>
                </w:pPr>
                <w:bookmarkStart w:id="95" w:name="OLE_LINK14"/>
                <w:r w:rsidRPr="00600D59">
                  <w:rPr>
                    <w:rFonts w:cs="Arial"/>
                  </w:rPr>
                  <w:t>Εμφανίζει μια λίστα με τις εφαρμογές που εκτελούνται αυτήν τη στιγμή</w:t>
                </w:r>
                <w:r w:rsidR="00233E7B" w:rsidRPr="00600D59">
                  <w:rPr>
                    <w:rFonts w:cs="Arial"/>
                  </w:rPr>
                  <w:t>.</w:t>
                </w:r>
                <w:r w:rsidRPr="00600D59">
                  <w:rPr>
                    <w:rFonts w:cs="Arial"/>
                  </w:rPr>
                  <w:t xml:space="preserve"> Πατήστε το εικονίδιο μιας εφαρμογής για να την εκκινήσετε</w:t>
                </w:r>
                <w:r w:rsidR="00233E7B" w:rsidRPr="00600D59">
                  <w:rPr>
                    <w:rFonts w:cs="Arial"/>
                  </w:rPr>
                  <w:t>.</w:t>
                </w:r>
                <w:r w:rsidRPr="00600D59">
                  <w:rPr>
                    <w:rFonts w:cs="Arial"/>
                  </w:rPr>
                  <w:t xml:space="preserve"> Κλείστε μια εφαρμογή που εκτελείται σύροντάς την προς τα πάνω. Ή κλείστε όλες τις εφαρμογές που εκτελούνται πατώντας </w:t>
                </w:r>
                <w:r w:rsidRPr="00600D59">
                  <w:rPr>
                    <w:rFonts w:cs="Arial"/>
                    <w:b/>
                    <w:bCs/>
                  </w:rPr>
                  <w:t>Εκκαθάριση όλων</w:t>
                </w:r>
                <w:r w:rsidR="00233E7B" w:rsidRPr="00600D59">
                  <w:rPr>
                    <w:rFonts w:cs="Arial"/>
                    <w:b/>
                    <w:bCs/>
                  </w:rPr>
                  <w:t>.</w:t>
                </w:r>
                <w:bookmarkEnd w:id="95"/>
              </w:p>
            </w:tc>
          </w:tr>
          <w:tr w:rsidR="006E6311" w:rsidRPr="00600D59" w14:paraId="436CAA33" w14:textId="77777777" w:rsidTr="00D74797">
            <w:trPr>
              <w:trHeight w:val="691"/>
              <w:jc w:val="center"/>
            </w:trPr>
            <w:tc>
              <w:tcPr>
                <w:tcW w:w="1129" w:type="dxa"/>
                <w:vAlign w:val="center"/>
              </w:tcPr>
              <w:p w14:paraId="1885E3F4" w14:textId="36DA099C" w:rsidR="006E6311" w:rsidRPr="00600D59" w:rsidRDefault="00110902" w:rsidP="0072496E">
                <w:pPr>
                  <w:pStyle w:val="ae"/>
                  <w:spacing w:beforeLines="20" w:before="62" w:afterLines="20" w:after="62" w:line="480" w:lineRule="auto"/>
                  <w:jc w:val="center"/>
                  <w:rPr>
                    <w:rFonts w:cs="Arial"/>
                    <w:noProof/>
                  </w:rPr>
                </w:pPr>
                <w:bookmarkStart w:id="96" w:name="OLE_LINK1"/>
                <w:r w:rsidRPr="00600D59">
                  <w:rPr>
                    <w:rFonts w:cs="Arial"/>
                    <w:noProof/>
                    <w:lang w:val="en-US"/>
                    <w14:ligatures w14:val="standardContextual"/>
                  </w:rPr>
                  <w:lastRenderedPageBreak/>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3"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5F4A5766" w:rsidR="006E6311" w:rsidRPr="00600D59" w:rsidRDefault="006E6311" w:rsidP="0013203C">
                <w:pPr>
                  <w:pStyle w:val="ae"/>
                  <w:spacing w:beforeLines="20" w:before="62" w:afterLines="20" w:after="62" w:line="240" w:lineRule="exact"/>
                  <w:rPr>
                    <w:rFonts w:cs="Arial"/>
                    <w:b/>
                    <w:bCs/>
                  </w:rPr>
                </w:pPr>
                <w:r w:rsidRPr="00600D59">
                  <w:rPr>
                    <w:rFonts w:cs="Arial"/>
                    <w:b/>
                    <w:bCs/>
                  </w:rPr>
                  <w:t>Διαχωρισμένη οθόνη S</w:t>
                </w:r>
              </w:p>
            </w:tc>
            <w:tc>
              <w:tcPr>
                <w:tcW w:w="4552" w:type="dxa"/>
                <w:vAlign w:val="center"/>
              </w:tcPr>
              <w:p w14:paraId="44210FEC" w14:textId="0C82F206" w:rsidR="006E6311" w:rsidRPr="00600D59" w:rsidRDefault="00632846" w:rsidP="0013203C">
                <w:pPr>
                  <w:pStyle w:val="af0"/>
                  <w:spacing w:beforeLines="20" w:before="62" w:afterLines="20" w:after="62" w:line="240" w:lineRule="exact"/>
                  <w:ind w:left="0"/>
                  <w:rPr>
                    <w:rFonts w:cs="Arial"/>
                  </w:rPr>
                </w:pPr>
                <w:r w:rsidRPr="00600D59">
                  <w:rPr>
                    <w:rFonts w:cs="Arial"/>
                  </w:rPr>
                  <w:t xml:space="preserve">Η λειτουργία διπλής οθόνης δίπλα-δίπλα έχει σχεδιαστεί ειδικά για την ταυτόχρονη εμφάνιση δύο διαφορετικών παραθύρων. Οι εφαρμογές που χρησιμοποιούνται συχνά στη </w:t>
                </w:r>
                <w:r w:rsidR="00540422" w:rsidRPr="00600D59">
                  <w:rPr>
                    <w:rFonts w:cs="Arial"/>
                  </w:rPr>
                  <w:t xml:space="preserve">διαχωρισμένη γραμμή εφαρμογών </w:t>
                </w:r>
                <w:r w:rsidR="001F67B1" w:rsidRPr="00600D59">
                  <w:rPr>
                    <w:rFonts w:cs="Arial"/>
                  </w:rPr>
                  <w:t>μπορούν να προστεθούν και να διαγραφούν.</w:t>
                </w:r>
              </w:p>
            </w:tc>
          </w:tr>
          <w:tr w:rsidR="00D74797" w:rsidRPr="00600D59" w14:paraId="7A07DE70" w14:textId="77777777" w:rsidTr="00D74797">
            <w:trPr>
              <w:trHeight w:val="691"/>
              <w:jc w:val="center"/>
            </w:trPr>
            <w:tc>
              <w:tcPr>
                <w:tcW w:w="1129" w:type="dxa"/>
                <w:vAlign w:val="center"/>
              </w:tcPr>
              <w:p w14:paraId="502E778E" w14:textId="2DF386DB" w:rsidR="00D74797" w:rsidRPr="00600D59" w:rsidRDefault="00110902" w:rsidP="0072496E">
                <w:pPr>
                  <w:pStyle w:val="ae"/>
                  <w:spacing w:beforeLines="20" w:before="62" w:afterLines="20" w:after="62" w:line="480" w:lineRule="auto"/>
                  <w:jc w:val="center"/>
                  <w:rPr>
                    <w:rFonts w:cs="Arial"/>
                    <w:noProof/>
                    <w14:ligatures w14:val="standardContextual"/>
                  </w:rPr>
                </w:pPr>
                <w:r w:rsidRPr="00600D59">
                  <w:rPr>
                    <w:rFonts w:cs="Arial"/>
                    <w:noProof/>
                    <w:lang w:val="en-US"/>
                    <w14:ligatures w14:val="standardContextual"/>
                  </w:rPr>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4"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600D59" w:rsidRDefault="00280D26" w:rsidP="00280D26">
                <w:pPr>
                  <w:pStyle w:val="ae"/>
                  <w:spacing w:beforeLines="20" w:before="62" w:afterLines="20" w:after="62" w:line="240" w:lineRule="exact"/>
                  <w:jc w:val="left"/>
                  <w:rPr>
                    <w:rFonts w:cs="Arial"/>
                    <w:b/>
                    <w:bCs/>
                    <w:color w:val="FF0000"/>
                  </w:rPr>
                </w:pPr>
                <w:r w:rsidRPr="00600D59">
                  <w:rPr>
                    <w:rFonts w:cs="Arial"/>
                    <w:b/>
                    <w:bCs/>
                  </w:rPr>
                  <w:t>Βοηθός Τεχνικού Τεχνητής Νοημοσύνης</w:t>
                </w:r>
              </w:p>
            </w:tc>
            <w:tc>
              <w:tcPr>
                <w:tcW w:w="4552" w:type="dxa"/>
                <w:vAlign w:val="center"/>
              </w:tcPr>
              <w:p w14:paraId="12A5B470" w14:textId="408211F3" w:rsidR="00D74797" w:rsidRPr="00600D59" w:rsidRDefault="000024ED" w:rsidP="00DA6A51">
                <w:pPr>
                  <w:pStyle w:val="af0"/>
                  <w:spacing w:beforeLines="20" w:before="62" w:afterLines="20" w:after="62" w:line="240" w:lineRule="exact"/>
                  <w:ind w:left="0"/>
                  <w:rPr>
                    <w:rFonts w:cs="Arial"/>
                  </w:rPr>
                </w:pPr>
                <w:r w:rsidRPr="00600D59">
                  <w:rPr>
                    <w:rFonts w:cs="Arial"/>
                  </w:rPr>
                  <w:t>Εκτελεί εργασίες με φωνητικό έλεγχο</w:t>
                </w:r>
                <w:r w:rsidR="00233E7B" w:rsidRPr="00600D59">
                  <w:rPr>
                    <w:rFonts w:cs="Arial"/>
                  </w:rPr>
                  <w:t>.</w:t>
                </w:r>
                <w:r w:rsidR="00644DA7" w:rsidRPr="00600D59">
                  <w:rPr>
                    <w:rFonts w:cs="Arial"/>
                  </w:rPr>
                  <w:t xml:space="preserve"> </w:t>
                </w:r>
                <w:r w:rsidR="009E5823" w:rsidRPr="00600D59">
                  <w:rPr>
                    <w:rFonts w:cs="Arial"/>
                  </w:rPr>
                  <w:t xml:space="preserve">Δείτε </w:t>
                </w:r>
                <w:r w:rsidR="009E5823" w:rsidRPr="00600D59">
                  <w:rPr>
                    <w:rFonts w:cs="Arial"/>
                    <w:i/>
                    <w:iCs/>
                    <w:color w:val="0000FF"/>
                  </w:rPr>
                  <w:fldChar w:fldCharType="begin"/>
                </w:r>
                <w:r w:rsidR="009E5823" w:rsidRPr="00600D59">
                  <w:rPr>
                    <w:rFonts w:cs="Arial"/>
                    <w:i/>
                    <w:iCs/>
                    <w:color w:val="0000FF"/>
                  </w:rPr>
                  <w:instrText xml:space="preserve"> REF _Ref195176443 \h  \* MERGEFORMAT </w:instrText>
                </w:r>
                <w:r w:rsidR="009E5823" w:rsidRPr="00600D59">
                  <w:rPr>
                    <w:rFonts w:cs="Arial"/>
                    <w:i/>
                    <w:iCs/>
                    <w:color w:val="0000FF"/>
                  </w:rPr>
                </w:r>
                <w:r w:rsidR="009E5823" w:rsidRPr="00600D59">
                  <w:rPr>
                    <w:rFonts w:cs="Arial"/>
                    <w:i/>
                    <w:iCs/>
                    <w:color w:val="0000FF"/>
                  </w:rPr>
                  <w:fldChar w:fldCharType="separate"/>
                </w:r>
                <w:r w:rsidR="00187D73" w:rsidRPr="00600D59">
                  <w:rPr>
                    <w:rFonts w:cs="Arial"/>
                    <w:i/>
                    <w:iCs/>
                    <w:color w:val="0000FF"/>
                  </w:rPr>
                  <w:t xml:space="preserve">Βοηθός </w:t>
                </w:r>
                <w:r w:rsidR="00DA6A51" w:rsidRPr="00600D59">
                  <w:rPr>
                    <w:rFonts w:cs="Arial"/>
                    <w:i/>
                    <w:iCs/>
                    <w:color w:val="0000FF"/>
                  </w:rPr>
                  <w:t>Τ</w:t>
                </w:r>
                <w:r w:rsidR="00187D73" w:rsidRPr="00600D59">
                  <w:rPr>
                    <w:rFonts w:cs="Arial"/>
                    <w:i/>
                    <w:iCs/>
                    <w:color w:val="0000FF"/>
                  </w:rPr>
                  <w:t xml:space="preserve">εχνικού </w:t>
                </w:r>
                <w:r w:rsidR="00DA6A51" w:rsidRPr="00600D59">
                  <w:rPr>
                    <w:rFonts w:cs="Arial"/>
                    <w:i/>
                    <w:iCs/>
                    <w:color w:val="0000FF"/>
                  </w:rPr>
                  <w:t>Τ</w:t>
                </w:r>
                <w:r w:rsidR="00187D73" w:rsidRPr="00600D59">
                  <w:rPr>
                    <w:rFonts w:cs="Arial"/>
                    <w:i/>
                    <w:iCs/>
                    <w:color w:val="0000FF"/>
                  </w:rPr>
                  <w:t xml:space="preserve">εχνητής </w:t>
                </w:r>
                <w:r w:rsidR="00DA6A51" w:rsidRPr="00600D59">
                  <w:rPr>
                    <w:rFonts w:cs="Arial"/>
                    <w:i/>
                    <w:iCs/>
                    <w:color w:val="0000FF"/>
                  </w:rPr>
                  <w:t>Ν</w:t>
                </w:r>
                <w:r w:rsidR="00187D73" w:rsidRPr="00600D59">
                  <w:rPr>
                    <w:rFonts w:cs="Arial"/>
                    <w:i/>
                    <w:iCs/>
                    <w:color w:val="0000FF"/>
                  </w:rPr>
                  <w:t>οημοσύνης</w:t>
                </w:r>
                <w:r w:rsidR="009E5823" w:rsidRPr="00600D59">
                  <w:rPr>
                    <w:rFonts w:cs="Arial"/>
                    <w:i/>
                    <w:iCs/>
                    <w:color w:val="0000FF"/>
                  </w:rPr>
                  <w:fldChar w:fldCharType="end"/>
                </w:r>
                <w:r w:rsidR="009E5823" w:rsidRPr="00600D59">
                  <w:rPr>
                    <w:rFonts w:cs="Arial"/>
                  </w:rPr>
                  <w:t xml:space="preserve">. Προς το παρόν, η υποστηριζόμενη γλώσσα του φωνητικού </w:t>
                </w:r>
                <w:r w:rsidR="00EB715A" w:rsidRPr="00600D59">
                  <w:rPr>
                    <w:rFonts w:cs="Arial"/>
                  </w:rPr>
                  <w:t>ελέγχου είναι τα Αγγλικά.</w:t>
                </w:r>
              </w:p>
            </w:tc>
          </w:tr>
          <w:bookmarkEnd w:id="96"/>
          <w:tr w:rsidR="006505C9" w:rsidRPr="00600D59" w14:paraId="02157851" w14:textId="77777777" w:rsidTr="00D74797">
            <w:trPr>
              <w:trHeight w:val="619"/>
              <w:jc w:val="center"/>
            </w:trPr>
            <w:tc>
              <w:tcPr>
                <w:tcW w:w="1129" w:type="dxa"/>
                <w:vAlign w:val="center"/>
              </w:tcPr>
              <w:p w14:paraId="78F6D843"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5"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Πρόγραμμα περιήγησης</w:t>
                </w:r>
              </w:p>
            </w:tc>
            <w:tc>
              <w:tcPr>
                <w:tcW w:w="4552" w:type="dxa"/>
                <w:vAlign w:val="center"/>
              </w:tcPr>
              <w:p w14:paraId="3B107997"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Εκκινεί το πρόγραμμα περιήγησης Chrome στο Διαδίκτυο.</w:t>
                </w:r>
              </w:p>
            </w:tc>
          </w:tr>
          <w:tr w:rsidR="006505C9" w:rsidRPr="00600D59" w14:paraId="70B7F8C6" w14:textId="77777777" w:rsidTr="00D74797">
            <w:trPr>
              <w:trHeight w:val="1333"/>
              <w:jc w:val="center"/>
            </w:trPr>
            <w:tc>
              <w:tcPr>
                <w:tcW w:w="1129" w:type="dxa"/>
                <w:vAlign w:val="center"/>
              </w:tcPr>
              <w:p w14:paraId="0CB56278"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Κάμερα</w:t>
                </w:r>
              </w:p>
            </w:tc>
            <w:tc>
              <w:tcPr>
                <w:tcW w:w="4552" w:type="dxa"/>
                <w:vAlign w:val="center"/>
              </w:tcPr>
              <w:p w14:paraId="02D99864" w14:textId="0EB99C83" w:rsidR="006505C9" w:rsidRPr="00600D59" w:rsidRDefault="006505C9" w:rsidP="00DA6A51">
                <w:pPr>
                  <w:pStyle w:val="af0"/>
                  <w:spacing w:beforeLines="20" w:before="62" w:afterLines="20" w:after="62" w:line="240" w:lineRule="exact"/>
                  <w:ind w:left="0"/>
                  <w:rPr>
                    <w:rFonts w:cs="Arial"/>
                  </w:rPr>
                </w:pPr>
                <w:r w:rsidRPr="00600D59">
                  <w:rPr>
                    <w:rFonts w:cs="Arial"/>
                  </w:rPr>
                  <w:t xml:space="preserve">Πατήστε το εικονίδιο </w:t>
                </w:r>
                <w:r w:rsidRPr="00600D59">
                  <w:rPr>
                    <w:rFonts w:cs="Arial"/>
                    <w:bCs/>
                  </w:rPr>
                  <w:t>της</w:t>
                </w:r>
                <w:r w:rsidRPr="00600D59">
                  <w:rPr>
                    <w:rFonts w:cs="Arial"/>
                    <w:b/>
                    <w:bCs/>
                  </w:rPr>
                  <w:t xml:space="preserve"> Κάμερας </w:t>
                </w:r>
                <w:r w:rsidRPr="00600D59">
                  <w:rPr>
                    <w:rFonts w:cs="Arial"/>
                  </w:rPr>
                  <w:t xml:space="preserve">για να ανοίξετε το σκόπευτρο της κάμερας. Πατήστε παρατεταμένα </w:t>
                </w:r>
                <w:r w:rsidR="00D47EF5" w:rsidRPr="00600D59">
                  <w:rPr>
                    <w:rFonts w:cs="Arial"/>
                  </w:rPr>
                  <w:t xml:space="preserve">το </w:t>
                </w:r>
                <w:r w:rsidRPr="00600D59">
                  <w:rPr>
                    <w:rFonts w:cs="Arial"/>
                  </w:rPr>
                  <w:t>εικονίδιο για να τραβήξετε ένα στιγμιότυπο οθόνης της οθόνης. Τα αποθηκευμένα αρχεία αποθηκεύονται αυτόματα στην εφαρμογή Data Manager για μελλοντική αναθεώρηση. Ανατρέξτε στην ενότητα</w:t>
                </w:r>
                <w:r w:rsidR="00DA6A51" w:rsidRPr="00600D59">
                  <w:rPr>
                    <w:rFonts w:cs="Arial"/>
                    <w:i/>
                    <w:iCs/>
                    <w:color w:val="0000FF"/>
                  </w:rPr>
                  <w:t xml:space="preserve"> </w:t>
                </w:r>
                <w:hyperlink w:anchor="_Διαχειριστής_δεδομένων" w:history="1">
                  <w:r w:rsidR="00DA6A51" w:rsidRPr="00600D59">
                    <w:rPr>
                      <w:rStyle w:val="a9"/>
                      <w:rFonts w:cs="Arial"/>
                      <w:i/>
                      <w:iCs/>
                      <w:u w:val="none"/>
                    </w:rPr>
                    <w:t>Διαχειριστής δεδομένων</w:t>
                  </w:r>
                </w:hyperlink>
                <w:r w:rsidR="00A12155" w:rsidRPr="00600D59">
                  <w:rPr>
                    <w:rFonts w:cs="Arial"/>
                  </w:rPr>
                  <w:t>.</w:t>
                </w:r>
              </w:p>
            </w:tc>
          </w:tr>
          <w:tr w:rsidR="006505C9" w:rsidRPr="00600D59" w14:paraId="285F2E56" w14:textId="77777777" w:rsidTr="00D74797">
            <w:trPr>
              <w:trHeight w:val="867"/>
              <w:jc w:val="center"/>
            </w:trPr>
            <w:tc>
              <w:tcPr>
                <w:tcW w:w="1129" w:type="dxa"/>
                <w:vAlign w:val="center"/>
              </w:tcPr>
              <w:p w14:paraId="5CCFAE37"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7">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600D59" w:rsidRDefault="006505C9" w:rsidP="0013203C">
                <w:pPr>
                  <w:pStyle w:val="ae"/>
                  <w:spacing w:beforeLines="20" w:before="62" w:afterLines="20" w:after="62" w:line="240" w:lineRule="exact"/>
                  <w:jc w:val="left"/>
                  <w:rPr>
                    <w:rFonts w:cs="Arial"/>
                    <w:b/>
                    <w:bCs/>
                  </w:rPr>
                </w:pPr>
                <w:r w:rsidRPr="00600D59">
                  <w:rPr>
                    <w:rFonts w:cs="Arial"/>
                    <w:b/>
                    <w:bCs/>
                  </w:rPr>
                  <w:t>Οθόνη &amp; Ήχος</w:t>
                </w:r>
              </w:p>
            </w:tc>
            <w:tc>
              <w:tcPr>
                <w:tcW w:w="4552" w:type="dxa"/>
                <w:vAlign w:val="center"/>
              </w:tcPr>
              <w:p w14:paraId="1C2090C9"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Ρυθμίζει τη φωτεινότητα της οθόνης και την ένταση του ήχου εξόδου.</w:t>
                </w:r>
              </w:p>
            </w:tc>
          </w:tr>
          <w:tr w:rsidR="006505C9" w:rsidRPr="00600D59" w14:paraId="6B857DAE" w14:textId="77777777" w:rsidTr="00D74797">
            <w:trPr>
              <w:trHeight w:val="969"/>
              <w:jc w:val="center"/>
            </w:trPr>
            <w:tc>
              <w:tcPr>
                <w:tcW w:w="1129" w:type="dxa"/>
                <w:vAlign w:val="center"/>
              </w:tcPr>
              <w:p w14:paraId="66815F5F" w14:textId="13B25D9D" w:rsidR="006505C9" w:rsidRPr="00600D59" w:rsidRDefault="0027374D"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3CBE1BDD" wp14:editId="643FC03B">
                      <wp:extent cx="579755" cy="370840"/>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01209F0F" w:rsidR="006505C9" w:rsidRPr="00600D59" w:rsidRDefault="006505C9" w:rsidP="0013203C">
                <w:pPr>
                  <w:pStyle w:val="ae"/>
                  <w:spacing w:beforeLines="20" w:before="62" w:afterLines="20" w:after="62" w:line="240" w:lineRule="exact"/>
                  <w:rPr>
                    <w:rFonts w:cs="Arial"/>
                    <w:b/>
                    <w:bCs/>
                  </w:rPr>
                </w:pPr>
                <w:r w:rsidRPr="00600D59">
                  <w:rPr>
                    <w:rFonts w:cs="Arial"/>
                    <w:b/>
                    <w:bCs/>
                  </w:rPr>
                  <w:t xml:space="preserve">Συντόμευση Διαχειριστή </w:t>
                </w:r>
                <w:r w:rsidR="0027374D" w:rsidRPr="00600D59">
                  <w:rPr>
                    <w:rFonts w:cs="Arial"/>
                    <w:b/>
                    <w:bCs/>
                  </w:rPr>
                  <w:t>VCI</w:t>
                </w:r>
              </w:p>
            </w:tc>
            <w:tc>
              <w:tcPr>
                <w:tcW w:w="4552" w:type="dxa"/>
                <w:vAlign w:val="center"/>
              </w:tcPr>
              <w:p w14:paraId="5EC2A01E" w14:textId="1E14D7FF" w:rsidR="006505C9" w:rsidRPr="00600D59" w:rsidRDefault="006505C9" w:rsidP="0027374D">
                <w:pPr>
                  <w:pStyle w:val="af0"/>
                  <w:spacing w:beforeLines="20" w:before="62" w:afterLines="20" w:after="62" w:line="240" w:lineRule="exact"/>
                  <w:ind w:left="0"/>
                  <w:rPr>
                    <w:rFonts w:cs="Arial"/>
                  </w:rPr>
                </w:pPr>
                <w:r w:rsidRPr="00600D59">
                  <w:rPr>
                    <w:rFonts w:cs="Arial"/>
                  </w:rPr>
                  <w:t xml:space="preserve">Ανοίγει την εφαρμογή </w:t>
                </w:r>
                <w:r w:rsidR="0027374D" w:rsidRPr="00600D59">
                  <w:rPr>
                    <w:rFonts w:cs="Arial"/>
                  </w:rPr>
                  <w:t>VCI</w:t>
                </w:r>
                <w:r w:rsidRPr="00600D59">
                  <w:rPr>
                    <w:rFonts w:cs="Arial"/>
                  </w:rPr>
                  <w:t xml:space="preserve"> Manager. Ένα πράσινο εικονίδιο στην κάτω δεξιά γωνία υποδεικνύει ότι το </w:t>
                </w:r>
                <w:r w:rsidR="0027374D" w:rsidRPr="00600D59">
                  <w:rPr>
                    <w:rFonts w:cs="Arial"/>
                  </w:rPr>
                  <w:t>VCI</w:t>
                </w:r>
                <w:r w:rsidRPr="00600D59">
                  <w:rPr>
                    <w:rFonts w:cs="Arial"/>
                  </w:rPr>
                  <w:t>2 είναι συνδεδεμένο, ενώ ένα κόκκινο εικονίδιο "X" θα εμφ</w:t>
                </w:r>
                <w:r w:rsidR="0027374D" w:rsidRPr="00600D59">
                  <w:rPr>
                    <w:rFonts w:cs="Arial"/>
                  </w:rPr>
                  <w:t>ανιστεί εάν η σύνδεση αποτύχει.</w:t>
                </w:r>
              </w:p>
            </w:tc>
          </w:tr>
          <w:tr w:rsidR="006505C9" w:rsidRPr="00600D59" w14:paraId="7F7A524B" w14:textId="77777777" w:rsidTr="00D74797">
            <w:trPr>
              <w:trHeight w:val="605"/>
              <w:jc w:val="center"/>
            </w:trPr>
            <w:tc>
              <w:tcPr>
                <w:tcW w:w="1129" w:type="dxa"/>
                <w:vAlign w:val="center"/>
              </w:tcPr>
              <w:p w14:paraId="7B3373CB"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 xml:space="preserve">MaxiSys </w:t>
                </w:r>
                <w:bookmarkStart w:id="97" w:name="OLE_LINK10"/>
                <w:r w:rsidRPr="00600D59">
                  <w:rPr>
                    <w:rFonts w:cs="Arial"/>
                    <w:b/>
                    <w:bCs/>
                  </w:rPr>
                  <w:t>Συντομότερος τρόπος</w:t>
                </w:r>
                <w:bookmarkEnd w:id="97"/>
              </w:p>
            </w:tc>
            <w:tc>
              <w:tcPr>
                <w:tcW w:w="4552" w:type="dxa"/>
                <w:vAlign w:val="center"/>
              </w:tcPr>
              <w:p w14:paraId="6F8FECBF"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Επιστρέφει στην οθόνη Διαγνωστικά.</w:t>
                </w:r>
              </w:p>
            </w:tc>
          </w:tr>
          <w:tr w:rsidR="006505C9" w:rsidRPr="00600D59" w14:paraId="101D3E51" w14:textId="77777777" w:rsidTr="00D74797">
            <w:trPr>
              <w:trHeight w:hRule="exact" w:val="699"/>
              <w:jc w:val="center"/>
            </w:trPr>
            <w:tc>
              <w:tcPr>
                <w:tcW w:w="1129" w:type="dxa"/>
                <w:vAlign w:val="center"/>
              </w:tcPr>
              <w:p w14:paraId="12B411A4" w14:textId="77777777" w:rsidR="006505C9" w:rsidRPr="00600D59" w:rsidRDefault="006505C9" w:rsidP="0072496E">
                <w:pPr>
                  <w:pStyle w:val="ae"/>
                  <w:spacing w:beforeLines="20" w:before="62" w:afterLines="20" w:after="62" w:line="480" w:lineRule="auto"/>
                  <w:jc w:val="center"/>
                  <w:rPr>
                    <w:rFonts w:cs="Arial"/>
                    <w:noProof/>
                  </w:rPr>
                </w:pPr>
                <w:r w:rsidRPr="00600D59">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90">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600D59" w:rsidRDefault="006505C9" w:rsidP="0013203C">
                <w:pPr>
                  <w:pStyle w:val="ae"/>
                  <w:spacing w:beforeLines="20" w:before="62" w:afterLines="20" w:after="62" w:line="240" w:lineRule="exact"/>
                  <w:rPr>
                    <w:rFonts w:cs="Arial"/>
                    <w:b/>
                    <w:bCs/>
                  </w:rPr>
                </w:pPr>
                <w:r w:rsidRPr="00600D59">
                  <w:rPr>
                    <w:rFonts w:cs="Arial"/>
                    <w:b/>
                    <w:bCs/>
                  </w:rPr>
                  <w:t>Συντόμευση υπηρεσίας</w:t>
                </w:r>
              </w:p>
            </w:tc>
            <w:tc>
              <w:tcPr>
                <w:tcW w:w="4552" w:type="dxa"/>
                <w:vAlign w:val="center"/>
              </w:tcPr>
              <w:p w14:paraId="51E66E2B" w14:textId="77777777" w:rsidR="006505C9" w:rsidRPr="00600D59" w:rsidRDefault="006505C9" w:rsidP="0013203C">
                <w:pPr>
                  <w:pStyle w:val="af0"/>
                  <w:spacing w:beforeLines="20" w:before="62" w:afterLines="20" w:after="62" w:line="240" w:lineRule="exact"/>
                  <w:ind w:left="0"/>
                  <w:rPr>
                    <w:rFonts w:cs="Arial"/>
                  </w:rPr>
                </w:pPr>
                <w:r w:rsidRPr="00600D59">
                  <w:rPr>
                    <w:rFonts w:cs="Arial"/>
                  </w:rPr>
                  <w:t>Επιστρέφει στην οθόνη Σέρβις.</w:t>
                </w:r>
              </w:p>
            </w:tc>
          </w:tr>
        </w:tbl>
        <w:p w14:paraId="73A08A63" w14:textId="77777777" w:rsidR="006505C9" w:rsidRPr="00600D59" w:rsidRDefault="006505C9" w:rsidP="00BE283D">
          <w:pPr>
            <w:pStyle w:val="aa"/>
            <w:numPr>
              <w:ilvl w:val="0"/>
              <w:numId w:val="5"/>
            </w:numPr>
            <w:spacing w:beforeLines="20" w:before="62" w:afterLines="20" w:after="62"/>
            <w:ind w:left="641" w:hanging="357"/>
            <w:rPr>
              <w:rFonts w:cs="Arial"/>
            </w:rPr>
          </w:pPr>
          <w:r w:rsidRPr="00600D59">
            <w:rPr>
              <w:rFonts w:cs="Arial"/>
              <w:b/>
            </w:rPr>
            <w:t>Για να χρησιμοποιήσετε την κάμερα</w:t>
          </w:r>
        </w:p>
        <w:p w14:paraId="70E9E489" w14:textId="0B6D9E69" w:rsidR="006505C9" w:rsidRPr="00600D59" w:rsidRDefault="006505C9" w:rsidP="00BE283D">
          <w:pPr>
            <w:pStyle w:val="aa"/>
            <w:numPr>
              <w:ilvl w:val="0"/>
              <w:numId w:val="22"/>
            </w:numPr>
            <w:spacing w:beforeLines="20" w:before="62" w:afterLines="20" w:after="62"/>
            <w:ind w:left="998" w:hanging="357"/>
            <w:rPr>
              <w:rFonts w:cs="Arial"/>
            </w:rPr>
          </w:pPr>
          <w:r w:rsidRPr="00600D59">
            <w:rPr>
              <w:rFonts w:cs="Arial"/>
            </w:rPr>
            <w:t xml:space="preserve">Πατήστε το εικονίδιο </w:t>
          </w:r>
          <w:r w:rsidRPr="00600D59">
            <w:rPr>
              <w:rFonts w:cs="Arial"/>
              <w:b/>
            </w:rPr>
            <w:t>της Κάμερας</w:t>
          </w:r>
          <w:r w:rsidR="00233E7B" w:rsidRPr="00600D59">
            <w:rPr>
              <w:rFonts w:cs="Arial"/>
              <w:b/>
            </w:rPr>
            <w:t>.</w:t>
          </w:r>
          <w:r w:rsidRPr="00600D59">
            <w:rPr>
              <w:rFonts w:cs="Arial"/>
            </w:rPr>
            <w:t xml:space="preserve"> Ανοίγει η οθόνη της κάμερας.</w:t>
          </w:r>
        </w:p>
        <w:p w14:paraId="57F13D40" w14:textId="7285CE94" w:rsidR="006505C9" w:rsidRPr="00600D59" w:rsidRDefault="006505C9" w:rsidP="00BE283D">
          <w:pPr>
            <w:pStyle w:val="aa"/>
            <w:numPr>
              <w:ilvl w:val="0"/>
              <w:numId w:val="22"/>
            </w:numPr>
            <w:spacing w:beforeLines="20" w:before="62" w:afterLines="20" w:after="62"/>
            <w:ind w:left="998" w:hanging="357"/>
            <w:rPr>
              <w:rFonts w:cs="Arial"/>
            </w:rPr>
          </w:pPr>
          <w:r w:rsidRPr="00600D59">
            <w:rPr>
              <w:rFonts w:cs="Arial"/>
            </w:rPr>
            <w:t>Εστιάστε την εικόνα που θα καταγραφεί στο σκόπευτρο.</w:t>
          </w:r>
        </w:p>
        <w:p w14:paraId="4F176A4D" w14:textId="77777777" w:rsidR="0027374D" w:rsidRPr="0027374D" w:rsidRDefault="0027374D" w:rsidP="0027374D">
          <w:pPr>
            <w:widowControl/>
            <w:numPr>
              <w:ilvl w:val="0"/>
              <w:numId w:val="22"/>
            </w:numPr>
            <w:spacing w:beforeLines="20" w:before="62" w:afterLines="20" w:after="62"/>
            <w:ind w:left="998" w:hanging="357"/>
            <w:rPr>
              <w:rFonts w:cs="Arial"/>
              <w:szCs w:val="18"/>
            </w:rPr>
          </w:pPr>
          <w:r w:rsidRPr="0027374D">
            <w:rPr>
              <w:rFonts w:cs="Arial"/>
              <w:szCs w:val="18"/>
              <w:lang w:val="en-US"/>
            </w:rPr>
            <w:lastRenderedPageBreak/>
            <w:t>Πατήστε</w:t>
          </w:r>
          <w:r w:rsidRPr="0027374D">
            <w:rPr>
              <w:rFonts w:cs="Arial"/>
              <w:szCs w:val="18"/>
            </w:rPr>
            <w:t xml:space="preserve"> </w:t>
          </w:r>
          <w:r w:rsidRPr="0027374D">
            <w:rPr>
              <w:rFonts w:cs="Arial"/>
              <w:szCs w:val="18"/>
              <w:lang w:val="en-US"/>
            </w:rPr>
            <w:t>το</w:t>
          </w:r>
          <w:r w:rsidRPr="0027374D">
            <w:rPr>
              <w:rFonts w:cs="Arial"/>
              <w:szCs w:val="18"/>
            </w:rPr>
            <w:t xml:space="preserve"> </w:t>
          </w:r>
          <w:r w:rsidRPr="0027374D">
            <w:rPr>
              <w:rFonts w:cs="Arial"/>
              <w:szCs w:val="18"/>
              <w:lang w:val="en-US"/>
            </w:rPr>
            <w:t>εικονίδιο</w:t>
          </w:r>
          <w:r w:rsidRPr="0027374D">
            <w:rPr>
              <w:rFonts w:cs="Arial"/>
              <w:szCs w:val="18"/>
            </w:rPr>
            <w:t xml:space="preserve"> </w:t>
          </w:r>
          <w:r w:rsidRPr="0027374D">
            <w:rPr>
              <w:rFonts w:cs="Arial"/>
              <w:b/>
              <w:szCs w:val="18"/>
              <w:lang w:val="en-US"/>
            </w:rPr>
            <w:t>Κάμερα</w:t>
          </w:r>
          <w:r w:rsidRPr="0027374D">
            <w:rPr>
              <w:rFonts w:cs="Arial"/>
              <w:szCs w:val="18"/>
            </w:rPr>
            <w:t xml:space="preserve"> </w:t>
          </w:r>
          <w:r w:rsidRPr="0027374D">
            <w:rPr>
              <w:rFonts w:cs="Arial"/>
              <w:szCs w:val="18"/>
              <w:lang w:val="en-US"/>
            </w:rPr>
            <w:t>στη</w:t>
          </w:r>
          <w:r w:rsidRPr="0027374D">
            <w:rPr>
              <w:rFonts w:cs="Arial"/>
              <w:szCs w:val="18"/>
            </w:rPr>
            <w:t xml:space="preserve"> </w:t>
          </w:r>
          <w:r w:rsidRPr="0027374D">
            <w:rPr>
              <w:rFonts w:cs="Arial"/>
              <w:szCs w:val="18"/>
              <w:lang w:val="en-US"/>
            </w:rPr>
            <w:t>δεξιά</w:t>
          </w:r>
          <w:r w:rsidRPr="0027374D">
            <w:rPr>
              <w:rFonts w:cs="Arial"/>
              <w:szCs w:val="18"/>
            </w:rPr>
            <w:t xml:space="preserve"> </w:t>
          </w:r>
          <w:r w:rsidRPr="0027374D">
            <w:rPr>
              <w:rFonts w:cs="Arial"/>
              <w:szCs w:val="18"/>
              <w:lang w:val="en-US"/>
            </w:rPr>
            <w:t>πλευρά</w:t>
          </w:r>
          <w:r w:rsidRPr="0027374D">
            <w:rPr>
              <w:rFonts w:cs="Arial"/>
              <w:szCs w:val="18"/>
            </w:rPr>
            <w:t xml:space="preserve"> </w:t>
          </w:r>
          <w:r w:rsidRPr="0027374D">
            <w:rPr>
              <w:rFonts w:cs="Arial"/>
              <w:szCs w:val="18"/>
              <w:lang w:val="en-US"/>
            </w:rPr>
            <w:t>της</w:t>
          </w:r>
          <w:r w:rsidRPr="0027374D">
            <w:rPr>
              <w:rFonts w:cs="Arial"/>
              <w:szCs w:val="18"/>
            </w:rPr>
            <w:t xml:space="preserve"> </w:t>
          </w:r>
          <w:r w:rsidRPr="0027374D">
            <w:rPr>
              <w:rFonts w:cs="Arial"/>
              <w:szCs w:val="18"/>
              <w:lang w:val="en-US"/>
            </w:rPr>
            <w:t>οθόνης</w:t>
          </w:r>
          <w:r w:rsidRPr="0027374D">
            <w:rPr>
              <w:rFonts w:cs="Arial"/>
              <w:szCs w:val="18"/>
            </w:rPr>
            <w:t xml:space="preserve">. </w:t>
          </w:r>
          <w:r w:rsidRPr="0027374D">
            <w:rPr>
              <w:rFonts w:cs="Arial"/>
              <w:szCs w:val="18"/>
              <w:lang w:val="en-US"/>
            </w:rPr>
            <w:t>Το</w:t>
          </w:r>
          <w:r w:rsidRPr="0027374D">
            <w:rPr>
              <w:rFonts w:cs="Arial"/>
              <w:szCs w:val="18"/>
            </w:rPr>
            <w:t xml:space="preserve"> </w:t>
          </w:r>
          <w:r w:rsidRPr="0027374D">
            <w:rPr>
              <w:rFonts w:cs="Arial"/>
              <w:szCs w:val="18"/>
              <w:lang w:val="en-US"/>
            </w:rPr>
            <w:t>σκόπευτρο</w:t>
          </w:r>
          <w:r w:rsidRPr="0027374D">
            <w:rPr>
              <w:rFonts w:cs="Arial"/>
              <w:szCs w:val="18"/>
            </w:rPr>
            <w:t xml:space="preserve"> </w:t>
          </w:r>
          <w:r w:rsidRPr="0027374D">
            <w:rPr>
              <w:rFonts w:cs="Arial"/>
              <w:szCs w:val="18"/>
              <w:lang w:val="en-US"/>
            </w:rPr>
            <w:t>εμφανίζει</w:t>
          </w:r>
          <w:r w:rsidRPr="0027374D">
            <w:rPr>
              <w:rFonts w:cs="Arial"/>
              <w:szCs w:val="18"/>
            </w:rPr>
            <w:t xml:space="preserve"> </w:t>
          </w:r>
          <w:r w:rsidRPr="0027374D">
            <w:rPr>
              <w:rFonts w:cs="Arial"/>
              <w:szCs w:val="18"/>
              <w:lang w:val="en-US"/>
            </w:rPr>
            <w:t>πλέον</w:t>
          </w:r>
          <w:r w:rsidRPr="0027374D">
            <w:rPr>
              <w:rFonts w:cs="Arial"/>
              <w:szCs w:val="18"/>
            </w:rPr>
            <w:t xml:space="preserve"> </w:t>
          </w:r>
          <w:r w:rsidRPr="0027374D">
            <w:rPr>
              <w:rFonts w:cs="Arial"/>
              <w:szCs w:val="18"/>
              <w:lang w:val="en-US"/>
            </w:rPr>
            <w:t>την</w:t>
          </w:r>
          <w:r w:rsidRPr="0027374D">
            <w:rPr>
              <w:rFonts w:cs="Arial"/>
              <w:szCs w:val="18"/>
            </w:rPr>
            <w:t xml:space="preserve"> </w:t>
          </w:r>
          <w:r w:rsidRPr="0027374D">
            <w:rPr>
              <w:rFonts w:cs="Arial"/>
              <w:szCs w:val="18"/>
              <w:lang w:val="en-US"/>
            </w:rPr>
            <w:t>καταγεγραμμένη</w:t>
          </w:r>
          <w:r w:rsidRPr="0027374D">
            <w:rPr>
              <w:rFonts w:cs="Arial"/>
              <w:szCs w:val="18"/>
            </w:rPr>
            <w:t xml:space="preserve"> </w:t>
          </w:r>
          <w:r w:rsidRPr="0027374D">
            <w:rPr>
              <w:rFonts w:cs="Arial"/>
              <w:szCs w:val="18"/>
              <w:lang w:val="en-US"/>
            </w:rPr>
            <w:t>φωτογραφία</w:t>
          </w:r>
          <w:r w:rsidRPr="0027374D">
            <w:rPr>
              <w:rFonts w:cs="Arial"/>
              <w:szCs w:val="18"/>
            </w:rPr>
            <w:t xml:space="preserve"> </w:t>
          </w:r>
          <w:r w:rsidRPr="0027374D">
            <w:rPr>
              <w:rFonts w:cs="Arial"/>
              <w:szCs w:val="18"/>
              <w:lang w:val="en-US"/>
            </w:rPr>
            <w:t>και</w:t>
          </w:r>
          <w:r w:rsidRPr="0027374D">
            <w:rPr>
              <w:rFonts w:cs="Arial"/>
              <w:szCs w:val="18"/>
            </w:rPr>
            <w:t xml:space="preserve"> </w:t>
          </w:r>
          <w:r w:rsidRPr="0027374D">
            <w:rPr>
              <w:rFonts w:cs="Arial"/>
              <w:szCs w:val="18"/>
              <w:lang w:val="en-US"/>
            </w:rPr>
            <w:t>την</w:t>
          </w:r>
          <w:r w:rsidRPr="0027374D">
            <w:rPr>
              <w:rFonts w:cs="Arial"/>
              <w:szCs w:val="18"/>
            </w:rPr>
            <w:t xml:space="preserve"> </w:t>
          </w:r>
          <w:r w:rsidRPr="0027374D">
            <w:rPr>
              <w:rFonts w:cs="Arial"/>
              <w:szCs w:val="18"/>
              <w:lang w:val="en-US"/>
            </w:rPr>
            <w:t>αποθηκεύει</w:t>
          </w:r>
          <w:r w:rsidRPr="0027374D">
            <w:rPr>
              <w:rFonts w:cs="Arial"/>
              <w:szCs w:val="18"/>
            </w:rPr>
            <w:t xml:space="preserve"> </w:t>
          </w:r>
          <w:r w:rsidRPr="0027374D">
            <w:rPr>
              <w:rFonts w:cs="Arial"/>
              <w:szCs w:val="18"/>
              <w:lang w:val="en-US"/>
            </w:rPr>
            <w:t>αυτόματα</w:t>
          </w:r>
          <w:r w:rsidRPr="0027374D">
            <w:rPr>
              <w:rFonts w:cs="Arial"/>
              <w:szCs w:val="18"/>
            </w:rPr>
            <w:t>.</w:t>
          </w:r>
        </w:p>
        <w:p w14:paraId="7240E113" w14:textId="5055E3B7" w:rsidR="006505C9" w:rsidRPr="00600D59" w:rsidRDefault="0027374D" w:rsidP="0027374D">
          <w:pPr>
            <w:pStyle w:val="aa"/>
            <w:numPr>
              <w:ilvl w:val="0"/>
              <w:numId w:val="22"/>
            </w:numPr>
            <w:spacing w:beforeLines="20" w:before="62" w:afterLines="20" w:after="62"/>
            <w:ind w:left="998" w:hanging="357"/>
            <w:rPr>
              <w:rFonts w:cs="Arial"/>
            </w:rPr>
          </w:pPr>
          <w:r w:rsidRPr="00600D59">
            <w:rPr>
              <w:rFonts w:eastAsiaTheme="minorEastAsia" w:cs="Arial"/>
              <w:szCs w:val="18"/>
              <w:lang w:val="en-US"/>
            </w:rPr>
            <w:t>Πατήστε</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εικόνα</w:t>
          </w:r>
          <w:r w:rsidRPr="00600D59">
            <w:rPr>
              <w:rFonts w:eastAsiaTheme="minorEastAsia" w:cs="Arial"/>
              <w:szCs w:val="18"/>
            </w:rPr>
            <w:t xml:space="preserve"> </w:t>
          </w:r>
          <w:r w:rsidRPr="00600D59">
            <w:rPr>
              <w:rFonts w:eastAsiaTheme="minorEastAsia" w:cs="Arial"/>
              <w:szCs w:val="18"/>
              <w:lang w:val="en-US"/>
            </w:rPr>
            <w:t>μικρογραφίας</w:t>
          </w:r>
          <w:r w:rsidRPr="00600D59">
            <w:rPr>
              <w:rFonts w:eastAsiaTheme="minorEastAsia" w:cs="Arial"/>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επάνω</w:t>
          </w:r>
          <w:r w:rsidRPr="00600D59">
            <w:rPr>
              <w:rFonts w:eastAsiaTheme="minorEastAsia" w:cs="Arial"/>
              <w:szCs w:val="18"/>
            </w:rPr>
            <w:t xml:space="preserve"> </w:t>
          </w:r>
          <w:r w:rsidRPr="00600D59">
            <w:rPr>
              <w:rFonts w:eastAsiaTheme="minorEastAsia" w:cs="Arial"/>
              <w:szCs w:val="18"/>
              <w:lang w:val="en-US"/>
            </w:rPr>
            <w:t>δεξιά</w:t>
          </w:r>
          <w:r w:rsidRPr="00600D59">
            <w:rPr>
              <w:rFonts w:eastAsiaTheme="minorEastAsia" w:cs="Arial"/>
              <w:szCs w:val="18"/>
            </w:rPr>
            <w:t xml:space="preserve"> </w:t>
          </w:r>
          <w:r w:rsidRPr="00600D59">
            <w:rPr>
              <w:rFonts w:eastAsiaTheme="minorEastAsia" w:cs="Arial"/>
              <w:szCs w:val="18"/>
              <w:lang w:val="en-US"/>
            </w:rPr>
            <w:t>γωνία</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οθόνης</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δείτε</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αποθηκευμένη</w:t>
          </w:r>
          <w:r w:rsidRPr="00600D59">
            <w:rPr>
              <w:rFonts w:eastAsiaTheme="minorEastAsia" w:cs="Arial"/>
              <w:szCs w:val="18"/>
            </w:rPr>
            <w:t xml:space="preserve"> </w:t>
          </w:r>
          <w:r w:rsidRPr="00600D59">
            <w:rPr>
              <w:rFonts w:eastAsiaTheme="minorEastAsia" w:cs="Arial"/>
              <w:szCs w:val="18"/>
              <w:lang w:val="en-US"/>
            </w:rPr>
            <w:t>εικόνα</w:t>
          </w:r>
          <w:r w:rsidRPr="00600D59">
            <w:rPr>
              <w:rFonts w:eastAsiaTheme="minorEastAsia" w:cs="Arial"/>
              <w:szCs w:val="18"/>
            </w:rPr>
            <w:t>.</w:t>
          </w:r>
        </w:p>
        <w:p w14:paraId="3E078638" w14:textId="77777777" w:rsidR="006505C9" w:rsidRPr="00600D59" w:rsidRDefault="006505C9" w:rsidP="00BE283D">
          <w:pPr>
            <w:pStyle w:val="aa"/>
            <w:numPr>
              <w:ilvl w:val="0"/>
              <w:numId w:val="22"/>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Πίσω </w:t>
          </w:r>
          <w:r w:rsidRPr="00600D59">
            <w:rPr>
              <w:rFonts w:cs="Arial"/>
            </w:rPr>
            <w:t xml:space="preserve">ή </w:t>
          </w:r>
          <w:r w:rsidRPr="00600D59">
            <w:rPr>
              <w:rFonts w:cs="Arial"/>
              <w:b/>
            </w:rPr>
            <w:t xml:space="preserve">Αρχική σελίδα </w:t>
          </w:r>
          <w:r w:rsidRPr="00600D59">
            <w:rPr>
              <w:rFonts w:cs="Arial"/>
            </w:rPr>
            <w:t>για να κλείσετε την εφαρμογή κάμερας.</w:t>
          </w:r>
        </w:p>
        <w:p w14:paraId="41B4F6F9" w14:textId="77777777" w:rsidR="006505C9" w:rsidRPr="00600D59" w:rsidRDefault="006505C9" w:rsidP="006505C9">
          <w:pPr>
            <w:pStyle w:val="af1"/>
            <w:pBdr>
              <w:top w:val="single" w:sz="4" w:space="1" w:color="auto"/>
              <w:bottom w:val="single" w:sz="4" w:space="1" w:color="auto"/>
            </w:pBdr>
            <w:spacing w:before="156" w:afterLines="0" w:after="0"/>
            <w:rPr>
              <w:b/>
              <w:sz w:val="18"/>
              <w:szCs w:val="18"/>
            </w:rPr>
          </w:pPr>
          <w:r w:rsidRPr="00600D59">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1"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600D59">
            <w:rPr>
              <w:b/>
              <w:sz w:val="18"/>
              <w:szCs w:val="18"/>
            </w:rPr>
            <w:t>ΣΗΜΕΙΩΜΑ</w:t>
          </w:r>
        </w:p>
        <w:p w14:paraId="5673861F" w14:textId="748D733C" w:rsidR="006505C9" w:rsidRPr="00600D59" w:rsidRDefault="006505C9" w:rsidP="006505C9">
          <w:pPr>
            <w:pStyle w:val="af1"/>
            <w:pBdr>
              <w:top w:val="single" w:sz="4" w:space="1" w:color="auto"/>
              <w:bottom w:val="single" w:sz="4" w:space="1" w:color="auto"/>
            </w:pBdr>
            <w:spacing w:beforeLines="0" w:before="0" w:after="156"/>
            <w:rPr>
              <w:sz w:val="18"/>
              <w:szCs w:val="18"/>
            </w:rPr>
          </w:pPr>
          <w:r w:rsidRPr="00600D59">
            <w:rPr>
              <w:sz w:val="18"/>
              <w:szCs w:val="18"/>
            </w:rPr>
            <w:t xml:space="preserve">Αφού σύρετε την οθόνη της κάμερας από αριστερά προς τα δεξιά, μπορείτε να αλλάξετε τη λειτουργία κάμερας και τη λειτουργία βίντεο πατώντας το εικονίδιο </w:t>
          </w:r>
          <w:r w:rsidRPr="00600D59">
            <w:rPr>
              <w:b/>
              <w:bCs w:val="0"/>
              <w:sz w:val="18"/>
              <w:szCs w:val="18"/>
            </w:rPr>
            <w:t xml:space="preserve">Κάμερα </w:t>
          </w:r>
          <w:r w:rsidRPr="00600D59">
            <w:rPr>
              <w:sz w:val="18"/>
              <w:szCs w:val="18"/>
            </w:rPr>
            <w:t xml:space="preserve">ή το εικονίδιο </w:t>
          </w:r>
          <w:r w:rsidRPr="00600D59">
            <w:rPr>
              <w:b/>
              <w:bCs w:val="0"/>
              <w:sz w:val="18"/>
              <w:szCs w:val="18"/>
            </w:rPr>
            <w:t>Βίντεο</w:t>
          </w:r>
          <w:r w:rsidR="00233E7B" w:rsidRPr="00600D59">
            <w:rPr>
              <w:b/>
              <w:bCs w:val="0"/>
              <w:sz w:val="18"/>
              <w:szCs w:val="18"/>
            </w:rPr>
            <w:t>.</w:t>
          </w:r>
        </w:p>
        <w:p w14:paraId="28ED4109" w14:textId="77777777" w:rsidR="006505C9" w:rsidRPr="00600D59" w:rsidRDefault="006505C9" w:rsidP="006505C9">
          <w:pPr>
            <w:pStyle w:val="30"/>
            <w:spacing w:before="312" w:after="156"/>
          </w:pPr>
          <w:bookmarkStart w:id="98" w:name="_Toc366846464"/>
          <w:bookmarkStart w:id="99" w:name="_Toc366845411"/>
          <w:bookmarkStart w:id="100" w:name="_Toc451525742"/>
          <w:bookmarkStart w:id="101" w:name="_Toc159436263"/>
          <w:r w:rsidRPr="00600D59">
            <w:t>Εικονίδια κατάστασης συστήματος</w:t>
          </w:r>
          <w:bookmarkEnd w:id="98"/>
          <w:bookmarkEnd w:id="99"/>
          <w:bookmarkEnd w:id="100"/>
          <w:bookmarkEnd w:id="101"/>
        </w:p>
        <w:p w14:paraId="30E4ADB8" w14:textId="71899BC7" w:rsidR="006505C9" w:rsidRPr="00600D59" w:rsidRDefault="006505C9" w:rsidP="006505C9">
          <w:pPr>
            <w:pStyle w:val="BodytextUserManual"/>
            <w:spacing w:before="156" w:after="156"/>
          </w:pPr>
          <w:r w:rsidRPr="00600D59">
            <w:t>MaxiSys σας είναι ένα πλήρως λειτουργικό tablet Android με τα τυπικά εικονίδια κατάστασης του λειτουργικού συστήματος Android. Ανατρέξτε στην τεκμηρίωση Android για περισσότερες πληροφορίες</w:t>
          </w:r>
          <w:r w:rsidR="00233E7B" w:rsidRPr="00600D59">
            <w:t>.</w:t>
          </w:r>
          <w:bookmarkStart w:id="102" w:name="_Toc366845412"/>
          <w:bookmarkStart w:id="103" w:name="_Toc366846465"/>
          <w:bookmarkStart w:id="104" w:name="_Toc451525743"/>
        </w:p>
        <w:p w14:paraId="4FE92F34" w14:textId="77777777" w:rsidR="006505C9" w:rsidRPr="00600D59" w:rsidRDefault="006505C9" w:rsidP="006505C9">
          <w:pPr>
            <w:pStyle w:val="20"/>
            <w:spacing w:before="312" w:after="156"/>
            <w:rPr>
              <w:rFonts w:cs="Arial"/>
            </w:rPr>
          </w:pPr>
          <w:bookmarkStart w:id="105" w:name="_Toc13212128"/>
          <w:bookmarkStart w:id="106" w:name="_Toc38114381"/>
          <w:bookmarkStart w:id="107" w:name="_Toc159436264"/>
          <w:bookmarkStart w:id="108" w:name="_Toc204006032"/>
          <w:r w:rsidRPr="00600D59">
            <w:rPr>
              <w:rFonts w:cs="Arial"/>
            </w:rPr>
            <w:t>Απενεργοποίηση</w:t>
          </w:r>
          <w:bookmarkEnd w:id="102"/>
          <w:bookmarkEnd w:id="103"/>
          <w:bookmarkEnd w:id="104"/>
          <w:bookmarkEnd w:id="105"/>
          <w:bookmarkEnd w:id="106"/>
          <w:bookmarkEnd w:id="107"/>
          <w:bookmarkEnd w:id="108"/>
        </w:p>
        <w:p w14:paraId="1D014C6A" w14:textId="25708008" w:rsidR="006A434F" w:rsidRPr="00600D59" w:rsidRDefault="006505C9" w:rsidP="006E6311">
          <w:pPr>
            <w:pStyle w:val="BodytextUserManual"/>
            <w:spacing w:before="156" w:after="156"/>
          </w:pPr>
          <w:bookmarkStart w:id="109" w:name="OLE_LINK54"/>
          <w:r w:rsidRPr="00600D59">
            <w:t>Όλες οι επικοινωνίες του οχήματος θα πρέπει να τερματιστούν πριν από την απενεργοποίηση του tablet. Εμφανίζεται ένα προειδοποιητικό μήνυμα εάν επιχειρηθεί απενεργοποίηση ενώ το tablet επικοινωνεί με το όχημα. Η επιβολή απενεργοποίησης ενώ το tablet επικοινωνεί με το όχημα μπορεί να οδηγήσει σε σφάλματα ECU σε ορισμένα οχήματα. Παρακαλούμε κλείστε την εφαρμογή Διαγνωστικά πριν απενεργοποιήσετε το tablet.</w:t>
          </w:r>
        </w:p>
        <w:bookmarkEnd w:id="109"/>
        <w:p w14:paraId="7A7B5F13" w14:textId="77777777" w:rsidR="006505C9" w:rsidRPr="00600D59" w:rsidRDefault="006505C9" w:rsidP="00BE283D">
          <w:pPr>
            <w:pStyle w:val="aa"/>
            <w:numPr>
              <w:ilvl w:val="0"/>
              <w:numId w:val="5"/>
            </w:numPr>
            <w:spacing w:beforeLines="20" w:before="62" w:afterLines="20" w:after="62"/>
            <w:ind w:left="641" w:hanging="357"/>
            <w:rPr>
              <w:rFonts w:cs="Arial"/>
            </w:rPr>
          </w:pPr>
          <w:r w:rsidRPr="00600D59">
            <w:rPr>
              <w:rFonts w:cs="Arial"/>
              <w:b/>
            </w:rPr>
            <w:t>Για να απενεργοποιήσετε το tablet MaxiSys</w:t>
          </w:r>
        </w:p>
        <w:p w14:paraId="69FB5330" w14:textId="36D25132" w:rsidR="006505C9" w:rsidRPr="00600D59" w:rsidRDefault="006505C9" w:rsidP="00BE283D">
          <w:pPr>
            <w:pStyle w:val="aa"/>
            <w:numPr>
              <w:ilvl w:val="0"/>
              <w:numId w:val="23"/>
            </w:numPr>
            <w:spacing w:beforeLines="20" w:before="62" w:afterLines="20" w:after="62"/>
            <w:ind w:left="998" w:hanging="357"/>
            <w:rPr>
              <w:rFonts w:cs="Arial"/>
            </w:rPr>
          </w:pPr>
          <w:r w:rsidRPr="00600D59">
            <w:rPr>
              <w:rFonts w:cs="Arial"/>
            </w:rPr>
            <w:t xml:space="preserve">Πατήστε παρατεταμένα (πατήστε παρατεταμένα) το κουμπί </w:t>
          </w:r>
          <w:r w:rsidRPr="00600D59">
            <w:rPr>
              <w:rFonts w:cs="Arial"/>
              <w:b/>
              <w:bCs/>
            </w:rPr>
            <w:t>λειτουργίας/κλειδώματος</w:t>
          </w:r>
          <w:r w:rsidR="00233E7B" w:rsidRPr="00600D59">
            <w:rPr>
              <w:rFonts w:cs="Arial"/>
              <w:b/>
              <w:bCs/>
            </w:rPr>
            <w:t>.</w:t>
          </w:r>
        </w:p>
        <w:p w14:paraId="69B338DE" w14:textId="333C4DE5" w:rsidR="006505C9" w:rsidRPr="00600D59" w:rsidRDefault="006505C9" w:rsidP="00BE283D">
          <w:pPr>
            <w:pStyle w:val="aa"/>
            <w:numPr>
              <w:ilvl w:val="0"/>
              <w:numId w:val="23"/>
            </w:numPr>
            <w:spacing w:beforeLines="20" w:before="62" w:afterLines="20" w:after="62"/>
            <w:ind w:left="998" w:hanging="357"/>
            <w:rPr>
              <w:rFonts w:cs="Arial"/>
            </w:rPr>
          </w:pPr>
          <w:r w:rsidRPr="00600D59">
            <w:rPr>
              <w:rFonts w:cs="Arial"/>
            </w:rPr>
            <w:t xml:space="preserve">Πατήστε το Επιλογή </w:t>
          </w:r>
          <w:r w:rsidRPr="00600D59">
            <w:rPr>
              <w:rFonts w:cs="Arial"/>
              <w:b/>
            </w:rPr>
            <w:t>απενεργοποίησης</w:t>
          </w:r>
          <w:r w:rsidR="00233E7B" w:rsidRPr="00600D59">
            <w:rPr>
              <w:rFonts w:cs="Arial"/>
              <w:b/>
            </w:rPr>
            <w:t>.</w:t>
          </w:r>
        </w:p>
        <w:p w14:paraId="1B999416" w14:textId="2B7C92D5" w:rsidR="006505C9" w:rsidRPr="00600D59" w:rsidRDefault="006505C9" w:rsidP="00BE283D">
          <w:pPr>
            <w:pStyle w:val="aa"/>
            <w:numPr>
              <w:ilvl w:val="0"/>
              <w:numId w:val="23"/>
            </w:numPr>
            <w:spacing w:beforeLines="20" w:before="62" w:afterLines="20" w:after="62"/>
            <w:ind w:left="998" w:hanging="357"/>
            <w:rPr>
              <w:rFonts w:cs="Arial"/>
            </w:rPr>
          </w:pPr>
          <w:r w:rsidRPr="00600D59">
            <w:rPr>
              <w:rFonts w:cs="Arial"/>
            </w:rPr>
            <w:t xml:space="preserve">Πατήστε </w:t>
          </w:r>
          <w:r w:rsidRPr="00600D59">
            <w:rPr>
              <w:rFonts w:cs="Arial"/>
              <w:b/>
            </w:rPr>
            <w:t>ΟΚ</w:t>
          </w:r>
          <w:r w:rsidR="00233E7B" w:rsidRPr="00600D59">
            <w:rPr>
              <w:rFonts w:cs="Arial"/>
              <w:b/>
            </w:rPr>
            <w:t>.</w:t>
          </w:r>
        </w:p>
        <w:p w14:paraId="6DD2D7FF" w14:textId="77777777" w:rsidR="006505C9" w:rsidRPr="00600D59" w:rsidRDefault="006505C9" w:rsidP="0027374D">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600D59">
            <w:rPr>
              <w:rFonts w:cs="Arial"/>
              <w:b/>
            </w:rPr>
            <w:t>Επανεκκίνηση συστήματος</w:t>
          </w:r>
          <w:bookmarkEnd w:id="110"/>
          <w:bookmarkEnd w:id="111"/>
          <w:bookmarkEnd w:id="112"/>
          <w:bookmarkEnd w:id="113"/>
        </w:p>
        <w:p w14:paraId="4CB540D4" w14:textId="77777777" w:rsidR="006505C9" w:rsidRPr="00600D59" w:rsidRDefault="006505C9" w:rsidP="006505C9">
          <w:pPr>
            <w:pStyle w:val="BodytextUserManual"/>
            <w:spacing w:before="156" w:after="156"/>
          </w:pPr>
          <w:r w:rsidRPr="00600D59">
            <w:t xml:space="preserve">Σε περίπτωση διακοπής λειτουργίας του συστήματος, πατήστε παρατεταμένα το κουμπί </w:t>
          </w:r>
          <w:r w:rsidRPr="00600D59">
            <w:rPr>
              <w:b/>
              <w:bCs w:val="0"/>
            </w:rPr>
            <w:t xml:space="preserve">λειτουργίας/κλειδώματος </w:t>
          </w:r>
          <w:r w:rsidRPr="00600D59">
            <w:t xml:space="preserve">και πατήστε </w:t>
          </w:r>
          <w:r w:rsidRPr="00600D59">
            <w:rPr>
              <w:b/>
            </w:rPr>
            <w:t xml:space="preserve">Επανεκκίνηση </w:t>
          </w:r>
          <w:r w:rsidRPr="00600D59">
            <w:t>για να επανεκκινήσετε το σύστημα.</w:t>
          </w:r>
        </w:p>
        <w:p w14:paraId="6084F422" w14:textId="77777777" w:rsidR="006505C9" w:rsidRPr="00600D59" w:rsidRDefault="006505C9" w:rsidP="006505C9">
          <w:pPr>
            <w:pStyle w:val="BodytextUserManual"/>
            <w:spacing w:before="156" w:after="156"/>
          </w:pPr>
        </w:p>
        <w:p w14:paraId="152175EF" w14:textId="35D74125" w:rsidR="00120CC9" w:rsidRPr="00600D59" w:rsidRDefault="006B2C3B" w:rsidP="0014275E">
          <w:pPr>
            <w:spacing w:before="156" w:after="156"/>
            <w:rPr>
              <w:rFonts w:cs="Arial"/>
            </w:rPr>
          </w:pPr>
          <w:r w:rsidRPr="00600D59">
            <w:rPr>
              <w:rFonts w:cs="Arial"/>
            </w:rPr>
            <w:t xml:space="preserve"> </w:t>
          </w:r>
        </w:p>
      </w:sdtContent>
    </w:sdt>
    <w:p w14:paraId="20120A4E" w14:textId="148594B9" w:rsidR="006B6F34" w:rsidRPr="00600D59" w:rsidRDefault="006B6F34" w:rsidP="006B6F34">
      <w:pPr>
        <w:pStyle w:val="12"/>
        <w:spacing w:before="312" w:after="312"/>
        <w:ind w:left="792" w:hanging="792"/>
      </w:pPr>
      <w:bookmarkStart w:id="114" w:name="_Ref195176443"/>
      <w:bookmarkStart w:id="115" w:name="_Toc204006033"/>
      <w:bookmarkStart w:id="116" w:name="_Ref159830819"/>
      <w:r w:rsidRPr="00600D59">
        <w:lastRenderedPageBreak/>
        <w:t>Βοηθός Τεχνικού Τεχνητής Νοημοσύνης</w:t>
      </w:r>
      <w:bookmarkEnd w:id="114"/>
      <w:bookmarkEnd w:id="115"/>
    </w:p>
    <w:p w14:paraId="6F22256E" w14:textId="31FD3F87" w:rsidR="006B6F34" w:rsidRPr="00600D59" w:rsidRDefault="006B6F34" w:rsidP="006B6F34">
      <w:pPr>
        <w:pStyle w:val="BodytextUserManual"/>
        <w:spacing w:before="156" w:after="156"/>
      </w:pPr>
      <w:r w:rsidRPr="00600D59">
        <w:t xml:space="preserve">Το σύστημα </w:t>
      </w:r>
      <w:r w:rsidR="00155261" w:rsidRPr="00600D59">
        <w:t xml:space="preserve">MaxiSys </w:t>
      </w:r>
      <w:r w:rsidR="0027374D" w:rsidRPr="00600D59">
        <w:t>MS909S2</w:t>
      </w:r>
      <w:r w:rsidR="00155261" w:rsidRPr="00600D59">
        <w:t xml:space="preserve"> διαθέτει </w:t>
      </w:r>
      <w:r w:rsidR="00DB39FB" w:rsidRPr="00600D59">
        <w:t xml:space="preserve">την προηγμένη λειτουργία AI Technician Assistant της Autel </w:t>
      </w:r>
      <w:r w:rsidR="00155261" w:rsidRPr="00600D59">
        <w:t>με φωνητικό έλεγχο, η οποία μπορεί να σας βοηθήσει να εκτελέσετε εργασίες όπως το άνοιγμα εφαρμογών, η αυτόματη σάρωση συστημάτων οχημάτων, ο γρήγορος εντοπισμός διαγνωστικών λειτουργιών και η βοήθεια στη λήψη αποφάσεων για τη βελτίωση της αποδοτικότητας.</w:t>
      </w:r>
    </w:p>
    <w:p w14:paraId="3038EC1E" w14:textId="0AEDB413" w:rsidR="00DD150E" w:rsidRPr="00600D59" w:rsidRDefault="0027374D" w:rsidP="002C4048">
      <w:pPr>
        <w:spacing w:beforeLines="0" w:before="0" w:afterLines="20" w:after="62" w:line="480" w:lineRule="auto"/>
        <w:ind w:left="0"/>
        <w:jc w:val="center"/>
        <w:rPr>
          <w:rFonts w:cs="Arial"/>
        </w:rPr>
      </w:pPr>
      <w:r w:rsidRPr="00600D59">
        <w:rPr>
          <w:rFonts w:cs="Arial"/>
          <w:noProof/>
          <w:lang w:val="en-US"/>
        </w:rPr>
        <w:drawing>
          <wp:inline distT="0" distB="0" distL="0" distR="0" wp14:anchorId="5C21F95E" wp14:editId="1E687B65">
            <wp:extent cx="2871330" cy="2116800"/>
            <wp:effectExtent l="0" t="0" r="5715" b="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71330" cy="2116800"/>
                    </a:xfrm>
                    <a:prstGeom prst="rect">
                      <a:avLst/>
                    </a:prstGeom>
                    <a:noFill/>
                    <a:ln>
                      <a:noFill/>
                    </a:ln>
                  </pic:spPr>
                </pic:pic>
              </a:graphicData>
            </a:graphic>
          </wp:inline>
        </w:drawing>
      </w:r>
    </w:p>
    <w:p w14:paraId="12C71A6F" w14:textId="5C453004" w:rsidR="00DD150E" w:rsidRPr="00600D59" w:rsidRDefault="000B5569" w:rsidP="002C4048">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4</w:t>
      </w:r>
      <w:r w:rsidR="008C38A9" w:rsidRPr="00600D59">
        <w:rPr>
          <w:rFonts w:cs="Arial"/>
          <w:noProof/>
        </w:rPr>
        <w:fldChar w:fldCharType="end"/>
      </w:r>
      <w:r w:rsidR="00DD150E"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DD150E" w:rsidRPr="00600D59">
        <w:rPr>
          <w:rFonts w:cs="Arial"/>
        </w:rPr>
        <w:t xml:space="preserve"> </w:t>
      </w:r>
      <w:r w:rsidR="00B31B53" w:rsidRPr="00600D59">
        <w:rPr>
          <w:rFonts w:cs="Arial"/>
          <w:i/>
        </w:rPr>
        <w:t>Εικονίδιο βοηθού τεχνικού τεχνητής νοημοσύνης</w:t>
      </w:r>
    </w:p>
    <w:p w14:paraId="5A3AFB21" w14:textId="4AC5A2E0" w:rsidR="00B507B6" w:rsidRPr="00600D59" w:rsidRDefault="0027374D" w:rsidP="00B507B6">
      <w:pPr>
        <w:spacing w:beforeLines="0" w:before="0" w:afterLines="0" w:after="0" w:line="480" w:lineRule="auto"/>
        <w:ind w:left="0"/>
        <w:jc w:val="center"/>
        <w:rPr>
          <w:rFonts w:cs="Arial"/>
        </w:rPr>
      </w:pPr>
      <w:r w:rsidRPr="00600D59">
        <w:rPr>
          <w:rFonts w:cs="Arial"/>
          <w:noProof/>
          <w:lang w:val="en-US"/>
        </w:rPr>
        <w:drawing>
          <wp:inline distT="0" distB="0" distL="0" distR="0" wp14:anchorId="1B0654F4" wp14:editId="5CF5C57E">
            <wp:extent cx="2886324" cy="1962000"/>
            <wp:effectExtent l="0" t="0" r="0" b="635"/>
            <wp:docPr id="162" name="图片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886324" cy="1962000"/>
                    </a:xfrm>
                    <a:prstGeom prst="rect">
                      <a:avLst/>
                    </a:prstGeom>
                    <a:noFill/>
                    <a:ln>
                      <a:noFill/>
                    </a:ln>
                  </pic:spPr>
                </pic:pic>
              </a:graphicData>
            </a:graphic>
          </wp:inline>
        </w:drawing>
      </w:r>
    </w:p>
    <w:p w14:paraId="23C10026" w14:textId="49A94E0D" w:rsidR="00B507B6" w:rsidRPr="00600D59" w:rsidRDefault="000B5569" w:rsidP="00CC3752">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4</w:t>
      </w:r>
      <w:r w:rsidR="008C38A9" w:rsidRPr="00600D59">
        <w:rPr>
          <w:rFonts w:cs="Arial"/>
          <w:noProof/>
        </w:rPr>
        <w:fldChar w:fldCharType="end"/>
      </w:r>
      <w:r w:rsidR="00B507B6"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507B6" w:rsidRPr="00600D59">
        <w:rPr>
          <w:rFonts w:cs="Arial"/>
        </w:rPr>
        <w:t xml:space="preserve"> </w:t>
      </w:r>
      <w:r w:rsidR="00B507B6" w:rsidRPr="00600D59">
        <w:rPr>
          <w:rFonts w:cs="Arial"/>
          <w:i/>
        </w:rPr>
        <w:t>Οθόνη Βοηθού Τεχνικού Τεχνητής Νοημοσύνης</w:t>
      </w:r>
    </w:p>
    <w:p w14:paraId="11F4B91C" w14:textId="64165D95" w:rsidR="005321B8" w:rsidRPr="00600D59" w:rsidRDefault="005321B8" w:rsidP="005321B8">
      <w:pPr>
        <w:pStyle w:val="BodytextUserManual"/>
        <w:spacing w:before="156" w:after="156"/>
      </w:pPr>
      <w:r w:rsidRPr="00600D59">
        <w:lastRenderedPageBreak/>
        <w:t xml:space="preserve">Όταν </w:t>
      </w:r>
      <w:r w:rsidR="00626A81" w:rsidRPr="00600D59">
        <w:t>δί</w:t>
      </w:r>
      <w:r w:rsidR="00633281" w:rsidRPr="00600D59">
        <w:t>νετε μια εντολή που ξεκινά με «</w:t>
      </w:r>
      <w:r w:rsidR="00633281" w:rsidRPr="00600D59">
        <w:rPr>
          <w:b/>
          <w:bCs w:val="0"/>
        </w:rPr>
        <w:t>Γεια σου Μαξ</w:t>
      </w:r>
      <w:r w:rsidR="00626A81" w:rsidRPr="00600D59">
        <w:t xml:space="preserve">», </w:t>
      </w:r>
      <w:r w:rsidRPr="00600D59">
        <w:t>όλα είναι εξαιρετικά εύκολα, όπως το άνοιγμα εφαρμογών ή λειτουργιών, η αναγνώριση οχημάτων δοκιμής, η σύνδεση στο Wi-Fi και η ενεργοποίηση της κάμερας</w:t>
      </w:r>
      <w:r w:rsidR="00233E7B" w:rsidRPr="00600D59">
        <w:t>,</w:t>
      </w:r>
      <w:r w:rsidRPr="00600D59">
        <w:t xml:space="preserve"> χωρίς να κουνήσετε ούτε το δάχτυλό σας.</w:t>
      </w:r>
    </w:p>
    <w:p w14:paraId="4CE7B608" w14:textId="63E4C820" w:rsidR="00DD150E" w:rsidRPr="00600D59" w:rsidRDefault="00540AD2" w:rsidP="006B6F34">
      <w:pPr>
        <w:pStyle w:val="BodytextUserManual"/>
        <w:spacing w:before="156" w:after="156"/>
      </w:pPr>
      <w:r w:rsidRPr="00600D59">
        <w:t xml:space="preserve">Η λειτουργία Βοηθού Τεχνικού Τεχνητής Νοημοσύνης σας βοηθά κυρίως </w:t>
      </w:r>
      <w:r w:rsidR="00626A81" w:rsidRPr="00600D59">
        <w:t xml:space="preserve">στην εκτέλεση </w:t>
      </w:r>
      <w:r w:rsidRPr="00600D59">
        <w:t>των ακόλουθων εργασιών:</w:t>
      </w:r>
    </w:p>
    <w:p w14:paraId="10FCE26F" w14:textId="77777777" w:rsidR="00FA6737" w:rsidRPr="00600D59" w:rsidRDefault="0020161D">
      <w:pPr>
        <w:pStyle w:val="BodytextUserManual"/>
        <w:numPr>
          <w:ilvl w:val="0"/>
          <w:numId w:val="265"/>
        </w:numPr>
        <w:spacing w:before="156" w:after="156"/>
        <w:rPr>
          <w:b/>
          <w:bCs w:val="0"/>
        </w:rPr>
      </w:pPr>
      <w:r w:rsidRPr="00600D59">
        <w:rPr>
          <w:b/>
          <w:bCs w:val="0"/>
        </w:rPr>
        <w:t>Εφαρμογές ανοιχτού συστήματος</w:t>
      </w:r>
    </w:p>
    <w:p w14:paraId="3FAA7232" w14:textId="39AD5716" w:rsidR="0020161D" w:rsidRPr="00600D59" w:rsidRDefault="00FA6737" w:rsidP="00FA6737">
      <w:pPr>
        <w:pStyle w:val="BodytextUserManual"/>
        <w:spacing w:before="156" w:after="156"/>
        <w:ind w:left="644"/>
      </w:pPr>
      <w:r w:rsidRPr="00600D59">
        <w:t>Μπορείτε να πείτε</w:t>
      </w:r>
      <w:r w:rsidR="00233E7B" w:rsidRPr="00600D59">
        <w:t>,</w:t>
      </w:r>
      <w:r w:rsidR="00D95592" w:rsidRPr="00600D59">
        <w:t xml:space="preserve"> </w:t>
      </w:r>
      <w:r w:rsidR="00633281" w:rsidRPr="00600D59">
        <w:t>«</w:t>
      </w:r>
      <w:r w:rsidR="00D95592" w:rsidRPr="00600D59">
        <w:t>Ά</w:t>
      </w:r>
      <w:r w:rsidR="00633281" w:rsidRPr="00600D59">
        <w:t>νοιγμα προγράμματος περιήγησης,»</w:t>
      </w:r>
      <w:r w:rsidR="00D95592" w:rsidRPr="00600D59">
        <w:t xml:space="preserve"> </w:t>
      </w:r>
      <w:r w:rsidR="00633281" w:rsidRPr="00600D59">
        <w:t>«</w:t>
      </w:r>
      <w:r w:rsidR="00697004" w:rsidRPr="00600D59">
        <w:t>Εκκίνηση του προγράμματος περιήγησης</w:t>
      </w:r>
      <w:r w:rsidR="00633281" w:rsidRPr="00600D59">
        <w:t>,»</w:t>
      </w:r>
      <w:r w:rsidR="00697004" w:rsidRPr="00600D59">
        <w:t xml:space="preserve"> </w:t>
      </w:r>
      <w:r w:rsidR="00D95592" w:rsidRPr="00600D59">
        <w:t>«Άνοιγμα συλλογής</w:t>
      </w:r>
      <w:r w:rsidR="00633281" w:rsidRPr="00600D59">
        <w:t>,»</w:t>
      </w:r>
      <w:r w:rsidR="00D95592" w:rsidRPr="00600D59">
        <w:t xml:space="preserve"> «Ενεργοποίηση κάμερας</w:t>
      </w:r>
      <w:r w:rsidR="00633281" w:rsidRPr="00600D59">
        <w:t>,»</w:t>
      </w:r>
      <w:r w:rsidR="00D95592" w:rsidRPr="00600D59">
        <w:t xml:space="preserve"> «Ενεργοποίηση Bluetooth</w:t>
      </w:r>
      <w:r w:rsidR="00633281" w:rsidRPr="00600D59">
        <w:t>,»</w:t>
      </w:r>
      <w:r w:rsidR="00D95592" w:rsidRPr="00600D59">
        <w:t xml:space="preserve"> «Αύξηση έντασης ήχου</w:t>
      </w:r>
      <w:r w:rsidR="00633281" w:rsidRPr="00600D59">
        <w:t>,</w:t>
      </w:r>
      <w:r w:rsidR="00D95592" w:rsidRPr="00600D59">
        <w:t>»</w:t>
      </w:r>
      <w:r w:rsidR="0020161D" w:rsidRPr="00600D59">
        <w:t xml:space="preserve"> </w:t>
      </w:r>
      <w:r w:rsidR="00633281" w:rsidRPr="00600D59">
        <w:t>«Έναρξη του email,</w:t>
      </w:r>
      <w:r w:rsidR="00697004" w:rsidRPr="00600D59">
        <w:t>» κ.λπ.</w:t>
      </w:r>
    </w:p>
    <w:p w14:paraId="1FC36B37" w14:textId="77777777" w:rsidR="00FA6737" w:rsidRPr="00600D59" w:rsidRDefault="00CC3784">
      <w:pPr>
        <w:pStyle w:val="BodytextUserManual"/>
        <w:numPr>
          <w:ilvl w:val="0"/>
          <w:numId w:val="265"/>
        </w:numPr>
        <w:spacing w:before="156" w:after="156"/>
        <w:rPr>
          <w:b/>
          <w:bCs w:val="0"/>
        </w:rPr>
      </w:pPr>
      <w:r w:rsidRPr="00600D59">
        <w:rPr>
          <w:b/>
          <w:bCs w:val="0"/>
        </w:rPr>
        <w:t>Ανοίξτε τις εφαρμογές στο μενού εργασιών MaxiSys</w:t>
      </w:r>
    </w:p>
    <w:p w14:paraId="77DD2EF3" w14:textId="40F78CD8" w:rsidR="0020161D" w:rsidRPr="00600D59" w:rsidRDefault="00FA6737" w:rsidP="00FA6737">
      <w:pPr>
        <w:pStyle w:val="BodytextUserManual"/>
        <w:spacing w:before="156" w:after="156"/>
        <w:ind w:left="644"/>
      </w:pPr>
      <w:r w:rsidRPr="00600D59">
        <w:t xml:space="preserve">Μπορείτε να πείτε </w:t>
      </w:r>
      <w:r w:rsidR="00D95592" w:rsidRPr="00600D59">
        <w:t>«Άνοιγμα V</w:t>
      </w:r>
      <w:r w:rsidR="00633281" w:rsidRPr="00600D59">
        <w:t>ID,» «Άνοιγμα Honda Diagnostic,»</w:t>
      </w:r>
      <w:r w:rsidR="00D95592" w:rsidRPr="00600D59">
        <w:t xml:space="preserve"> «Άνοιγμα </w:t>
      </w:r>
      <w:r w:rsidR="00633281" w:rsidRPr="00600D59">
        <w:t>παλμογράφου,», «Έναρξη παλμογράφου,»</w:t>
      </w:r>
      <w:r w:rsidR="009A4E45" w:rsidRPr="00600D59">
        <w:t xml:space="preserve"> </w:t>
      </w:r>
      <w:r w:rsidR="00D95592" w:rsidRPr="00600D59">
        <w:t xml:space="preserve">«Ενεργοποίηση </w:t>
      </w:r>
      <w:r w:rsidR="0027374D" w:rsidRPr="00600D59">
        <w:t>VCI</w:t>
      </w:r>
      <w:r w:rsidR="00633281" w:rsidRPr="00600D59">
        <w:t>,</w:t>
      </w:r>
      <w:r w:rsidR="00D95592" w:rsidRPr="00600D59">
        <w:t xml:space="preserve">» </w:t>
      </w:r>
      <w:r w:rsidR="001520DF" w:rsidRPr="00600D59">
        <w:t>και ούτω καθεξής.</w:t>
      </w:r>
    </w:p>
    <w:p w14:paraId="5A1278CF" w14:textId="42F7ABAF" w:rsidR="00FA6737" w:rsidRPr="00600D59" w:rsidRDefault="00D31E61">
      <w:pPr>
        <w:pStyle w:val="BodytextUserManual"/>
        <w:numPr>
          <w:ilvl w:val="0"/>
          <w:numId w:val="265"/>
        </w:numPr>
        <w:spacing w:before="156" w:after="156"/>
        <w:rPr>
          <w:b/>
          <w:bCs w:val="0"/>
        </w:rPr>
      </w:pPr>
      <w:r w:rsidRPr="00600D59">
        <w:rPr>
          <w:b/>
          <w:bCs w:val="0"/>
        </w:rPr>
        <w:t>Αναζήτηση και εντοπισμός των διαγνωστικών λειτουργιών</w:t>
      </w:r>
    </w:p>
    <w:p w14:paraId="33F8EAC7" w14:textId="497AB1C9" w:rsidR="00FA6737" w:rsidRPr="00600D59" w:rsidRDefault="00FA6737" w:rsidP="00FA6737">
      <w:pPr>
        <w:pStyle w:val="BodytextUserManual"/>
        <w:spacing w:before="156" w:after="156"/>
        <w:ind w:left="644"/>
      </w:pPr>
      <w:r w:rsidRPr="00600D59">
        <w:t xml:space="preserve">Μπορείτε να πείτε: </w:t>
      </w:r>
      <w:r w:rsidR="00633281" w:rsidRPr="00600D59">
        <w:t>«Αυτόματη επιλογή,</w:t>
      </w:r>
      <w:r w:rsidR="003471AB" w:rsidRPr="00600D59">
        <w:t>»</w:t>
      </w:r>
      <w:r w:rsidR="002667E5" w:rsidRPr="00600D59">
        <w:t xml:space="preserve"> </w:t>
      </w:r>
      <w:r w:rsidR="00633281" w:rsidRPr="00600D59">
        <w:t>«Άνοιγμα αυτόματης σάρωσης,</w:t>
      </w:r>
      <w:r w:rsidR="003471AB" w:rsidRPr="00600D59">
        <w:t>»</w:t>
      </w:r>
      <w:r w:rsidR="002667E5" w:rsidRPr="00600D59">
        <w:t xml:space="preserve"> </w:t>
      </w:r>
      <w:r w:rsidR="00633281" w:rsidRPr="00600D59">
        <w:t>«Διαβάστε τον κωδικό DTC,</w:t>
      </w:r>
      <w:r w:rsidR="00A35BAE" w:rsidRPr="00600D59">
        <w:t xml:space="preserve">» </w:t>
      </w:r>
      <w:r w:rsidR="00633281" w:rsidRPr="00600D59">
        <w:t>«Θέλω να κάνω επαναφορά του EPB,</w:t>
      </w:r>
      <w:r w:rsidR="00046D4F" w:rsidRPr="00600D59">
        <w:t xml:space="preserve">» </w:t>
      </w:r>
      <w:r w:rsidR="00633281" w:rsidRPr="00600D59">
        <w:t>«Μετάβαση στην επαναφορά της ECU,</w:t>
      </w:r>
      <w:r w:rsidR="003471AB" w:rsidRPr="00600D59">
        <w:t xml:space="preserve">» </w:t>
      </w:r>
      <w:r w:rsidR="00633281" w:rsidRPr="00600D59">
        <w:t>«</w:t>
      </w:r>
      <w:r w:rsidR="00D95592" w:rsidRPr="00600D59">
        <w:t>Άνοιγμα λ</w:t>
      </w:r>
      <w:r w:rsidR="00633281" w:rsidRPr="00600D59">
        <w:t>ειτουργιών άμεσης ενεργοποίησης,</w:t>
      </w:r>
      <w:r w:rsidR="003471AB" w:rsidRPr="00600D59">
        <w:t>»</w:t>
      </w:r>
      <w:r w:rsidR="00233E7B" w:rsidRPr="00600D59">
        <w:t>,</w:t>
      </w:r>
      <w:r w:rsidR="00986748" w:rsidRPr="00600D59">
        <w:t xml:space="preserve"> </w:t>
      </w:r>
      <w:r w:rsidR="00633281" w:rsidRPr="00600D59">
        <w:t>«</w:t>
      </w:r>
      <w:r w:rsidR="00D95592" w:rsidRPr="00600D59">
        <w:t>Επαναφ</w:t>
      </w:r>
      <w:r w:rsidR="00633281" w:rsidRPr="00600D59">
        <w:t>ορά ανοιχτής λυχνίας συντήρησης,</w:t>
      </w:r>
      <w:r w:rsidR="003471AB" w:rsidRPr="00600D59">
        <w:t>»</w:t>
      </w:r>
      <w:r w:rsidR="00233E7B" w:rsidRPr="00600D59">
        <w:t>,</w:t>
      </w:r>
      <w:r w:rsidRPr="00600D59">
        <w:t xml:space="preserve"> </w:t>
      </w:r>
      <w:r w:rsidR="003471AB" w:rsidRPr="00600D59">
        <w:t xml:space="preserve">«Έναρξη </w:t>
      </w:r>
      <w:r w:rsidR="00633281" w:rsidRPr="00600D59">
        <w:t>λειτουργιών εγχυτήρα,</w:t>
      </w:r>
      <w:r w:rsidR="003471AB" w:rsidRPr="00600D59">
        <w:t xml:space="preserve">» </w:t>
      </w:r>
      <w:r w:rsidRPr="00600D59">
        <w:t>κ.λπ.</w:t>
      </w:r>
    </w:p>
    <w:p w14:paraId="5D2A9AD1" w14:textId="6C601DA4" w:rsidR="001520DF" w:rsidRPr="00600D59" w:rsidRDefault="007224E1">
      <w:pPr>
        <w:pStyle w:val="BodytextUserManual"/>
        <w:numPr>
          <w:ilvl w:val="0"/>
          <w:numId w:val="265"/>
        </w:numPr>
        <w:spacing w:before="156" w:after="156"/>
        <w:rPr>
          <w:b/>
          <w:bCs w:val="0"/>
        </w:rPr>
      </w:pPr>
      <w:r w:rsidRPr="00600D59">
        <w:rPr>
          <w:b/>
          <w:bCs w:val="0"/>
        </w:rPr>
        <w:t>Ελέγξτε τα κουμπιά λειτουργιών</w:t>
      </w:r>
    </w:p>
    <w:p w14:paraId="5A6E6D49" w14:textId="11CA873B" w:rsidR="00155261" w:rsidRPr="00600D59" w:rsidRDefault="00A30860" w:rsidP="00E26275">
      <w:pPr>
        <w:pStyle w:val="BodytextUserManual"/>
        <w:spacing w:before="156" w:after="156"/>
        <w:ind w:left="644"/>
      </w:pPr>
      <w:r w:rsidRPr="00600D59">
        <w:t>Τα κουμπιά λειτουργιών</w:t>
      </w:r>
      <w:r w:rsidR="00233E7B" w:rsidRPr="00600D59">
        <w:t>,</w:t>
      </w:r>
      <w:r w:rsidR="007B1D2E" w:rsidRPr="00600D59">
        <w:t xml:space="preserve"> όπως OK, ESC και Σάρωση σφαλμάτων, μπορούν να ελέγχονται φωνητικά αντί να πατιούνται</w:t>
      </w:r>
      <w:r w:rsidR="00233E7B" w:rsidRPr="00600D59">
        <w:t>.</w:t>
      </w:r>
    </w:p>
    <w:p w14:paraId="6F580DB0" w14:textId="13AE45CC" w:rsidR="006B6F34" w:rsidRPr="00600D59" w:rsidRDefault="00DB7573" w:rsidP="00BE48E4">
      <w:pPr>
        <w:pStyle w:val="12"/>
        <w:spacing w:before="312" w:after="312"/>
        <w:ind w:left="792" w:hanging="792"/>
      </w:pPr>
      <w:bookmarkStart w:id="117" w:name="_Ψηφιακός_έλεγχος_οχημάτων"/>
      <w:bookmarkStart w:id="118" w:name="_Ref193893675"/>
      <w:bookmarkStart w:id="119" w:name="_Toc204006034"/>
      <w:bookmarkEnd w:id="117"/>
      <w:r w:rsidRPr="00600D59">
        <w:lastRenderedPageBreak/>
        <w:t>Ψηφιακός έλεγχος οχημάτων</w:t>
      </w:r>
      <w:bookmarkEnd w:id="118"/>
      <w:bookmarkEnd w:id="119"/>
    </w:p>
    <w:p w14:paraId="6B5CE504" w14:textId="0FF6488D" w:rsidR="006B6F34" w:rsidRPr="00600D59" w:rsidRDefault="00A35A9B" w:rsidP="006B6F34">
      <w:pPr>
        <w:spacing w:before="156" w:after="156"/>
        <w:rPr>
          <w:rFonts w:cs="Arial"/>
        </w:rPr>
      </w:pPr>
      <w:r w:rsidRPr="00600D59">
        <w:rPr>
          <w:rFonts w:cs="Arial"/>
        </w:rPr>
        <w:t>Πριν από τη διάγνωση, είναι απαραίτητος ένας Ψηφιακός Έλεγχος Οχήματος (DVI) για να ελέγξουν οι τεχνικοί την εμφάνιση του οχήματος, το εξωτερικό και το εσωτερικό, τα φρένα και τα ελαστικά, τον χώρο του κινητήρα και άλλα. Οι τεχνικοί μπορούν να πραγματοποιήσουν έναν ολοκληρωμένο οπτικό έλεγχο και στη συνέχεια να καταγράψουν τα αποτελέσματα στο σύστημα MaxiSys</w:t>
      </w:r>
      <w:r w:rsidR="00233E7B" w:rsidRPr="00600D59">
        <w:rPr>
          <w:rFonts w:cs="Arial"/>
        </w:rPr>
        <w:t>.</w:t>
      </w:r>
    </w:p>
    <w:p w14:paraId="212C1AE1" w14:textId="1B2727C6" w:rsidR="00C07F84" w:rsidRPr="00600D59" w:rsidRDefault="00C07F84" w:rsidP="00C07F84">
      <w:pPr>
        <w:pStyle w:val="aa"/>
        <w:numPr>
          <w:ilvl w:val="0"/>
          <w:numId w:val="5"/>
        </w:numPr>
        <w:spacing w:beforeLines="20" w:before="62" w:afterLines="20" w:after="62"/>
        <w:ind w:left="641" w:hanging="357"/>
        <w:jc w:val="left"/>
        <w:rPr>
          <w:rFonts w:cs="Arial"/>
        </w:rPr>
      </w:pPr>
      <w:r w:rsidRPr="00600D59">
        <w:rPr>
          <w:rFonts w:cs="Arial"/>
          <w:b/>
        </w:rPr>
        <w:t xml:space="preserve">Για να </w:t>
      </w:r>
      <w:r w:rsidR="00F37A92" w:rsidRPr="00600D59">
        <w:rPr>
          <w:rFonts w:cs="Arial"/>
          <w:b/>
        </w:rPr>
        <w:t>εκτελέσετε το DVI</w:t>
      </w:r>
    </w:p>
    <w:p w14:paraId="340FF139" w14:textId="6643C768" w:rsidR="00C07F84" w:rsidRPr="00600D59" w:rsidRDefault="00C07F84">
      <w:pPr>
        <w:pStyle w:val="aa"/>
        <w:numPr>
          <w:ilvl w:val="0"/>
          <w:numId w:val="102"/>
        </w:numPr>
        <w:spacing w:beforeLines="20" w:before="62" w:afterLines="20" w:after="62"/>
        <w:ind w:left="998" w:hanging="357"/>
        <w:rPr>
          <w:rFonts w:cs="Arial"/>
        </w:rPr>
      </w:pPr>
      <w:r w:rsidRPr="00600D59">
        <w:rPr>
          <w:rFonts w:cs="Arial"/>
        </w:rPr>
        <w:t>Ενεργοποιήστε το tablet και βεβαιωθείτε ότι είναι συνδεδεμένο σε μια πηγή τροφοδοσίας.</w:t>
      </w:r>
    </w:p>
    <w:p w14:paraId="62A5D61F" w14:textId="10700531" w:rsidR="00C07F84" w:rsidRPr="00600D59" w:rsidRDefault="00C07F84">
      <w:pPr>
        <w:pStyle w:val="aa"/>
        <w:numPr>
          <w:ilvl w:val="0"/>
          <w:numId w:val="102"/>
        </w:numPr>
        <w:spacing w:beforeLines="20" w:before="62" w:afterLines="20" w:after="62"/>
        <w:ind w:left="998" w:hanging="357"/>
        <w:rPr>
          <w:rFonts w:cs="Arial"/>
        </w:rPr>
      </w:pPr>
      <w:r w:rsidRPr="00600D59">
        <w:rPr>
          <w:rFonts w:cs="Arial"/>
        </w:rPr>
        <w:t xml:space="preserve">Πατήστε το </w:t>
      </w:r>
      <w:r w:rsidR="00591A9A" w:rsidRPr="00600D59">
        <w:rPr>
          <w:rFonts w:cs="Arial"/>
          <w:b/>
        </w:rPr>
        <w:t>DVI</w:t>
      </w:r>
      <w:r w:rsidRPr="00600D59">
        <w:rPr>
          <w:rFonts w:cs="Arial"/>
          <w:b/>
        </w:rPr>
        <w:t xml:space="preserve"> </w:t>
      </w:r>
      <w:r w:rsidRPr="00600D59">
        <w:rPr>
          <w:rFonts w:cs="Arial"/>
        </w:rPr>
        <w:t>κουμπί εφαρμογής από το μενού εργασιών MaxiSys</w:t>
      </w:r>
      <w:r w:rsidR="00233E7B" w:rsidRPr="00600D59">
        <w:rPr>
          <w:rFonts w:cs="Arial"/>
        </w:rPr>
        <w:t>.</w:t>
      </w:r>
    </w:p>
    <w:p w14:paraId="40B491DD" w14:textId="7E2BADC4" w:rsidR="00045C8B" w:rsidRPr="00600D59" w:rsidRDefault="0027374D" w:rsidP="00045C8B">
      <w:pPr>
        <w:spacing w:beforeLines="0" w:before="0" w:afterLines="0" w:after="0" w:line="480" w:lineRule="auto"/>
        <w:ind w:left="0"/>
        <w:jc w:val="center"/>
        <w:rPr>
          <w:rFonts w:cs="Arial"/>
        </w:rPr>
      </w:pPr>
      <w:r w:rsidRPr="00600D59">
        <w:rPr>
          <w:rFonts w:cs="Arial"/>
          <w:noProof/>
          <w:lang w:val="en-US"/>
        </w:rPr>
        <w:drawing>
          <wp:inline distT="0" distB="0" distL="0" distR="0" wp14:anchorId="6CB6358E" wp14:editId="25318472">
            <wp:extent cx="3366839" cy="1976400"/>
            <wp:effectExtent l="0" t="0" r="5080" b="5080"/>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66839" cy="1976400"/>
                    </a:xfrm>
                    <a:prstGeom prst="rect">
                      <a:avLst/>
                    </a:prstGeom>
                    <a:noFill/>
                    <a:ln>
                      <a:noFill/>
                    </a:ln>
                  </pic:spPr>
                </pic:pic>
              </a:graphicData>
            </a:graphic>
          </wp:inline>
        </w:drawing>
      </w:r>
    </w:p>
    <w:p w14:paraId="50053372" w14:textId="25E79BA9" w:rsidR="004B4A72" w:rsidRPr="00600D59" w:rsidRDefault="000B5569" w:rsidP="00016039">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045C8B"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045C8B" w:rsidRPr="00600D59">
        <w:rPr>
          <w:rFonts w:cs="Arial"/>
        </w:rPr>
        <w:t xml:space="preserve"> </w:t>
      </w:r>
      <w:r w:rsidR="00045C8B" w:rsidRPr="00600D59">
        <w:rPr>
          <w:rFonts w:cs="Arial"/>
          <w:i/>
        </w:rPr>
        <w:t>Εικονίδιο εφαρμογής DVI</w:t>
      </w:r>
    </w:p>
    <w:p w14:paraId="25A8E2A7" w14:textId="441EC503" w:rsidR="008A3986" w:rsidRPr="00600D59" w:rsidRDefault="008A3986">
      <w:pPr>
        <w:pStyle w:val="aa"/>
        <w:numPr>
          <w:ilvl w:val="0"/>
          <w:numId w:val="102"/>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Πληροφορίες οχήματος </w:t>
      </w:r>
      <w:r w:rsidRPr="00600D59">
        <w:rPr>
          <w:rFonts w:cs="Arial"/>
        </w:rPr>
        <w:t>στο αριστερό μενού πλοήγησης και εισαγάγετε τις αντίστοιχες πληροφορίες στα δεξιά, συμπεριλαμβανομένων των πληροφοριών συνεργείου, των πληροφοριών τεχνικού, των πληροφοριών πελάτη και των πληροφοριών οχήματος</w:t>
      </w:r>
      <w:r w:rsidR="00233E7B" w:rsidRPr="00600D59">
        <w:rPr>
          <w:rFonts w:cs="Arial"/>
        </w:rPr>
        <w:t>.</w:t>
      </w:r>
    </w:p>
    <w:p w14:paraId="6F0ED580" w14:textId="77777777" w:rsidR="008A3986" w:rsidRPr="00600D59" w:rsidRDefault="008A3986" w:rsidP="008A3986">
      <w:pPr>
        <w:pBdr>
          <w:top w:val="single" w:sz="6" w:space="1" w:color="auto"/>
          <w:bottom w:val="single" w:sz="6" w:space="1" w:color="auto"/>
        </w:pBdr>
        <w:spacing w:before="156" w:after="156"/>
        <w:ind w:left="641"/>
        <w:contextualSpacing/>
        <w:rPr>
          <w:rFonts w:cs="Arial"/>
          <w:b/>
        </w:rPr>
      </w:pPr>
      <w:r w:rsidRPr="00600D59">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27218BE2" w14:textId="18F1ED99" w:rsidR="008A3986" w:rsidRPr="00600D59" w:rsidRDefault="008A3986" w:rsidP="008A3986">
      <w:pPr>
        <w:pBdr>
          <w:top w:val="single" w:sz="6" w:space="1" w:color="auto"/>
          <w:bottom w:val="single" w:sz="6" w:space="1" w:color="auto"/>
        </w:pBdr>
        <w:spacing w:before="156" w:after="156"/>
        <w:ind w:left="641"/>
        <w:contextualSpacing/>
        <w:rPr>
          <w:rFonts w:eastAsiaTheme="minorEastAsia" w:cs="Arial"/>
        </w:rPr>
      </w:pPr>
      <w:r w:rsidRPr="00600D59">
        <w:rPr>
          <w:rFonts w:cs="Arial"/>
        </w:rPr>
        <w:t>Τα πεδία που σημειώνονται με αστερίσκο (*) είναι υποχρεωτικά</w:t>
      </w:r>
      <w:r w:rsidR="00233E7B" w:rsidRPr="00600D59">
        <w:rPr>
          <w:rFonts w:cs="Arial"/>
        </w:rPr>
        <w:t>.</w:t>
      </w:r>
    </w:p>
    <w:p w14:paraId="60BDBB1A" w14:textId="5DB3C350" w:rsidR="00E4056E" w:rsidRPr="00600D59" w:rsidRDefault="004F4A22">
      <w:pPr>
        <w:pStyle w:val="aa"/>
        <w:numPr>
          <w:ilvl w:val="0"/>
          <w:numId w:val="102"/>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Εμφάνιση οχήματος </w:t>
      </w:r>
      <w:r w:rsidRPr="00600D59">
        <w:rPr>
          <w:rFonts w:cs="Arial"/>
        </w:rPr>
        <w:t xml:space="preserve">στο μενού πλοήγησης. Για τις </w:t>
      </w:r>
      <w:r w:rsidR="00C66564" w:rsidRPr="00600D59">
        <w:rPr>
          <w:rFonts w:cs="Arial"/>
        </w:rPr>
        <w:t xml:space="preserve">κατεστραμμένες </w:t>
      </w:r>
      <w:r w:rsidR="00DC36E1" w:rsidRPr="00600D59">
        <w:rPr>
          <w:rFonts w:cs="Arial"/>
        </w:rPr>
        <w:t xml:space="preserve">περιοχές και τα σχετικά εξαρτήματα, πατήστε το κουμπί </w:t>
      </w:r>
      <w:r w:rsidRPr="00600D59">
        <w:rPr>
          <w:rFonts w:cs="Arial"/>
          <w:b/>
          <w:bCs/>
        </w:rPr>
        <w:t xml:space="preserve">Σάρωση με τεχνητή νοημοσύνη </w:t>
      </w:r>
      <w:r w:rsidRPr="00600D59">
        <w:rPr>
          <w:rFonts w:cs="Arial"/>
        </w:rPr>
        <w:t xml:space="preserve">για να τραβήξετε φωτογραφίες και πατήστε </w:t>
      </w:r>
      <w:r w:rsidR="00DC36E1" w:rsidRPr="00600D59">
        <w:rPr>
          <w:rFonts w:cs="Arial"/>
          <w:b/>
          <w:bCs/>
        </w:rPr>
        <w:t>Τέλος</w:t>
      </w:r>
      <w:r w:rsidR="00233E7B" w:rsidRPr="00600D59">
        <w:rPr>
          <w:rFonts w:cs="Arial"/>
          <w:b/>
          <w:bCs/>
        </w:rPr>
        <w:t>.</w:t>
      </w:r>
      <w:r w:rsidRPr="00600D59">
        <w:rPr>
          <w:rFonts w:cs="Arial"/>
        </w:rPr>
        <w:t xml:space="preserve"> Πατήστε </w:t>
      </w:r>
      <w:r w:rsidR="00DC36E1" w:rsidRPr="00600D59">
        <w:rPr>
          <w:rFonts w:cs="Arial"/>
          <w:b/>
          <w:bCs/>
        </w:rPr>
        <w:t xml:space="preserve">Σχεδίαση με το χέρι </w:t>
      </w:r>
      <w:r w:rsidR="00DC36E1" w:rsidRPr="00600D59">
        <w:rPr>
          <w:rFonts w:cs="Arial"/>
        </w:rPr>
        <w:t xml:space="preserve">για να σχεδιάσετε κύκλους με </w:t>
      </w:r>
      <w:r w:rsidR="00C66564" w:rsidRPr="00600D59">
        <w:rPr>
          <w:rFonts w:cs="Arial"/>
        </w:rPr>
        <w:t xml:space="preserve">το </w:t>
      </w:r>
      <w:r w:rsidR="00DC36E1" w:rsidRPr="00600D59">
        <w:rPr>
          <w:rFonts w:cs="Arial"/>
        </w:rPr>
        <w:t xml:space="preserve">δάχτυλο στη φωτογραφία </w:t>
      </w:r>
      <w:r w:rsidR="00DC36E1" w:rsidRPr="00600D59">
        <w:rPr>
          <w:rFonts w:cs="Arial"/>
        </w:rPr>
        <w:lastRenderedPageBreak/>
        <w:t xml:space="preserve">για να κάνετε σημάδια και, στη συνέχεια, πατήστε </w:t>
      </w:r>
      <w:r w:rsidR="00FF20B4" w:rsidRPr="00600D59">
        <w:rPr>
          <w:rFonts w:cs="Arial"/>
          <w:b/>
          <w:bCs/>
        </w:rPr>
        <w:t>Αποθήκευση</w:t>
      </w:r>
      <w:r w:rsidR="00233E7B" w:rsidRPr="00600D59">
        <w:rPr>
          <w:rFonts w:cs="Arial"/>
          <w:b/>
          <w:bCs/>
        </w:rPr>
        <w:t>.</w:t>
      </w:r>
      <w:r w:rsidR="002A49C1" w:rsidRPr="00600D59">
        <w:rPr>
          <w:rFonts w:cs="Arial"/>
        </w:rPr>
        <w:t xml:space="preserve"> Πατήστε </w:t>
      </w:r>
      <w:r w:rsidR="00C66564" w:rsidRPr="00600D59">
        <w:rPr>
          <w:rFonts w:cs="Arial"/>
          <w:b/>
          <w:bCs/>
        </w:rPr>
        <w:t xml:space="preserve">OK </w:t>
      </w:r>
      <w:r w:rsidR="00FF20B4" w:rsidRPr="00600D59">
        <w:rPr>
          <w:rFonts w:cs="Arial"/>
        </w:rPr>
        <w:t xml:space="preserve">για να επιστρέψετε στην οθόνη Κατάσταση αμαξώματος. Ολοκληρώστε όλους τους ελέγχους της εμφάνισης </w:t>
      </w:r>
      <w:r w:rsidR="00E97B4D" w:rsidRPr="00600D59">
        <w:rPr>
          <w:rFonts w:cs="Arial"/>
        </w:rPr>
        <w:t>του οχήματος με τα ίδια βήματα.</w:t>
      </w:r>
    </w:p>
    <w:p w14:paraId="02325169" w14:textId="3D4DB330" w:rsidR="002A49C1" w:rsidRPr="00600D59" w:rsidRDefault="00201925" w:rsidP="008C2288">
      <w:pPr>
        <w:pStyle w:val="Text"/>
        <w:tabs>
          <w:tab w:val="left" w:pos="6030"/>
        </w:tabs>
        <w:spacing w:before="156" w:after="156"/>
        <w:rPr>
          <w:rFonts w:cs="Arial"/>
        </w:rPr>
      </w:pPr>
      <w:r w:rsidRPr="00600D59">
        <w:rPr>
          <w:rFonts w:cs="Arial"/>
        </w:rPr>
        <w:tab/>
      </w:r>
    </w:p>
    <w:p w14:paraId="66D484B6" w14:textId="7B723DEB" w:rsidR="002B1D6D" w:rsidRPr="00600D59" w:rsidRDefault="0027374D" w:rsidP="002B1D6D">
      <w:pPr>
        <w:spacing w:beforeLines="0" w:before="0" w:afterLines="0" w:after="0" w:line="480" w:lineRule="auto"/>
        <w:ind w:left="0"/>
        <w:jc w:val="center"/>
        <w:rPr>
          <w:rFonts w:cs="Arial"/>
        </w:rPr>
      </w:pPr>
      <w:r w:rsidRPr="00600D59">
        <w:rPr>
          <w:rFonts w:cs="Arial"/>
          <w:noProof/>
          <w:lang w:val="en-US"/>
        </w:rPr>
        <w:drawing>
          <wp:inline distT="0" distB="0" distL="0" distR="0" wp14:anchorId="68BE4E97" wp14:editId="67D9D82F">
            <wp:extent cx="2878693" cy="1958400"/>
            <wp:effectExtent l="0" t="0" r="0" b="381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78693" cy="1958400"/>
                    </a:xfrm>
                    <a:prstGeom prst="rect">
                      <a:avLst/>
                    </a:prstGeom>
                    <a:noFill/>
                    <a:ln>
                      <a:noFill/>
                    </a:ln>
                  </pic:spPr>
                </pic:pic>
              </a:graphicData>
            </a:graphic>
          </wp:inline>
        </w:drawing>
      </w:r>
    </w:p>
    <w:p w14:paraId="01F422F2" w14:textId="07C75D06" w:rsidR="002B1D6D" w:rsidRPr="00600D59" w:rsidRDefault="000B5569" w:rsidP="002B1D6D">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2B1D6D"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2B1D6D" w:rsidRPr="00600D59">
        <w:rPr>
          <w:rFonts w:cs="Arial"/>
        </w:rPr>
        <w:t xml:space="preserve"> </w:t>
      </w:r>
      <w:r w:rsidR="002B1D6D" w:rsidRPr="00600D59">
        <w:rPr>
          <w:rFonts w:cs="Arial"/>
          <w:i/>
        </w:rPr>
        <w:t xml:space="preserve">Οθόνη </w:t>
      </w:r>
      <w:r w:rsidR="00AF4F91" w:rsidRPr="00600D59">
        <w:rPr>
          <w:rFonts w:cs="Arial"/>
          <w:i/>
        </w:rPr>
        <w:t xml:space="preserve">Επιθεώρησης Εμφάνισης Οχήματος </w:t>
      </w:r>
      <w:r w:rsidR="00FF20B4" w:rsidRPr="00600D59">
        <w:rPr>
          <w:rFonts w:cs="Arial"/>
          <w:i/>
        </w:rPr>
        <w:t>1</w:t>
      </w:r>
    </w:p>
    <w:p w14:paraId="18DF734A" w14:textId="26DC7FF1" w:rsidR="00FF20B4" w:rsidRPr="00600D59" w:rsidRDefault="00BD46DF" w:rsidP="00FF20B4">
      <w:pPr>
        <w:spacing w:beforeLines="0" w:before="0" w:afterLines="0" w:after="0" w:line="480" w:lineRule="auto"/>
        <w:ind w:left="0"/>
        <w:jc w:val="center"/>
        <w:rPr>
          <w:rFonts w:cs="Arial"/>
        </w:rPr>
      </w:pPr>
      <w:r w:rsidRPr="00600D59">
        <w:rPr>
          <w:rFonts w:cs="Arial"/>
          <w:noProof/>
          <w:lang w:val="en-US"/>
          <w14:ligatures w14:val="standardContextual"/>
        </w:rPr>
        <w:drawing>
          <wp:inline distT="0" distB="0" distL="0" distR="0" wp14:anchorId="742516F1" wp14:editId="72DC9F13">
            <wp:extent cx="2879257" cy="1963972"/>
            <wp:effectExtent l="0" t="0" r="0" b="0"/>
            <wp:docPr id="881363848" name="图片 881363848"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descr="图形用户界面&#10;&#10;AI 生成的内容可能不正确。"/>
                    <pic:cNvPicPr/>
                  </pic:nvPicPr>
                  <pic:blipFill rotWithShape="1">
                    <a:blip r:embed="rId96" cstate="print">
                      <a:extLst>
                        <a:ext uri="{28A0092B-C50C-407E-A947-70E740481C1C}">
                          <a14:useLocalDpi xmlns:a14="http://schemas.microsoft.com/office/drawing/2010/main"/>
                        </a:ext>
                      </a:extLst>
                    </a:blip>
                    <a:srcRect/>
                    <a:stretch/>
                  </pic:blipFill>
                  <pic:spPr bwMode="auto">
                    <a:xfrm>
                      <a:off x="0" y="0"/>
                      <a:ext cx="2880000" cy="1964479"/>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2395C657" w:rsidR="00FF20B4" w:rsidRPr="00600D59" w:rsidRDefault="000B5569" w:rsidP="00FF20B4">
      <w:pPr>
        <w:pStyle w:val="ab"/>
        <w:spacing w:beforeLines="0" w:before="0"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FF20B4"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FF20B4" w:rsidRPr="00600D59">
        <w:rPr>
          <w:rFonts w:cs="Arial"/>
        </w:rPr>
        <w:t xml:space="preserve"> </w:t>
      </w:r>
      <w:r w:rsidR="00FF20B4" w:rsidRPr="00600D59">
        <w:rPr>
          <w:rFonts w:cs="Arial"/>
          <w:i/>
        </w:rPr>
        <w:t>Οθόνη Επιθεώρησης Εμφάνισης Οχήματος 2</w:t>
      </w:r>
    </w:p>
    <w:p w14:paraId="17558049" w14:textId="697BC3EF" w:rsidR="00AC796A" w:rsidRPr="00600D59" w:rsidRDefault="00701177">
      <w:pPr>
        <w:pStyle w:val="aa"/>
        <w:numPr>
          <w:ilvl w:val="0"/>
          <w:numId w:val="102"/>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Φρένα &amp; Ελαστικά </w:t>
      </w:r>
      <w:r w:rsidRPr="00600D59">
        <w:rPr>
          <w:rFonts w:cs="Arial"/>
        </w:rPr>
        <w:t xml:space="preserve">στο μενού πλοήγησης. Ακολουθήστε τις οδηγίες στην οθόνη για να ελέγξετε τα φρένα και τα ελαστικά </w:t>
      </w:r>
      <w:r w:rsidR="00AC796A" w:rsidRPr="00600D59">
        <w:rPr>
          <w:rFonts w:cs="Arial"/>
        </w:rPr>
        <w:t>του οχήματος</w:t>
      </w:r>
      <w:r w:rsidR="00233E7B" w:rsidRPr="00600D59">
        <w:rPr>
          <w:rFonts w:cs="Arial"/>
        </w:rPr>
        <w:t>.</w:t>
      </w:r>
    </w:p>
    <w:p w14:paraId="7132A1E3" w14:textId="5864CB21" w:rsidR="004D5DB8" w:rsidRPr="00600D59" w:rsidRDefault="00AC796A" w:rsidP="0027374D">
      <w:pPr>
        <w:pStyle w:val="aa"/>
        <w:numPr>
          <w:ilvl w:val="0"/>
          <w:numId w:val="318"/>
        </w:numPr>
        <w:spacing w:beforeLines="20" w:before="62" w:afterLines="20" w:after="62"/>
        <w:ind w:left="1438" w:hanging="440"/>
        <w:rPr>
          <w:rFonts w:cs="Arial"/>
        </w:rPr>
      </w:pPr>
      <w:r w:rsidRPr="00600D59">
        <w:rPr>
          <w:rFonts w:cs="Arial"/>
        </w:rPr>
        <w:t>Πραγματοποιήστε μια οπτική επιθεώρηση με βάση την πραγματική κατάσταση. Υπάρχουν τρεις επιλογές</w:t>
      </w:r>
      <w:r w:rsidR="00233E7B" w:rsidRPr="00600D59">
        <w:rPr>
          <w:rFonts w:cs="Arial"/>
        </w:rPr>
        <w:t>:</w:t>
      </w:r>
      <w:r w:rsidR="00FA1D96" w:rsidRPr="00600D59">
        <w:rPr>
          <w:rFonts w:cs="Arial"/>
        </w:rPr>
        <w:t xml:space="preserve"> </w:t>
      </w:r>
      <w:r w:rsidR="00FA1D96" w:rsidRPr="00600D59">
        <w:rPr>
          <w:rFonts w:cs="Arial"/>
          <w:color w:val="000000" w:themeColor="text1"/>
        </w:rPr>
        <w:t xml:space="preserve">Χωρίς </w:t>
      </w:r>
      <w:r w:rsidR="00DD23F4" w:rsidRPr="00600D59">
        <w:rPr>
          <w:rFonts w:cs="Arial"/>
          <w:color w:val="000000" w:themeColor="text1"/>
        </w:rPr>
        <w:t>σφάλματα,</w:t>
      </w:r>
      <w:r w:rsidR="00FA1D96" w:rsidRPr="00600D59">
        <w:rPr>
          <w:rFonts w:cs="Arial"/>
          <w:color w:val="FF0000"/>
        </w:rPr>
        <w:t xml:space="preserve"> </w:t>
      </w:r>
      <w:r w:rsidR="00FA1D96" w:rsidRPr="00600D59">
        <w:rPr>
          <w:rFonts w:cs="Arial"/>
        </w:rPr>
        <w:t>Απαιτείται προσοχή, και μάλιστα άμεση.</w:t>
      </w:r>
    </w:p>
    <w:p w14:paraId="6B309F57" w14:textId="4870AD4F" w:rsidR="007B5F07" w:rsidRPr="00600D59" w:rsidRDefault="00CE3CF3" w:rsidP="007B5F07">
      <w:pPr>
        <w:spacing w:beforeLines="0" w:before="0" w:afterLines="0" w:after="0" w:line="480" w:lineRule="auto"/>
        <w:ind w:left="0"/>
        <w:jc w:val="center"/>
        <w:rPr>
          <w:rFonts w:cs="Arial"/>
        </w:rPr>
      </w:pPr>
      <w:r w:rsidRPr="00600D59">
        <w:rPr>
          <w:rFonts w:cs="Arial"/>
          <w:noProof/>
          <w:lang w:val="en-US"/>
          <w14:ligatures w14:val="standardContextual"/>
        </w:rPr>
        <w:lastRenderedPageBreak/>
        <w:drawing>
          <wp:inline distT="0" distB="0" distL="0" distR="0" wp14:anchorId="25B57E9A" wp14:editId="75804C6C">
            <wp:extent cx="2879259" cy="1965339"/>
            <wp:effectExtent l="0" t="0" r="0" b="0"/>
            <wp:docPr id="881363841" name="图片 881363841" descr="图形用户界面, 文本, 应用程序, 电子邮件&#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descr="图形用户界面, 文本, 应用程序, 电子邮件&#10;&#10;AI 生成的内容可能不正确。"/>
                    <pic:cNvPicPr/>
                  </pic:nvPicPr>
                  <pic:blipFill rotWithShape="1">
                    <a:blip r:embed="rId97" cstate="print">
                      <a:extLst>
                        <a:ext uri="{28A0092B-C50C-407E-A947-70E740481C1C}">
                          <a14:useLocalDpi xmlns:a14="http://schemas.microsoft.com/office/drawing/2010/main"/>
                        </a:ext>
                      </a:extLst>
                    </a:blip>
                    <a:srcRect/>
                    <a:stretch/>
                  </pic:blipFill>
                  <pic:spPr bwMode="auto">
                    <a:xfrm>
                      <a:off x="0" y="0"/>
                      <a:ext cx="2880000" cy="1965845"/>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0776E5AE" w:rsidR="007B5F07" w:rsidRPr="00600D59" w:rsidRDefault="000B5569" w:rsidP="007B5F07">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7B5F07"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4</w:t>
      </w:r>
      <w:r w:rsidR="008C38A9" w:rsidRPr="00600D59">
        <w:rPr>
          <w:rFonts w:cs="Arial"/>
          <w:noProof/>
        </w:rPr>
        <w:fldChar w:fldCharType="end"/>
      </w:r>
      <w:r w:rsidR="007B5F07" w:rsidRPr="00600D59">
        <w:rPr>
          <w:rFonts w:cs="Arial"/>
        </w:rPr>
        <w:t xml:space="preserve"> </w:t>
      </w:r>
      <w:r w:rsidR="007B5F07" w:rsidRPr="00600D59">
        <w:rPr>
          <w:rFonts w:cs="Arial"/>
          <w:i/>
        </w:rPr>
        <w:t xml:space="preserve">Οθόνη </w:t>
      </w:r>
      <w:r w:rsidR="00F132DC" w:rsidRPr="00600D59">
        <w:rPr>
          <w:rFonts w:cs="Arial"/>
          <w:i/>
        </w:rPr>
        <w:t xml:space="preserve">Επιθεώρησης Φρένων &amp; Ελαστικών </w:t>
      </w:r>
      <w:r w:rsidR="009C5593" w:rsidRPr="00600D59">
        <w:rPr>
          <w:rFonts w:cs="Arial"/>
          <w:i/>
        </w:rPr>
        <w:t>1</w:t>
      </w:r>
      <w:r w:rsidR="00AB7556" w:rsidRPr="00600D59">
        <w:rPr>
          <w:rFonts w:cs="Arial"/>
          <w:i/>
          <w:color w:val="FF0000"/>
        </w:rPr>
        <w:t xml:space="preserve"> </w:t>
      </w:r>
    </w:p>
    <w:p w14:paraId="453DD535" w14:textId="37B3D7E6" w:rsidR="009E3933" w:rsidRPr="00600D59" w:rsidRDefault="003A7FCB" w:rsidP="0027374D">
      <w:pPr>
        <w:pStyle w:val="aa"/>
        <w:numPr>
          <w:ilvl w:val="0"/>
          <w:numId w:val="318"/>
        </w:numPr>
        <w:spacing w:beforeLines="20" w:before="62" w:afterLines="20" w:after="62"/>
        <w:ind w:left="1438" w:hanging="440"/>
        <w:rPr>
          <w:rFonts w:cs="Arial"/>
        </w:rPr>
      </w:pPr>
      <w:r w:rsidRPr="00600D59">
        <w:rPr>
          <w:rFonts w:cs="Arial"/>
        </w:rPr>
        <w:t xml:space="preserve">Πατήστε το εικονίδιο </w:t>
      </w:r>
      <w:r w:rsidRPr="00600D59">
        <w:rPr>
          <w:rFonts w:cs="Arial"/>
          <w:b/>
          <w:bCs/>
        </w:rPr>
        <w:t xml:space="preserve">Βοήθειας </w:t>
      </w:r>
      <w:r w:rsidRPr="00600D59">
        <w:rPr>
          <w:rFonts w:cs="Arial"/>
        </w:rPr>
        <w:t xml:space="preserve">και ακολουθήστε τα βήματα στην οθόνη για να συνδέσετε μια συσκευή μέτρησης πέλματος ή </w:t>
      </w:r>
      <w:r w:rsidR="002E5A36" w:rsidRPr="00600D59">
        <w:rPr>
          <w:rFonts w:cs="Arial"/>
        </w:rPr>
        <w:t xml:space="preserve">μια συσκευή </w:t>
      </w:r>
      <w:r w:rsidRPr="00600D59">
        <w:rPr>
          <w:rFonts w:cs="Arial"/>
        </w:rPr>
        <w:t>μέτρησης πίεσης ελαστικών στο</w:t>
      </w:r>
      <w:r w:rsidR="00BF6CA0" w:rsidRPr="00600D59">
        <w:rPr>
          <w:rFonts w:cs="Arial"/>
        </w:rPr>
        <w:t xml:space="preserve"> MS909S2</w:t>
      </w:r>
      <w:r w:rsidRPr="00600D59">
        <w:rPr>
          <w:rFonts w:cs="Arial"/>
        </w:rPr>
        <w:t xml:space="preserve">. Το διαγνωστικό tablet μπορεί </w:t>
      </w:r>
      <w:r w:rsidR="009E3933" w:rsidRPr="00600D59">
        <w:rPr>
          <w:rFonts w:cs="Arial"/>
        </w:rPr>
        <w:t xml:space="preserve">να αναγνωρίσει </w:t>
      </w:r>
      <w:r w:rsidRPr="00600D59">
        <w:rPr>
          <w:rFonts w:cs="Arial"/>
        </w:rPr>
        <w:t xml:space="preserve">αυτόματα </w:t>
      </w:r>
      <w:r w:rsidR="009E3933" w:rsidRPr="00600D59">
        <w:rPr>
          <w:rFonts w:cs="Arial"/>
        </w:rPr>
        <w:t>τα δεδομένα πίεσης ελαστικών ή βάθους πέλματος που έχουν μεταφορτωθεί. Εισαγάγετε τα αντίστοιχα δεδομένα στην οθόνη.</w:t>
      </w:r>
    </w:p>
    <w:p w14:paraId="360AC900" w14:textId="7E37145D" w:rsidR="009E3933" w:rsidRPr="00600D59" w:rsidRDefault="00DD23F4" w:rsidP="009E3933">
      <w:pPr>
        <w:spacing w:beforeLines="0" w:before="0" w:afterLines="0" w:after="0" w:line="480" w:lineRule="auto"/>
        <w:ind w:left="0"/>
        <w:jc w:val="center"/>
        <w:rPr>
          <w:rFonts w:cs="Arial"/>
        </w:rPr>
      </w:pPr>
      <w:r w:rsidRPr="00600D59">
        <w:rPr>
          <w:rFonts w:cs="Arial"/>
        </w:rPr>
        <w:t xml:space="preserve"> </w:t>
      </w:r>
      <w:r w:rsidR="00FB50ED" w:rsidRPr="00600D59">
        <w:rPr>
          <w:rFonts w:cs="Arial"/>
          <w:noProof/>
          <w:lang w:val="en-US"/>
        </w:rPr>
        <w:drawing>
          <wp:inline distT="0" distB="0" distL="0" distR="0" wp14:anchorId="72D0BCBB" wp14:editId="7447BC8D">
            <wp:extent cx="2879725" cy="1958196"/>
            <wp:effectExtent l="0" t="0" r="0" b="4445"/>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8" cstate="print">
                      <a:extLst>
                        <a:ext uri="{28A0092B-C50C-407E-A947-70E740481C1C}">
                          <a14:useLocalDpi xmlns:a14="http://schemas.microsoft.com/office/drawing/2010/main"/>
                        </a:ext>
                      </a:extLst>
                    </a:blip>
                    <a:srcRect/>
                    <a:stretch/>
                  </pic:blipFill>
                  <pic:spPr bwMode="auto">
                    <a:xfrm>
                      <a:off x="0" y="0"/>
                      <a:ext cx="2880000" cy="1958383"/>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35BBC740" w:rsidR="009E3933" w:rsidRPr="00600D59" w:rsidRDefault="000B5569" w:rsidP="009E3933">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9E3933"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9E3933" w:rsidRPr="00600D59">
        <w:rPr>
          <w:rFonts w:cs="Arial"/>
        </w:rPr>
        <w:t xml:space="preserve"> </w:t>
      </w:r>
      <w:r w:rsidR="009C5593" w:rsidRPr="00600D59">
        <w:rPr>
          <w:rFonts w:cs="Arial"/>
          <w:i/>
        </w:rPr>
        <w:t>Οθόνη Επιθεώρησης Φρένων &amp; Ελαστικών 2</w:t>
      </w:r>
    </w:p>
    <w:p w14:paraId="3FB3CC54" w14:textId="77777777" w:rsidR="003A7FCB" w:rsidRPr="00600D59" w:rsidRDefault="003A7FCB" w:rsidP="003A7FCB">
      <w:pPr>
        <w:pBdr>
          <w:top w:val="single" w:sz="6" w:space="1" w:color="auto"/>
          <w:bottom w:val="single" w:sz="6" w:space="1" w:color="auto"/>
        </w:pBdr>
        <w:spacing w:before="156" w:after="156"/>
        <w:ind w:left="641"/>
        <w:contextualSpacing/>
        <w:rPr>
          <w:rFonts w:cs="Arial"/>
          <w:b/>
        </w:rPr>
      </w:pPr>
      <w:r w:rsidRPr="00600D59">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FB27C18" w14:textId="63E56069" w:rsidR="003A7FCB" w:rsidRPr="00600D59" w:rsidRDefault="003A7FCB" w:rsidP="003A7FCB">
      <w:pPr>
        <w:pBdr>
          <w:top w:val="single" w:sz="6" w:space="1" w:color="auto"/>
          <w:bottom w:val="single" w:sz="6" w:space="1" w:color="auto"/>
        </w:pBdr>
        <w:spacing w:before="156" w:after="156"/>
        <w:ind w:left="641"/>
        <w:contextualSpacing/>
        <w:rPr>
          <w:rFonts w:eastAsiaTheme="minorEastAsia" w:cs="Arial"/>
        </w:rPr>
      </w:pPr>
      <w:r w:rsidRPr="00600D59">
        <w:rPr>
          <w:rFonts w:cs="Arial"/>
        </w:rPr>
        <w:t xml:space="preserve">Πατήστε το κουμπί </w:t>
      </w:r>
      <w:r w:rsidRPr="00600D59">
        <w:rPr>
          <w:rFonts w:cs="Arial"/>
          <w:b/>
          <w:bCs/>
        </w:rPr>
        <w:t xml:space="preserve">Σύγκριση ιστορικού </w:t>
      </w:r>
      <w:r w:rsidRPr="00600D59">
        <w:rPr>
          <w:rFonts w:cs="Arial"/>
        </w:rPr>
        <w:t>στην επάνω δεξιά γωνία της οθόνης για να κάνετε μια σύγκριση με τις συνθήκες ιστορικού</w:t>
      </w:r>
      <w:r w:rsidR="00233E7B" w:rsidRPr="00600D59">
        <w:rPr>
          <w:rFonts w:cs="Arial"/>
        </w:rPr>
        <w:t>.</w:t>
      </w:r>
    </w:p>
    <w:p w14:paraId="228B8D04" w14:textId="5D69E394" w:rsidR="001F3201" w:rsidRPr="00600D59" w:rsidRDefault="001D5FCD">
      <w:pPr>
        <w:pStyle w:val="aa"/>
        <w:numPr>
          <w:ilvl w:val="0"/>
          <w:numId w:val="102"/>
        </w:numPr>
        <w:spacing w:beforeLines="20" w:before="62" w:afterLines="20" w:after="62"/>
        <w:ind w:left="998" w:hanging="357"/>
        <w:rPr>
          <w:rFonts w:cs="Arial"/>
        </w:rPr>
      </w:pPr>
      <w:r w:rsidRPr="00600D59">
        <w:rPr>
          <w:rFonts w:cs="Arial"/>
        </w:rPr>
        <w:t>Επιλέξτε ένα στοιχείο λειτουργίας στο αριστερό μενού πλοήγησης και ακολουθήστε τις οδηγίες στην οθόνη για να ολοκληρώσετε τους ελέγχους του εξωτερικού/εσωτερικού μέρους του οχήματος</w:t>
      </w:r>
      <w:r w:rsidR="00233E7B" w:rsidRPr="00600D59">
        <w:rPr>
          <w:rFonts w:cs="Arial"/>
        </w:rPr>
        <w:t>,</w:t>
      </w:r>
      <w:r w:rsidR="00DC3F09" w:rsidRPr="00600D59">
        <w:rPr>
          <w:rFonts w:cs="Arial"/>
        </w:rPr>
        <w:t xml:space="preserve"> του κάτω μέρους του αμαξώματος, του χώρου του κινητήρα και της απόδοσης της μπαταρίας.</w:t>
      </w:r>
    </w:p>
    <w:p w14:paraId="12F3CAEE" w14:textId="73948AE7" w:rsidR="002007F4" w:rsidRPr="00600D59" w:rsidRDefault="001F3201">
      <w:pPr>
        <w:pStyle w:val="aa"/>
        <w:numPr>
          <w:ilvl w:val="0"/>
          <w:numId w:val="102"/>
        </w:numPr>
        <w:spacing w:beforeLines="20" w:before="62" w:afterLines="20" w:after="62"/>
        <w:ind w:left="998" w:hanging="357"/>
        <w:rPr>
          <w:rFonts w:cs="Arial"/>
        </w:rPr>
      </w:pPr>
      <w:r w:rsidRPr="00600D59">
        <w:rPr>
          <w:rFonts w:cs="Arial"/>
        </w:rPr>
        <w:lastRenderedPageBreak/>
        <w:t xml:space="preserve">Πατήστε </w:t>
      </w:r>
      <w:r w:rsidR="00DC3F09" w:rsidRPr="00600D59">
        <w:rPr>
          <w:rFonts w:cs="Arial"/>
        </w:rPr>
        <w:t xml:space="preserve">Ολοκλήρωση κάτω δεξιά στην οθόνη για να αποθηκεύσετε όλους τους ελέγχους. Πατήστε </w:t>
      </w:r>
      <w:r w:rsidRPr="00600D59">
        <w:rPr>
          <w:rFonts w:cs="Arial"/>
          <w:b/>
          <w:bCs/>
        </w:rPr>
        <w:t xml:space="preserve">Αναφορά για να δείτε την αναφορά DVI </w:t>
      </w:r>
      <w:r w:rsidR="00AB2F49" w:rsidRPr="00600D59">
        <w:rPr>
          <w:rFonts w:cs="Arial"/>
          <w:b/>
          <w:bCs/>
        </w:rPr>
        <w:t xml:space="preserve">που </w:t>
      </w:r>
      <w:r w:rsidRPr="00600D59">
        <w:rPr>
          <w:rFonts w:cs="Arial"/>
        </w:rPr>
        <w:t>δημιουργήθηκε.</w:t>
      </w:r>
    </w:p>
    <w:p w14:paraId="4011C854" w14:textId="493C1D12" w:rsidR="00755C3E" w:rsidRPr="00600D59" w:rsidRDefault="00B75E0F" w:rsidP="00755C3E">
      <w:pPr>
        <w:spacing w:beforeLines="0" w:before="0" w:afterLines="0" w:after="0" w:line="480" w:lineRule="auto"/>
        <w:ind w:left="0"/>
        <w:jc w:val="center"/>
        <w:rPr>
          <w:rFonts w:cs="Arial"/>
        </w:rPr>
      </w:pPr>
      <w:r w:rsidRPr="00600D59">
        <w:rPr>
          <w:rFonts w:cs="Arial"/>
          <w:noProof/>
          <w:lang w:val="en-US"/>
        </w:rPr>
        <w:drawing>
          <wp:inline distT="0" distB="0" distL="0" distR="0" wp14:anchorId="11560313" wp14:editId="114ABE33">
            <wp:extent cx="2879348" cy="1957892"/>
            <wp:effectExtent l="0" t="0" r="0" b="4445"/>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99" cstate="print">
                      <a:extLst>
                        <a:ext uri="{28A0092B-C50C-407E-A947-70E740481C1C}">
                          <a14:useLocalDpi xmlns:a14="http://schemas.microsoft.com/office/drawing/2010/main"/>
                        </a:ext>
                      </a:extLst>
                    </a:blip>
                    <a:srcRect/>
                    <a:stretch/>
                  </pic:blipFill>
                  <pic:spPr bwMode="auto">
                    <a:xfrm>
                      <a:off x="0" y="0"/>
                      <a:ext cx="2880000" cy="1958336"/>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13040845" w:rsidR="00755C3E" w:rsidRPr="00600D59" w:rsidRDefault="000B5569" w:rsidP="00755C3E">
      <w:pPr>
        <w:pStyle w:val="ab"/>
        <w:spacing w:beforeLines="0" w:before="0"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755C3E"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755C3E" w:rsidRPr="00600D59">
        <w:rPr>
          <w:rFonts w:cs="Arial"/>
        </w:rPr>
        <w:t xml:space="preserve"> </w:t>
      </w:r>
      <w:r w:rsidR="00F04E96" w:rsidRPr="00600D59">
        <w:rPr>
          <w:rFonts w:cs="Arial"/>
          <w:i/>
        </w:rPr>
        <w:t>Οθόνη εξοικονόμησης DVI</w:t>
      </w:r>
    </w:p>
    <w:p w14:paraId="645E4480" w14:textId="4386A1DD" w:rsidR="0072289D" w:rsidRPr="00600D59" w:rsidRDefault="0072289D" w:rsidP="00D979E5">
      <w:pPr>
        <w:pStyle w:val="aa"/>
        <w:numPr>
          <w:ilvl w:val="0"/>
          <w:numId w:val="102"/>
        </w:numPr>
        <w:spacing w:beforeLines="20" w:before="62" w:afterLines="20" w:after="62"/>
        <w:ind w:left="998" w:hanging="357"/>
        <w:rPr>
          <w:rFonts w:cs="Arial"/>
        </w:rPr>
      </w:pPr>
      <w:r w:rsidRPr="00600D59">
        <w:rPr>
          <w:rFonts w:cs="Arial"/>
        </w:rPr>
        <w:t>Η αναφορά DVI μπορεί επίσης να προβληθεί στην εφαρμογή Data Manager</w:t>
      </w:r>
      <w:r w:rsidR="00233E7B" w:rsidRPr="00600D59">
        <w:rPr>
          <w:rFonts w:cs="Arial"/>
        </w:rPr>
        <w:t>.</w:t>
      </w:r>
      <w:r w:rsidRPr="00600D59">
        <w:rPr>
          <w:rFonts w:cs="Arial"/>
        </w:rPr>
        <w:t xml:space="preserve"> Πατήστε </w:t>
      </w:r>
      <w:r w:rsidR="00E21476" w:rsidRPr="00600D59">
        <w:rPr>
          <w:rFonts w:cs="Arial"/>
          <w:b/>
          <w:bCs/>
        </w:rPr>
        <w:t xml:space="preserve">PDF </w:t>
      </w:r>
      <w:r w:rsidR="00E21476" w:rsidRPr="00600D59">
        <w:rPr>
          <w:rFonts w:cs="Arial"/>
        </w:rPr>
        <w:t>ή</w:t>
      </w:r>
      <w:r w:rsidR="00D979E5" w:rsidRPr="00600D59">
        <w:rPr>
          <w:rFonts w:cs="Arial"/>
          <w:b/>
          <w:bCs/>
        </w:rPr>
        <w:t>Αναφορά cloud</w:t>
      </w:r>
      <w:r w:rsidR="00797338" w:rsidRPr="00600D59">
        <w:rPr>
          <w:rFonts w:cs="Arial"/>
          <w:b/>
          <w:bCs/>
        </w:rPr>
        <w:t xml:space="preserve"> </w:t>
      </w:r>
      <w:r w:rsidR="00797338" w:rsidRPr="00600D59">
        <w:rPr>
          <w:rFonts w:cs="Arial"/>
        </w:rPr>
        <w:t>και επιλέξτε μια αναφορά για να ανοίξετε και να δείτε τις λεπτομερείς πληροφορίες.</w:t>
      </w:r>
    </w:p>
    <w:p w14:paraId="741761D9" w14:textId="77777777" w:rsidR="00755C3E" w:rsidRPr="00600D59" w:rsidRDefault="00755C3E" w:rsidP="00755C3E">
      <w:pPr>
        <w:spacing w:before="156" w:after="156"/>
        <w:rPr>
          <w:rFonts w:cs="Arial"/>
        </w:rPr>
      </w:pPr>
    </w:p>
    <w:p w14:paraId="1FE37BF0" w14:textId="70D1F16E" w:rsidR="00CD7B1E" w:rsidRPr="00600D59" w:rsidRDefault="00A31B47" w:rsidP="00A31B47">
      <w:pPr>
        <w:pStyle w:val="12"/>
        <w:spacing w:before="312" w:after="312"/>
        <w:ind w:left="792" w:hanging="792"/>
      </w:pPr>
      <w:bookmarkStart w:id="120" w:name="_Διαγνωστικά"/>
      <w:bookmarkStart w:id="121" w:name="_Toc204006035"/>
      <w:bookmarkEnd w:id="116"/>
      <w:bookmarkEnd w:id="120"/>
      <w:r w:rsidRPr="00600D59">
        <w:lastRenderedPageBreak/>
        <w:t>Διαγνωστικά</w:t>
      </w:r>
      <w:bookmarkEnd w:id="121"/>
    </w:p>
    <w:p w14:paraId="53CA1B70" w14:textId="4EB19D0F" w:rsidR="0039375E" w:rsidRPr="00600D59" w:rsidRDefault="0039375E" w:rsidP="0039375E">
      <w:pPr>
        <w:pStyle w:val="BodytextUserManual"/>
        <w:spacing w:before="156" w:after="156"/>
      </w:pPr>
      <w:r w:rsidRPr="00600D59">
        <w:t>Η εφαρμογή Διαγνωστικά μπορεί να έχει πρόσβαση στην ηλεκτρονική μονάδα ελέγχου του πολλαπλά συστήματα ελέγχου οχήματος, συμπεριλαμβανομένων ενδεικτικά του κινητήρα, του κιβωτίου ταχυτήτων</w:t>
      </w:r>
      <w:r w:rsidR="00233E7B" w:rsidRPr="00600D59">
        <w:t>,</w:t>
      </w:r>
      <w:r w:rsidRPr="00600D59">
        <w:t xml:space="preserve"> του συστήματος αντιμπλοκαρίσματος τροχών (ABS) και του συστήματος αερόσακων (SRS).</w:t>
      </w:r>
      <w:bookmarkStart w:id="122" w:name="_4.2_Diagnostics_Screen"/>
      <w:bookmarkEnd w:id="122"/>
    </w:p>
    <w:p w14:paraId="6E19BA0C" w14:textId="116607BF" w:rsidR="00000684" w:rsidRPr="00600D59" w:rsidRDefault="00000684" w:rsidP="00000684">
      <w:pPr>
        <w:pStyle w:val="20"/>
        <w:spacing w:before="312" w:after="156"/>
        <w:rPr>
          <w:rFonts w:cs="Arial"/>
        </w:rPr>
      </w:pPr>
      <w:bookmarkStart w:id="123" w:name="_Ref101431076"/>
      <w:bookmarkStart w:id="124" w:name="_Ref101431078"/>
      <w:bookmarkStart w:id="125" w:name="_Ref101454678"/>
      <w:bookmarkStart w:id="126" w:name="_Ref101454680"/>
      <w:bookmarkStart w:id="127" w:name="_Toc145405395"/>
      <w:bookmarkStart w:id="128" w:name="_Toc160024655"/>
      <w:bookmarkStart w:id="129" w:name="_Toc204006036"/>
      <w:r w:rsidRPr="00600D59">
        <w:rPr>
          <w:rFonts w:cs="Arial"/>
        </w:rPr>
        <w:t>Δημιουργία επικοινωνίας οχήματος</w:t>
      </w:r>
      <w:bookmarkEnd w:id="123"/>
      <w:bookmarkEnd w:id="124"/>
      <w:bookmarkEnd w:id="125"/>
      <w:bookmarkEnd w:id="126"/>
      <w:bookmarkEnd w:id="127"/>
      <w:bookmarkEnd w:id="128"/>
      <w:bookmarkEnd w:id="129"/>
    </w:p>
    <w:p w14:paraId="579D5414" w14:textId="05C9AC7F" w:rsidR="00000684" w:rsidRPr="00600D59" w:rsidRDefault="00000684" w:rsidP="00000684">
      <w:pPr>
        <w:pStyle w:val="BodytextUserManual"/>
        <w:spacing w:before="156" w:after="156"/>
      </w:pPr>
      <w:r w:rsidRPr="00600D59">
        <w:t xml:space="preserve">Οι λειτουργίες διάγνωσης απαιτούν τη σύνδεση του tablet MaxiSys στο όχημα δοκιμής μέσω του </w:t>
      </w:r>
      <w:r w:rsidR="0027374D" w:rsidRPr="00600D59">
        <w:t>VCI</w:t>
      </w:r>
      <w:r w:rsidRPr="00600D59">
        <w:t>2 χρησιμοποιώντας το κύριο καλώδιο. (Χρησιμοποιήστε τον κατάλληλο προσαρμογέα OBD τύπου I, εάν χρειάζεται.) Για να δημιουργήσετε σωστή επικοινωνία του οχήματος με το tablet, πρέπει να εκτελέσετε τα ακόλουθα βήματα:</w:t>
      </w:r>
    </w:p>
    <w:p w14:paraId="49AF56A9" w14:textId="6F5C8CB9" w:rsidR="00000684" w:rsidRPr="00600D59" w:rsidRDefault="00000684" w:rsidP="00BE283D">
      <w:pPr>
        <w:pStyle w:val="16"/>
        <w:numPr>
          <w:ilvl w:val="6"/>
          <w:numId w:val="24"/>
        </w:numPr>
        <w:spacing w:beforeLines="20" w:before="62" w:afterLines="20" w:after="62"/>
        <w:ind w:leftChars="0" w:left="641" w:hanging="357"/>
      </w:pPr>
      <w:r w:rsidRPr="00600D59">
        <w:rPr>
          <w:szCs w:val="22"/>
        </w:rPr>
        <w:t xml:space="preserve">Συνδέστε το </w:t>
      </w:r>
      <w:r w:rsidR="0027374D" w:rsidRPr="00600D59">
        <w:rPr>
          <w:szCs w:val="22"/>
        </w:rPr>
        <w:t>VCI</w:t>
      </w:r>
      <w:r w:rsidRPr="00600D59">
        <w:rPr>
          <w:szCs w:val="22"/>
        </w:rPr>
        <w:t>2 στο DLC του οχήματος τόσο για επικοινωνία όσο και για τροφοδοσία ρεύματος.</w:t>
      </w:r>
    </w:p>
    <w:p w14:paraId="669C719A" w14:textId="36B7E4B1" w:rsidR="00000684" w:rsidRPr="00600D59" w:rsidRDefault="00000684" w:rsidP="00BE283D">
      <w:pPr>
        <w:pStyle w:val="16"/>
        <w:numPr>
          <w:ilvl w:val="6"/>
          <w:numId w:val="24"/>
        </w:numPr>
        <w:spacing w:beforeLines="20" w:before="62" w:afterLines="20" w:after="62"/>
        <w:ind w:leftChars="0" w:left="641" w:hanging="357"/>
      </w:pPr>
      <w:r w:rsidRPr="00600D59">
        <w:rPr>
          <w:szCs w:val="22"/>
        </w:rPr>
        <w:t xml:space="preserve">Συνδέστε το </w:t>
      </w:r>
      <w:r w:rsidR="0027374D" w:rsidRPr="00600D59">
        <w:rPr>
          <w:szCs w:val="22"/>
        </w:rPr>
        <w:t>VCI</w:t>
      </w:r>
      <w:r w:rsidRPr="00600D59">
        <w:rPr>
          <w:szCs w:val="22"/>
        </w:rPr>
        <w:t>2 στο tablet μέσω σύζευξης Bluetooth, Wi-Fi ή σύνδεσης USB.</w:t>
      </w:r>
    </w:p>
    <w:p w14:paraId="1ABF037B" w14:textId="25844431" w:rsidR="00000684" w:rsidRPr="00600D59" w:rsidRDefault="00000684" w:rsidP="00BE283D">
      <w:pPr>
        <w:pStyle w:val="16"/>
        <w:numPr>
          <w:ilvl w:val="6"/>
          <w:numId w:val="24"/>
        </w:numPr>
        <w:spacing w:beforeLines="20" w:before="62" w:afterLines="20" w:after="62"/>
        <w:ind w:leftChars="0" w:left="641" w:hanging="357"/>
      </w:pPr>
      <w:r w:rsidRPr="00600D59">
        <w:rPr>
          <w:szCs w:val="22"/>
        </w:rPr>
        <w:t xml:space="preserve">Όταν ολοκληρωθούν τα παραπάνω βήματα, ελέγξτε τη συντόμευση του </w:t>
      </w:r>
      <w:r w:rsidR="0027374D" w:rsidRPr="00600D59">
        <w:rPr>
          <w:szCs w:val="22"/>
        </w:rPr>
        <w:t>VCI</w:t>
      </w:r>
      <w:r w:rsidRPr="00600D59">
        <w:rPr>
          <w:szCs w:val="22"/>
        </w:rPr>
        <w:t xml:space="preserve"> Manager στο κάτω μέρος της οθόνης. Εάν εμφανιστεί ένα πράσινο εικονίδιο BT, Wi-Fi ή USB στην κάτω δεξιά γωνία, το tablet MaxiSys είναι έτοιμο να ξεκινήσει τη διάγνωση του οχήματος.</w:t>
      </w:r>
    </w:p>
    <w:p w14:paraId="2CF533B1" w14:textId="77777777" w:rsidR="00000684" w:rsidRPr="00600D59" w:rsidRDefault="00000684" w:rsidP="006A31F6">
      <w:pPr>
        <w:pStyle w:val="30"/>
        <w:spacing w:before="312" w:after="156"/>
      </w:pPr>
      <w:bookmarkStart w:id="130" w:name="_Ref143089169"/>
      <w:r w:rsidRPr="00600D59">
        <w:t>Σύνδεση οχήματος</w:t>
      </w:r>
      <w:bookmarkEnd w:id="130"/>
    </w:p>
    <w:p w14:paraId="55CCD502" w14:textId="46D48180" w:rsidR="00000684" w:rsidRPr="00600D59" w:rsidRDefault="00000684" w:rsidP="00000684">
      <w:pPr>
        <w:pStyle w:val="BodytextUserManual"/>
        <w:spacing w:before="156" w:after="156"/>
      </w:pPr>
      <w:r w:rsidRPr="00600D59">
        <w:t xml:space="preserve">Η μέθοδος που χρησιμοποιείται για τη σύνδεση του </w:t>
      </w:r>
      <w:r w:rsidR="0027374D" w:rsidRPr="00600D59">
        <w:t>VCI</w:t>
      </w:r>
      <w:r w:rsidRPr="00600D59">
        <w:t>2 στο DLC ενός οχήματος εξαρτάται από τη διαμόρφωση του οχήματος ως εξής:</w:t>
      </w:r>
    </w:p>
    <w:p w14:paraId="2E14810C" w14:textId="23F4A351" w:rsidR="00000684" w:rsidRPr="00600D59" w:rsidRDefault="00000684" w:rsidP="00BE283D">
      <w:pPr>
        <w:pStyle w:val="aa"/>
        <w:numPr>
          <w:ilvl w:val="0"/>
          <w:numId w:val="26"/>
        </w:numPr>
        <w:spacing w:beforeLines="20" w:before="62" w:afterLines="20" w:after="62"/>
        <w:ind w:left="641" w:hanging="357"/>
        <w:rPr>
          <w:rFonts w:eastAsiaTheme="minorEastAsia" w:cs="Arial"/>
        </w:rPr>
      </w:pPr>
      <w:r w:rsidRPr="00600D59">
        <w:rPr>
          <w:rFonts w:cs="Arial"/>
          <w:szCs w:val="18"/>
        </w:rPr>
        <w:t>Ένα όχημα εξοπλισμένο με σύστημα διαχείρισης On-board Diagnostics Two (OBDII) παρέχει επικοινωνία και ισχύ 12 βολτ μέσω ενός τυποποιημένου J-1962 DLC</w:t>
      </w:r>
      <w:r w:rsidR="00233E7B" w:rsidRPr="00600D59">
        <w:rPr>
          <w:rFonts w:cs="Arial"/>
          <w:szCs w:val="18"/>
        </w:rPr>
        <w:t>.</w:t>
      </w:r>
    </w:p>
    <w:p w14:paraId="2C4A0E3C" w14:textId="4787663D" w:rsidR="00000684" w:rsidRPr="00600D59" w:rsidRDefault="00000684" w:rsidP="00BE283D">
      <w:pPr>
        <w:pStyle w:val="aa"/>
        <w:numPr>
          <w:ilvl w:val="0"/>
          <w:numId w:val="26"/>
        </w:numPr>
        <w:spacing w:beforeLines="20" w:before="62" w:afterLines="20" w:after="62"/>
        <w:ind w:left="641" w:hanging="357"/>
        <w:rPr>
          <w:rFonts w:cs="Arial"/>
        </w:rPr>
      </w:pPr>
      <w:r w:rsidRPr="00600D59">
        <w:rPr>
          <w:rFonts w:cs="Arial"/>
        </w:rPr>
        <w:t>Ένα όχημα που δεν είναι εξοπλισμένο με σύστημα διαχείρισης OBDII παρέχει επικοινωνία μέσω σύνδεσης DLC και, σε ορισμένες περιπτώσεις, παρέχει ισχύ 12 βολτ μέσω της υποδοχής προσαρμογέα βοηθητικής πρίζας ή μέσω σύνδεσης με την μπαταρία του οχήματος.</w:t>
      </w:r>
    </w:p>
    <w:p w14:paraId="3010E7CB" w14:textId="77777777" w:rsidR="00000684" w:rsidRPr="00600D59" w:rsidRDefault="00000684" w:rsidP="00000684">
      <w:pPr>
        <w:pStyle w:val="16"/>
        <w:spacing w:before="156" w:after="156"/>
        <w:ind w:leftChars="0" w:left="284"/>
        <w:rPr>
          <w:b/>
          <w:bCs w:val="0"/>
          <w:szCs w:val="24"/>
        </w:rPr>
      </w:pPr>
      <w:r w:rsidRPr="00600D59">
        <w:rPr>
          <w:b/>
          <w:bCs w:val="0"/>
          <w:szCs w:val="24"/>
        </w:rPr>
        <w:t>Σύνδεση οχήματος OBDII</w:t>
      </w:r>
    </w:p>
    <w:p w14:paraId="139921FA" w14:textId="77777777" w:rsidR="00000684" w:rsidRPr="00600D59" w:rsidRDefault="00000684" w:rsidP="00000684">
      <w:pPr>
        <w:pStyle w:val="16"/>
        <w:spacing w:before="156" w:after="156"/>
        <w:ind w:leftChars="0" w:left="284"/>
      </w:pPr>
      <w:r w:rsidRPr="00600D59">
        <w:t>Αυτός ο τύπος σύνδεσης απαιτεί μόνο το κύριο καλώδιο χωρίς πρόσθετο προσαρμογέα.</w:t>
      </w:r>
    </w:p>
    <w:p w14:paraId="74B93561" w14:textId="77777777" w:rsidR="00000684" w:rsidRPr="00600D59" w:rsidRDefault="00000684" w:rsidP="00BE283D">
      <w:pPr>
        <w:pStyle w:val="aa"/>
        <w:numPr>
          <w:ilvl w:val="0"/>
          <w:numId w:val="25"/>
        </w:numPr>
        <w:adjustRightInd w:val="0"/>
        <w:snapToGrid w:val="0"/>
        <w:spacing w:beforeLines="20" w:before="62" w:afterLines="20" w:after="62"/>
        <w:ind w:left="641" w:hanging="357"/>
        <w:rPr>
          <w:rFonts w:cs="Arial"/>
          <w:b/>
          <w:bCs/>
        </w:rPr>
      </w:pPr>
      <w:r w:rsidRPr="00600D59">
        <w:rPr>
          <w:rFonts w:eastAsiaTheme="minorEastAsia" w:cs="Arial"/>
          <w:b/>
          <w:bCs/>
        </w:rPr>
        <w:t xml:space="preserve">Για σύνδεση με </w:t>
      </w:r>
      <w:r w:rsidRPr="00600D59">
        <w:rPr>
          <w:rFonts w:cs="Arial"/>
          <w:b/>
          <w:bCs/>
        </w:rPr>
        <w:t>όχημα OBDII</w:t>
      </w:r>
    </w:p>
    <w:p w14:paraId="0041C7F9" w14:textId="77EE9629" w:rsidR="00000684" w:rsidRPr="00600D59" w:rsidRDefault="00000684" w:rsidP="00BE283D">
      <w:pPr>
        <w:pStyle w:val="aa"/>
        <w:numPr>
          <w:ilvl w:val="3"/>
          <w:numId w:val="19"/>
        </w:numPr>
        <w:spacing w:beforeLines="20" w:before="62" w:afterLines="20" w:after="62"/>
        <w:ind w:left="998" w:hanging="357"/>
        <w:rPr>
          <w:rFonts w:eastAsiaTheme="minorEastAsia" w:cs="Arial"/>
        </w:rPr>
      </w:pPr>
      <w:r w:rsidRPr="00600D59">
        <w:rPr>
          <w:rFonts w:cs="Arial"/>
        </w:rPr>
        <w:t xml:space="preserve">Συνδέστε τον θηλυκό προσαρμογέα του κύριου καλωδίου στην υποδοχή δεδομένων οχήματος στο </w:t>
      </w:r>
      <w:r w:rsidR="0027374D" w:rsidRPr="00600D59">
        <w:rPr>
          <w:rFonts w:cs="Arial"/>
        </w:rPr>
        <w:t>VCI</w:t>
      </w:r>
      <w:r w:rsidRPr="00600D59">
        <w:rPr>
          <w:rFonts w:cs="Arial"/>
        </w:rPr>
        <w:t>2 και σφίξτε τις βίδες στερέωσης.</w:t>
      </w:r>
    </w:p>
    <w:p w14:paraId="76A14723" w14:textId="77777777" w:rsidR="00000684" w:rsidRPr="00600D59" w:rsidRDefault="00000684" w:rsidP="00BE283D">
      <w:pPr>
        <w:pStyle w:val="aa"/>
        <w:numPr>
          <w:ilvl w:val="3"/>
          <w:numId w:val="19"/>
        </w:numPr>
        <w:spacing w:beforeLines="20" w:before="62" w:afterLines="20" w:after="62"/>
        <w:ind w:left="998" w:hanging="357"/>
        <w:rPr>
          <w:rFonts w:eastAsiaTheme="minorEastAsia" w:cs="Arial"/>
        </w:rPr>
      </w:pPr>
      <w:r w:rsidRPr="00600D59">
        <w:rPr>
          <w:rFonts w:cs="Arial"/>
        </w:rPr>
        <w:lastRenderedPageBreak/>
        <w:t>Συνδέστε τον αρσενικό προσαρμογέα 16 ακίδων του καλωδίου στην υποδοχή DLC του οχήματος, η οποία βρίσκεται γενικά κάτω από το ταμπλό του οχήματος.</w:t>
      </w:r>
    </w:p>
    <w:p w14:paraId="243305F3" w14:textId="77777777" w:rsidR="00000684" w:rsidRPr="00600D59" w:rsidRDefault="00000684" w:rsidP="00000684">
      <w:pPr>
        <w:pBdr>
          <w:top w:val="single" w:sz="6" w:space="1" w:color="auto"/>
          <w:bottom w:val="single" w:sz="6" w:space="1" w:color="auto"/>
        </w:pBdr>
        <w:spacing w:before="156" w:after="156"/>
        <w:contextualSpacing/>
        <w:rPr>
          <w:rFonts w:cs="Arial"/>
          <w:b/>
        </w:rPr>
      </w:pPr>
      <w:r w:rsidRPr="00600D59">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54780348" w14:textId="182A7FAB" w:rsidR="00000684" w:rsidRPr="00600D59" w:rsidRDefault="00000684" w:rsidP="00000684">
      <w:pPr>
        <w:pBdr>
          <w:top w:val="single" w:sz="6" w:space="1" w:color="auto"/>
          <w:bottom w:val="single" w:sz="6" w:space="1" w:color="auto"/>
        </w:pBdr>
        <w:spacing w:before="156" w:after="156"/>
        <w:contextualSpacing/>
        <w:rPr>
          <w:rFonts w:eastAsiaTheme="minorEastAsia" w:cs="Arial"/>
        </w:rPr>
      </w:pPr>
      <w:r w:rsidRPr="00600D59">
        <w:rPr>
          <w:rFonts w:cs="Arial"/>
          <w:szCs w:val="18"/>
        </w:rPr>
        <w:t>Το DLC του οχήματος δεν βρίσκεται πάντα κάτω από το ταμπλό. Ανατρέξτε στο εγχειρίδιο χρήστη του οχήματος δοκιμής για περισσότερες πληροφορίες σύνδεσης</w:t>
      </w:r>
      <w:r w:rsidR="00233E7B" w:rsidRPr="00600D59">
        <w:rPr>
          <w:rFonts w:cs="Arial"/>
          <w:szCs w:val="18"/>
        </w:rPr>
        <w:t>.</w:t>
      </w:r>
    </w:p>
    <w:p w14:paraId="1B22D05A" w14:textId="77777777" w:rsidR="00000684" w:rsidRPr="00600D59" w:rsidRDefault="00000684" w:rsidP="00000684">
      <w:pPr>
        <w:pStyle w:val="16"/>
        <w:spacing w:before="156" w:after="156"/>
        <w:ind w:leftChars="0" w:left="284"/>
        <w:rPr>
          <w:b/>
          <w:bCs w:val="0"/>
          <w:szCs w:val="24"/>
        </w:rPr>
      </w:pPr>
      <w:r w:rsidRPr="00600D59">
        <w:rPr>
          <w:b/>
          <w:bCs w:val="0"/>
          <w:szCs w:val="24"/>
        </w:rPr>
        <w:t>Σύνδεση οχήματος χωρίς OBDII</w:t>
      </w:r>
    </w:p>
    <w:p w14:paraId="219FD574" w14:textId="77777777" w:rsidR="00000684" w:rsidRPr="00600D59" w:rsidRDefault="00000684" w:rsidP="00000684">
      <w:pPr>
        <w:pStyle w:val="16"/>
        <w:spacing w:before="156" w:after="156"/>
        <w:ind w:leftChars="0" w:left="284"/>
      </w:pPr>
      <w:r w:rsidRPr="00600D59">
        <w:rPr>
          <w:szCs w:val="18"/>
        </w:rPr>
        <w:t xml:space="preserve">Αυτός ο τύπος σύνδεσης απαιτεί τόσο το κύριο καλώδιο όσο και έναν απαιτούμενο προσαρμογέα OBDI για το συγκεκριμένο όχημα </w:t>
      </w:r>
      <w:r w:rsidRPr="00600D59">
        <w:t>που συντηρείται.</w:t>
      </w:r>
    </w:p>
    <w:p w14:paraId="0BCC84EE" w14:textId="77777777" w:rsidR="00000684" w:rsidRPr="00600D59" w:rsidRDefault="00000684" w:rsidP="00000684">
      <w:pPr>
        <w:pStyle w:val="16"/>
        <w:spacing w:before="156" w:after="156"/>
        <w:ind w:leftChars="0" w:left="284"/>
      </w:pPr>
      <w:r w:rsidRPr="00600D59">
        <w:t>Υπάρχουν τρεις πιθανές συνθήκες για σύνδεση οχήματος χωρίς OBDII:</w:t>
      </w:r>
    </w:p>
    <w:p w14:paraId="4014645F" w14:textId="77777777" w:rsidR="00000684" w:rsidRPr="00600D59" w:rsidRDefault="00000684" w:rsidP="00BE283D">
      <w:pPr>
        <w:pStyle w:val="aa"/>
        <w:numPr>
          <w:ilvl w:val="0"/>
          <w:numId w:val="26"/>
        </w:numPr>
        <w:spacing w:beforeLines="20" w:before="62" w:afterLines="20" w:after="62"/>
        <w:ind w:left="641" w:hanging="357"/>
        <w:rPr>
          <w:rFonts w:cs="Arial"/>
        </w:rPr>
      </w:pPr>
      <w:r w:rsidRPr="00600D59">
        <w:rPr>
          <w:rFonts w:cs="Arial"/>
        </w:rPr>
        <w:t>Η σύνδεση DLC παρέχει τόσο επικοινωνία όσο και τροφοδοσία.</w:t>
      </w:r>
    </w:p>
    <w:p w14:paraId="695B560B" w14:textId="77777777" w:rsidR="00000684" w:rsidRPr="00600D59" w:rsidRDefault="00000684" w:rsidP="00BE283D">
      <w:pPr>
        <w:pStyle w:val="aa"/>
        <w:numPr>
          <w:ilvl w:val="0"/>
          <w:numId w:val="26"/>
        </w:numPr>
        <w:spacing w:beforeLines="20" w:before="62" w:afterLines="20" w:after="62"/>
        <w:ind w:left="641" w:hanging="357"/>
        <w:rPr>
          <w:rFonts w:cs="Arial"/>
        </w:rPr>
      </w:pPr>
      <w:r w:rsidRPr="00600D59">
        <w:rPr>
          <w:rFonts w:cs="Arial"/>
        </w:rPr>
        <w:t>Η σύνδεση DLC παρέχει επικοινωνία και η τροφοδοσία ρεύματος πρέπει να παρέχεται μέσω της σύνδεσης του προσαρμογέα βοηθητικής πρίζας ρεύματος.</w:t>
      </w:r>
    </w:p>
    <w:p w14:paraId="7000D369" w14:textId="77777777" w:rsidR="00000684" w:rsidRPr="00600D59" w:rsidRDefault="00000684" w:rsidP="00BE283D">
      <w:pPr>
        <w:pStyle w:val="aa"/>
        <w:numPr>
          <w:ilvl w:val="0"/>
          <w:numId w:val="26"/>
        </w:numPr>
        <w:spacing w:beforeLines="20" w:before="62" w:afterLines="20" w:after="62"/>
        <w:ind w:left="641" w:hanging="357"/>
        <w:rPr>
          <w:rFonts w:cs="Arial"/>
        </w:rPr>
      </w:pPr>
      <w:r w:rsidRPr="00600D59">
        <w:rPr>
          <w:rFonts w:cs="Arial"/>
        </w:rPr>
        <w:t>Η σύνδεση DLC παρέχει επικοινωνία και η τροφοδοσία θα πρέπει να παρέχεται μέσω σύνδεσης με την μπαταρία του οχήματος.</w:t>
      </w:r>
    </w:p>
    <w:p w14:paraId="6ABB672A" w14:textId="77777777" w:rsidR="00000684" w:rsidRPr="00600D59" w:rsidRDefault="00000684" w:rsidP="00BE283D">
      <w:pPr>
        <w:pStyle w:val="aa"/>
        <w:numPr>
          <w:ilvl w:val="0"/>
          <w:numId w:val="25"/>
        </w:numPr>
        <w:adjustRightInd w:val="0"/>
        <w:snapToGrid w:val="0"/>
        <w:spacing w:beforeLines="20" w:before="62" w:afterLines="20" w:after="62"/>
        <w:ind w:left="641" w:hanging="357"/>
        <w:rPr>
          <w:rFonts w:cs="Arial"/>
          <w:b/>
          <w:bCs/>
        </w:rPr>
      </w:pPr>
      <w:r w:rsidRPr="00600D59">
        <w:rPr>
          <w:rFonts w:eastAsiaTheme="minorEastAsia" w:cs="Arial"/>
          <w:b/>
          <w:bCs/>
        </w:rPr>
        <w:t>Για σύνδεση σε όχημα χωρίς OBDII</w:t>
      </w:r>
    </w:p>
    <w:p w14:paraId="3271B88F" w14:textId="7F6440F8" w:rsidR="00000684" w:rsidRPr="00600D59" w:rsidRDefault="00000684" w:rsidP="00BE283D">
      <w:pPr>
        <w:pStyle w:val="16"/>
        <w:numPr>
          <w:ilvl w:val="0"/>
          <w:numId w:val="27"/>
        </w:numPr>
        <w:spacing w:beforeLines="20" w:before="62" w:afterLines="20" w:after="62"/>
        <w:ind w:leftChars="0" w:left="998" w:hanging="357"/>
        <w:rPr>
          <w:b/>
          <w:bCs w:val="0"/>
          <w:szCs w:val="18"/>
        </w:rPr>
      </w:pPr>
      <w:r w:rsidRPr="00600D59">
        <w:rPr>
          <w:szCs w:val="22"/>
        </w:rPr>
        <w:t xml:space="preserve">Συνδέστε τον θηλυκό προσαρμογέα του κύριου καλωδίου στην υποδοχή δεδομένων οχήματος στο </w:t>
      </w:r>
      <w:r w:rsidR="0027374D" w:rsidRPr="00600D59">
        <w:rPr>
          <w:szCs w:val="22"/>
        </w:rPr>
        <w:t>VCI</w:t>
      </w:r>
      <w:r w:rsidRPr="00600D59">
        <w:rPr>
          <w:szCs w:val="22"/>
        </w:rPr>
        <w:t>2 και σφίξτε τις βίδες στερέωσης.</w:t>
      </w:r>
    </w:p>
    <w:p w14:paraId="4FC21AEB" w14:textId="77777777" w:rsidR="00000684" w:rsidRPr="00600D59" w:rsidRDefault="00000684" w:rsidP="00BE283D">
      <w:pPr>
        <w:pStyle w:val="16"/>
        <w:numPr>
          <w:ilvl w:val="0"/>
          <w:numId w:val="27"/>
        </w:numPr>
        <w:spacing w:beforeLines="20" w:before="62" w:afterLines="20" w:after="62"/>
        <w:ind w:leftChars="0" w:left="998" w:hanging="357"/>
        <w:rPr>
          <w:b/>
          <w:bCs w:val="0"/>
          <w:szCs w:val="18"/>
        </w:rPr>
      </w:pPr>
      <w:r w:rsidRPr="00600D59">
        <w:t>Εντοπίστε τον απαιτούμενο προσαρμογέα OBDI και συνδέστε την υποδοχή 16 ακίδων στον αρσενικό προσαρμογέα του κύριου καλωδίου.</w:t>
      </w:r>
    </w:p>
    <w:p w14:paraId="648F8275" w14:textId="77777777" w:rsidR="00000684" w:rsidRPr="00600D59" w:rsidRDefault="00000684" w:rsidP="00BE283D">
      <w:pPr>
        <w:pStyle w:val="16"/>
        <w:numPr>
          <w:ilvl w:val="0"/>
          <w:numId w:val="27"/>
        </w:numPr>
        <w:spacing w:beforeLines="20" w:before="62" w:afterLines="20" w:after="62"/>
        <w:ind w:leftChars="0" w:left="998" w:hanging="357"/>
        <w:rPr>
          <w:b/>
          <w:bCs w:val="0"/>
          <w:szCs w:val="18"/>
        </w:rPr>
      </w:pPr>
      <w:r w:rsidRPr="00600D59">
        <w:rPr>
          <w:szCs w:val="22"/>
        </w:rPr>
        <w:t>Συνδέστε τον συνδεδεμένο προσαρμογέα OBDI στο DLC του οχήματος.</w:t>
      </w:r>
    </w:p>
    <w:p w14:paraId="708CC194" w14:textId="77777777" w:rsidR="00000684" w:rsidRPr="00600D59" w:rsidRDefault="00000684" w:rsidP="00000684">
      <w:pPr>
        <w:pBdr>
          <w:top w:val="single" w:sz="6" w:space="1" w:color="auto"/>
          <w:bottom w:val="single" w:sz="6" w:space="1" w:color="auto"/>
        </w:pBdr>
        <w:spacing w:before="156" w:after="156"/>
        <w:contextualSpacing/>
        <w:rPr>
          <w:rFonts w:cs="Arial"/>
          <w:b/>
        </w:rPr>
      </w:pPr>
      <w:r w:rsidRPr="00600D59">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2EB4D5D" w14:textId="45D576F9" w:rsidR="00000684" w:rsidRPr="00600D59" w:rsidRDefault="00000684" w:rsidP="00000684">
      <w:pPr>
        <w:pBdr>
          <w:top w:val="single" w:sz="6" w:space="1" w:color="auto"/>
          <w:bottom w:val="single" w:sz="6" w:space="1" w:color="auto"/>
        </w:pBdr>
        <w:spacing w:before="156" w:after="156"/>
        <w:contextualSpacing/>
        <w:rPr>
          <w:rFonts w:eastAsiaTheme="minorEastAsia" w:cs="Arial"/>
        </w:rPr>
      </w:pPr>
      <w:r w:rsidRPr="00600D59">
        <w:rPr>
          <w:rFonts w:cs="Arial"/>
          <w:szCs w:val="18"/>
        </w:rPr>
        <w:t>Ορισμένα οχήματα ενδέχεται να έχουν περισσότερους από έναν προσαρμογείς ή να έχουν ακροδέκτες δοκιμής αντί για προσαρμογέα. Πραγματοποιήστε τη σωστή σύνδεση στο DLC του οχήματος, όπως απαιτείται</w:t>
      </w:r>
      <w:r w:rsidR="00233E7B" w:rsidRPr="00600D59">
        <w:rPr>
          <w:rFonts w:cs="Arial"/>
          <w:szCs w:val="18"/>
        </w:rPr>
        <w:t>.</w:t>
      </w:r>
    </w:p>
    <w:p w14:paraId="7803D9B3" w14:textId="77777777" w:rsidR="00000684" w:rsidRPr="00600D59"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600D59">
        <w:rPr>
          <w:rFonts w:eastAsiaTheme="minorEastAsia" w:cs="Arial"/>
          <w:b/>
          <w:bCs/>
          <w:szCs w:val="18"/>
        </w:rPr>
        <w:t xml:space="preserve">Για να συνδέσετε τον </w:t>
      </w:r>
      <w:r w:rsidRPr="00600D59">
        <w:rPr>
          <w:rFonts w:cs="Arial"/>
          <w:b/>
          <w:bCs/>
        </w:rPr>
        <w:t>προσαρμογέα βοηθητικής πρίζας ρεύματος</w:t>
      </w:r>
    </w:p>
    <w:p w14:paraId="46C39DF7" w14:textId="77777777" w:rsidR="00000684" w:rsidRPr="00600D59"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600D59">
        <w:rPr>
          <w:rFonts w:cs="Arial"/>
        </w:rPr>
        <w:t>Συνδέστε το βύσμα τροφοδοσίας DC του προσαρμογέα βοηθητικής πρίζας στην θύρα εισόδου τροφοδοσίας DC της συσκευής.</w:t>
      </w:r>
    </w:p>
    <w:p w14:paraId="598FE2F9" w14:textId="77777777" w:rsidR="00000684" w:rsidRPr="00600D59" w:rsidRDefault="00000684" w:rsidP="00BE283D">
      <w:pPr>
        <w:pStyle w:val="aa"/>
        <w:numPr>
          <w:ilvl w:val="0"/>
          <w:numId w:val="28"/>
        </w:numPr>
        <w:adjustRightInd w:val="0"/>
        <w:snapToGrid w:val="0"/>
        <w:spacing w:beforeLines="20" w:before="62" w:afterLines="20" w:after="62"/>
        <w:ind w:left="998" w:hanging="357"/>
        <w:rPr>
          <w:rFonts w:cs="Arial"/>
        </w:rPr>
      </w:pPr>
      <w:r w:rsidRPr="00600D59">
        <w:rPr>
          <w:rFonts w:cs="Arial"/>
        </w:rPr>
        <w:t>Συνδέστε το αρσενικό βύσμα του προσαρμογέα βοηθητικής πρίζας ρεύματος στην υποδοχή του προσαρμογέα βοηθητικής πρίζας ρεύματος του οχήματος.</w:t>
      </w:r>
    </w:p>
    <w:p w14:paraId="000346EC" w14:textId="4C1EE569" w:rsidR="00000684" w:rsidRPr="00600D59"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600D59">
        <w:rPr>
          <w:rFonts w:eastAsiaTheme="minorEastAsia" w:cs="Arial"/>
          <w:b/>
          <w:bCs/>
          <w:szCs w:val="18"/>
        </w:rPr>
        <w:t>Για να συνδέσετε το καλώδιο σφιγκτήρα</w:t>
      </w:r>
    </w:p>
    <w:p w14:paraId="18C484C2" w14:textId="1ECC5CD4" w:rsidR="00000684" w:rsidRPr="00600D59"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600D59">
        <w:rPr>
          <w:rFonts w:cs="Arial"/>
        </w:rPr>
        <w:t>Συνδέστε το σωληνωτό βύσμα του καλωδίου σφιγκτήρα στον αρσενικό σύνδεσμο του προσαρμογέα βοηθητικής πρίζας ρεύματος.</w:t>
      </w:r>
    </w:p>
    <w:p w14:paraId="4625C2B8" w14:textId="012D496C" w:rsidR="00000684" w:rsidRPr="00600D59" w:rsidRDefault="0027374D" w:rsidP="00000684">
      <w:pPr>
        <w:adjustRightInd w:val="0"/>
        <w:snapToGrid w:val="0"/>
        <w:spacing w:before="156" w:after="156" w:line="480" w:lineRule="auto"/>
        <w:ind w:left="0"/>
        <w:jc w:val="center"/>
        <w:rPr>
          <w:rFonts w:eastAsiaTheme="minorEastAsia" w:cs="Arial"/>
          <w:b/>
          <w:bCs/>
          <w:szCs w:val="18"/>
        </w:rPr>
      </w:pPr>
      <w:r w:rsidRPr="00600D59">
        <w:rPr>
          <w:rFonts w:cs="Arial"/>
          <w:noProof/>
          <w:lang w:val="en-US"/>
        </w:rPr>
        <w:lastRenderedPageBreak/>
        <w:drawing>
          <wp:inline distT="0" distB="0" distL="0" distR="0" wp14:anchorId="41666922" wp14:editId="10DC2056">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5407400D" w:rsidR="00000684" w:rsidRPr="00600D59" w:rsidRDefault="00000684" w:rsidP="00000684">
      <w:pPr>
        <w:pStyle w:val="ab"/>
        <w:spacing w:before="156" w:after="156"/>
        <w:ind w:left="0"/>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00187D73" w:rsidRPr="00600D59">
        <w:rPr>
          <w:rFonts w:cs="Arial"/>
          <w:noProof/>
        </w:rPr>
        <w:t>6</w:t>
      </w:r>
      <w:r w:rsidRPr="00600D59">
        <w:rPr>
          <w:rFonts w:cs="Arial"/>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00187D73" w:rsidRPr="00600D59">
        <w:rPr>
          <w:rFonts w:cs="Arial"/>
          <w:noProof/>
        </w:rPr>
        <w:t>1</w:t>
      </w:r>
      <w:r w:rsidRPr="00600D59">
        <w:rPr>
          <w:rFonts w:cs="Arial"/>
        </w:rPr>
        <w:fldChar w:fldCharType="end"/>
      </w:r>
      <w:r w:rsidRPr="00600D59">
        <w:rPr>
          <w:rFonts w:cs="Arial"/>
        </w:rPr>
        <w:t xml:space="preserve"> </w:t>
      </w:r>
      <w:r w:rsidRPr="00600D59">
        <w:rPr>
          <w:rFonts w:cs="Arial"/>
          <w:i/>
          <w:iCs/>
        </w:rPr>
        <w:t>Σύνδεση μεταξύ προσαρμογέα βοηθητικής πρίζας ρεύματος και καλωδίου σφιγκτήρα</w:t>
      </w:r>
    </w:p>
    <w:p w14:paraId="2D096EC3" w14:textId="3724DBB3" w:rsidR="00000684" w:rsidRPr="00600D59"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600D59">
        <w:rPr>
          <w:rFonts w:cs="Arial"/>
        </w:rPr>
        <w:t xml:space="preserve">Συνδέστε το βύσμα τροφοδοσίας DC του προσαρμογέα βοηθητικής πρίζας ρεύματος στην θύρα εισόδου τροφοδοσίας DC του </w:t>
      </w:r>
      <w:r w:rsidR="0027374D" w:rsidRPr="00600D59">
        <w:rPr>
          <w:rFonts w:cs="Arial"/>
        </w:rPr>
        <w:t>VCI</w:t>
      </w:r>
      <w:r w:rsidRPr="00600D59">
        <w:rPr>
          <w:rFonts w:cs="Arial"/>
        </w:rPr>
        <w:t>2.</w:t>
      </w:r>
    </w:p>
    <w:p w14:paraId="5DEB05FB" w14:textId="47F2F660" w:rsidR="00000684" w:rsidRPr="00600D59"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600D59">
        <w:rPr>
          <w:rFonts w:cs="Arial"/>
        </w:rPr>
        <w:t>Συνδέστε το καλώδιο σφιγκτήρα στην μπαταρία του οχήματος.</w:t>
      </w:r>
    </w:p>
    <w:p w14:paraId="1C51518A" w14:textId="42262C2D" w:rsidR="00000684" w:rsidRPr="00600D59" w:rsidRDefault="00000684" w:rsidP="006A31F6">
      <w:pPr>
        <w:pStyle w:val="30"/>
        <w:spacing w:before="312" w:after="156"/>
      </w:pPr>
      <w:bookmarkStart w:id="131" w:name="_Ref159682008"/>
      <w:r w:rsidRPr="00600D59">
        <w:t xml:space="preserve">Σύνδεση </w:t>
      </w:r>
      <w:r w:rsidR="0027374D" w:rsidRPr="00600D59">
        <w:t>VCI</w:t>
      </w:r>
      <w:bookmarkEnd w:id="131"/>
    </w:p>
    <w:p w14:paraId="76B1EF6D" w14:textId="7956F4D0" w:rsidR="00000684" w:rsidRPr="00600D59" w:rsidRDefault="00000684" w:rsidP="00000684">
      <w:pPr>
        <w:autoSpaceDE w:val="0"/>
        <w:autoSpaceDN w:val="0"/>
        <w:spacing w:before="156" w:after="156"/>
        <w:rPr>
          <w:rFonts w:cs="Arial"/>
          <w:szCs w:val="18"/>
        </w:rPr>
      </w:pPr>
      <w:bookmarkStart w:id="132" w:name="OLE_LINK56"/>
      <w:r w:rsidRPr="00600D59">
        <w:rPr>
          <w:rFonts w:cs="Arial"/>
          <w:szCs w:val="18"/>
        </w:rPr>
        <w:t xml:space="preserve">Αφού το </w:t>
      </w:r>
      <w:r w:rsidR="0027374D" w:rsidRPr="00600D59">
        <w:rPr>
          <w:rFonts w:cs="Arial"/>
          <w:szCs w:val="18"/>
        </w:rPr>
        <w:t>VCI</w:t>
      </w:r>
      <w:r w:rsidRPr="00600D59">
        <w:rPr>
          <w:rFonts w:cs="Arial"/>
          <w:szCs w:val="18"/>
        </w:rPr>
        <w:t xml:space="preserve">2 συνδεθεί σωστά στο όχημα, η λυχνία LED τροφοδοσίας στο </w:t>
      </w:r>
      <w:r w:rsidR="0027374D" w:rsidRPr="00600D59">
        <w:rPr>
          <w:rFonts w:cs="Arial"/>
          <w:szCs w:val="18"/>
        </w:rPr>
        <w:t>VCI</w:t>
      </w:r>
      <w:r w:rsidRPr="00600D59">
        <w:rPr>
          <w:rFonts w:cs="Arial"/>
          <w:szCs w:val="18"/>
        </w:rPr>
        <w:t>2 ανάβει σταθερά με πράσινο χρώμα και θα ακουστεί ένας ήχος μπιπ</w:t>
      </w:r>
      <w:r w:rsidR="00233E7B" w:rsidRPr="00600D59">
        <w:rPr>
          <w:rFonts w:cs="Arial"/>
          <w:szCs w:val="18"/>
        </w:rPr>
        <w:t>,</w:t>
      </w:r>
      <w:r w:rsidRPr="00600D59">
        <w:rPr>
          <w:rFonts w:cs="Arial"/>
        </w:rPr>
        <w:t xml:space="preserve"> υποδεικνύοντας ότι </w:t>
      </w:r>
      <w:r w:rsidRPr="00600D59">
        <w:rPr>
          <w:rFonts w:cs="Arial"/>
          <w:szCs w:val="18"/>
        </w:rPr>
        <w:t>είναι έτοιμο να επικοινωνήσει με το tablet.</w:t>
      </w:r>
    </w:p>
    <w:bookmarkEnd w:id="132"/>
    <w:p w14:paraId="233B0FB3" w14:textId="30446BBC" w:rsidR="00000684" w:rsidRPr="00600D59" w:rsidRDefault="00000684" w:rsidP="00000684">
      <w:pPr>
        <w:spacing w:before="156" w:after="156"/>
        <w:rPr>
          <w:rFonts w:cs="Arial"/>
          <w:szCs w:val="18"/>
        </w:rPr>
      </w:pPr>
      <w:r w:rsidRPr="00600D59">
        <w:rPr>
          <w:rFonts w:cs="Arial"/>
          <w:szCs w:val="18"/>
        </w:rPr>
        <w:t>Συνοδευόμενο από το κιτ εργαλείων tablet MaxiSys</w:t>
      </w:r>
      <w:r w:rsidR="00233E7B" w:rsidRPr="00600D59">
        <w:rPr>
          <w:rFonts w:cs="Arial"/>
          <w:szCs w:val="18"/>
        </w:rPr>
        <w:t>,</w:t>
      </w:r>
      <w:r w:rsidRPr="00600D59">
        <w:rPr>
          <w:rFonts w:cs="Arial"/>
          <w:szCs w:val="18"/>
        </w:rPr>
        <w:t xml:space="preserve"> το </w:t>
      </w:r>
      <w:r w:rsidR="0027374D" w:rsidRPr="00600D59">
        <w:rPr>
          <w:rFonts w:cs="Arial"/>
          <w:szCs w:val="18"/>
        </w:rPr>
        <w:t>VCI</w:t>
      </w:r>
      <w:r w:rsidRPr="00600D59">
        <w:rPr>
          <w:rFonts w:cs="Arial"/>
          <w:szCs w:val="18"/>
        </w:rPr>
        <w:t>2 υποστηρίζει τρεις μεθόδους επικοινωνίας με το tablet: Bluetooth, Wi-Fi και καλώδιο USB.</w:t>
      </w:r>
    </w:p>
    <w:p w14:paraId="2BD61D78" w14:textId="250623A1" w:rsidR="00000684" w:rsidRPr="00600D59" w:rsidRDefault="003F7B7F" w:rsidP="006A31F6">
      <w:pPr>
        <w:pStyle w:val="40"/>
        <w:spacing w:before="156" w:after="156"/>
        <w:rPr>
          <w:rFonts w:cs="Arial"/>
        </w:rPr>
      </w:pPr>
      <w:r w:rsidRPr="00600D59">
        <w:rPr>
          <w:rFonts w:cs="Arial"/>
        </w:rPr>
        <w:t xml:space="preserve">Σύνδεση </w:t>
      </w:r>
      <w:r w:rsidR="00000684" w:rsidRPr="00600D59">
        <w:rPr>
          <w:rFonts w:cs="Arial"/>
        </w:rPr>
        <w:t>Bluetooth</w:t>
      </w:r>
    </w:p>
    <w:p w14:paraId="50355D75" w14:textId="77777777" w:rsidR="00000684" w:rsidRPr="00600D59" w:rsidRDefault="00000684" w:rsidP="00000684">
      <w:pPr>
        <w:autoSpaceDE w:val="0"/>
        <w:autoSpaceDN w:val="0"/>
        <w:spacing w:before="156" w:after="156"/>
        <w:rPr>
          <w:rFonts w:eastAsiaTheme="minorEastAsia" w:cs="Arial"/>
          <w:szCs w:val="18"/>
        </w:rPr>
      </w:pPr>
      <w:r w:rsidRPr="00600D59">
        <w:rPr>
          <w:rFonts w:cs="Arial"/>
          <w:szCs w:val="18"/>
        </w:rPr>
        <w:t>Σε ανοιχτούς χώρους, η εμβέλεια λειτουργίας για επικοινωνία Bluetooth είναι περίπου 100 μέτρα, δίνοντας στους τεχνικούς μεγαλύτερη κινητικότητα για να πραγματοποιούν διάγνωση οχημάτων από οπουδήποτε στο συνεργείο.</w:t>
      </w:r>
    </w:p>
    <w:p w14:paraId="2A4F3BAE" w14:textId="2335855B" w:rsidR="00000684" w:rsidRPr="00600D59" w:rsidRDefault="00000684" w:rsidP="00000684">
      <w:pPr>
        <w:autoSpaceDE w:val="0"/>
        <w:autoSpaceDN w:val="0"/>
        <w:spacing w:before="156" w:after="156"/>
        <w:rPr>
          <w:rFonts w:cs="Arial"/>
          <w:szCs w:val="18"/>
        </w:rPr>
      </w:pPr>
      <w:r w:rsidRPr="00600D59">
        <w:rPr>
          <w:rFonts w:cs="Arial"/>
          <w:szCs w:val="18"/>
        </w:rPr>
        <w:t xml:space="preserve">Για την επιτάχυνση της διάγνωσης πολλαπλών οχημάτων, μπορούν να χρησιμοποιηθούν περισσότερα από ένα </w:t>
      </w:r>
      <w:r w:rsidR="0027374D" w:rsidRPr="00600D59">
        <w:rPr>
          <w:rFonts w:cs="Arial"/>
          <w:szCs w:val="18"/>
        </w:rPr>
        <w:t>VCI</w:t>
      </w:r>
      <w:r w:rsidRPr="00600D59">
        <w:rPr>
          <w:rFonts w:cs="Arial"/>
          <w:szCs w:val="18"/>
        </w:rPr>
        <w:t xml:space="preserve">2 σε πολυάσχολα συνεργεία επισκευής, επιτρέποντας στους τεχνικούς να συνδέουν γρήγορα το tablet MaxiSys με κάθε </w:t>
      </w:r>
      <w:r w:rsidR="0027374D" w:rsidRPr="00600D59">
        <w:rPr>
          <w:rFonts w:cs="Arial"/>
          <w:szCs w:val="18"/>
        </w:rPr>
        <w:t>VCI</w:t>
      </w:r>
      <w:r w:rsidRPr="00600D59">
        <w:rPr>
          <w:rFonts w:cs="Arial"/>
          <w:szCs w:val="18"/>
        </w:rPr>
        <w:t xml:space="preserve">2 μέσω Bluetooth ξεχωριστά, εξαλείφοντας έτσι την ανάγκη αποσύνδεσης του </w:t>
      </w:r>
      <w:r w:rsidR="0027374D" w:rsidRPr="00600D59">
        <w:rPr>
          <w:rFonts w:cs="Arial"/>
          <w:szCs w:val="18"/>
        </w:rPr>
        <w:t>VCI</w:t>
      </w:r>
      <w:r w:rsidRPr="00600D59">
        <w:rPr>
          <w:rFonts w:cs="Arial"/>
          <w:szCs w:val="18"/>
        </w:rPr>
        <w:t>2 από το ένα όχημα και στη συνέχεια σύνδεσής του σε ένα άλλο κάθε φορά.</w:t>
      </w:r>
    </w:p>
    <w:p w14:paraId="3CB14473" w14:textId="405F3C6C" w:rsidR="00000684" w:rsidRPr="00600D59"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600D59">
        <w:rPr>
          <w:rFonts w:cs="Arial"/>
          <w:b/>
          <w:bCs/>
        </w:rPr>
        <w:t xml:space="preserve">Για να συνδέσετε το tablet με το </w:t>
      </w:r>
      <w:r w:rsidR="0027374D" w:rsidRPr="00600D59">
        <w:rPr>
          <w:rFonts w:cs="Arial"/>
          <w:b/>
          <w:bCs/>
        </w:rPr>
        <w:t>VCI</w:t>
      </w:r>
      <w:r w:rsidRPr="00600D59">
        <w:rPr>
          <w:rFonts w:cs="Arial"/>
          <w:b/>
          <w:bCs/>
        </w:rPr>
        <w:t>2 μέσω Bluetooth</w:t>
      </w:r>
    </w:p>
    <w:p w14:paraId="779BB921" w14:textId="77777777" w:rsidR="00000684" w:rsidRPr="00600D59" w:rsidRDefault="00000684" w:rsidP="00BE283D">
      <w:pPr>
        <w:pStyle w:val="BodytextUserManual"/>
        <w:numPr>
          <w:ilvl w:val="0"/>
          <w:numId w:val="30"/>
        </w:numPr>
        <w:spacing w:beforeLines="20" w:before="62" w:afterLines="20" w:after="62"/>
        <w:ind w:left="998" w:hanging="357"/>
        <w:rPr>
          <w:rFonts w:eastAsiaTheme="minorEastAsia"/>
          <w:bCs w:val="0"/>
        </w:rPr>
      </w:pPr>
      <w:r w:rsidRPr="00600D59">
        <w:rPr>
          <w:rFonts w:eastAsiaTheme="minorEastAsia"/>
          <w:bCs w:val="0"/>
        </w:rPr>
        <w:t>Ενεργοποιήστε το tablet.</w:t>
      </w:r>
    </w:p>
    <w:p w14:paraId="2C1A2086" w14:textId="63E6F5D8" w:rsidR="00000684" w:rsidRPr="00600D59" w:rsidRDefault="00000684" w:rsidP="00BE283D">
      <w:pPr>
        <w:pStyle w:val="BodytextUserManual"/>
        <w:numPr>
          <w:ilvl w:val="0"/>
          <w:numId w:val="30"/>
        </w:numPr>
        <w:spacing w:beforeLines="20" w:before="62" w:afterLines="20" w:after="62"/>
        <w:ind w:left="998" w:hanging="357"/>
        <w:rPr>
          <w:rFonts w:eastAsiaTheme="minorEastAsia"/>
          <w:b/>
        </w:rPr>
      </w:pPr>
      <w:r w:rsidRPr="00600D59">
        <w:rPr>
          <w:szCs w:val="22"/>
        </w:rPr>
        <w:t xml:space="preserve">Επιλέξτε την εφαρμογή </w:t>
      </w:r>
      <w:r w:rsidR="0027374D" w:rsidRPr="00600D59">
        <w:rPr>
          <w:b/>
          <w:bCs w:val="0"/>
          <w:szCs w:val="22"/>
        </w:rPr>
        <w:t>VCI</w:t>
      </w:r>
      <w:r w:rsidRPr="00600D59">
        <w:rPr>
          <w:b/>
          <w:bCs w:val="0"/>
          <w:szCs w:val="22"/>
        </w:rPr>
        <w:t xml:space="preserve"> Manager </w:t>
      </w:r>
      <w:r w:rsidRPr="00600D59">
        <w:rPr>
          <w:szCs w:val="22"/>
        </w:rPr>
        <w:t>από το μενού εργασιών MaxiSys</w:t>
      </w:r>
      <w:r w:rsidR="00233E7B" w:rsidRPr="00600D59">
        <w:rPr>
          <w:szCs w:val="22"/>
        </w:rPr>
        <w:t>.</w:t>
      </w:r>
    </w:p>
    <w:p w14:paraId="310D366D" w14:textId="7476DF08" w:rsidR="00000684" w:rsidRPr="00600D59" w:rsidRDefault="00000684" w:rsidP="00BE283D">
      <w:pPr>
        <w:pStyle w:val="BodytextUserManual"/>
        <w:numPr>
          <w:ilvl w:val="0"/>
          <w:numId w:val="30"/>
        </w:numPr>
        <w:spacing w:beforeLines="20" w:before="62" w:afterLines="20" w:after="62"/>
        <w:ind w:left="998" w:hanging="357"/>
        <w:rPr>
          <w:rFonts w:eastAsiaTheme="minorEastAsia"/>
          <w:b/>
        </w:rPr>
      </w:pPr>
      <w:r w:rsidRPr="00600D59">
        <w:rPr>
          <w:szCs w:val="22"/>
        </w:rPr>
        <w:t xml:space="preserve">Επιλέξτε </w:t>
      </w:r>
      <w:r w:rsidR="0027374D" w:rsidRPr="00600D59">
        <w:rPr>
          <w:b/>
          <w:bCs w:val="0"/>
          <w:szCs w:val="22"/>
        </w:rPr>
        <w:t>VCI</w:t>
      </w:r>
      <w:r w:rsidRPr="00600D59">
        <w:rPr>
          <w:b/>
          <w:bCs w:val="0"/>
          <w:szCs w:val="22"/>
        </w:rPr>
        <w:t xml:space="preserve"> BT </w:t>
      </w:r>
      <w:r w:rsidRPr="00600D59">
        <w:rPr>
          <w:szCs w:val="22"/>
        </w:rPr>
        <w:t xml:space="preserve">από τη λίστα λειτουργιών σύνδεσης και </w:t>
      </w:r>
      <w:r w:rsidR="00BF72C2" w:rsidRPr="00600D59">
        <w:rPr>
          <w:szCs w:val="22"/>
        </w:rPr>
        <w:t>πατήστε το κουμπί εναλλαγής Blu</w:t>
      </w:r>
      <w:r w:rsidRPr="00600D59">
        <w:rPr>
          <w:szCs w:val="22"/>
        </w:rPr>
        <w:t xml:space="preserve">tooth για να το </w:t>
      </w:r>
      <w:r w:rsidRPr="00600D59">
        <w:rPr>
          <w:b/>
          <w:bCs w:val="0"/>
          <w:szCs w:val="22"/>
        </w:rPr>
        <w:t>ενεργοποιήσετε</w:t>
      </w:r>
      <w:r w:rsidR="00233E7B" w:rsidRPr="00600D59">
        <w:rPr>
          <w:b/>
          <w:bCs w:val="0"/>
          <w:szCs w:val="22"/>
        </w:rPr>
        <w:t>.</w:t>
      </w:r>
      <w:r w:rsidRPr="00600D59">
        <w:rPr>
          <w:szCs w:val="22"/>
        </w:rPr>
        <w:t xml:space="preserve"> Η συσκευή σαρώνει αυτόματα για διαθέσιμες συσκευές για σύζευξη Bluetooth. Οι συσκευές που βρέθηκαν παρατίθενται στην ενότητα ρυθμίσεων κάτω δεξιά στην οθόνη.</w:t>
      </w:r>
    </w:p>
    <w:p w14:paraId="3187C06E" w14:textId="77777777" w:rsidR="008C6733" w:rsidRPr="00600D59" w:rsidRDefault="008C6733" w:rsidP="008C6733">
      <w:pPr>
        <w:pStyle w:val="BodytextUserManual"/>
        <w:spacing w:beforeLines="20" w:before="62" w:afterLines="20" w:after="62"/>
        <w:ind w:left="998"/>
        <w:rPr>
          <w:rFonts w:eastAsiaTheme="minorEastAsia"/>
          <w:b/>
        </w:rPr>
      </w:pPr>
    </w:p>
    <w:p w14:paraId="21666ED2" w14:textId="77777777" w:rsidR="00000684" w:rsidRPr="00600D59" w:rsidRDefault="00000684" w:rsidP="00000684">
      <w:pPr>
        <w:pBdr>
          <w:top w:val="single" w:sz="6" w:space="1" w:color="auto"/>
          <w:bottom w:val="single" w:sz="6" w:space="1" w:color="auto"/>
        </w:pBdr>
        <w:spacing w:before="156" w:after="156"/>
        <w:contextualSpacing/>
        <w:rPr>
          <w:rFonts w:cs="Arial"/>
          <w:b/>
        </w:rPr>
      </w:pPr>
      <w:r w:rsidRPr="00600D59">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rPr>
          <w:rFonts w:cs="Arial"/>
          <w:b/>
        </w:rPr>
        <w:t>ΣΗΜΕΙΩΜΑ</w:t>
      </w:r>
    </w:p>
    <w:p w14:paraId="71B6394A" w14:textId="00B369F1" w:rsidR="00000684" w:rsidRPr="00600D59" w:rsidRDefault="00000684" w:rsidP="00000684">
      <w:pPr>
        <w:pBdr>
          <w:top w:val="single" w:sz="6" w:space="1" w:color="auto"/>
          <w:bottom w:val="single" w:sz="6" w:space="1" w:color="auto"/>
        </w:pBdr>
        <w:spacing w:before="156" w:after="156"/>
        <w:contextualSpacing/>
        <w:rPr>
          <w:rFonts w:eastAsiaTheme="minorEastAsia" w:cs="Arial"/>
        </w:rPr>
      </w:pPr>
      <w:r w:rsidRPr="00600D59">
        <w:rPr>
          <w:rFonts w:cs="Arial"/>
          <w:szCs w:val="18"/>
        </w:rPr>
        <w:t xml:space="preserve">Εάν δεν βρεθεί </w:t>
      </w:r>
      <w:r w:rsidR="0027374D" w:rsidRPr="00600D59">
        <w:rPr>
          <w:rFonts w:cs="Arial"/>
          <w:szCs w:val="18"/>
        </w:rPr>
        <w:t>VCI</w:t>
      </w:r>
      <w:r w:rsidRPr="00600D59">
        <w:rPr>
          <w:rFonts w:cs="Arial"/>
          <w:szCs w:val="18"/>
        </w:rPr>
        <w:t xml:space="preserve">2, αυτό μπορεί να υποδηλώνει ότι η ισχύς του σήματος είναι πολύ αδύναμη για να ανιχνευθεί. Επανατοποθετήστε το </w:t>
      </w:r>
      <w:r w:rsidR="0027374D" w:rsidRPr="00600D59">
        <w:rPr>
          <w:rFonts w:cs="Arial"/>
          <w:szCs w:val="18"/>
        </w:rPr>
        <w:t>VCI</w:t>
      </w:r>
      <w:r w:rsidRPr="00600D59">
        <w:rPr>
          <w:rFonts w:cs="Arial"/>
          <w:szCs w:val="18"/>
        </w:rPr>
        <w:t xml:space="preserve">2 και αφαιρέστε όλα τα πιθανά αντικείμενα που μπορεί να προκαλέσουν παρεμβολές σήματος. Πατήστε το κουμπί </w:t>
      </w:r>
      <w:r w:rsidRPr="00600D59">
        <w:rPr>
          <w:rFonts w:cs="Arial"/>
          <w:b/>
          <w:szCs w:val="18"/>
        </w:rPr>
        <w:t xml:space="preserve">Σάρωση </w:t>
      </w:r>
      <w:r w:rsidRPr="00600D59">
        <w:rPr>
          <w:rFonts w:cs="Arial"/>
          <w:szCs w:val="18"/>
        </w:rPr>
        <w:t>στην επάνω δεξιά γωνία της οθόνης για να σαρώσετε ξανά για συσκευές</w:t>
      </w:r>
      <w:r w:rsidR="00233E7B" w:rsidRPr="00600D59">
        <w:rPr>
          <w:rFonts w:cs="Arial"/>
          <w:szCs w:val="18"/>
        </w:rPr>
        <w:t>.</w:t>
      </w:r>
    </w:p>
    <w:p w14:paraId="76C0D0C4" w14:textId="2EC7232B" w:rsidR="00000684" w:rsidRPr="00600D59" w:rsidRDefault="00000684" w:rsidP="00BE283D">
      <w:pPr>
        <w:pStyle w:val="BodytextUserManual"/>
        <w:numPr>
          <w:ilvl w:val="0"/>
          <w:numId w:val="30"/>
        </w:numPr>
        <w:spacing w:beforeLines="20" w:before="62" w:afterLines="20" w:after="62"/>
        <w:ind w:left="998" w:hanging="357"/>
        <w:rPr>
          <w:rFonts w:eastAsiaTheme="minorEastAsia"/>
          <w:b/>
        </w:rPr>
      </w:pPr>
      <w:r w:rsidRPr="00600D59">
        <w:rPr>
          <w:szCs w:val="22"/>
        </w:rPr>
        <w:t xml:space="preserve">Συνήθως, το όνομα </w:t>
      </w:r>
      <w:r w:rsidR="0027374D" w:rsidRPr="00600D59">
        <w:rPr>
          <w:szCs w:val="22"/>
        </w:rPr>
        <w:t>VCI</w:t>
      </w:r>
      <w:r w:rsidRPr="00600D59">
        <w:rPr>
          <w:szCs w:val="22"/>
        </w:rPr>
        <w:t xml:space="preserve">2 εμφανίζεται ως «Maxi» με επίθημα σειριακό αριθμό. Επιλέξτε το </w:t>
      </w:r>
      <w:r w:rsidR="0027374D" w:rsidRPr="00600D59">
        <w:rPr>
          <w:szCs w:val="22"/>
        </w:rPr>
        <w:t>VCI</w:t>
      </w:r>
      <w:r w:rsidRPr="00600D59">
        <w:rPr>
          <w:szCs w:val="22"/>
        </w:rPr>
        <w:t xml:space="preserve">2 για σύζευξη. (Εάν χρησιμοποιούνται περισσότερα από ένα </w:t>
      </w:r>
      <w:r w:rsidR="0027374D" w:rsidRPr="00600D59">
        <w:rPr>
          <w:szCs w:val="18"/>
        </w:rPr>
        <w:t>VCI</w:t>
      </w:r>
      <w:r w:rsidR="000D0693" w:rsidRPr="00600D59">
        <w:rPr>
          <w:szCs w:val="18"/>
        </w:rPr>
        <w:t>2</w:t>
      </w:r>
      <w:r w:rsidR="00233E7B" w:rsidRPr="00600D59">
        <w:rPr>
          <w:szCs w:val="18"/>
        </w:rPr>
        <w:t>,</w:t>
      </w:r>
      <w:r w:rsidR="000D0693" w:rsidRPr="00600D59">
        <w:rPr>
          <w:szCs w:val="18"/>
        </w:rPr>
        <w:t xml:space="preserve"> βεβαιωθείτε ότι έχει επιλεγεί το σωστό </w:t>
      </w:r>
      <w:r w:rsidR="0027374D" w:rsidRPr="00600D59">
        <w:rPr>
          <w:szCs w:val="18"/>
        </w:rPr>
        <w:t>VCI</w:t>
      </w:r>
      <w:r w:rsidR="000D0693" w:rsidRPr="00600D59">
        <w:rPr>
          <w:szCs w:val="18"/>
        </w:rPr>
        <w:t>2 για σύζευξη.)</w:t>
      </w:r>
    </w:p>
    <w:p w14:paraId="5E15E19E" w14:textId="77777777" w:rsidR="00000684" w:rsidRPr="00600D59" w:rsidRDefault="00000684" w:rsidP="00BE283D">
      <w:pPr>
        <w:pStyle w:val="BodytextUserManual"/>
        <w:numPr>
          <w:ilvl w:val="0"/>
          <w:numId w:val="30"/>
        </w:numPr>
        <w:spacing w:beforeLines="20" w:before="62" w:afterLines="20" w:after="62"/>
        <w:ind w:left="998" w:hanging="357"/>
        <w:rPr>
          <w:b/>
          <w:szCs w:val="22"/>
        </w:rPr>
      </w:pPr>
      <w:r w:rsidRPr="00600D59">
        <w:rPr>
          <w:szCs w:val="22"/>
        </w:rPr>
        <w:t>Όταν η σύζευξη είναι επιτυχής, η κατάσταση σύνδεσης εμφανίζεται ως «Συνδεδεμένο».</w:t>
      </w:r>
    </w:p>
    <w:p w14:paraId="087D5254" w14:textId="34445DF4" w:rsidR="00000684" w:rsidRPr="00600D59" w:rsidRDefault="00000684" w:rsidP="00BE283D">
      <w:pPr>
        <w:pStyle w:val="BodytextUserManual"/>
        <w:numPr>
          <w:ilvl w:val="0"/>
          <w:numId w:val="30"/>
        </w:numPr>
        <w:spacing w:beforeLines="20" w:before="62" w:afterLines="20" w:after="62"/>
        <w:ind w:left="998" w:hanging="357"/>
        <w:rPr>
          <w:rFonts w:eastAsiaTheme="minorEastAsia"/>
          <w:b/>
        </w:rPr>
      </w:pPr>
      <w:r w:rsidRPr="00600D59">
        <w:rPr>
          <w:szCs w:val="22"/>
        </w:rPr>
        <w:t xml:space="preserve">Η συντόμευση του </w:t>
      </w:r>
      <w:r w:rsidR="0027374D" w:rsidRPr="00600D59">
        <w:rPr>
          <w:szCs w:val="22"/>
        </w:rPr>
        <w:t>VCI</w:t>
      </w:r>
      <w:r w:rsidRPr="00600D59">
        <w:rPr>
          <w:szCs w:val="22"/>
        </w:rPr>
        <w:t xml:space="preserve"> Manager στο κάτω μέρος της οθόνης εμφανίζει ένα πράσινο κυκλικό εικονίδιο BT όταν το tablet και το </w:t>
      </w:r>
      <w:r w:rsidR="0027374D" w:rsidRPr="00600D59">
        <w:rPr>
          <w:szCs w:val="22"/>
        </w:rPr>
        <w:t>VCI</w:t>
      </w:r>
      <w:r w:rsidRPr="00600D59">
        <w:rPr>
          <w:szCs w:val="22"/>
        </w:rPr>
        <w:t>2 είναι συνδεδεμένα.</w:t>
      </w:r>
    </w:p>
    <w:p w14:paraId="4ACC1185" w14:textId="33987039" w:rsidR="00000684" w:rsidRPr="00600D59" w:rsidRDefault="00000684" w:rsidP="00000684">
      <w:pPr>
        <w:pStyle w:val="BodytextUserManual"/>
        <w:spacing w:before="156" w:after="156"/>
        <w:rPr>
          <w:rFonts w:eastAsiaTheme="minorEastAsia"/>
          <w:bCs w:val="0"/>
        </w:rPr>
      </w:pPr>
      <w:r w:rsidRPr="00600D59">
        <w:rPr>
          <w:rFonts w:eastAsiaTheme="minorEastAsia"/>
          <w:bCs w:val="0"/>
        </w:rPr>
        <w:t xml:space="preserve">Ανατρέξτε στο </w:t>
      </w:r>
      <w:r w:rsidRPr="00600D59">
        <w:rPr>
          <w:rFonts w:eastAsiaTheme="minorEastAsia"/>
          <w:bCs w:val="0"/>
          <w:i/>
          <w:iCs/>
          <w:color w:val="0000FF"/>
        </w:rPr>
        <w:fldChar w:fldCharType="begin"/>
      </w:r>
      <w:r w:rsidRPr="00600D59">
        <w:rPr>
          <w:rFonts w:eastAsiaTheme="minorEastAsia"/>
          <w:bCs w:val="0"/>
          <w:i/>
          <w:iCs/>
          <w:color w:val="0000FF"/>
        </w:rPr>
        <w:instrText xml:space="preserve"> REF _Ref159233019 \h  \* MERGEFORMAT </w:instrText>
      </w:r>
      <w:r w:rsidRPr="00600D59">
        <w:rPr>
          <w:rFonts w:eastAsiaTheme="minorEastAsia"/>
          <w:bCs w:val="0"/>
          <w:i/>
          <w:iCs/>
          <w:color w:val="0000FF"/>
        </w:rPr>
      </w:r>
      <w:r w:rsidRPr="00600D59">
        <w:rPr>
          <w:rFonts w:eastAsiaTheme="minorEastAsia"/>
          <w:bCs w:val="0"/>
          <w:i/>
          <w:iCs/>
          <w:color w:val="0000FF"/>
        </w:rPr>
        <w:fldChar w:fldCharType="separate"/>
      </w:r>
      <w:r w:rsidR="00187D73" w:rsidRPr="00600D59">
        <w:rPr>
          <w:i/>
          <w:iCs/>
          <w:color w:val="0000FF"/>
        </w:rPr>
        <w:t xml:space="preserve">Σύζευξη </w:t>
      </w:r>
      <w:r w:rsidR="0027374D" w:rsidRPr="00600D59">
        <w:rPr>
          <w:i/>
          <w:iCs/>
          <w:color w:val="0000FF"/>
        </w:rPr>
        <w:t>VCI</w:t>
      </w:r>
      <w:r w:rsidR="00187D73" w:rsidRPr="00600D59">
        <w:rPr>
          <w:i/>
          <w:iCs/>
          <w:color w:val="0000FF"/>
        </w:rPr>
        <w:t xml:space="preserve"> Bluetooth </w:t>
      </w:r>
      <w:r w:rsidRPr="00600D59">
        <w:rPr>
          <w:rFonts w:eastAsiaTheme="minorEastAsia"/>
          <w:bCs w:val="0"/>
          <w:i/>
          <w:iCs/>
          <w:color w:val="0000FF"/>
        </w:rPr>
        <w:fldChar w:fldCharType="end"/>
      </w:r>
      <w:r w:rsidRPr="00600D59">
        <w:rPr>
          <w:rFonts w:eastAsiaTheme="minorEastAsia"/>
          <w:bCs w:val="0"/>
        </w:rPr>
        <w:t>για περισσότερες πληροφορίες.</w:t>
      </w:r>
    </w:p>
    <w:p w14:paraId="11C8ED37" w14:textId="77777777" w:rsidR="00000684" w:rsidRPr="00600D59" w:rsidRDefault="00000684" w:rsidP="006A31F6">
      <w:pPr>
        <w:pStyle w:val="40"/>
        <w:spacing w:before="156" w:after="156"/>
        <w:rPr>
          <w:rFonts w:cs="Arial"/>
        </w:rPr>
      </w:pPr>
      <w:r w:rsidRPr="00600D59">
        <w:rPr>
          <w:rFonts w:cs="Arial"/>
        </w:rPr>
        <w:t>Σύνδεση Wi-Fi</w:t>
      </w:r>
    </w:p>
    <w:p w14:paraId="64411EE9" w14:textId="3BBD54EE" w:rsidR="00000684" w:rsidRPr="00600D59" w:rsidRDefault="00000684" w:rsidP="00000684">
      <w:pPr>
        <w:pStyle w:val="16"/>
        <w:spacing w:before="156" w:after="156"/>
        <w:ind w:leftChars="157" w:left="283"/>
      </w:pPr>
      <w:r w:rsidRPr="00600D59">
        <w:t xml:space="preserve">Το </w:t>
      </w:r>
      <w:r w:rsidR="0027374D" w:rsidRPr="00600D59">
        <w:t>VCI</w:t>
      </w:r>
      <w:r w:rsidRPr="00600D59">
        <w:t>2 υποστηρίζει σύνδεση Wi-Fi 5 GHz. Σε ανοιχτούς χώρους, η εμβέλεια λειτουργίας της επικοινωνίας 5G Wi-Fi είναι έως και 100 μέτρα.</w:t>
      </w:r>
    </w:p>
    <w:p w14:paraId="314BB8DF" w14:textId="07EA5B72" w:rsidR="00000684" w:rsidRPr="00600D59" w:rsidRDefault="00000684" w:rsidP="00BE283D">
      <w:pPr>
        <w:pStyle w:val="aa"/>
        <w:numPr>
          <w:ilvl w:val="0"/>
          <w:numId w:val="25"/>
        </w:numPr>
        <w:adjustRightInd w:val="0"/>
        <w:snapToGrid w:val="0"/>
        <w:spacing w:beforeLines="20" w:before="62" w:afterLines="20" w:after="62"/>
        <w:ind w:left="641" w:hanging="357"/>
        <w:rPr>
          <w:rFonts w:cs="Arial"/>
          <w:b/>
          <w:bCs/>
        </w:rPr>
      </w:pPr>
      <w:r w:rsidRPr="00600D59">
        <w:rPr>
          <w:rFonts w:cs="Arial"/>
          <w:b/>
          <w:bCs/>
        </w:rPr>
        <w:t xml:space="preserve">Για να συνδέσετε το tablet με το </w:t>
      </w:r>
      <w:r w:rsidR="0027374D" w:rsidRPr="00600D59">
        <w:rPr>
          <w:rFonts w:cs="Arial"/>
          <w:b/>
          <w:bCs/>
        </w:rPr>
        <w:t>VCI</w:t>
      </w:r>
      <w:r w:rsidRPr="00600D59">
        <w:rPr>
          <w:rFonts w:cs="Arial"/>
          <w:b/>
          <w:bCs/>
        </w:rPr>
        <w:t>2 μέσω Wi-Fi</w:t>
      </w:r>
    </w:p>
    <w:p w14:paraId="41000FE3" w14:textId="77777777"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Ενεργοποιήστε το tablet.</w:t>
      </w:r>
    </w:p>
    <w:p w14:paraId="3A6E5F3E" w14:textId="0076E7CD"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 xml:space="preserve">Επιλέξτε την εφαρμογή </w:t>
      </w:r>
      <w:r w:rsidR="0027374D" w:rsidRPr="00600D59">
        <w:rPr>
          <w:b/>
          <w:bCs w:val="0"/>
          <w:szCs w:val="22"/>
        </w:rPr>
        <w:t>VCI</w:t>
      </w:r>
      <w:r w:rsidRPr="00600D59">
        <w:rPr>
          <w:b/>
          <w:bCs w:val="0"/>
          <w:szCs w:val="22"/>
        </w:rPr>
        <w:t xml:space="preserve"> Manager </w:t>
      </w:r>
      <w:r w:rsidRPr="00600D59">
        <w:rPr>
          <w:szCs w:val="22"/>
        </w:rPr>
        <w:t>από το μενού εργασιών MaxiSys</w:t>
      </w:r>
      <w:r w:rsidR="00233E7B" w:rsidRPr="00600D59">
        <w:rPr>
          <w:szCs w:val="22"/>
        </w:rPr>
        <w:t>.</w:t>
      </w:r>
    </w:p>
    <w:p w14:paraId="374896F4" w14:textId="68021981"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 xml:space="preserve">Επιλέξτε </w:t>
      </w:r>
      <w:r w:rsidR="00233E7B" w:rsidRPr="00600D59">
        <w:rPr>
          <w:b/>
          <w:bCs w:val="0"/>
          <w:szCs w:val="22"/>
        </w:rPr>
        <w:t xml:space="preserve">Wi-Fi </w:t>
      </w:r>
      <w:r w:rsidRPr="00600D59">
        <w:rPr>
          <w:b/>
          <w:bCs w:val="0"/>
          <w:szCs w:val="22"/>
        </w:rPr>
        <w:t xml:space="preserve"> </w:t>
      </w:r>
      <w:r w:rsidRPr="00600D59">
        <w:rPr>
          <w:szCs w:val="22"/>
        </w:rPr>
        <w:t xml:space="preserve">από τη λίστα λειτουργιών σύνδεσης και πατήστε το κουμπί εναλλαγής </w:t>
      </w:r>
      <w:r w:rsidR="00233E7B" w:rsidRPr="00600D59">
        <w:rPr>
          <w:szCs w:val="22"/>
        </w:rPr>
        <w:t xml:space="preserve">Wi-Fi </w:t>
      </w:r>
      <w:r w:rsidRPr="00600D59">
        <w:rPr>
          <w:szCs w:val="22"/>
        </w:rPr>
        <w:t xml:space="preserve"> για να το </w:t>
      </w:r>
      <w:r w:rsidRPr="00600D59">
        <w:rPr>
          <w:b/>
          <w:bCs w:val="0"/>
          <w:szCs w:val="22"/>
        </w:rPr>
        <w:t>ενεργοποιήσετε</w:t>
      </w:r>
      <w:r w:rsidR="00233E7B" w:rsidRPr="00600D59">
        <w:rPr>
          <w:b/>
          <w:bCs w:val="0"/>
          <w:szCs w:val="22"/>
        </w:rPr>
        <w:t>.</w:t>
      </w:r>
      <w:r w:rsidRPr="00600D59">
        <w:rPr>
          <w:b/>
          <w:bCs w:val="0"/>
          <w:szCs w:val="22"/>
        </w:rPr>
        <w:t xml:space="preserve"> Το tablet σαρώνει αυτόματα για διαθέσιμες συσκευές για σύνδεση Wi-Fi. Οι συσκευές </w:t>
      </w:r>
      <w:r w:rsidR="0027374D" w:rsidRPr="00600D59">
        <w:rPr>
          <w:szCs w:val="22"/>
        </w:rPr>
        <w:t>VCI</w:t>
      </w:r>
      <w:r w:rsidRPr="00600D59">
        <w:rPr>
          <w:szCs w:val="22"/>
        </w:rPr>
        <w:t>2 που βρέθηκαν παρατίθενται στην ενότητα ρυθμίσεων κάτω δεξιά στην οθόνη.</w:t>
      </w:r>
    </w:p>
    <w:p w14:paraId="76D3E8C7" w14:textId="1CA700F5"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 xml:space="preserve">Συνήθως, το όνομα </w:t>
      </w:r>
      <w:r w:rsidR="0027374D" w:rsidRPr="00600D59">
        <w:rPr>
          <w:szCs w:val="22"/>
        </w:rPr>
        <w:t>VCI</w:t>
      </w:r>
      <w:r w:rsidRPr="00600D59">
        <w:rPr>
          <w:szCs w:val="22"/>
        </w:rPr>
        <w:t>2 εμφανίζεται ως «Maxi» με επίθημα σειριακό αριθμό. Επιλέξτε την απαιτούμενη συσκευή για σύνδεση.</w:t>
      </w:r>
    </w:p>
    <w:p w14:paraId="3A9607D7" w14:textId="77777777"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Όταν η σύζευξη είναι επιτυχής, η κατάσταση σύνδεσης εμφανίζεται ως «Συνδεδεμένη».</w:t>
      </w:r>
    </w:p>
    <w:p w14:paraId="28B78C2A" w14:textId="4E92BAB2" w:rsidR="00000684" w:rsidRPr="00600D59" w:rsidRDefault="00000684" w:rsidP="00BE283D">
      <w:pPr>
        <w:pStyle w:val="BodytextUserManual"/>
        <w:numPr>
          <w:ilvl w:val="0"/>
          <w:numId w:val="31"/>
        </w:numPr>
        <w:spacing w:beforeLines="20" w:before="62" w:afterLines="20" w:after="62"/>
        <w:ind w:left="998" w:hanging="357"/>
        <w:rPr>
          <w:rFonts w:eastAsiaTheme="minorEastAsia"/>
          <w:b/>
        </w:rPr>
      </w:pPr>
      <w:r w:rsidRPr="00600D59">
        <w:rPr>
          <w:szCs w:val="22"/>
        </w:rPr>
        <w:t xml:space="preserve">Η συντόμευση του </w:t>
      </w:r>
      <w:r w:rsidR="0027374D" w:rsidRPr="00600D59">
        <w:rPr>
          <w:szCs w:val="22"/>
        </w:rPr>
        <w:t>VCI</w:t>
      </w:r>
      <w:r w:rsidRPr="00600D59">
        <w:rPr>
          <w:szCs w:val="22"/>
        </w:rPr>
        <w:t xml:space="preserve"> Manager στο κάτω μέρος της οθόνης εμφανίζει ένα πράσινο κυκλικό εικονίδιο Wi-Fi όταν το tablet και το </w:t>
      </w:r>
      <w:r w:rsidR="0027374D" w:rsidRPr="00600D59">
        <w:rPr>
          <w:szCs w:val="22"/>
        </w:rPr>
        <w:t>VCI</w:t>
      </w:r>
      <w:r w:rsidRPr="00600D59">
        <w:rPr>
          <w:szCs w:val="22"/>
        </w:rPr>
        <w:t>2 είναι συνδεδεμένα.</w:t>
      </w:r>
    </w:p>
    <w:p w14:paraId="2488DE8F" w14:textId="364AF116" w:rsidR="00000684" w:rsidRPr="00600D59" w:rsidRDefault="00000684" w:rsidP="00000684">
      <w:pPr>
        <w:pStyle w:val="BodytextUserManual"/>
        <w:spacing w:before="156" w:after="156"/>
        <w:rPr>
          <w:rFonts w:eastAsiaTheme="minorEastAsia"/>
          <w:bCs w:val="0"/>
        </w:rPr>
      </w:pPr>
      <w:r w:rsidRPr="00600D59">
        <w:rPr>
          <w:rFonts w:eastAsiaTheme="minorEastAsia"/>
          <w:bCs w:val="0"/>
        </w:rPr>
        <w:t>Ανατρέξτε στην</w:t>
      </w:r>
      <w:r w:rsidR="00D979E5" w:rsidRPr="00600D59">
        <w:rPr>
          <w:rFonts w:eastAsiaTheme="minorEastAsia"/>
          <w:bCs w:val="0"/>
        </w:rPr>
        <w:t xml:space="preserve"> ενότητα</w:t>
      </w:r>
      <w:r w:rsidRPr="00600D59">
        <w:rPr>
          <w:rFonts w:eastAsiaTheme="minorEastAsia"/>
          <w:bCs w:val="0"/>
          <w:i/>
          <w:iCs/>
          <w:color w:val="0000FF"/>
        </w:rPr>
        <w:fldChar w:fldCharType="begin"/>
      </w:r>
      <w:r w:rsidRPr="00600D59">
        <w:rPr>
          <w:rFonts w:eastAsiaTheme="minorEastAsia"/>
          <w:bCs w:val="0"/>
          <w:i/>
          <w:iCs/>
          <w:color w:val="0000FF"/>
        </w:rPr>
        <w:instrText xml:space="preserve"> REF _Ref119312253 \h  \* MERGEFORMAT </w:instrText>
      </w:r>
      <w:r w:rsidRPr="00600D59">
        <w:rPr>
          <w:rFonts w:eastAsiaTheme="minorEastAsia"/>
          <w:bCs w:val="0"/>
          <w:i/>
          <w:iCs/>
          <w:color w:val="0000FF"/>
        </w:rPr>
      </w:r>
      <w:r w:rsidRPr="00600D59">
        <w:rPr>
          <w:rFonts w:eastAsiaTheme="minorEastAsia"/>
          <w:bCs w:val="0"/>
          <w:i/>
          <w:iCs/>
          <w:color w:val="0000FF"/>
        </w:rPr>
        <w:fldChar w:fldCharType="separate"/>
      </w:r>
      <w:r w:rsidR="00187D73" w:rsidRPr="00600D59">
        <w:rPr>
          <w:i/>
          <w:iCs/>
          <w:color w:val="0000FF"/>
        </w:rPr>
        <w:t xml:space="preserve"> Σύνδεση Wi-Fi </w:t>
      </w:r>
      <w:r w:rsidRPr="00600D59">
        <w:rPr>
          <w:rFonts w:eastAsiaTheme="minorEastAsia"/>
          <w:bCs w:val="0"/>
          <w:i/>
          <w:iCs/>
          <w:color w:val="0000FF"/>
        </w:rPr>
        <w:fldChar w:fldCharType="end"/>
      </w:r>
      <w:r w:rsidRPr="00600D59">
        <w:rPr>
          <w:rFonts w:eastAsiaTheme="minorEastAsia"/>
          <w:bCs w:val="0"/>
        </w:rPr>
        <w:t>για περισσότερες πληροφορίες.</w:t>
      </w:r>
    </w:p>
    <w:p w14:paraId="31CEC960" w14:textId="77777777" w:rsidR="00000684" w:rsidRPr="00600D59" w:rsidRDefault="00000684" w:rsidP="006A31F6">
      <w:pPr>
        <w:pStyle w:val="40"/>
        <w:spacing w:before="156" w:after="156"/>
        <w:rPr>
          <w:rFonts w:cs="Arial"/>
        </w:rPr>
      </w:pPr>
      <w:r w:rsidRPr="00600D59">
        <w:rPr>
          <w:rFonts w:cs="Arial"/>
        </w:rPr>
        <w:t>Σύνδεση καλωδίου USB</w:t>
      </w:r>
    </w:p>
    <w:p w14:paraId="65102EE8" w14:textId="7FC1FB55" w:rsidR="00000684" w:rsidRPr="00600D59" w:rsidRDefault="00000684" w:rsidP="00000684">
      <w:pPr>
        <w:pStyle w:val="16"/>
        <w:spacing w:before="156" w:after="156"/>
        <w:ind w:leftChars="157" w:left="283"/>
        <w:rPr>
          <w:szCs w:val="18"/>
        </w:rPr>
      </w:pPr>
      <w:r w:rsidRPr="00600D59">
        <w:t xml:space="preserve">Η σύνδεση με το καλώδιο USB είναι ένας απλός και γρήγορος τρόπος για να δημιουργήσετε επικοινωνία μεταξύ του tablet και του </w:t>
      </w:r>
      <w:r w:rsidR="0027374D" w:rsidRPr="00600D59">
        <w:t>VCI</w:t>
      </w:r>
      <w:r w:rsidRPr="00600D59">
        <w:t xml:space="preserve">2. Αφού συνδέσετε σωστά το καλώδιο USB από το tablet στο </w:t>
      </w:r>
      <w:r w:rsidR="0027374D" w:rsidRPr="00600D59">
        <w:t>VCI</w:t>
      </w:r>
      <w:r w:rsidRPr="00600D59">
        <w:t xml:space="preserve">2, η </w:t>
      </w:r>
      <w:r w:rsidRPr="00600D59">
        <w:rPr>
          <w:szCs w:val="22"/>
        </w:rPr>
        <w:t xml:space="preserve">συντόμευση </w:t>
      </w:r>
      <w:r w:rsidR="0027374D" w:rsidRPr="00600D59">
        <w:rPr>
          <w:szCs w:val="22"/>
        </w:rPr>
        <w:t>VCI</w:t>
      </w:r>
      <w:r w:rsidRPr="00600D59">
        <w:rPr>
          <w:szCs w:val="22"/>
        </w:rPr>
        <w:t xml:space="preserve"> Manager στο κάτω μέρος της οθόνης </w:t>
      </w:r>
      <w:r w:rsidRPr="00600D59">
        <w:t xml:space="preserve">εμφανίζει ένα πράσινο σήμα και η λυχνία LED οχήματος στο </w:t>
      </w:r>
      <w:r w:rsidR="0027374D" w:rsidRPr="00600D59">
        <w:t>VCI</w:t>
      </w:r>
      <w:r w:rsidRPr="00600D59">
        <w:t xml:space="preserve">2 ανάβει σταθερά με πράσινο χρώμα, υποδεικνύοντας ότι η σύνδεση μεταξύ των συσκευών είναι </w:t>
      </w:r>
      <w:r w:rsidRPr="00600D59">
        <w:lastRenderedPageBreak/>
        <w:t>επιτυ</w:t>
      </w:r>
      <w:r w:rsidR="002A64B6" w:rsidRPr="00600D59">
        <w:t>χής. Το tablet διαγνωστικών Max</w:t>
      </w:r>
      <w:r w:rsidRPr="00600D59">
        <w:rPr>
          <w:szCs w:val="18"/>
        </w:rPr>
        <w:t>iSys είναι τώρα έτοιμο να εκτελέσει διάγνωση οχήματος.</w:t>
      </w:r>
    </w:p>
    <w:p w14:paraId="38E45B9D" w14:textId="77777777" w:rsidR="00000684" w:rsidRPr="00600D59" w:rsidRDefault="00000684" w:rsidP="00000684">
      <w:pPr>
        <w:pBdr>
          <w:top w:val="single" w:sz="6" w:space="1" w:color="auto"/>
          <w:bottom w:val="single" w:sz="6" w:space="1" w:color="auto"/>
        </w:pBdr>
        <w:spacing w:before="156" w:after="156"/>
        <w:contextualSpacing/>
        <w:rPr>
          <w:rFonts w:cs="Arial"/>
          <w:b/>
        </w:rPr>
      </w:pPr>
      <w:r w:rsidRPr="00600D59">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2B9B6E01" w14:textId="0FDB35F7" w:rsidR="00000684" w:rsidRPr="00600D59" w:rsidRDefault="008B0989" w:rsidP="00000684">
      <w:pPr>
        <w:pBdr>
          <w:top w:val="single" w:sz="6" w:space="1" w:color="auto"/>
          <w:bottom w:val="single" w:sz="6" w:space="1" w:color="auto"/>
        </w:pBdr>
        <w:spacing w:before="156" w:after="156"/>
        <w:contextualSpacing/>
        <w:rPr>
          <w:rFonts w:eastAsiaTheme="minorEastAsia" w:cs="Arial"/>
        </w:rPr>
      </w:pPr>
      <w:r w:rsidRPr="00600D59">
        <w:rPr>
          <w:rFonts w:cs="Arial"/>
        </w:rPr>
        <w:t xml:space="preserve">Για την πιο σταθερή επικοινωνία, συνιστάται η χρήση σύνδεσης USB μεταξύ του tablet και του </w:t>
      </w:r>
      <w:r w:rsidR="0027374D" w:rsidRPr="00600D59">
        <w:rPr>
          <w:rFonts w:cs="Arial"/>
        </w:rPr>
        <w:t>VCI</w:t>
      </w:r>
      <w:r w:rsidRPr="00600D59">
        <w:rPr>
          <w:rFonts w:cs="Arial"/>
        </w:rPr>
        <w:t>2 κατά τον προγραμματισμό ή την κωδικοποίηση της ECU.</w:t>
      </w:r>
    </w:p>
    <w:p w14:paraId="04D7D949" w14:textId="77777777" w:rsidR="00000684" w:rsidRPr="00600D59" w:rsidRDefault="00000684" w:rsidP="006A31F6">
      <w:pPr>
        <w:pStyle w:val="30"/>
        <w:spacing w:before="312" w:after="156"/>
      </w:pPr>
      <w:r w:rsidRPr="00600D59">
        <w:t>Δεν υπάρχει μήνυμα επικοινωνίας</w:t>
      </w:r>
    </w:p>
    <w:p w14:paraId="67B76C7B" w14:textId="0FD68DB1" w:rsidR="00000684" w:rsidRPr="00600D59" w:rsidRDefault="00000684" w:rsidP="00BE283D">
      <w:pPr>
        <w:pStyle w:val="BodytextUserManual"/>
        <w:numPr>
          <w:ilvl w:val="0"/>
          <w:numId w:val="32"/>
        </w:numPr>
        <w:spacing w:before="156" w:after="156"/>
        <w:ind w:left="641" w:hanging="357"/>
        <w:rPr>
          <w:b/>
        </w:rPr>
      </w:pPr>
      <w:r w:rsidRPr="00600D59">
        <w:t xml:space="preserve">Εάν το tablet δεν μπορεί να συνδεθεί με το </w:t>
      </w:r>
      <w:r w:rsidR="0027374D" w:rsidRPr="00600D59">
        <w:t>VCI</w:t>
      </w:r>
      <w:r w:rsidRPr="00600D59">
        <w:t xml:space="preserve">2, εμφανίζεται το μήνυμα "Σφάλμα". Το μήνυμα "Σφάλμα" υποδεικνύει ότι το tablet δεν επικοινωνεί με το </w:t>
      </w:r>
      <w:r w:rsidR="0027374D" w:rsidRPr="00600D59">
        <w:t>VCI</w:t>
      </w:r>
      <w:r w:rsidRPr="00600D59">
        <w:t>2. Αντιμετωπίστε το σφάλμα ακολουθώντας τα παρακάτω βήματα:</w:t>
      </w:r>
    </w:p>
    <w:p w14:paraId="02C995E9" w14:textId="518843D2" w:rsidR="00000684" w:rsidRPr="00600D59" w:rsidRDefault="00000684" w:rsidP="00BE283D">
      <w:pPr>
        <w:pStyle w:val="BodytextUserManual"/>
        <w:numPr>
          <w:ilvl w:val="0"/>
          <w:numId w:val="33"/>
        </w:numPr>
        <w:spacing w:beforeLines="20" w:before="62" w:afterLines="20" w:after="62"/>
        <w:ind w:left="998" w:hanging="357"/>
        <w:rPr>
          <w:b/>
        </w:rPr>
      </w:pPr>
      <w:r w:rsidRPr="00600D59">
        <w:t xml:space="preserve">Βεβαιωθείτε ότι το </w:t>
      </w:r>
      <w:r w:rsidR="0027374D" w:rsidRPr="00600D59">
        <w:t>VCI</w:t>
      </w:r>
      <w:r w:rsidRPr="00600D59">
        <w:t>2 είναι ενεργοποιημένο.</w:t>
      </w:r>
    </w:p>
    <w:p w14:paraId="0A88BC5A" w14:textId="77777777" w:rsidR="00000684" w:rsidRPr="00600D59" w:rsidRDefault="00000684" w:rsidP="00BE283D">
      <w:pPr>
        <w:pStyle w:val="BodytextUserManual"/>
        <w:numPr>
          <w:ilvl w:val="0"/>
          <w:numId w:val="33"/>
        </w:numPr>
        <w:spacing w:beforeLines="20" w:before="62" w:afterLines="20" w:after="62"/>
        <w:ind w:left="998" w:hanging="357"/>
        <w:rPr>
          <w:b/>
        </w:rPr>
      </w:pPr>
      <w:r w:rsidRPr="00600D59">
        <w:t>Όταν χρησιμοποιείτε ασύρματη σύνδεση, βεβαιωθείτε ότι το δίκτυο έχει διαμορφωθεί σωστά και ότι έχει συνδεθεί η σωστή συσκευή.</w:t>
      </w:r>
    </w:p>
    <w:p w14:paraId="3AAE7EB9" w14:textId="77777777" w:rsidR="00000684" w:rsidRPr="00600D59" w:rsidRDefault="00000684" w:rsidP="00BE283D">
      <w:pPr>
        <w:pStyle w:val="BodytextUserManual"/>
        <w:numPr>
          <w:ilvl w:val="0"/>
          <w:numId w:val="33"/>
        </w:numPr>
        <w:spacing w:beforeLines="20" w:before="62" w:afterLines="20" w:after="62"/>
        <w:ind w:left="998" w:hanging="357"/>
        <w:rPr>
          <w:b/>
        </w:rPr>
      </w:pPr>
      <w:r w:rsidRPr="00600D59">
        <w:t>Εάν το tablet χάσει απότομα την επικοινωνία κατά τη διάρκεια της διάγνωσης, βεβαιωθείτε ότι δεν υπάρχουν αντικείμενα που να προκαλούν διακοπή σήματος.</w:t>
      </w:r>
    </w:p>
    <w:p w14:paraId="53404840" w14:textId="6F610FEA" w:rsidR="00000684" w:rsidRPr="00600D59" w:rsidRDefault="00000684" w:rsidP="00BE283D">
      <w:pPr>
        <w:pStyle w:val="BodytextUserManual"/>
        <w:numPr>
          <w:ilvl w:val="0"/>
          <w:numId w:val="33"/>
        </w:numPr>
        <w:spacing w:beforeLines="20" w:before="62" w:afterLines="20" w:after="62"/>
        <w:ind w:left="998" w:hanging="357"/>
        <w:rPr>
          <w:b/>
        </w:rPr>
      </w:pPr>
      <w:bookmarkStart w:id="133" w:name="OLE_LINK17"/>
      <w:r w:rsidRPr="00600D59">
        <w:t xml:space="preserve">Βεβαιωθείτε ότι το </w:t>
      </w:r>
      <w:r w:rsidR="0027374D" w:rsidRPr="00600D59">
        <w:t>VCI</w:t>
      </w:r>
      <w:r w:rsidRPr="00600D59">
        <w:t xml:space="preserve">2 είναι σωστά τοποθετημένο με την μπροστινή πλευρά του </w:t>
      </w:r>
      <w:r w:rsidR="0027374D" w:rsidRPr="00600D59">
        <w:t>VCI</w:t>
      </w:r>
      <w:r w:rsidRPr="00600D59">
        <w:t>2 προς τα πάνω</w:t>
      </w:r>
      <w:bookmarkEnd w:id="133"/>
      <w:r w:rsidR="00233E7B" w:rsidRPr="00600D59">
        <w:t>.</w:t>
      </w:r>
    </w:p>
    <w:p w14:paraId="6420B3FD" w14:textId="674E8F98" w:rsidR="00000684" w:rsidRPr="00600D59" w:rsidRDefault="00000684" w:rsidP="00BE283D">
      <w:pPr>
        <w:pStyle w:val="BodytextUserManual"/>
        <w:numPr>
          <w:ilvl w:val="0"/>
          <w:numId w:val="33"/>
        </w:numPr>
        <w:spacing w:beforeLines="20" w:before="62" w:afterLines="20" w:after="62"/>
        <w:ind w:left="998" w:hanging="357"/>
        <w:rPr>
          <w:b/>
        </w:rPr>
      </w:pPr>
      <w:r w:rsidRPr="00600D59">
        <w:t xml:space="preserve">Μετακινήστε το tablet πιο κοντά στο </w:t>
      </w:r>
      <w:r w:rsidR="0027374D" w:rsidRPr="00600D59">
        <w:t>VCI</w:t>
      </w:r>
      <w:r w:rsidRPr="00600D59">
        <w:t xml:space="preserve">2. Εάν χρησιμοποιείτε ενσύρματη σύνδεση, βεβαιωθείτε ότι το καλώδιο είναι σταθερά συνδεδεμένο στο </w:t>
      </w:r>
      <w:r w:rsidR="0027374D" w:rsidRPr="00600D59">
        <w:t>VCI</w:t>
      </w:r>
      <w:r w:rsidRPr="00600D59">
        <w:t>.</w:t>
      </w:r>
    </w:p>
    <w:p w14:paraId="55A5CA99" w14:textId="45500369" w:rsidR="00000684" w:rsidRPr="00600D59" w:rsidRDefault="0027374D" w:rsidP="00BE283D">
      <w:pPr>
        <w:pStyle w:val="BodytextUserManual"/>
        <w:numPr>
          <w:ilvl w:val="0"/>
          <w:numId w:val="33"/>
        </w:numPr>
        <w:spacing w:beforeLines="20" w:before="62" w:afterLines="20" w:after="62"/>
        <w:ind w:left="998" w:hanging="357"/>
      </w:pPr>
      <w:r w:rsidRPr="00600D59">
        <w:rPr>
          <w:szCs w:val="18"/>
          <w:lang w:val="en-US"/>
        </w:rPr>
        <w:t>Βεβαιωθείτε</w:t>
      </w:r>
      <w:r w:rsidRPr="00600D59">
        <w:rPr>
          <w:szCs w:val="18"/>
        </w:rPr>
        <w:t xml:space="preserve"> </w:t>
      </w:r>
      <w:r w:rsidRPr="00600D59">
        <w:rPr>
          <w:szCs w:val="18"/>
          <w:lang w:val="en-US"/>
        </w:rPr>
        <w:t>ότι</w:t>
      </w:r>
      <w:r w:rsidRPr="00600D59">
        <w:rPr>
          <w:szCs w:val="18"/>
        </w:rPr>
        <w:t xml:space="preserve"> </w:t>
      </w:r>
      <w:r w:rsidRPr="00600D59">
        <w:rPr>
          <w:szCs w:val="18"/>
          <w:lang w:val="en-US"/>
        </w:rPr>
        <w:t>η</w:t>
      </w:r>
      <w:r w:rsidRPr="00600D59">
        <w:rPr>
          <w:szCs w:val="18"/>
        </w:rPr>
        <w:t xml:space="preserve"> </w:t>
      </w:r>
      <w:r w:rsidRPr="00600D59">
        <w:rPr>
          <w:szCs w:val="18"/>
          <w:lang w:val="en-US"/>
        </w:rPr>
        <w:t>λυχνία</w:t>
      </w:r>
      <w:r w:rsidRPr="00600D59">
        <w:rPr>
          <w:szCs w:val="18"/>
        </w:rPr>
        <w:t xml:space="preserve"> </w:t>
      </w:r>
      <w:r w:rsidRPr="00600D59">
        <w:rPr>
          <w:szCs w:val="18"/>
          <w:lang w:val="en-US"/>
        </w:rPr>
        <w:t>LED</w:t>
      </w:r>
      <w:r w:rsidRPr="00600D59">
        <w:rPr>
          <w:szCs w:val="18"/>
        </w:rPr>
        <w:t xml:space="preserve"> </w:t>
      </w:r>
      <w:r w:rsidRPr="00600D59">
        <w:rPr>
          <w:szCs w:val="18"/>
          <w:lang w:val="en-US"/>
        </w:rPr>
        <w:t>σύνδεσης</w:t>
      </w:r>
      <w:r w:rsidRPr="00600D59">
        <w:rPr>
          <w:szCs w:val="18"/>
        </w:rPr>
        <w:t xml:space="preserve"> </w:t>
      </w:r>
      <w:r w:rsidRPr="00600D59">
        <w:rPr>
          <w:szCs w:val="18"/>
          <w:lang w:val="en-US"/>
        </w:rPr>
        <w:t>VCI</w:t>
      </w:r>
      <w:r w:rsidRPr="00600D59">
        <w:rPr>
          <w:szCs w:val="18"/>
        </w:rPr>
        <w:t xml:space="preserve">2 </w:t>
      </w:r>
      <w:r w:rsidRPr="00600D59">
        <w:rPr>
          <w:szCs w:val="18"/>
          <w:lang w:val="en-US"/>
        </w:rPr>
        <w:t>ανάβει</w:t>
      </w:r>
      <w:r w:rsidRPr="00600D59">
        <w:rPr>
          <w:szCs w:val="18"/>
        </w:rPr>
        <w:t xml:space="preserve"> </w:t>
      </w:r>
      <w:r w:rsidRPr="00600D59">
        <w:rPr>
          <w:szCs w:val="18"/>
          <w:lang w:val="en-US"/>
        </w:rPr>
        <w:t>για</w:t>
      </w:r>
      <w:r w:rsidRPr="00600D59">
        <w:rPr>
          <w:szCs w:val="18"/>
        </w:rPr>
        <w:t xml:space="preserve"> </w:t>
      </w:r>
      <w:r w:rsidRPr="00600D59">
        <w:rPr>
          <w:szCs w:val="18"/>
          <w:lang w:val="en-US"/>
        </w:rPr>
        <w:t>τον</w:t>
      </w:r>
      <w:r w:rsidRPr="00600D59">
        <w:rPr>
          <w:szCs w:val="18"/>
        </w:rPr>
        <w:t xml:space="preserve"> </w:t>
      </w:r>
      <w:r w:rsidRPr="00600D59">
        <w:rPr>
          <w:szCs w:val="18"/>
          <w:lang w:val="en-US"/>
        </w:rPr>
        <w:t>επιλεγμένο</w:t>
      </w:r>
      <w:r w:rsidRPr="00600D59">
        <w:rPr>
          <w:szCs w:val="18"/>
        </w:rPr>
        <w:t xml:space="preserve"> </w:t>
      </w:r>
      <w:r w:rsidRPr="00600D59">
        <w:rPr>
          <w:szCs w:val="18"/>
          <w:lang w:val="en-US"/>
        </w:rPr>
        <w:t>τύπο</w:t>
      </w:r>
      <w:r w:rsidRPr="00600D59">
        <w:rPr>
          <w:szCs w:val="18"/>
        </w:rPr>
        <w:t xml:space="preserve"> </w:t>
      </w:r>
      <w:r w:rsidRPr="00600D59">
        <w:rPr>
          <w:szCs w:val="18"/>
          <w:lang w:val="en-US"/>
        </w:rPr>
        <w:t>επικοινωνίας</w:t>
      </w:r>
      <w:r w:rsidRPr="00600D59">
        <w:rPr>
          <w:szCs w:val="18"/>
        </w:rPr>
        <w:t xml:space="preserve">: </w:t>
      </w:r>
      <w:r w:rsidRPr="00600D59">
        <w:rPr>
          <w:szCs w:val="18"/>
          <w:lang w:val="en-US"/>
        </w:rPr>
        <w:t>Bluetooth</w:t>
      </w:r>
      <w:r w:rsidRPr="00600D59">
        <w:rPr>
          <w:szCs w:val="18"/>
        </w:rPr>
        <w:t xml:space="preserve">, </w:t>
      </w:r>
      <w:r w:rsidRPr="00600D59">
        <w:rPr>
          <w:szCs w:val="18"/>
          <w:lang w:val="en-US"/>
        </w:rPr>
        <w:t>Wi</w:t>
      </w:r>
      <w:r w:rsidRPr="00600D59">
        <w:rPr>
          <w:szCs w:val="18"/>
        </w:rPr>
        <w:t>-</w:t>
      </w:r>
      <w:r w:rsidRPr="00600D59">
        <w:rPr>
          <w:szCs w:val="18"/>
          <w:lang w:val="en-US"/>
        </w:rPr>
        <w:t>Fi</w:t>
      </w:r>
      <w:r w:rsidRPr="00600D59">
        <w:rPr>
          <w:szCs w:val="18"/>
        </w:rPr>
        <w:t xml:space="preserve"> </w:t>
      </w:r>
      <w:r w:rsidRPr="00600D59">
        <w:rPr>
          <w:szCs w:val="18"/>
          <w:lang w:val="en-US"/>
        </w:rPr>
        <w:t>ή</w:t>
      </w:r>
      <w:r w:rsidRPr="00600D59">
        <w:rPr>
          <w:szCs w:val="18"/>
        </w:rPr>
        <w:t xml:space="preserve"> </w:t>
      </w:r>
      <w:r w:rsidRPr="00600D59">
        <w:rPr>
          <w:szCs w:val="18"/>
          <w:lang w:val="en-US"/>
        </w:rPr>
        <w:t>καλώδιο</w:t>
      </w:r>
      <w:r w:rsidRPr="00600D59">
        <w:rPr>
          <w:szCs w:val="18"/>
        </w:rPr>
        <w:t xml:space="preserve"> </w:t>
      </w:r>
      <w:r w:rsidRPr="00600D59">
        <w:rPr>
          <w:szCs w:val="18"/>
          <w:lang w:val="en-US"/>
        </w:rPr>
        <w:t>USB</w:t>
      </w:r>
      <w:r w:rsidRPr="00600D59">
        <w:rPr>
          <w:szCs w:val="18"/>
        </w:rPr>
        <w:t>.</w:t>
      </w:r>
    </w:p>
    <w:p w14:paraId="545A39AE" w14:textId="299DA9CB" w:rsidR="00000684" w:rsidRPr="00600D59" w:rsidRDefault="00000684" w:rsidP="00BE283D">
      <w:pPr>
        <w:pStyle w:val="BodytextUserManual"/>
        <w:numPr>
          <w:ilvl w:val="0"/>
          <w:numId w:val="32"/>
        </w:numPr>
        <w:spacing w:before="156" w:after="156"/>
        <w:ind w:left="641" w:hanging="357"/>
      </w:pPr>
      <w:r w:rsidRPr="00600D59">
        <w:t xml:space="preserve">Εάν το </w:t>
      </w:r>
      <w:r w:rsidR="0027374D" w:rsidRPr="00600D59">
        <w:t>VCI</w:t>
      </w:r>
      <w:r w:rsidRPr="00600D59">
        <w:t>2 δεν μπορεί να δημιουργήσει σύνδεση επικοινωνίας, θα εμφανιστεί ένα μήνυμα με οδηγίες αντιμετώπισης προβλημάτων. Πιθανές αιτίες για το σφάλμα επικοινωνίας περιλαμβάνουν:</w:t>
      </w:r>
    </w:p>
    <w:p w14:paraId="2463A9D8" w14:textId="0E7FFB7D" w:rsidR="00000684" w:rsidRPr="00600D59" w:rsidRDefault="00000684" w:rsidP="00BE283D">
      <w:pPr>
        <w:pStyle w:val="BodytextUserManual"/>
        <w:numPr>
          <w:ilvl w:val="0"/>
          <w:numId w:val="33"/>
        </w:numPr>
        <w:spacing w:beforeLines="20" w:before="62" w:afterLines="20" w:after="62"/>
        <w:ind w:left="998" w:hanging="357"/>
      </w:pPr>
      <w:r w:rsidRPr="00600D59">
        <w:t xml:space="preserve">Το </w:t>
      </w:r>
      <w:r w:rsidR="0027374D" w:rsidRPr="00600D59">
        <w:t>VCI</w:t>
      </w:r>
      <w:r w:rsidRPr="00600D59">
        <w:t>2 δεν μπορεί να δημιουργήσει σύνδεση επικοινωνίας με το όχημα.</w:t>
      </w:r>
    </w:p>
    <w:p w14:paraId="1E7790F2" w14:textId="77777777" w:rsidR="00000684" w:rsidRPr="00600D59" w:rsidRDefault="00000684" w:rsidP="00BE283D">
      <w:pPr>
        <w:pStyle w:val="BodytextUserManual"/>
        <w:numPr>
          <w:ilvl w:val="0"/>
          <w:numId w:val="33"/>
        </w:numPr>
        <w:spacing w:beforeLines="20" w:before="62" w:afterLines="20" w:after="62"/>
        <w:ind w:left="998" w:hanging="357"/>
      </w:pPr>
      <w:r w:rsidRPr="00600D59">
        <w:t>Έχει επιλεγεί ένα σύστημα οχήματος για διάγνωση που δεν υποστηρίζεται από το όχημα.</w:t>
      </w:r>
    </w:p>
    <w:p w14:paraId="6C0066B5" w14:textId="77777777" w:rsidR="00000684" w:rsidRPr="00600D59" w:rsidRDefault="00000684" w:rsidP="00BE283D">
      <w:pPr>
        <w:pStyle w:val="BodytextUserManual"/>
        <w:numPr>
          <w:ilvl w:val="0"/>
          <w:numId w:val="33"/>
        </w:numPr>
        <w:spacing w:beforeLines="20" w:before="62" w:afterLines="20" w:after="62"/>
        <w:ind w:left="998" w:hanging="357"/>
      </w:pPr>
      <w:r w:rsidRPr="00600D59">
        <w:t>Υπάρχει μια χαλαρή σύνδεση.</w:t>
      </w:r>
    </w:p>
    <w:p w14:paraId="667122F1" w14:textId="77777777" w:rsidR="00000684" w:rsidRPr="00600D59" w:rsidRDefault="00000684" w:rsidP="00BE283D">
      <w:pPr>
        <w:pStyle w:val="BodytextUserManual"/>
        <w:numPr>
          <w:ilvl w:val="0"/>
          <w:numId w:val="33"/>
        </w:numPr>
        <w:spacing w:beforeLines="20" w:before="62" w:afterLines="20" w:after="62"/>
        <w:ind w:left="998" w:hanging="357"/>
      </w:pPr>
      <w:r w:rsidRPr="00600D59">
        <w:t>Υπάρχει καμένη ασφάλεια οχήματος.</w:t>
      </w:r>
    </w:p>
    <w:p w14:paraId="1D5654B0" w14:textId="77777777" w:rsidR="00000684" w:rsidRPr="00600D59" w:rsidRDefault="00000684" w:rsidP="00BE283D">
      <w:pPr>
        <w:pStyle w:val="BodytextUserManual"/>
        <w:numPr>
          <w:ilvl w:val="0"/>
          <w:numId w:val="33"/>
        </w:numPr>
        <w:spacing w:beforeLines="20" w:before="62" w:afterLines="20" w:after="62"/>
        <w:ind w:left="998" w:hanging="357"/>
      </w:pPr>
      <w:r w:rsidRPr="00600D59">
        <w:t>Το όχημα ή το καλώδιο δεδομένων έχει σφάλμα καλωδίωσης.</w:t>
      </w:r>
    </w:p>
    <w:p w14:paraId="13FBB550" w14:textId="77777777" w:rsidR="00000684" w:rsidRPr="00600D59" w:rsidRDefault="00000684" w:rsidP="00BE283D">
      <w:pPr>
        <w:pStyle w:val="BodytextUserManual"/>
        <w:numPr>
          <w:ilvl w:val="0"/>
          <w:numId w:val="33"/>
        </w:numPr>
        <w:spacing w:beforeLines="20" w:before="62" w:afterLines="20" w:after="62"/>
        <w:ind w:left="998" w:hanging="357"/>
      </w:pPr>
      <w:r w:rsidRPr="00600D59">
        <w:t>Υπάρχει σφάλμα κυκλώματος στο καλώδιο δεδομένων ή στον προσαρμογέα.</w:t>
      </w:r>
    </w:p>
    <w:p w14:paraId="3A677B94" w14:textId="6DB152F9" w:rsidR="00000684" w:rsidRPr="00600D59" w:rsidRDefault="00000684" w:rsidP="00BE283D">
      <w:pPr>
        <w:pStyle w:val="BodytextUserManual"/>
        <w:numPr>
          <w:ilvl w:val="0"/>
          <w:numId w:val="33"/>
        </w:numPr>
        <w:spacing w:beforeLines="20" w:before="62" w:afterLines="20" w:after="62"/>
        <w:ind w:left="998" w:hanging="357"/>
      </w:pPr>
      <w:r w:rsidRPr="00600D59">
        <w:t>Ο αριθμός αναγνώρισης του οχήματος έχει εισαχθεί λανθασμένα.</w:t>
      </w:r>
    </w:p>
    <w:p w14:paraId="46C91903" w14:textId="2BD159FD" w:rsidR="00FA213E" w:rsidRPr="00600D59" w:rsidRDefault="00FA213E" w:rsidP="00FA213E">
      <w:pPr>
        <w:pStyle w:val="BodytextUserManual"/>
        <w:spacing w:beforeLines="20" w:before="62" w:afterLines="20" w:after="62"/>
      </w:pPr>
    </w:p>
    <w:p w14:paraId="197606D8" w14:textId="358AB242" w:rsidR="00FA213E" w:rsidRPr="00600D59" w:rsidRDefault="00FA213E" w:rsidP="00FA213E">
      <w:pPr>
        <w:pStyle w:val="BodytextUserManual"/>
        <w:spacing w:beforeLines="20" w:before="62" w:afterLines="20" w:after="62"/>
      </w:pPr>
    </w:p>
    <w:p w14:paraId="24E5681E" w14:textId="218684CE" w:rsidR="00FA213E" w:rsidRPr="00600D59" w:rsidRDefault="00FA213E" w:rsidP="00FA213E">
      <w:pPr>
        <w:pStyle w:val="BodytextUserManual"/>
        <w:spacing w:beforeLines="20" w:before="62" w:afterLines="20" w:after="62"/>
      </w:pPr>
    </w:p>
    <w:p w14:paraId="40A1991E" w14:textId="52F04FA1" w:rsidR="00FA213E" w:rsidRPr="00600D59" w:rsidRDefault="00FA213E" w:rsidP="00FA213E">
      <w:pPr>
        <w:pStyle w:val="BodytextUserManual"/>
        <w:spacing w:beforeLines="20" w:before="62" w:afterLines="20" w:after="62"/>
      </w:pPr>
    </w:p>
    <w:p w14:paraId="145F8D96" w14:textId="42DC44DF" w:rsidR="009200B6" w:rsidRPr="00600D59" w:rsidRDefault="009200B6" w:rsidP="009200B6">
      <w:pPr>
        <w:pStyle w:val="20"/>
        <w:spacing w:before="312" w:after="156"/>
        <w:rPr>
          <w:rFonts w:cs="Arial"/>
        </w:rPr>
      </w:pPr>
      <w:bookmarkStart w:id="134" w:name="_Toc160024657"/>
      <w:bookmarkStart w:id="135" w:name="_Toc204006037"/>
      <w:bookmarkStart w:id="136" w:name="_Ref103240737"/>
      <w:bookmarkStart w:id="137" w:name="_Ref103240739"/>
      <w:bookmarkStart w:id="138" w:name="_Toc109724378"/>
      <w:bookmarkStart w:id="139" w:name="_Toc159436286"/>
      <w:r w:rsidRPr="00600D59">
        <w:rPr>
          <w:rFonts w:cs="Arial"/>
        </w:rPr>
        <w:lastRenderedPageBreak/>
        <w:t>Ξεκινώντας</w:t>
      </w:r>
      <w:bookmarkEnd w:id="134"/>
      <w:bookmarkEnd w:id="135"/>
    </w:p>
    <w:p w14:paraId="30C76911" w14:textId="0F44FA16" w:rsidR="009200B6" w:rsidRPr="00600D59" w:rsidRDefault="009200B6" w:rsidP="009200B6">
      <w:pPr>
        <w:pStyle w:val="BodytextUserManual"/>
        <w:spacing w:before="156" w:after="156"/>
      </w:pPr>
      <w:r w:rsidRPr="00600D59">
        <w:t xml:space="preserve">Πριν από </w:t>
      </w:r>
      <w:r w:rsidR="008B0989" w:rsidRPr="00600D59">
        <w:t xml:space="preserve">την </w:t>
      </w:r>
      <w:r w:rsidRPr="00600D59">
        <w:t xml:space="preserve">πρώτη χρήση </w:t>
      </w:r>
      <w:r w:rsidR="00903436">
        <w:t>της εφαρμογής Dia</w:t>
      </w:r>
      <w:r w:rsidRPr="00600D59">
        <w:t>gnostics</w:t>
      </w:r>
      <w:r w:rsidR="00233E7B" w:rsidRPr="00600D59">
        <w:t>,</w:t>
      </w:r>
      <w:r w:rsidRPr="00600D59">
        <w:t xml:space="preserve"> βεβαιωθείτε ότι το VC</w:t>
      </w:r>
      <w:r w:rsidR="00686EFC">
        <w:t>I</w:t>
      </w:r>
      <w:r w:rsidR="000D0693" w:rsidRPr="00600D59">
        <w:t>2</w:t>
      </w:r>
      <w:r w:rsidRPr="00600D59">
        <w:t xml:space="preserve"> είναι είναι σωστά συνδεδεμένο και επικοινωνεί με το tablet</w:t>
      </w:r>
      <w:r w:rsidR="00233E7B" w:rsidRPr="00600D59">
        <w:t>.</w:t>
      </w:r>
      <w:r w:rsidRPr="00600D59">
        <w:t xml:space="preserve"> Δείτε</w:t>
      </w:r>
      <w:r w:rsidR="004E5499" w:rsidRPr="00600D59">
        <w:t xml:space="preserve"> </w:t>
      </w:r>
      <w:r w:rsidR="00837943" w:rsidRPr="00600D59">
        <w:rPr>
          <w:bCs w:val="0"/>
          <w:i/>
          <w:iCs/>
          <w:color w:val="0000FF"/>
          <w:szCs w:val="18"/>
        </w:rPr>
        <w:fldChar w:fldCharType="begin"/>
      </w:r>
      <w:r w:rsidR="00837943" w:rsidRPr="00600D59">
        <w:rPr>
          <w:bCs w:val="0"/>
          <w:i/>
          <w:iCs/>
          <w:color w:val="0000FF"/>
          <w:szCs w:val="18"/>
        </w:rPr>
        <w:instrText xml:space="preserve"> REF _Ref101431076 \h  \* MERGEFORMAT </w:instrText>
      </w:r>
      <w:r w:rsidR="00837943" w:rsidRPr="00600D59">
        <w:rPr>
          <w:bCs w:val="0"/>
          <w:i/>
          <w:iCs/>
          <w:color w:val="0000FF"/>
          <w:szCs w:val="18"/>
        </w:rPr>
      </w:r>
      <w:r w:rsidR="00837943" w:rsidRPr="00600D59">
        <w:rPr>
          <w:bCs w:val="0"/>
          <w:i/>
          <w:iCs/>
          <w:color w:val="0000FF"/>
          <w:szCs w:val="18"/>
        </w:rPr>
        <w:fldChar w:fldCharType="separate"/>
      </w:r>
      <w:r w:rsidR="00187D73" w:rsidRPr="00600D59">
        <w:rPr>
          <w:i/>
          <w:iCs/>
          <w:color w:val="0000FF"/>
        </w:rPr>
        <w:t>Δημιουργία επικοινωνίας οχήματος</w:t>
      </w:r>
      <w:r w:rsidR="00837943" w:rsidRPr="00600D59">
        <w:rPr>
          <w:bCs w:val="0"/>
          <w:i/>
          <w:iCs/>
          <w:color w:val="0000FF"/>
          <w:szCs w:val="18"/>
        </w:rPr>
        <w:fldChar w:fldCharType="end"/>
      </w:r>
      <w:r w:rsidR="004E5499" w:rsidRPr="00600D59">
        <w:rPr>
          <w:color w:val="FF0000"/>
        </w:rPr>
        <w:t xml:space="preserve"> </w:t>
      </w:r>
      <w:r w:rsidRPr="00600D59">
        <w:t>για περισσότερες λεπτομέρειες</w:t>
      </w:r>
      <w:r w:rsidR="00233E7B" w:rsidRPr="00600D59">
        <w:t>.</w:t>
      </w:r>
      <w:r w:rsidR="004D7418" w:rsidRPr="00600D59">
        <w:t xml:space="preserve"> </w:t>
      </w:r>
      <w:bookmarkStart w:id="140" w:name="_GoBack"/>
      <w:bookmarkEnd w:id="140"/>
    </w:p>
    <w:p w14:paraId="14251289" w14:textId="58A3B4A1" w:rsidR="009200B6" w:rsidRPr="00600D59" w:rsidRDefault="009200B6" w:rsidP="009200B6">
      <w:pPr>
        <w:pStyle w:val="BodytextUserManual"/>
        <w:spacing w:before="156" w:after="156"/>
      </w:pPr>
      <w:r w:rsidRPr="00600D59">
        <w:t xml:space="preserve">Όταν το </w:t>
      </w:r>
      <w:r w:rsidR="000223A6">
        <w:t>VCI2</w:t>
      </w:r>
      <w:r w:rsidR="000D0693" w:rsidRPr="00600D59">
        <w:t xml:space="preserve"> </w:t>
      </w:r>
      <w:r w:rsidRPr="00600D59">
        <w:t>είναι σωστά συνδεδεμένο στο όχημα μέσω του κύριου καλωδίου και συζευγμένο με το tablet</w:t>
      </w:r>
      <w:r w:rsidR="00233E7B" w:rsidRPr="00600D59">
        <w:t>,</w:t>
      </w:r>
      <w:r w:rsidRPr="00600D59">
        <w:t xml:space="preserve"> η πλατφόρμα είναι έτοιμη να </w:t>
      </w:r>
      <w:bookmarkStart w:id="141" w:name="_Ref367967522"/>
      <w:bookmarkStart w:id="142" w:name="_Ref366238505"/>
      <w:r w:rsidR="002D412C" w:rsidRPr="00600D59">
        <w:t xml:space="preserve">ξεκινήσει τη διάγνωση του οχήματος. Πατήστε το κουμπί της εφαρμογής </w:t>
      </w:r>
      <w:r w:rsidR="002D412C" w:rsidRPr="00600D59">
        <w:rPr>
          <w:b/>
          <w:bCs w:val="0"/>
        </w:rPr>
        <w:t xml:space="preserve">Διαγνωστικά </w:t>
      </w:r>
      <w:r w:rsidR="002D412C" w:rsidRPr="00600D59">
        <w:t>στο Μενού Εργασίας MaxiSys</w:t>
      </w:r>
      <w:r w:rsidR="00233E7B" w:rsidRPr="00600D59">
        <w:t>.</w:t>
      </w:r>
      <w:r w:rsidR="002D412C" w:rsidRPr="00600D59">
        <w:t xml:space="preserve"> Το Μενού Οχήματος εμφανίζεται στην οθόνη.</w:t>
      </w:r>
    </w:p>
    <w:p w14:paraId="6D44C432" w14:textId="2D304F6D" w:rsidR="009200B6" w:rsidRPr="00600D59" w:rsidRDefault="0027374D" w:rsidP="009200B6">
      <w:pPr>
        <w:pStyle w:val="BodytextUserManual"/>
        <w:spacing w:beforeLines="0" w:before="0" w:afterLines="0" w:after="0" w:line="240" w:lineRule="auto"/>
        <w:ind w:left="0"/>
        <w:jc w:val="center"/>
      </w:pPr>
      <w:r w:rsidRPr="00600D59">
        <w:rPr>
          <w:noProof/>
          <w:lang w:val="en-US"/>
        </w:rPr>
        <w:drawing>
          <wp:inline distT="0" distB="0" distL="0" distR="0" wp14:anchorId="3163D061" wp14:editId="5D3DF387">
            <wp:extent cx="3590273" cy="2329200"/>
            <wp:effectExtent l="0" t="0" r="0" b="0"/>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590273" cy="2329200"/>
                    </a:xfrm>
                    <a:prstGeom prst="rect">
                      <a:avLst/>
                    </a:prstGeom>
                    <a:noFill/>
                    <a:ln>
                      <a:noFill/>
                    </a:ln>
                  </pic:spPr>
                </pic:pic>
              </a:graphicData>
            </a:graphic>
          </wp:inline>
        </w:drawing>
      </w:r>
    </w:p>
    <w:p w14:paraId="02279560" w14:textId="740F9A7A" w:rsidR="009200B6" w:rsidRPr="00600D59" w:rsidRDefault="009200B6" w:rsidP="009200B6">
      <w:pPr>
        <w:pStyle w:val="BodytextUserManual"/>
        <w:spacing w:beforeLines="0" w:before="0" w:afterLines="0" w:after="0" w:line="240" w:lineRule="auto"/>
        <w:ind w:left="0"/>
        <w:jc w:val="center"/>
        <w:rPr>
          <w:b/>
        </w:rPr>
      </w:pPr>
      <w:bookmarkStart w:id="143" w:name="_Ref481573936"/>
      <w:r w:rsidRPr="00600D59">
        <w:rPr>
          <w:b/>
        </w:rPr>
        <w:t xml:space="preserve">Σχήμα </w:t>
      </w:r>
      <w:r w:rsidRPr="00600D59">
        <w:rPr>
          <w:b/>
        </w:rPr>
        <w:fldChar w:fldCharType="begin"/>
      </w:r>
      <w:r w:rsidRPr="00600D59">
        <w:rPr>
          <w:b/>
        </w:rPr>
        <w:instrText xml:space="preserve"> STYLEREF 1 \s </w:instrText>
      </w:r>
      <w:r w:rsidRPr="00600D59">
        <w:rPr>
          <w:b/>
        </w:rPr>
        <w:fldChar w:fldCharType="separate"/>
      </w:r>
      <w:r w:rsidR="00187D73" w:rsidRPr="00600D59">
        <w:rPr>
          <w:b/>
          <w:noProof/>
        </w:rPr>
        <w:t>6</w:t>
      </w:r>
      <w:r w:rsidRPr="00600D59">
        <w:rPr>
          <w:b/>
        </w:rPr>
        <w:fldChar w:fldCharType="end"/>
      </w:r>
      <w:r w:rsidRPr="00600D59">
        <w:rPr>
          <w:b/>
        </w:rPr>
        <w:noBreakHyphen/>
      </w:r>
      <w:r w:rsidRPr="00600D59">
        <w:rPr>
          <w:b/>
        </w:rPr>
        <w:fldChar w:fldCharType="begin"/>
      </w:r>
      <w:r w:rsidRPr="00600D59">
        <w:rPr>
          <w:b/>
        </w:rPr>
        <w:instrText xml:space="preserve"> SEQ Figure \* ARABIC \s 1 </w:instrText>
      </w:r>
      <w:r w:rsidRPr="00600D59">
        <w:rPr>
          <w:b/>
        </w:rPr>
        <w:fldChar w:fldCharType="separate"/>
      </w:r>
      <w:r w:rsidR="00187D73" w:rsidRPr="00600D59">
        <w:rPr>
          <w:b/>
          <w:noProof/>
        </w:rPr>
        <w:t>2</w:t>
      </w:r>
      <w:r w:rsidRPr="00600D59">
        <w:rPr>
          <w:b/>
        </w:rPr>
        <w:fldChar w:fldCharType="end"/>
      </w:r>
      <w:bookmarkEnd w:id="141"/>
      <w:r w:rsidRPr="00600D59">
        <w:rPr>
          <w:b/>
        </w:rPr>
        <w:t xml:space="preserve"> </w:t>
      </w:r>
      <w:r w:rsidRPr="00600D59">
        <w:rPr>
          <w:b/>
          <w:i/>
        </w:rPr>
        <w:t>Οθόνη μενού οχήματος</w:t>
      </w:r>
      <w:bookmarkEnd w:id="142"/>
      <w:bookmarkEnd w:id="143"/>
      <w:r w:rsidR="00D31934" w:rsidRPr="00600D59">
        <w:rPr>
          <w:b/>
          <w:i/>
        </w:rPr>
        <w:t xml:space="preserve"> </w:t>
      </w:r>
    </w:p>
    <w:p w14:paraId="439A23DF" w14:textId="77777777" w:rsidR="009200B6" w:rsidRPr="00600D59" w:rsidRDefault="009200B6" w:rsidP="00BE283D">
      <w:pPr>
        <w:pStyle w:val="aa"/>
        <w:widowControl w:val="0"/>
        <w:numPr>
          <w:ilvl w:val="0"/>
          <w:numId w:val="35"/>
        </w:numPr>
        <w:spacing w:beforeLines="20" w:before="62" w:afterLines="20" w:after="62"/>
        <w:ind w:left="641" w:hanging="357"/>
        <w:rPr>
          <w:rFonts w:cs="Arial"/>
        </w:rPr>
      </w:pPr>
      <w:r w:rsidRPr="00600D59">
        <w:rPr>
          <w:rFonts w:cs="Arial"/>
        </w:rPr>
        <w:t xml:space="preserve">Κουμπιά επάνω γραμμής εργαλείων  </w:t>
      </w:r>
    </w:p>
    <w:p w14:paraId="0B5EEAFF" w14:textId="174AEB71" w:rsidR="009200B6" w:rsidRPr="00600D59" w:rsidRDefault="009200B6" w:rsidP="00BE283D">
      <w:pPr>
        <w:pStyle w:val="aa"/>
        <w:widowControl w:val="0"/>
        <w:numPr>
          <w:ilvl w:val="0"/>
          <w:numId w:val="35"/>
        </w:numPr>
        <w:spacing w:beforeLines="20" w:before="62" w:afterLines="20" w:after="62"/>
        <w:ind w:left="641" w:hanging="357"/>
        <w:rPr>
          <w:rFonts w:cs="Arial"/>
        </w:rPr>
      </w:pPr>
      <w:r w:rsidRPr="00600D59">
        <w:rPr>
          <w:rFonts w:cs="Arial"/>
        </w:rPr>
        <w:t>Εικονίδιο κατασκευαστή</w:t>
      </w:r>
    </w:p>
    <w:p w14:paraId="5369FFF8" w14:textId="77777777" w:rsidR="009200B6" w:rsidRPr="00600D59" w:rsidRDefault="009200B6" w:rsidP="0027374D">
      <w:pPr>
        <w:pStyle w:val="EN"/>
        <w:spacing w:before="156" w:after="156"/>
        <w:rPr>
          <w:rFonts w:cs="Arial"/>
          <w:b/>
          <w:bCs w:val="0"/>
        </w:rPr>
      </w:pPr>
      <w:r w:rsidRPr="00600D59">
        <w:rPr>
          <w:rFonts w:cs="Arial"/>
          <w:b/>
          <w:bCs w:val="0"/>
          <w:lang w:val="en-US"/>
        </w:rPr>
        <w:t>Κουμπιά</w:t>
      </w:r>
      <w:r w:rsidRPr="00600D59">
        <w:rPr>
          <w:rFonts w:cs="Arial"/>
          <w:b/>
          <w:bCs w:val="0"/>
        </w:rPr>
        <w:t xml:space="preserve"> </w:t>
      </w:r>
      <w:r w:rsidRPr="00600D59">
        <w:rPr>
          <w:rFonts w:cs="Arial"/>
          <w:b/>
          <w:bCs w:val="0"/>
          <w:lang w:val="en-US"/>
        </w:rPr>
        <w:t>στην</w:t>
      </w:r>
      <w:r w:rsidRPr="00600D59">
        <w:rPr>
          <w:rFonts w:cs="Arial"/>
          <w:b/>
          <w:bCs w:val="0"/>
        </w:rPr>
        <w:t xml:space="preserve"> </w:t>
      </w:r>
      <w:r w:rsidRPr="00600D59">
        <w:rPr>
          <w:rFonts w:cs="Arial"/>
          <w:b/>
          <w:bCs w:val="0"/>
          <w:lang w:val="en-US"/>
        </w:rPr>
        <w:t>επάνω</w:t>
      </w:r>
      <w:r w:rsidRPr="00600D59">
        <w:rPr>
          <w:rFonts w:cs="Arial"/>
          <w:b/>
          <w:bCs w:val="0"/>
        </w:rPr>
        <w:t xml:space="preserve"> </w:t>
      </w:r>
      <w:r w:rsidRPr="00600D59">
        <w:rPr>
          <w:rFonts w:cs="Arial"/>
          <w:b/>
          <w:bCs w:val="0"/>
          <w:lang w:val="en-US"/>
        </w:rPr>
        <w:t>γραμμή</w:t>
      </w:r>
      <w:r w:rsidRPr="00600D59">
        <w:rPr>
          <w:rFonts w:cs="Arial"/>
          <w:b/>
          <w:bCs w:val="0"/>
        </w:rPr>
        <w:t xml:space="preserve"> </w:t>
      </w:r>
      <w:r w:rsidRPr="00600D59">
        <w:rPr>
          <w:rFonts w:cs="Arial"/>
          <w:b/>
          <w:bCs w:val="0"/>
          <w:lang w:val="en-US"/>
        </w:rPr>
        <w:t>εργαλείων</w:t>
      </w:r>
    </w:p>
    <w:p w14:paraId="248DA3F0" w14:textId="77777777" w:rsidR="009200B6" w:rsidRPr="00600D59" w:rsidRDefault="009200B6" w:rsidP="009200B6">
      <w:pPr>
        <w:pStyle w:val="BodytextUserManual"/>
        <w:spacing w:before="156" w:after="156"/>
      </w:pPr>
      <w:r w:rsidRPr="00600D59">
        <w:t>Οι λειτουργίες των κουμπιών της γραμμής εργαλείων στο επάνω μέρος της οθόνης παρατίθενται και περιγράφονται στον παρακάτω πίνακα:</w:t>
      </w:r>
    </w:p>
    <w:p w14:paraId="68D6F5AB" w14:textId="2B7339CE" w:rsidR="009200B6" w:rsidRPr="00600D59" w:rsidRDefault="005A3230" w:rsidP="009200B6">
      <w:pPr>
        <w:pStyle w:val="ab"/>
        <w:spacing w:before="156" w:afterLines="20" w:after="62"/>
        <w:ind w:left="0"/>
        <w:rPr>
          <w:rFonts w:cs="Arial"/>
          <w:i/>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9200B6"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9200B6" w:rsidRPr="00600D59">
        <w:rPr>
          <w:rFonts w:cs="Arial"/>
        </w:rPr>
        <w:t xml:space="preserve"> </w:t>
      </w:r>
      <w:r w:rsidR="009200B6" w:rsidRPr="00600D59">
        <w:rPr>
          <w:rFonts w:cs="Arial"/>
          <w:i/>
        </w:rPr>
        <w:t>Κουμπιά επάνω γραμμής εργαλείων</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600D59"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600D59" w:rsidRDefault="009200B6" w:rsidP="00EE198A">
            <w:pPr>
              <w:pStyle w:val="af"/>
              <w:spacing w:beforeLines="20" w:before="62" w:afterLines="20" w:after="62" w:line="240" w:lineRule="exact"/>
              <w:rPr>
                <w:rFonts w:cs="Arial"/>
              </w:rPr>
            </w:pPr>
            <w:r w:rsidRPr="00600D59">
              <w:rPr>
                <w:rFonts w:cs="Arial"/>
              </w:rPr>
              <w:t>Κουμπί</w:t>
            </w:r>
          </w:p>
        </w:tc>
        <w:tc>
          <w:tcPr>
            <w:tcW w:w="1043" w:type="dxa"/>
            <w:shd w:val="clear" w:color="auto" w:fill="D9D9D9" w:themeFill="background1" w:themeFillShade="D9"/>
            <w:vAlign w:val="center"/>
          </w:tcPr>
          <w:p w14:paraId="7E6CAE27" w14:textId="77777777" w:rsidR="009200B6" w:rsidRPr="00600D59" w:rsidRDefault="009200B6" w:rsidP="00EE198A">
            <w:pPr>
              <w:pStyle w:val="af"/>
              <w:spacing w:beforeLines="20" w:before="62" w:afterLines="20" w:after="62" w:line="240" w:lineRule="exact"/>
              <w:rPr>
                <w:rFonts w:cs="Arial"/>
              </w:rPr>
            </w:pPr>
            <w:r w:rsidRPr="00600D59">
              <w:rPr>
                <w:rFonts w:cs="Arial"/>
              </w:rPr>
              <w:t>Ονομα</w:t>
            </w:r>
          </w:p>
        </w:tc>
        <w:tc>
          <w:tcPr>
            <w:tcW w:w="4713" w:type="dxa"/>
            <w:shd w:val="clear" w:color="auto" w:fill="D9D9D9" w:themeFill="background1" w:themeFillShade="D9"/>
            <w:vAlign w:val="center"/>
          </w:tcPr>
          <w:p w14:paraId="2A621A10" w14:textId="77777777" w:rsidR="009200B6" w:rsidRPr="00600D59" w:rsidRDefault="009200B6" w:rsidP="00EE198A">
            <w:pPr>
              <w:pStyle w:val="af"/>
              <w:spacing w:beforeLines="20" w:before="62" w:afterLines="20" w:after="62" w:line="240" w:lineRule="exact"/>
              <w:rPr>
                <w:rFonts w:cs="Arial"/>
              </w:rPr>
            </w:pPr>
            <w:r w:rsidRPr="00600D59">
              <w:rPr>
                <w:rFonts w:cs="Arial"/>
              </w:rPr>
              <w:t>Περιγραφή</w:t>
            </w:r>
          </w:p>
        </w:tc>
      </w:tr>
      <w:tr w:rsidR="009200B6" w:rsidRPr="00600D59" w14:paraId="2534A3BB" w14:textId="77777777" w:rsidTr="00EE198A">
        <w:trPr>
          <w:trHeight w:val="395"/>
          <w:jc w:val="center"/>
        </w:trPr>
        <w:tc>
          <w:tcPr>
            <w:tcW w:w="1043" w:type="dxa"/>
            <w:vAlign w:val="center"/>
          </w:tcPr>
          <w:p w14:paraId="483A5F47" w14:textId="52430390" w:rsidR="009200B6" w:rsidRPr="00600D59" w:rsidRDefault="00D6383B" w:rsidP="00EE198A">
            <w:pPr>
              <w:pStyle w:val="af"/>
              <w:spacing w:beforeLines="20" w:before="62" w:afterLines="20" w:after="62" w:line="480" w:lineRule="auto"/>
              <w:jc w:val="center"/>
              <w:rPr>
                <w:rFonts w:cs="Arial"/>
              </w:rPr>
            </w:pPr>
            <w:r w:rsidRPr="00600D59">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600D59" w:rsidRDefault="009200B6" w:rsidP="00EE198A">
            <w:pPr>
              <w:pStyle w:val="af"/>
              <w:spacing w:beforeLines="20" w:before="62" w:afterLines="20" w:after="62" w:line="240" w:lineRule="exact"/>
              <w:rPr>
                <w:rFonts w:cs="Arial"/>
              </w:rPr>
            </w:pPr>
            <w:r w:rsidRPr="00600D59">
              <w:rPr>
                <w:rFonts w:cs="Arial"/>
              </w:rPr>
              <w:t>Σπίτι</w:t>
            </w:r>
          </w:p>
        </w:tc>
        <w:tc>
          <w:tcPr>
            <w:tcW w:w="4713" w:type="dxa"/>
            <w:vAlign w:val="center"/>
          </w:tcPr>
          <w:p w14:paraId="1ED9D106" w14:textId="2E8569C4" w:rsidR="009200B6" w:rsidRPr="00600D59" w:rsidRDefault="009200B6" w:rsidP="00EE198A">
            <w:pPr>
              <w:pStyle w:val="af0"/>
              <w:spacing w:beforeLines="20" w:before="62" w:afterLines="20" w:after="62" w:line="240" w:lineRule="exact"/>
              <w:ind w:left="0"/>
              <w:rPr>
                <w:rFonts w:cs="Arial"/>
              </w:rPr>
            </w:pPr>
            <w:r w:rsidRPr="00600D59">
              <w:rPr>
                <w:rFonts w:cs="Arial"/>
              </w:rPr>
              <w:t>Επιστρέφει στο μενού εργασιών MaxiSys</w:t>
            </w:r>
            <w:r w:rsidR="00233E7B" w:rsidRPr="00600D59">
              <w:rPr>
                <w:rFonts w:cs="Arial"/>
              </w:rPr>
              <w:t>.</w:t>
            </w:r>
          </w:p>
        </w:tc>
      </w:tr>
      <w:tr w:rsidR="009200B6" w:rsidRPr="00600D59" w14:paraId="367196C5" w14:textId="77777777" w:rsidTr="00EE198A">
        <w:trPr>
          <w:trHeight w:val="328"/>
          <w:jc w:val="center"/>
        </w:trPr>
        <w:tc>
          <w:tcPr>
            <w:tcW w:w="1043" w:type="dxa"/>
            <w:vAlign w:val="center"/>
          </w:tcPr>
          <w:p w14:paraId="6F7A1186" w14:textId="5A8736FE" w:rsidR="009200B6" w:rsidRPr="00600D59" w:rsidRDefault="0027374D" w:rsidP="00EE198A">
            <w:pPr>
              <w:pStyle w:val="af"/>
              <w:spacing w:beforeLines="20" w:before="62" w:afterLines="20" w:after="62" w:line="480" w:lineRule="auto"/>
              <w:rPr>
                <w:rFonts w:cs="Arial"/>
              </w:rPr>
            </w:pPr>
            <w:r w:rsidRPr="00600D59">
              <w:rPr>
                <w:rFonts w:cs="Arial"/>
                <w:noProof/>
                <w:lang w:val="en-US"/>
              </w:rPr>
              <w:drawing>
                <wp:inline distT="0" distB="0" distL="0" distR="0" wp14:anchorId="105587AB" wp14:editId="3C4252FC">
                  <wp:extent cx="514168" cy="223200"/>
                  <wp:effectExtent l="0" t="0" r="635" b="5715"/>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77777777" w:rsidR="009200B6" w:rsidRPr="00600D59" w:rsidRDefault="009200B6" w:rsidP="00EE198A">
            <w:pPr>
              <w:pStyle w:val="af"/>
              <w:spacing w:beforeLines="20" w:before="62" w:afterLines="20" w:after="62" w:line="240" w:lineRule="exact"/>
              <w:rPr>
                <w:rFonts w:cs="Arial"/>
              </w:rPr>
            </w:pPr>
            <w:r w:rsidRPr="00600D59">
              <w:rPr>
                <w:rFonts w:cs="Arial"/>
              </w:rPr>
              <w:t>ΒΙΝΤΕΟ</w:t>
            </w:r>
          </w:p>
        </w:tc>
        <w:tc>
          <w:tcPr>
            <w:tcW w:w="4713" w:type="dxa"/>
            <w:vAlign w:val="center"/>
          </w:tcPr>
          <w:p w14:paraId="33F9A7FD" w14:textId="2F7F3BF5" w:rsidR="009200B6" w:rsidRPr="00600D59" w:rsidRDefault="009200B6" w:rsidP="00EE198A">
            <w:pPr>
              <w:pStyle w:val="af0"/>
              <w:spacing w:beforeLines="20" w:before="62" w:afterLines="20" w:after="62" w:line="240" w:lineRule="exact"/>
              <w:ind w:left="0"/>
              <w:rPr>
                <w:rFonts w:cs="Arial"/>
              </w:rPr>
            </w:pPr>
            <w:r w:rsidRPr="00600D59">
              <w:rPr>
                <w:rFonts w:cs="Arial"/>
              </w:rPr>
              <w:t>Πατήστε αυτό το κουμπί για να ανοίξετε μια αναπτυσσόμενη λίστα:</w:t>
            </w:r>
          </w:p>
          <w:p w14:paraId="0BAE6F47" w14:textId="77777777" w:rsidR="009200B6" w:rsidRPr="00600D59" w:rsidRDefault="009200B6">
            <w:pPr>
              <w:pStyle w:val="af0"/>
              <w:numPr>
                <w:ilvl w:val="0"/>
                <w:numId w:val="256"/>
              </w:numPr>
              <w:spacing w:beforeLines="20" w:before="62" w:afterLines="20" w:after="62" w:line="240" w:lineRule="exact"/>
              <w:ind w:left="357" w:hanging="357"/>
              <w:rPr>
                <w:rFonts w:cs="Arial"/>
              </w:rPr>
            </w:pPr>
            <w:r w:rsidRPr="00600D59">
              <w:rPr>
                <w:rFonts w:cs="Arial"/>
              </w:rPr>
              <w:lastRenderedPageBreak/>
              <w:t xml:space="preserve">Πατήστε </w:t>
            </w:r>
            <w:r w:rsidRPr="00600D59">
              <w:rPr>
                <w:rFonts w:cs="Arial"/>
                <w:b/>
              </w:rPr>
              <w:t xml:space="preserve">Αυτόματη ανίχνευση </w:t>
            </w:r>
            <w:r w:rsidRPr="00600D59">
              <w:rPr>
                <w:rFonts w:cs="Arial"/>
              </w:rPr>
              <w:t>για αυτόματη ανίχνευση VIN.</w:t>
            </w:r>
          </w:p>
          <w:p w14:paraId="3DEFAC84" w14:textId="5558AC55" w:rsidR="009200B6" w:rsidRPr="00600D59" w:rsidRDefault="009200B6">
            <w:pPr>
              <w:pStyle w:val="af0"/>
              <w:numPr>
                <w:ilvl w:val="0"/>
                <w:numId w:val="256"/>
              </w:numPr>
              <w:spacing w:beforeLines="20" w:before="62" w:afterLines="20" w:after="62" w:line="240" w:lineRule="exact"/>
              <w:ind w:left="357" w:hanging="357"/>
              <w:jc w:val="left"/>
              <w:rPr>
                <w:rFonts w:cs="Arial"/>
              </w:rPr>
            </w:pPr>
            <w:r w:rsidRPr="00600D59">
              <w:rPr>
                <w:rFonts w:cs="Arial"/>
              </w:rPr>
              <w:t xml:space="preserve">Πατήστε </w:t>
            </w:r>
            <w:r w:rsidRPr="00600D59">
              <w:rPr>
                <w:rFonts w:cs="Arial"/>
                <w:b/>
              </w:rPr>
              <w:t xml:space="preserve">Χειροκίνητη εισαγωγή </w:t>
            </w:r>
            <w:r w:rsidRPr="00600D59">
              <w:rPr>
                <w:rFonts w:cs="Arial"/>
              </w:rPr>
              <w:t>για να εισαγάγετε τον κωδικό VIN ή τον αριθμό άδειας κυκλοφορίας χειροκίνητα.</w:t>
            </w:r>
          </w:p>
          <w:p w14:paraId="2EBA26DC" w14:textId="2F7593F8" w:rsidR="009200B6" w:rsidRPr="00600D59" w:rsidRDefault="009200B6">
            <w:pPr>
              <w:pStyle w:val="af0"/>
              <w:numPr>
                <w:ilvl w:val="0"/>
                <w:numId w:val="256"/>
              </w:numPr>
              <w:spacing w:beforeLines="20" w:before="62" w:afterLines="20" w:after="62" w:line="240" w:lineRule="exact"/>
              <w:ind w:left="357" w:hanging="357"/>
              <w:jc w:val="left"/>
              <w:rPr>
                <w:rFonts w:cs="Arial"/>
              </w:rPr>
            </w:pPr>
            <w:r w:rsidRPr="00600D59">
              <w:rPr>
                <w:rFonts w:cs="Arial"/>
                <w:b/>
                <w:bCs/>
              </w:rPr>
              <w:t xml:space="preserve">Σάρωση VIN/Άδειας </w:t>
            </w:r>
            <w:r w:rsidRPr="00600D59">
              <w:rPr>
                <w:rFonts w:cs="Arial"/>
              </w:rPr>
              <w:t xml:space="preserve">Αγγίξτε </w:t>
            </w:r>
            <w:r w:rsidR="0026050E" w:rsidRPr="00600D59">
              <w:rPr>
                <w:rFonts w:cs="Arial"/>
                <w:b/>
                <w:bCs/>
              </w:rPr>
              <w:t xml:space="preserve">Πινακίδα </w:t>
            </w:r>
            <w:r w:rsidR="0026050E" w:rsidRPr="00600D59">
              <w:rPr>
                <w:rFonts w:cs="Arial"/>
              </w:rPr>
              <w:t>για σάρωση του κωδικού VIN/αριθμού άδειας οδήγησης με κάμερα.</w:t>
            </w:r>
          </w:p>
        </w:tc>
      </w:tr>
      <w:tr w:rsidR="009200B6" w:rsidRPr="00600D59" w14:paraId="50DA3D9E" w14:textId="77777777" w:rsidTr="00EE198A">
        <w:trPr>
          <w:trHeight w:val="537"/>
          <w:jc w:val="center"/>
        </w:trPr>
        <w:tc>
          <w:tcPr>
            <w:tcW w:w="1043" w:type="dxa"/>
            <w:vAlign w:val="center"/>
          </w:tcPr>
          <w:p w14:paraId="3EB1DD08" w14:textId="755DBE36" w:rsidR="009200B6" w:rsidRPr="00600D59" w:rsidRDefault="0027374D" w:rsidP="00EE198A">
            <w:pPr>
              <w:pStyle w:val="af"/>
              <w:spacing w:beforeLines="20" w:before="62" w:afterLines="20" w:after="62" w:line="480" w:lineRule="auto"/>
              <w:rPr>
                <w:rFonts w:cs="Arial"/>
              </w:rPr>
            </w:pPr>
            <w:r w:rsidRPr="00600D59">
              <w:rPr>
                <w:rFonts w:cs="Arial"/>
                <w:noProof/>
                <w:lang w:val="en-US"/>
              </w:rPr>
              <w:lastRenderedPageBreak/>
              <w:drawing>
                <wp:inline distT="0" distB="0" distL="0" distR="0" wp14:anchorId="28571C3F" wp14:editId="30E375D4">
                  <wp:extent cx="508831" cy="169200"/>
                  <wp:effectExtent l="0" t="0" r="5715" b="254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600D59" w:rsidRDefault="009200B6" w:rsidP="00EE198A">
            <w:pPr>
              <w:pStyle w:val="af"/>
              <w:spacing w:beforeLines="20" w:before="62" w:afterLines="20" w:after="62" w:line="240" w:lineRule="exact"/>
              <w:rPr>
                <w:rFonts w:cs="Arial"/>
              </w:rPr>
            </w:pPr>
            <w:r w:rsidRPr="00600D59">
              <w:rPr>
                <w:rFonts w:cs="Arial"/>
              </w:rPr>
              <w:t>Ολοι</w:t>
            </w:r>
          </w:p>
        </w:tc>
        <w:tc>
          <w:tcPr>
            <w:tcW w:w="4713" w:type="dxa"/>
            <w:vAlign w:val="center"/>
          </w:tcPr>
          <w:p w14:paraId="71291A13" w14:textId="77777777" w:rsidR="009200B6" w:rsidRPr="00600D59" w:rsidRDefault="009200B6" w:rsidP="00EE198A">
            <w:pPr>
              <w:pStyle w:val="af0"/>
              <w:spacing w:beforeLines="20" w:before="62" w:afterLines="20" w:after="62" w:line="240" w:lineRule="exact"/>
              <w:ind w:left="0"/>
              <w:rPr>
                <w:rFonts w:cs="Arial"/>
              </w:rPr>
            </w:pPr>
            <w:r w:rsidRPr="00600D59">
              <w:rPr>
                <w:rFonts w:cs="Arial"/>
              </w:rPr>
              <w:t>Εμφανίζει όλες τις μάρκες οχημάτων στο μενού του οχήματος.</w:t>
            </w:r>
          </w:p>
        </w:tc>
      </w:tr>
      <w:tr w:rsidR="009200B6" w:rsidRPr="00600D59" w14:paraId="49D85E86" w14:textId="77777777" w:rsidTr="00EE198A">
        <w:trPr>
          <w:trHeight w:val="493"/>
          <w:jc w:val="center"/>
        </w:trPr>
        <w:tc>
          <w:tcPr>
            <w:tcW w:w="1043" w:type="dxa"/>
            <w:vAlign w:val="center"/>
          </w:tcPr>
          <w:p w14:paraId="5F7AB3D5" w14:textId="3EDC1744"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600D59" w:rsidRDefault="009200B6" w:rsidP="00EE198A">
            <w:pPr>
              <w:pStyle w:val="af"/>
              <w:spacing w:beforeLines="20" w:before="62" w:afterLines="20" w:after="62" w:line="240" w:lineRule="exact"/>
              <w:rPr>
                <w:rFonts w:cs="Arial"/>
              </w:rPr>
            </w:pPr>
            <w:r w:rsidRPr="00600D59">
              <w:rPr>
                <w:rFonts w:cs="Arial"/>
              </w:rPr>
              <w:t>Αγαπημένα</w:t>
            </w:r>
          </w:p>
        </w:tc>
        <w:tc>
          <w:tcPr>
            <w:tcW w:w="4713" w:type="dxa"/>
            <w:vAlign w:val="center"/>
          </w:tcPr>
          <w:p w14:paraId="3CFCD085" w14:textId="77777777" w:rsidR="009200B6" w:rsidRPr="00600D59" w:rsidRDefault="009200B6" w:rsidP="00EE198A">
            <w:pPr>
              <w:pStyle w:val="af0"/>
              <w:spacing w:beforeLines="20" w:before="62" w:afterLines="20" w:after="62" w:line="240" w:lineRule="exact"/>
              <w:ind w:left="0"/>
              <w:rPr>
                <w:rFonts w:cs="Arial"/>
              </w:rPr>
            </w:pPr>
            <w:r w:rsidRPr="00600D59">
              <w:rPr>
                <w:rFonts w:cs="Arial"/>
              </w:rPr>
              <w:t>Εμφανίζει τις αγαπημένες μάρκες οχημάτων που έχει επιλέξει ο χρήστης.</w:t>
            </w:r>
          </w:p>
        </w:tc>
      </w:tr>
      <w:tr w:rsidR="009200B6" w:rsidRPr="00600D59" w14:paraId="7A6FD0BD" w14:textId="77777777" w:rsidTr="00EE198A">
        <w:trPr>
          <w:trHeight w:val="1174"/>
          <w:jc w:val="center"/>
        </w:trPr>
        <w:tc>
          <w:tcPr>
            <w:tcW w:w="1043" w:type="dxa"/>
            <w:vAlign w:val="center"/>
          </w:tcPr>
          <w:p w14:paraId="0CAF28AE" w14:textId="63C8B7B8"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600D59" w:rsidRDefault="009200B6" w:rsidP="00EE198A">
            <w:pPr>
              <w:pStyle w:val="af"/>
              <w:spacing w:beforeLines="20" w:before="62" w:afterLines="20" w:after="62" w:line="240" w:lineRule="exact"/>
              <w:rPr>
                <w:rFonts w:cs="Arial"/>
              </w:rPr>
            </w:pPr>
            <w:r w:rsidRPr="00600D59">
              <w:rPr>
                <w:rFonts w:cs="Arial"/>
              </w:rPr>
              <w:t>Ιστορία</w:t>
            </w:r>
          </w:p>
        </w:tc>
        <w:tc>
          <w:tcPr>
            <w:tcW w:w="4713" w:type="dxa"/>
            <w:vAlign w:val="center"/>
          </w:tcPr>
          <w:p w14:paraId="55AA1EE3" w14:textId="386FC0C1" w:rsidR="009200B6" w:rsidRPr="00600D59" w:rsidRDefault="009200B6" w:rsidP="00D979E5">
            <w:pPr>
              <w:pStyle w:val="af0"/>
              <w:spacing w:beforeLines="20" w:before="62" w:afterLines="20" w:after="62" w:line="240" w:lineRule="exact"/>
              <w:ind w:left="0"/>
              <w:rPr>
                <w:rFonts w:cs="Arial"/>
              </w:rPr>
            </w:pPr>
            <w:r w:rsidRPr="00600D59">
              <w:rPr>
                <w:rFonts w:cs="Arial"/>
              </w:rPr>
              <w:t>Εμφανίζει τα αποθηκευμένα αρχεία ιστορικού του δοκιμαστικού οχήματος. Αυτή η επιλογή παρέχει άμεση πρόσβαση στο προηγουμένως δοκιμασμένο όχημα που καταγράφηκε κατά την προηγούμενη δοκιμή.</w:t>
            </w:r>
            <w:r w:rsidRPr="00600D59">
              <w:rPr>
                <w:rFonts w:cs="Arial"/>
                <w:color w:val="FF0000"/>
              </w:rPr>
              <w:t xml:space="preserve"> </w:t>
            </w:r>
            <w:r w:rsidRPr="00600D59">
              <w:rPr>
                <w:rFonts w:cs="Arial"/>
              </w:rPr>
              <w:t>Βλέπω</w:t>
            </w:r>
            <w:r w:rsidR="002D412C" w:rsidRPr="00600D59">
              <w:rPr>
                <w:rFonts w:cs="Arial"/>
                <w:i/>
                <w:iCs/>
                <w:color w:val="0000FF"/>
              </w:rPr>
              <w:fldChar w:fldCharType="begin"/>
            </w:r>
            <w:r w:rsidR="002D412C" w:rsidRPr="00600D59">
              <w:rPr>
                <w:rFonts w:cs="Arial"/>
                <w:i/>
                <w:iCs/>
                <w:color w:val="0000FF"/>
              </w:rPr>
              <w:instrText xml:space="preserve"> REF _Ref160099425 \h  \* MERGEFORMAT </w:instrText>
            </w:r>
            <w:r w:rsidR="002D412C" w:rsidRPr="00600D59">
              <w:rPr>
                <w:rFonts w:cs="Arial"/>
                <w:i/>
                <w:iCs/>
                <w:color w:val="0000FF"/>
              </w:rPr>
            </w:r>
            <w:r w:rsidR="002D412C" w:rsidRPr="00600D59">
              <w:rPr>
                <w:rFonts w:cs="Arial"/>
                <w:i/>
                <w:iCs/>
                <w:color w:val="0000FF"/>
              </w:rPr>
              <w:fldChar w:fldCharType="separate"/>
            </w:r>
            <w:r w:rsidR="00187D73" w:rsidRPr="00600D59">
              <w:rPr>
                <w:rFonts w:cs="Arial"/>
                <w:i/>
                <w:iCs/>
                <w:color w:val="0000FF"/>
              </w:rPr>
              <w:t xml:space="preserve"> Ιστορικό</w:t>
            </w:r>
            <w:r w:rsidR="00D979E5" w:rsidRPr="00600D59">
              <w:rPr>
                <w:rFonts w:cs="Arial"/>
                <w:i/>
                <w:iCs/>
                <w:color w:val="0000FF"/>
              </w:rPr>
              <w:t xml:space="preserve"> οχήματος</w:t>
            </w:r>
            <w:r w:rsidR="002D412C" w:rsidRPr="00600D59">
              <w:rPr>
                <w:rFonts w:cs="Arial"/>
                <w:i/>
                <w:iCs/>
                <w:color w:val="0000FF"/>
              </w:rPr>
              <w:fldChar w:fldCharType="end"/>
            </w:r>
            <w:r w:rsidR="00233E7B" w:rsidRPr="00600D59">
              <w:rPr>
                <w:rFonts w:cs="Arial"/>
                <w:i/>
                <w:iCs/>
                <w:color w:val="0000FF"/>
              </w:rPr>
              <w:t>.</w:t>
            </w:r>
          </w:p>
        </w:tc>
      </w:tr>
      <w:tr w:rsidR="009200B6" w:rsidRPr="00600D59" w14:paraId="5A9A9BC8" w14:textId="77777777" w:rsidTr="00EE198A">
        <w:trPr>
          <w:trHeight w:val="413"/>
          <w:jc w:val="center"/>
        </w:trPr>
        <w:tc>
          <w:tcPr>
            <w:tcW w:w="1043" w:type="dxa"/>
            <w:vAlign w:val="center"/>
          </w:tcPr>
          <w:p w14:paraId="2EA7E08B" w14:textId="486504A1"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600D59" w:rsidRDefault="009200B6" w:rsidP="00EE198A">
            <w:pPr>
              <w:pStyle w:val="af"/>
              <w:spacing w:beforeLines="20" w:before="62" w:afterLines="20" w:after="62" w:line="240" w:lineRule="exact"/>
              <w:rPr>
                <w:rFonts w:cs="Arial"/>
              </w:rPr>
            </w:pPr>
            <w:r w:rsidRPr="00600D59">
              <w:rPr>
                <w:rFonts w:cs="Arial"/>
              </w:rPr>
              <w:t>Αμερική</w:t>
            </w:r>
          </w:p>
        </w:tc>
        <w:tc>
          <w:tcPr>
            <w:tcW w:w="4713" w:type="dxa"/>
            <w:vAlign w:val="center"/>
          </w:tcPr>
          <w:p w14:paraId="237F02C9" w14:textId="77777777" w:rsidR="009200B6" w:rsidRPr="00600D59" w:rsidRDefault="009200B6" w:rsidP="00EE198A">
            <w:pPr>
              <w:pStyle w:val="af0"/>
              <w:spacing w:beforeLines="20" w:before="62" w:afterLines="20" w:after="62" w:line="240" w:lineRule="exact"/>
              <w:ind w:left="0"/>
              <w:rPr>
                <w:rFonts w:cs="Arial"/>
              </w:rPr>
            </w:pPr>
            <w:r w:rsidRPr="00600D59">
              <w:rPr>
                <w:rFonts w:cs="Arial"/>
              </w:rPr>
              <w:t>Εμφανίζει το μενού του αμερικανικού οχήματος.</w:t>
            </w:r>
          </w:p>
        </w:tc>
      </w:tr>
      <w:tr w:rsidR="009200B6" w:rsidRPr="00600D59" w14:paraId="46969A87" w14:textId="77777777" w:rsidTr="00EE198A">
        <w:trPr>
          <w:trHeight w:val="397"/>
          <w:jc w:val="center"/>
        </w:trPr>
        <w:tc>
          <w:tcPr>
            <w:tcW w:w="1043" w:type="dxa"/>
            <w:vAlign w:val="center"/>
          </w:tcPr>
          <w:p w14:paraId="78571B6C" w14:textId="47CC9C49"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600D59" w:rsidRDefault="009200B6" w:rsidP="00EE198A">
            <w:pPr>
              <w:pStyle w:val="af"/>
              <w:spacing w:beforeLines="20" w:before="62" w:afterLines="20" w:after="62" w:line="240" w:lineRule="exact"/>
              <w:rPr>
                <w:rFonts w:cs="Arial"/>
              </w:rPr>
            </w:pPr>
            <w:r w:rsidRPr="00600D59">
              <w:rPr>
                <w:rFonts w:cs="Arial"/>
              </w:rPr>
              <w:t>Ευρώπη</w:t>
            </w:r>
          </w:p>
        </w:tc>
        <w:tc>
          <w:tcPr>
            <w:tcW w:w="4713" w:type="dxa"/>
            <w:vAlign w:val="center"/>
          </w:tcPr>
          <w:p w14:paraId="3A721B85" w14:textId="77777777" w:rsidR="009200B6" w:rsidRPr="00600D59" w:rsidRDefault="009200B6" w:rsidP="00EE198A">
            <w:pPr>
              <w:pStyle w:val="af"/>
              <w:spacing w:beforeLines="20" w:before="62" w:afterLines="20" w:after="62" w:line="240" w:lineRule="exact"/>
              <w:rPr>
                <w:rFonts w:cs="Arial"/>
                <w:b w:val="0"/>
              </w:rPr>
            </w:pPr>
            <w:r w:rsidRPr="00600D59">
              <w:rPr>
                <w:rFonts w:cs="Arial"/>
                <w:b w:val="0"/>
              </w:rPr>
              <w:t>Εμφανίζει το μενού του ευρωπαϊκού οχήματος.</w:t>
            </w:r>
          </w:p>
        </w:tc>
      </w:tr>
      <w:tr w:rsidR="009200B6" w:rsidRPr="00600D59" w14:paraId="3B5CA9F6" w14:textId="77777777" w:rsidTr="00EE198A">
        <w:trPr>
          <w:trHeight w:val="439"/>
          <w:jc w:val="center"/>
        </w:trPr>
        <w:tc>
          <w:tcPr>
            <w:tcW w:w="1043" w:type="dxa"/>
            <w:vAlign w:val="center"/>
          </w:tcPr>
          <w:p w14:paraId="1AB30563" w14:textId="46ADD38B"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600D59" w:rsidRDefault="009200B6" w:rsidP="00EE198A">
            <w:pPr>
              <w:pStyle w:val="af"/>
              <w:spacing w:beforeLines="20" w:before="62" w:afterLines="20" w:after="62" w:line="240" w:lineRule="exact"/>
              <w:rPr>
                <w:rFonts w:cs="Arial"/>
              </w:rPr>
            </w:pPr>
            <w:r w:rsidRPr="00600D59">
              <w:rPr>
                <w:rFonts w:cs="Arial"/>
              </w:rPr>
              <w:t>Ασία</w:t>
            </w:r>
          </w:p>
        </w:tc>
        <w:tc>
          <w:tcPr>
            <w:tcW w:w="4713" w:type="dxa"/>
            <w:vAlign w:val="center"/>
          </w:tcPr>
          <w:p w14:paraId="67978881" w14:textId="77777777" w:rsidR="009200B6" w:rsidRPr="00600D59" w:rsidRDefault="009200B6" w:rsidP="00EE198A">
            <w:pPr>
              <w:pStyle w:val="af0"/>
              <w:spacing w:beforeLines="20" w:before="62" w:afterLines="20" w:after="62" w:line="240" w:lineRule="exact"/>
              <w:ind w:left="0"/>
              <w:rPr>
                <w:rFonts w:cs="Arial"/>
              </w:rPr>
            </w:pPr>
            <w:r w:rsidRPr="00600D59">
              <w:rPr>
                <w:rFonts w:cs="Arial"/>
              </w:rPr>
              <w:t>Εμφανίζει το μενού ασιατικού οχήματος.</w:t>
            </w:r>
          </w:p>
        </w:tc>
      </w:tr>
      <w:tr w:rsidR="009200B6" w:rsidRPr="00600D59" w14:paraId="1FB45ACD" w14:textId="77777777" w:rsidTr="00EE198A">
        <w:trPr>
          <w:trHeight w:val="328"/>
          <w:jc w:val="center"/>
        </w:trPr>
        <w:tc>
          <w:tcPr>
            <w:tcW w:w="1043" w:type="dxa"/>
            <w:vAlign w:val="center"/>
          </w:tcPr>
          <w:p w14:paraId="7E508840" w14:textId="34EE6CB6" w:rsidR="009200B6" w:rsidRPr="00600D59" w:rsidRDefault="00D6383B" w:rsidP="00EE198A">
            <w:pPr>
              <w:pStyle w:val="af"/>
              <w:spacing w:beforeLines="20" w:before="62" w:afterLines="20" w:after="62" w:line="480" w:lineRule="auto"/>
              <w:rPr>
                <w:rFonts w:cs="Arial"/>
              </w:rPr>
            </w:pPr>
            <w:r w:rsidRPr="00600D59">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600D59" w:rsidRDefault="009200B6" w:rsidP="00EE198A">
            <w:pPr>
              <w:pStyle w:val="af"/>
              <w:spacing w:beforeLines="20" w:before="62" w:afterLines="20" w:after="62" w:line="240" w:lineRule="exact"/>
              <w:rPr>
                <w:rFonts w:cs="Arial"/>
              </w:rPr>
            </w:pPr>
            <w:r w:rsidRPr="00600D59">
              <w:rPr>
                <w:rFonts w:cs="Arial"/>
              </w:rPr>
              <w:t>Ερευνα</w:t>
            </w:r>
          </w:p>
        </w:tc>
        <w:tc>
          <w:tcPr>
            <w:tcW w:w="4713" w:type="dxa"/>
            <w:shd w:val="clear" w:color="auto" w:fill="auto"/>
            <w:vAlign w:val="center"/>
          </w:tcPr>
          <w:p w14:paraId="6454AE6C" w14:textId="77777777" w:rsidR="009200B6" w:rsidRPr="00600D59" w:rsidRDefault="009200B6" w:rsidP="00EE198A">
            <w:pPr>
              <w:pStyle w:val="af0"/>
              <w:spacing w:beforeLines="20" w:before="62" w:afterLines="20" w:after="62" w:line="240" w:lineRule="exact"/>
              <w:ind w:left="0"/>
              <w:rPr>
                <w:rFonts w:cs="Arial"/>
              </w:rPr>
            </w:pPr>
            <w:r w:rsidRPr="00600D59">
              <w:rPr>
                <w:rFonts w:cs="Arial"/>
              </w:rPr>
              <w:t>Πατήστε μέσα στο πεδίο αναζήτησης για να εμφανιστεί ένα εικονικό πληκτρολόγιο και εισαγάγετε τον κατασκευαστή του οχήματος που θέλετε να ελέγξετε.</w:t>
            </w:r>
          </w:p>
        </w:tc>
      </w:tr>
    </w:tbl>
    <w:p w14:paraId="6B43010D" w14:textId="77777777" w:rsidR="009200B6" w:rsidRPr="00600D59" w:rsidRDefault="009200B6" w:rsidP="0027374D">
      <w:pPr>
        <w:pStyle w:val="EN"/>
        <w:spacing w:before="156" w:after="156"/>
        <w:rPr>
          <w:rFonts w:cs="Arial"/>
          <w:b/>
          <w:bCs w:val="0"/>
        </w:rPr>
      </w:pPr>
      <w:r w:rsidRPr="00600D59">
        <w:rPr>
          <w:rFonts w:cs="Arial"/>
          <w:b/>
          <w:bCs w:val="0"/>
          <w:lang w:val="en-US"/>
        </w:rPr>
        <w:t>Εικονίδια</w:t>
      </w:r>
      <w:r w:rsidRPr="00600D59">
        <w:rPr>
          <w:rFonts w:cs="Arial"/>
          <w:b/>
          <w:bCs w:val="0"/>
        </w:rPr>
        <w:t xml:space="preserve"> </w:t>
      </w:r>
      <w:r w:rsidRPr="00600D59">
        <w:rPr>
          <w:rFonts w:cs="Arial"/>
          <w:b/>
          <w:bCs w:val="0"/>
          <w:lang w:val="en-US"/>
        </w:rPr>
        <w:t>Κατασκευαστή</w:t>
      </w:r>
    </w:p>
    <w:p w14:paraId="048C3A20" w14:textId="6EB825FE" w:rsidR="009200B6" w:rsidRPr="00600D59" w:rsidRDefault="009200B6" w:rsidP="009200B6">
      <w:pPr>
        <w:pStyle w:val="BodytextUserManual"/>
        <w:spacing w:before="156" w:after="156"/>
      </w:pPr>
      <w:r w:rsidRPr="00600D59">
        <w:t>Τα εικονίδια του κατασκευαστή εμφανίζουν τις διάφορες μάρκες οχημάτων</w:t>
      </w:r>
      <w:r w:rsidR="00233E7B" w:rsidRPr="00600D59">
        <w:t>.</w:t>
      </w:r>
      <w:r w:rsidRPr="00600D59">
        <w:t xml:space="preserve"> Επιλέξτε τον κατασκευαστή. εικονίδιο αφού το </w:t>
      </w:r>
      <w:r w:rsidR="000223A6">
        <w:t>VCI2</w:t>
      </w:r>
      <w:r w:rsidR="000D0693" w:rsidRPr="00600D59">
        <w:t xml:space="preserve"> </w:t>
      </w:r>
      <w:r w:rsidRPr="00600D59">
        <w:t>συνδεθεί σωστά στο όχημα δοκιμής για να ξεκινήσει μια διαγνωστική συνεδρία.</w:t>
      </w:r>
    </w:p>
    <w:p w14:paraId="129E8E68" w14:textId="77777777" w:rsidR="009200B6" w:rsidRPr="00600D59" w:rsidRDefault="009200B6" w:rsidP="009200B6">
      <w:pPr>
        <w:pStyle w:val="20"/>
        <w:spacing w:before="312" w:after="156"/>
        <w:rPr>
          <w:rFonts w:cs="Arial"/>
        </w:rPr>
      </w:pPr>
      <w:bookmarkStart w:id="144" w:name="_Ref159658519"/>
      <w:bookmarkStart w:id="145" w:name="_Toc160024659"/>
      <w:bookmarkStart w:id="146" w:name="_Toc204006038"/>
      <w:r w:rsidRPr="00600D59">
        <w:rPr>
          <w:rFonts w:cs="Arial"/>
        </w:rPr>
        <w:lastRenderedPageBreak/>
        <w:t xml:space="preserve">Αναγνώριση </w:t>
      </w:r>
      <w:bookmarkEnd w:id="144"/>
      <w:bookmarkEnd w:id="145"/>
      <w:r w:rsidRPr="00600D59">
        <w:rPr>
          <w:rFonts w:cs="Arial"/>
        </w:rPr>
        <w:t>οχήματος</w:t>
      </w:r>
      <w:bookmarkEnd w:id="146"/>
    </w:p>
    <w:p w14:paraId="67C9E8C5" w14:textId="3A0FA1F6" w:rsidR="009200B6" w:rsidRPr="00600D59" w:rsidRDefault="0027374D" w:rsidP="009200B6">
      <w:pPr>
        <w:pStyle w:val="BodytextUserManual"/>
        <w:spacing w:before="156" w:after="156"/>
      </w:pPr>
      <w:r w:rsidRPr="00600D59">
        <w:rPr>
          <w:szCs w:val="18"/>
          <w:lang w:val="en-US"/>
        </w:rPr>
        <w:t>Το</w:t>
      </w:r>
      <w:r w:rsidRPr="00600D59">
        <w:rPr>
          <w:szCs w:val="18"/>
        </w:rPr>
        <w:t xml:space="preserve"> </w:t>
      </w:r>
      <w:r w:rsidRPr="00600D59">
        <w:rPr>
          <w:szCs w:val="18"/>
          <w:lang w:val="en-US"/>
        </w:rPr>
        <w:t>σύστημα</w:t>
      </w:r>
      <w:r w:rsidRPr="00600D59">
        <w:rPr>
          <w:szCs w:val="18"/>
        </w:rPr>
        <w:t xml:space="preserve"> </w:t>
      </w:r>
      <w:r w:rsidRPr="00600D59">
        <w:rPr>
          <w:szCs w:val="18"/>
          <w:lang w:val="en-US"/>
        </w:rPr>
        <w:t>MaxiSys</w:t>
      </w:r>
      <w:r w:rsidRPr="00600D59">
        <w:rPr>
          <w:szCs w:val="18"/>
        </w:rPr>
        <w:t xml:space="preserve"> </w:t>
      </w:r>
      <w:r w:rsidRPr="00600D59">
        <w:rPr>
          <w:szCs w:val="18"/>
          <w:lang w:val="en-US"/>
        </w:rPr>
        <w:t>υποστηρίζει</w:t>
      </w:r>
      <w:r w:rsidRPr="00600D59">
        <w:rPr>
          <w:szCs w:val="18"/>
        </w:rPr>
        <w:t xml:space="preserve"> </w:t>
      </w:r>
      <w:r w:rsidRPr="00600D59">
        <w:rPr>
          <w:szCs w:val="18"/>
          <w:lang w:val="en-US"/>
        </w:rPr>
        <w:t>πέντε</w:t>
      </w:r>
      <w:r w:rsidRPr="00600D59">
        <w:rPr>
          <w:szCs w:val="18"/>
        </w:rPr>
        <w:t xml:space="preserve"> </w:t>
      </w:r>
      <w:r w:rsidRPr="00600D59">
        <w:rPr>
          <w:szCs w:val="18"/>
          <w:lang w:val="en-US"/>
        </w:rPr>
        <w:t>μεθόδους</w:t>
      </w:r>
      <w:r w:rsidRPr="00600D59">
        <w:rPr>
          <w:szCs w:val="18"/>
        </w:rPr>
        <w:t xml:space="preserve"> </w:t>
      </w:r>
      <w:r w:rsidRPr="00600D59">
        <w:rPr>
          <w:szCs w:val="18"/>
          <w:lang w:val="en-US"/>
        </w:rPr>
        <w:t>αναγνώρισης</w:t>
      </w:r>
      <w:r w:rsidRPr="00600D59">
        <w:rPr>
          <w:szCs w:val="18"/>
        </w:rPr>
        <w:t xml:space="preserve"> </w:t>
      </w:r>
      <w:r w:rsidRPr="00600D59">
        <w:rPr>
          <w:szCs w:val="18"/>
          <w:lang w:val="en-US"/>
        </w:rPr>
        <w:t>οχημάτων</w:t>
      </w:r>
      <w:r w:rsidR="009200B6" w:rsidRPr="00600D59">
        <w:t>.</w:t>
      </w:r>
    </w:p>
    <w:p w14:paraId="47F3C839" w14:textId="77777777" w:rsidR="009200B6" w:rsidRPr="00600D59" w:rsidRDefault="009200B6" w:rsidP="00BE283D">
      <w:pPr>
        <w:pStyle w:val="aa"/>
        <w:numPr>
          <w:ilvl w:val="0"/>
          <w:numId w:val="20"/>
        </w:numPr>
        <w:spacing w:beforeLines="20" w:before="62" w:afterLines="20" w:after="62"/>
        <w:ind w:left="641" w:hanging="357"/>
        <w:rPr>
          <w:rFonts w:cs="Arial"/>
        </w:rPr>
      </w:pPr>
      <w:r w:rsidRPr="00600D59">
        <w:rPr>
          <w:rFonts w:cs="Arial"/>
        </w:rPr>
        <w:t>Αυτόματη ανίχνευση</w:t>
      </w:r>
    </w:p>
    <w:p w14:paraId="6E5519CE" w14:textId="77777777" w:rsidR="009200B6" w:rsidRPr="00600D59" w:rsidRDefault="009200B6" w:rsidP="00BE283D">
      <w:pPr>
        <w:pStyle w:val="aa"/>
        <w:numPr>
          <w:ilvl w:val="0"/>
          <w:numId w:val="20"/>
        </w:numPr>
        <w:spacing w:beforeLines="20" w:before="62" w:afterLines="20" w:after="62"/>
        <w:ind w:left="641" w:hanging="357"/>
        <w:rPr>
          <w:rFonts w:cs="Arial"/>
        </w:rPr>
      </w:pPr>
      <w:r w:rsidRPr="00600D59">
        <w:rPr>
          <w:rFonts w:cs="Arial"/>
        </w:rPr>
        <w:t>Χειροκίνητη εισαγωγή</w:t>
      </w:r>
    </w:p>
    <w:p w14:paraId="51CBF1A4" w14:textId="38778C68" w:rsidR="009200B6" w:rsidRPr="00600D59" w:rsidRDefault="009200B6" w:rsidP="00BE283D">
      <w:pPr>
        <w:pStyle w:val="aa"/>
        <w:numPr>
          <w:ilvl w:val="0"/>
          <w:numId w:val="20"/>
        </w:numPr>
        <w:spacing w:beforeLines="20" w:before="62" w:afterLines="20" w:after="62"/>
        <w:ind w:left="641" w:hanging="357"/>
        <w:rPr>
          <w:rFonts w:cs="Arial"/>
        </w:rPr>
      </w:pPr>
      <w:r w:rsidRPr="00600D59">
        <w:rPr>
          <w:rFonts w:cs="Arial"/>
        </w:rPr>
        <w:t>Σάρωση αριθμού πλαισίου/αδείας κυκλοφορίας (VIN</w:t>
      </w:r>
      <w:r w:rsidR="00233E7B" w:rsidRPr="00600D59">
        <w:rPr>
          <w:rFonts w:cs="Arial"/>
        </w:rPr>
        <w:t>)</w:t>
      </w:r>
    </w:p>
    <w:p w14:paraId="1801F985" w14:textId="77777777" w:rsidR="009200B6" w:rsidRPr="00600D59" w:rsidRDefault="009200B6" w:rsidP="00BE283D">
      <w:pPr>
        <w:pStyle w:val="aa"/>
        <w:numPr>
          <w:ilvl w:val="0"/>
          <w:numId w:val="20"/>
        </w:numPr>
        <w:spacing w:beforeLines="20" w:before="62" w:afterLines="20" w:after="62"/>
        <w:ind w:left="641" w:hanging="357"/>
        <w:rPr>
          <w:rFonts w:cs="Arial"/>
        </w:rPr>
      </w:pPr>
      <w:r w:rsidRPr="00600D59">
        <w:rPr>
          <w:rFonts w:cs="Arial"/>
        </w:rPr>
        <w:t>Χειροκίνητη επιλογή οχήματος</w:t>
      </w:r>
    </w:p>
    <w:p w14:paraId="1ECE2E19" w14:textId="77777777" w:rsidR="009200B6" w:rsidRPr="00600D59" w:rsidRDefault="009200B6" w:rsidP="00BE283D">
      <w:pPr>
        <w:pStyle w:val="aa"/>
        <w:numPr>
          <w:ilvl w:val="0"/>
          <w:numId w:val="20"/>
        </w:numPr>
        <w:spacing w:beforeLines="20" w:before="62" w:afterLines="20" w:after="62"/>
        <w:ind w:left="641" w:hanging="357"/>
        <w:rPr>
          <w:rFonts w:cs="Arial"/>
        </w:rPr>
      </w:pPr>
      <w:bookmarkStart w:id="147" w:name="OLE_LINK35"/>
      <w:r w:rsidRPr="00600D59">
        <w:rPr>
          <w:rFonts w:cs="Arial"/>
        </w:rPr>
        <w:t>Άμεση είσοδος OBDII</w:t>
      </w:r>
    </w:p>
    <w:p w14:paraId="66CB3332" w14:textId="77777777" w:rsidR="009200B6" w:rsidRPr="00600D59" w:rsidRDefault="009200B6" w:rsidP="006354DB">
      <w:pPr>
        <w:pStyle w:val="30"/>
        <w:spacing w:before="312" w:after="156"/>
      </w:pPr>
      <w:bookmarkStart w:id="148" w:name="_Toc451525755"/>
      <w:bookmarkStart w:id="149" w:name="_Toc366846475"/>
      <w:bookmarkStart w:id="150" w:name="_Toc366845422"/>
      <w:bookmarkEnd w:id="147"/>
      <w:r w:rsidRPr="00600D59">
        <w:t xml:space="preserve">Αυτόματη </w:t>
      </w:r>
      <w:bookmarkEnd w:id="148"/>
      <w:bookmarkEnd w:id="149"/>
      <w:bookmarkEnd w:id="150"/>
      <w:r w:rsidRPr="00600D59">
        <w:t>ανίχνευση</w:t>
      </w:r>
    </w:p>
    <w:p w14:paraId="1C77F542" w14:textId="69C8CD0D" w:rsidR="009200B6" w:rsidRPr="00600D59" w:rsidRDefault="0027374D" w:rsidP="009200B6">
      <w:pPr>
        <w:pStyle w:val="BodytextUserManual"/>
        <w:spacing w:before="156" w:after="156"/>
      </w:pP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σύστημα</w:t>
      </w:r>
      <w:r w:rsidRPr="00600D59">
        <w:rPr>
          <w:rFonts w:eastAsiaTheme="minorEastAsia"/>
          <w:bCs w:val="0"/>
          <w:szCs w:val="18"/>
        </w:rPr>
        <w:t xml:space="preserve"> </w:t>
      </w:r>
      <w:r w:rsidRPr="00600D59">
        <w:rPr>
          <w:rFonts w:eastAsiaTheme="minorEastAsia"/>
          <w:bCs w:val="0"/>
          <w:szCs w:val="18"/>
          <w:lang w:val="en-US"/>
        </w:rPr>
        <w:t>MaxiSys</w:t>
      </w:r>
      <w:r w:rsidRPr="00600D59">
        <w:rPr>
          <w:rFonts w:eastAsiaTheme="minorEastAsia"/>
          <w:bCs w:val="0"/>
          <w:szCs w:val="18"/>
        </w:rPr>
        <w:t xml:space="preserve"> </w:t>
      </w:r>
      <w:r w:rsidRPr="00600D59">
        <w:rPr>
          <w:rFonts w:eastAsiaTheme="minorEastAsia"/>
          <w:bCs w:val="0"/>
          <w:szCs w:val="18"/>
          <w:lang w:val="en-US"/>
        </w:rPr>
        <w:t>διαθέτει</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πιο</w:t>
      </w:r>
      <w:r w:rsidRPr="00600D59">
        <w:rPr>
          <w:rFonts w:eastAsiaTheme="minorEastAsia"/>
          <w:bCs w:val="0"/>
          <w:szCs w:val="18"/>
        </w:rPr>
        <w:t xml:space="preserve"> </w:t>
      </w:r>
      <w:r w:rsidRPr="00600D59">
        <w:rPr>
          <w:rFonts w:eastAsiaTheme="minorEastAsia"/>
          <w:bCs w:val="0"/>
          <w:szCs w:val="18"/>
          <w:lang w:val="en-US"/>
        </w:rPr>
        <w:t>πρόσφατη</w:t>
      </w:r>
      <w:r w:rsidRPr="00600D59">
        <w:rPr>
          <w:rFonts w:eastAsiaTheme="minorEastAsia"/>
          <w:bCs w:val="0"/>
          <w:szCs w:val="18"/>
        </w:rPr>
        <w:t xml:space="preserve"> </w:t>
      </w:r>
      <w:r w:rsidRPr="00600D59">
        <w:rPr>
          <w:rFonts w:eastAsiaTheme="minorEastAsia"/>
          <w:bCs w:val="0"/>
          <w:szCs w:val="18"/>
          <w:lang w:val="en-US"/>
        </w:rPr>
        <w:t>λειτουργία</w:t>
      </w:r>
      <w:r w:rsidRPr="00600D59">
        <w:rPr>
          <w:rFonts w:eastAsiaTheme="minorEastAsia"/>
          <w:bCs w:val="0"/>
          <w:szCs w:val="18"/>
        </w:rPr>
        <w:t xml:space="preserve"> </w:t>
      </w:r>
      <w:r w:rsidRPr="00600D59">
        <w:rPr>
          <w:rFonts w:eastAsiaTheme="minorEastAsia"/>
          <w:bCs w:val="0"/>
          <w:szCs w:val="18"/>
          <w:lang w:val="en-US"/>
        </w:rPr>
        <w:t>αυτόματης</w:t>
      </w:r>
      <w:r w:rsidRPr="00600D59">
        <w:rPr>
          <w:rFonts w:eastAsiaTheme="minorEastAsia"/>
          <w:bCs w:val="0"/>
          <w:szCs w:val="18"/>
        </w:rPr>
        <w:t xml:space="preserve"> </w:t>
      </w:r>
      <w:r w:rsidRPr="00600D59">
        <w:rPr>
          <w:rFonts w:eastAsiaTheme="minorEastAsia"/>
          <w:bCs w:val="0"/>
          <w:szCs w:val="18"/>
          <w:lang w:val="en-US"/>
        </w:rPr>
        <w:t>ανίχνευσης</w:t>
      </w:r>
      <w:r w:rsidRPr="00600D59">
        <w:rPr>
          <w:rFonts w:eastAsiaTheme="minorEastAsia"/>
          <w:bCs w:val="0"/>
          <w:szCs w:val="18"/>
        </w:rPr>
        <w:t xml:space="preserve"> </w:t>
      </w:r>
      <w:r w:rsidRPr="00600D59">
        <w:rPr>
          <w:rFonts w:eastAsiaTheme="minorEastAsia"/>
          <w:bCs w:val="0"/>
          <w:szCs w:val="18"/>
          <w:lang w:val="en-US"/>
        </w:rPr>
        <w:t>που</w:t>
      </w:r>
      <w:r w:rsidRPr="00600D59">
        <w:rPr>
          <w:rFonts w:eastAsiaTheme="minorEastAsia"/>
          <w:bCs w:val="0"/>
          <w:szCs w:val="18"/>
        </w:rPr>
        <w:t xml:space="preserve"> </w:t>
      </w:r>
      <w:r w:rsidRPr="00600D59">
        <w:rPr>
          <w:rFonts w:eastAsiaTheme="minorEastAsia"/>
          <w:bCs w:val="0"/>
          <w:szCs w:val="18"/>
          <w:lang w:val="en-US"/>
        </w:rPr>
        <w:t>βασίζεται</w:t>
      </w:r>
      <w:r w:rsidRPr="00600D59">
        <w:rPr>
          <w:rFonts w:eastAsiaTheme="minorEastAsia"/>
          <w:bCs w:val="0"/>
          <w:szCs w:val="18"/>
        </w:rPr>
        <w:t xml:space="preserve"> </w:t>
      </w:r>
      <w:r w:rsidRPr="00600D59">
        <w:rPr>
          <w:rFonts w:eastAsiaTheme="minorEastAsia"/>
          <w:bCs w:val="0"/>
          <w:szCs w:val="18"/>
          <w:lang w:val="en-US"/>
        </w:rPr>
        <w:t>στον</w:t>
      </w:r>
      <w:r w:rsidRPr="00600D59">
        <w:rPr>
          <w:rFonts w:eastAsiaTheme="minorEastAsia"/>
          <w:bCs w:val="0"/>
          <w:szCs w:val="18"/>
        </w:rPr>
        <w:t xml:space="preserve"> </w:t>
      </w:r>
      <w:r w:rsidRPr="00600D59">
        <w:rPr>
          <w:rFonts w:eastAsiaTheme="minorEastAsia"/>
          <w:bCs w:val="0"/>
          <w:szCs w:val="18"/>
          <w:lang w:val="en-US"/>
        </w:rPr>
        <w:t>αριθμό</w:t>
      </w:r>
      <w:r w:rsidRPr="00600D59">
        <w:rPr>
          <w:rFonts w:eastAsiaTheme="minorEastAsia"/>
          <w:bCs w:val="0"/>
          <w:szCs w:val="18"/>
        </w:rPr>
        <w:t xml:space="preserve"> </w:t>
      </w:r>
      <w:r w:rsidRPr="00600D59">
        <w:rPr>
          <w:rFonts w:eastAsiaTheme="minorEastAsia"/>
          <w:bCs w:val="0"/>
          <w:szCs w:val="18"/>
          <w:lang w:val="en-US"/>
        </w:rPr>
        <w:t>VIN</w:t>
      </w:r>
      <w:r w:rsidRPr="00600D59">
        <w:rPr>
          <w:rFonts w:eastAsiaTheme="minorEastAsia"/>
          <w:bCs w:val="0"/>
          <w:szCs w:val="18"/>
        </w:rPr>
        <w:t xml:space="preserve"> </w:t>
      </w: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αναγνώριση</w:t>
      </w:r>
      <w:r w:rsidRPr="00600D59">
        <w:rPr>
          <w:rFonts w:eastAsiaTheme="minorEastAsia"/>
          <w:bCs w:val="0"/>
          <w:szCs w:val="18"/>
        </w:rPr>
        <w:t xml:space="preserve"> </w:t>
      </w:r>
      <w:r w:rsidRPr="00600D59">
        <w:rPr>
          <w:rFonts w:eastAsiaTheme="minorEastAsia"/>
          <w:bCs w:val="0"/>
          <w:szCs w:val="18"/>
          <w:lang w:val="en-US"/>
        </w:rPr>
        <w:t>οχημάτων</w:t>
      </w:r>
      <w:r w:rsidRPr="00600D59">
        <w:rPr>
          <w:rFonts w:eastAsiaTheme="minorEastAsia"/>
          <w:bCs w:val="0"/>
          <w:szCs w:val="18"/>
        </w:rPr>
        <w:t xml:space="preserve"> </w:t>
      </w:r>
      <w:r w:rsidRPr="00600D59">
        <w:rPr>
          <w:rFonts w:eastAsiaTheme="minorEastAsia"/>
          <w:bCs w:val="0"/>
          <w:szCs w:val="18"/>
          <w:lang w:val="en-US"/>
        </w:rPr>
        <w:t>CAN</w:t>
      </w:r>
      <w:r w:rsidRPr="00600D59">
        <w:rPr>
          <w:rFonts w:eastAsiaTheme="minorEastAsia"/>
          <w:bCs w:val="0"/>
          <w:szCs w:val="18"/>
        </w:rPr>
        <w:t xml:space="preserve"> </w:t>
      </w:r>
      <w:r w:rsidRPr="00600D59">
        <w:rPr>
          <w:rFonts w:eastAsiaTheme="minorEastAsia"/>
          <w:bCs w:val="0"/>
          <w:szCs w:val="18"/>
          <w:lang w:val="en-US"/>
        </w:rPr>
        <w:t>με</w:t>
      </w:r>
      <w:r w:rsidRPr="00600D59">
        <w:rPr>
          <w:rFonts w:eastAsiaTheme="minorEastAsia"/>
          <w:bCs w:val="0"/>
          <w:szCs w:val="18"/>
        </w:rPr>
        <w:t xml:space="preserve"> </w:t>
      </w:r>
      <w:r w:rsidRPr="00600D59">
        <w:rPr>
          <w:rFonts w:eastAsiaTheme="minorEastAsia"/>
          <w:bCs w:val="0"/>
          <w:szCs w:val="18"/>
          <w:lang w:val="en-US"/>
        </w:rPr>
        <w:t>ένα</w:t>
      </w:r>
      <w:r w:rsidRPr="00600D59">
        <w:rPr>
          <w:rFonts w:eastAsiaTheme="minorEastAsia"/>
          <w:bCs w:val="0"/>
          <w:szCs w:val="18"/>
        </w:rPr>
        <w:t xml:space="preserve"> </w:t>
      </w:r>
      <w:r w:rsidRPr="00600D59">
        <w:rPr>
          <w:rFonts w:eastAsiaTheme="minorEastAsia"/>
          <w:bCs w:val="0"/>
          <w:szCs w:val="18"/>
          <w:lang w:val="en-US"/>
        </w:rPr>
        <w:t>μόνο</w:t>
      </w:r>
      <w:r w:rsidRPr="00600D59">
        <w:rPr>
          <w:rFonts w:eastAsiaTheme="minorEastAsia"/>
          <w:bCs w:val="0"/>
          <w:szCs w:val="18"/>
        </w:rPr>
        <w:t xml:space="preserve"> </w:t>
      </w:r>
      <w:r w:rsidRPr="00600D59">
        <w:rPr>
          <w:rFonts w:eastAsiaTheme="minorEastAsia"/>
          <w:bCs w:val="0"/>
          <w:szCs w:val="18"/>
          <w:lang w:val="en-US"/>
        </w:rPr>
        <w:t>άγγιγμα</w:t>
      </w:r>
      <w:r w:rsidRPr="00600D59">
        <w:rPr>
          <w:rFonts w:eastAsiaTheme="minorEastAsia"/>
          <w:bCs w:val="0"/>
          <w:szCs w:val="18"/>
        </w:rPr>
        <w:t xml:space="preserve">, </w:t>
      </w:r>
      <w:r w:rsidRPr="00600D59">
        <w:rPr>
          <w:rFonts w:eastAsiaTheme="minorEastAsia"/>
          <w:bCs w:val="0"/>
          <w:szCs w:val="18"/>
          <w:lang w:val="en-US"/>
        </w:rPr>
        <w:t>επιτρέποντας</w:t>
      </w:r>
      <w:r w:rsidRPr="00600D59">
        <w:rPr>
          <w:rFonts w:eastAsiaTheme="minorEastAsia"/>
          <w:bCs w:val="0"/>
          <w:szCs w:val="18"/>
        </w:rPr>
        <w:t xml:space="preserve"> </w:t>
      </w:r>
      <w:r w:rsidRPr="00600D59">
        <w:rPr>
          <w:rFonts w:eastAsiaTheme="minorEastAsia"/>
          <w:bCs w:val="0"/>
          <w:szCs w:val="18"/>
          <w:lang w:val="en-US"/>
        </w:rPr>
        <w:t>στον</w:t>
      </w:r>
      <w:r w:rsidRPr="00600D59">
        <w:rPr>
          <w:rFonts w:eastAsiaTheme="minorEastAsia"/>
          <w:bCs w:val="0"/>
          <w:szCs w:val="18"/>
        </w:rPr>
        <w:t xml:space="preserve"> </w:t>
      </w:r>
      <w:r w:rsidRPr="00600D59">
        <w:rPr>
          <w:rFonts w:eastAsiaTheme="minorEastAsia"/>
          <w:bCs w:val="0"/>
          <w:szCs w:val="18"/>
          <w:lang w:val="en-US"/>
        </w:rPr>
        <w:t>τεχνικό</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αναγνωρίζει</w:t>
      </w:r>
      <w:r w:rsidRPr="00600D59">
        <w:rPr>
          <w:rFonts w:eastAsiaTheme="minorEastAsia"/>
          <w:bCs w:val="0"/>
          <w:szCs w:val="18"/>
        </w:rPr>
        <w:t xml:space="preserve"> </w:t>
      </w:r>
      <w:r w:rsidRPr="00600D59">
        <w:rPr>
          <w:rFonts w:eastAsiaTheme="minorEastAsia"/>
          <w:bCs w:val="0"/>
          <w:szCs w:val="18"/>
          <w:lang w:val="en-US"/>
        </w:rPr>
        <w:t>γρήγορα</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ακριβές</w:t>
      </w:r>
      <w:r w:rsidRPr="00600D59">
        <w:rPr>
          <w:rFonts w:eastAsiaTheme="minorEastAsia"/>
          <w:bCs w:val="0"/>
          <w:szCs w:val="18"/>
        </w:rPr>
        <w:t xml:space="preserve"> </w:t>
      </w:r>
      <w:r w:rsidRPr="00600D59">
        <w:rPr>
          <w:rFonts w:eastAsiaTheme="minorEastAsia"/>
          <w:bCs w:val="0"/>
          <w:szCs w:val="18"/>
          <w:lang w:val="en-US"/>
        </w:rPr>
        <w:t>όχημα</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σαρώνει</w:t>
      </w:r>
      <w:r w:rsidRPr="00600D59">
        <w:rPr>
          <w:rFonts w:eastAsiaTheme="minorEastAsia"/>
          <w:bCs w:val="0"/>
          <w:szCs w:val="18"/>
        </w:rPr>
        <w:t xml:space="preserve"> </w:t>
      </w:r>
      <w:r w:rsidRPr="00600D59">
        <w:rPr>
          <w:rFonts w:eastAsiaTheme="minorEastAsia"/>
          <w:bCs w:val="0"/>
          <w:szCs w:val="18"/>
          <w:lang w:val="en-US"/>
        </w:rPr>
        <w:t>τα</w:t>
      </w:r>
      <w:r w:rsidRPr="00600D59">
        <w:rPr>
          <w:rFonts w:eastAsiaTheme="minorEastAsia"/>
          <w:bCs w:val="0"/>
          <w:szCs w:val="18"/>
        </w:rPr>
        <w:t xml:space="preserve"> </w:t>
      </w:r>
      <w:r w:rsidRPr="00600D59">
        <w:rPr>
          <w:rFonts w:eastAsiaTheme="minorEastAsia"/>
          <w:bCs w:val="0"/>
          <w:szCs w:val="18"/>
          <w:lang w:val="en-US"/>
        </w:rPr>
        <w:t>διαθέσιμα</w:t>
      </w:r>
      <w:r w:rsidRPr="00600D59">
        <w:rPr>
          <w:rFonts w:eastAsiaTheme="minorEastAsia"/>
          <w:bCs w:val="0"/>
          <w:szCs w:val="18"/>
        </w:rPr>
        <w:t xml:space="preserve"> </w:t>
      </w:r>
      <w:r w:rsidRPr="00600D59">
        <w:rPr>
          <w:rFonts w:eastAsiaTheme="minorEastAsia"/>
          <w:bCs w:val="0"/>
          <w:szCs w:val="18"/>
          <w:lang w:val="en-US"/>
        </w:rPr>
        <w:t>συστήματά</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κωδικούς</w:t>
      </w:r>
      <w:r w:rsidRPr="00600D59">
        <w:rPr>
          <w:rFonts w:eastAsiaTheme="minorEastAsia"/>
          <w:bCs w:val="0"/>
          <w:szCs w:val="18"/>
        </w:rPr>
        <w:t xml:space="preserve"> </w:t>
      </w:r>
      <w:r w:rsidRPr="00600D59">
        <w:rPr>
          <w:rFonts w:eastAsiaTheme="minorEastAsia"/>
          <w:bCs w:val="0"/>
          <w:szCs w:val="18"/>
          <w:lang w:val="en-US"/>
        </w:rPr>
        <w:t>βλάβης</w:t>
      </w:r>
      <w:r w:rsidRPr="00600D59">
        <w:rPr>
          <w:rFonts w:eastAsiaTheme="minorEastAsia"/>
          <w:bCs w:val="0"/>
          <w:szCs w:val="18"/>
        </w:rPr>
        <w:t>.</w:t>
      </w:r>
    </w:p>
    <w:p w14:paraId="0C65167E" w14:textId="45E37761" w:rsidR="007D435A" w:rsidRPr="00600D59" w:rsidRDefault="00571E9F" w:rsidP="009200B6">
      <w:pPr>
        <w:pStyle w:val="BodytextUserManual"/>
        <w:spacing w:before="156" w:after="156"/>
      </w:pPr>
      <w:r w:rsidRPr="00600D59">
        <w:t>Υπάρχουν δύο επιλογές εισαγωγής για την εκτέλεση της λειτουργίας Αυτόματης Ανίχνευσης:</w:t>
      </w:r>
    </w:p>
    <w:p w14:paraId="30900F21" w14:textId="1AA534D9" w:rsidR="00571E9F" w:rsidRPr="00600D59" w:rsidRDefault="00571E9F">
      <w:pPr>
        <w:pStyle w:val="BodytextUserManual"/>
        <w:numPr>
          <w:ilvl w:val="0"/>
          <w:numId w:val="263"/>
        </w:numPr>
        <w:spacing w:before="156" w:after="156"/>
      </w:pPr>
      <w:r w:rsidRPr="00600D59">
        <w:t xml:space="preserve">Από την εφαρμογή </w:t>
      </w:r>
      <w:r w:rsidRPr="00600D59">
        <w:rPr>
          <w:b/>
          <w:bCs w:val="0"/>
        </w:rPr>
        <w:t>VID</w:t>
      </w:r>
    </w:p>
    <w:p w14:paraId="0895B90E" w14:textId="77777777" w:rsidR="00571E9F" w:rsidRPr="00600D59" w:rsidRDefault="00571E9F" w:rsidP="00571E9F">
      <w:pPr>
        <w:pStyle w:val="aa"/>
        <w:numPr>
          <w:ilvl w:val="0"/>
          <w:numId w:val="5"/>
        </w:numPr>
        <w:spacing w:beforeLines="20" w:before="62" w:afterLines="20" w:after="62"/>
        <w:ind w:left="641" w:hanging="357"/>
        <w:rPr>
          <w:rFonts w:cs="Arial"/>
        </w:rPr>
      </w:pPr>
      <w:r w:rsidRPr="00600D59">
        <w:rPr>
          <w:rFonts w:cs="Arial"/>
          <w:b/>
        </w:rPr>
        <w:t>Για να εκτελέσετε Αυτόματη Ανίχνευση</w:t>
      </w:r>
    </w:p>
    <w:p w14:paraId="19FA9008" w14:textId="0066E2A3" w:rsidR="00571E9F" w:rsidRPr="00600D59" w:rsidRDefault="00571E9F" w:rsidP="00571E9F">
      <w:pPr>
        <w:pStyle w:val="aa"/>
        <w:numPr>
          <w:ilvl w:val="0"/>
          <w:numId w:val="36"/>
        </w:numPr>
        <w:spacing w:beforeLines="20" w:before="62" w:afterLines="20" w:after="62"/>
        <w:ind w:left="998" w:hanging="357"/>
        <w:rPr>
          <w:rFonts w:cs="Arial"/>
          <w:bCs/>
          <w:szCs w:val="18"/>
        </w:rPr>
      </w:pPr>
      <w:r w:rsidRPr="00600D59">
        <w:rPr>
          <w:rFonts w:cs="Arial"/>
          <w:bCs/>
          <w:szCs w:val="18"/>
        </w:rPr>
        <w:t xml:space="preserve">Συνδέστε το tablet με το </w:t>
      </w:r>
      <w:r w:rsidR="0027374D" w:rsidRPr="00600D59">
        <w:rPr>
          <w:rFonts w:cs="Arial"/>
          <w:bCs/>
          <w:szCs w:val="18"/>
        </w:rPr>
        <w:t>VCI</w:t>
      </w:r>
      <w:r w:rsidRPr="00600D59">
        <w:rPr>
          <w:rFonts w:cs="Arial"/>
          <w:bCs/>
          <w:szCs w:val="18"/>
        </w:rPr>
        <w:t>2 και δημιουργήστε μια σύνδεση επικοινωνίας μέσω Bluetooth, Wi-Fi ή καλωδίου USB. Δείτε την</w:t>
      </w:r>
      <w:r w:rsidR="00D979E5" w:rsidRPr="00600D59">
        <w:rPr>
          <w:rFonts w:cs="Arial"/>
          <w:bCs/>
          <w:szCs w:val="18"/>
        </w:rPr>
        <w:t xml:space="preserve"> ενότητα</w:t>
      </w:r>
      <w:r w:rsidR="00D979E5" w:rsidRPr="00600D59">
        <w:rPr>
          <w:rFonts w:cs="Arial"/>
          <w:i/>
          <w:iCs/>
          <w:color w:val="0000FF"/>
        </w:rPr>
        <w:t xml:space="preserve"> </w:t>
      </w:r>
      <w:r w:rsidR="0012128E" w:rsidRPr="00600D59">
        <w:rPr>
          <w:rFonts w:cs="Arial"/>
          <w:bCs/>
          <w:i/>
          <w:iCs/>
          <w:color w:val="0000FF"/>
          <w:szCs w:val="18"/>
        </w:rPr>
        <w:fldChar w:fldCharType="begin"/>
      </w:r>
      <w:r w:rsidR="0012128E" w:rsidRPr="00600D59">
        <w:rPr>
          <w:rFonts w:cs="Arial"/>
          <w:bCs/>
          <w:i/>
          <w:iCs/>
          <w:color w:val="0000FF"/>
          <w:szCs w:val="18"/>
        </w:rPr>
        <w:instrText xml:space="preserve"> REF _Ref101431076 \h  \* MERGEFORMAT </w:instrText>
      </w:r>
      <w:r w:rsidR="0012128E" w:rsidRPr="00600D59">
        <w:rPr>
          <w:rFonts w:cs="Arial"/>
          <w:bCs/>
          <w:i/>
          <w:iCs/>
          <w:color w:val="0000FF"/>
          <w:szCs w:val="18"/>
        </w:rPr>
      </w:r>
      <w:r w:rsidR="0012128E" w:rsidRPr="00600D59">
        <w:rPr>
          <w:rFonts w:cs="Arial"/>
          <w:bCs/>
          <w:i/>
          <w:iCs/>
          <w:color w:val="0000FF"/>
          <w:szCs w:val="18"/>
        </w:rPr>
        <w:fldChar w:fldCharType="separate"/>
      </w:r>
      <w:r w:rsidR="00187D73" w:rsidRPr="00600D59">
        <w:rPr>
          <w:rFonts w:cs="Arial"/>
          <w:i/>
          <w:iCs/>
          <w:color w:val="0000FF"/>
        </w:rPr>
        <w:t>Δημιουργία επικοινωνίας οχήματος</w:t>
      </w:r>
      <w:r w:rsidR="0012128E" w:rsidRPr="00600D59">
        <w:rPr>
          <w:rFonts w:cs="Arial"/>
          <w:bCs/>
          <w:i/>
          <w:iCs/>
          <w:color w:val="0000FF"/>
          <w:szCs w:val="18"/>
        </w:rPr>
        <w:fldChar w:fldCharType="end"/>
      </w:r>
      <w:r w:rsidR="0012128E" w:rsidRPr="00600D59">
        <w:rPr>
          <w:rFonts w:cs="Arial"/>
          <w:bCs/>
          <w:szCs w:val="18"/>
        </w:rPr>
        <w:t>.</w:t>
      </w:r>
    </w:p>
    <w:p w14:paraId="72E90395" w14:textId="160062B1" w:rsidR="00571E9F" w:rsidRPr="00600D59" w:rsidRDefault="00571E9F" w:rsidP="00571E9F">
      <w:pPr>
        <w:pStyle w:val="aa"/>
        <w:numPr>
          <w:ilvl w:val="0"/>
          <w:numId w:val="36"/>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 xml:space="preserve">VID </w:t>
      </w:r>
      <w:r w:rsidRPr="00600D59">
        <w:rPr>
          <w:rFonts w:cs="Arial"/>
        </w:rPr>
        <w:t>από το μενού εργασιών MaxiSys</w:t>
      </w:r>
      <w:r w:rsidR="00233E7B" w:rsidRPr="00600D59">
        <w:rPr>
          <w:rFonts w:cs="Arial"/>
        </w:rPr>
        <w:t>.</w:t>
      </w:r>
    </w:p>
    <w:p w14:paraId="6A40275E" w14:textId="3A333DAE" w:rsidR="00837943" w:rsidRPr="00600D59" w:rsidRDefault="00837943" w:rsidP="00837943">
      <w:pPr>
        <w:pStyle w:val="Text"/>
        <w:spacing w:before="156" w:after="156"/>
        <w:rPr>
          <w:rFonts w:cs="Arial"/>
        </w:rPr>
      </w:pPr>
    </w:p>
    <w:p w14:paraId="1CBC8236" w14:textId="16736ECE" w:rsidR="00837943" w:rsidRPr="00600D59" w:rsidRDefault="0027374D" w:rsidP="00837943">
      <w:pPr>
        <w:spacing w:beforeLines="0" w:before="0" w:afterLines="0" w:after="0" w:line="480" w:lineRule="auto"/>
        <w:ind w:left="0"/>
        <w:jc w:val="center"/>
        <w:rPr>
          <w:rFonts w:cs="Arial"/>
        </w:rPr>
      </w:pPr>
      <w:r w:rsidRPr="00600D59">
        <w:rPr>
          <w:rFonts w:cs="Arial"/>
          <w:noProof/>
          <w:lang w:val="en-US"/>
        </w:rPr>
        <w:drawing>
          <wp:inline distT="0" distB="0" distL="0" distR="0" wp14:anchorId="656E8E87" wp14:editId="5D5ECC00">
            <wp:extent cx="3170028" cy="1969200"/>
            <wp:effectExtent l="0" t="0" r="0" b="0"/>
            <wp:docPr id="171" name="图片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3170028" cy="1969200"/>
                    </a:xfrm>
                    <a:prstGeom prst="rect">
                      <a:avLst/>
                    </a:prstGeom>
                    <a:noFill/>
                    <a:ln>
                      <a:noFill/>
                    </a:ln>
                  </pic:spPr>
                </pic:pic>
              </a:graphicData>
            </a:graphic>
          </wp:inline>
        </w:drawing>
      </w:r>
    </w:p>
    <w:p w14:paraId="06DC0A57" w14:textId="41336BF5" w:rsidR="00837943" w:rsidRPr="00600D59" w:rsidRDefault="000B5569" w:rsidP="00837943">
      <w:pPr>
        <w:pStyle w:val="ab"/>
        <w:spacing w:before="156" w:after="156"/>
        <w:ind w:left="0"/>
        <w:rPr>
          <w:rFonts w:cs="Arial"/>
          <w:i/>
        </w:rPr>
      </w:pPr>
      <w:r w:rsidRPr="00600D59">
        <w:rPr>
          <w:rFonts w:cs="Arial"/>
        </w:rPr>
        <w:lastRenderedPageBreak/>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837943"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837943" w:rsidRPr="00600D59">
        <w:rPr>
          <w:rFonts w:cs="Arial"/>
        </w:rPr>
        <w:t xml:space="preserve"> </w:t>
      </w:r>
      <w:r w:rsidR="00837943" w:rsidRPr="00600D59">
        <w:rPr>
          <w:rFonts w:cs="Arial"/>
          <w:i/>
        </w:rPr>
        <w:t>Οθόνη εφαρμογής VID</w:t>
      </w:r>
    </w:p>
    <w:p w14:paraId="7A6305CC" w14:textId="20BD5C47" w:rsidR="0012128E" w:rsidRPr="00600D59" w:rsidRDefault="00837943" w:rsidP="0012128E">
      <w:pPr>
        <w:pStyle w:val="aa"/>
        <w:numPr>
          <w:ilvl w:val="0"/>
          <w:numId w:val="36"/>
        </w:numPr>
        <w:spacing w:beforeLines="20" w:before="62" w:afterLines="20" w:after="62"/>
        <w:ind w:left="998" w:hanging="357"/>
        <w:rPr>
          <w:rFonts w:cs="Arial"/>
        </w:rPr>
      </w:pPr>
      <w:r w:rsidRPr="00600D59">
        <w:rPr>
          <w:rFonts w:cs="Arial"/>
        </w:rPr>
        <w:t xml:space="preserve">Οι πληροφορίες του οχήματος θα αναγνωριστούν αυτόματα και στη συνέχεια θα εμφανιστούν στην οθόνη. Πατήστε </w:t>
      </w:r>
      <w:r w:rsidR="00587531" w:rsidRPr="00600D59">
        <w:rPr>
          <w:rFonts w:cs="Arial"/>
          <w:b/>
          <w:bCs/>
        </w:rPr>
        <w:t xml:space="preserve">Διαγνωστικά </w:t>
      </w:r>
      <w:r w:rsidR="00587531" w:rsidRPr="00600D59">
        <w:rPr>
          <w:rFonts w:cs="Arial"/>
        </w:rPr>
        <w:t xml:space="preserve">ή </w:t>
      </w:r>
      <w:r w:rsidR="00587531" w:rsidRPr="00600D59">
        <w:rPr>
          <w:rFonts w:cs="Arial"/>
          <w:b/>
          <w:bCs/>
        </w:rPr>
        <w:t xml:space="preserve">Σέρβις </w:t>
      </w:r>
      <w:r w:rsidR="00587531" w:rsidRPr="00600D59">
        <w:rPr>
          <w:rFonts w:cs="Arial"/>
        </w:rPr>
        <w:t>για να εκτελέσετε τη λειτουργία.</w:t>
      </w:r>
    </w:p>
    <w:p w14:paraId="5B1458C4" w14:textId="7F276068" w:rsidR="00587531" w:rsidRPr="00600D59" w:rsidRDefault="00023844" w:rsidP="00587531">
      <w:pPr>
        <w:spacing w:beforeLines="0" w:before="0" w:afterLines="0" w:after="0" w:line="480" w:lineRule="auto"/>
        <w:ind w:left="0"/>
        <w:jc w:val="center"/>
        <w:rPr>
          <w:rFonts w:cs="Arial"/>
        </w:rPr>
      </w:pPr>
      <w:r w:rsidRPr="00600D59">
        <w:rPr>
          <w:rFonts w:cs="Arial"/>
          <w:noProof/>
          <w:lang w:val="en-US"/>
          <w14:ligatures w14:val="standardContextual"/>
        </w:rPr>
        <w:drawing>
          <wp:inline distT="0" distB="0" distL="0" distR="0" wp14:anchorId="24AA7529" wp14:editId="3E82E8CF">
            <wp:extent cx="2878644" cy="1948218"/>
            <wp:effectExtent l="0" t="0" r="0" b="0"/>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2" cstate="print">
                      <a:extLst>
                        <a:ext uri="{28A0092B-C50C-407E-A947-70E740481C1C}">
                          <a14:useLocalDpi xmlns:a14="http://schemas.microsoft.com/office/drawing/2010/main"/>
                        </a:ext>
                      </a:extLst>
                    </a:blip>
                    <a:srcRect/>
                    <a:stretch/>
                  </pic:blipFill>
                  <pic:spPr bwMode="auto">
                    <a:xfrm>
                      <a:off x="0" y="0"/>
                      <a:ext cx="2880000" cy="1949136"/>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53684917" w:rsidR="00587531" w:rsidRPr="00600D59" w:rsidRDefault="000B5569" w:rsidP="00587531">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87531"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4</w:t>
      </w:r>
      <w:r w:rsidR="008C38A9" w:rsidRPr="00600D59">
        <w:rPr>
          <w:rFonts w:cs="Arial"/>
          <w:noProof/>
        </w:rPr>
        <w:fldChar w:fldCharType="end"/>
      </w:r>
      <w:r w:rsidR="00587531" w:rsidRPr="00600D59">
        <w:rPr>
          <w:rFonts w:cs="Arial"/>
        </w:rPr>
        <w:t xml:space="preserve"> </w:t>
      </w:r>
      <w:r w:rsidR="005F7852" w:rsidRPr="00600D59">
        <w:rPr>
          <w:rFonts w:cs="Arial"/>
          <w:i/>
        </w:rPr>
        <w:t xml:space="preserve">Οθόνη επιβεβαίωσης πληροφοριών οχήματος </w:t>
      </w:r>
      <w:r w:rsidR="006B2C3B" w:rsidRPr="00600D59">
        <w:rPr>
          <w:rFonts w:cs="Arial"/>
          <w:i/>
        </w:rPr>
        <w:t>1</w:t>
      </w:r>
    </w:p>
    <w:p w14:paraId="10654047" w14:textId="513C3A01" w:rsidR="00DA5586" w:rsidRPr="00600D59" w:rsidRDefault="00DA5586" w:rsidP="00DA5586">
      <w:pPr>
        <w:spacing w:before="156" w:after="156"/>
        <w:rPr>
          <w:rFonts w:cs="Arial"/>
        </w:rPr>
      </w:pPr>
      <w:r w:rsidRPr="00600D59">
        <w:rPr>
          <w:rFonts w:cs="Arial"/>
        </w:rPr>
        <w:t xml:space="preserve">Εάν οι πληροφορίες του οχήματος </w:t>
      </w:r>
      <w:r w:rsidR="00857B76" w:rsidRPr="00600D59">
        <w:rPr>
          <w:rFonts w:cs="Arial"/>
        </w:rPr>
        <w:t xml:space="preserve">δεν μπορούν </w:t>
      </w:r>
      <w:r w:rsidRPr="00600D59">
        <w:rPr>
          <w:rFonts w:cs="Arial"/>
        </w:rPr>
        <w:t xml:space="preserve">να αναγνωριστούν αυτόματα, εισαγάγετε χειροκίνητα τον αριθμό πλαισίου (VIN) ή πατήστε το εικονίδιο </w:t>
      </w:r>
      <w:r w:rsidRPr="00600D59">
        <w:rPr>
          <w:rFonts w:cs="Arial"/>
          <w:b/>
          <w:bCs/>
        </w:rPr>
        <w:t xml:space="preserve">Σάρωσης </w:t>
      </w:r>
      <w:r w:rsidRPr="00600D59">
        <w:rPr>
          <w:rFonts w:cs="Arial"/>
        </w:rPr>
        <w:t>για να σαρώσετε και να αναγνωρίσετε τον αριθμό πλαισίου (VIN). Για λεπτομερή βήματα λειτουργίας, ανατρέξτε στην</w:t>
      </w:r>
      <w:r w:rsidR="00D979E5" w:rsidRPr="00600D59">
        <w:rPr>
          <w:rFonts w:cs="Arial"/>
        </w:rPr>
        <w:t xml:space="preserve"> ενότητα</w:t>
      </w:r>
      <w:r w:rsidRPr="00600D59">
        <w:rPr>
          <w:rFonts w:cs="Arial"/>
          <w:i/>
          <w:iCs/>
          <w:color w:val="0000FF"/>
        </w:rPr>
        <w:fldChar w:fldCharType="begin"/>
      </w:r>
      <w:r w:rsidRPr="00600D59">
        <w:rPr>
          <w:rFonts w:cs="Arial"/>
          <w:i/>
          <w:iCs/>
          <w:color w:val="0000FF"/>
        </w:rPr>
        <w:instrText xml:space="preserve"> REF _Ref190419295 \h  \* MERGEFORMAT </w:instrText>
      </w:r>
      <w:r w:rsidRPr="00600D59">
        <w:rPr>
          <w:rFonts w:cs="Arial"/>
          <w:i/>
          <w:iCs/>
          <w:color w:val="0000FF"/>
        </w:rPr>
      </w:r>
      <w:r w:rsidRPr="00600D59">
        <w:rPr>
          <w:rFonts w:cs="Arial"/>
          <w:i/>
          <w:iCs/>
          <w:color w:val="0000FF"/>
        </w:rPr>
        <w:fldChar w:fldCharType="separate"/>
      </w:r>
      <w:r w:rsidR="00187D73" w:rsidRPr="00600D59">
        <w:rPr>
          <w:rFonts w:cs="Arial"/>
          <w:i/>
          <w:iCs/>
          <w:color w:val="0000FF"/>
        </w:rPr>
        <w:t xml:space="preserve"> Χειροκίνητη εισαγωγή</w:t>
      </w:r>
      <w:r w:rsidRPr="00600D59">
        <w:rPr>
          <w:rFonts w:cs="Arial"/>
          <w:i/>
          <w:iCs/>
          <w:color w:val="0000FF"/>
        </w:rPr>
        <w:fldChar w:fldCharType="end"/>
      </w:r>
      <w:r w:rsidRPr="00600D59">
        <w:rPr>
          <w:rFonts w:cs="Arial"/>
        </w:rPr>
        <w:t>.</w:t>
      </w:r>
    </w:p>
    <w:p w14:paraId="2AC398F7" w14:textId="16271C97" w:rsidR="00DA5586" w:rsidRPr="00600D59" w:rsidRDefault="0027374D" w:rsidP="00DA5586">
      <w:pPr>
        <w:spacing w:beforeLines="0" w:before="0" w:afterLines="0" w:after="0" w:line="480" w:lineRule="auto"/>
        <w:ind w:left="0"/>
        <w:jc w:val="center"/>
        <w:rPr>
          <w:rFonts w:cs="Arial"/>
        </w:rPr>
      </w:pPr>
      <w:r w:rsidRPr="00600D59">
        <w:rPr>
          <w:rFonts w:cs="Arial"/>
          <w:noProof/>
          <w:lang w:val="en-US"/>
        </w:rPr>
        <w:drawing>
          <wp:inline distT="0" distB="0" distL="0" distR="0" wp14:anchorId="75807FF4" wp14:editId="5DB9AF32">
            <wp:extent cx="2891660" cy="1972800"/>
            <wp:effectExtent l="0" t="0" r="4445" b="8890"/>
            <wp:docPr id="172" name="图片 5"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5"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7C4A9C4-9A99-4A18-F2B7-A0E6FF4084E9}"/>
                        </a:ext>
                      </a:extLst>
                    </pic:cNvPr>
                    <pic:cNvPicPr>
                      <a:picLocks noChangeAspect="1"/>
                    </pic:cNvPicPr>
                  </pic:nvPicPr>
                  <pic:blipFill>
                    <a:blip r:embed="rId113" cstate="print">
                      <a:extLst>
                        <a:ext uri="{28A0092B-C50C-407E-A947-70E740481C1C}">
                          <a14:useLocalDpi xmlns:a14="http://schemas.microsoft.com/office/drawing/2010/main" val="0"/>
                        </a:ext>
                      </a:extLst>
                    </a:blip>
                    <a:srcRect b="7222"/>
                    <a:stretch/>
                  </pic:blipFill>
                  <pic:spPr>
                    <a:xfrm>
                      <a:off x="0" y="0"/>
                      <a:ext cx="2891660" cy="1972800"/>
                    </a:xfrm>
                    <a:prstGeom prst="rect">
                      <a:avLst/>
                    </a:prstGeom>
                  </pic:spPr>
                </pic:pic>
              </a:graphicData>
            </a:graphic>
          </wp:inline>
        </w:drawing>
      </w:r>
    </w:p>
    <w:p w14:paraId="2CCFF940" w14:textId="4CA6C17E" w:rsidR="00DA5586" w:rsidRPr="00600D59" w:rsidRDefault="000B5569" w:rsidP="00DA5586">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DA5586"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5</w:t>
      </w:r>
      <w:r w:rsidR="008C38A9" w:rsidRPr="00600D59">
        <w:rPr>
          <w:rFonts w:cs="Arial"/>
          <w:noProof/>
        </w:rPr>
        <w:fldChar w:fldCharType="end"/>
      </w:r>
      <w:r w:rsidR="00DA5586" w:rsidRPr="00600D59">
        <w:rPr>
          <w:rFonts w:cs="Arial"/>
        </w:rPr>
        <w:t xml:space="preserve"> </w:t>
      </w:r>
      <w:r w:rsidR="00DA5586" w:rsidRPr="00600D59">
        <w:rPr>
          <w:rFonts w:cs="Arial"/>
          <w:i/>
        </w:rPr>
        <w:t xml:space="preserve">Οθόνη επιβεβαίωσης πληροφοριών οχήματος </w:t>
      </w:r>
      <w:r w:rsidR="006B2C3B" w:rsidRPr="00600D59">
        <w:rPr>
          <w:rFonts w:cs="Arial"/>
          <w:i/>
        </w:rPr>
        <w:t>2</w:t>
      </w:r>
    </w:p>
    <w:p w14:paraId="54D4C604" w14:textId="0B419A6C" w:rsidR="00571E9F" w:rsidRPr="00600D59" w:rsidRDefault="00571E9F">
      <w:pPr>
        <w:pStyle w:val="BodytextUserManual"/>
        <w:numPr>
          <w:ilvl w:val="0"/>
          <w:numId w:val="263"/>
        </w:numPr>
        <w:spacing w:before="156" w:after="156"/>
      </w:pPr>
      <w:r w:rsidRPr="00600D59">
        <w:t xml:space="preserve">Από την εφαρμογή </w:t>
      </w:r>
      <w:r w:rsidRPr="00600D59">
        <w:rPr>
          <w:b/>
          <w:bCs w:val="0"/>
        </w:rPr>
        <w:t>Διαγνωστικά</w:t>
      </w:r>
    </w:p>
    <w:p w14:paraId="4108B4A0" w14:textId="77777777" w:rsidR="009200B6" w:rsidRPr="00600D59" w:rsidRDefault="009200B6" w:rsidP="00BE283D">
      <w:pPr>
        <w:pStyle w:val="aa"/>
        <w:numPr>
          <w:ilvl w:val="0"/>
          <w:numId w:val="5"/>
        </w:numPr>
        <w:spacing w:beforeLines="20" w:before="62" w:afterLines="20" w:after="62"/>
        <w:ind w:left="641" w:hanging="357"/>
        <w:rPr>
          <w:rFonts w:cs="Arial"/>
        </w:rPr>
      </w:pPr>
      <w:r w:rsidRPr="00600D59">
        <w:rPr>
          <w:rFonts w:cs="Arial"/>
          <w:b/>
        </w:rPr>
        <w:lastRenderedPageBreak/>
        <w:t>Για να εκτελέσετε Αυτόματη Ανίχνευση</w:t>
      </w:r>
    </w:p>
    <w:p w14:paraId="06063B31" w14:textId="7B55BF1F" w:rsidR="009200B6" w:rsidRPr="00600D59" w:rsidRDefault="009200B6">
      <w:pPr>
        <w:pStyle w:val="aa"/>
        <w:numPr>
          <w:ilvl w:val="0"/>
          <w:numId w:val="264"/>
        </w:numPr>
        <w:spacing w:beforeLines="20" w:before="62" w:afterLines="20" w:after="62"/>
        <w:ind w:left="998" w:hanging="357"/>
        <w:rPr>
          <w:rFonts w:cs="Arial"/>
          <w:i/>
          <w:color w:val="0000FF"/>
        </w:rPr>
      </w:pPr>
      <w:r w:rsidRPr="00600D59">
        <w:rPr>
          <w:rFonts w:cs="Arial"/>
        </w:rPr>
        <w:t xml:space="preserve">Πατήστε το κουμπί της εφαρμογής </w:t>
      </w:r>
      <w:r w:rsidRPr="00600D59">
        <w:rPr>
          <w:rFonts w:cs="Arial"/>
          <w:b/>
        </w:rPr>
        <w:t xml:space="preserve">Διαγνωστικά </w:t>
      </w:r>
      <w:r w:rsidRPr="00600D59">
        <w:rPr>
          <w:rFonts w:cs="Arial"/>
        </w:rPr>
        <w:t>από το Μενού Εργασίας MaxiSys</w:t>
      </w:r>
      <w:r w:rsidR="00233E7B" w:rsidRPr="00600D59">
        <w:rPr>
          <w:rFonts w:cs="Arial"/>
        </w:rPr>
        <w:t>.</w:t>
      </w:r>
      <w:r w:rsidRPr="00600D59">
        <w:rPr>
          <w:rFonts w:cs="Arial"/>
        </w:rPr>
        <w:t xml:space="preserve"> Εμφανίζεται το Μενού Οχήματος.</w:t>
      </w:r>
    </w:p>
    <w:p w14:paraId="38196AD8" w14:textId="31E60B3A" w:rsidR="009200B6" w:rsidRPr="00600D59" w:rsidRDefault="009200B6">
      <w:pPr>
        <w:pStyle w:val="aa"/>
        <w:numPr>
          <w:ilvl w:val="0"/>
          <w:numId w:val="264"/>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VID </w:t>
      </w:r>
      <w:r w:rsidRPr="00600D59">
        <w:rPr>
          <w:rFonts w:cs="Arial"/>
        </w:rPr>
        <w:t xml:space="preserve">στην επάνω γραμμή εργαλείων. Επιλέξτε </w:t>
      </w:r>
      <w:r w:rsidRPr="00600D59">
        <w:rPr>
          <w:rFonts w:cs="Arial"/>
          <w:b/>
        </w:rPr>
        <w:t>Αυτόματη ανίχνευση</w:t>
      </w:r>
      <w:r w:rsidR="00233E7B" w:rsidRPr="00600D59">
        <w:rPr>
          <w:rFonts w:cs="Arial"/>
          <w:b/>
        </w:rPr>
        <w:t>.</w:t>
      </w:r>
      <w:r w:rsidRPr="00600D59">
        <w:rPr>
          <w:rFonts w:cs="Arial"/>
        </w:rPr>
        <w:t xml:space="preserve"> Το tablet ξεκινά τη σάρωση VIN στον εγκέφαλο (ECU) του οχήματος. Μόλις το όχημα δοκιμής αναγνωριστεί με επιτυχία, το σύστημα θα σας καθοδηγήσει στην οθόνη Κύριο μενού διαγνωστικών.</w:t>
      </w:r>
    </w:p>
    <w:p w14:paraId="4224A21B" w14:textId="13A96DB0" w:rsidR="009200B6" w:rsidRPr="00600D59" w:rsidRDefault="00C56D2E" w:rsidP="002D412C">
      <w:pPr>
        <w:spacing w:beforeLines="0" w:before="0" w:afterLines="0" w:after="0" w:line="480" w:lineRule="auto"/>
        <w:ind w:left="0"/>
        <w:jc w:val="center"/>
        <w:rPr>
          <w:rFonts w:cs="Arial"/>
        </w:rPr>
      </w:pPr>
      <w:r w:rsidRPr="00600D59">
        <w:rPr>
          <w:rFonts w:cs="Arial"/>
          <w:noProof/>
          <w:lang w:val="en-US"/>
          <w14:ligatures w14:val="standardContextual"/>
        </w:rPr>
        <w:drawing>
          <wp:inline distT="0" distB="0" distL="0" distR="0" wp14:anchorId="65E1B5B4" wp14:editId="732EEB53">
            <wp:extent cx="2879259" cy="1958454"/>
            <wp:effectExtent l="0" t="0" r="0" b="381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4" cstate="print">
                      <a:extLst>
                        <a:ext uri="{28A0092B-C50C-407E-A947-70E740481C1C}">
                          <a14:useLocalDpi xmlns:a14="http://schemas.microsoft.com/office/drawing/2010/main"/>
                        </a:ext>
                      </a:extLst>
                    </a:blip>
                    <a:srcRect/>
                    <a:stretch/>
                  </pic:blipFill>
                  <pic:spPr bwMode="auto">
                    <a:xfrm>
                      <a:off x="0" y="0"/>
                      <a:ext cx="2880000" cy="1958958"/>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75031A46" w:rsidR="009200B6" w:rsidRPr="00600D59" w:rsidRDefault="000B5569" w:rsidP="002D412C">
      <w:pPr>
        <w:pStyle w:val="ab"/>
        <w:spacing w:before="156" w:after="156"/>
        <w:ind w:left="0"/>
        <w:rPr>
          <w:rFonts w:cs="Arial"/>
          <w:i/>
        </w:rPr>
      </w:pPr>
      <w:bookmarkStart w:id="151" w:name="_Ref366238983"/>
      <w:bookmarkStart w:id="152" w:name="Σχήμα_6_6"/>
      <w:bookmarkStart w:id="153" w:name="OLE_LINK16"/>
      <w:bookmarkStart w:id="154" w:name="OLE_LINK18"/>
      <w:bookmarkStart w:id="155" w:name="OLE_LINK23"/>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9200B6"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bookmarkEnd w:id="151"/>
      <w:bookmarkEnd w:id="152"/>
      <w:r w:rsidR="009200B6" w:rsidRPr="00600D59">
        <w:rPr>
          <w:rFonts w:cs="Arial"/>
        </w:rPr>
        <w:t xml:space="preserve"> </w:t>
      </w:r>
      <w:r w:rsidR="009200B6" w:rsidRPr="00600D59">
        <w:rPr>
          <w:rFonts w:cs="Arial"/>
          <w:i/>
        </w:rPr>
        <w:t>Οθόνη κουμπιών VID</w:t>
      </w:r>
      <w:bookmarkEnd w:id="153"/>
      <w:bookmarkEnd w:id="154"/>
      <w:bookmarkEnd w:id="155"/>
    </w:p>
    <w:p w14:paraId="4B508D37" w14:textId="77777777" w:rsidR="009200B6" w:rsidRPr="00600D59" w:rsidRDefault="009200B6" w:rsidP="006354DB">
      <w:pPr>
        <w:pStyle w:val="30"/>
        <w:spacing w:before="312" w:after="156"/>
      </w:pPr>
      <w:bookmarkStart w:id="156" w:name="_Toc451525756"/>
      <w:bookmarkStart w:id="157" w:name="_Toc366845423"/>
      <w:bookmarkStart w:id="158" w:name="_Toc366846476"/>
      <w:bookmarkStart w:id="159" w:name="_Ref190419295"/>
      <w:r w:rsidRPr="00600D59">
        <w:t>Χειροκίνητη εισαγωγή</w:t>
      </w:r>
      <w:bookmarkEnd w:id="156"/>
      <w:bookmarkEnd w:id="157"/>
      <w:bookmarkEnd w:id="158"/>
      <w:bookmarkEnd w:id="159"/>
    </w:p>
    <w:p w14:paraId="6C4665A6" w14:textId="10818E9F" w:rsidR="009200B6" w:rsidRPr="00600D59" w:rsidRDefault="0027374D" w:rsidP="009200B6">
      <w:pPr>
        <w:pStyle w:val="BodytextUserManual"/>
        <w:spacing w:before="156" w:after="156"/>
      </w:pP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οχήματα</w:t>
      </w:r>
      <w:r w:rsidRPr="00600D59">
        <w:rPr>
          <w:rFonts w:eastAsiaTheme="minorEastAsia"/>
          <w:bCs w:val="0"/>
          <w:szCs w:val="18"/>
        </w:rPr>
        <w:t xml:space="preserve"> </w:t>
      </w:r>
      <w:r w:rsidRPr="00600D59">
        <w:rPr>
          <w:rFonts w:eastAsiaTheme="minorEastAsia"/>
          <w:bCs w:val="0"/>
          <w:szCs w:val="18"/>
          <w:lang w:val="en-US"/>
        </w:rPr>
        <w:t>που</w:t>
      </w:r>
      <w:r w:rsidRPr="00600D59">
        <w:rPr>
          <w:rFonts w:eastAsiaTheme="minorEastAsia"/>
          <w:bCs w:val="0"/>
          <w:szCs w:val="18"/>
        </w:rPr>
        <w:t xml:space="preserve"> </w:t>
      </w:r>
      <w:r w:rsidRPr="00600D59">
        <w:rPr>
          <w:rFonts w:eastAsiaTheme="minorEastAsia"/>
          <w:bCs w:val="0"/>
          <w:szCs w:val="18"/>
          <w:lang w:val="en-US"/>
        </w:rPr>
        <w:t>δεν</w:t>
      </w:r>
      <w:r w:rsidRPr="00600D59">
        <w:rPr>
          <w:rFonts w:eastAsiaTheme="minorEastAsia"/>
          <w:bCs w:val="0"/>
          <w:szCs w:val="18"/>
        </w:rPr>
        <w:t xml:space="preserve"> </w:t>
      </w:r>
      <w:r w:rsidRPr="00600D59">
        <w:rPr>
          <w:rFonts w:eastAsiaTheme="minorEastAsia"/>
          <w:bCs w:val="0"/>
          <w:szCs w:val="18"/>
          <w:lang w:val="en-US"/>
        </w:rPr>
        <w:t>υποστηρίζουν</w:t>
      </w:r>
      <w:r w:rsidRPr="00600D59">
        <w:rPr>
          <w:rFonts w:eastAsiaTheme="minorEastAsia"/>
          <w:bCs w:val="0"/>
          <w:szCs w:val="18"/>
        </w:rPr>
        <w:t xml:space="preserve"> </w:t>
      </w:r>
      <w:r w:rsidRPr="00600D59">
        <w:rPr>
          <w:rFonts w:eastAsiaTheme="minorEastAsia"/>
          <w:bCs w:val="0"/>
          <w:szCs w:val="18"/>
          <w:lang w:val="en-US"/>
        </w:rPr>
        <w:t>τη</w:t>
      </w:r>
      <w:r w:rsidRPr="00600D59">
        <w:rPr>
          <w:rFonts w:eastAsiaTheme="minorEastAsia"/>
          <w:bCs w:val="0"/>
          <w:szCs w:val="18"/>
        </w:rPr>
        <w:t xml:space="preserve"> </w:t>
      </w:r>
      <w:r w:rsidRPr="00600D59">
        <w:rPr>
          <w:rFonts w:eastAsiaTheme="minorEastAsia"/>
          <w:bCs w:val="0"/>
          <w:szCs w:val="18"/>
          <w:lang w:val="en-US"/>
        </w:rPr>
        <w:t>λειτουργία</w:t>
      </w:r>
      <w:r w:rsidRPr="00600D59">
        <w:rPr>
          <w:rFonts w:eastAsiaTheme="minorEastAsia"/>
          <w:bCs w:val="0"/>
          <w:szCs w:val="18"/>
        </w:rPr>
        <w:t xml:space="preserve"> </w:t>
      </w:r>
      <w:r w:rsidRPr="00600D59">
        <w:rPr>
          <w:rFonts w:eastAsiaTheme="minorEastAsia"/>
          <w:bCs w:val="0"/>
          <w:szCs w:val="18"/>
          <w:lang w:val="en-US"/>
        </w:rPr>
        <w:t>Αυτόματης</w:t>
      </w:r>
      <w:r w:rsidRPr="00600D59">
        <w:rPr>
          <w:rFonts w:eastAsiaTheme="minorEastAsia"/>
          <w:bCs w:val="0"/>
          <w:szCs w:val="18"/>
        </w:rPr>
        <w:t xml:space="preserve"> </w:t>
      </w:r>
      <w:r w:rsidRPr="00600D59">
        <w:rPr>
          <w:rFonts w:eastAsiaTheme="minorEastAsia"/>
          <w:bCs w:val="0"/>
          <w:szCs w:val="18"/>
          <w:lang w:val="en-US"/>
        </w:rPr>
        <w:t>Ανίχνευσης</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σύστημα</w:t>
      </w:r>
      <w:r w:rsidRPr="00600D59">
        <w:rPr>
          <w:rFonts w:eastAsiaTheme="minorEastAsia"/>
          <w:bCs w:val="0"/>
          <w:szCs w:val="18"/>
        </w:rPr>
        <w:t xml:space="preserve"> </w:t>
      </w:r>
      <w:r w:rsidRPr="00600D59">
        <w:rPr>
          <w:rFonts w:eastAsiaTheme="minorEastAsia"/>
          <w:bCs w:val="0"/>
          <w:szCs w:val="18"/>
          <w:lang w:val="en-US"/>
        </w:rPr>
        <w:t>MaxiSys</w:t>
      </w:r>
      <w:r w:rsidRPr="00600D59">
        <w:rPr>
          <w:rFonts w:eastAsiaTheme="minorEastAsia"/>
          <w:bCs w:val="0"/>
          <w:szCs w:val="18"/>
        </w:rPr>
        <w:t xml:space="preserve"> </w:t>
      </w:r>
      <w:r w:rsidRPr="00600D59">
        <w:rPr>
          <w:rFonts w:eastAsiaTheme="minorEastAsia"/>
          <w:bCs w:val="0"/>
          <w:szCs w:val="18"/>
          <w:lang w:val="en-US"/>
        </w:rPr>
        <w:t>σάς</w:t>
      </w:r>
      <w:r w:rsidRPr="00600D59">
        <w:rPr>
          <w:rFonts w:eastAsiaTheme="minorEastAsia"/>
          <w:bCs w:val="0"/>
          <w:szCs w:val="18"/>
        </w:rPr>
        <w:t xml:space="preserve"> </w:t>
      </w:r>
      <w:r w:rsidRPr="00600D59">
        <w:rPr>
          <w:rFonts w:eastAsiaTheme="minorEastAsia"/>
          <w:bCs w:val="0"/>
          <w:szCs w:val="18"/>
          <w:lang w:val="en-US"/>
        </w:rPr>
        <w:t>επιτρέπει</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εισάγετε</w:t>
      </w:r>
      <w:r w:rsidRPr="00600D59">
        <w:rPr>
          <w:rFonts w:eastAsiaTheme="minorEastAsia"/>
          <w:bCs w:val="0"/>
          <w:szCs w:val="18"/>
        </w:rPr>
        <w:t xml:space="preserve"> </w:t>
      </w:r>
      <w:r w:rsidRPr="00600D59">
        <w:rPr>
          <w:rFonts w:eastAsiaTheme="minorEastAsia"/>
          <w:bCs w:val="0"/>
          <w:szCs w:val="18"/>
          <w:lang w:val="en-US"/>
        </w:rPr>
        <w:t>χειροκίνητα</w:t>
      </w:r>
      <w:r w:rsidRPr="00600D59">
        <w:rPr>
          <w:rFonts w:eastAsiaTheme="minorEastAsia"/>
          <w:bCs w:val="0"/>
          <w:szCs w:val="18"/>
        </w:rPr>
        <w:t xml:space="preserve"> </w:t>
      </w:r>
      <w:r w:rsidRPr="00600D59">
        <w:rPr>
          <w:rFonts w:eastAsiaTheme="minorEastAsia"/>
          <w:bCs w:val="0"/>
          <w:szCs w:val="18"/>
          <w:lang w:val="en-US"/>
        </w:rPr>
        <w:t>τον</w:t>
      </w:r>
      <w:r w:rsidRPr="00600D59">
        <w:rPr>
          <w:rFonts w:eastAsiaTheme="minorEastAsia"/>
          <w:bCs w:val="0"/>
          <w:szCs w:val="18"/>
        </w:rPr>
        <w:t xml:space="preserve"> </w:t>
      </w:r>
      <w:r w:rsidRPr="00600D59">
        <w:rPr>
          <w:rFonts w:eastAsiaTheme="minorEastAsia"/>
          <w:bCs w:val="0"/>
          <w:szCs w:val="18"/>
          <w:lang w:val="en-US"/>
        </w:rPr>
        <w:t>αριθμό</w:t>
      </w:r>
      <w:r w:rsidRPr="00600D59">
        <w:rPr>
          <w:rFonts w:eastAsiaTheme="minorEastAsia"/>
          <w:bCs w:val="0"/>
          <w:szCs w:val="18"/>
        </w:rPr>
        <w:t xml:space="preserve"> </w:t>
      </w:r>
      <w:r w:rsidRPr="00600D59">
        <w:rPr>
          <w:rFonts w:eastAsiaTheme="minorEastAsia"/>
          <w:bCs w:val="0"/>
          <w:szCs w:val="18"/>
          <w:lang w:val="en-US"/>
        </w:rPr>
        <w:t>πλαισίου</w:t>
      </w:r>
      <w:r w:rsidRPr="00600D59">
        <w:rPr>
          <w:rFonts w:eastAsiaTheme="minorEastAsia"/>
          <w:bCs w:val="0"/>
          <w:szCs w:val="18"/>
        </w:rPr>
        <w:t xml:space="preserve"> (</w:t>
      </w:r>
      <w:r w:rsidRPr="00600D59">
        <w:rPr>
          <w:rFonts w:eastAsiaTheme="minorEastAsia"/>
          <w:bCs w:val="0"/>
          <w:szCs w:val="18"/>
          <w:lang w:val="en-US"/>
        </w:rPr>
        <w:t>VIN</w:t>
      </w:r>
      <w:r w:rsidRPr="00600D59">
        <w:rPr>
          <w:rFonts w:eastAsiaTheme="minorEastAsia"/>
          <w:bCs w:val="0"/>
          <w:szCs w:val="18"/>
        </w:rPr>
        <w:t xml:space="preserve">) </w:t>
      </w:r>
      <w:r w:rsidRPr="00600D59">
        <w:rPr>
          <w:rFonts w:eastAsiaTheme="minorEastAsia"/>
          <w:bCs w:val="0"/>
          <w:szCs w:val="18"/>
          <w:lang w:val="en-US"/>
        </w:rPr>
        <w:t>ή</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πινακίδα</w:t>
      </w:r>
      <w:r w:rsidRPr="00600D59">
        <w:rPr>
          <w:rFonts w:eastAsiaTheme="minorEastAsia"/>
          <w:bCs w:val="0"/>
          <w:szCs w:val="18"/>
        </w:rPr>
        <w:t xml:space="preserve"> </w:t>
      </w:r>
      <w:r w:rsidRPr="00600D59">
        <w:rPr>
          <w:rFonts w:eastAsiaTheme="minorEastAsia"/>
          <w:bCs w:val="0"/>
          <w:szCs w:val="18"/>
          <w:lang w:val="en-US"/>
        </w:rPr>
        <w:t>κυκλοφορίας</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ή</w:t>
      </w:r>
      <w:r w:rsidRPr="00600D59">
        <w:rPr>
          <w:rFonts w:eastAsiaTheme="minorEastAsia"/>
          <w:bCs w:val="0"/>
          <w:szCs w:val="18"/>
        </w:rPr>
        <w:t xml:space="preserve"> </w:t>
      </w:r>
      <w:r w:rsidRPr="00600D59">
        <w:rPr>
          <w:rFonts w:eastAsiaTheme="minorEastAsia"/>
          <w:bCs w:val="0"/>
          <w:szCs w:val="18"/>
          <w:lang w:val="en-US"/>
        </w:rPr>
        <w:t>απλώς</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τραβήξετε</w:t>
      </w:r>
      <w:r w:rsidRPr="00600D59">
        <w:rPr>
          <w:rFonts w:eastAsiaTheme="minorEastAsia"/>
          <w:bCs w:val="0"/>
          <w:szCs w:val="18"/>
        </w:rPr>
        <w:t xml:space="preserve"> </w:t>
      </w:r>
      <w:r w:rsidRPr="00600D59">
        <w:rPr>
          <w:rFonts w:eastAsiaTheme="minorEastAsia"/>
          <w:bCs w:val="0"/>
          <w:szCs w:val="18"/>
          <w:lang w:val="en-US"/>
        </w:rPr>
        <w:t>μια</w:t>
      </w:r>
      <w:r w:rsidRPr="00600D59">
        <w:rPr>
          <w:rFonts w:eastAsiaTheme="minorEastAsia"/>
          <w:bCs w:val="0"/>
          <w:szCs w:val="18"/>
        </w:rPr>
        <w:t xml:space="preserve"> </w:t>
      </w:r>
      <w:r w:rsidRPr="00600D59">
        <w:rPr>
          <w:rFonts w:eastAsiaTheme="minorEastAsia"/>
          <w:bCs w:val="0"/>
          <w:szCs w:val="18"/>
          <w:lang w:val="en-US"/>
        </w:rPr>
        <w:t>φωτογραφία</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αυτοκόλλητου</w:t>
      </w:r>
      <w:r w:rsidRPr="00600D59">
        <w:rPr>
          <w:rFonts w:eastAsiaTheme="minorEastAsia"/>
          <w:bCs w:val="0"/>
          <w:szCs w:val="18"/>
        </w:rPr>
        <w:t xml:space="preserve"> </w:t>
      </w:r>
      <w:r w:rsidRPr="00600D59">
        <w:rPr>
          <w:rFonts w:eastAsiaTheme="minorEastAsia"/>
          <w:bCs w:val="0"/>
          <w:szCs w:val="18"/>
          <w:lang w:val="en-US"/>
        </w:rPr>
        <w:t>VIN</w:t>
      </w:r>
      <w:r w:rsidRPr="00600D59">
        <w:rPr>
          <w:rFonts w:eastAsiaTheme="minorEastAsia"/>
          <w:bCs w:val="0"/>
          <w:szCs w:val="18"/>
        </w:rPr>
        <w:t xml:space="preserve"> </w:t>
      </w:r>
      <w:r w:rsidRPr="00600D59">
        <w:rPr>
          <w:rFonts w:eastAsiaTheme="minorEastAsia"/>
          <w:bCs w:val="0"/>
          <w:szCs w:val="18"/>
          <w:lang w:val="en-US"/>
        </w:rPr>
        <w:t>ή</w:t>
      </w:r>
      <w:r w:rsidRPr="00600D59">
        <w:rPr>
          <w:rFonts w:eastAsiaTheme="minorEastAsia"/>
          <w:bCs w:val="0"/>
          <w:szCs w:val="18"/>
        </w:rPr>
        <w:t xml:space="preserve"> </w:t>
      </w:r>
      <w:r w:rsidRPr="00600D59">
        <w:rPr>
          <w:rFonts w:eastAsiaTheme="minorEastAsia"/>
          <w:bCs w:val="0"/>
          <w:szCs w:val="18"/>
          <w:lang w:val="en-US"/>
        </w:rPr>
        <w:t>της</w:t>
      </w:r>
      <w:r w:rsidRPr="00600D59">
        <w:rPr>
          <w:rFonts w:eastAsiaTheme="minorEastAsia"/>
          <w:bCs w:val="0"/>
          <w:szCs w:val="18"/>
        </w:rPr>
        <w:t xml:space="preserve"> </w:t>
      </w:r>
      <w:r w:rsidRPr="00600D59">
        <w:rPr>
          <w:rFonts w:eastAsiaTheme="minorEastAsia"/>
          <w:bCs w:val="0"/>
          <w:szCs w:val="18"/>
          <w:lang w:val="en-US"/>
        </w:rPr>
        <w:t>πινακίδας</w:t>
      </w:r>
      <w:r w:rsidRPr="00600D59">
        <w:rPr>
          <w:rFonts w:eastAsiaTheme="minorEastAsia"/>
          <w:bCs w:val="0"/>
          <w:szCs w:val="18"/>
        </w:rPr>
        <w:t xml:space="preserve"> </w:t>
      </w:r>
      <w:r w:rsidRPr="00600D59">
        <w:rPr>
          <w:rFonts w:eastAsiaTheme="minorEastAsia"/>
          <w:bCs w:val="0"/>
          <w:szCs w:val="18"/>
          <w:lang w:val="en-US"/>
        </w:rPr>
        <w:t>κυκλοφορίας</w:t>
      </w:r>
      <w:r w:rsidRPr="00600D59">
        <w:rPr>
          <w:rFonts w:eastAsiaTheme="minorEastAsia"/>
          <w:bCs w:val="0"/>
          <w:szCs w:val="18"/>
        </w:rPr>
        <w:t xml:space="preserve"> </w:t>
      </w: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γρήγορη</w:t>
      </w:r>
      <w:r w:rsidRPr="00600D59">
        <w:rPr>
          <w:rFonts w:eastAsiaTheme="minorEastAsia"/>
          <w:bCs w:val="0"/>
          <w:szCs w:val="18"/>
        </w:rPr>
        <w:t xml:space="preserve"> </w:t>
      </w:r>
      <w:r w:rsidRPr="00600D59">
        <w:rPr>
          <w:rFonts w:eastAsiaTheme="minorEastAsia"/>
          <w:bCs w:val="0"/>
          <w:szCs w:val="18"/>
          <w:lang w:val="en-US"/>
        </w:rPr>
        <w:t>αναγνώριση</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w:t>
      </w:r>
    </w:p>
    <w:p w14:paraId="63B67602" w14:textId="77777777" w:rsidR="009200B6" w:rsidRPr="00600D59" w:rsidRDefault="009200B6" w:rsidP="00BE283D">
      <w:pPr>
        <w:pStyle w:val="aa"/>
        <w:numPr>
          <w:ilvl w:val="0"/>
          <w:numId w:val="5"/>
        </w:numPr>
        <w:spacing w:beforeLines="20" w:before="62" w:afterLines="20" w:after="62"/>
        <w:ind w:left="641" w:hanging="357"/>
        <w:rPr>
          <w:rFonts w:cs="Arial"/>
        </w:rPr>
      </w:pPr>
      <w:r w:rsidRPr="00600D59">
        <w:rPr>
          <w:rFonts w:cs="Arial"/>
          <w:b/>
        </w:rPr>
        <w:t>Για να εκτελέσετε χειροκίνητη εισαγωγή</w:t>
      </w:r>
    </w:p>
    <w:p w14:paraId="69DA095C" w14:textId="5A70C184" w:rsidR="009200B6" w:rsidRPr="00600D59" w:rsidRDefault="009200B6" w:rsidP="00BE283D">
      <w:pPr>
        <w:pStyle w:val="aa"/>
        <w:numPr>
          <w:ilvl w:val="0"/>
          <w:numId w:val="37"/>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 xml:space="preserve">Διαγνωστικά </w:t>
      </w:r>
      <w:r w:rsidRPr="00600D59">
        <w:rPr>
          <w:rFonts w:cs="Arial"/>
        </w:rPr>
        <w:t>από το Μενού Εργασίας MaxiSys</w:t>
      </w:r>
      <w:r w:rsidR="00233E7B" w:rsidRPr="00600D59">
        <w:rPr>
          <w:rFonts w:cs="Arial"/>
        </w:rPr>
        <w:t>.</w:t>
      </w:r>
      <w:r w:rsidRPr="00600D59">
        <w:rPr>
          <w:rFonts w:cs="Arial"/>
        </w:rPr>
        <w:t xml:space="preserve"> Εμφανίζεται το Μενού Οχήματος.</w:t>
      </w:r>
    </w:p>
    <w:p w14:paraId="6CA5F812" w14:textId="44838661" w:rsidR="009200B6" w:rsidRPr="00600D59" w:rsidRDefault="009200B6" w:rsidP="00BE283D">
      <w:pPr>
        <w:pStyle w:val="aa"/>
        <w:numPr>
          <w:ilvl w:val="0"/>
          <w:numId w:val="37"/>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VID </w:t>
      </w:r>
      <w:r w:rsidRPr="00600D59">
        <w:rPr>
          <w:rFonts w:cs="Arial"/>
        </w:rPr>
        <w:t xml:space="preserve">στην επάνω γραμμή εργαλείων </w:t>
      </w:r>
      <w:r w:rsidR="00233E7B" w:rsidRPr="00600D59">
        <w:rPr>
          <w:rFonts w:cs="Arial"/>
        </w:rPr>
        <w:t>(</w:t>
      </w:r>
      <w:r w:rsidR="002E451F" w:rsidRPr="00600D59">
        <w:rPr>
          <w:rFonts w:cs="Arial"/>
          <w:iCs/>
        </w:rPr>
        <w:t>βλ.</w:t>
      </w:r>
      <w:r w:rsidR="002E451F" w:rsidRPr="00600D59">
        <w:rPr>
          <w:rFonts w:cs="Arial"/>
          <w:b/>
          <w:i/>
        </w:rPr>
        <w:t xml:space="preserve"> </w:t>
      </w:r>
      <w:hyperlink w:anchor="Σχήμα_6_6" w:history="1">
        <w:r w:rsidR="00D979E5" w:rsidRPr="00600D59">
          <w:rPr>
            <w:rStyle w:val="a9"/>
            <w:rFonts w:cs="Arial"/>
            <w:i/>
            <w:u w:val="none"/>
          </w:rPr>
          <w:t xml:space="preserve">Σχήμα </w:t>
        </w:r>
        <w:r w:rsidR="00D979E5" w:rsidRPr="00600D59">
          <w:rPr>
            <w:rStyle w:val="a9"/>
            <w:rFonts w:cs="Arial"/>
            <w:i/>
            <w:u w:val="none"/>
          </w:rPr>
          <w:fldChar w:fldCharType="begin"/>
        </w:r>
        <w:r w:rsidR="00D979E5" w:rsidRPr="00600D59">
          <w:rPr>
            <w:rStyle w:val="a9"/>
            <w:rFonts w:cs="Arial"/>
            <w:i/>
            <w:u w:val="none"/>
          </w:rPr>
          <w:instrText xml:space="preserve"> STYLEREF 1 \s </w:instrText>
        </w:r>
        <w:r w:rsidR="00D979E5" w:rsidRPr="00600D59">
          <w:rPr>
            <w:rStyle w:val="a9"/>
            <w:rFonts w:cs="Arial"/>
            <w:i/>
            <w:u w:val="none"/>
          </w:rPr>
          <w:fldChar w:fldCharType="separate"/>
        </w:r>
        <w:r w:rsidR="00D979E5" w:rsidRPr="00600D59">
          <w:rPr>
            <w:rStyle w:val="a9"/>
            <w:rFonts w:cs="Arial"/>
            <w:i/>
            <w:noProof/>
            <w:u w:val="none"/>
          </w:rPr>
          <w:t>6</w:t>
        </w:r>
        <w:r w:rsidR="00D979E5" w:rsidRPr="00600D59">
          <w:rPr>
            <w:rStyle w:val="a9"/>
            <w:rFonts w:cs="Arial"/>
            <w:i/>
            <w:noProof/>
            <w:u w:val="none"/>
          </w:rPr>
          <w:fldChar w:fldCharType="end"/>
        </w:r>
        <w:r w:rsidR="00D979E5" w:rsidRPr="00600D59">
          <w:rPr>
            <w:rStyle w:val="a9"/>
            <w:rFonts w:cs="Arial"/>
            <w:i/>
            <w:u w:val="none"/>
          </w:rPr>
          <w:noBreakHyphen/>
          <w:t>6 Οθόνη κουμπιών VID</w:t>
        </w:r>
      </w:hyperlink>
      <w:r w:rsidR="002E451F" w:rsidRPr="00600D59">
        <w:rPr>
          <w:rFonts w:cs="Arial"/>
        </w:rPr>
        <w:t>)</w:t>
      </w:r>
      <w:r w:rsidR="00233E7B" w:rsidRPr="00600D59">
        <w:rPr>
          <w:rFonts w:cs="Arial"/>
        </w:rPr>
        <w:t>.</w:t>
      </w:r>
    </w:p>
    <w:p w14:paraId="362AA8BA" w14:textId="699EAA01" w:rsidR="009200B6" w:rsidRPr="00600D59" w:rsidRDefault="009200B6" w:rsidP="00BE283D">
      <w:pPr>
        <w:pStyle w:val="aa"/>
        <w:numPr>
          <w:ilvl w:val="0"/>
          <w:numId w:val="37"/>
        </w:numPr>
        <w:spacing w:beforeLines="20" w:before="62" w:afterLines="20" w:after="62"/>
        <w:ind w:left="998" w:hanging="357"/>
        <w:rPr>
          <w:rFonts w:cs="Arial"/>
        </w:rPr>
      </w:pPr>
      <w:r w:rsidRPr="00600D59">
        <w:rPr>
          <w:rFonts w:cs="Arial"/>
        </w:rPr>
        <w:t xml:space="preserve">Επιλέξτε </w:t>
      </w:r>
      <w:r w:rsidRPr="00600D59">
        <w:rPr>
          <w:rFonts w:cs="Arial"/>
          <w:b/>
        </w:rPr>
        <w:t>Χειροκίνητη εισαγωγή</w:t>
      </w:r>
      <w:r w:rsidR="00233E7B" w:rsidRPr="00600D59">
        <w:rPr>
          <w:rFonts w:cs="Arial"/>
          <w:b/>
        </w:rPr>
        <w:t>.</w:t>
      </w:r>
    </w:p>
    <w:p w14:paraId="1D97A77D" w14:textId="77777777" w:rsidR="009200B6" w:rsidRPr="00600D59" w:rsidRDefault="009200B6" w:rsidP="00BE283D">
      <w:pPr>
        <w:pStyle w:val="aa"/>
        <w:numPr>
          <w:ilvl w:val="0"/>
          <w:numId w:val="37"/>
        </w:numPr>
        <w:spacing w:beforeLines="20" w:before="62" w:afterLines="20" w:after="62"/>
        <w:ind w:left="998" w:hanging="357"/>
        <w:rPr>
          <w:rFonts w:cs="Arial"/>
        </w:rPr>
      </w:pPr>
      <w:r w:rsidRPr="00600D59">
        <w:rPr>
          <w:rFonts w:cs="Arial"/>
        </w:rPr>
        <w:t>Πατήστε το πλαίσιο εισαγωγής και εισαγάγετε τον σωστό κωδικό VIN ή αριθμό άδειας.</w:t>
      </w:r>
    </w:p>
    <w:p w14:paraId="5E011790" w14:textId="49C832AB" w:rsidR="009200B6" w:rsidRPr="00600D59" w:rsidRDefault="009200B6" w:rsidP="00BE283D">
      <w:pPr>
        <w:pStyle w:val="aa"/>
        <w:numPr>
          <w:ilvl w:val="0"/>
          <w:numId w:val="37"/>
        </w:numPr>
        <w:spacing w:beforeLines="20" w:before="62" w:afterLines="20" w:after="62"/>
        <w:ind w:left="998" w:hanging="357"/>
        <w:rPr>
          <w:rFonts w:cs="Arial"/>
        </w:rPr>
      </w:pPr>
      <w:r w:rsidRPr="00600D59">
        <w:rPr>
          <w:rFonts w:cs="Arial"/>
        </w:rPr>
        <w:t xml:space="preserve">Πατήστε </w:t>
      </w:r>
      <w:r w:rsidRPr="00600D59">
        <w:rPr>
          <w:rFonts w:cs="Arial"/>
          <w:b/>
        </w:rPr>
        <w:t>OK</w:t>
      </w:r>
      <w:r w:rsidR="00233E7B" w:rsidRPr="00600D59">
        <w:rPr>
          <w:rFonts w:cs="Arial"/>
          <w:b/>
        </w:rPr>
        <w:t>.</w:t>
      </w:r>
      <w:r w:rsidRPr="00600D59">
        <w:rPr>
          <w:rFonts w:cs="Arial"/>
        </w:rPr>
        <w:t xml:space="preserve"> Το όχημα θα αναγνωριστεί και θα αντιστοιχιστεί με τη βάση δεδομένων του οχήματος και το σύστημα θα σας καθοδηγήσει στην οθόνη Κύριο μενού διαγνωστικών.</w:t>
      </w:r>
    </w:p>
    <w:p w14:paraId="6AF1CF25" w14:textId="3890AB6B" w:rsidR="009200B6" w:rsidRPr="00600D59" w:rsidRDefault="009200B6" w:rsidP="006354DB">
      <w:pPr>
        <w:pStyle w:val="30"/>
        <w:spacing w:before="312" w:after="156"/>
      </w:pPr>
      <w:bookmarkStart w:id="160" w:name="_Ref190419314"/>
      <w:r w:rsidRPr="00600D59">
        <w:lastRenderedPageBreak/>
        <w:t xml:space="preserve">Σάρωση αριθμού πλαισίου/αδείας κυκλοφορίας </w:t>
      </w:r>
      <w:bookmarkEnd w:id="160"/>
      <w:r w:rsidR="00F21456" w:rsidRPr="00600D59">
        <w:t>(VIN</w:t>
      </w:r>
      <w:r w:rsidR="00233E7B" w:rsidRPr="00600D59">
        <w:t>)</w:t>
      </w:r>
    </w:p>
    <w:p w14:paraId="59A4A47E" w14:textId="0CE1BCF5" w:rsidR="009200B6" w:rsidRPr="00600D59" w:rsidRDefault="009200B6" w:rsidP="009200B6">
      <w:pPr>
        <w:pStyle w:val="BodytextUserManual"/>
        <w:spacing w:before="156" w:after="156"/>
      </w:pPr>
      <w:r w:rsidRPr="00600D59">
        <w:t xml:space="preserve">Σάρωση </w:t>
      </w:r>
      <w:r w:rsidRPr="00600D59">
        <w:rPr>
          <w:b/>
        </w:rPr>
        <w:t xml:space="preserve">VIN/Αδειας Κυκλοφορίας </w:t>
      </w:r>
      <w:r w:rsidR="00F21456" w:rsidRPr="00600D59">
        <w:rPr>
          <w:b/>
        </w:rPr>
        <w:t>με πάτημα</w:t>
      </w:r>
      <w:r w:rsidRPr="00600D59">
        <w:rPr>
          <w:b/>
        </w:rPr>
        <w:t xml:space="preserve"> </w:t>
      </w:r>
      <w:r w:rsidRPr="00600D59">
        <w:t xml:space="preserve">στην αναπτυσσόμενη λίστα </w:t>
      </w:r>
      <w:r w:rsidR="00233E7B" w:rsidRPr="00600D59">
        <w:t>(</w:t>
      </w:r>
      <w:r w:rsidRPr="00600D59">
        <w:rPr>
          <w:bCs w:val="0"/>
          <w:iCs/>
        </w:rPr>
        <w:t>βλ.</w:t>
      </w:r>
      <w:r w:rsidR="00D979E5" w:rsidRPr="00600D59">
        <w:rPr>
          <w:b/>
          <w:i/>
          <w:color w:val="0000FF"/>
        </w:rPr>
        <w:t xml:space="preserve"> </w:t>
      </w:r>
      <w:hyperlink w:anchor="Σχήμα_6_6" w:history="1">
        <w:r w:rsidR="00D979E5" w:rsidRPr="00600D59">
          <w:rPr>
            <w:rStyle w:val="a9"/>
            <w:i/>
            <w:u w:val="none"/>
          </w:rPr>
          <w:t xml:space="preserve">Σχήμα </w:t>
        </w:r>
        <w:r w:rsidR="00D979E5" w:rsidRPr="00600D59">
          <w:rPr>
            <w:rStyle w:val="a9"/>
            <w:i/>
            <w:u w:val="none"/>
          </w:rPr>
          <w:fldChar w:fldCharType="begin"/>
        </w:r>
        <w:r w:rsidR="00D979E5" w:rsidRPr="00600D59">
          <w:rPr>
            <w:rStyle w:val="a9"/>
            <w:i/>
            <w:u w:val="none"/>
          </w:rPr>
          <w:instrText xml:space="preserve"> STYLEREF 1 \s </w:instrText>
        </w:r>
        <w:r w:rsidR="00D979E5" w:rsidRPr="00600D59">
          <w:rPr>
            <w:rStyle w:val="a9"/>
            <w:i/>
            <w:u w:val="none"/>
          </w:rPr>
          <w:fldChar w:fldCharType="separate"/>
        </w:r>
        <w:r w:rsidR="00D979E5" w:rsidRPr="00600D59">
          <w:rPr>
            <w:rStyle w:val="a9"/>
            <w:i/>
            <w:noProof/>
            <w:u w:val="none"/>
          </w:rPr>
          <w:t>6</w:t>
        </w:r>
        <w:r w:rsidR="00D979E5" w:rsidRPr="00600D59">
          <w:rPr>
            <w:rStyle w:val="a9"/>
            <w:i/>
            <w:noProof/>
            <w:u w:val="none"/>
          </w:rPr>
          <w:fldChar w:fldCharType="end"/>
        </w:r>
        <w:r w:rsidR="00D979E5" w:rsidRPr="00600D59">
          <w:rPr>
            <w:rStyle w:val="a9"/>
            <w:i/>
            <w:u w:val="none"/>
          </w:rPr>
          <w:noBreakHyphen/>
          <w:t>6 Οθόνη κουμπιών VID</w:t>
        </w:r>
      </w:hyperlink>
      <w:r w:rsidRPr="00600D59">
        <w:t xml:space="preserve">), θα ανοίξει η κάμερα. Στη δεξιά πλευρά της οθόνης, από πάνω προς τα κάτω, είναι διαθέσιμες τρεις επιλογές: </w:t>
      </w:r>
      <w:r w:rsidRPr="00600D59">
        <w:rPr>
          <w:b/>
        </w:rPr>
        <w:t>Σάρωση γραμμωτού κώδικα</w:t>
      </w:r>
      <w:r w:rsidR="00233E7B" w:rsidRPr="00600D59">
        <w:rPr>
          <w:b/>
        </w:rPr>
        <w:t>,</w:t>
      </w:r>
      <w:r w:rsidRPr="00600D59">
        <w:t xml:space="preserve"> </w:t>
      </w:r>
      <w:r w:rsidRPr="00600D59">
        <w:rPr>
          <w:b/>
        </w:rPr>
        <w:t xml:space="preserve">Σάρωση αριθμού πλαισίου (VIN) </w:t>
      </w:r>
      <w:r w:rsidRPr="00600D59">
        <w:t xml:space="preserve">και </w:t>
      </w:r>
      <w:r w:rsidRPr="00600D59">
        <w:rPr>
          <w:b/>
        </w:rPr>
        <w:t>Σάρωση πινακίδας κυκλοφορίας</w:t>
      </w:r>
      <w:r w:rsidR="00233E7B" w:rsidRPr="00600D59">
        <w:rPr>
          <w:b/>
        </w:rPr>
        <w:t>.</w:t>
      </w:r>
    </w:p>
    <w:p w14:paraId="1C475EE6" w14:textId="77777777" w:rsidR="009200B6" w:rsidRPr="00600D59" w:rsidRDefault="009200B6" w:rsidP="009200B6">
      <w:pPr>
        <w:pStyle w:val="NOTE0"/>
        <w:spacing w:beforeLines="0" w:before="0" w:afterLines="0" w:after="0"/>
        <w:rPr>
          <w:rFonts w:cs="Arial"/>
        </w:rPr>
      </w:pPr>
      <w:r w:rsidRPr="00600D59">
        <w:rPr>
          <w:rFonts w:cs="Arial"/>
          <w:noProof/>
          <w:lang w:val="en-US"/>
        </w:rPr>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rPr>
        <w:t>ΣΗΜΕΙΩΜΑ</w:t>
      </w:r>
    </w:p>
    <w:p w14:paraId="79107152" w14:textId="34A96257" w:rsidR="009200B6" w:rsidRPr="00600D59" w:rsidRDefault="009200B6" w:rsidP="009200B6">
      <w:pPr>
        <w:pStyle w:val="NOTE1"/>
        <w:spacing w:beforeLines="0" w:before="0" w:afterLines="0" w:after="0"/>
        <w:rPr>
          <w:rFonts w:cs="Arial"/>
        </w:rPr>
      </w:pPr>
      <w:r w:rsidRPr="00600D59">
        <w:rPr>
          <w:rFonts w:cs="Arial"/>
        </w:rPr>
        <w:t>Η μέθοδος σάρωσης πινακίδας κυκλοφορίας υποστηρίζεται σε ορισμένες χώρες και περιοχές. Παρακαλούμε εισάγετε χειροκίνητα τον αριθμό κυκλοφορίας εάν δεν είναι διαθέσιμος.</w:t>
      </w:r>
    </w:p>
    <w:p w14:paraId="06D859D8" w14:textId="4B497DC2" w:rsidR="009200B6" w:rsidRPr="00600D59" w:rsidRDefault="009200B6" w:rsidP="00BE7DC3">
      <w:pPr>
        <w:pStyle w:val="BodytextUserManual"/>
        <w:spacing w:before="156" w:afterLines="0" w:after="0"/>
        <w:rPr>
          <w:bCs w:val="0"/>
          <w:color w:val="000000"/>
          <w:szCs w:val="18"/>
        </w:rPr>
      </w:pPr>
      <w:r w:rsidRPr="00600D59">
        <w:t xml:space="preserve">Επιλέξτε μία από τις τρεις επιλογές και τοποθετήστε το tablet για να ευθυγραμμίσετε τον αριθμό πλαισίου (VIN) ή τον αριθμό κυκλοφορίας μέσα στο παράθυρο σάρωσης. Το αποτέλεσμα εμφανίζεται στο παράθυρο διαλόγου "Αποτέλεσμα αναγνώρισης" μετά τη σάρωση. Πατήστε </w:t>
      </w:r>
      <w:r w:rsidRPr="00600D59">
        <w:rPr>
          <w:b/>
        </w:rPr>
        <w:t xml:space="preserve">OK </w:t>
      </w:r>
      <w:r w:rsidRPr="00600D59">
        <w:t>για να επιβεβαιώσετε το αποτέλεσμα και, στη συνέχεια, θα εμφανιστεί στο tablet η οθόνη επιβεβαίωσης πληροφοριών οχήματος.</w:t>
      </w:r>
      <w:r w:rsidRPr="00600D59">
        <w:rPr>
          <w:szCs w:val="18"/>
        </w:rPr>
        <w:t xml:space="preserve"> </w:t>
      </w:r>
      <w:r w:rsidRPr="00600D59">
        <w:rPr>
          <w:bCs w:val="0"/>
          <w:color w:val="000000"/>
          <w:szCs w:val="18"/>
        </w:rPr>
        <w:t xml:space="preserve">Εάν όλες οι πληροφορίες του οχήματος είναι σωστές, πατήστε το εικονίδιο στη μέση της οθόνης για να επιβεβαιώσετε τον αριθμό πλαισίου (VIN) του οχήματος που δοκιμάζεται και πατήστε </w:t>
      </w:r>
      <w:r w:rsidRPr="00600D59">
        <w:rPr>
          <w:b/>
          <w:bCs w:val="0"/>
          <w:color w:val="000000"/>
          <w:szCs w:val="18"/>
        </w:rPr>
        <w:t xml:space="preserve">OK </w:t>
      </w:r>
      <w:r w:rsidRPr="00600D59">
        <w:rPr>
          <w:bCs w:val="0"/>
          <w:color w:val="000000"/>
          <w:szCs w:val="18"/>
        </w:rPr>
        <w:t>για να συνεχίσετε.</w:t>
      </w:r>
    </w:p>
    <w:p w14:paraId="34FB5B1B" w14:textId="2539A39B" w:rsidR="009200B6" w:rsidRPr="00600D59" w:rsidRDefault="0027374D" w:rsidP="009200B6">
      <w:pPr>
        <w:spacing w:beforeLines="0" w:before="0" w:afterLines="0" w:after="0" w:line="240" w:lineRule="auto"/>
        <w:ind w:left="0"/>
        <w:jc w:val="center"/>
        <w:rPr>
          <w:rFonts w:cs="Arial"/>
        </w:rPr>
      </w:pPr>
      <w:r w:rsidRPr="00600D59">
        <w:rPr>
          <w:rFonts w:cs="Arial"/>
          <w:noProof/>
          <w:lang w:val="en-US"/>
        </w:rPr>
        <w:drawing>
          <wp:inline distT="0" distB="0" distL="0" distR="0" wp14:anchorId="2F462D2D" wp14:editId="323FF635">
            <wp:extent cx="3369321" cy="1872000"/>
            <wp:effectExtent l="0" t="0" r="2540" b="0"/>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3369321" cy="1872000"/>
                    </a:xfrm>
                    <a:prstGeom prst="rect">
                      <a:avLst/>
                    </a:prstGeom>
                    <a:noFill/>
                    <a:ln>
                      <a:noFill/>
                    </a:ln>
                  </pic:spPr>
                </pic:pic>
              </a:graphicData>
            </a:graphic>
          </wp:inline>
        </w:drawing>
      </w:r>
    </w:p>
    <w:p w14:paraId="29E2F805" w14:textId="7E80EFBC" w:rsidR="009200B6" w:rsidRPr="00600D59" w:rsidRDefault="000B5569" w:rsidP="00BE7DC3">
      <w:pPr>
        <w:pStyle w:val="ab"/>
        <w:spacing w:beforeLines="20" w:before="62"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9200B6"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7</w:t>
      </w:r>
      <w:r w:rsidR="008C38A9" w:rsidRPr="00600D59">
        <w:rPr>
          <w:rFonts w:cs="Arial"/>
          <w:noProof/>
        </w:rPr>
        <w:fldChar w:fldCharType="end"/>
      </w:r>
      <w:r w:rsidR="009200B6" w:rsidRPr="00600D59">
        <w:rPr>
          <w:rFonts w:cs="Arial"/>
        </w:rPr>
        <w:t xml:space="preserve"> Σάρωση </w:t>
      </w:r>
      <w:r w:rsidR="00F21456" w:rsidRPr="00600D59">
        <w:rPr>
          <w:rFonts w:cs="Arial"/>
          <w:i/>
        </w:rPr>
        <w:t xml:space="preserve">οθόνης </w:t>
      </w:r>
      <w:r w:rsidR="009200B6" w:rsidRPr="00600D59">
        <w:rPr>
          <w:rFonts w:cs="Arial"/>
          <w:i/>
        </w:rPr>
        <w:t xml:space="preserve">VIN </w:t>
      </w:r>
      <w:r w:rsidR="00F06CA6" w:rsidRPr="00600D59">
        <w:rPr>
          <w:rFonts w:cs="Arial"/>
          <w:i/>
        </w:rPr>
        <w:t>/ πινακίδας κυκλοφορίας</w:t>
      </w:r>
    </w:p>
    <w:p w14:paraId="0351B029" w14:textId="77777777" w:rsidR="009200B6" w:rsidRPr="00600D59" w:rsidRDefault="009200B6" w:rsidP="009200B6">
      <w:pPr>
        <w:pStyle w:val="BodytextUserManual"/>
        <w:spacing w:before="156" w:after="156"/>
      </w:pPr>
      <w:r w:rsidRPr="00600D59">
        <w:t xml:space="preserve">Εάν δεν είναι δυνατή η σάρωση του αριθμού VIN/αδείας, εισαγάγετε τον αριθμό VIN/αδείας χειροκίνητα. Πατήστε </w:t>
      </w:r>
      <w:r w:rsidRPr="00600D59">
        <w:rPr>
          <w:b/>
        </w:rPr>
        <w:t xml:space="preserve">OK </w:t>
      </w:r>
      <w:r w:rsidRPr="00600D59">
        <w:t>για να συνεχίσετε. Επιβεβαιώστε τον αριθμό VIN του οχήματος που δοκιμάζεται για να συνεχίσετε.</w:t>
      </w:r>
    </w:p>
    <w:p w14:paraId="6FDFCE49" w14:textId="77777777" w:rsidR="009200B6" w:rsidRPr="00600D59" w:rsidRDefault="009200B6" w:rsidP="006354DB">
      <w:pPr>
        <w:pStyle w:val="30"/>
        <w:spacing w:before="312" w:after="156"/>
      </w:pPr>
      <w:bookmarkStart w:id="161" w:name="_Toc366845424"/>
      <w:bookmarkStart w:id="162" w:name="_Toc366846477"/>
      <w:bookmarkStart w:id="163" w:name="_Toc451525757"/>
      <w:r w:rsidRPr="00600D59">
        <w:t>Χειροκίνητη επιλογή οχήματος</w:t>
      </w:r>
      <w:bookmarkEnd w:id="161"/>
      <w:bookmarkEnd w:id="162"/>
      <w:bookmarkEnd w:id="163"/>
    </w:p>
    <w:p w14:paraId="77F9CBF7" w14:textId="77777777" w:rsidR="009200B6" w:rsidRPr="00600D59" w:rsidRDefault="009200B6" w:rsidP="009200B6">
      <w:pPr>
        <w:pStyle w:val="BodytextUserManual"/>
        <w:spacing w:before="156" w:after="156"/>
      </w:pPr>
      <w:r w:rsidRPr="00600D59">
        <w:t>Όταν ο αριθμός πλαισίου (VIN) του οχήματος δεν ανακτάται αυτόματα μέσω της ECU του οχήματος ή ο συγκεκριμένος αριθμός πλαισίου (VIN) είναι άγνωστος, μπορείτε να επιλέξετε το όχημα χειροκίνητα.</w:t>
      </w:r>
    </w:p>
    <w:p w14:paraId="4512C6D4" w14:textId="77777777" w:rsidR="009200B6" w:rsidRPr="00600D59" w:rsidRDefault="009200B6" w:rsidP="009200B6">
      <w:pPr>
        <w:pStyle w:val="BodytextUserManual"/>
        <w:spacing w:before="156" w:after="156"/>
        <w:rPr>
          <w:b/>
        </w:rPr>
      </w:pPr>
      <w:r w:rsidRPr="00600D59">
        <w:rPr>
          <w:b/>
        </w:rPr>
        <w:lastRenderedPageBreak/>
        <w:t>Επιλογή οχήματος βήμα προς βήμα</w:t>
      </w:r>
    </w:p>
    <w:p w14:paraId="7C6295D8" w14:textId="05C21812" w:rsidR="009200B6" w:rsidRPr="00600D59" w:rsidRDefault="0027374D" w:rsidP="009200B6">
      <w:pPr>
        <w:pStyle w:val="BodytextUserManual"/>
        <w:spacing w:before="156" w:after="156"/>
      </w:pPr>
      <w:r w:rsidRPr="00600D59">
        <w:rPr>
          <w:rFonts w:eastAsiaTheme="minorEastAsia"/>
          <w:bCs w:val="0"/>
          <w:szCs w:val="18"/>
          <w:lang w:val="en-US"/>
        </w:rPr>
        <w:t>Αυτή</w:t>
      </w:r>
      <w:r w:rsidRPr="00600D59">
        <w:rPr>
          <w:rFonts w:eastAsiaTheme="minorEastAsia"/>
          <w:bCs w:val="0"/>
          <w:szCs w:val="18"/>
        </w:rPr>
        <w:t xml:space="preserve"> </w:t>
      </w: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λειτουργία</w:t>
      </w:r>
      <w:r w:rsidRPr="00600D59">
        <w:rPr>
          <w:rFonts w:eastAsiaTheme="minorEastAsia"/>
          <w:bCs w:val="0"/>
          <w:szCs w:val="18"/>
        </w:rPr>
        <w:t xml:space="preserve"> </w:t>
      </w:r>
      <w:r w:rsidRPr="00600D59">
        <w:rPr>
          <w:rFonts w:eastAsiaTheme="minorEastAsia"/>
          <w:bCs w:val="0"/>
          <w:szCs w:val="18"/>
          <w:lang w:val="en-US"/>
        </w:rPr>
        <w:t>επιλογής</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γίνεται</w:t>
      </w:r>
      <w:r w:rsidRPr="00600D59">
        <w:rPr>
          <w:rFonts w:eastAsiaTheme="minorEastAsia"/>
          <w:bCs w:val="0"/>
          <w:szCs w:val="18"/>
        </w:rPr>
        <w:t xml:space="preserve"> </w:t>
      </w:r>
      <w:bookmarkStart w:id="164" w:name="OLE_LINK25"/>
      <w:r w:rsidRPr="00600D59">
        <w:rPr>
          <w:rFonts w:eastAsiaTheme="minorEastAsia"/>
          <w:bCs w:val="0"/>
          <w:szCs w:val="18"/>
          <w:lang w:val="en-US"/>
        </w:rPr>
        <w:t>μέσω</w:t>
      </w:r>
      <w:r w:rsidRPr="00600D59">
        <w:rPr>
          <w:rFonts w:eastAsiaTheme="minorEastAsia"/>
          <w:bCs w:val="0"/>
          <w:szCs w:val="18"/>
        </w:rPr>
        <w:t xml:space="preserve"> </w:t>
      </w:r>
      <w:r w:rsidRPr="00600D59">
        <w:rPr>
          <w:rFonts w:eastAsiaTheme="minorEastAsia"/>
          <w:bCs w:val="0"/>
          <w:szCs w:val="18"/>
          <w:lang w:val="en-US"/>
        </w:rPr>
        <w:t>μενού</w:t>
      </w:r>
      <w:bookmarkEnd w:id="164"/>
      <w:r w:rsidRPr="00600D59">
        <w:rPr>
          <w:rFonts w:eastAsiaTheme="minorEastAsia"/>
          <w:bCs w:val="0"/>
          <w:szCs w:val="18"/>
        </w:rPr>
        <w:t xml:space="preserve">. </w:t>
      </w:r>
      <w:r w:rsidRPr="00600D59">
        <w:rPr>
          <w:rFonts w:eastAsiaTheme="minorEastAsia"/>
          <w:bCs w:val="0"/>
          <w:szCs w:val="18"/>
          <w:lang w:val="en-US"/>
        </w:rPr>
        <w:t>Επιλέξτε</w:t>
      </w:r>
      <w:r w:rsidRPr="00600D59">
        <w:rPr>
          <w:rFonts w:eastAsiaTheme="minorEastAsia"/>
          <w:bCs w:val="0"/>
          <w:szCs w:val="18"/>
        </w:rPr>
        <w:t xml:space="preserve"> </w:t>
      </w:r>
      <w:r w:rsidRPr="00600D59">
        <w:rPr>
          <w:rFonts w:eastAsiaTheme="minorEastAsia"/>
          <w:bCs w:val="0"/>
          <w:szCs w:val="18"/>
          <w:lang w:val="en-US"/>
        </w:rPr>
        <w:t>έναν</w:t>
      </w:r>
      <w:r w:rsidRPr="00600D59">
        <w:rPr>
          <w:rFonts w:eastAsiaTheme="minorEastAsia"/>
          <w:bCs w:val="0"/>
          <w:szCs w:val="18"/>
        </w:rPr>
        <w:t xml:space="preserve"> </w:t>
      </w:r>
      <w:r w:rsidRPr="00600D59">
        <w:rPr>
          <w:rFonts w:eastAsiaTheme="minorEastAsia"/>
          <w:bCs w:val="0"/>
          <w:szCs w:val="18"/>
          <w:lang w:val="en-US"/>
        </w:rPr>
        <w:t>κατασκευαστή</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οθόνη</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θα</w:t>
      </w:r>
      <w:r w:rsidRPr="00600D59">
        <w:rPr>
          <w:rFonts w:eastAsiaTheme="minorEastAsia"/>
          <w:bCs w:val="0"/>
          <w:szCs w:val="18"/>
        </w:rPr>
        <w:t xml:space="preserve"> </w:t>
      </w:r>
      <w:r w:rsidRPr="00600D59">
        <w:rPr>
          <w:rFonts w:eastAsiaTheme="minorEastAsia"/>
          <w:bCs w:val="0"/>
          <w:szCs w:val="18"/>
          <w:lang w:val="en-US"/>
        </w:rPr>
        <w:t>εμφανιστεί</w:t>
      </w:r>
      <w:r w:rsidRPr="00600D59">
        <w:rPr>
          <w:rFonts w:eastAsiaTheme="minorEastAsia"/>
          <w:bCs w:val="0"/>
          <w:szCs w:val="18"/>
        </w:rPr>
        <w:t xml:space="preserve"> </w:t>
      </w: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οθόνη</w:t>
      </w:r>
      <w:r w:rsidRPr="00600D59">
        <w:rPr>
          <w:rFonts w:eastAsiaTheme="minorEastAsia"/>
          <w:bCs w:val="0"/>
          <w:szCs w:val="18"/>
        </w:rPr>
        <w:t xml:space="preserve"> </w:t>
      </w:r>
      <w:r w:rsidRPr="00600D59">
        <w:rPr>
          <w:rFonts w:eastAsiaTheme="minorEastAsia"/>
          <w:bCs w:val="0"/>
          <w:szCs w:val="18"/>
          <w:lang w:val="en-US"/>
        </w:rPr>
        <w:t>Λήψη</w:t>
      </w:r>
      <w:r w:rsidRPr="00600D59">
        <w:rPr>
          <w:rFonts w:eastAsiaTheme="minorEastAsia"/>
          <w:bCs w:val="0"/>
          <w:szCs w:val="18"/>
        </w:rPr>
        <w:t xml:space="preserve"> </w:t>
      </w:r>
      <w:r w:rsidRPr="00600D59">
        <w:rPr>
          <w:rFonts w:eastAsiaTheme="minorEastAsia"/>
          <w:bCs w:val="0"/>
          <w:szCs w:val="18"/>
          <w:lang w:val="en-US"/>
        </w:rPr>
        <w:t>πληροφοριών</w:t>
      </w:r>
      <w:r w:rsidRPr="00600D59">
        <w:rPr>
          <w:rFonts w:eastAsiaTheme="minorEastAsia"/>
          <w:bCs w:val="0"/>
          <w:szCs w:val="18"/>
        </w:rPr>
        <w:t xml:space="preserve"> </w:t>
      </w:r>
      <w:r w:rsidRPr="00600D59">
        <w:rPr>
          <w:rFonts w:eastAsiaTheme="minorEastAsia"/>
          <w:bCs w:val="0"/>
          <w:szCs w:val="18"/>
          <w:lang w:val="en-US"/>
        </w:rPr>
        <w:t>VIN</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στη</w:t>
      </w:r>
      <w:r w:rsidRPr="00600D59">
        <w:rPr>
          <w:rFonts w:eastAsiaTheme="minorEastAsia"/>
          <w:bCs w:val="0"/>
          <w:szCs w:val="18"/>
        </w:rPr>
        <w:t xml:space="preserve"> </w:t>
      </w:r>
      <w:r w:rsidRPr="00600D59">
        <w:rPr>
          <w:rFonts w:eastAsiaTheme="minorEastAsia"/>
          <w:bCs w:val="0"/>
          <w:szCs w:val="18"/>
          <w:lang w:val="en-US"/>
        </w:rPr>
        <w:t>συνέχεια</w:t>
      </w:r>
      <w:r w:rsidRPr="00600D59">
        <w:rPr>
          <w:rFonts w:eastAsiaTheme="minorEastAsia"/>
          <w:bCs w:val="0"/>
          <w:szCs w:val="18"/>
        </w:rPr>
        <w:t xml:space="preserve">, </w:t>
      </w:r>
      <w:r w:rsidRPr="00600D59">
        <w:rPr>
          <w:rFonts w:eastAsiaTheme="minorEastAsia"/>
          <w:bCs w:val="0"/>
          <w:szCs w:val="18"/>
          <w:lang w:val="en-US"/>
        </w:rPr>
        <w:t>πατήστε</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κουμπί</w:t>
      </w:r>
      <w:r w:rsidRPr="00600D59">
        <w:rPr>
          <w:rFonts w:eastAsiaTheme="minorEastAsia"/>
          <w:bCs w:val="0"/>
          <w:szCs w:val="18"/>
        </w:rPr>
        <w:t xml:space="preserve"> </w:t>
      </w:r>
      <w:r w:rsidRPr="00600D59">
        <w:rPr>
          <w:rFonts w:eastAsiaTheme="minorEastAsia"/>
          <w:b/>
          <w:bCs w:val="0"/>
          <w:szCs w:val="18"/>
          <w:lang w:val="en-US"/>
        </w:rPr>
        <w:t>Χειροκίνητη</w:t>
      </w:r>
      <w:r w:rsidRPr="00600D59">
        <w:rPr>
          <w:rFonts w:eastAsiaTheme="minorEastAsia"/>
          <w:b/>
          <w:bCs w:val="0"/>
          <w:szCs w:val="18"/>
        </w:rPr>
        <w:t xml:space="preserve"> </w:t>
      </w:r>
      <w:r w:rsidRPr="00600D59">
        <w:rPr>
          <w:rFonts w:eastAsiaTheme="minorEastAsia"/>
          <w:b/>
          <w:bCs w:val="0"/>
          <w:szCs w:val="18"/>
          <w:lang w:val="en-US"/>
        </w:rPr>
        <w:t>επιλογή</w:t>
      </w:r>
      <w:r w:rsidRPr="00600D59">
        <w:rPr>
          <w:rFonts w:eastAsiaTheme="minorEastAsia"/>
          <w:b/>
          <w:bCs w:val="0"/>
          <w:szCs w:val="18"/>
        </w:rPr>
        <w:t>.</w:t>
      </w:r>
      <w:r w:rsidR="009200B6" w:rsidRPr="00600D59">
        <w:t xml:space="preserve"> Επιλέξτε τις πληροφορίες του οχήματος, όπως μάρκα, μοντέλο, κυβισμό, τύπο κινητήρα και έτος μοντέλου, στην ίδια οθόνη. </w:t>
      </w:r>
      <w:r w:rsidR="00B46C55" w:rsidRPr="00600D59">
        <w:t xml:space="preserve">Πατήστε το </w:t>
      </w:r>
      <w:r w:rsidR="009200B6" w:rsidRPr="00600D59">
        <w:t xml:space="preserve">κουμπί </w:t>
      </w:r>
      <w:r w:rsidR="009200B6" w:rsidRPr="00600D59">
        <w:rPr>
          <w:b/>
        </w:rPr>
        <w:t xml:space="preserve">ESC </w:t>
      </w:r>
      <w:r w:rsidR="009200B6" w:rsidRPr="00600D59">
        <w:t xml:space="preserve">στην κάτω δεξιά γωνία της οθόνης για να </w:t>
      </w:r>
      <w:r w:rsidR="00B46C55" w:rsidRPr="00600D59">
        <w:t>βγείτε από την επιλογή οχήματος</w:t>
      </w:r>
      <w:r w:rsidR="00233E7B" w:rsidRPr="00600D59">
        <w:t>.</w:t>
      </w:r>
      <w:r w:rsidR="009200B6" w:rsidRPr="00600D59">
        <w:t xml:space="preserve"> Πατήστε το κουμπί </w:t>
      </w:r>
      <w:r w:rsidR="009200B6" w:rsidRPr="00600D59">
        <w:rPr>
          <w:b/>
        </w:rPr>
        <w:t xml:space="preserve">Επαναφορά </w:t>
      </w:r>
      <w:r w:rsidR="009200B6" w:rsidRPr="00600D59">
        <w:t>για να επιλέξετε ξανά τις πληροφορίες του οχήματος, εάν χρειάζεται.</w:t>
      </w:r>
    </w:p>
    <w:p w14:paraId="6D1B6FB5" w14:textId="5A34779F" w:rsidR="009200B6" w:rsidRPr="00600D59" w:rsidRDefault="009200B6" w:rsidP="006354DB">
      <w:pPr>
        <w:pStyle w:val="30"/>
        <w:spacing w:before="312" w:after="156"/>
      </w:pPr>
      <w:r w:rsidRPr="00600D59">
        <w:t xml:space="preserve">Άμεση είσοδος </w:t>
      </w:r>
      <w:r w:rsidR="00A22A13" w:rsidRPr="00600D59">
        <w:t>O</w:t>
      </w:r>
      <w:r w:rsidRPr="00600D59">
        <w:t>BDII</w:t>
      </w:r>
    </w:p>
    <w:p w14:paraId="66C0FABA" w14:textId="0D1FEFC1" w:rsidR="009200B6" w:rsidRPr="00600D59" w:rsidRDefault="009200B6" w:rsidP="009E29E2">
      <w:pPr>
        <w:pStyle w:val="BodytextUserManual"/>
        <w:spacing w:before="156" w:after="156"/>
      </w:pPr>
      <w:r w:rsidRPr="00600D59">
        <w:rPr>
          <w:color w:val="000000"/>
          <w:szCs w:val="18"/>
        </w:rPr>
        <w:t>Περιστασιακά, το tablet ενδέχεται να μην είναι σε θέση να αναγνωρίσει ένα όχημα. Για αυτά τα οχήματα, ο χρήστης μπορεί να εκτελέσει ένα γενικό διαγνωστικό έλεγχο OBDII ή EOBD</w:t>
      </w:r>
      <w:r w:rsidR="00233E7B" w:rsidRPr="00600D59">
        <w:rPr>
          <w:color w:val="000000"/>
          <w:szCs w:val="18"/>
        </w:rPr>
        <w:t>.</w:t>
      </w:r>
      <w:r w:rsidRPr="00600D59">
        <w:t xml:space="preserve"> Δείτε</w:t>
      </w:r>
      <w:r w:rsidR="009E29E2" w:rsidRPr="00600D59">
        <w:t xml:space="preserve"> </w:t>
      </w:r>
      <w:r w:rsidR="009E29E2" w:rsidRPr="00600D59">
        <w:rPr>
          <w:i/>
          <w:iCs/>
          <w:color w:val="0000FF"/>
        </w:rPr>
        <w:fldChar w:fldCharType="begin"/>
      </w:r>
      <w:r w:rsidR="009E29E2" w:rsidRPr="00600D59">
        <w:rPr>
          <w:i/>
          <w:iCs/>
          <w:color w:val="0000FF"/>
        </w:rPr>
        <w:instrText xml:space="preserve"> REF _Ref160193766 \h  \* MERGEFORMAT </w:instrText>
      </w:r>
      <w:r w:rsidR="009E29E2" w:rsidRPr="00600D59">
        <w:rPr>
          <w:i/>
          <w:iCs/>
          <w:color w:val="0000FF"/>
        </w:rPr>
      </w:r>
      <w:r w:rsidR="009E29E2" w:rsidRPr="00600D59">
        <w:rPr>
          <w:i/>
          <w:iCs/>
          <w:color w:val="0000FF"/>
        </w:rPr>
        <w:fldChar w:fldCharType="separate"/>
      </w:r>
      <w:r w:rsidR="00187D73" w:rsidRPr="00600D59">
        <w:rPr>
          <w:i/>
          <w:iCs/>
          <w:color w:val="0000FF"/>
        </w:rPr>
        <w:t xml:space="preserve">Γενικές </w:t>
      </w:r>
      <w:r w:rsidR="00A22A13" w:rsidRPr="00600D59">
        <w:rPr>
          <w:i/>
          <w:iCs/>
          <w:color w:val="0000FF"/>
        </w:rPr>
        <w:t>λ</w:t>
      </w:r>
      <w:r w:rsidR="00187D73" w:rsidRPr="00600D59">
        <w:rPr>
          <w:i/>
          <w:iCs/>
          <w:color w:val="0000FF"/>
        </w:rPr>
        <w:t xml:space="preserve">ειτουργίες OBDII </w:t>
      </w:r>
      <w:r w:rsidR="009E29E2" w:rsidRPr="00600D59">
        <w:rPr>
          <w:i/>
          <w:iCs/>
          <w:color w:val="0000FF"/>
        </w:rPr>
        <w:fldChar w:fldCharType="end"/>
      </w:r>
      <w:r w:rsidR="009E29E2" w:rsidRPr="00600D59">
        <w:t>για περισσότερες πληροφορίες.</w:t>
      </w:r>
    </w:p>
    <w:p w14:paraId="43030F3C" w14:textId="30370C05" w:rsidR="00DA7FAE" w:rsidRPr="00600D59" w:rsidRDefault="00DA7FAE" w:rsidP="00DA7FAE">
      <w:pPr>
        <w:pStyle w:val="20"/>
        <w:spacing w:before="312" w:after="156"/>
        <w:rPr>
          <w:rFonts w:cs="Arial"/>
        </w:rPr>
      </w:pPr>
      <w:bookmarkStart w:id="165" w:name="_Toc160024660"/>
      <w:bookmarkStart w:id="166" w:name="_Toc204006039"/>
      <w:bookmarkStart w:id="167" w:name="_Ref160099659"/>
      <w:r w:rsidRPr="00600D59">
        <w:rPr>
          <w:rFonts w:cs="Arial"/>
        </w:rPr>
        <w:t>Πλοήγηση</w:t>
      </w:r>
      <w:bookmarkEnd w:id="165"/>
      <w:bookmarkEnd w:id="166"/>
    </w:p>
    <w:p w14:paraId="676C3F05" w14:textId="405509E8" w:rsidR="00DA7FAE" w:rsidRPr="00600D59" w:rsidRDefault="00DA7FAE" w:rsidP="00DA7FAE">
      <w:pPr>
        <w:pStyle w:val="30"/>
        <w:spacing w:before="312" w:after="156"/>
      </w:pPr>
      <w:bookmarkStart w:id="168" w:name="_Toc160024661"/>
      <w:r w:rsidRPr="00600D59">
        <w:t>Διάταξη οθόνης διαγνωστικών</w:t>
      </w:r>
      <w:bookmarkEnd w:id="168"/>
    </w:p>
    <w:p w14:paraId="3EBA94EF" w14:textId="74B0563E" w:rsidR="00DA7FAE" w:rsidRPr="00600D59" w:rsidRDefault="00DA7FAE" w:rsidP="00DA7FAE">
      <w:pPr>
        <w:spacing w:before="156" w:after="156"/>
        <w:rPr>
          <w:rFonts w:cs="Arial"/>
        </w:rPr>
      </w:pPr>
      <w:r w:rsidRPr="00600D59">
        <w:rPr>
          <w:rFonts w:cs="Arial"/>
        </w:rPr>
        <w:t xml:space="preserve">Αφού επιβεβαιωθούν οι πληροφορίες του οχήματος, πατήστε </w:t>
      </w:r>
      <w:r w:rsidRPr="00600D59">
        <w:rPr>
          <w:rFonts w:cs="Arial"/>
          <w:b/>
        </w:rPr>
        <w:t xml:space="preserve">OK </w:t>
      </w:r>
      <w:r w:rsidRPr="00600D59">
        <w:rPr>
          <w:rFonts w:cs="Arial"/>
        </w:rPr>
        <w:t>για να εισέλθετε στο κύριο διαγνωστικό πρόγραμμα. Αυτή η ενότητα περιγράφει κοινές λειτουργίες, όπως η Αυτόματη Σάρωση, η Μονάδα Ελέγχου, το Σέρβις και ο Προγραμματισμός. Οι διαθέσιμες λειτουργίες ενδέχεται να διαφέρουν μεταξύ των οχημάτων.</w:t>
      </w:r>
    </w:p>
    <w:p w14:paraId="16F060CE" w14:textId="1B00E2BA" w:rsidR="00DA7FAE" w:rsidRPr="00600D59" w:rsidRDefault="0027374D" w:rsidP="00DA7FAE">
      <w:pPr>
        <w:spacing w:before="156" w:after="156" w:line="480" w:lineRule="auto"/>
        <w:ind w:left="0"/>
        <w:jc w:val="center"/>
        <w:rPr>
          <w:rFonts w:cs="Arial"/>
        </w:rPr>
      </w:pPr>
      <w:r w:rsidRPr="00600D59">
        <w:rPr>
          <w:rFonts w:cs="Arial"/>
          <w:noProof/>
          <w:lang w:val="en-US"/>
        </w:rPr>
        <w:drawing>
          <wp:inline distT="0" distB="0" distL="0" distR="0" wp14:anchorId="0C06B118" wp14:editId="77C4B00B">
            <wp:extent cx="3526902" cy="1944000"/>
            <wp:effectExtent l="0" t="0" r="0" b="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3526902" cy="1944000"/>
                    </a:xfrm>
                    <a:prstGeom prst="rect">
                      <a:avLst/>
                    </a:prstGeom>
                    <a:noFill/>
                    <a:ln>
                      <a:noFill/>
                    </a:ln>
                  </pic:spPr>
                </pic:pic>
              </a:graphicData>
            </a:graphic>
          </wp:inline>
        </w:drawing>
      </w:r>
    </w:p>
    <w:p w14:paraId="1EBE795B" w14:textId="05B84302" w:rsidR="00DA7FAE" w:rsidRPr="00600D59" w:rsidRDefault="00A22A13" w:rsidP="00DA7FAE">
      <w:pPr>
        <w:pStyle w:val="ab"/>
        <w:spacing w:before="156" w:after="156"/>
        <w:ind w:left="0"/>
        <w:rPr>
          <w:rFonts w:cs="Arial"/>
          <w:i/>
          <w:iCs/>
        </w:rPr>
      </w:pPr>
      <w:bookmarkStart w:id="169" w:name="Σχήμα_6_8"/>
      <w:r w:rsidRPr="00600D59">
        <w:rPr>
          <w:rFonts w:cs="Arial"/>
          <w:iCs/>
        </w:rPr>
        <w:t>Σχήμα 6-8</w:t>
      </w:r>
      <w:r w:rsidRPr="00600D59">
        <w:rPr>
          <w:rFonts w:cs="Arial"/>
          <w:i/>
          <w:iCs/>
        </w:rPr>
        <w:t xml:space="preserve"> Οθόνη κύριου μενού διαγνωστικών</w:t>
      </w:r>
      <w:bookmarkEnd w:id="169"/>
    </w:p>
    <w:p w14:paraId="0C426C95" w14:textId="57A6D93F" w:rsidR="00DA7FAE" w:rsidRPr="00600D59" w:rsidRDefault="001C297D" w:rsidP="00BE283D">
      <w:pPr>
        <w:pStyle w:val="aa"/>
        <w:widowControl w:val="0"/>
        <w:numPr>
          <w:ilvl w:val="0"/>
          <w:numId w:val="38"/>
        </w:numPr>
        <w:spacing w:beforeLines="20" w:before="62" w:afterLines="20" w:after="62"/>
        <w:ind w:left="647" w:hanging="363"/>
        <w:rPr>
          <w:rFonts w:cs="Arial"/>
        </w:rPr>
      </w:pPr>
      <w:r w:rsidRPr="00600D59">
        <w:rPr>
          <w:rFonts w:cs="Arial"/>
        </w:rPr>
        <w:t>Γραμμή εργαλείων διαγνωστικών</w:t>
      </w:r>
    </w:p>
    <w:p w14:paraId="6B4C3F68" w14:textId="77777777" w:rsidR="00DA7FAE" w:rsidRPr="00600D59" w:rsidRDefault="00DA7FAE" w:rsidP="00BE283D">
      <w:pPr>
        <w:pStyle w:val="aa"/>
        <w:widowControl w:val="0"/>
        <w:numPr>
          <w:ilvl w:val="0"/>
          <w:numId w:val="38"/>
        </w:numPr>
        <w:spacing w:beforeLines="20" w:before="62" w:afterLines="20" w:after="62"/>
        <w:ind w:left="647" w:hanging="363"/>
        <w:rPr>
          <w:rFonts w:cs="Arial"/>
        </w:rPr>
      </w:pPr>
      <w:r w:rsidRPr="00600D59">
        <w:rPr>
          <w:rFonts w:cs="Arial"/>
        </w:rPr>
        <w:t>Τρέχουσα διαδρομή καταλόγου</w:t>
      </w:r>
    </w:p>
    <w:p w14:paraId="67296A38" w14:textId="77777777" w:rsidR="00DA7FAE" w:rsidRPr="00600D59" w:rsidRDefault="00DA7FAE" w:rsidP="00BE283D">
      <w:pPr>
        <w:pStyle w:val="aa"/>
        <w:widowControl w:val="0"/>
        <w:numPr>
          <w:ilvl w:val="0"/>
          <w:numId w:val="38"/>
        </w:numPr>
        <w:spacing w:beforeLines="20" w:before="62" w:afterLines="20" w:after="62"/>
        <w:ind w:left="647" w:hanging="363"/>
        <w:rPr>
          <w:rFonts w:cs="Arial"/>
        </w:rPr>
      </w:pPr>
      <w:r w:rsidRPr="00600D59">
        <w:rPr>
          <w:rFonts w:cs="Arial"/>
        </w:rPr>
        <w:t>Γραμμή πληροφοριών κατάστασης</w:t>
      </w:r>
    </w:p>
    <w:p w14:paraId="3ADCE6D9" w14:textId="77777777" w:rsidR="00DA7FAE" w:rsidRPr="00600D59" w:rsidRDefault="00DA7FAE" w:rsidP="00BE283D">
      <w:pPr>
        <w:pStyle w:val="aa"/>
        <w:widowControl w:val="0"/>
        <w:numPr>
          <w:ilvl w:val="0"/>
          <w:numId w:val="38"/>
        </w:numPr>
        <w:spacing w:beforeLines="20" w:before="62" w:afterLines="20" w:after="62"/>
        <w:ind w:left="647" w:hanging="363"/>
        <w:rPr>
          <w:rFonts w:cs="Arial"/>
        </w:rPr>
      </w:pPr>
      <w:r w:rsidRPr="00600D59">
        <w:rPr>
          <w:rFonts w:cs="Arial"/>
        </w:rPr>
        <w:lastRenderedPageBreak/>
        <w:t>Γραμμή πλοήγησης</w:t>
      </w:r>
    </w:p>
    <w:p w14:paraId="4790DA04" w14:textId="77777777" w:rsidR="00DA7FAE" w:rsidRPr="00600D59" w:rsidRDefault="00DA7FAE" w:rsidP="00BE283D">
      <w:pPr>
        <w:pStyle w:val="aa"/>
        <w:widowControl w:val="0"/>
        <w:numPr>
          <w:ilvl w:val="0"/>
          <w:numId w:val="38"/>
        </w:numPr>
        <w:spacing w:beforeLines="20" w:before="62" w:afterLines="20" w:after="62"/>
        <w:ind w:left="647" w:hanging="363"/>
        <w:rPr>
          <w:rFonts w:cs="Arial"/>
        </w:rPr>
      </w:pPr>
      <w:r w:rsidRPr="00600D59">
        <w:rPr>
          <w:rFonts w:cs="Arial"/>
        </w:rPr>
        <w:t>Κύριο Τμήμα</w:t>
      </w:r>
    </w:p>
    <w:p w14:paraId="1B08945C" w14:textId="77777777" w:rsidR="00DA7FAE" w:rsidRPr="00600D59" w:rsidRDefault="00DA7FAE" w:rsidP="00BE283D">
      <w:pPr>
        <w:pStyle w:val="aa"/>
        <w:widowControl w:val="0"/>
        <w:numPr>
          <w:ilvl w:val="0"/>
          <w:numId w:val="38"/>
        </w:numPr>
        <w:spacing w:beforeLines="20" w:before="62" w:afterLines="20" w:after="62"/>
        <w:ind w:left="647" w:hanging="363"/>
        <w:rPr>
          <w:rFonts w:cs="Arial"/>
        </w:rPr>
      </w:pPr>
      <w:r w:rsidRPr="00600D59">
        <w:rPr>
          <w:rFonts w:cs="Arial"/>
        </w:rPr>
        <w:t>Κουμπιά λειτουργιών</w:t>
      </w:r>
    </w:p>
    <w:p w14:paraId="33305D26" w14:textId="6499BB33" w:rsidR="00DA7FAE" w:rsidRPr="00600D59" w:rsidRDefault="001C297D" w:rsidP="00DA7FAE">
      <w:pPr>
        <w:pStyle w:val="40"/>
        <w:spacing w:before="156" w:after="156"/>
        <w:rPr>
          <w:rFonts w:cs="Arial"/>
        </w:rPr>
      </w:pPr>
      <w:r w:rsidRPr="00600D59">
        <w:rPr>
          <w:rFonts w:cs="Arial"/>
        </w:rPr>
        <w:t>Γραμμή εργαλείων διαγνωστικών</w:t>
      </w:r>
    </w:p>
    <w:p w14:paraId="61723878" w14:textId="42DC95E9" w:rsidR="00DA7FAE" w:rsidRPr="00600D59" w:rsidRDefault="00DA7FAE" w:rsidP="00DA7FAE">
      <w:pPr>
        <w:pStyle w:val="BodytextUserManual"/>
        <w:spacing w:before="156" w:after="156"/>
      </w:pPr>
      <w:r w:rsidRPr="00600D59">
        <w:t xml:space="preserve">Η </w:t>
      </w:r>
      <w:r w:rsidR="001C297D" w:rsidRPr="00600D59">
        <w:t xml:space="preserve">γραμμή εργαλείων διαγνωστικών περιέχει κουμπιά που </w:t>
      </w:r>
      <w:r w:rsidRPr="00600D59">
        <w:t>σας επιτρέπουν να εκτυπώνετε ή να αποθηκεύετε τα δεδομένα που εμφανίζονται και να εκτελείτε άλλες λειτουργίες</w:t>
      </w:r>
      <w:r w:rsidR="00233E7B" w:rsidRPr="00600D59">
        <w:t>.</w:t>
      </w:r>
      <w:r w:rsidRPr="00600D59">
        <w:t xml:space="preserve"> Ο παρακάτω πίνακας παρέχει μια σύντομη περιγραφή των λειτουργιών των κουμπιών της </w:t>
      </w:r>
      <w:r w:rsidR="006C024C" w:rsidRPr="00600D59">
        <w:t>γραμμής εργαλείων διαγνωστικών</w:t>
      </w:r>
      <w:r w:rsidR="00233E7B" w:rsidRPr="00600D59">
        <w:t>:</w:t>
      </w:r>
    </w:p>
    <w:p w14:paraId="3772FEA9" w14:textId="2ABD705A" w:rsidR="00DA7FAE" w:rsidRPr="00600D59" w:rsidRDefault="005A3230" w:rsidP="00DA7FAE">
      <w:pPr>
        <w:pStyle w:val="ab"/>
        <w:spacing w:before="156" w:after="156"/>
        <w:ind w:left="0"/>
        <w:rPr>
          <w:rFonts w:cs="Arial"/>
          <w:i/>
          <w:iCs/>
        </w:rPr>
      </w:pPr>
      <w:bookmarkStart w:id="170" w:name="_Ref159231681"/>
      <w:bookmarkStart w:id="171" w:name="Πίνακας_6_2"/>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DA7FAE"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DA7FAE" w:rsidRPr="00600D59">
        <w:rPr>
          <w:rFonts w:cs="Arial"/>
        </w:rPr>
        <w:t xml:space="preserve"> </w:t>
      </w:r>
      <w:r w:rsidR="00FF23B6" w:rsidRPr="00600D59">
        <w:rPr>
          <w:rFonts w:cs="Arial"/>
          <w:i/>
          <w:iCs/>
        </w:rPr>
        <w:t>Κουμπιά γραμμής εργαλείων διαγνωστικών</w:t>
      </w:r>
      <w:bookmarkEnd w:id="170"/>
      <w:bookmarkEnd w:id="171"/>
    </w:p>
    <w:tbl>
      <w:tblPr>
        <w:tblStyle w:val="ac"/>
        <w:tblW w:w="6658" w:type="dxa"/>
        <w:jc w:val="center"/>
        <w:tblLayout w:type="fixed"/>
        <w:tblLook w:val="04A0" w:firstRow="1" w:lastRow="0" w:firstColumn="1" w:lastColumn="0" w:noHBand="0" w:noVBand="1"/>
      </w:tblPr>
      <w:tblGrid>
        <w:gridCol w:w="988"/>
        <w:gridCol w:w="992"/>
        <w:gridCol w:w="4678"/>
      </w:tblGrid>
      <w:tr w:rsidR="00DA7FAE" w:rsidRPr="00600D59"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600D59" w:rsidRDefault="00DA7FAE" w:rsidP="00EE198A">
            <w:pPr>
              <w:pStyle w:val="af"/>
              <w:spacing w:beforeLines="20" w:before="62" w:afterLines="20" w:after="62" w:line="240" w:lineRule="exact"/>
              <w:rPr>
                <w:rFonts w:cs="Arial"/>
              </w:rPr>
            </w:pPr>
            <w:r w:rsidRPr="00600D59">
              <w:rPr>
                <w:rFonts w:cs="Arial"/>
              </w:rPr>
              <w:t>Κουμπί</w:t>
            </w:r>
          </w:p>
        </w:tc>
        <w:tc>
          <w:tcPr>
            <w:tcW w:w="992" w:type="dxa"/>
            <w:shd w:val="clear" w:color="auto" w:fill="D9D9D9" w:themeFill="background1" w:themeFillShade="D9"/>
            <w:vAlign w:val="center"/>
          </w:tcPr>
          <w:p w14:paraId="0F97A2D5" w14:textId="77777777" w:rsidR="00DA7FAE" w:rsidRPr="00600D59" w:rsidRDefault="00DA7FAE" w:rsidP="00EE198A">
            <w:pPr>
              <w:pStyle w:val="af"/>
              <w:spacing w:beforeLines="20" w:before="62" w:afterLines="20" w:after="62" w:line="240" w:lineRule="exact"/>
              <w:rPr>
                <w:rFonts w:cs="Arial"/>
              </w:rPr>
            </w:pPr>
            <w:r w:rsidRPr="00600D59">
              <w:rPr>
                <w:rFonts w:cs="Arial"/>
              </w:rPr>
              <w:t>Ονομα</w:t>
            </w:r>
          </w:p>
        </w:tc>
        <w:tc>
          <w:tcPr>
            <w:tcW w:w="4678" w:type="dxa"/>
            <w:shd w:val="clear" w:color="auto" w:fill="D9D9D9" w:themeFill="background1" w:themeFillShade="D9"/>
            <w:vAlign w:val="center"/>
          </w:tcPr>
          <w:p w14:paraId="474E727C" w14:textId="77777777" w:rsidR="00DA7FAE" w:rsidRPr="00600D59" w:rsidRDefault="00DA7FAE" w:rsidP="00EE198A">
            <w:pPr>
              <w:pStyle w:val="af"/>
              <w:spacing w:beforeLines="20" w:before="62" w:afterLines="20" w:after="62" w:line="240" w:lineRule="exact"/>
              <w:rPr>
                <w:rFonts w:cs="Arial"/>
              </w:rPr>
            </w:pPr>
            <w:r w:rsidRPr="00600D59">
              <w:rPr>
                <w:rFonts w:cs="Arial"/>
              </w:rPr>
              <w:t>Περιγραφή</w:t>
            </w:r>
          </w:p>
        </w:tc>
      </w:tr>
      <w:tr w:rsidR="00DA7FAE" w:rsidRPr="00600D59" w14:paraId="37A874B4" w14:textId="77777777" w:rsidTr="000220B7">
        <w:trPr>
          <w:trHeight w:val="489"/>
          <w:jc w:val="center"/>
        </w:trPr>
        <w:tc>
          <w:tcPr>
            <w:tcW w:w="988" w:type="dxa"/>
            <w:vAlign w:val="center"/>
          </w:tcPr>
          <w:p w14:paraId="16AEF71F" w14:textId="6B536FD4" w:rsidR="00DA7FAE" w:rsidRPr="00600D59" w:rsidRDefault="004C17BC" w:rsidP="000220B7">
            <w:pPr>
              <w:pStyle w:val="af"/>
              <w:spacing w:beforeLines="20" w:before="62" w:afterLines="20" w:after="62" w:line="240" w:lineRule="exact"/>
              <w:rPr>
                <w:rFonts w:cs="Arial"/>
              </w:rPr>
            </w:pPr>
            <w:r w:rsidRPr="00600D59">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600D59" w:rsidRDefault="004C17BC" w:rsidP="000220B7">
            <w:pPr>
              <w:pStyle w:val="af"/>
              <w:spacing w:beforeLines="20" w:before="62" w:afterLines="20" w:after="62" w:line="240" w:lineRule="exact"/>
              <w:rPr>
                <w:rFonts w:cs="Arial"/>
              </w:rPr>
            </w:pPr>
            <w:r w:rsidRPr="00600D59">
              <w:rPr>
                <w:rFonts w:cs="Arial"/>
              </w:rPr>
              <w:t>Απομακρυσμένος Εμπειρογνώμονας</w:t>
            </w:r>
          </w:p>
        </w:tc>
        <w:tc>
          <w:tcPr>
            <w:tcW w:w="4678" w:type="dxa"/>
            <w:vAlign w:val="center"/>
          </w:tcPr>
          <w:p w14:paraId="477D9420" w14:textId="1AF673DB" w:rsidR="00DA7FAE" w:rsidRPr="00600D59" w:rsidRDefault="00DA7FAE" w:rsidP="000220B7">
            <w:pPr>
              <w:pStyle w:val="af0"/>
              <w:spacing w:beforeLines="20" w:before="62" w:afterLines="20" w:after="62" w:line="240" w:lineRule="exact"/>
              <w:ind w:left="0"/>
              <w:rPr>
                <w:rFonts w:cs="Arial"/>
              </w:rPr>
            </w:pPr>
            <w:r w:rsidRPr="00600D59">
              <w:rPr>
                <w:rFonts w:cs="Arial"/>
              </w:rPr>
              <w:t xml:space="preserve">Πατήστε για να </w:t>
            </w:r>
            <w:r w:rsidR="004C17BC" w:rsidRPr="00600D59">
              <w:rPr>
                <w:rFonts w:cs="Arial"/>
              </w:rPr>
              <w:t>εκκινήσετε την εφαρμογή Remote Expert</w:t>
            </w:r>
            <w:r w:rsidR="00233E7B" w:rsidRPr="00600D59">
              <w:rPr>
                <w:rFonts w:cs="Arial"/>
              </w:rPr>
              <w:t>.</w:t>
            </w:r>
            <w:r w:rsidRPr="00600D59">
              <w:rPr>
                <w:rFonts w:cs="Arial"/>
              </w:rPr>
              <w:t xml:space="preserve"> </w:t>
            </w:r>
            <w:r w:rsidR="00037D28" w:rsidRPr="00600D59">
              <w:rPr>
                <w:rFonts w:cs="Arial"/>
              </w:rPr>
              <w:t xml:space="preserve">Αυτή η λειτουργία είναι διαθέσιμη σε ορισμένες χώρες και </w:t>
            </w:r>
            <w:r w:rsidR="00765547" w:rsidRPr="00600D59">
              <w:rPr>
                <w:rFonts w:cs="Arial"/>
              </w:rPr>
              <w:t>περιοχές</w:t>
            </w:r>
            <w:r w:rsidR="00233E7B" w:rsidRPr="00600D59">
              <w:rPr>
                <w:rFonts w:cs="Arial"/>
              </w:rPr>
              <w:t>.</w:t>
            </w:r>
          </w:p>
        </w:tc>
      </w:tr>
      <w:tr w:rsidR="00DA7FAE" w:rsidRPr="00600D59" w14:paraId="47DF7B59" w14:textId="77777777" w:rsidTr="000220B7">
        <w:trPr>
          <w:trHeight w:hRule="exact" w:val="803"/>
          <w:jc w:val="center"/>
        </w:trPr>
        <w:tc>
          <w:tcPr>
            <w:tcW w:w="988" w:type="dxa"/>
            <w:vAlign w:val="center"/>
          </w:tcPr>
          <w:p w14:paraId="5491F881" w14:textId="566BD957" w:rsidR="00DA7FAE" w:rsidRPr="00600D59" w:rsidRDefault="001A0404" w:rsidP="00EE198A">
            <w:pPr>
              <w:pStyle w:val="af"/>
              <w:spacing w:beforeLines="20" w:before="62" w:afterLines="20" w:after="62" w:line="480" w:lineRule="auto"/>
              <w:rPr>
                <w:rFonts w:cs="Arial"/>
              </w:rPr>
            </w:pPr>
            <w:r w:rsidRPr="00600D59">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600D59" w:rsidRDefault="00DA7FAE" w:rsidP="00EE198A">
            <w:pPr>
              <w:pStyle w:val="af"/>
              <w:spacing w:beforeLines="20" w:before="62" w:afterLines="20" w:after="62" w:line="240" w:lineRule="exact"/>
              <w:rPr>
                <w:rFonts w:cs="Arial"/>
              </w:rPr>
            </w:pPr>
            <w:r w:rsidRPr="00600D59">
              <w:rPr>
                <w:rFonts w:cs="Arial"/>
              </w:rPr>
              <w:t>Ανταλλαγή οχήματος</w:t>
            </w:r>
          </w:p>
        </w:tc>
        <w:tc>
          <w:tcPr>
            <w:tcW w:w="4678" w:type="dxa"/>
            <w:vAlign w:val="center"/>
          </w:tcPr>
          <w:p w14:paraId="6EA84156" w14:textId="2761CEAE" w:rsidR="00DA7FAE" w:rsidRPr="00600D59" w:rsidRDefault="00DA7FAE" w:rsidP="00EE198A">
            <w:pPr>
              <w:pStyle w:val="af0"/>
              <w:spacing w:beforeLines="20" w:before="62" w:afterLines="20" w:after="62" w:line="240" w:lineRule="exact"/>
              <w:ind w:left="0"/>
              <w:rPr>
                <w:rFonts w:cs="Arial"/>
              </w:rPr>
            </w:pPr>
            <w:r w:rsidRPr="00600D59">
              <w:rPr>
                <w:rFonts w:cs="Arial"/>
              </w:rPr>
              <w:t>Έξοδος από τη διαγνωστική συνεδρία και επιστροφή στην οθόνη μενού οχήματος για να επιλέξετε ένα άλλο όχημα για δοκιμή.</w:t>
            </w:r>
          </w:p>
        </w:tc>
      </w:tr>
      <w:tr w:rsidR="00DA7FAE" w:rsidRPr="00600D59" w14:paraId="724D24E0" w14:textId="77777777" w:rsidTr="000220B7">
        <w:trPr>
          <w:trHeight w:hRule="exact" w:val="605"/>
          <w:jc w:val="center"/>
        </w:trPr>
        <w:tc>
          <w:tcPr>
            <w:tcW w:w="988" w:type="dxa"/>
            <w:vAlign w:val="center"/>
          </w:tcPr>
          <w:p w14:paraId="638BEFF4" w14:textId="4FDF890E" w:rsidR="00DA7FAE" w:rsidRPr="00600D59" w:rsidRDefault="001A0404" w:rsidP="000220B7">
            <w:pPr>
              <w:pStyle w:val="af"/>
              <w:spacing w:beforeLines="20" w:before="62" w:afterLines="20" w:after="62" w:line="240" w:lineRule="atLeast"/>
              <w:rPr>
                <w:rFonts w:cs="Arial"/>
              </w:rPr>
            </w:pPr>
            <w:r w:rsidRPr="00600D59">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600D59" w:rsidRDefault="00DA7FAE" w:rsidP="000220B7">
            <w:pPr>
              <w:pStyle w:val="af"/>
              <w:spacing w:beforeLines="20" w:before="62" w:afterLines="20" w:after="62" w:line="240" w:lineRule="exact"/>
              <w:rPr>
                <w:rFonts w:cs="Arial"/>
              </w:rPr>
            </w:pPr>
            <w:r w:rsidRPr="00600D59">
              <w:rPr>
                <w:rFonts w:cs="Arial"/>
              </w:rPr>
              <w:t>Ρυθμίσεις</w:t>
            </w:r>
          </w:p>
        </w:tc>
        <w:tc>
          <w:tcPr>
            <w:tcW w:w="4678" w:type="dxa"/>
            <w:vAlign w:val="center"/>
          </w:tcPr>
          <w:p w14:paraId="1DDAE9EF" w14:textId="4000E2AD" w:rsidR="00DA7FAE" w:rsidRPr="00600D59" w:rsidRDefault="00DA7FAE" w:rsidP="000220B7">
            <w:pPr>
              <w:pStyle w:val="af0"/>
              <w:spacing w:beforeLines="20" w:before="62" w:afterLines="20" w:after="62" w:line="240" w:lineRule="exact"/>
              <w:ind w:left="0"/>
              <w:rPr>
                <w:rFonts w:cs="Arial"/>
              </w:rPr>
            </w:pPr>
            <w:r w:rsidRPr="00600D59">
              <w:rPr>
                <w:rFonts w:cs="Arial"/>
              </w:rPr>
              <w:t xml:space="preserve">Ανοίγει την οθόνη Ρυθμίσεις. Δείτε </w:t>
            </w:r>
            <w:r w:rsidR="007F235A" w:rsidRPr="00600D59">
              <w:rPr>
                <w:rFonts w:cs="Arial"/>
                <w:i/>
                <w:iCs/>
                <w:color w:val="0000FF"/>
              </w:rPr>
              <w:fldChar w:fldCharType="begin"/>
            </w:r>
            <w:r w:rsidR="007F235A" w:rsidRPr="00600D59">
              <w:rPr>
                <w:rFonts w:cs="Arial"/>
                <w:i/>
                <w:iCs/>
                <w:color w:val="0000FF"/>
              </w:rPr>
              <w:instrText xml:space="preserve"> REF _Ref159830996 \h  \* MERGEFORMAT </w:instrText>
            </w:r>
            <w:r w:rsidR="007F235A" w:rsidRPr="00600D59">
              <w:rPr>
                <w:rFonts w:cs="Arial"/>
                <w:i/>
                <w:iCs/>
                <w:color w:val="0000FF"/>
              </w:rPr>
            </w:r>
            <w:r w:rsidR="007F235A" w:rsidRPr="00600D59">
              <w:rPr>
                <w:rFonts w:cs="Arial"/>
                <w:i/>
                <w:iCs/>
                <w:color w:val="0000FF"/>
              </w:rPr>
              <w:fldChar w:fldCharType="separate"/>
            </w:r>
            <w:r w:rsidR="00187D73" w:rsidRPr="00600D59">
              <w:rPr>
                <w:rFonts w:cs="Arial"/>
                <w:i/>
                <w:iCs/>
                <w:color w:val="0000FF"/>
              </w:rPr>
              <w:t>Ρυθμίσεις</w:t>
            </w:r>
            <w:r w:rsidR="008E7A34" w:rsidRPr="00600D59">
              <w:rPr>
                <w:rFonts w:cs="Arial"/>
                <w:i/>
                <w:iCs/>
                <w:color w:val="0000FF"/>
              </w:rPr>
              <w:t>.</w:t>
            </w:r>
            <w:r w:rsidR="00187D73" w:rsidRPr="00600D59">
              <w:rPr>
                <w:rFonts w:cs="Arial"/>
                <w:i/>
                <w:iCs/>
                <w:color w:val="0000FF"/>
              </w:rPr>
              <w:t xml:space="preserve"> </w:t>
            </w:r>
            <w:r w:rsidR="007F235A" w:rsidRPr="00600D59">
              <w:rPr>
                <w:rFonts w:cs="Arial"/>
                <w:i/>
                <w:iCs/>
                <w:color w:val="0000FF"/>
              </w:rPr>
              <w:fldChar w:fldCharType="end"/>
            </w:r>
          </w:p>
        </w:tc>
      </w:tr>
      <w:tr w:rsidR="00DA7FAE" w:rsidRPr="00600D59" w14:paraId="6C45C8D4" w14:textId="77777777" w:rsidTr="000220B7">
        <w:trPr>
          <w:trHeight w:val="555"/>
          <w:jc w:val="center"/>
        </w:trPr>
        <w:tc>
          <w:tcPr>
            <w:tcW w:w="988" w:type="dxa"/>
            <w:vAlign w:val="center"/>
          </w:tcPr>
          <w:p w14:paraId="148CA847" w14:textId="7088AC64" w:rsidR="00DA7FAE" w:rsidRPr="00600D59" w:rsidRDefault="001A0404" w:rsidP="000220B7">
            <w:pPr>
              <w:pStyle w:val="af"/>
              <w:spacing w:beforeLines="20" w:before="62" w:afterLines="20" w:after="62" w:line="240" w:lineRule="atLeast"/>
              <w:rPr>
                <w:rFonts w:cs="Arial"/>
              </w:rPr>
            </w:pPr>
            <w:r w:rsidRPr="00600D59">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600D59" w:rsidRDefault="00DA7FAE" w:rsidP="000220B7">
            <w:pPr>
              <w:pStyle w:val="af"/>
              <w:spacing w:beforeLines="20" w:before="62" w:afterLines="20" w:after="62" w:line="240" w:lineRule="exact"/>
              <w:rPr>
                <w:rFonts w:cs="Arial"/>
              </w:rPr>
            </w:pPr>
            <w:r w:rsidRPr="00600D59">
              <w:rPr>
                <w:rFonts w:cs="Arial"/>
              </w:rPr>
              <w:t>Αποτύπωμα</w:t>
            </w:r>
          </w:p>
        </w:tc>
        <w:tc>
          <w:tcPr>
            <w:tcW w:w="4678" w:type="dxa"/>
            <w:vAlign w:val="center"/>
          </w:tcPr>
          <w:p w14:paraId="3DD69603" w14:textId="6BDAFD85" w:rsidR="00DA7FAE" w:rsidRPr="00600D59" w:rsidRDefault="00DA7FAE" w:rsidP="008E7A34">
            <w:pPr>
              <w:pStyle w:val="af0"/>
              <w:spacing w:beforeLines="20" w:before="62" w:afterLines="20" w:after="62" w:line="240" w:lineRule="exact"/>
              <w:ind w:left="0"/>
              <w:rPr>
                <w:rFonts w:cs="Arial"/>
              </w:rPr>
            </w:pPr>
            <w:r w:rsidRPr="00600D59">
              <w:rPr>
                <w:rFonts w:cs="Arial"/>
              </w:rPr>
              <w:t>Αποθηκεύει και εκτυπώνει ένα αντίγραφο των εμφανιζόμενων δεδομένων. Ανατρέξτε στην</w:t>
            </w:r>
            <w:r w:rsidR="008E7A34" w:rsidRPr="00600D59">
              <w:rPr>
                <w:rFonts w:cs="Arial"/>
              </w:rPr>
              <w:t xml:space="preserve"> </w:t>
            </w:r>
            <w:r w:rsidR="008E7A34" w:rsidRPr="00600D59">
              <w:rPr>
                <w:rFonts w:cs="Arial"/>
                <w:iCs/>
              </w:rPr>
              <w:t>ενότητα</w:t>
            </w:r>
            <w:r w:rsidR="007F235A" w:rsidRPr="00600D59">
              <w:rPr>
                <w:rFonts w:cs="Arial"/>
                <w:i/>
                <w:iCs/>
                <w:color w:val="0000FF"/>
              </w:rPr>
              <w:fldChar w:fldCharType="begin"/>
            </w:r>
            <w:r w:rsidR="007F235A" w:rsidRPr="00600D59">
              <w:rPr>
                <w:rFonts w:cs="Arial"/>
                <w:i/>
                <w:iCs/>
                <w:color w:val="0000FF"/>
              </w:rPr>
              <w:instrText xml:space="preserve"> REF _Ref160100196 \h  \* MERGEFORMAT </w:instrText>
            </w:r>
            <w:r w:rsidR="007F235A" w:rsidRPr="00600D59">
              <w:rPr>
                <w:rFonts w:cs="Arial"/>
                <w:i/>
                <w:iCs/>
                <w:color w:val="0000FF"/>
              </w:rPr>
            </w:r>
            <w:r w:rsidR="007F235A" w:rsidRPr="00600D59">
              <w:rPr>
                <w:rFonts w:cs="Arial"/>
                <w:i/>
                <w:iCs/>
                <w:color w:val="0000FF"/>
              </w:rPr>
              <w:fldChar w:fldCharType="separate"/>
            </w:r>
            <w:r w:rsidR="00187D73" w:rsidRPr="00600D59">
              <w:rPr>
                <w:rFonts w:cs="Arial"/>
                <w:i/>
                <w:iCs/>
                <w:color w:val="0000FF"/>
              </w:rPr>
              <w:t xml:space="preserve"> Ρυθμίσεις εκτύπωσης</w:t>
            </w:r>
            <w:r w:rsidR="008E7A34" w:rsidRPr="00600D59">
              <w:rPr>
                <w:rFonts w:cs="Arial"/>
                <w:i/>
                <w:iCs/>
                <w:color w:val="0000FF"/>
              </w:rPr>
              <w:t>.</w:t>
            </w:r>
            <w:r w:rsidR="00187D73" w:rsidRPr="00600D59">
              <w:rPr>
                <w:rFonts w:cs="Arial"/>
                <w:i/>
                <w:iCs/>
                <w:color w:val="0000FF"/>
              </w:rPr>
              <w:t xml:space="preserve"> </w:t>
            </w:r>
            <w:r w:rsidR="007F235A" w:rsidRPr="00600D59">
              <w:rPr>
                <w:rFonts w:cs="Arial"/>
                <w:i/>
                <w:iCs/>
                <w:color w:val="0000FF"/>
              </w:rPr>
              <w:fldChar w:fldCharType="end"/>
            </w:r>
          </w:p>
        </w:tc>
      </w:tr>
      <w:tr w:rsidR="00DA7FAE" w:rsidRPr="00600D59" w14:paraId="61AA0273" w14:textId="77777777" w:rsidTr="000220B7">
        <w:trPr>
          <w:trHeight w:val="578"/>
          <w:jc w:val="center"/>
        </w:trPr>
        <w:tc>
          <w:tcPr>
            <w:tcW w:w="988" w:type="dxa"/>
            <w:vAlign w:val="center"/>
          </w:tcPr>
          <w:p w14:paraId="4C3661C1" w14:textId="646BD4F7" w:rsidR="00DA7FAE" w:rsidRPr="00600D59" w:rsidRDefault="001A0404" w:rsidP="000220B7">
            <w:pPr>
              <w:pStyle w:val="af"/>
              <w:spacing w:beforeLines="20" w:before="62" w:afterLines="20" w:after="62" w:line="240" w:lineRule="atLeast"/>
              <w:rPr>
                <w:rFonts w:cs="Arial"/>
              </w:rPr>
            </w:pPr>
            <w:r w:rsidRPr="00600D59">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600D59" w:rsidRDefault="00DA7FAE" w:rsidP="000220B7">
            <w:pPr>
              <w:pStyle w:val="af"/>
              <w:spacing w:beforeLines="20" w:before="62" w:afterLines="20" w:after="62" w:line="240" w:lineRule="exact"/>
              <w:rPr>
                <w:rFonts w:cs="Arial"/>
              </w:rPr>
            </w:pPr>
            <w:r w:rsidRPr="00600D59">
              <w:rPr>
                <w:rFonts w:cs="Arial"/>
              </w:rPr>
              <w:t>Βοήθεια</w:t>
            </w:r>
          </w:p>
        </w:tc>
        <w:tc>
          <w:tcPr>
            <w:tcW w:w="4678" w:type="dxa"/>
            <w:vAlign w:val="center"/>
          </w:tcPr>
          <w:p w14:paraId="07EB1C51" w14:textId="4286B26E" w:rsidR="00DA7FAE" w:rsidRPr="00600D59" w:rsidRDefault="00DA7FAE" w:rsidP="000220B7">
            <w:pPr>
              <w:pStyle w:val="af0"/>
              <w:spacing w:beforeLines="20" w:before="62" w:afterLines="20" w:after="62" w:line="240" w:lineRule="exact"/>
              <w:ind w:left="0"/>
              <w:rPr>
                <w:rFonts w:cs="Arial"/>
              </w:rPr>
            </w:pPr>
            <w:r w:rsidRPr="00600D59">
              <w:rPr>
                <w:rFonts w:cs="Arial"/>
              </w:rPr>
              <w:t>Παρέχει οδηγίες ή συμβουλές για τη λειτουργία διαφόρων διαγνωστικών λειτουργιών.</w:t>
            </w:r>
          </w:p>
        </w:tc>
      </w:tr>
      <w:tr w:rsidR="000220B7" w:rsidRPr="00600D59" w14:paraId="73DD4F35" w14:textId="77777777" w:rsidTr="000220B7">
        <w:trPr>
          <w:trHeight w:val="578"/>
          <w:jc w:val="center"/>
        </w:trPr>
        <w:tc>
          <w:tcPr>
            <w:tcW w:w="988" w:type="dxa"/>
            <w:vAlign w:val="center"/>
          </w:tcPr>
          <w:p w14:paraId="1A4F566E" w14:textId="767F3E0B" w:rsidR="000220B7" w:rsidRPr="00600D59" w:rsidRDefault="001A0404" w:rsidP="000220B7">
            <w:pPr>
              <w:pStyle w:val="af"/>
              <w:spacing w:beforeLines="20" w:before="62" w:afterLines="20" w:after="62" w:line="240" w:lineRule="atLeast"/>
              <w:rPr>
                <w:rFonts w:cs="Arial"/>
                <w:noProof/>
              </w:rPr>
            </w:pPr>
            <w:r w:rsidRPr="00600D59">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600D59" w:rsidRDefault="000220B7" w:rsidP="000220B7">
            <w:pPr>
              <w:pStyle w:val="af"/>
              <w:spacing w:beforeLines="20" w:before="62" w:afterLines="20" w:after="62" w:line="240" w:lineRule="exact"/>
              <w:rPr>
                <w:rFonts w:cs="Arial"/>
              </w:rPr>
            </w:pPr>
            <w:r w:rsidRPr="00600D59">
              <w:rPr>
                <w:rFonts w:cs="Arial"/>
              </w:rPr>
              <w:t>Εκτός</w:t>
            </w:r>
          </w:p>
        </w:tc>
        <w:tc>
          <w:tcPr>
            <w:tcW w:w="4678" w:type="dxa"/>
            <w:vAlign w:val="center"/>
          </w:tcPr>
          <w:p w14:paraId="2DF03992" w14:textId="2A210B66" w:rsidR="000220B7" w:rsidRPr="00600D59" w:rsidRDefault="000220B7" w:rsidP="000220B7">
            <w:pPr>
              <w:pStyle w:val="af0"/>
              <w:spacing w:beforeLines="20" w:before="62" w:afterLines="20" w:after="62" w:line="240" w:lineRule="exact"/>
              <w:ind w:left="0"/>
              <w:rPr>
                <w:rFonts w:cs="Arial"/>
              </w:rPr>
            </w:pPr>
            <w:r w:rsidRPr="00600D59">
              <w:rPr>
                <w:rFonts w:cs="Arial"/>
              </w:rPr>
              <w:t>Ανοίγει ένα υπομενού που παρέχει επιλογές για την αποθήκευση δεδομένων</w:t>
            </w:r>
            <w:r w:rsidR="00233E7B" w:rsidRPr="00600D59">
              <w:rPr>
                <w:rFonts w:cs="Arial"/>
              </w:rPr>
              <w:t>.</w:t>
            </w:r>
          </w:p>
        </w:tc>
      </w:tr>
      <w:tr w:rsidR="000220B7" w:rsidRPr="00600D59" w14:paraId="34E11C9E" w14:textId="77777777" w:rsidTr="000220B7">
        <w:trPr>
          <w:trHeight w:val="879"/>
          <w:jc w:val="center"/>
        </w:trPr>
        <w:tc>
          <w:tcPr>
            <w:tcW w:w="988" w:type="dxa"/>
            <w:vAlign w:val="center"/>
          </w:tcPr>
          <w:p w14:paraId="0F7EB76D" w14:textId="051C02B7" w:rsidR="000220B7" w:rsidRPr="00600D59" w:rsidRDefault="001A0404" w:rsidP="000220B7">
            <w:pPr>
              <w:pStyle w:val="af"/>
              <w:spacing w:beforeLines="20" w:before="62" w:afterLines="20" w:after="62" w:line="480" w:lineRule="auto"/>
              <w:rPr>
                <w:rFonts w:cs="Arial"/>
              </w:rPr>
            </w:pPr>
            <w:r w:rsidRPr="00600D59">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600D59" w:rsidRDefault="000220B7" w:rsidP="000220B7">
            <w:pPr>
              <w:pStyle w:val="af"/>
              <w:spacing w:beforeLines="20" w:before="62" w:afterLines="20" w:after="62" w:line="240" w:lineRule="exact"/>
              <w:rPr>
                <w:rFonts w:cs="Arial"/>
              </w:rPr>
            </w:pPr>
            <w:r w:rsidRPr="00600D59">
              <w:rPr>
                <w:rFonts w:cs="Arial"/>
              </w:rPr>
              <w:t>Καταγραφή δεδομένων</w:t>
            </w:r>
          </w:p>
        </w:tc>
        <w:tc>
          <w:tcPr>
            <w:tcW w:w="4678" w:type="dxa"/>
            <w:vAlign w:val="center"/>
          </w:tcPr>
          <w:p w14:paraId="03E9A5D2" w14:textId="196F734C" w:rsidR="000220B7" w:rsidRPr="00600D59" w:rsidRDefault="000220B7" w:rsidP="000220B7">
            <w:pPr>
              <w:pStyle w:val="af0"/>
              <w:spacing w:beforeLines="20" w:before="62" w:afterLines="20" w:after="62" w:line="240" w:lineRule="exact"/>
              <w:ind w:left="0"/>
              <w:rPr>
                <w:rFonts w:cs="Arial"/>
              </w:rPr>
            </w:pPr>
            <w:r w:rsidRPr="00600D59">
              <w:rPr>
                <w:rFonts w:cs="Arial"/>
              </w:rPr>
              <w:t>Χρησιμοποιήστε αυτήν τη λειτουργία όταν αντιμετωπίζετε κάποιο σφάλμα κατά τη δοκιμή ή τη διάγνωση ενός οχήματος. Αυτή η λειτουργία θα καταγράφει τα δεδομένα επικοινωνίας και τις πληροφορίες ECU του υπό δοκιμή οχήματος και θα τα στέλνει στο τεχνικό προσωπικό της Autel για να τα εξετάσει και να παρέχει λύσεις.</w:t>
            </w:r>
          </w:p>
          <w:p w14:paraId="358B1CEA" w14:textId="4B4C2DAE" w:rsidR="000220B7" w:rsidRPr="00600D59" w:rsidRDefault="000220B7" w:rsidP="008E7A34">
            <w:pPr>
              <w:pStyle w:val="af0"/>
              <w:spacing w:beforeLines="20" w:before="62" w:afterLines="20" w:after="62" w:line="240" w:lineRule="exact"/>
              <w:ind w:left="0"/>
              <w:rPr>
                <w:rFonts w:cs="Arial"/>
              </w:rPr>
            </w:pPr>
            <w:r w:rsidRPr="00600D59">
              <w:rPr>
                <w:rFonts w:cs="Arial"/>
              </w:rPr>
              <w:t xml:space="preserve">Μεταβείτε στην εφαρμογή Υποστήριξης για να </w:t>
            </w:r>
            <w:r w:rsidRPr="00600D59">
              <w:rPr>
                <w:rFonts w:cs="Arial"/>
              </w:rPr>
              <w:lastRenderedPageBreak/>
              <w:t>παρακολουθήσετε την πρόοδο της επεξεργασίας. Ανατρέξτε στην</w:t>
            </w:r>
            <w:r w:rsidR="008E7A34" w:rsidRPr="00600D59">
              <w:rPr>
                <w:rFonts w:cs="Arial"/>
              </w:rPr>
              <w:t xml:space="preserve"> </w:t>
            </w:r>
            <w:r w:rsidR="008E7A34" w:rsidRPr="00600D59">
              <w:rPr>
                <w:rFonts w:cs="Arial"/>
                <w:iCs/>
              </w:rPr>
              <w:t xml:space="preserve">ενότητα </w:t>
            </w:r>
            <w:hyperlink w:anchor="_Διαχειριστής_δεδομένων" w:history="1">
              <w:r w:rsidR="008E7A34" w:rsidRPr="00600D59">
                <w:rPr>
                  <w:rStyle w:val="a9"/>
                  <w:rFonts w:cs="Arial"/>
                  <w:i/>
                  <w:iCs/>
                  <w:u w:val="none"/>
                </w:rPr>
                <w:t>Διαχειριστής δεδομένων</w:t>
              </w:r>
            </w:hyperlink>
            <w:r w:rsidRPr="00600D59">
              <w:rPr>
                <w:rFonts w:cs="Arial"/>
                <w:i/>
                <w:iCs/>
                <w:color w:val="0000FF"/>
              </w:rPr>
              <w:fldChar w:fldCharType="begin"/>
            </w:r>
            <w:r w:rsidRPr="00600D59">
              <w:rPr>
                <w:rFonts w:cs="Arial"/>
                <w:i/>
                <w:iCs/>
                <w:color w:val="0000FF"/>
              </w:rPr>
              <w:instrText xml:space="preserve"> REF _Ref160100217 \h  \* MERGEFORMAT </w:instrText>
            </w:r>
            <w:r w:rsidRPr="00600D59">
              <w:rPr>
                <w:rFonts w:cs="Arial"/>
                <w:i/>
                <w:iCs/>
                <w:color w:val="0000FF"/>
              </w:rPr>
            </w:r>
            <w:r w:rsidRPr="00600D59">
              <w:rPr>
                <w:rFonts w:cs="Arial"/>
                <w:i/>
                <w:iCs/>
                <w:color w:val="0000FF"/>
              </w:rPr>
              <w:fldChar w:fldCharType="end"/>
            </w:r>
            <w:r w:rsidRPr="00600D59">
              <w:rPr>
                <w:rFonts w:cs="Arial"/>
              </w:rPr>
              <w:t>.</w:t>
            </w:r>
          </w:p>
        </w:tc>
      </w:tr>
    </w:tbl>
    <w:p w14:paraId="6A800964" w14:textId="77777777" w:rsidR="0088101C" w:rsidRPr="00600D59" w:rsidRDefault="0088101C" w:rsidP="0088101C">
      <w:pPr>
        <w:pBdr>
          <w:top w:val="single" w:sz="6" w:space="1" w:color="auto"/>
          <w:bottom w:val="single" w:sz="6" w:space="1" w:color="auto"/>
        </w:pBdr>
        <w:spacing w:before="156" w:afterLines="0" w:after="0"/>
        <w:rPr>
          <w:rFonts w:cs="Arial"/>
          <w:b/>
        </w:rPr>
      </w:pPr>
      <w:r w:rsidRPr="00600D59">
        <w:rPr>
          <w:rFonts w:cs="Arial"/>
          <w:b/>
          <w:noProof/>
          <w:lang w:val="en-US"/>
        </w:rPr>
        <w:lastRenderedPageBreak/>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CF5334B" w14:textId="77777777" w:rsidR="0088101C" w:rsidRPr="00600D59" w:rsidRDefault="0088101C" w:rsidP="0088101C">
      <w:pPr>
        <w:pBdr>
          <w:top w:val="single" w:sz="6" w:space="1" w:color="auto"/>
          <w:bottom w:val="single" w:sz="6" w:space="1" w:color="auto"/>
        </w:pBdr>
        <w:spacing w:beforeLines="0" w:before="0" w:afterLines="0" w:after="0"/>
        <w:rPr>
          <w:rFonts w:cs="Arial"/>
        </w:rPr>
      </w:pPr>
      <w:bookmarkStart w:id="172" w:name="OLE_LINK29"/>
      <w:r w:rsidRPr="00600D59">
        <w:rPr>
          <w:rFonts w:cs="Arial"/>
        </w:rPr>
        <w:t xml:space="preserve">Η γραμμή εργαλείων διαγνωστικών (που βρίσκεται στο επάνω μέρος της οθόνης) θα </w:t>
      </w:r>
      <w:bookmarkStart w:id="173" w:name="OLE_LINK24"/>
      <w:r w:rsidRPr="00600D59">
        <w:rPr>
          <w:rFonts w:cs="Arial"/>
        </w:rPr>
        <w:t xml:space="preserve">είναι ενεργή </w:t>
      </w:r>
      <w:bookmarkEnd w:id="173"/>
      <w:r w:rsidRPr="00600D59">
        <w:rPr>
          <w:rFonts w:cs="Arial"/>
        </w:rPr>
        <w:t xml:space="preserve">καθ' όλη τη διάρκεια της διαγνωστικής συνεδρίας για </w:t>
      </w:r>
      <w:bookmarkStart w:id="174" w:name="OLE_LINK26"/>
      <w:r w:rsidRPr="00600D59">
        <w:rPr>
          <w:rFonts w:cs="Arial"/>
        </w:rPr>
        <w:t>εργασίες όπως η εκτύπωση και η αποθήκευση των εμφανιζόμενων δεδομένων, η λήψη πληροφοριών βοήθειας ή η εκτέλεση καταγραφής δεδομένων.</w:t>
      </w:r>
    </w:p>
    <w:bookmarkEnd w:id="172"/>
    <w:bookmarkEnd w:id="174"/>
    <w:p w14:paraId="7C828BD5" w14:textId="2245B2DC" w:rsidR="00DA7FAE" w:rsidRPr="00600D59" w:rsidRDefault="00DA7FAE" w:rsidP="00BE283D">
      <w:pPr>
        <w:pStyle w:val="aa"/>
        <w:widowControl w:val="0"/>
        <w:numPr>
          <w:ilvl w:val="0"/>
          <w:numId w:val="5"/>
        </w:numPr>
        <w:spacing w:beforeLines="20" w:before="62" w:afterLines="20" w:after="62"/>
        <w:ind w:left="641" w:hanging="357"/>
        <w:rPr>
          <w:rFonts w:cs="Arial"/>
        </w:rPr>
      </w:pPr>
      <w:r w:rsidRPr="00600D59">
        <w:rPr>
          <w:rFonts w:cs="Arial"/>
          <w:b/>
        </w:rPr>
        <w:t xml:space="preserve">Για να εκτυπώσετε δεδομένα στα </w:t>
      </w:r>
      <w:r w:rsidR="00D41F85" w:rsidRPr="00600D59">
        <w:rPr>
          <w:rFonts w:cs="Arial"/>
          <w:b/>
        </w:rPr>
        <w:t>Διαγνωστικά</w:t>
      </w:r>
    </w:p>
    <w:p w14:paraId="373B5574" w14:textId="0833F09D" w:rsidR="00DA7FAE" w:rsidRPr="00600D59" w:rsidRDefault="00DA7FAE" w:rsidP="00BE283D">
      <w:pPr>
        <w:pStyle w:val="aa"/>
        <w:widowControl w:val="0"/>
        <w:numPr>
          <w:ilvl w:val="0"/>
          <w:numId w:val="39"/>
        </w:numPr>
        <w:spacing w:beforeLines="20" w:before="62" w:afterLines="20" w:after="62"/>
        <w:ind w:left="998" w:hanging="357"/>
        <w:rPr>
          <w:rFonts w:cs="Arial"/>
        </w:rPr>
      </w:pPr>
      <w:r w:rsidRPr="00600D59">
        <w:rPr>
          <w:rFonts w:cs="Arial"/>
        </w:rPr>
        <w:t xml:space="preserve">Πατήστε τα </w:t>
      </w:r>
      <w:r w:rsidR="00D41F85" w:rsidRPr="00600D59">
        <w:rPr>
          <w:rFonts w:cs="Arial"/>
          <w:b/>
        </w:rPr>
        <w:t>Διαγνωστικά</w:t>
      </w:r>
      <w:r w:rsidRPr="00600D59">
        <w:rPr>
          <w:rFonts w:cs="Arial"/>
          <w:b/>
        </w:rPr>
        <w:t xml:space="preserve"> </w:t>
      </w:r>
      <w:r w:rsidRPr="00600D59">
        <w:rPr>
          <w:rFonts w:cs="Arial"/>
        </w:rPr>
        <w:t>εφαρμογή στο Μενού Εργασίας MaxiSys</w:t>
      </w:r>
      <w:r w:rsidR="00233E7B" w:rsidRPr="00600D59">
        <w:rPr>
          <w:rFonts w:cs="Arial"/>
        </w:rPr>
        <w:t>.</w:t>
      </w:r>
      <w:r w:rsidRPr="00600D59">
        <w:rPr>
          <w:rFonts w:cs="Arial"/>
        </w:rPr>
        <w:t xml:space="preserve"> Το κουμπί </w:t>
      </w:r>
      <w:r w:rsidRPr="00600D59">
        <w:rPr>
          <w:rFonts w:cs="Arial"/>
          <w:b/>
        </w:rPr>
        <w:t xml:space="preserve">Εκτύπωση </w:t>
      </w:r>
      <w:r w:rsidRPr="00600D59">
        <w:rPr>
          <w:rFonts w:cs="Arial"/>
        </w:rPr>
        <w:t xml:space="preserve">στη γραμμή εργαλείων </w:t>
      </w:r>
      <w:r w:rsidR="00D41F85" w:rsidRPr="00600D59">
        <w:rPr>
          <w:rFonts w:cs="Arial"/>
        </w:rPr>
        <w:t xml:space="preserve">διαγνωστικών </w:t>
      </w:r>
      <w:r w:rsidRPr="00600D59">
        <w:rPr>
          <w:rFonts w:cs="Arial"/>
        </w:rPr>
        <w:t xml:space="preserve">είναι διαθέσιμο σε όλες τις λειτουργίες </w:t>
      </w:r>
      <w:r w:rsidR="00D41F85" w:rsidRPr="00600D59">
        <w:rPr>
          <w:rFonts w:cs="Arial"/>
        </w:rPr>
        <w:t>διαγνωστικών</w:t>
      </w:r>
      <w:r w:rsidR="00233E7B" w:rsidRPr="00600D59">
        <w:rPr>
          <w:rFonts w:cs="Arial"/>
        </w:rPr>
        <w:t>.</w:t>
      </w:r>
    </w:p>
    <w:p w14:paraId="7A4A0C58" w14:textId="33B154AC" w:rsidR="00DA7FAE" w:rsidRPr="00600D59" w:rsidRDefault="00DA7FAE" w:rsidP="00BE283D">
      <w:pPr>
        <w:pStyle w:val="aa"/>
        <w:widowControl w:val="0"/>
        <w:numPr>
          <w:ilvl w:val="0"/>
          <w:numId w:val="3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Εκτύπωση και </w:t>
      </w:r>
      <w:r w:rsidRPr="00600D59">
        <w:rPr>
          <w:rFonts w:cs="Arial"/>
        </w:rPr>
        <w:t>θα εμφανιστεί ένα αναπτυσσόμενο μενού</w:t>
      </w:r>
      <w:r w:rsidR="00233E7B" w:rsidRPr="00600D59">
        <w:rPr>
          <w:rFonts w:cs="Arial"/>
        </w:rPr>
        <w:t>.</w:t>
      </w:r>
    </w:p>
    <w:p w14:paraId="05C87792" w14:textId="60A79B41" w:rsidR="00DA7FAE" w:rsidRPr="00600D59" w:rsidRDefault="00DA7FAE" w:rsidP="00BE283D">
      <w:pPr>
        <w:pStyle w:val="aa"/>
        <w:widowControl w:val="0"/>
        <w:numPr>
          <w:ilvl w:val="0"/>
          <w:numId w:val="40"/>
        </w:numPr>
        <w:spacing w:beforeLines="20" w:before="62" w:afterLines="20" w:after="62"/>
        <w:ind w:left="1355" w:hanging="357"/>
        <w:rPr>
          <w:rFonts w:cs="Arial"/>
        </w:rPr>
      </w:pPr>
      <w:r w:rsidRPr="00600D59">
        <w:rPr>
          <w:rFonts w:cs="Arial"/>
          <w:b/>
        </w:rPr>
        <w:t xml:space="preserve">Εκτύπωση αυτής της σελίδας </w:t>
      </w:r>
      <w:r w:rsidRPr="00600D59">
        <w:rPr>
          <w:rFonts w:cs="Arial"/>
        </w:rPr>
        <w:t>— εκτυπώνει ένα αντίγραφο στιγμιότυπου οθόνης της τρέχουσας οθόνης</w:t>
      </w:r>
      <w:r w:rsidR="00233E7B" w:rsidRPr="00600D59">
        <w:rPr>
          <w:rFonts w:cs="Arial"/>
        </w:rPr>
        <w:t>.</w:t>
      </w:r>
    </w:p>
    <w:p w14:paraId="769FC938" w14:textId="15A4A0B5" w:rsidR="00DA7FAE" w:rsidRPr="00600D59" w:rsidRDefault="00DA7FAE" w:rsidP="00BE283D">
      <w:pPr>
        <w:pStyle w:val="aa"/>
        <w:widowControl w:val="0"/>
        <w:numPr>
          <w:ilvl w:val="0"/>
          <w:numId w:val="40"/>
        </w:numPr>
        <w:spacing w:beforeLines="20" w:before="62" w:afterLines="20" w:after="62"/>
        <w:ind w:left="1355" w:hanging="357"/>
        <w:rPr>
          <w:rFonts w:cs="Arial"/>
        </w:rPr>
      </w:pPr>
      <w:r w:rsidRPr="00600D59">
        <w:rPr>
          <w:rFonts w:cs="Arial"/>
          <w:b/>
        </w:rPr>
        <w:t xml:space="preserve">Εκτύπωση όλων των δεδομένων </w:t>
      </w:r>
      <w:r w:rsidRPr="00600D59">
        <w:rPr>
          <w:rFonts w:cs="Arial"/>
        </w:rPr>
        <w:t>— εκτυπώνει ένα αντίγραφο PDF όλων των εμφανιζόμενων δεδομένων</w:t>
      </w:r>
      <w:r w:rsidR="00233E7B" w:rsidRPr="00600D59">
        <w:rPr>
          <w:rFonts w:cs="Arial"/>
        </w:rPr>
        <w:t>.</w:t>
      </w:r>
    </w:p>
    <w:p w14:paraId="6AF7577C" w14:textId="4D0F8FC6" w:rsidR="00DA7FAE" w:rsidRPr="00600D59" w:rsidRDefault="00DA7FAE" w:rsidP="00BE283D">
      <w:pPr>
        <w:pStyle w:val="aa"/>
        <w:widowControl w:val="0"/>
        <w:numPr>
          <w:ilvl w:val="0"/>
          <w:numId w:val="39"/>
        </w:numPr>
        <w:spacing w:beforeLines="20" w:before="62" w:afterLines="20" w:after="62"/>
        <w:ind w:left="998" w:hanging="357"/>
        <w:rPr>
          <w:rFonts w:cs="Arial"/>
        </w:rPr>
      </w:pPr>
      <w:r w:rsidRPr="00600D59">
        <w:rPr>
          <w:rFonts w:cs="Arial"/>
        </w:rPr>
        <w:t>Θα δημιουργηθεί ένα προσωρινό αρχείο και θα αποσταλεί μέσω του υπολογιστή στον εκτυπωτή</w:t>
      </w:r>
      <w:r w:rsidR="00233E7B" w:rsidRPr="00600D59">
        <w:rPr>
          <w:rFonts w:cs="Arial"/>
        </w:rPr>
        <w:t>.</w:t>
      </w:r>
    </w:p>
    <w:p w14:paraId="2DE430DA" w14:textId="3D025E07" w:rsidR="00DA7FAE" w:rsidRPr="00600D59" w:rsidRDefault="00DA7FAE" w:rsidP="00BE283D">
      <w:pPr>
        <w:pStyle w:val="aa"/>
        <w:widowControl w:val="0"/>
        <w:numPr>
          <w:ilvl w:val="0"/>
          <w:numId w:val="39"/>
        </w:numPr>
        <w:spacing w:beforeLines="20" w:before="62" w:afterLines="20" w:after="62"/>
        <w:ind w:left="998" w:hanging="357"/>
        <w:rPr>
          <w:rFonts w:cs="Arial"/>
        </w:rPr>
      </w:pPr>
      <w:r w:rsidRPr="00600D59">
        <w:rPr>
          <w:rFonts w:cs="Arial"/>
        </w:rPr>
        <w:t>αποσταλεί το αρχείο</w:t>
      </w:r>
      <w:r w:rsidR="00233E7B" w:rsidRPr="00600D59">
        <w:rPr>
          <w:rFonts w:cs="Arial"/>
        </w:rPr>
        <w:t>,</w:t>
      </w:r>
      <w:r w:rsidRPr="00600D59">
        <w:rPr>
          <w:rFonts w:cs="Arial"/>
        </w:rPr>
        <w:t xml:space="preserve"> εμφανίζεται ένα μήνυμα επιβεβαίωσης.</w:t>
      </w:r>
    </w:p>
    <w:p w14:paraId="0793DE20" w14:textId="3CC56DCD" w:rsidR="00DA7FAE" w:rsidRPr="00600D59" w:rsidRDefault="00DA7FAE" w:rsidP="008E7A34">
      <w:pPr>
        <w:pStyle w:val="NOTE0"/>
        <w:spacing w:beforeLines="0" w:before="0" w:afterLines="0" w:after="0"/>
        <w:rPr>
          <w:rFonts w:cs="Arial"/>
        </w:rPr>
      </w:pPr>
      <w:r w:rsidRPr="00600D59">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rPr>
        <w:t>ΣΗΜΕΙΩΜΑ</w:t>
      </w:r>
    </w:p>
    <w:p w14:paraId="653839F6" w14:textId="14C64A00" w:rsidR="008E7A34" w:rsidRPr="00600D59" w:rsidRDefault="008E7A34" w:rsidP="00DA7FAE">
      <w:pPr>
        <w:pStyle w:val="BodytextUserManual"/>
        <w:pBdr>
          <w:bottom w:val="single" w:sz="4" w:space="1" w:color="auto"/>
        </w:pBdr>
        <w:spacing w:beforeLines="0" w:before="0" w:afterLines="0" w:after="0"/>
      </w:pPr>
      <w:r w:rsidRPr="00600D59">
        <w:t xml:space="preserve">Βεβαιωθείτε ότι το tablet και ο εκτυπωτής είναι συνδεδεμένα μέσω Wi-Fi ή LAN πριν από την εκτύπωση. Για περισσότερες οδηγίες σχετικά με την εκτύπωση, ανατρέξτε στην ενότητα </w:t>
      </w:r>
      <w:r w:rsidRPr="00600D59">
        <w:rPr>
          <w:i/>
          <w:iCs/>
          <w:color w:val="0000FF"/>
        </w:rPr>
        <w:fldChar w:fldCharType="begin"/>
      </w:r>
      <w:r w:rsidRPr="00600D59">
        <w:rPr>
          <w:i/>
          <w:iCs/>
          <w:color w:val="0000FF"/>
        </w:rPr>
        <w:instrText xml:space="preserve"> REF _Ref160100022 \h  \* MERGEFORMAT </w:instrText>
      </w:r>
      <w:r w:rsidRPr="00600D59">
        <w:rPr>
          <w:i/>
          <w:iCs/>
          <w:color w:val="0000FF"/>
        </w:rPr>
      </w:r>
      <w:r w:rsidRPr="00600D59">
        <w:rPr>
          <w:i/>
          <w:iCs/>
          <w:color w:val="0000FF"/>
        </w:rPr>
        <w:fldChar w:fldCharType="separate"/>
      </w:r>
      <w:r w:rsidRPr="00600D59">
        <w:rPr>
          <w:i/>
          <w:iCs/>
          <w:color w:val="0000FF"/>
        </w:rPr>
        <w:t>Ρυθμίσεις εκτύπωσης.</w:t>
      </w:r>
      <w:r w:rsidRPr="00600D59">
        <w:rPr>
          <w:i/>
          <w:iCs/>
          <w:color w:val="0000FF"/>
        </w:rPr>
        <w:fldChar w:fldCharType="end"/>
      </w:r>
    </w:p>
    <w:p w14:paraId="4EBD185D" w14:textId="0B7417F8" w:rsidR="00DA7FAE" w:rsidRPr="00600D59" w:rsidRDefault="00DA7FAE" w:rsidP="00BE283D">
      <w:pPr>
        <w:pStyle w:val="aa"/>
        <w:widowControl w:val="0"/>
        <w:numPr>
          <w:ilvl w:val="0"/>
          <w:numId w:val="5"/>
        </w:numPr>
        <w:spacing w:beforeLines="20" w:before="62" w:afterLines="20" w:after="62"/>
        <w:ind w:left="641" w:hanging="357"/>
        <w:rPr>
          <w:rFonts w:cs="Arial"/>
        </w:rPr>
      </w:pPr>
      <w:r w:rsidRPr="00600D59">
        <w:rPr>
          <w:rFonts w:cs="Arial"/>
          <w:b/>
        </w:rPr>
        <w:t xml:space="preserve">Για να υποβάλετε αναφορές καταγραφής δεδομένων στα </w:t>
      </w:r>
      <w:r w:rsidR="00D41F85" w:rsidRPr="00600D59">
        <w:rPr>
          <w:rFonts w:cs="Arial"/>
          <w:b/>
        </w:rPr>
        <w:t>Διαγνωστικά</w:t>
      </w:r>
    </w:p>
    <w:p w14:paraId="475C7E1A" w14:textId="78E86671" w:rsidR="00DA7FAE" w:rsidRPr="00600D59" w:rsidRDefault="00DA7FAE" w:rsidP="00BE283D">
      <w:pPr>
        <w:pStyle w:val="aa"/>
        <w:widowControl w:val="0"/>
        <w:numPr>
          <w:ilvl w:val="0"/>
          <w:numId w:val="41"/>
        </w:numPr>
        <w:spacing w:beforeLines="20" w:before="62" w:afterLines="20" w:after="62"/>
        <w:ind w:left="998" w:hanging="357"/>
        <w:rPr>
          <w:rFonts w:cs="Arial"/>
        </w:rPr>
      </w:pPr>
      <w:r w:rsidRPr="00600D59">
        <w:rPr>
          <w:rFonts w:cs="Arial"/>
        </w:rPr>
        <w:t xml:space="preserve">Πατήστε τα </w:t>
      </w:r>
      <w:r w:rsidR="00D41F85" w:rsidRPr="00600D59">
        <w:rPr>
          <w:rFonts w:cs="Arial"/>
          <w:b/>
        </w:rPr>
        <w:t>Διαγνωστικά</w:t>
      </w:r>
      <w:r w:rsidRPr="00600D59">
        <w:rPr>
          <w:rFonts w:cs="Arial"/>
          <w:b/>
        </w:rPr>
        <w:t xml:space="preserve"> </w:t>
      </w:r>
      <w:r w:rsidRPr="00600D59">
        <w:rPr>
          <w:rFonts w:cs="Arial"/>
        </w:rPr>
        <w:t>εφαρμογή στο Μενού Εργασίας MaxiSys</w:t>
      </w:r>
      <w:r w:rsidR="00233E7B" w:rsidRPr="00600D59">
        <w:rPr>
          <w:rFonts w:cs="Arial"/>
        </w:rPr>
        <w:t>.</w:t>
      </w:r>
      <w:r w:rsidRPr="00600D59">
        <w:rPr>
          <w:rFonts w:cs="Arial"/>
        </w:rPr>
        <w:t xml:space="preserve"> Το κουμπί </w:t>
      </w:r>
      <w:r w:rsidRPr="00600D59">
        <w:rPr>
          <w:rFonts w:cs="Arial"/>
          <w:b/>
        </w:rPr>
        <w:t xml:space="preserve">Καταγραφή Δεδομένων </w:t>
      </w:r>
      <w:r w:rsidRPr="00600D59">
        <w:rPr>
          <w:rFonts w:cs="Arial"/>
        </w:rPr>
        <w:t xml:space="preserve">στη γραμμή εργαλείων </w:t>
      </w:r>
      <w:r w:rsidR="00D41F85" w:rsidRPr="00600D59">
        <w:rPr>
          <w:rFonts w:cs="Arial"/>
        </w:rPr>
        <w:t xml:space="preserve">διαγνωστικών </w:t>
      </w:r>
      <w:r w:rsidRPr="00600D59">
        <w:rPr>
          <w:rFonts w:cs="Arial"/>
        </w:rPr>
        <w:t xml:space="preserve">είναι διαθέσιμο σε όλες τις </w:t>
      </w:r>
      <w:r w:rsidR="00D41F85" w:rsidRPr="00600D59">
        <w:rPr>
          <w:rFonts w:cs="Arial"/>
        </w:rPr>
        <w:t xml:space="preserve">Διαγνωστικές </w:t>
      </w:r>
      <w:r w:rsidRPr="00600D59">
        <w:rPr>
          <w:rFonts w:cs="Arial"/>
        </w:rPr>
        <w:t>επεμβάσεις.</w:t>
      </w:r>
    </w:p>
    <w:p w14:paraId="425E8EE0" w14:textId="4E019EEA" w:rsidR="00DA7FAE" w:rsidRPr="00600D59" w:rsidRDefault="00DA7FAE" w:rsidP="00BE283D">
      <w:pPr>
        <w:pStyle w:val="aa"/>
        <w:widowControl w:val="0"/>
        <w:numPr>
          <w:ilvl w:val="0"/>
          <w:numId w:val="4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Καταγραφή δεδομένων για να </w:t>
      </w:r>
      <w:r w:rsidRPr="00600D59">
        <w:rPr>
          <w:rFonts w:cs="Arial"/>
        </w:rPr>
        <w:t xml:space="preserve">εμφανιστούν οι επιλογές σφάλματος. Επιλέξτε ένα συγκεκριμένο σφάλμα και, στη συνέχεια, πατήστε </w:t>
      </w:r>
      <w:r w:rsidRPr="00600D59">
        <w:rPr>
          <w:rFonts w:cs="Arial"/>
          <w:b/>
        </w:rPr>
        <w:t>OK</w:t>
      </w:r>
      <w:r w:rsidR="00233E7B" w:rsidRPr="00600D59">
        <w:rPr>
          <w:rFonts w:cs="Arial"/>
          <w:b/>
        </w:rPr>
        <w:t>.</w:t>
      </w:r>
      <w:r w:rsidRPr="00600D59">
        <w:rPr>
          <w:rFonts w:cs="Arial"/>
        </w:rPr>
        <w:t xml:space="preserve"> Θα εμφανιστεί μια φόρμα υποβολής που θα σας επιτρέψει να συμπληρώσετε τις πληροφορίες αναφοράς</w:t>
      </w:r>
      <w:r w:rsidR="00233E7B" w:rsidRPr="00600D59">
        <w:rPr>
          <w:rFonts w:cs="Arial"/>
        </w:rPr>
        <w:t>.</w:t>
      </w:r>
    </w:p>
    <w:p w14:paraId="409C02A3" w14:textId="6A988DE0" w:rsidR="00DA7FAE" w:rsidRPr="00600D59" w:rsidRDefault="00DA7FAE" w:rsidP="00BE283D">
      <w:pPr>
        <w:pStyle w:val="aa"/>
        <w:widowControl w:val="0"/>
        <w:numPr>
          <w:ilvl w:val="0"/>
          <w:numId w:val="4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Αποστολή </w:t>
      </w:r>
      <w:r w:rsidRPr="00600D59">
        <w:rPr>
          <w:rFonts w:cs="Arial"/>
        </w:rPr>
        <w:t>στην επάνω δεξιά γωνία της οθόνης για να υποβάλετε τη φόρμα αναφοράς μέσω Διαδικτύου. Εμφανίζεται ένα μήνυμα επιβεβαίωσης όταν στάλθηκε με επιτυχία</w:t>
      </w:r>
      <w:r w:rsidR="00233E7B" w:rsidRPr="00600D59">
        <w:rPr>
          <w:rFonts w:cs="Arial"/>
        </w:rPr>
        <w:t>.</w:t>
      </w:r>
    </w:p>
    <w:p w14:paraId="3C1E0A32" w14:textId="77777777" w:rsidR="00DA7FAE" w:rsidRPr="00600D59" w:rsidRDefault="00DA7FAE" w:rsidP="00DA7FAE">
      <w:pPr>
        <w:pStyle w:val="40"/>
        <w:spacing w:before="156" w:after="156"/>
        <w:rPr>
          <w:rFonts w:cs="Arial"/>
        </w:rPr>
      </w:pPr>
      <w:r w:rsidRPr="00600D59">
        <w:rPr>
          <w:rFonts w:cs="Arial"/>
        </w:rPr>
        <w:lastRenderedPageBreak/>
        <w:t>Τρέχουσα διαδρομή καταλόγου</w:t>
      </w:r>
    </w:p>
    <w:p w14:paraId="6779F7FA" w14:textId="77777777" w:rsidR="00DA7FAE" w:rsidRPr="00600D59" w:rsidRDefault="00DA7FAE" w:rsidP="00DA7FAE">
      <w:pPr>
        <w:pStyle w:val="BodytextUserManual"/>
        <w:spacing w:before="156" w:after="156"/>
      </w:pPr>
      <w:r w:rsidRPr="00600D59">
        <w:t>Η τρέχουσα διαδρομή καταλόγου εμφανίζει όλα τα ονόματα καταλόγων για πρόσβαση στην τρέχουσα σελίδα.</w:t>
      </w:r>
    </w:p>
    <w:p w14:paraId="4D2B2D87" w14:textId="77777777" w:rsidR="00DA7FAE" w:rsidRPr="00600D59" w:rsidRDefault="00DA7FAE" w:rsidP="00DA7FAE">
      <w:pPr>
        <w:pStyle w:val="40"/>
        <w:spacing w:before="156" w:after="156"/>
        <w:rPr>
          <w:rFonts w:cs="Arial"/>
        </w:rPr>
      </w:pPr>
      <w:r w:rsidRPr="00600D59">
        <w:rPr>
          <w:rFonts w:cs="Arial"/>
        </w:rPr>
        <w:t>Γραμμή πληροφοριών κατάστασης</w:t>
      </w:r>
    </w:p>
    <w:p w14:paraId="0C7E699D" w14:textId="77777777" w:rsidR="00DA7FAE" w:rsidRPr="00600D59" w:rsidRDefault="00DA7FAE" w:rsidP="00DA7FAE">
      <w:pPr>
        <w:pStyle w:val="BodytextUserManual"/>
        <w:spacing w:before="156" w:after="156"/>
      </w:pPr>
      <w:r w:rsidRPr="00600D59">
        <w:t>Η γραμμή πληροφοριών κατάστασης επάνω δεξιά στην κύρια ενότητα εμφανίζει τα ακόλουθα στοιχεία:</w:t>
      </w:r>
    </w:p>
    <w:p w14:paraId="68A67025" w14:textId="77777777" w:rsidR="00DA7FAE" w:rsidRPr="00600D59" w:rsidRDefault="00DA7FAE" w:rsidP="00BE283D">
      <w:pPr>
        <w:pStyle w:val="aa"/>
        <w:widowControl w:val="0"/>
        <w:numPr>
          <w:ilvl w:val="0"/>
          <w:numId w:val="42"/>
        </w:numPr>
        <w:spacing w:beforeLines="20" w:before="62" w:afterLines="20" w:after="62"/>
        <w:ind w:left="641" w:hanging="357"/>
        <w:rPr>
          <w:rFonts w:cs="Arial"/>
        </w:rPr>
      </w:pPr>
      <w:r w:rsidRPr="00600D59">
        <w:rPr>
          <w:rFonts w:cs="Arial"/>
          <w:b/>
          <w:bCs/>
        </w:rPr>
        <w:t xml:space="preserve">Εικονίδιο κατάστασης δικτύου </w:t>
      </w:r>
      <w:r w:rsidRPr="00600D59">
        <w:rPr>
          <w:rFonts w:cs="Arial"/>
        </w:rPr>
        <w:t>— υποδεικνύει εάν είναι συνδεδεμένο ένα δίκτυο.</w:t>
      </w:r>
    </w:p>
    <w:p w14:paraId="5429198D" w14:textId="0DC1F7CE" w:rsidR="00DA7FAE" w:rsidRPr="00600D59" w:rsidRDefault="00DA7FAE" w:rsidP="00BE283D">
      <w:pPr>
        <w:pStyle w:val="aa"/>
        <w:widowControl w:val="0"/>
        <w:numPr>
          <w:ilvl w:val="0"/>
          <w:numId w:val="42"/>
        </w:numPr>
        <w:spacing w:beforeLines="20" w:before="62" w:afterLines="20" w:after="62"/>
        <w:ind w:left="641" w:hanging="357"/>
        <w:rPr>
          <w:rFonts w:cs="Arial"/>
        </w:rPr>
      </w:pPr>
      <w:r w:rsidRPr="00600D59">
        <w:rPr>
          <w:rFonts w:cs="Arial"/>
          <w:b/>
          <w:bCs/>
        </w:rPr>
        <w:t xml:space="preserve">Εικονίδιο </w:t>
      </w:r>
      <w:r w:rsidR="000223A6">
        <w:rPr>
          <w:rFonts w:cs="Arial"/>
          <w:b/>
          <w:bCs/>
        </w:rPr>
        <w:t>VCI2</w:t>
      </w:r>
      <w:r w:rsidR="0013202E" w:rsidRPr="00600D59">
        <w:rPr>
          <w:rFonts w:cs="Arial"/>
          <w:b/>
          <w:bCs/>
        </w:rPr>
        <w:t xml:space="preserve"> </w:t>
      </w:r>
      <w:r w:rsidRPr="00600D59">
        <w:rPr>
          <w:rFonts w:cs="Arial"/>
        </w:rPr>
        <w:t xml:space="preserve">— υποδεικνύει την κατάσταση επικοινωνίας μεταξύ του tablet και του </w:t>
      </w:r>
      <w:r w:rsidR="0027374D" w:rsidRPr="00600D59">
        <w:rPr>
          <w:rFonts w:cs="Arial"/>
        </w:rPr>
        <w:t>VCI</w:t>
      </w:r>
      <w:r w:rsidRPr="00600D59">
        <w:rPr>
          <w:rFonts w:cs="Arial"/>
        </w:rPr>
        <w:t>2.</w:t>
      </w:r>
    </w:p>
    <w:p w14:paraId="1531FE2D" w14:textId="64577C47" w:rsidR="00DA7FAE" w:rsidRPr="00600D59" w:rsidRDefault="00DA7FAE" w:rsidP="00BE283D">
      <w:pPr>
        <w:pStyle w:val="aa"/>
        <w:widowControl w:val="0"/>
        <w:numPr>
          <w:ilvl w:val="0"/>
          <w:numId w:val="42"/>
        </w:numPr>
        <w:spacing w:beforeLines="20" w:before="62" w:afterLines="20" w:after="62"/>
        <w:ind w:left="641" w:hanging="357"/>
        <w:rPr>
          <w:rFonts w:cs="Arial"/>
          <w:i/>
        </w:rPr>
      </w:pPr>
      <w:r w:rsidRPr="00600D59">
        <w:rPr>
          <w:rFonts w:cs="Arial"/>
          <w:b/>
          <w:bCs/>
        </w:rPr>
        <w:t xml:space="preserve">Εικονίδιο μπαταρίας </w:t>
      </w:r>
      <w:r w:rsidRPr="00600D59">
        <w:rPr>
          <w:rFonts w:cs="Arial"/>
        </w:rPr>
        <w:t>— υποδεικνύει την κατάσταση της μπαταρίας του οχήματος</w:t>
      </w:r>
      <w:r w:rsidR="00233E7B" w:rsidRPr="00600D59">
        <w:rPr>
          <w:rFonts w:cs="Arial"/>
        </w:rPr>
        <w:t>.</w:t>
      </w:r>
    </w:p>
    <w:p w14:paraId="39F0C191" w14:textId="77777777" w:rsidR="00DA7FAE" w:rsidRPr="00600D59" w:rsidRDefault="00DA7FAE" w:rsidP="00DA7FAE">
      <w:pPr>
        <w:pStyle w:val="40"/>
        <w:spacing w:before="156" w:after="156"/>
        <w:rPr>
          <w:rFonts w:cs="Arial"/>
        </w:rPr>
      </w:pPr>
      <w:r w:rsidRPr="00600D59">
        <w:rPr>
          <w:rFonts w:cs="Arial"/>
        </w:rPr>
        <w:t>Γραμμή πλοήγησης</w:t>
      </w:r>
    </w:p>
    <w:p w14:paraId="643E9A83" w14:textId="7415D55C" w:rsidR="00DA7FAE" w:rsidRPr="00600D59" w:rsidRDefault="0027374D" w:rsidP="00DA7FAE">
      <w:pPr>
        <w:pStyle w:val="BodytextUserManual"/>
        <w:spacing w:before="156" w:after="156"/>
      </w:pP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γραμμή</w:t>
      </w:r>
      <w:r w:rsidRPr="00600D59">
        <w:rPr>
          <w:rFonts w:eastAsiaTheme="minorEastAsia"/>
          <w:bCs w:val="0"/>
          <w:szCs w:val="18"/>
        </w:rPr>
        <w:t xml:space="preserve"> </w:t>
      </w:r>
      <w:r w:rsidRPr="00600D59">
        <w:rPr>
          <w:rFonts w:eastAsiaTheme="minorEastAsia"/>
          <w:bCs w:val="0"/>
          <w:szCs w:val="18"/>
          <w:lang w:val="en-US"/>
        </w:rPr>
        <w:t>πλοήγησης</w:t>
      </w:r>
      <w:r w:rsidRPr="00600D59">
        <w:rPr>
          <w:rFonts w:eastAsiaTheme="minorEastAsia"/>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αριστερή</w:t>
      </w:r>
      <w:r w:rsidRPr="00600D59">
        <w:rPr>
          <w:rFonts w:eastAsiaTheme="minorEastAsia"/>
          <w:bCs w:val="0"/>
          <w:szCs w:val="18"/>
        </w:rPr>
        <w:t xml:space="preserve"> </w:t>
      </w:r>
      <w:r w:rsidRPr="00600D59">
        <w:rPr>
          <w:rFonts w:eastAsiaTheme="minorEastAsia"/>
          <w:bCs w:val="0"/>
          <w:szCs w:val="18"/>
          <w:lang w:val="en-US"/>
        </w:rPr>
        <w:t>πλευρά</w:t>
      </w:r>
      <w:r w:rsidRPr="00600D59">
        <w:rPr>
          <w:rFonts w:eastAsiaTheme="minorEastAsia"/>
          <w:bCs w:val="0"/>
          <w:szCs w:val="18"/>
        </w:rPr>
        <w:t xml:space="preserve"> </w:t>
      </w:r>
      <w:r w:rsidRPr="00600D59">
        <w:rPr>
          <w:rFonts w:eastAsiaTheme="minorEastAsia"/>
          <w:bCs w:val="0"/>
          <w:szCs w:val="18"/>
          <w:lang w:val="en-US"/>
        </w:rPr>
        <w:t>της</w:t>
      </w:r>
      <w:r w:rsidRPr="00600D59">
        <w:rPr>
          <w:rFonts w:eastAsiaTheme="minorEastAsia"/>
          <w:bCs w:val="0"/>
          <w:szCs w:val="18"/>
        </w:rPr>
        <w:t xml:space="preserve"> </w:t>
      </w:r>
      <w:r w:rsidRPr="00600D59">
        <w:rPr>
          <w:rFonts w:eastAsiaTheme="minorEastAsia"/>
          <w:bCs w:val="0"/>
          <w:szCs w:val="18"/>
          <w:lang w:val="en-US"/>
        </w:rPr>
        <w:t>οθόνης</w:t>
      </w:r>
      <w:r w:rsidRPr="00600D59">
        <w:rPr>
          <w:rFonts w:eastAsiaTheme="minorEastAsia"/>
          <w:bCs w:val="0"/>
          <w:szCs w:val="18"/>
        </w:rPr>
        <w:t xml:space="preserve"> </w:t>
      </w:r>
      <w:r w:rsidRPr="00600D59">
        <w:rPr>
          <w:rFonts w:eastAsiaTheme="minorEastAsia"/>
          <w:bCs w:val="0"/>
          <w:szCs w:val="18"/>
          <w:lang w:val="en-US"/>
        </w:rPr>
        <w:t>εμφανίζει</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κύριο</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των</w:t>
      </w:r>
      <w:r w:rsidRPr="00600D59">
        <w:rPr>
          <w:rFonts w:eastAsiaTheme="minorEastAsia"/>
          <w:bCs w:val="0"/>
          <w:szCs w:val="18"/>
        </w:rPr>
        <w:t xml:space="preserve"> </w:t>
      </w:r>
      <w:r w:rsidRPr="00600D59">
        <w:rPr>
          <w:rFonts w:eastAsiaTheme="minorEastAsia"/>
          <w:bCs w:val="0"/>
          <w:szCs w:val="18"/>
          <w:lang w:val="en-US"/>
        </w:rPr>
        <w:t>λειτουργιών</w:t>
      </w:r>
      <w:r w:rsidRPr="00600D59">
        <w:rPr>
          <w:rFonts w:eastAsiaTheme="minorEastAsia"/>
          <w:bCs w:val="0"/>
          <w:szCs w:val="18"/>
        </w:rPr>
        <w:t xml:space="preserve"> </w:t>
      </w:r>
      <w:r w:rsidRPr="00600D59">
        <w:rPr>
          <w:rFonts w:eastAsiaTheme="minorEastAsia"/>
          <w:bCs w:val="0"/>
          <w:szCs w:val="18"/>
          <w:lang w:val="en-US"/>
        </w:rPr>
        <w:t>διάγνωσης</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κύριο</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ποικίλλει</w:t>
      </w:r>
      <w:r w:rsidRPr="00600D59">
        <w:rPr>
          <w:rFonts w:eastAsiaTheme="minorEastAsia"/>
          <w:bCs w:val="0"/>
          <w:szCs w:val="18"/>
        </w:rPr>
        <w:t xml:space="preserve"> </w:t>
      </w:r>
      <w:r w:rsidRPr="00600D59">
        <w:rPr>
          <w:rFonts w:eastAsiaTheme="minorEastAsia"/>
          <w:bCs w:val="0"/>
          <w:szCs w:val="18"/>
          <w:lang w:val="en-US"/>
        </w:rPr>
        <w:t>ανάλογα</w:t>
      </w:r>
      <w:r w:rsidRPr="00600D59">
        <w:rPr>
          <w:rFonts w:eastAsiaTheme="minorEastAsia"/>
          <w:bCs w:val="0"/>
          <w:szCs w:val="18"/>
        </w:rPr>
        <w:t xml:space="preserve"> </w:t>
      </w:r>
      <w:r w:rsidRPr="00600D59">
        <w:rPr>
          <w:rFonts w:eastAsiaTheme="minorEastAsia"/>
          <w:bCs w:val="0"/>
          <w:szCs w:val="18"/>
          <w:lang w:val="en-US"/>
        </w:rPr>
        <w:t>με</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όχημα</w:t>
      </w:r>
      <w:r w:rsidRPr="00600D59">
        <w:rPr>
          <w:rFonts w:eastAsiaTheme="minorEastAsia"/>
          <w:bCs w:val="0"/>
          <w:szCs w:val="18"/>
        </w:rPr>
        <w:t xml:space="preserve"> </w:t>
      </w:r>
      <w:r w:rsidRPr="00600D59">
        <w:rPr>
          <w:rFonts w:eastAsiaTheme="minorEastAsia"/>
          <w:bCs w:val="0"/>
          <w:szCs w:val="18"/>
          <w:lang w:val="en-US"/>
        </w:rPr>
        <w:t>που</w:t>
      </w:r>
      <w:r w:rsidRPr="00600D59">
        <w:rPr>
          <w:rFonts w:eastAsiaTheme="minorEastAsia"/>
          <w:bCs w:val="0"/>
          <w:szCs w:val="18"/>
        </w:rPr>
        <w:t xml:space="preserve"> </w:t>
      </w:r>
      <w:r w:rsidRPr="00600D59">
        <w:rPr>
          <w:rFonts w:eastAsiaTheme="minorEastAsia"/>
          <w:bCs w:val="0"/>
          <w:szCs w:val="18"/>
          <w:lang w:val="en-US"/>
        </w:rPr>
        <w:t>δοκιμάζεται</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κοινό</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περιλαμβάνει</w:t>
      </w:r>
      <w:r w:rsidRPr="00600D59">
        <w:rPr>
          <w:rFonts w:eastAsiaTheme="minorEastAsia"/>
          <w:bCs w:val="0"/>
          <w:szCs w:val="18"/>
        </w:rPr>
        <w:t xml:space="preserve"> </w:t>
      </w:r>
      <w:r w:rsidRPr="00600D59">
        <w:rPr>
          <w:rFonts w:eastAsiaTheme="minorEastAsia"/>
          <w:bCs w:val="0"/>
          <w:szCs w:val="18"/>
          <w:lang w:val="en-US"/>
        </w:rPr>
        <w:t>Αυτόματη</w:t>
      </w:r>
      <w:r w:rsidRPr="00600D59">
        <w:rPr>
          <w:rFonts w:eastAsiaTheme="minorEastAsia"/>
          <w:bCs w:val="0"/>
          <w:szCs w:val="18"/>
        </w:rPr>
        <w:t xml:space="preserve"> </w:t>
      </w:r>
      <w:r w:rsidRPr="00600D59">
        <w:rPr>
          <w:rFonts w:eastAsiaTheme="minorEastAsia"/>
          <w:bCs w:val="0"/>
          <w:szCs w:val="18"/>
          <w:lang w:val="en-US"/>
        </w:rPr>
        <w:t>σάρωση</w:t>
      </w:r>
      <w:r w:rsidRPr="00600D59">
        <w:rPr>
          <w:rFonts w:eastAsiaTheme="minorEastAsia"/>
          <w:bCs w:val="0"/>
          <w:szCs w:val="18"/>
        </w:rPr>
        <w:t xml:space="preserve">, </w:t>
      </w:r>
      <w:r w:rsidRPr="00600D59">
        <w:rPr>
          <w:rFonts w:eastAsiaTheme="minorEastAsia"/>
          <w:bCs w:val="0"/>
          <w:szCs w:val="18"/>
          <w:lang w:val="en-US"/>
        </w:rPr>
        <w:t>Μονάδα</w:t>
      </w:r>
      <w:r w:rsidRPr="00600D59">
        <w:rPr>
          <w:rFonts w:eastAsiaTheme="minorEastAsia"/>
          <w:bCs w:val="0"/>
          <w:szCs w:val="18"/>
        </w:rPr>
        <w:t xml:space="preserve"> </w:t>
      </w:r>
      <w:r w:rsidRPr="00600D59">
        <w:rPr>
          <w:rFonts w:eastAsiaTheme="minorEastAsia"/>
          <w:bCs w:val="0"/>
          <w:szCs w:val="18"/>
          <w:lang w:val="en-US"/>
        </w:rPr>
        <w:t>ελέγχου</w:t>
      </w:r>
      <w:r w:rsidRPr="00600D59">
        <w:rPr>
          <w:rFonts w:eastAsiaTheme="minorEastAsia"/>
          <w:bCs w:val="0"/>
          <w:szCs w:val="18"/>
        </w:rPr>
        <w:t xml:space="preserve">, </w:t>
      </w:r>
      <w:r w:rsidRPr="00600D59">
        <w:rPr>
          <w:rFonts w:eastAsiaTheme="minorEastAsia"/>
          <w:bCs w:val="0"/>
          <w:szCs w:val="18"/>
          <w:lang w:val="en-US"/>
        </w:rPr>
        <w:t>Γραφικά</w:t>
      </w:r>
      <w:r w:rsidRPr="00600D59">
        <w:rPr>
          <w:rFonts w:eastAsiaTheme="minorEastAsia"/>
          <w:bCs w:val="0"/>
          <w:szCs w:val="18"/>
        </w:rPr>
        <w:t xml:space="preserve"> </w:t>
      </w:r>
      <w:r w:rsidRPr="00600D59">
        <w:rPr>
          <w:rFonts w:eastAsiaTheme="minorEastAsia"/>
          <w:bCs w:val="0"/>
          <w:szCs w:val="18"/>
          <w:lang w:val="en-US"/>
        </w:rPr>
        <w:t>διαγνωστικά</w:t>
      </w:r>
      <w:r w:rsidRPr="00600D59">
        <w:rPr>
          <w:rFonts w:eastAsiaTheme="minorEastAsia"/>
          <w:bCs w:val="0"/>
          <w:szCs w:val="18"/>
        </w:rPr>
        <w:t xml:space="preserve">, </w:t>
      </w:r>
      <w:r w:rsidRPr="00600D59">
        <w:rPr>
          <w:rFonts w:eastAsiaTheme="minorEastAsia"/>
          <w:bCs w:val="0"/>
          <w:szCs w:val="18"/>
          <w:lang w:val="en-US"/>
        </w:rPr>
        <w:t>Σύντηξη</w:t>
      </w:r>
      <w:r w:rsidRPr="00600D59">
        <w:rPr>
          <w:rFonts w:eastAsiaTheme="minorEastAsia"/>
          <w:bCs w:val="0"/>
          <w:szCs w:val="18"/>
        </w:rPr>
        <w:t xml:space="preserve"> </w:t>
      </w:r>
      <w:r w:rsidRPr="00600D59">
        <w:rPr>
          <w:rFonts w:eastAsiaTheme="minorEastAsia"/>
          <w:bCs w:val="0"/>
          <w:szCs w:val="18"/>
          <w:lang w:val="en-US"/>
        </w:rPr>
        <w:t>δεδομένων</w:t>
      </w:r>
      <w:r w:rsidRPr="00600D59">
        <w:rPr>
          <w:rFonts w:eastAsiaTheme="minorEastAsia"/>
          <w:bCs w:val="0"/>
          <w:szCs w:val="18"/>
        </w:rPr>
        <w:t xml:space="preserve"> </w:t>
      </w:r>
      <w:r w:rsidRPr="00600D59">
        <w:rPr>
          <w:rFonts w:eastAsiaTheme="minorEastAsia"/>
          <w:bCs w:val="0"/>
          <w:szCs w:val="18"/>
          <w:lang w:val="en-US"/>
        </w:rPr>
        <w:t>σε</w:t>
      </w:r>
      <w:r w:rsidRPr="00600D59">
        <w:rPr>
          <w:rFonts w:eastAsiaTheme="minorEastAsia"/>
          <w:bCs w:val="0"/>
          <w:szCs w:val="18"/>
        </w:rPr>
        <w:t xml:space="preserve"> </w:t>
      </w:r>
      <w:r w:rsidRPr="00600D59">
        <w:rPr>
          <w:rFonts w:eastAsiaTheme="minorEastAsia"/>
          <w:bCs w:val="0"/>
          <w:szCs w:val="18"/>
          <w:lang w:val="en-US"/>
        </w:rPr>
        <w:t>πραγματικό</w:t>
      </w:r>
      <w:r w:rsidRPr="00600D59">
        <w:rPr>
          <w:rFonts w:eastAsiaTheme="minorEastAsia"/>
          <w:bCs w:val="0"/>
          <w:szCs w:val="18"/>
        </w:rPr>
        <w:t xml:space="preserve"> </w:t>
      </w:r>
      <w:r w:rsidRPr="00600D59">
        <w:rPr>
          <w:rFonts w:eastAsiaTheme="minorEastAsia"/>
          <w:bCs w:val="0"/>
          <w:szCs w:val="18"/>
          <w:lang w:val="en-US"/>
        </w:rPr>
        <w:t>χρόνο</w:t>
      </w:r>
      <w:r w:rsidRPr="00600D59">
        <w:rPr>
          <w:rFonts w:eastAsiaTheme="minorEastAsia"/>
          <w:bCs w:val="0"/>
          <w:szCs w:val="18"/>
        </w:rPr>
        <w:t xml:space="preserve">, </w:t>
      </w:r>
      <w:r w:rsidRPr="00600D59">
        <w:rPr>
          <w:rFonts w:eastAsiaTheme="minorEastAsia"/>
          <w:bCs w:val="0"/>
          <w:szCs w:val="18"/>
          <w:lang w:val="en-US"/>
        </w:rPr>
        <w:t>Λειτουργίες</w:t>
      </w:r>
      <w:r w:rsidRPr="00600D59">
        <w:rPr>
          <w:rFonts w:eastAsiaTheme="minorEastAsia"/>
          <w:bCs w:val="0"/>
          <w:szCs w:val="18"/>
        </w:rPr>
        <w:t xml:space="preserve"> </w:t>
      </w:r>
      <w:r w:rsidRPr="00600D59">
        <w:rPr>
          <w:rFonts w:eastAsiaTheme="minorEastAsia"/>
          <w:bCs w:val="0"/>
          <w:szCs w:val="18"/>
          <w:lang w:val="en-US"/>
        </w:rPr>
        <w:t>άμεσης</w:t>
      </w:r>
      <w:r w:rsidRPr="00600D59">
        <w:rPr>
          <w:rFonts w:eastAsiaTheme="minorEastAsia"/>
          <w:bCs w:val="0"/>
          <w:szCs w:val="18"/>
        </w:rPr>
        <w:t xml:space="preserve"> </w:t>
      </w:r>
      <w:r w:rsidRPr="00600D59">
        <w:rPr>
          <w:rFonts w:eastAsiaTheme="minorEastAsia"/>
          <w:bCs w:val="0"/>
          <w:szCs w:val="18"/>
          <w:lang w:val="en-US"/>
        </w:rPr>
        <w:t>ανίχνευσης</w:t>
      </w:r>
      <w:r w:rsidRPr="00600D59">
        <w:rPr>
          <w:rFonts w:eastAsiaTheme="minorEastAsia"/>
          <w:bCs w:val="0"/>
          <w:szCs w:val="18"/>
        </w:rPr>
        <w:t xml:space="preserve">, </w:t>
      </w:r>
      <w:r w:rsidRPr="00600D59">
        <w:rPr>
          <w:rFonts w:eastAsiaTheme="minorEastAsia"/>
          <w:bCs w:val="0"/>
          <w:szCs w:val="18"/>
          <w:lang w:val="en-US"/>
        </w:rPr>
        <w:t>Προφίλ</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Προγραμματισμό</w:t>
      </w:r>
      <w:r w:rsidRPr="00600D59">
        <w:rPr>
          <w:rFonts w:eastAsiaTheme="minorEastAsia"/>
          <w:bCs w:val="0"/>
          <w:szCs w:val="18"/>
        </w:rPr>
        <w:t>.</w:t>
      </w:r>
      <w:r w:rsidR="00DA7FAE" w:rsidRPr="00600D59">
        <w:t xml:space="preserve"> Πατήστε το </w:t>
      </w:r>
      <w:r w:rsidR="00E55127" w:rsidRPr="00600D59">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8E7A34" w:rsidRPr="00600D59">
        <w:t xml:space="preserve"> </w:t>
      </w:r>
      <w:r w:rsidR="008F1CC8" w:rsidRPr="00600D59">
        <w:t xml:space="preserve">εικονίδιο </w:t>
      </w:r>
      <w:r w:rsidR="00993633" w:rsidRPr="00600D59">
        <w:t xml:space="preserve">στην </w:t>
      </w:r>
      <w:r w:rsidR="008F1CC8" w:rsidRPr="00600D59">
        <w:t xml:space="preserve">επάνω αριστερή γωνία της γραμμής πλοήγησης για να αποκρύψετε το κύριο μενού και πατήστε το ξανά για να </w:t>
      </w:r>
      <w:r w:rsidR="00A35788" w:rsidRPr="00600D59">
        <w:t>εμφανιστεί το</w:t>
      </w:r>
      <w:r w:rsidR="00233E7B" w:rsidRPr="00600D59">
        <w:t>.</w:t>
      </w:r>
    </w:p>
    <w:p w14:paraId="50BA6E54" w14:textId="77777777" w:rsidR="00DA7FAE" w:rsidRPr="00600D59" w:rsidRDefault="00DA7FAE" w:rsidP="00DA7FAE">
      <w:pPr>
        <w:pStyle w:val="40"/>
        <w:spacing w:before="156" w:after="156"/>
        <w:rPr>
          <w:rFonts w:cs="Arial"/>
        </w:rPr>
      </w:pPr>
      <w:r w:rsidRPr="00600D59">
        <w:rPr>
          <w:rFonts w:cs="Arial"/>
        </w:rPr>
        <w:t>Κύριο Τμήμα</w:t>
      </w:r>
    </w:p>
    <w:p w14:paraId="1B276515" w14:textId="296D5CD5" w:rsidR="00DA7FAE" w:rsidRPr="00600D59" w:rsidRDefault="00DA7FAE" w:rsidP="00DA7FAE">
      <w:pPr>
        <w:pStyle w:val="BodytextUserManual"/>
        <w:spacing w:before="156" w:after="156"/>
      </w:pPr>
      <w:r w:rsidRPr="00600D59">
        <w:t>Η κύρια ενότητα ποικίλλει ανάλογα με το στάδιο των λειτουργιών, η οποία εμφανίζει τις επιλογές αναγνώρισης οχήματος, το κύριο μενού, τα δεδομένα δοκιμών, τα μηνύματα, τις οδηγίες και άλλες διαγνωστικές πληροφορίες.</w:t>
      </w:r>
    </w:p>
    <w:p w14:paraId="515DA4EE" w14:textId="77777777" w:rsidR="00DA7FAE" w:rsidRPr="00600D59" w:rsidRDefault="00DA7FAE" w:rsidP="00DA7FAE">
      <w:pPr>
        <w:pStyle w:val="40"/>
        <w:spacing w:before="156" w:after="156"/>
        <w:rPr>
          <w:rFonts w:cs="Arial"/>
        </w:rPr>
      </w:pPr>
      <w:r w:rsidRPr="00600D59">
        <w:rPr>
          <w:rFonts w:cs="Arial"/>
        </w:rPr>
        <w:t>Κουμπιά λειτουργίας</w:t>
      </w:r>
    </w:p>
    <w:p w14:paraId="108D112F" w14:textId="77777777" w:rsidR="00DA7FAE" w:rsidRPr="00600D59" w:rsidRDefault="00DA7FAE" w:rsidP="00DA7FAE">
      <w:pPr>
        <w:pStyle w:val="BodytextUserManual"/>
        <w:spacing w:before="156" w:after="156"/>
      </w:pPr>
      <w:r w:rsidRPr="00600D59">
        <w:t>Τα κουμπιά λειτουργιών που εμφανίζονται στο κάτω μέρος της οθόνης διαφέρουν ανάλογα με τη λειτουργία. Η λειτουργία περιλαμβάνει πλοήγηση, αναφορά και εκκαθάριση κώδικα. Οι λειτουργίες αυτών των κουμπιών θα περιγραφούν στις επόμενες ενότητες, όπου είναι σχετικό.</w:t>
      </w:r>
    </w:p>
    <w:p w14:paraId="4E1019D7" w14:textId="77777777" w:rsidR="00DA7FAE" w:rsidRPr="00600D59" w:rsidRDefault="00DA7FAE" w:rsidP="00DA7FAE">
      <w:pPr>
        <w:pStyle w:val="30"/>
        <w:spacing w:before="312" w:after="156"/>
      </w:pPr>
      <w:bookmarkStart w:id="175" w:name="_Toc43387199"/>
      <w:bookmarkStart w:id="176" w:name="_Toc109724362"/>
      <w:bookmarkStart w:id="177" w:name="_Toc159436274"/>
      <w:bookmarkStart w:id="178" w:name="_Toc160024662"/>
      <w:r w:rsidRPr="00600D59">
        <w:t>Μηνύματα οθόνης</w:t>
      </w:r>
      <w:bookmarkEnd w:id="175"/>
      <w:bookmarkEnd w:id="176"/>
      <w:bookmarkEnd w:id="177"/>
      <w:bookmarkEnd w:id="178"/>
    </w:p>
    <w:p w14:paraId="5ABC3481" w14:textId="2667038D" w:rsidR="00DA7FAE" w:rsidRPr="00600D59" w:rsidRDefault="00DA7FAE" w:rsidP="00DA7FAE">
      <w:pPr>
        <w:pStyle w:val="BodytextUserManual"/>
        <w:spacing w:before="156" w:after="156"/>
      </w:pPr>
      <w:r w:rsidRPr="00600D59">
        <w:t>Τα μηνύματα εμφανίζονται όταν απαιτούνται πρόσθετες πληροφορίες πριν συνεχίσετε. Υπάρχουν κυρίως τρεις τύποι μηνυμάτων στην οθόνη: Επιβεβαίωση, Προειδοποίηση και Σφάλμα.</w:t>
      </w:r>
    </w:p>
    <w:p w14:paraId="01372C2F" w14:textId="77777777" w:rsidR="00DA7FAE" w:rsidRPr="00600D59" w:rsidRDefault="00DA7FAE" w:rsidP="00DA7FAE">
      <w:pPr>
        <w:pStyle w:val="40"/>
        <w:spacing w:before="156" w:after="156"/>
        <w:rPr>
          <w:rFonts w:cs="Arial"/>
        </w:rPr>
      </w:pPr>
      <w:r w:rsidRPr="00600D59">
        <w:rPr>
          <w:rFonts w:cs="Arial"/>
        </w:rPr>
        <w:t>Μηνύματα επιβεβαίωσης</w:t>
      </w:r>
    </w:p>
    <w:p w14:paraId="3CA6A918" w14:textId="77777777" w:rsidR="00DA7FAE" w:rsidRPr="00600D59" w:rsidRDefault="00DA7FAE" w:rsidP="00DA7FAE">
      <w:pPr>
        <w:pStyle w:val="BodytextUserManual"/>
        <w:spacing w:before="156" w:after="156"/>
      </w:pPr>
      <w:r w:rsidRPr="00600D59">
        <w:t xml:space="preserve">Αυτού του είδους τα μηνύματα συνήθως εμφανίζονται ως οθόνη «Πληροφορίες», όταν </w:t>
      </w:r>
      <w:r w:rsidRPr="00600D59">
        <w:lastRenderedPageBreak/>
        <w:t>πρόκειται να εκτελέσετε μια ενέργεια που δεν μπορεί να ανατραπεί ή όταν έχει ξεκινήσει μια ενέργεια και απαιτείται η επιβεβαίωσή σας για να συνεχίσετε.</w:t>
      </w:r>
    </w:p>
    <w:p w14:paraId="60B1C307" w14:textId="77777777" w:rsidR="00DA7FAE" w:rsidRPr="00600D59" w:rsidRDefault="00DA7FAE" w:rsidP="00DA7FAE">
      <w:pPr>
        <w:pStyle w:val="BodytextUserManual"/>
        <w:spacing w:before="156" w:after="156"/>
      </w:pPr>
      <w:r w:rsidRPr="00600D59">
        <w:t>Όταν δεν απαιτείται απάντηση χρήστη, το μήνυμα εμφανίζεται για λίγο.</w:t>
      </w:r>
    </w:p>
    <w:p w14:paraId="1E93C986" w14:textId="77777777" w:rsidR="00DA7FAE" w:rsidRPr="00600D59" w:rsidRDefault="00DA7FAE" w:rsidP="00DA7FAE">
      <w:pPr>
        <w:pStyle w:val="40"/>
        <w:spacing w:before="156" w:after="156"/>
        <w:rPr>
          <w:rFonts w:cs="Arial"/>
        </w:rPr>
      </w:pPr>
      <w:r w:rsidRPr="00600D59">
        <w:rPr>
          <w:rFonts w:cs="Arial"/>
        </w:rPr>
        <w:t>Μηνύματα προειδοποίησης</w:t>
      </w:r>
    </w:p>
    <w:p w14:paraId="26A6D553" w14:textId="77777777" w:rsidR="00DA7FAE" w:rsidRPr="00600D59" w:rsidRDefault="00DA7FAE" w:rsidP="00DA7FAE">
      <w:pPr>
        <w:pStyle w:val="BodytextUserManual"/>
        <w:spacing w:before="156" w:after="156"/>
      </w:pPr>
      <w:r w:rsidRPr="00600D59">
        <w:t>Αυτός ο τύπος μηνυμάτων που εμφανίζεται κατά την ολοκλήρωση της επιλεγμένης ενέργειας μπορεί να οδηγήσει σε μη αναστρέψιμη αλλαγή ή απώλεια δεδομένων. Ένα παράδειγμα αυτού του μηνύματος είναι το μήνυμα "Διαγραφή κωδικών".</w:t>
      </w:r>
    </w:p>
    <w:p w14:paraId="69529B1B" w14:textId="77777777" w:rsidR="00DA7FAE" w:rsidRPr="00600D59" w:rsidRDefault="00DA7FAE" w:rsidP="00DA7FAE">
      <w:pPr>
        <w:pStyle w:val="40"/>
        <w:spacing w:before="156" w:after="156"/>
        <w:rPr>
          <w:rFonts w:cs="Arial"/>
        </w:rPr>
      </w:pPr>
      <w:r w:rsidRPr="00600D59">
        <w:rPr>
          <w:rFonts w:cs="Arial"/>
        </w:rPr>
        <w:t>Μηνύματα σφάλματος</w:t>
      </w:r>
    </w:p>
    <w:p w14:paraId="21153F5D" w14:textId="77777777" w:rsidR="00DA7FAE" w:rsidRPr="00600D59" w:rsidRDefault="00DA7FAE" w:rsidP="00DA7FAE">
      <w:pPr>
        <w:pStyle w:val="BodytextUserManual"/>
        <w:spacing w:before="156" w:after="156"/>
      </w:pPr>
      <w:r w:rsidRPr="00600D59">
        <w:t>Τα μηνύματα σφάλματος εμφανίζονται όταν έχει παρουσιαστεί συστημικό ή διαδικαστικό σφάλμα. Πιθανά σφάλματα περιλαμβάνουν αποσύνδεση καλωδίου και διακοπή επικοινωνίας.</w:t>
      </w:r>
    </w:p>
    <w:p w14:paraId="0E3372E0" w14:textId="77777777" w:rsidR="00241151" w:rsidRPr="00600D59" w:rsidRDefault="00241151" w:rsidP="00241151">
      <w:pPr>
        <w:pStyle w:val="20"/>
        <w:spacing w:before="312" w:after="156"/>
        <w:rPr>
          <w:rFonts w:cs="Arial"/>
        </w:rPr>
      </w:pPr>
      <w:bookmarkStart w:id="179" w:name="_Toc160024663"/>
      <w:bookmarkStart w:id="180" w:name="_Toc204006040"/>
      <w:r w:rsidRPr="00600D59">
        <w:rPr>
          <w:rFonts w:cs="Arial"/>
        </w:rPr>
        <w:t xml:space="preserve">Μενού </w:t>
      </w:r>
      <w:bookmarkEnd w:id="179"/>
      <w:r w:rsidRPr="00600D59">
        <w:rPr>
          <w:rFonts w:cs="Arial"/>
        </w:rPr>
        <w:t>Διαγνωστικών</w:t>
      </w:r>
      <w:bookmarkEnd w:id="180"/>
    </w:p>
    <w:p w14:paraId="66CAB9B7" w14:textId="1D5C6419" w:rsidR="00241151" w:rsidRPr="00600D59" w:rsidRDefault="008E7A34" w:rsidP="00241151">
      <w:pPr>
        <w:spacing w:before="156" w:after="156"/>
        <w:rPr>
          <w:rFonts w:cs="Arial"/>
          <w:bCs/>
          <w:szCs w:val="20"/>
        </w:rPr>
      </w:pPr>
      <w:r w:rsidRPr="00600D59">
        <w:rPr>
          <w:rFonts w:cs="Arial"/>
          <w:bCs/>
          <w:szCs w:val="20"/>
        </w:rPr>
        <w:t xml:space="preserve">Η εφαρμογή Διαγνωστικά σάς επιτρέπει να δημιουργήσετε μια σύνδεση δεδομένων με την ECU του οχήματος μέσω του </w:t>
      </w:r>
      <w:r w:rsidR="0027374D" w:rsidRPr="00600D59">
        <w:rPr>
          <w:rFonts w:cs="Arial"/>
          <w:bCs/>
          <w:szCs w:val="20"/>
        </w:rPr>
        <w:t>VCI</w:t>
      </w:r>
      <w:r w:rsidRPr="00600D59">
        <w:rPr>
          <w:rFonts w:cs="Arial"/>
          <w:bCs/>
          <w:szCs w:val="20"/>
        </w:rPr>
        <w:t>2 για διάγνωση και συντήρηση του οχήματος.</w:t>
      </w:r>
    </w:p>
    <w:p w14:paraId="0A43971F" w14:textId="6C5039B8" w:rsidR="00241151" w:rsidRPr="00600D59" w:rsidRDefault="0027374D" w:rsidP="00241151">
      <w:pPr>
        <w:spacing w:before="156" w:after="156"/>
        <w:rPr>
          <w:rFonts w:cs="Arial"/>
        </w:rPr>
      </w:pPr>
      <w:r w:rsidRPr="00600D59">
        <w:rPr>
          <w:rFonts w:cs="Arial"/>
          <w:szCs w:val="18"/>
          <w:lang w:val="en-US"/>
        </w:rPr>
        <w:t>Η</w:t>
      </w:r>
      <w:r w:rsidRPr="00600D59">
        <w:rPr>
          <w:rFonts w:cs="Arial"/>
          <w:szCs w:val="18"/>
        </w:rPr>
        <w:t xml:space="preserve"> </w:t>
      </w:r>
      <w:r w:rsidRPr="00600D59">
        <w:rPr>
          <w:rFonts w:cs="Arial"/>
          <w:szCs w:val="18"/>
          <w:lang w:val="en-US"/>
        </w:rPr>
        <w:t>οθόνη</w:t>
      </w:r>
      <w:r w:rsidRPr="00600D59">
        <w:rPr>
          <w:rFonts w:cs="Arial"/>
          <w:szCs w:val="18"/>
        </w:rPr>
        <w:t xml:space="preserve"> </w:t>
      </w:r>
      <w:r w:rsidRPr="00600D59">
        <w:rPr>
          <w:rFonts w:cs="Arial"/>
          <w:szCs w:val="18"/>
          <w:lang w:val="en-US"/>
        </w:rPr>
        <w:t>Κύριο</w:t>
      </w:r>
      <w:r w:rsidRPr="00600D59">
        <w:rPr>
          <w:rFonts w:cs="Arial"/>
          <w:szCs w:val="18"/>
        </w:rPr>
        <w:t xml:space="preserve"> </w:t>
      </w:r>
      <w:r w:rsidRPr="00600D59">
        <w:rPr>
          <w:rFonts w:cs="Arial"/>
          <w:szCs w:val="18"/>
          <w:lang w:val="en-US"/>
        </w:rPr>
        <w:t>μενού</w:t>
      </w:r>
      <w:r w:rsidRPr="00600D59">
        <w:rPr>
          <w:rFonts w:cs="Arial"/>
          <w:szCs w:val="18"/>
        </w:rPr>
        <w:t xml:space="preserve"> </w:t>
      </w:r>
      <w:r w:rsidRPr="00600D59">
        <w:rPr>
          <w:rFonts w:cs="Arial"/>
          <w:szCs w:val="18"/>
          <w:lang w:val="en-US"/>
        </w:rPr>
        <w:t>διαγνωστικών</w:t>
      </w:r>
      <w:r w:rsidR="00241151" w:rsidRPr="00600D59">
        <w:rPr>
          <w:rFonts w:cs="Arial"/>
          <w:bCs/>
          <w:szCs w:val="20"/>
        </w:rPr>
        <w:t xml:space="preserve"> (βλ.</w:t>
      </w:r>
      <w:r w:rsidR="00A22A13" w:rsidRPr="00600D59">
        <w:rPr>
          <w:rFonts w:cs="Arial"/>
          <w:bCs/>
          <w:i/>
          <w:iCs/>
          <w:color w:val="0000FF"/>
          <w:szCs w:val="20"/>
        </w:rPr>
        <w:t xml:space="preserve"> </w:t>
      </w:r>
      <w:hyperlink w:anchor="Σχήμα_6_8" w:history="1">
        <w:r w:rsidR="00A22A13" w:rsidRPr="00600D59">
          <w:rPr>
            <w:rStyle w:val="a9"/>
            <w:rFonts w:cs="Arial"/>
            <w:i/>
            <w:iCs/>
            <w:u w:val="none"/>
          </w:rPr>
          <w:t>Σχήμα 6-8 Οθόνη κύριου μενού διαγνωστικών</w:t>
        </w:r>
      </w:hyperlink>
      <w:r w:rsidR="00241151" w:rsidRPr="00600D59">
        <w:rPr>
          <w:rFonts w:cs="Arial"/>
          <w:bCs/>
          <w:i/>
          <w:iCs/>
          <w:color w:val="000000" w:themeColor="text1"/>
          <w:szCs w:val="20"/>
        </w:rPr>
        <w:t>)</w:t>
      </w:r>
      <w:r w:rsidR="00241151" w:rsidRPr="00600D59">
        <w:rPr>
          <w:rFonts w:cs="Arial"/>
          <w:bCs/>
          <w:color w:val="000000" w:themeColor="text1"/>
          <w:szCs w:val="20"/>
        </w:rPr>
        <w:t xml:space="preserve"> </w:t>
      </w:r>
      <w:r w:rsidRPr="00600D59">
        <w:rPr>
          <w:rFonts w:eastAsiaTheme="minorEastAsia" w:cs="Arial"/>
          <w:szCs w:val="18"/>
          <w:lang w:val="en-US"/>
        </w:rPr>
        <w:t>καθοδηγεί</w:t>
      </w:r>
      <w:r w:rsidRPr="00600D59">
        <w:rPr>
          <w:rFonts w:eastAsiaTheme="minorEastAsia" w:cs="Arial"/>
          <w:szCs w:val="18"/>
        </w:rPr>
        <w:t xml:space="preserve"> </w:t>
      </w:r>
      <w:r w:rsidRPr="00600D59">
        <w:rPr>
          <w:rFonts w:eastAsiaTheme="minorEastAsia" w:cs="Arial"/>
          <w:szCs w:val="18"/>
          <w:lang w:val="en-US"/>
        </w:rPr>
        <w:t>τους</w:t>
      </w:r>
      <w:r w:rsidRPr="00600D59">
        <w:rPr>
          <w:rFonts w:eastAsiaTheme="minorEastAsia" w:cs="Arial"/>
          <w:szCs w:val="18"/>
        </w:rPr>
        <w:t xml:space="preserve"> </w:t>
      </w:r>
      <w:r w:rsidRPr="00600D59">
        <w:rPr>
          <w:rFonts w:eastAsiaTheme="minorEastAsia" w:cs="Arial"/>
          <w:szCs w:val="18"/>
          <w:lang w:val="en-US"/>
        </w:rPr>
        <w:t>χρήστες</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εκτελέσουν</w:t>
      </w:r>
      <w:r w:rsidRPr="00600D59">
        <w:rPr>
          <w:rFonts w:eastAsiaTheme="minorEastAsia" w:cs="Arial"/>
          <w:szCs w:val="18"/>
        </w:rPr>
        <w:t xml:space="preserve"> </w:t>
      </w:r>
      <w:r w:rsidRPr="00600D59">
        <w:rPr>
          <w:rFonts w:eastAsiaTheme="minorEastAsia" w:cs="Arial"/>
          <w:szCs w:val="18"/>
          <w:lang w:val="en-US"/>
        </w:rPr>
        <w:t>ανάγνωση</w:t>
      </w:r>
      <w:r w:rsidRPr="00600D59">
        <w:rPr>
          <w:rFonts w:eastAsiaTheme="minorEastAsia" w:cs="Arial"/>
          <w:szCs w:val="18"/>
        </w:rPr>
        <w:t xml:space="preserve"> </w:t>
      </w:r>
      <w:r w:rsidRPr="00600D59">
        <w:rPr>
          <w:rFonts w:eastAsiaTheme="minorEastAsia" w:cs="Arial"/>
          <w:szCs w:val="18"/>
          <w:lang w:val="en-US"/>
        </w:rPr>
        <w:t>κωδικών</w:t>
      </w:r>
      <w:r w:rsidRPr="00600D59">
        <w:rPr>
          <w:rFonts w:eastAsiaTheme="minorEastAsia" w:cs="Arial"/>
          <w:szCs w:val="18"/>
        </w:rPr>
        <w:t xml:space="preserve">, </w:t>
      </w:r>
      <w:r w:rsidRPr="00600D59">
        <w:rPr>
          <w:rFonts w:eastAsiaTheme="minorEastAsia" w:cs="Arial"/>
          <w:szCs w:val="18"/>
          <w:lang w:val="en-US"/>
        </w:rPr>
        <w:t>διαγραφή</w:t>
      </w:r>
      <w:r w:rsidRPr="00600D59">
        <w:rPr>
          <w:rFonts w:eastAsiaTheme="minorEastAsia" w:cs="Arial"/>
          <w:szCs w:val="18"/>
        </w:rPr>
        <w:t xml:space="preserve"> </w:t>
      </w:r>
      <w:r w:rsidRPr="00600D59">
        <w:rPr>
          <w:rFonts w:eastAsiaTheme="minorEastAsia" w:cs="Arial"/>
          <w:szCs w:val="18"/>
          <w:lang w:val="en-US"/>
        </w:rPr>
        <w:t>κωδικών</w:t>
      </w:r>
      <w:r w:rsidRPr="00600D59">
        <w:rPr>
          <w:rFonts w:eastAsiaTheme="minorEastAsia" w:cs="Arial"/>
          <w:szCs w:val="18"/>
        </w:rPr>
        <w:t xml:space="preserve"> </w:t>
      </w:r>
      <w:r w:rsidRPr="00600D59">
        <w:rPr>
          <w:rFonts w:eastAsiaTheme="minorEastAsia" w:cs="Arial"/>
          <w:szCs w:val="18"/>
          <w:lang w:val="en-US"/>
        </w:rPr>
        <w:t>ή</w:t>
      </w:r>
      <w:r w:rsidRPr="00600D59">
        <w:rPr>
          <w:rFonts w:eastAsiaTheme="minorEastAsia" w:cs="Arial"/>
          <w:szCs w:val="18"/>
        </w:rPr>
        <w:t xml:space="preserve"> </w:t>
      </w:r>
      <w:r w:rsidRPr="00600D59">
        <w:rPr>
          <w:rFonts w:eastAsiaTheme="minorEastAsia" w:cs="Arial"/>
          <w:szCs w:val="18"/>
          <w:lang w:val="en-US"/>
        </w:rPr>
        <w:t>εκτέλεση</w:t>
      </w:r>
      <w:r w:rsidRPr="00600D59">
        <w:rPr>
          <w:rFonts w:eastAsiaTheme="minorEastAsia" w:cs="Arial"/>
          <w:szCs w:val="18"/>
        </w:rPr>
        <w:t xml:space="preserve"> </w:t>
      </w:r>
      <w:r w:rsidRPr="00600D59">
        <w:rPr>
          <w:rFonts w:eastAsiaTheme="minorEastAsia" w:cs="Arial"/>
          <w:szCs w:val="18"/>
          <w:lang w:val="en-US"/>
        </w:rPr>
        <w:t>ολοκληρωμένων</w:t>
      </w:r>
      <w:r w:rsidRPr="00600D59">
        <w:rPr>
          <w:rFonts w:eastAsiaTheme="minorEastAsia" w:cs="Arial"/>
          <w:szCs w:val="18"/>
        </w:rPr>
        <w:t xml:space="preserve"> </w:t>
      </w:r>
      <w:r w:rsidRPr="00600D59">
        <w:rPr>
          <w:rFonts w:eastAsiaTheme="minorEastAsia" w:cs="Arial"/>
          <w:szCs w:val="18"/>
          <w:lang w:val="en-US"/>
        </w:rPr>
        <w:t>λειτουργιών</w:t>
      </w:r>
      <w:r w:rsidRPr="00600D59">
        <w:rPr>
          <w:rFonts w:eastAsiaTheme="minorEastAsia" w:cs="Arial"/>
          <w:szCs w:val="18"/>
        </w:rPr>
        <w:t xml:space="preserve"> </w:t>
      </w:r>
      <w:r w:rsidRPr="00600D59">
        <w:rPr>
          <w:rFonts w:eastAsiaTheme="minorEastAsia" w:cs="Arial"/>
          <w:szCs w:val="18"/>
          <w:lang w:val="en-US"/>
        </w:rPr>
        <w:t>διαγνωστικού</w:t>
      </w:r>
      <w:r w:rsidRPr="00600D59">
        <w:rPr>
          <w:rFonts w:eastAsiaTheme="minorEastAsia" w:cs="Arial"/>
          <w:szCs w:val="18"/>
        </w:rPr>
        <w:t xml:space="preserve"> </w:t>
      </w:r>
      <w:r w:rsidRPr="00600D59">
        <w:rPr>
          <w:rFonts w:eastAsiaTheme="minorEastAsia" w:cs="Arial"/>
          <w:szCs w:val="18"/>
          <w:lang w:val="en-US"/>
        </w:rPr>
        <w:t>ελέγχου</w:t>
      </w:r>
      <w:r w:rsidRPr="00600D59">
        <w:rPr>
          <w:rFonts w:eastAsiaTheme="minorEastAsia" w:cs="Arial"/>
          <w:szCs w:val="18"/>
        </w:rPr>
        <w:t xml:space="preserve"> </w:t>
      </w:r>
      <w:r w:rsidRPr="00600D59">
        <w:rPr>
          <w:rFonts w:eastAsiaTheme="minorEastAsia" w:cs="Arial"/>
          <w:szCs w:val="18"/>
          <w:lang w:val="en-US"/>
        </w:rPr>
        <w:t>αυτοκινήτου</w:t>
      </w:r>
      <w:r w:rsidRPr="00600D59">
        <w:rPr>
          <w:rFonts w:eastAsiaTheme="minorEastAsia" w:cs="Arial"/>
          <w:szCs w:val="18"/>
        </w:rPr>
        <w:t xml:space="preserve"> ,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ούτω</w:t>
      </w:r>
      <w:r w:rsidRPr="00600D59">
        <w:rPr>
          <w:rFonts w:eastAsiaTheme="minorEastAsia" w:cs="Arial"/>
          <w:szCs w:val="18"/>
        </w:rPr>
        <w:t xml:space="preserve"> </w:t>
      </w:r>
      <w:r w:rsidRPr="00600D59">
        <w:rPr>
          <w:rFonts w:eastAsiaTheme="minorEastAsia" w:cs="Arial"/>
          <w:szCs w:val="18"/>
          <w:lang w:val="en-US"/>
        </w:rPr>
        <w:t>καθεξής</w:t>
      </w:r>
      <w:r w:rsidRPr="00600D59">
        <w:rPr>
          <w:rFonts w:eastAsiaTheme="minorEastAsia" w:cs="Arial"/>
          <w:szCs w:val="18"/>
        </w:rPr>
        <w:t>.</w:t>
      </w:r>
      <w:r w:rsidR="00241151" w:rsidRPr="00600D59">
        <w:rPr>
          <w:rFonts w:cs="Arial"/>
          <w:bCs/>
          <w:szCs w:val="20"/>
        </w:rPr>
        <w:t xml:space="preserve"> </w:t>
      </w:r>
      <w:r w:rsidR="00241151" w:rsidRPr="00600D59">
        <w:rPr>
          <w:rFonts w:cs="Arial"/>
        </w:rPr>
        <w:t xml:space="preserve">Αφού επιλεγεί η λειτουργία, το tablet θα επικοινωνήσει με το όχημα μέσω του </w:t>
      </w:r>
      <w:r w:rsidRPr="00600D59">
        <w:rPr>
          <w:rFonts w:cs="Arial"/>
        </w:rPr>
        <w:t>VCI</w:t>
      </w:r>
      <w:r w:rsidR="00241151" w:rsidRPr="00600D59">
        <w:rPr>
          <w:rFonts w:cs="Arial"/>
        </w:rPr>
        <w:t>2 και θα εισέλθει στο αντίστοιχο μενού λειτουργιών ή μενού επιλογής με βάση την επιλογή σας.</w:t>
      </w:r>
    </w:p>
    <w:p w14:paraId="2CDD59F0" w14:textId="77777777" w:rsidR="00F12B77" w:rsidRPr="00600D59" w:rsidRDefault="00F12B77" w:rsidP="00F12B77">
      <w:pPr>
        <w:pStyle w:val="20"/>
        <w:spacing w:before="312" w:after="156"/>
        <w:rPr>
          <w:rFonts w:cs="Arial"/>
        </w:rPr>
      </w:pPr>
      <w:bookmarkStart w:id="181" w:name="_Toc160024664"/>
      <w:bookmarkStart w:id="182" w:name="_Ref194344369"/>
      <w:bookmarkStart w:id="183" w:name="_Toc204006041"/>
      <w:r w:rsidRPr="00600D59">
        <w:rPr>
          <w:rFonts w:cs="Arial"/>
        </w:rPr>
        <w:t>Διαγνωστικές λειτουργίες</w:t>
      </w:r>
      <w:bookmarkEnd w:id="181"/>
      <w:bookmarkEnd w:id="182"/>
      <w:bookmarkEnd w:id="183"/>
    </w:p>
    <w:p w14:paraId="42D00B47" w14:textId="77777777" w:rsidR="00F12B77" w:rsidRPr="00600D59" w:rsidRDefault="00F12B77" w:rsidP="00F12B77">
      <w:pPr>
        <w:pStyle w:val="BodytextUserManual"/>
        <w:spacing w:before="156" w:after="156"/>
        <w:rPr>
          <w:b/>
          <w:bCs w:val="0"/>
          <w:sz w:val="21"/>
          <w:szCs w:val="21"/>
        </w:rPr>
      </w:pPr>
      <w:r w:rsidRPr="00600D59">
        <w:rPr>
          <w:b/>
          <w:bCs w:val="0"/>
          <w:sz w:val="21"/>
          <w:szCs w:val="21"/>
        </w:rPr>
        <w:t>Αυτόματη σάρωση</w:t>
      </w:r>
    </w:p>
    <w:p w14:paraId="424D7A62" w14:textId="32FA95CB" w:rsidR="00F12B77" w:rsidRPr="00600D59" w:rsidRDefault="00F12B77" w:rsidP="00F12B77">
      <w:pPr>
        <w:pStyle w:val="BodytextUserManual"/>
        <w:spacing w:before="156" w:after="156"/>
        <w:rPr>
          <w:color w:val="000000" w:themeColor="text1"/>
        </w:rPr>
      </w:pPr>
      <w:r w:rsidRPr="00600D59">
        <w:t>Η λειτουργία Αυτόματης Σάρωσης, η οποία μπορεί να χρησιμοποιηθεί για την έναρξη της αυτόματης σάρωσης για όλα τα διαθέσιμα συστήματα στο όχημα, θα εμφανίζεται στη γραμμή πλοήγησης κατά την πρόσβαση στη λειτουργία διαγνωστικών</w:t>
      </w:r>
      <w:r w:rsidR="00233E7B" w:rsidRPr="00600D59">
        <w:t>.</w:t>
      </w:r>
    </w:p>
    <w:p w14:paraId="315CE868" w14:textId="77777777" w:rsidR="00F12B77" w:rsidRPr="00600D59" w:rsidRDefault="00F12B77" w:rsidP="00F12B77">
      <w:pPr>
        <w:pStyle w:val="BodytextUserManual"/>
        <w:spacing w:before="156" w:after="156"/>
      </w:pPr>
      <w:bookmarkStart w:id="184" w:name="OLE_LINK60"/>
      <w:r w:rsidRPr="00600D59">
        <w:rPr>
          <w:rFonts w:eastAsiaTheme="minorEastAsia"/>
        </w:rPr>
        <w:t xml:space="preserve">Στην οθόνη Αυτόματης σάρωσης, υπάρχουν δύο καρτέλες: </w:t>
      </w:r>
      <w:r w:rsidRPr="00600D59">
        <w:t>Η καρτέλα Τοπολογία και η καρτέλα Λίστα.</w:t>
      </w:r>
    </w:p>
    <w:bookmarkEnd w:id="184"/>
    <w:p w14:paraId="544C9959" w14:textId="77777777" w:rsidR="00F12B77" w:rsidRPr="00600D59" w:rsidRDefault="00F12B77" w:rsidP="00BE283D">
      <w:pPr>
        <w:pStyle w:val="aa"/>
        <w:numPr>
          <w:ilvl w:val="0"/>
          <w:numId w:val="43"/>
        </w:numPr>
        <w:spacing w:beforeLines="20" w:before="62" w:afterLines="20" w:after="62"/>
        <w:ind w:left="641" w:hanging="357"/>
        <w:rPr>
          <w:rFonts w:cs="Arial"/>
        </w:rPr>
      </w:pPr>
      <w:r w:rsidRPr="00600D59">
        <w:rPr>
          <w:rFonts w:cs="Arial"/>
        </w:rPr>
        <w:t>Σελίδα καρτέλας Τοπολογία</w:t>
      </w:r>
    </w:p>
    <w:p w14:paraId="19A3D4AF" w14:textId="54D01400" w:rsidR="00F12B77" w:rsidRPr="00600D59" w:rsidRDefault="00F12B77" w:rsidP="00F12B77">
      <w:pPr>
        <w:pStyle w:val="aa"/>
        <w:spacing w:before="156" w:after="156"/>
        <w:ind w:left="704" w:firstLine="0"/>
        <w:rPr>
          <w:rFonts w:cs="Arial"/>
        </w:rPr>
      </w:pPr>
      <w:r w:rsidRPr="00600D59">
        <w:rPr>
          <w:rFonts w:cs="Arial"/>
        </w:rPr>
        <w:t>Για μια σειρά από μάρκες οχημάτων, συμπεριλαμβανομένων των Volkswagen, Audi, BMW, Ford, Land Rover, Jaguar, Chrysler, Fiat, Volvo</w:t>
      </w:r>
      <w:r w:rsidR="00233E7B" w:rsidRPr="00600D59">
        <w:rPr>
          <w:rFonts w:cs="Arial"/>
        </w:rPr>
        <w:t>,</w:t>
      </w:r>
      <w:r w:rsidR="000057C6" w:rsidRPr="00600D59">
        <w:rPr>
          <w:rFonts w:cs="Arial"/>
        </w:rPr>
        <w:t xml:space="preserve"> κ.λπ.</w:t>
      </w:r>
      <w:r w:rsidR="00233E7B" w:rsidRPr="00600D59">
        <w:rPr>
          <w:rFonts w:cs="Arial"/>
        </w:rPr>
        <w:t>,</w:t>
      </w:r>
      <w:r w:rsidRPr="00600D59">
        <w:rPr>
          <w:rFonts w:cs="Arial"/>
        </w:rPr>
        <w:t xml:space="preserve"> διατίθεται ένας χάρτης τοπολογίας για την απεικόνιση της σχέσης μεταξύ των συστημάτων του οχήματος. Το σύστημα ECU του υπό δοκιμή οχήματος εμφανίζεται με τη μορφή διαγράμματος </w:t>
      </w:r>
      <w:r w:rsidRPr="00600D59">
        <w:rPr>
          <w:rFonts w:cs="Arial"/>
        </w:rPr>
        <w:lastRenderedPageBreak/>
        <w:t>τοπολογίας, το οποίο περιγράφει τη διάταξη των καλωδίων και των συστημάτων του κυκλώματος ελέγχου του οχήματος και τη διαδρομή που χρησιμοποιείται για τη μετάδοση δεδομένων.</w:t>
      </w:r>
    </w:p>
    <w:p w14:paraId="28D8B266" w14:textId="32A6A780" w:rsidR="00894C80" w:rsidRPr="00600D59" w:rsidRDefault="00A560F5" w:rsidP="00A560F5">
      <w:pPr>
        <w:pStyle w:val="aa"/>
        <w:spacing w:before="156" w:after="156"/>
        <w:ind w:left="704" w:firstLine="0"/>
        <w:rPr>
          <w:rFonts w:cs="Arial"/>
        </w:rPr>
      </w:pPr>
      <w:r w:rsidRPr="00600D59">
        <w:rPr>
          <w:rFonts w:cs="Arial"/>
        </w:rPr>
        <w:t xml:space="preserve">Όταν επιλέγετε ένα σύστημα, πληροφορίες όπως η περιγραφή της ECU, οι κωδικοί DTC, τα γραφικά τοποθεσίας </w:t>
      </w:r>
      <w:r w:rsidR="000057C6" w:rsidRPr="00600D59">
        <w:rPr>
          <w:rFonts w:cs="Arial"/>
        </w:rPr>
        <w:t xml:space="preserve">και </w:t>
      </w:r>
      <w:r w:rsidRPr="00600D59">
        <w:rPr>
          <w:rFonts w:cs="Arial"/>
        </w:rPr>
        <w:t>το δίκτυο PING εμφανίζονται στη δεξιά πλευρά.</w:t>
      </w:r>
    </w:p>
    <w:p w14:paraId="3D22FFE3" w14:textId="784F6EEA" w:rsidR="00F12B77" w:rsidRPr="00600D59" w:rsidRDefault="0027374D" w:rsidP="00071F5E">
      <w:pPr>
        <w:pStyle w:val="BodytextUserManual"/>
        <w:spacing w:beforeLines="0" w:before="0" w:afterLines="0" w:after="0" w:line="240" w:lineRule="auto"/>
        <w:ind w:left="0"/>
        <w:jc w:val="center"/>
      </w:pPr>
      <w:r w:rsidRPr="00600D59">
        <w:rPr>
          <w:noProof/>
          <w:lang w:val="en-US"/>
        </w:rPr>
        <w:drawing>
          <wp:inline distT="0" distB="0" distL="0" distR="0" wp14:anchorId="1A5EFDC6" wp14:editId="493A44A9">
            <wp:extent cx="2834851" cy="1969200"/>
            <wp:effectExtent l="0" t="0" r="381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834851" cy="1969200"/>
                    </a:xfrm>
                    <a:prstGeom prst="rect">
                      <a:avLst/>
                    </a:prstGeom>
                    <a:noFill/>
                    <a:ln>
                      <a:noFill/>
                    </a:ln>
                  </pic:spPr>
                </pic:pic>
              </a:graphicData>
            </a:graphic>
          </wp:inline>
        </w:drawing>
      </w:r>
    </w:p>
    <w:p w14:paraId="4989E5AD" w14:textId="44EBE5D1" w:rsidR="00A86570" w:rsidRPr="00600D59" w:rsidRDefault="00F12B77" w:rsidP="00DF7655">
      <w:pPr>
        <w:pStyle w:val="ab"/>
        <w:spacing w:before="156" w:after="156"/>
        <w:ind w:left="0"/>
        <w:rPr>
          <w:rFonts w:cs="Arial"/>
          <w:i/>
        </w:rPr>
      </w:pPr>
      <w:bookmarkStart w:id="185" w:name="_Ref103246904"/>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00187D73" w:rsidRPr="00600D59">
        <w:rPr>
          <w:rFonts w:cs="Arial"/>
          <w:noProof/>
        </w:rPr>
        <w:t>6</w:t>
      </w:r>
      <w:r w:rsidRPr="00600D59">
        <w:rPr>
          <w:rFonts w:cs="Arial"/>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00187D73" w:rsidRPr="00600D59">
        <w:rPr>
          <w:rFonts w:cs="Arial"/>
          <w:noProof/>
        </w:rPr>
        <w:t>9</w:t>
      </w:r>
      <w:r w:rsidRPr="00600D59">
        <w:rPr>
          <w:rFonts w:cs="Arial"/>
        </w:rPr>
        <w:fldChar w:fldCharType="end"/>
      </w:r>
      <w:r w:rsidRPr="00600D59">
        <w:rPr>
          <w:rFonts w:cs="Arial"/>
        </w:rPr>
        <w:t xml:space="preserve"> </w:t>
      </w:r>
      <w:r w:rsidRPr="00600D59">
        <w:rPr>
          <w:rFonts w:cs="Arial"/>
          <w:i/>
        </w:rPr>
        <w:t>Σελίδα καρτέλας Τοπολογία</w:t>
      </w:r>
      <w:bookmarkEnd w:id="185"/>
    </w:p>
    <w:p w14:paraId="773F36E4" w14:textId="77777777" w:rsidR="00F12B77" w:rsidRPr="00600D59" w:rsidRDefault="00F12B77" w:rsidP="00BE283D">
      <w:pPr>
        <w:pStyle w:val="aa"/>
        <w:numPr>
          <w:ilvl w:val="0"/>
          <w:numId w:val="43"/>
        </w:numPr>
        <w:spacing w:beforeLines="20" w:before="62" w:afterLines="20" w:after="62"/>
        <w:ind w:left="641" w:hanging="357"/>
        <w:rPr>
          <w:rFonts w:cs="Arial"/>
        </w:rPr>
      </w:pPr>
      <w:r w:rsidRPr="00600D59">
        <w:rPr>
          <w:rFonts w:cs="Arial"/>
        </w:rPr>
        <w:t>Σελίδα καρτέλας λίστας</w:t>
      </w:r>
    </w:p>
    <w:p w14:paraId="4F29C0EF" w14:textId="77777777" w:rsidR="00F12B77" w:rsidRPr="00600D59" w:rsidRDefault="00F12B77" w:rsidP="00F12B77">
      <w:pPr>
        <w:pStyle w:val="aa"/>
        <w:spacing w:before="156" w:after="156"/>
        <w:ind w:firstLine="0"/>
        <w:rPr>
          <w:rFonts w:cs="Arial"/>
        </w:rPr>
      </w:pPr>
      <w:r w:rsidRPr="00600D59">
        <w:rPr>
          <w:rFonts w:cs="Arial"/>
        </w:rPr>
        <w:t>Η σελίδα Λίστα καρτελών είναι διαθέσιμη για τα περισσότερα οχήματα.</w:t>
      </w:r>
    </w:p>
    <w:p w14:paraId="0FDB699E" w14:textId="215312AE" w:rsidR="00F12B77" w:rsidRPr="00600D59" w:rsidRDefault="0027374D" w:rsidP="0076065C">
      <w:pPr>
        <w:spacing w:before="156" w:afterLines="0" w:after="0" w:line="240" w:lineRule="auto"/>
        <w:ind w:left="0"/>
        <w:jc w:val="center"/>
        <w:rPr>
          <w:rFonts w:cs="Arial"/>
        </w:rPr>
      </w:pPr>
      <w:r w:rsidRPr="00600D59">
        <w:rPr>
          <w:rFonts w:cs="Arial"/>
          <w:noProof/>
          <w:lang w:val="en-US"/>
        </w:rPr>
        <w:drawing>
          <wp:inline distT="0" distB="0" distL="0" distR="0" wp14:anchorId="0B006FDC" wp14:editId="2AD00BD0">
            <wp:extent cx="2804042" cy="1908000"/>
            <wp:effectExtent l="0" t="0" r="0" b="0"/>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804042" cy="1908000"/>
                    </a:xfrm>
                    <a:prstGeom prst="rect">
                      <a:avLst/>
                    </a:prstGeom>
                    <a:noFill/>
                    <a:ln>
                      <a:noFill/>
                    </a:ln>
                  </pic:spPr>
                </pic:pic>
              </a:graphicData>
            </a:graphic>
          </wp:inline>
        </w:drawing>
      </w:r>
    </w:p>
    <w:p w14:paraId="6F6F8F3D" w14:textId="28DC5F8A" w:rsidR="00F12B77" w:rsidRPr="00600D59" w:rsidRDefault="00F12B77" w:rsidP="00A35788">
      <w:pPr>
        <w:pStyle w:val="ab"/>
        <w:spacing w:beforeLines="20" w:before="62" w:after="156"/>
        <w:ind w:left="0"/>
        <w:rPr>
          <w:rFonts w:cs="Arial"/>
          <w:i/>
          <w:iCs/>
        </w:rPr>
      </w:pPr>
      <w:bookmarkStart w:id="186" w:name="_Ref103246974"/>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00187D73" w:rsidRPr="00600D59">
        <w:rPr>
          <w:rFonts w:cs="Arial"/>
          <w:noProof/>
        </w:rPr>
        <w:t>6</w:t>
      </w:r>
      <w:r w:rsidRPr="00600D59">
        <w:rPr>
          <w:rFonts w:cs="Arial"/>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00187D73" w:rsidRPr="00600D59">
        <w:rPr>
          <w:rFonts w:cs="Arial"/>
          <w:noProof/>
        </w:rPr>
        <w:t>10</w:t>
      </w:r>
      <w:r w:rsidRPr="00600D59">
        <w:rPr>
          <w:rFonts w:cs="Arial"/>
        </w:rPr>
        <w:fldChar w:fldCharType="end"/>
      </w:r>
      <w:r w:rsidRPr="00600D59">
        <w:rPr>
          <w:rFonts w:cs="Arial"/>
        </w:rPr>
        <w:t xml:space="preserve"> </w:t>
      </w:r>
      <w:r w:rsidRPr="00600D59">
        <w:rPr>
          <w:rFonts w:cs="Arial"/>
          <w:i/>
          <w:iCs/>
        </w:rPr>
        <w:t>Σελίδα καρτέλας λίστας</w:t>
      </w:r>
      <w:bookmarkEnd w:id="186"/>
    </w:p>
    <w:p w14:paraId="645788FB" w14:textId="77777777" w:rsidR="00015FA3" w:rsidRPr="00600D59" w:rsidRDefault="00015FA3" w:rsidP="00015FA3">
      <w:pPr>
        <w:pStyle w:val="aa"/>
        <w:widowControl w:val="0"/>
        <w:numPr>
          <w:ilvl w:val="0"/>
          <w:numId w:val="5"/>
        </w:numPr>
        <w:spacing w:beforeLines="20" w:before="62" w:afterLines="20" w:after="62"/>
        <w:ind w:left="641" w:hanging="357"/>
        <w:rPr>
          <w:rFonts w:cs="Arial"/>
          <w:b/>
          <w:bCs/>
        </w:rPr>
      </w:pPr>
      <w:bookmarkStart w:id="187" w:name="OLE_LINK36"/>
      <w:r w:rsidRPr="00600D59">
        <w:rPr>
          <w:rFonts w:cs="Arial"/>
          <w:b/>
          <w:bCs/>
        </w:rPr>
        <w:t>Για να εκτελέσετε μια λειτουργία Αυτόματης Σάρωσης</w:t>
      </w:r>
    </w:p>
    <w:bookmarkEnd w:id="187"/>
    <w:p w14:paraId="0D2EF6C7" w14:textId="77777777" w:rsidR="00015FA3" w:rsidRPr="00600D59" w:rsidRDefault="00015FA3" w:rsidP="00015FA3">
      <w:pPr>
        <w:pStyle w:val="aa"/>
        <w:spacing w:beforeLines="20" w:before="62" w:afterLines="20" w:after="62"/>
        <w:ind w:left="998"/>
        <w:rPr>
          <w:rFonts w:cs="Arial"/>
          <w:b/>
        </w:rPr>
      </w:pPr>
      <w:r w:rsidRPr="00600D59">
        <w:rPr>
          <w:rFonts w:cs="Arial"/>
        </w:rPr>
        <w:t>Πάρτε για παράδειγμα την τοπολογία:</w:t>
      </w:r>
    </w:p>
    <w:p w14:paraId="5DBDF1DB" w14:textId="52005892" w:rsidR="00015FA3" w:rsidRPr="00600D59" w:rsidRDefault="0027374D" w:rsidP="000636E9">
      <w:pPr>
        <w:pStyle w:val="16"/>
        <w:widowControl/>
        <w:numPr>
          <w:ilvl w:val="0"/>
          <w:numId w:val="47"/>
        </w:numPr>
        <w:spacing w:beforeLines="20" w:before="62" w:afterLines="20" w:after="62"/>
        <w:ind w:leftChars="0" w:left="998" w:hanging="357"/>
      </w:pPr>
      <w:r w:rsidRPr="00600D59">
        <w:rPr>
          <w:rFonts w:eastAsiaTheme="minorEastAsia"/>
          <w:bCs w:val="0"/>
          <w:szCs w:val="18"/>
          <w:lang w:val="en-US"/>
        </w:rPr>
        <w:lastRenderedPageBreak/>
        <w:t>Πατήστε</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κουμπί</w:t>
      </w:r>
      <w:r w:rsidRPr="00600D59">
        <w:rPr>
          <w:rFonts w:eastAsiaTheme="minorEastAsia"/>
          <w:bCs w:val="0"/>
          <w:szCs w:val="18"/>
        </w:rPr>
        <w:t xml:space="preserve"> </w:t>
      </w:r>
      <w:r w:rsidRPr="00600D59">
        <w:rPr>
          <w:rFonts w:eastAsiaTheme="minorEastAsia"/>
          <w:bCs w:val="0"/>
          <w:szCs w:val="18"/>
          <w:lang w:val="en-US"/>
        </w:rPr>
        <w:t>της</w:t>
      </w:r>
      <w:r w:rsidRPr="00600D59">
        <w:rPr>
          <w:rFonts w:eastAsiaTheme="minorEastAsia"/>
          <w:bCs w:val="0"/>
          <w:szCs w:val="18"/>
        </w:rPr>
        <w:t xml:space="preserve"> </w:t>
      </w:r>
      <w:r w:rsidRPr="00600D59">
        <w:rPr>
          <w:rFonts w:eastAsiaTheme="minorEastAsia"/>
          <w:bCs w:val="0"/>
          <w:szCs w:val="18"/>
          <w:lang w:val="en-US"/>
        </w:rPr>
        <w:t>εφαρμογής</w:t>
      </w:r>
      <w:r w:rsidRPr="00600D59">
        <w:rPr>
          <w:rFonts w:eastAsiaTheme="minorEastAsia"/>
          <w:bCs w:val="0"/>
          <w:szCs w:val="18"/>
        </w:rPr>
        <w:t xml:space="preserve"> </w:t>
      </w:r>
      <w:r w:rsidRPr="00600D59">
        <w:rPr>
          <w:rFonts w:eastAsiaTheme="minorEastAsia"/>
          <w:b/>
          <w:bCs w:val="0"/>
          <w:szCs w:val="18"/>
          <w:lang w:val="en-US"/>
        </w:rPr>
        <w:t>Διαγνωστικά</w:t>
      </w:r>
      <w:r w:rsidRPr="00600D59">
        <w:rPr>
          <w:rFonts w:eastAsiaTheme="minorEastAsia"/>
          <w:b/>
          <w:bCs w:val="0"/>
          <w:szCs w:val="18"/>
        </w:rPr>
        <w:t xml:space="preserve"> </w:t>
      </w:r>
      <w:r w:rsidRPr="00600D59">
        <w:rPr>
          <w:rFonts w:eastAsiaTheme="minorEastAsia"/>
          <w:bCs w:val="0"/>
          <w:szCs w:val="18"/>
          <w:lang w:val="en-US"/>
        </w:rPr>
        <w:t>στο</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Εργασίας</w:t>
      </w:r>
      <w:r w:rsidRPr="00600D59">
        <w:rPr>
          <w:rFonts w:eastAsiaTheme="minorEastAsia"/>
          <w:bCs w:val="0"/>
          <w:szCs w:val="18"/>
        </w:rPr>
        <w:t xml:space="preserve"> </w:t>
      </w:r>
      <w:r w:rsidRPr="00600D59">
        <w:rPr>
          <w:rFonts w:eastAsiaTheme="minorEastAsia"/>
          <w:bCs w:val="0"/>
          <w:szCs w:val="18"/>
          <w:lang w:val="en-US"/>
        </w:rPr>
        <w:t>MaxiSys</w:t>
      </w:r>
      <w:r w:rsidRPr="00600D59">
        <w:rPr>
          <w:rFonts w:eastAsiaTheme="minorEastAsia"/>
          <w:bCs w:val="0"/>
          <w:szCs w:val="18"/>
        </w:rPr>
        <w:t xml:space="preserve">. </w:t>
      </w:r>
      <w:r w:rsidRPr="00600D59">
        <w:rPr>
          <w:rFonts w:eastAsiaTheme="minorEastAsia"/>
          <w:bCs w:val="0"/>
          <w:szCs w:val="18"/>
          <w:lang w:val="en-US"/>
        </w:rPr>
        <w:t>Επιλέξτε</w:t>
      </w:r>
      <w:r w:rsidRPr="00600D59">
        <w:rPr>
          <w:rFonts w:eastAsiaTheme="minorEastAsia"/>
          <w:bCs w:val="0"/>
          <w:szCs w:val="18"/>
        </w:rPr>
        <w:t xml:space="preserve"> </w:t>
      </w:r>
      <w:r w:rsidRPr="00600D59">
        <w:rPr>
          <w:rFonts w:eastAsiaTheme="minorEastAsia"/>
          <w:bCs w:val="0"/>
          <w:szCs w:val="18"/>
          <w:lang w:val="en-US"/>
        </w:rPr>
        <w:t>τις</w:t>
      </w:r>
      <w:r w:rsidRPr="00600D59">
        <w:rPr>
          <w:rFonts w:eastAsiaTheme="minorEastAsia"/>
          <w:bCs w:val="0"/>
          <w:szCs w:val="18"/>
        </w:rPr>
        <w:t xml:space="preserve"> </w:t>
      </w:r>
      <w:r w:rsidRPr="00600D59">
        <w:rPr>
          <w:rFonts w:eastAsiaTheme="minorEastAsia"/>
          <w:bCs w:val="0"/>
          <w:szCs w:val="18"/>
          <w:lang w:val="en-US"/>
        </w:rPr>
        <w:t>αντίστοιχες</w:t>
      </w:r>
      <w:r w:rsidRPr="00600D59">
        <w:rPr>
          <w:rFonts w:eastAsiaTheme="minorEastAsia"/>
          <w:bCs w:val="0"/>
          <w:szCs w:val="18"/>
        </w:rPr>
        <w:t xml:space="preserve"> </w:t>
      </w:r>
      <w:r w:rsidRPr="00600D59">
        <w:rPr>
          <w:rFonts w:eastAsiaTheme="minorEastAsia"/>
          <w:bCs w:val="0"/>
          <w:szCs w:val="18"/>
          <w:lang w:val="en-US"/>
        </w:rPr>
        <w:t>πληροφορίες</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οχήματος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μπείτε</w:t>
      </w:r>
      <w:r w:rsidRPr="00600D59">
        <w:rPr>
          <w:rFonts w:eastAsiaTheme="minorEastAsia"/>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οθόνη</w:t>
      </w:r>
      <w:r w:rsidRPr="00600D59">
        <w:rPr>
          <w:rFonts w:eastAsiaTheme="minorEastAsia"/>
          <w:bCs w:val="0"/>
          <w:szCs w:val="18"/>
        </w:rPr>
        <w:t xml:space="preserve"> </w:t>
      </w:r>
      <w:r w:rsidRPr="00600D59">
        <w:rPr>
          <w:rFonts w:eastAsiaTheme="minorEastAsia"/>
          <w:bCs w:val="0"/>
          <w:szCs w:val="18"/>
          <w:lang w:val="en-US"/>
        </w:rPr>
        <w:t>Κύριο</w:t>
      </w:r>
      <w:r w:rsidRPr="00600D59">
        <w:rPr>
          <w:rFonts w:eastAsiaTheme="minorEastAsia"/>
          <w:bCs w:val="0"/>
          <w:szCs w:val="18"/>
        </w:rPr>
        <w:t xml:space="preserve"> </w:t>
      </w:r>
      <w:r w:rsidRPr="00600D59">
        <w:rPr>
          <w:rFonts w:eastAsiaTheme="minorEastAsia"/>
          <w:bCs w:val="0"/>
          <w:szCs w:val="18"/>
          <w:lang w:val="en-US"/>
        </w:rPr>
        <w:t>Μενού</w:t>
      </w:r>
      <w:r w:rsidRPr="00600D59">
        <w:rPr>
          <w:rFonts w:eastAsiaTheme="minorEastAsia"/>
          <w:bCs w:val="0"/>
          <w:szCs w:val="18"/>
        </w:rPr>
        <w:t xml:space="preserve"> </w:t>
      </w:r>
      <w:r w:rsidRPr="00600D59">
        <w:rPr>
          <w:rFonts w:eastAsiaTheme="minorEastAsia"/>
          <w:bCs w:val="0"/>
          <w:szCs w:val="18"/>
          <w:lang w:val="en-US"/>
        </w:rPr>
        <w:t>Διαγνωστικών</w:t>
      </w:r>
      <w:r w:rsidR="00015FA3" w:rsidRPr="00600D59">
        <w:t xml:space="preserve"> (βλ</w:t>
      </w:r>
      <w:r w:rsidR="00233E7B" w:rsidRPr="00600D59">
        <w:t>.</w:t>
      </w:r>
      <w:r w:rsidR="00015FA3" w:rsidRPr="00600D59">
        <w:rPr>
          <w:bCs w:val="0"/>
        </w:rPr>
        <w:t xml:space="preserve"> </w:t>
      </w:r>
      <w:hyperlink w:anchor="Σχήμα_6_8" w:history="1">
        <w:r w:rsidR="00A22A13" w:rsidRPr="00600D59">
          <w:rPr>
            <w:rStyle w:val="a9"/>
            <w:i/>
            <w:iCs/>
            <w:u w:val="none"/>
          </w:rPr>
          <w:t>Σχήμα 6-8 Οθόνη κύριου μενού διαγνωστικών</w:t>
        </w:r>
      </w:hyperlink>
      <w:r w:rsidR="00015FA3" w:rsidRPr="00600D59">
        <w:t>).</w:t>
      </w:r>
    </w:p>
    <w:p w14:paraId="5AF435EC" w14:textId="77777777" w:rsidR="00015FA3" w:rsidRPr="00600D59" w:rsidRDefault="00015FA3" w:rsidP="000636E9">
      <w:pPr>
        <w:pStyle w:val="16"/>
        <w:widowControl/>
        <w:numPr>
          <w:ilvl w:val="0"/>
          <w:numId w:val="47"/>
        </w:numPr>
        <w:spacing w:beforeLines="20" w:before="62" w:afterLines="20" w:after="62"/>
        <w:ind w:leftChars="0" w:left="998" w:hanging="357"/>
      </w:pPr>
      <w:r w:rsidRPr="00600D59">
        <w:t xml:space="preserve">Επιλέξτε </w:t>
      </w:r>
      <w:r w:rsidRPr="00600D59">
        <w:rPr>
          <w:b/>
        </w:rPr>
        <w:t xml:space="preserve">Αυτόματη σάρωση </w:t>
      </w:r>
      <w:r w:rsidRPr="00600D59">
        <w:t>από τη γραμμή πλοήγησης.</w:t>
      </w:r>
    </w:p>
    <w:p w14:paraId="65C596FE" w14:textId="77777777" w:rsidR="00015FA3" w:rsidRPr="00600D59" w:rsidRDefault="00015FA3" w:rsidP="000636E9">
      <w:pPr>
        <w:pStyle w:val="16"/>
        <w:widowControl/>
        <w:numPr>
          <w:ilvl w:val="0"/>
          <w:numId w:val="47"/>
        </w:numPr>
        <w:spacing w:beforeLines="20" w:before="62" w:afterLines="20" w:after="62"/>
        <w:ind w:leftChars="0" w:left="998" w:hanging="357"/>
      </w:pPr>
      <w:r w:rsidRPr="00600D59">
        <w:t xml:space="preserve">Ο χάρτης τοπολογίας εμφανίζεται στην κύρια ενότητα. Πατήστε το κουμπί </w:t>
      </w:r>
      <w:r w:rsidRPr="00600D59">
        <w:rPr>
          <w:b/>
        </w:rPr>
        <w:t xml:space="preserve">Σάρωση σφαλμάτων </w:t>
      </w:r>
      <w:r w:rsidRPr="00600D59">
        <w:t>στο κάτω μέρος της οθόνης για να σαρώσετε τις μονάδες συστήματος του οχήματος.</w:t>
      </w:r>
    </w:p>
    <w:p w14:paraId="33733E4F" w14:textId="61901106" w:rsidR="00A81FA4" w:rsidRPr="00600D59" w:rsidRDefault="00A81FA4" w:rsidP="00015FA3">
      <w:pPr>
        <w:pStyle w:val="aa"/>
        <w:spacing w:before="156" w:after="156"/>
        <w:ind w:left="283" w:firstLine="0"/>
        <w:rPr>
          <w:rFonts w:cs="Arial"/>
          <w:b/>
          <w:bCs/>
        </w:rPr>
      </w:pPr>
      <w:r w:rsidRPr="00600D59">
        <w:rPr>
          <w:rFonts w:cs="Arial"/>
          <w:b/>
          <w:bCs/>
        </w:rPr>
        <w:t>αυτόματης σάρωσης</w:t>
      </w:r>
    </w:p>
    <w:p w14:paraId="1F61C88D" w14:textId="77777777" w:rsidR="00CB116C" w:rsidRPr="00600D59" w:rsidRDefault="00CB116C">
      <w:pPr>
        <w:pStyle w:val="aa"/>
        <w:numPr>
          <w:ilvl w:val="0"/>
          <w:numId w:val="261"/>
        </w:numPr>
        <w:spacing w:beforeLines="20" w:before="62" w:afterLines="20" w:after="62"/>
        <w:rPr>
          <w:rFonts w:cs="Arial"/>
        </w:rPr>
      </w:pPr>
      <w:r w:rsidRPr="00600D59">
        <w:rPr>
          <w:rFonts w:cs="Arial"/>
        </w:rPr>
        <w:t>Σελίδα καρτέλας Τοπολογία</w:t>
      </w:r>
    </w:p>
    <w:p w14:paraId="2773EB2F" w14:textId="5B5BDBAB" w:rsidR="00F12B77" w:rsidRPr="00600D59" w:rsidRDefault="0027374D" w:rsidP="0075282B">
      <w:pPr>
        <w:pStyle w:val="BodytextUserManual"/>
        <w:spacing w:beforeLines="20" w:before="62" w:afterLines="20" w:after="62" w:line="480" w:lineRule="auto"/>
        <w:ind w:left="0"/>
        <w:jc w:val="center"/>
      </w:pPr>
      <w:r w:rsidRPr="00600D59">
        <w:rPr>
          <w:noProof/>
          <w:lang w:val="en-US"/>
        </w:rPr>
        <w:drawing>
          <wp:inline distT="0" distB="0" distL="0" distR="0" wp14:anchorId="6E0722A8" wp14:editId="22C98AAF">
            <wp:extent cx="2868815" cy="1958400"/>
            <wp:effectExtent l="0" t="0" r="8255" b="381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2868815" cy="1958400"/>
                    </a:xfrm>
                    <a:prstGeom prst="rect">
                      <a:avLst/>
                    </a:prstGeom>
                    <a:noFill/>
                    <a:ln>
                      <a:noFill/>
                    </a:ln>
                  </pic:spPr>
                </pic:pic>
              </a:graphicData>
            </a:graphic>
          </wp:inline>
        </w:drawing>
      </w:r>
    </w:p>
    <w:p w14:paraId="25123767" w14:textId="6809DD50" w:rsidR="00F12B77" w:rsidRPr="00600D59" w:rsidRDefault="000B5569" w:rsidP="00A35788">
      <w:pPr>
        <w:pStyle w:val="ab"/>
        <w:spacing w:beforeLines="20" w:before="62"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F12B77"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11</w:t>
      </w:r>
      <w:r w:rsidR="008C38A9" w:rsidRPr="00600D59">
        <w:rPr>
          <w:rFonts w:cs="Arial"/>
          <w:noProof/>
        </w:rPr>
        <w:fldChar w:fldCharType="end"/>
      </w:r>
      <w:r w:rsidR="00F12B77" w:rsidRPr="00600D59">
        <w:rPr>
          <w:rFonts w:cs="Arial"/>
        </w:rPr>
        <w:t xml:space="preserve"> </w:t>
      </w:r>
      <w:r w:rsidR="00F12B77" w:rsidRPr="00600D59">
        <w:rPr>
          <w:rFonts w:cs="Arial"/>
          <w:i/>
          <w:iCs/>
        </w:rPr>
        <w:t>Αποτελέσματα σάρωσης στην καρτέλα Τοπολογία Σελίδα 1</w:t>
      </w:r>
    </w:p>
    <w:p w14:paraId="0AD3B9F1" w14:textId="26D6E076" w:rsidR="00015FA3" w:rsidRPr="00600D59" w:rsidRDefault="00015FA3" w:rsidP="00015FA3">
      <w:pPr>
        <w:pStyle w:val="aa"/>
        <w:spacing w:beforeLines="20" w:before="62" w:afterLines="20" w:after="62"/>
        <w:ind w:left="283" w:firstLine="0"/>
        <w:rPr>
          <w:rFonts w:cs="Arial"/>
        </w:rPr>
      </w:pPr>
      <w:r w:rsidRPr="00600D59">
        <w:rPr>
          <w:rFonts w:cs="Arial"/>
        </w:rPr>
        <w:t>Ο συνολικός αριθμός των σφαλμάτων θα εμφανιστεί στην επάνω δεξιά γωνία και τα αποτελέσματα θα εμφανιστούν με διαφορετικά χρώματα μετά τη σάρωση:</w:t>
      </w:r>
    </w:p>
    <w:p w14:paraId="7790F8B0" w14:textId="77777777" w:rsidR="00015FA3" w:rsidRPr="00600D59" w:rsidRDefault="00015FA3" w:rsidP="000636E9">
      <w:pPr>
        <w:pStyle w:val="BodytextUserManual"/>
        <w:numPr>
          <w:ilvl w:val="0"/>
          <w:numId w:val="46"/>
        </w:numPr>
        <w:spacing w:beforeLines="20" w:before="62" w:afterLines="20" w:after="62"/>
        <w:ind w:left="640" w:hanging="357"/>
      </w:pPr>
      <w:r w:rsidRPr="00600D59">
        <w:t>Πράσινο: το σύστημα δεν έχει εντοπίσει σφάλματα.</w:t>
      </w:r>
    </w:p>
    <w:p w14:paraId="0FA1633D" w14:textId="77777777" w:rsidR="00015FA3" w:rsidRPr="00600D59" w:rsidRDefault="00015FA3" w:rsidP="000636E9">
      <w:pPr>
        <w:pStyle w:val="BodytextUserManual"/>
        <w:numPr>
          <w:ilvl w:val="0"/>
          <w:numId w:val="46"/>
        </w:numPr>
        <w:spacing w:beforeLines="20" w:before="62" w:afterLines="20" w:after="62"/>
        <w:ind w:left="640" w:hanging="357"/>
      </w:pPr>
      <w:r w:rsidRPr="00600D59">
        <w:t>Κόκκινο: το σύστημα έχει εντοπίσει σφάλματα. Ο αριθμός των σφαλμάτων εμφανίζεται στην επάνω δεξιά γωνία του συστήματος.</w:t>
      </w:r>
    </w:p>
    <w:p w14:paraId="3D68D2D5" w14:textId="77777777" w:rsidR="00015FA3" w:rsidRPr="00600D59" w:rsidRDefault="00015FA3" w:rsidP="000636E9">
      <w:pPr>
        <w:pStyle w:val="BodytextUserManual"/>
        <w:numPr>
          <w:ilvl w:val="0"/>
          <w:numId w:val="46"/>
        </w:numPr>
        <w:spacing w:beforeLines="20" w:before="62" w:afterLines="20" w:after="62"/>
        <w:ind w:left="640" w:hanging="357"/>
      </w:pPr>
      <w:r w:rsidRPr="00600D59">
        <w:t>Γκρι: το σύστημα δεν έχει λάβει απάντηση.</w:t>
      </w:r>
    </w:p>
    <w:p w14:paraId="796D0DA4" w14:textId="1536E992" w:rsidR="00015FA3" w:rsidRPr="00600D59" w:rsidRDefault="00015FA3" w:rsidP="000636E9">
      <w:pPr>
        <w:pStyle w:val="BodytextUserManual"/>
        <w:numPr>
          <w:ilvl w:val="0"/>
          <w:numId w:val="46"/>
        </w:numPr>
        <w:spacing w:beforeLines="20" w:before="62" w:afterLines="20" w:after="62"/>
        <w:ind w:left="640" w:hanging="357"/>
      </w:pPr>
      <w:r w:rsidRPr="00600D59">
        <w:t>Μπλε</w:t>
      </w:r>
      <w:r w:rsidR="00233E7B" w:rsidRPr="00600D59">
        <w:t>:</w:t>
      </w:r>
      <w:r w:rsidRPr="00600D59">
        <w:t xml:space="preserve"> το σύστημα δεν έχει σαρωθεί.</w:t>
      </w:r>
    </w:p>
    <w:p w14:paraId="604A5CEB" w14:textId="12CA653D" w:rsidR="00A81FA4" w:rsidRPr="00600D59" w:rsidRDefault="00F32472" w:rsidP="00A81FA4">
      <w:pPr>
        <w:spacing w:before="156" w:after="156"/>
        <w:rPr>
          <w:rFonts w:cs="Arial"/>
        </w:rPr>
      </w:pPr>
      <w:r w:rsidRPr="00600D59">
        <w:rPr>
          <w:rFonts w:cs="Arial"/>
        </w:rPr>
        <w:t xml:space="preserve">Μετά τη σάρωση, μπορείτε να πατήσετε ένα σύστημα με σφάλματα για να δείτε πληροφορίες όπως λεπτομερείς κωδικούς DTC, γραφικά τοποθεσίας </w:t>
      </w:r>
      <w:r w:rsidR="003F7E54" w:rsidRPr="00600D59">
        <w:rPr>
          <w:rFonts w:cs="Arial"/>
        </w:rPr>
        <w:t xml:space="preserve">και </w:t>
      </w:r>
      <w:r w:rsidRPr="00600D59">
        <w:rPr>
          <w:rFonts w:cs="Arial"/>
        </w:rPr>
        <w:t>δίκτυο PING στη δεξιά πλευρά.</w:t>
      </w:r>
    </w:p>
    <w:p w14:paraId="2B68F8E1" w14:textId="674F7452" w:rsidR="00505734" w:rsidRPr="00600D59" w:rsidRDefault="0027374D" w:rsidP="00993633">
      <w:pPr>
        <w:spacing w:before="156" w:after="156" w:line="240" w:lineRule="auto"/>
        <w:ind w:left="0"/>
        <w:jc w:val="center"/>
        <w:rPr>
          <w:rFonts w:cs="Arial"/>
        </w:rPr>
      </w:pPr>
      <w:r w:rsidRPr="00600D59">
        <w:rPr>
          <w:rFonts w:cs="Arial"/>
          <w:noProof/>
          <w:lang w:val="en-US"/>
        </w:rPr>
        <w:lastRenderedPageBreak/>
        <w:drawing>
          <wp:inline distT="0" distB="0" distL="0" distR="0" wp14:anchorId="6E2E5364" wp14:editId="024208DC">
            <wp:extent cx="2867593" cy="1954800"/>
            <wp:effectExtent l="0" t="0" r="9525" b="762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867593" cy="1954800"/>
                    </a:xfrm>
                    <a:prstGeom prst="rect">
                      <a:avLst/>
                    </a:prstGeom>
                    <a:noFill/>
                    <a:ln>
                      <a:noFill/>
                    </a:ln>
                  </pic:spPr>
                </pic:pic>
              </a:graphicData>
            </a:graphic>
          </wp:inline>
        </w:drawing>
      </w:r>
    </w:p>
    <w:p w14:paraId="49EE045C" w14:textId="034D1421" w:rsidR="00505734" w:rsidRPr="00600D59" w:rsidRDefault="000B5569" w:rsidP="00505734">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05734"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12</w:t>
      </w:r>
      <w:r w:rsidR="008C38A9" w:rsidRPr="00600D59">
        <w:rPr>
          <w:rFonts w:cs="Arial"/>
          <w:noProof/>
        </w:rPr>
        <w:fldChar w:fldCharType="end"/>
      </w:r>
      <w:r w:rsidR="00505734" w:rsidRPr="00600D59">
        <w:rPr>
          <w:rFonts w:cs="Arial"/>
        </w:rPr>
        <w:t xml:space="preserve"> </w:t>
      </w:r>
      <w:r w:rsidR="00505734" w:rsidRPr="00600D59">
        <w:rPr>
          <w:rFonts w:cs="Arial"/>
          <w:i/>
          <w:iCs/>
        </w:rPr>
        <w:t>Αποτελέσματα σάρωσης στην καρτέλα Τοπολογία Σελίδα 2</w:t>
      </w:r>
    </w:p>
    <w:p w14:paraId="062D182F" w14:textId="00B43E13" w:rsidR="00F32472" w:rsidRPr="00600D59" w:rsidRDefault="00F32472" w:rsidP="00F32472">
      <w:pPr>
        <w:spacing w:before="156" w:after="156"/>
        <w:rPr>
          <w:rFonts w:cs="Arial"/>
        </w:rPr>
      </w:pPr>
      <w:r w:rsidRPr="00600D59">
        <w:rPr>
          <w:rFonts w:cs="Arial"/>
        </w:rPr>
        <w:t xml:space="preserve">Πατήστε το κουμπί </w:t>
      </w:r>
      <w:r w:rsidRPr="00600D59">
        <w:rPr>
          <w:rFonts w:cs="Arial"/>
          <w:b/>
          <w:bCs/>
        </w:rPr>
        <w:t>Εισαγωγή συστήματος</w:t>
      </w:r>
      <w:r w:rsidRPr="00600D59">
        <w:rPr>
          <w:rFonts w:cs="Arial"/>
        </w:rPr>
        <w:t xml:space="preserve"> κουμπί στο κάτω μέρος για περαιτέρω εκτέλεση διαγνωστικά ή εκτέλεση λειτουργιών με βάση τα ανιχνευόμενα σφάλματα με φωνητικές εντολές που ξεκινούν με «Γεια σου Μαξ».</w:t>
      </w:r>
    </w:p>
    <w:p w14:paraId="75AC4A6E" w14:textId="06A47137" w:rsidR="00CB116C" w:rsidRPr="00600D59" w:rsidRDefault="00CB116C">
      <w:pPr>
        <w:pStyle w:val="aa"/>
        <w:numPr>
          <w:ilvl w:val="0"/>
          <w:numId w:val="261"/>
        </w:numPr>
        <w:spacing w:beforeLines="20" w:before="62" w:afterLines="20" w:after="62"/>
        <w:rPr>
          <w:rFonts w:cs="Arial"/>
        </w:rPr>
      </w:pPr>
      <w:r w:rsidRPr="00600D59">
        <w:rPr>
          <w:rFonts w:cs="Arial"/>
        </w:rPr>
        <w:t>Σελίδα καρτέλας λίστας</w:t>
      </w:r>
    </w:p>
    <w:p w14:paraId="3237AC59" w14:textId="0ADE3AB3" w:rsidR="00F12B77" w:rsidRPr="00600D59" w:rsidRDefault="0027374D" w:rsidP="000868E7">
      <w:pPr>
        <w:pStyle w:val="Text"/>
        <w:spacing w:before="156" w:after="156" w:line="480" w:lineRule="auto"/>
        <w:ind w:left="0"/>
        <w:jc w:val="center"/>
        <w:rPr>
          <w:rFonts w:cs="Arial"/>
        </w:rPr>
      </w:pPr>
      <w:r w:rsidRPr="00600D59">
        <w:rPr>
          <w:rFonts w:cs="Arial"/>
          <w:noProof/>
          <w:lang w:val="en-US"/>
        </w:rPr>
        <w:drawing>
          <wp:inline distT="0" distB="0" distL="0" distR="0" wp14:anchorId="0A7E9D61" wp14:editId="36683621">
            <wp:extent cx="2867208" cy="1965600"/>
            <wp:effectExtent l="0" t="0" r="0" b="0"/>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867208" cy="1965600"/>
                    </a:xfrm>
                    <a:prstGeom prst="rect">
                      <a:avLst/>
                    </a:prstGeom>
                    <a:noFill/>
                    <a:ln>
                      <a:noFill/>
                    </a:ln>
                  </pic:spPr>
                </pic:pic>
              </a:graphicData>
            </a:graphic>
          </wp:inline>
        </w:drawing>
      </w:r>
    </w:p>
    <w:p w14:paraId="1CDBAEF2" w14:textId="7AE6A50C" w:rsidR="00F12B77" w:rsidRPr="00600D59" w:rsidRDefault="000B5569" w:rsidP="00F12B77">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F12B77"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13</w:t>
      </w:r>
      <w:r w:rsidR="008C38A9" w:rsidRPr="00600D59">
        <w:rPr>
          <w:rFonts w:cs="Arial"/>
          <w:noProof/>
        </w:rPr>
        <w:fldChar w:fldCharType="end"/>
      </w:r>
      <w:r w:rsidR="00F12B77" w:rsidRPr="00600D59">
        <w:rPr>
          <w:rFonts w:cs="Arial"/>
        </w:rPr>
        <w:t xml:space="preserve"> </w:t>
      </w:r>
      <w:r w:rsidR="00F12B77" w:rsidRPr="00600D59">
        <w:rPr>
          <w:rFonts w:cs="Arial"/>
          <w:i/>
          <w:iCs/>
        </w:rPr>
        <w:t>Αποτελέσματα σάρωσης σε σελίδα καρτέλας λίστας</w:t>
      </w:r>
    </w:p>
    <w:p w14:paraId="2E759D69" w14:textId="6261F53D" w:rsidR="002B0939" w:rsidRPr="00600D59" w:rsidRDefault="002B0939" w:rsidP="002B0939">
      <w:pPr>
        <w:spacing w:before="156" w:after="156"/>
        <w:rPr>
          <w:rFonts w:cs="Arial"/>
        </w:rPr>
      </w:pPr>
      <w:r w:rsidRPr="00600D59">
        <w:rPr>
          <w:rFonts w:cs="Arial"/>
        </w:rPr>
        <w:t>Ο συνολικός αριθμός των σφαλμάτων θα εμφανιστεί στην επάνω δεξιά γωνία. Τα λεπτομερή αποτελέσματα σάρωσης εμφανίζονται σε τέσσερις στήλες.</w:t>
      </w:r>
    </w:p>
    <w:p w14:paraId="3D31D593" w14:textId="77777777" w:rsidR="00015FA3" w:rsidRPr="00600D59" w:rsidRDefault="00015FA3" w:rsidP="000636E9">
      <w:pPr>
        <w:pStyle w:val="aa"/>
        <w:widowControl w:val="0"/>
        <w:numPr>
          <w:ilvl w:val="0"/>
          <w:numId w:val="45"/>
        </w:numPr>
        <w:spacing w:beforeLines="20" w:before="62" w:afterLines="20" w:after="62"/>
        <w:ind w:left="640" w:hanging="357"/>
        <w:rPr>
          <w:rFonts w:cs="Arial"/>
        </w:rPr>
      </w:pPr>
      <w:r w:rsidRPr="00600D59">
        <w:rPr>
          <w:rFonts w:cs="Arial"/>
        </w:rPr>
        <w:t>Στήλη 1 — εμφανίζει τους αριθμούς συστήματος</w:t>
      </w:r>
    </w:p>
    <w:p w14:paraId="3BDB4696" w14:textId="77777777" w:rsidR="00015FA3" w:rsidRPr="00600D59" w:rsidRDefault="00015FA3" w:rsidP="000636E9">
      <w:pPr>
        <w:pStyle w:val="aa"/>
        <w:widowControl w:val="0"/>
        <w:numPr>
          <w:ilvl w:val="0"/>
          <w:numId w:val="45"/>
        </w:numPr>
        <w:spacing w:beforeLines="20" w:before="62" w:afterLines="20" w:after="62"/>
        <w:ind w:left="640" w:hanging="357"/>
        <w:rPr>
          <w:rFonts w:cs="Arial"/>
        </w:rPr>
      </w:pPr>
      <w:r w:rsidRPr="00600D59">
        <w:rPr>
          <w:rFonts w:cs="Arial"/>
        </w:rPr>
        <w:t>Στήλη 2 — εμφανίζει τα σαρωμένα συστήματα</w:t>
      </w:r>
    </w:p>
    <w:p w14:paraId="662FCEB1" w14:textId="77777777" w:rsidR="00015FA3" w:rsidRPr="00600D59" w:rsidRDefault="00015FA3" w:rsidP="000636E9">
      <w:pPr>
        <w:pStyle w:val="aa"/>
        <w:widowControl w:val="0"/>
        <w:numPr>
          <w:ilvl w:val="0"/>
          <w:numId w:val="45"/>
        </w:numPr>
        <w:spacing w:beforeLines="20" w:before="62" w:afterLines="20" w:after="62"/>
        <w:ind w:left="640" w:hanging="357"/>
        <w:rPr>
          <w:rFonts w:cs="Arial"/>
        </w:rPr>
      </w:pPr>
      <w:r w:rsidRPr="00600D59">
        <w:rPr>
          <w:rFonts w:cs="Arial"/>
        </w:rPr>
        <w:t>Στήλη 3 — εμφανίζει τα αποτελέσματα σάρωσης</w:t>
      </w:r>
    </w:p>
    <w:p w14:paraId="53195336" w14:textId="20B65B0B" w:rsidR="00015FA3" w:rsidRPr="00600D59" w:rsidRDefault="00015FA3" w:rsidP="002B0939">
      <w:pPr>
        <w:pStyle w:val="aa"/>
        <w:widowControl w:val="0"/>
        <w:numPr>
          <w:ilvl w:val="0"/>
          <w:numId w:val="44"/>
        </w:numPr>
        <w:spacing w:beforeLines="20" w:before="62" w:afterLines="20" w:after="62"/>
        <w:ind w:left="998" w:hanging="357"/>
        <w:rPr>
          <w:rFonts w:cs="Arial"/>
          <w:szCs w:val="18"/>
        </w:rPr>
      </w:pPr>
      <w:r w:rsidRPr="00600D59">
        <w:rPr>
          <w:rFonts w:cs="Arial"/>
          <w:b/>
          <w:szCs w:val="18"/>
        </w:rPr>
        <w:t>Σφάλμα | #</w:t>
      </w:r>
      <w:r w:rsidR="00233E7B" w:rsidRPr="00600D59">
        <w:rPr>
          <w:rFonts w:cs="Arial"/>
          <w:b/>
          <w:szCs w:val="18"/>
        </w:rPr>
        <w:t>:</w:t>
      </w:r>
      <w:r w:rsidRPr="00600D59">
        <w:rPr>
          <w:rFonts w:cs="Arial"/>
          <w:b/>
          <w:szCs w:val="18"/>
        </w:rPr>
        <w:t xml:space="preserve"> </w:t>
      </w:r>
      <w:r w:rsidRPr="00600D59">
        <w:rPr>
          <w:rFonts w:cs="Arial"/>
          <w:szCs w:val="18"/>
        </w:rPr>
        <w:t>Υποδεικνύει</w:t>
      </w:r>
      <w:r w:rsidRPr="00600D59">
        <w:rPr>
          <w:rFonts w:cs="Arial"/>
          <w:b/>
          <w:szCs w:val="18"/>
        </w:rPr>
        <w:t xml:space="preserve"> </w:t>
      </w:r>
      <w:r w:rsidRPr="00600D59">
        <w:rPr>
          <w:rFonts w:cs="Arial"/>
          <w:szCs w:val="18"/>
        </w:rPr>
        <w:t xml:space="preserve">Υπάρχει/έχουν ανιχνευθεί κωδικοί σφάλματος. Το "#" </w:t>
      </w:r>
      <w:r w:rsidRPr="00600D59">
        <w:rPr>
          <w:rFonts w:cs="Arial"/>
          <w:szCs w:val="18"/>
        </w:rPr>
        <w:lastRenderedPageBreak/>
        <w:t>υποδεικνύει την ποσότητα των ανιχνευμένων σφαλμάτων.</w:t>
      </w:r>
    </w:p>
    <w:p w14:paraId="0D9A2293" w14:textId="47A82774" w:rsidR="00015FA3" w:rsidRPr="00600D59" w:rsidRDefault="00015FA3" w:rsidP="002B0939">
      <w:pPr>
        <w:pStyle w:val="aa"/>
        <w:widowControl w:val="0"/>
        <w:numPr>
          <w:ilvl w:val="0"/>
          <w:numId w:val="44"/>
        </w:numPr>
        <w:spacing w:beforeLines="20" w:before="62" w:afterLines="20" w:after="62"/>
        <w:ind w:left="998" w:hanging="357"/>
        <w:rPr>
          <w:rFonts w:cs="Arial"/>
          <w:szCs w:val="18"/>
        </w:rPr>
      </w:pPr>
      <w:r w:rsidRPr="00600D59">
        <w:rPr>
          <w:rFonts w:cs="Arial"/>
          <w:b/>
          <w:szCs w:val="18"/>
        </w:rPr>
        <w:t>Επιτυχία | Χωρίς σφάλμα</w:t>
      </w:r>
      <w:r w:rsidR="00233E7B" w:rsidRPr="00600D59">
        <w:rPr>
          <w:rFonts w:cs="Arial"/>
          <w:b/>
          <w:szCs w:val="18"/>
        </w:rPr>
        <w:t>:</w:t>
      </w:r>
      <w:r w:rsidRPr="00600D59">
        <w:rPr>
          <w:rFonts w:cs="Arial"/>
          <w:b/>
          <w:szCs w:val="18"/>
        </w:rPr>
        <w:t xml:space="preserve"> </w:t>
      </w:r>
      <w:r w:rsidRPr="00600D59">
        <w:rPr>
          <w:rFonts w:cs="Arial"/>
          <w:szCs w:val="18"/>
        </w:rPr>
        <w:t>Υποδεικνύει ότι το σύστημα σαρώθηκε και δεν εντοπίστηκε κανένα σφάλμα.</w:t>
      </w:r>
    </w:p>
    <w:p w14:paraId="6D2D20B7" w14:textId="7414AD98" w:rsidR="00015FA3" w:rsidRPr="00600D59" w:rsidRDefault="00015FA3" w:rsidP="002B0939">
      <w:pPr>
        <w:pStyle w:val="aa"/>
        <w:widowControl w:val="0"/>
        <w:numPr>
          <w:ilvl w:val="0"/>
          <w:numId w:val="44"/>
        </w:numPr>
        <w:spacing w:beforeLines="20" w:before="62" w:afterLines="20" w:after="62"/>
        <w:ind w:left="998" w:hanging="357"/>
        <w:rPr>
          <w:rFonts w:cs="Arial"/>
          <w:szCs w:val="18"/>
        </w:rPr>
      </w:pPr>
      <w:r w:rsidRPr="00600D59">
        <w:rPr>
          <w:rFonts w:cs="Arial"/>
          <w:b/>
          <w:szCs w:val="18"/>
        </w:rPr>
        <w:t>Δεν έχει σαρωθεί</w:t>
      </w:r>
      <w:r w:rsidR="00233E7B" w:rsidRPr="00600D59">
        <w:rPr>
          <w:rFonts w:cs="Arial"/>
          <w:b/>
          <w:szCs w:val="18"/>
        </w:rPr>
        <w:t>:</w:t>
      </w:r>
      <w:r w:rsidRPr="00600D59">
        <w:rPr>
          <w:rFonts w:cs="Arial"/>
          <w:bCs/>
          <w:szCs w:val="18"/>
        </w:rPr>
        <w:t xml:space="preserve"> </w:t>
      </w:r>
      <w:r w:rsidRPr="00600D59">
        <w:rPr>
          <w:rFonts w:cs="Arial"/>
          <w:szCs w:val="18"/>
        </w:rPr>
        <w:t>Υποδεικνύει ότι το σύστημα δεν έχει σαρωθεί.</w:t>
      </w:r>
    </w:p>
    <w:p w14:paraId="774CF8F9" w14:textId="3DA74E81" w:rsidR="00015FA3" w:rsidRPr="00600D59" w:rsidRDefault="00015FA3" w:rsidP="002B0939">
      <w:pPr>
        <w:pStyle w:val="aa"/>
        <w:widowControl w:val="0"/>
        <w:numPr>
          <w:ilvl w:val="0"/>
          <w:numId w:val="44"/>
        </w:numPr>
        <w:spacing w:beforeLines="20" w:before="62" w:afterLines="20" w:after="62"/>
        <w:ind w:left="998" w:hanging="357"/>
        <w:rPr>
          <w:rFonts w:cs="Arial"/>
          <w:szCs w:val="18"/>
        </w:rPr>
      </w:pPr>
      <w:r w:rsidRPr="00600D59">
        <w:rPr>
          <w:rFonts w:cs="Arial"/>
          <w:b/>
          <w:szCs w:val="18"/>
        </w:rPr>
        <w:t>Καμία απάντηση</w:t>
      </w:r>
      <w:r w:rsidR="00233E7B" w:rsidRPr="00600D59">
        <w:rPr>
          <w:rFonts w:cs="Arial"/>
          <w:b/>
          <w:szCs w:val="18"/>
        </w:rPr>
        <w:t>:</w:t>
      </w:r>
      <w:r w:rsidRPr="00600D59">
        <w:rPr>
          <w:rFonts w:cs="Arial"/>
          <w:b/>
          <w:szCs w:val="18"/>
        </w:rPr>
        <w:t xml:space="preserve"> </w:t>
      </w:r>
      <w:r w:rsidRPr="00600D59">
        <w:rPr>
          <w:rFonts w:cs="Arial"/>
          <w:szCs w:val="18"/>
        </w:rPr>
        <w:t>Υποδεικνύει ότι το σύστημα δεν έχει λάβει απάντηση.</w:t>
      </w:r>
    </w:p>
    <w:p w14:paraId="5EF86942" w14:textId="0384469F" w:rsidR="00015FA3" w:rsidRPr="00600D59" w:rsidRDefault="00015FA3" w:rsidP="000636E9">
      <w:pPr>
        <w:pStyle w:val="aa"/>
        <w:widowControl w:val="0"/>
        <w:numPr>
          <w:ilvl w:val="0"/>
          <w:numId w:val="45"/>
        </w:numPr>
        <w:spacing w:beforeLines="20" w:before="62" w:afterLines="20" w:after="62"/>
        <w:ind w:left="640" w:hanging="357"/>
        <w:rPr>
          <w:rFonts w:cs="Arial"/>
        </w:rPr>
      </w:pPr>
      <w:r w:rsidRPr="00600D59">
        <w:rPr>
          <w:rFonts w:cs="Arial"/>
        </w:rPr>
        <w:t>Στήλη 4 — πατήστε το</w:t>
      </w:r>
      <w:r w:rsidR="0027374D" w:rsidRPr="00600D59">
        <w:rPr>
          <w:rFonts w:cs="Arial"/>
        </w:rPr>
        <w:t xml:space="preserve"> </w:t>
      </w:r>
      <w:r w:rsidR="0027374D" w:rsidRPr="00600D59">
        <w:rPr>
          <w:rFonts w:cs="Arial"/>
          <w:noProof/>
          <w:lang w:val="en-US"/>
        </w:rPr>
        <w:drawing>
          <wp:inline distT="0" distB="0" distL="0" distR="0" wp14:anchorId="3A954E91" wp14:editId="0CF3E426">
            <wp:extent cx="137925" cy="108000"/>
            <wp:effectExtent l="0" t="0" r="0" b="635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2A4272" w:rsidRPr="00600D59">
        <w:rPr>
          <w:rFonts w:cs="Arial"/>
        </w:rPr>
        <w:t xml:space="preserve"> </w:t>
      </w:r>
      <w:r w:rsidRPr="00600D59">
        <w:rPr>
          <w:rFonts w:cs="Arial"/>
        </w:rPr>
        <w:t>κουμπί για να εισέλθετε σε ένα σύστημα για την εκτέλεση περαιτέρω διαγνωστικών ελέγχων.</w:t>
      </w:r>
    </w:p>
    <w:p w14:paraId="6D6C855F" w14:textId="1A345BCA" w:rsidR="00F12B77" w:rsidRPr="00600D59" w:rsidRDefault="00F12B77" w:rsidP="00505734">
      <w:pPr>
        <w:spacing w:before="156" w:afterLines="20" w:after="62"/>
        <w:rPr>
          <w:rFonts w:cs="Arial"/>
        </w:rPr>
      </w:pPr>
      <w:r w:rsidRPr="00600D59">
        <w:rPr>
          <w:rFonts w:cs="Arial"/>
        </w:rPr>
        <w:t>Ο παρακάτω πίνακας παρέχει μια σύντομη περιγραφή των κουμπιών λειτουργιών στο κάτω μέρος της οθόνης Αυτόματης σάρωσης:</w:t>
      </w:r>
    </w:p>
    <w:p w14:paraId="77458FF5" w14:textId="54B020CA" w:rsidR="00F12B77" w:rsidRPr="00600D59" w:rsidRDefault="005A3230" w:rsidP="00F12B77">
      <w:pPr>
        <w:pStyle w:val="ab"/>
        <w:spacing w:before="156" w:after="156"/>
        <w:ind w:left="0"/>
        <w:rPr>
          <w:rFonts w:cs="Arial"/>
          <w:i/>
        </w:rPr>
      </w:pPr>
      <w:r w:rsidRPr="00600D59">
        <w:rPr>
          <w:rFonts w:cs="Arial"/>
        </w:rPr>
        <w:t xml:space="preserve">Πίνακας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F12B77" w:rsidRPr="00600D59">
        <w:rPr>
          <w:rFonts w:cs="Arial"/>
        </w:rPr>
        <w:noBreakHyphen/>
      </w:r>
      <w:r w:rsidR="008C38A9" w:rsidRPr="00600D59">
        <w:rPr>
          <w:rFonts w:cs="Arial"/>
        </w:rPr>
        <w:fldChar w:fldCharType="begin"/>
      </w:r>
      <w:r w:rsidR="008C38A9" w:rsidRPr="00600D59">
        <w:rPr>
          <w:rFonts w:cs="Arial"/>
        </w:rPr>
        <w:instrText xml:space="preserve"> SEQ Table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F12B77" w:rsidRPr="00600D59">
        <w:rPr>
          <w:rFonts w:cs="Arial"/>
        </w:rPr>
        <w:t xml:space="preserve"> </w:t>
      </w:r>
      <w:r w:rsidR="00F12B77" w:rsidRPr="00600D59">
        <w:rPr>
          <w:rFonts w:cs="Arial"/>
          <w:i/>
        </w:rPr>
        <w:t>Περιγραφές κουμπιών λειτουργιών</w:t>
      </w:r>
    </w:p>
    <w:tbl>
      <w:tblPr>
        <w:tblStyle w:val="ac"/>
        <w:tblW w:w="6775" w:type="dxa"/>
        <w:jc w:val="center"/>
        <w:tblLayout w:type="fixed"/>
        <w:tblLook w:val="04A0" w:firstRow="1" w:lastRow="0" w:firstColumn="1" w:lastColumn="0" w:noHBand="0" w:noVBand="1"/>
      </w:tblPr>
      <w:tblGrid>
        <w:gridCol w:w="1610"/>
        <w:gridCol w:w="5165"/>
      </w:tblGrid>
      <w:tr w:rsidR="00F12B77" w:rsidRPr="00600D59"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600D59" w:rsidRDefault="00F12B77" w:rsidP="006444AB">
            <w:pPr>
              <w:pStyle w:val="af"/>
              <w:spacing w:beforeLines="20" w:before="62" w:afterLines="20" w:after="62" w:line="240" w:lineRule="exact"/>
              <w:jc w:val="left"/>
              <w:rPr>
                <w:rFonts w:cs="Arial"/>
              </w:rPr>
            </w:pPr>
            <w:r w:rsidRPr="00600D59">
              <w:rPr>
                <w:rFonts w:cs="Arial"/>
              </w:rPr>
              <w:t>Ονομα</w:t>
            </w:r>
          </w:p>
        </w:tc>
        <w:tc>
          <w:tcPr>
            <w:tcW w:w="5165" w:type="dxa"/>
            <w:shd w:val="clear" w:color="auto" w:fill="D9D9D9" w:themeFill="background1" w:themeFillShade="D9"/>
            <w:vAlign w:val="center"/>
          </w:tcPr>
          <w:p w14:paraId="0FDD353A" w14:textId="77777777" w:rsidR="00F12B77" w:rsidRPr="00600D59" w:rsidRDefault="00F12B77" w:rsidP="006444AB">
            <w:pPr>
              <w:pStyle w:val="af"/>
              <w:spacing w:beforeLines="20" w:before="62" w:afterLines="20" w:after="62" w:line="240" w:lineRule="exact"/>
              <w:jc w:val="left"/>
              <w:rPr>
                <w:rFonts w:cs="Arial"/>
              </w:rPr>
            </w:pPr>
            <w:r w:rsidRPr="00600D59">
              <w:rPr>
                <w:rFonts w:cs="Arial"/>
              </w:rPr>
              <w:t>Περιγραφή</w:t>
            </w:r>
          </w:p>
        </w:tc>
      </w:tr>
      <w:tr w:rsidR="00F12B77" w:rsidRPr="00600D59" w14:paraId="044B2E2E" w14:textId="77777777" w:rsidTr="006444AB">
        <w:trPr>
          <w:trHeight w:val="312"/>
          <w:jc w:val="center"/>
        </w:trPr>
        <w:tc>
          <w:tcPr>
            <w:tcW w:w="1610" w:type="dxa"/>
            <w:vAlign w:val="center"/>
          </w:tcPr>
          <w:p w14:paraId="6EED9943" w14:textId="6A87C2EE" w:rsidR="00F12B77" w:rsidRPr="00600D59" w:rsidRDefault="002A4272" w:rsidP="006444AB">
            <w:pPr>
              <w:pStyle w:val="af"/>
              <w:spacing w:beforeLines="20" w:before="62" w:afterLines="20" w:after="62" w:line="240" w:lineRule="exact"/>
              <w:rPr>
                <w:rFonts w:cs="Arial"/>
              </w:rPr>
            </w:pPr>
            <w:r w:rsidRPr="00600D59">
              <w:rPr>
                <w:rFonts w:cs="Arial"/>
              </w:rPr>
              <w:t>D</w:t>
            </w:r>
            <w:r w:rsidR="00825681" w:rsidRPr="00600D59">
              <w:rPr>
                <w:rFonts w:cs="Arial"/>
              </w:rPr>
              <w:t>VI</w:t>
            </w:r>
          </w:p>
        </w:tc>
        <w:tc>
          <w:tcPr>
            <w:tcW w:w="5165" w:type="dxa"/>
            <w:vAlign w:val="center"/>
          </w:tcPr>
          <w:p w14:paraId="2C1D8A30" w14:textId="19AE032A" w:rsidR="00F12B77" w:rsidRPr="00600D59" w:rsidRDefault="00A66DE8" w:rsidP="006444AB">
            <w:pPr>
              <w:pStyle w:val="af0"/>
              <w:spacing w:beforeLines="20" w:before="62" w:afterLines="20" w:after="62" w:line="240" w:lineRule="exact"/>
              <w:ind w:left="0"/>
              <w:rPr>
                <w:rFonts w:cs="Arial"/>
              </w:rPr>
            </w:pPr>
            <w:r w:rsidRPr="00600D59">
              <w:rPr>
                <w:rFonts w:cs="Arial"/>
              </w:rPr>
              <w:t>Πρόσβαση στην οθόνη εφαρμογής DVI.</w:t>
            </w:r>
          </w:p>
        </w:tc>
      </w:tr>
      <w:tr w:rsidR="00825681" w:rsidRPr="00600D59" w14:paraId="3881F16C" w14:textId="77777777" w:rsidTr="006444AB">
        <w:trPr>
          <w:trHeight w:val="312"/>
          <w:jc w:val="center"/>
        </w:trPr>
        <w:tc>
          <w:tcPr>
            <w:tcW w:w="1610" w:type="dxa"/>
            <w:vAlign w:val="center"/>
          </w:tcPr>
          <w:p w14:paraId="62882A06" w14:textId="2F9C7A01" w:rsidR="00825681" w:rsidRPr="00600D59" w:rsidRDefault="00825681" w:rsidP="006444AB">
            <w:pPr>
              <w:pStyle w:val="af"/>
              <w:spacing w:beforeLines="20" w:before="62" w:afterLines="20" w:after="62" w:line="240" w:lineRule="exact"/>
              <w:rPr>
                <w:rFonts w:cs="Arial"/>
              </w:rPr>
            </w:pPr>
            <w:r w:rsidRPr="00600D59">
              <w:rPr>
                <w:rFonts w:cs="Arial"/>
              </w:rPr>
              <w:t>Απομακρυσμένος ειδικός</w:t>
            </w:r>
          </w:p>
        </w:tc>
        <w:tc>
          <w:tcPr>
            <w:tcW w:w="5165" w:type="dxa"/>
            <w:vAlign w:val="center"/>
          </w:tcPr>
          <w:p w14:paraId="1CC123AA" w14:textId="370ED0A2" w:rsidR="00825681" w:rsidRPr="00600D59" w:rsidRDefault="00745201" w:rsidP="006444AB">
            <w:pPr>
              <w:pStyle w:val="af0"/>
              <w:spacing w:beforeLines="20" w:before="62" w:afterLines="20" w:after="62" w:line="240" w:lineRule="exact"/>
              <w:ind w:left="0"/>
              <w:rPr>
                <w:rFonts w:cs="Arial"/>
              </w:rPr>
            </w:pPr>
            <w:r w:rsidRPr="00600D59">
              <w:rPr>
                <w:rFonts w:cs="Arial"/>
              </w:rPr>
              <w:t>Κλείνει τη λειτουργία Διαγνωστικά και αποκτά πρόσβαση στη λειτουργία Απομακρυσμένος Εμπειρογνώμονας για να εκτελέσει την απομακρυσμένη υπηρεσία.</w:t>
            </w:r>
          </w:p>
        </w:tc>
      </w:tr>
      <w:tr w:rsidR="00825681" w:rsidRPr="00600D59" w14:paraId="0C2EE083" w14:textId="77777777" w:rsidTr="006444AB">
        <w:trPr>
          <w:trHeight w:val="312"/>
          <w:jc w:val="center"/>
        </w:trPr>
        <w:tc>
          <w:tcPr>
            <w:tcW w:w="1610" w:type="dxa"/>
            <w:vAlign w:val="center"/>
          </w:tcPr>
          <w:p w14:paraId="43F7B01E" w14:textId="7332B9D6" w:rsidR="00825681" w:rsidRPr="00600D59" w:rsidRDefault="00825681" w:rsidP="006444AB">
            <w:pPr>
              <w:pStyle w:val="af"/>
              <w:spacing w:beforeLines="20" w:before="62" w:afterLines="20" w:after="62" w:line="240" w:lineRule="exact"/>
              <w:rPr>
                <w:rFonts w:cs="Arial"/>
              </w:rPr>
            </w:pPr>
            <w:r w:rsidRPr="00600D59">
              <w:rPr>
                <w:rFonts w:cs="Arial"/>
              </w:rPr>
              <w:t>Δεδομένα οχήματος</w:t>
            </w:r>
          </w:p>
        </w:tc>
        <w:tc>
          <w:tcPr>
            <w:tcW w:w="5165" w:type="dxa"/>
            <w:vAlign w:val="center"/>
          </w:tcPr>
          <w:p w14:paraId="102C3D0D" w14:textId="53EE3086" w:rsidR="00825681" w:rsidRPr="00600D59" w:rsidRDefault="00764188" w:rsidP="006444AB">
            <w:pPr>
              <w:pStyle w:val="af0"/>
              <w:spacing w:beforeLines="20" w:before="62" w:afterLines="20" w:after="62" w:line="240" w:lineRule="exact"/>
              <w:ind w:left="0"/>
              <w:rPr>
                <w:rFonts w:cs="Arial"/>
              </w:rPr>
            </w:pPr>
            <w:r w:rsidRPr="00600D59">
              <w:rPr>
                <w:rFonts w:cs="Arial"/>
              </w:rPr>
              <w:t xml:space="preserve">Εμφανίζει τις </w:t>
            </w:r>
            <w:r w:rsidR="00D305C1" w:rsidRPr="00600D59">
              <w:rPr>
                <w:rFonts w:cs="Arial"/>
              </w:rPr>
              <w:t xml:space="preserve">σχετικές </w:t>
            </w:r>
            <w:r w:rsidRPr="00600D59">
              <w:rPr>
                <w:rFonts w:cs="Arial"/>
              </w:rPr>
              <w:t>πληροφορίες δεδομένων του οχήματος.</w:t>
            </w:r>
          </w:p>
        </w:tc>
      </w:tr>
      <w:tr w:rsidR="00825681" w:rsidRPr="00600D59" w14:paraId="4F6D5806" w14:textId="77777777" w:rsidTr="006444AB">
        <w:trPr>
          <w:trHeight w:val="312"/>
          <w:jc w:val="center"/>
        </w:trPr>
        <w:tc>
          <w:tcPr>
            <w:tcW w:w="1610" w:type="dxa"/>
            <w:vAlign w:val="center"/>
          </w:tcPr>
          <w:p w14:paraId="38056A12" w14:textId="7610BA24" w:rsidR="00825681" w:rsidRPr="00600D59" w:rsidRDefault="00825681" w:rsidP="00825681">
            <w:pPr>
              <w:pStyle w:val="af"/>
              <w:spacing w:beforeLines="20" w:before="62" w:afterLines="20" w:after="62" w:line="240" w:lineRule="exact"/>
              <w:rPr>
                <w:rFonts w:cs="Arial"/>
              </w:rPr>
            </w:pPr>
            <w:r w:rsidRPr="00600D59">
              <w:rPr>
                <w:rFonts w:cs="Arial"/>
              </w:rPr>
              <w:t>Εκθεση</w:t>
            </w:r>
          </w:p>
        </w:tc>
        <w:tc>
          <w:tcPr>
            <w:tcW w:w="5165" w:type="dxa"/>
            <w:vAlign w:val="center"/>
          </w:tcPr>
          <w:p w14:paraId="42C30A42" w14:textId="7AC1F16F" w:rsidR="00825681" w:rsidRPr="00600D59" w:rsidRDefault="00825681" w:rsidP="00825681">
            <w:pPr>
              <w:pStyle w:val="af0"/>
              <w:spacing w:beforeLines="20" w:before="62" w:afterLines="20" w:after="62" w:line="240" w:lineRule="exact"/>
              <w:ind w:left="0"/>
              <w:rPr>
                <w:rFonts w:cs="Arial"/>
              </w:rPr>
            </w:pPr>
            <w:r w:rsidRPr="00600D59">
              <w:rPr>
                <w:rFonts w:cs="Arial"/>
              </w:rPr>
              <w:t>Εμφανίζει τα διαγνωστικά δεδομένα σε μορφή αναφοράς.</w:t>
            </w:r>
          </w:p>
        </w:tc>
      </w:tr>
      <w:tr w:rsidR="00825681" w:rsidRPr="00600D59" w14:paraId="741D586B" w14:textId="77777777" w:rsidTr="002A4272">
        <w:trPr>
          <w:trHeight w:hRule="exact" w:val="629"/>
          <w:jc w:val="center"/>
        </w:trPr>
        <w:tc>
          <w:tcPr>
            <w:tcW w:w="1610" w:type="dxa"/>
            <w:vAlign w:val="center"/>
          </w:tcPr>
          <w:p w14:paraId="53374CE9" w14:textId="77777777" w:rsidR="00825681" w:rsidRPr="00600D59" w:rsidRDefault="00825681" w:rsidP="00825681">
            <w:pPr>
              <w:pStyle w:val="af"/>
              <w:spacing w:beforeLines="20" w:before="62" w:afterLines="20" w:after="62" w:line="240" w:lineRule="exact"/>
              <w:rPr>
                <w:rFonts w:cs="Arial"/>
              </w:rPr>
            </w:pPr>
            <w:r w:rsidRPr="00600D59">
              <w:rPr>
                <w:rFonts w:cs="Arial"/>
              </w:rPr>
              <w:t>Γρήγορη διαγραφή</w:t>
            </w:r>
          </w:p>
        </w:tc>
        <w:tc>
          <w:tcPr>
            <w:tcW w:w="5165" w:type="dxa"/>
            <w:vAlign w:val="center"/>
          </w:tcPr>
          <w:p w14:paraId="0B8E7B50" w14:textId="77777777" w:rsidR="00825681" w:rsidRPr="00600D59" w:rsidRDefault="00825681" w:rsidP="00825681">
            <w:pPr>
              <w:pStyle w:val="af0"/>
              <w:spacing w:beforeLines="20" w:before="62" w:afterLines="20" w:after="62" w:line="240" w:lineRule="exact"/>
              <w:ind w:left="0"/>
              <w:rPr>
                <w:rFonts w:cs="Arial"/>
              </w:rPr>
            </w:pPr>
            <w:r w:rsidRPr="00600D59">
              <w:rPr>
                <w:rFonts w:cs="Arial"/>
              </w:rPr>
              <w:t>Διαγράφει όλες τις πληροφορίες σφάλματος μετά τη σάρωση.</w:t>
            </w:r>
          </w:p>
        </w:tc>
      </w:tr>
      <w:tr w:rsidR="00825681" w:rsidRPr="00600D59" w14:paraId="0AD305E8" w14:textId="77777777" w:rsidTr="006444AB">
        <w:trPr>
          <w:trHeight w:val="321"/>
          <w:jc w:val="center"/>
        </w:trPr>
        <w:tc>
          <w:tcPr>
            <w:tcW w:w="1610" w:type="dxa"/>
            <w:vAlign w:val="center"/>
          </w:tcPr>
          <w:p w14:paraId="24D5EF18" w14:textId="77777777" w:rsidR="00825681" w:rsidRPr="00600D59" w:rsidRDefault="00825681" w:rsidP="00825681">
            <w:pPr>
              <w:pStyle w:val="af"/>
              <w:spacing w:beforeLines="20" w:before="62" w:afterLines="20" w:after="62" w:line="240" w:lineRule="exact"/>
              <w:rPr>
                <w:rFonts w:cs="Arial"/>
              </w:rPr>
            </w:pPr>
            <w:r w:rsidRPr="00600D59">
              <w:rPr>
                <w:rFonts w:cs="Arial"/>
              </w:rPr>
              <w:t>Σάρωση σφαλμάτων</w:t>
            </w:r>
          </w:p>
        </w:tc>
        <w:tc>
          <w:tcPr>
            <w:tcW w:w="5165" w:type="dxa"/>
            <w:vAlign w:val="center"/>
          </w:tcPr>
          <w:p w14:paraId="3E4226B0" w14:textId="77777777" w:rsidR="00825681" w:rsidRPr="00600D59" w:rsidRDefault="00825681" w:rsidP="00825681">
            <w:pPr>
              <w:pStyle w:val="af0"/>
              <w:spacing w:beforeLines="20" w:before="62" w:afterLines="20" w:after="62" w:line="240" w:lineRule="exact"/>
              <w:ind w:left="0"/>
              <w:rPr>
                <w:rFonts w:cs="Arial"/>
              </w:rPr>
            </w:pPr>
            <w:r w:rsidRPr="00600D59">
              <w:rPr>
                <w:rFonts w:cs="Arial"/>
              </w:rPr>
              <w:t>Σαρώνει τις μονάδες συστήματος του οχήματος.</w:t>
            </w:r>
          </w:p>
        </w:tc>
      </w:tr>
      <w:tr w:rsidR="00825681" w:rsidRPr="00600D59" w14:paraId="54F1056B" w14:textId="77777777" w:rsidTr="006444AB">
        <w:trPr>
          <w:trHeight w:val="370"/>
          <w:jc w:val="center"/>
        </w:trPr>
        <w:tc>
          <w:tcPr>
            <w:tcW w:w="1610" w:type="dxa"/>
            <w:vAlign w:val="center"/>
          </w:tcPr>
          <w:p w14:paraId="5C965232" w14:textId="77777777" w:rsidR="00825681" w:rsidRPr="00600D59" w:rsidRDefault="00825681" w:rsidP="00825681">
            <w:pPr>
              <w:pStyle w:val="af"/>
              <w:spacing w:beforeLines="20" w:before="62" w:afterLines="20" w:after="62" w:line="240" w:lineRule="exact"/>
              <w:rPr>
                <w:rFonts w:cs="Arial"/>
              </w:rPr>
            </w:pPr>
            <w:r w:rsidRPr="00600D59">
              <w:rPr>
                <w:rFonts w:cs="Arial"/>
              </w:rPr>
              <w:t>Παύση</w:t>
            </w:r>
          </w:p>
        </w:tc>
        <w:tc>
          <w:tcPr>
            <w:tcW w:w="5165" w:type="dxa"/>
            <w:vAlign w:val="center"/>
          </w:tcPr>
          <w:p w14:paraId="0DDC3BDB" w14:textId="77777777" w:rsidR="00825681" w:rsidRPr="00600D59" w:rsidRDefault="00825681" w:rsidP="00825681">
            <w:pPr>
              <w:pStyle w:val="af0"/>
              <w:spacing w:beforeLines="20" w:before="62" w:afterLines="20" w:after="62" w:line="240" w:lineRule="exact"/>
              <w:ind w:left="0"/>
              <w:rPr>
                <w:rFonts w:cs="Arial"/>
              </w:rPr>
            </w:pPr>
            <w:r w:rsidRPr="00600D59">
              <w:rPr>
                <w:rFonts w:cs="Arial"/>
              </w:rPr>
              <w:t>Διακόπτει προσωρινά τη διαδικασία σάρωσης.</w:t>
            </w:r>
          </w:p>
        </w:tc>
      </w:tr>
      <w:tr w:rsidR="00825681" w:rsidRPr="00600D59" w14:paraId="4A1CB6D1" w14:textId="77777777" w:rsidTr="006444AB">
        <w:trPr>
          <w:trHeight w:val="355"/>
          <w:jc w:val="center"/>
        </w:trPr>
        <w:tc>
          <w:tcPr>
            <w:tcW w:w="1610" w:type="dxa"/>
            <w:vAlign w:val="center"/>
          </w:tcPr>
          <w:p w14:paraId="3D69B0F0" w14:textId="77777777" w:rsidR="00825681" w:rsidRPr="00600D59" w:rsidRDefault="00825681" w:rsidP="00825681">
            <w:pPr>
              <w:pStyle w:val="af"/>
              <w:spacing w:beforeLines="20" w:before="62" w:afterLines="20" w:after="62" w:line="240" w:lineRule="exact"/>
              <w:rPr>
                <w:rFonts w:cs="Arial"/>
              </w:rPr>
            </w:pPr>
            <w:r w:rsidRPr="00600D59">
              <w:rPr>
                <w:rFonts w:cs="Arial"/>
              </w:rPr>
              <w:t>Εισαγωγή στο Σύστημα</w:t>
            </w:r>
          </w:p>
        </w:tc>
        <w:tc>
          <w:tcPr>
            <w:tcW w:w="5165" w:type="dxa"/>
            <w:vAlign w:val="center"/>
          </w:tcPr>
          <w:p w14:paraId="1AB5C394" w14:textId="77777777" w:rsidR="00825681" w:rsidRPr="00600D59" w:rsidRDefault="00825681" w:rsidP="00825681">
            <w:pPr>
              <w:pStyle w:val="af0"/>
              <w:spacing w:beforeLines="20" w:before="62" w:afterLines="20" w:after="62" w:line="240" w:lineRule="exact"/>
              <w:ind w:left="0"/>
              <w:rPr>
                <w:rFonts w:cs="Arial"/>
              </w:rPr>
            </w:pPr>
            <w:r w:rsidRPr="00600D59">
              <w:rPr>
                <w:rFonts w:cs="Arial"/>
              </w:rPr>
              <w:t>Εισέρχεται στο σύστημα ECU.</w:t>
            </w:r>
          </w:p>
        </w:tc>
      </w:tr>
      <w:tr w:rsidR="00825681" w:rsidRPr="00600D59" w14:paraId="3D1D50F6" w14:textId="77777777" w:rsidTr="006444AB">
        <w:trPr>
          <w:trHeight w:val="326"/>
          <w:jc w:val="center"/>
        </w:trPr>
        <w:tc>
          <w:tcPr>
            <w:tcW w:w="1610" w:type="dxa"/>
            <w:vAlign w:val="center"/>
          </w:tcPr>
          <w:p w14:paraId="4A9E56A7" w14:textId="65DAF758" w:rsidR="00825681" w:rsidRPr="00600D59" w:rsidRDefault="002A4272" w:rsidP="00825681">
            <w:pPr>
              <w:pStyle w:val="af"/>
              <w:spacing w:beforeLines="20" w:before="62" w:afterLines="20" w:after="62" w:line="240" w:lineRule="exact"/>
              <w:rPr>
                <w:rFonts w:cs="Arial"/>
              </w:rPr>
            </w:pPr>
            <w:r w:rsidRPr="00600D59">
              <w:rPr>
                <w:rFonts w:cs="Arial"/>
              </w:rPr>
              <w:t>ESC</w:t>
            </w:r>
          </w:p>
        </w:tc>
        <w:tc>
          <w:tcPr>
            <w:tcW w:w="5165" w:type="dxa"/>
            <w:vAlign w:val="center"/>
          </w:tcPr>
          <w:p w14:paraId="376F1FA2" w14:textId="46120702" w:rsidR="00825681" w:rsidRPr="00600D59" w:rsidRDefault="00825681" w:rsidP="00825681">
            <w:pPr>
              <w:pStyle w:val="af0"/>
              <w:spacing w:beforeLines="20" w:before="62" w:afterLines="20" w:after="62" w:line="240" w:lineRule="exact"/>
              <w:ind w:left="0"/>
              <w:rPr>
                <w:rFonts w:cs="Arial"/>
              </w:rPr>
            </w:pPr>
            <w:r w:rsidRPr="00600D59">
              <w:rPr>
                <w:rFonts w:cs="Arial"/>
              </w:rPr>
              <w:t>Επιστρέφει στην προηγούμενη οθόνη ή κλείνει την οθόνη Διαγνωστικά.</w:t>
            </w:r>
          </w:p>
        </w:tc>
      </w:tr>
    </w:tbl>
    <w:p w14:paraId="2962EDEB" w14:textId="77777777" w:rsidR="00F12B77" w:rsidRPr="00600D59" w:rsidRDefault="00F12B77" w:rsidP="00F12B77">
      <w:pPr>
        <w:pStyle w:val="BodytextUserManual"/>
        <w:spacing w:before="156" w:after="156"/>
        <w:rPr>
          <w:b/>
          <w:bCs w:val="0"/>
          <w:sz w:val="21"/>
          <w:szCs w:val="21"/>
        </w:rPr>
      </w:pPr>
      <w:r w:rsidRPr="00600D59">
        <w:rPr>
          <w:b/>
          <w:bCs w:val="0"/>
          <w:sz w:val="21"/>
          <w:szCs w:val="21"/>
        </w:rPr>
        <w:t>Μονάδα ελέγχου</w:t>
      </w:r>
    </w:p>
    <w:p w14:paraId="534E1B26" w14:textId="73C879A4" w:rsidR="00F12B77" w:rsidRPr="00600D59" w:rsidRDefault="00F12B77" w:rsidP="00F12B77">
      <w:pPr>
        <w:spacing w:before="156" w:after="156"/>
        <w:rPr>
          <w:rFonts w:cs="Arial"/>
        </w:rPr>
      </w:pPr>
      <w:r w:rsidRPr="00600D59">
        <w:rPr>
          <w:rFonts w:cs="Arial"/>
        </w:rPr>
        <w:t>Η λειτουργία Μονάδας Ελέγχου σάς επιτρέπει να εντοπίσετε χειροκίνητα ένα απαιτούμενο σύστημα ελέγχου για δοκιμή μέσω μιας σειράς επιλογών. Απλώς ακολουθήστε τις διαδικασίες που καθορίζονται από το μενού και κάντε την κατάλληλη επιλογή κάθε φορά. Το πρόγραμμα θα σας καθοδηγήσει στο μενού διαγνωστικής λειτουργίας μετά από μερικές επιλογές που έχετε κάνει.</w:t>
      </w:r>
    </w:p>
    <w:p w14:paraId="76746548" w14:textId="291CBBC6" w:rsidR="00F12B77" w:rsidRPr="00600D59" w:rsidRDefault="0027374D" w:rsidP="00F12B77">
      <w:pPr>
        <w:spacing w:before="156" w:after="156" w:line="480" w:lineRule="auto"/>
        <w:ind w:left="0"/>
        <w:jc w:val="center"/>
        <w:rPr>
          <w:rFonts w:cs="Arial"/>
        </w:rPr>
      </w:pPr>
      <w:r w:rsidRPr="00600D59">
        <w:rPr>
          <w:rFonts w:cs="Arial"/>
          <w:noProof/>
          <w:lang w:val="en-US"/>
        </w:rPr>
        <w:lastRenderedPageBreak/>
        <w:drawing>
          <wp:inline distT="0" distB="0" distL="0" distR="0" wp14:anchorId="4E5C54A0" wp14:editId="472752B8">
            <wp:extent cx="2837666" cy="1969200"/>
            <wp:effectExtent l="0" t="0" r="1270" b="0"/>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2837666" cy="1969200"/>
                    </a:xfrm>
                    <a:prstGeom prst="rect">
                      <a:avLst/>
                    </a:prstGeom>
                    <a:noFill/>
                    <a:ln>
                      <a:noFill/>
                    </a:ln>
                  </pic:spPr>
                </pic:pic>
              </a:graphicData>
            </a:graphic>
          </wp:inline>
        </w:drawing>
      </w:r>
    </w:p>
    <w:p w14:paraId="6A5E6B3F" w14:textId="0317D60C" w:rsidR="00F12B77" w:rsidRPr="00600D59" w:rsidRDefault="000B5569" w:rsidP="00F12B77">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F12B77"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14</w:t>
      </w:r>
      <w:r w:rsidR="008C38A9" w:rsidRPr="00600D59">
        <w:rPr>
          <w:rFonts w:cs="Arial"/>
          <w:noProof/>
        </w:rPr>
        <w:fldChar w:fldCharType="end"/>
      </w:r>
      <w:r w:rsidR="00F12B77" w:rsidRPr="00600D59">
        <w:rPr>
          <w:rFonts w:cs="Arial"/>
        </w:rPr>
        <w:t xml:space="preserve"> </w:t>
      </w:r>
      <w:r w:rsidR="00F12B77" w:rsidRPr="00600D59">
        <w:rPr>
          <w:rFonts w:cs="Arial"/>
          <w:i/>
          <w:iCs/>
        </w:rPr>
        <w:t>Οθόνη Μονάδας Ελέγχου</w:t>
      </w:r>
    </w:p>
    <w:p w14:paraId="434545E6" w14:textId="77777777" w:rsidR="00F12B77" w:rsidRPr="00600D59" w:rsidRDefault="00F12B77" w:rsidP="00F12B77">
      <w:pPr>
        <w:spacing w:before="156" w:after="156"/>
        <w:rPr>
          <w:rFonts w:cs="Arial"/>
        </w:rPr>
      </w:pPr>
      <w:r w:rsidRPr="00600D59">
        <w:rPr>
          <w:rFonts w:cs="Arial"/>
        </w:rPr>
        <w:t>Οι διαθέσιμες λειτουργίες ενδέχεται να διαφέρουν ανάλογα με το όχημα. Το μενού λειτουργιών μπορεί να περιλαμβάνει:</w:t>
      </w:r>
    </w:p>
    <w:p w14:paraId="5397659D" w14:textId="6CC8A435" w:rsidR="00F12B77" w:rsidRPr="00600D59" w:rsidRDefault="00F12B77" w:rsidP="000636E9">
      <w:pPr>
        <w:pStyle w:val="aa"/>
        <w:numPr>
          <w:ilvl w:val="0"/>
          <w:numId w:val="48"/>
        </w:numPr>
        <w:spacing w:beforeLines="20" w:before="62" w:afterLines="20" w:after="62"/>
        <w:ind w:left="641" w:hanging="357"/>
        <w:rPr>
          <w:rFonts w:cs="Arial"/>
        </w:rPr>
      </w:pPr>
      <w:r w:rsidRPr="00600D59">
        <w:rPr>
          <w:rFonts w:cs="Arial"/>
          <w:b/>
        </w:rPr>
        <w:t xml:space="preserve">Πληροφορίες ECU </w:t>
      </w:r>
      <w:r w:rsidRPr="00600D59">
        <w:rPr>
          <w:rFonts w:cs="Arial"/>
        </w:rPr>
        <w:t>— εμφανίζει λεπτομερείς πληροφορίες ECU. Επιλέξτε για να εμφανιστεί η οθόνη πληροφοριών.</w:t>
      </w:r>
    </w:p>
    <w:p w14:paraId="722228CD" w14:textId="77777777" w:rsidR="00F12B77" w:rsidRPr="00600D59" w:rsidRDefault="00F12B77" w:rsidP="000636E9">
      <w:pPr>
        <w:pStyle w:val="aa"/>
        <w:numPr>
          <w:ilvl w:val="0"/>
          <w:numId w:val="48"/>
        </w:numPr>
        <w:spacing w:beforeLines="20" w:before="62" w:afterLines="20" w:after="62"/>
        <w:ind w:left="641" w:hanging="357"/>
        <w:rPr>
          <w:rFonts w:cs="Arial"/>
        </w:rPr>
      </w:pPr>
      <w:r w:rsidRPr="00600D59">
        <w:rPr>
          <w:rFonts w:cs="Arial"/>
          <w:b/>
        </w:rPr>
        <w:t xml:space="preserve">Κωδικοί βλάβης </w:t>
      </w:r>
      <w:r w:rsidRPr="00600D59">
        <w:rPr>
          <w:rFonts w:cs="Arial"/>
        </w:rPr>
        <w:t>— περιέχει κωδικούς ανάγνωσης και κωδικούς διαγραφής. Ο πρώτος εμφανίζει λεπτομερείς πληροφορίες κωδικών DTC που ανακτώνται από την ηλεκτρονική μονάδα ελέγχου του οχήματος. Ο δεύτερος σας διευκολύνει να διαγράψετε κωδικούς DTC και άλλα δεδομένα από την ECU.</w:t>
      </w:r>
    </w:p>
    <w:p w14:paraId="2384287A" w14:textId="1754B2CA" w:rsidR="00F12B77" w:rsidRPr="00600D59" w:rsidRDefault="00F12B77" w:rsidP="000636E9">
      <w:pPr>
        <w:pStyle w:val="aa"/>
        <w:numPr>
          <w:ilvl w:val="0"/>
          <w:numId w:val="48"/>
        </w:numPr>
        <w:spacing w:beforeLines="20" w:before="62" w:afterLines="20" w:after="62"/>
        <w:ind w:left="641" w:hanging="357"/>
        <w:rPr>
          <w:rFonts w:cs="Arial"/>
        </w:rPr>
      </w:pPr>
      <w:r w:rsidRPr="00600D59">
        <w:rPr>
          <w:rFonts w:cs="Arial"/>
          <w:b/>
        </w:rPr>
        <w:t xml:space="preserve">Ζωντανά δεδομένα </w:t>
      </w:r>
      <w:r w:rsidRPr="00600D59">
        <w:rPr>
          <w:rFonts w:cs="Arial"/>
        </w:rPr>
        <w:t>— ανακτά και εμφανίζει δεδομένα και παραμέτρους σε πραγματικό χρόνο από την ECU του οχήματος.</w:t>
      </w:r>
    </w:p>
    <w:p w14:paraId="2011884B" w14:textId="7BC44909" w:rsidR="00F12B77" w:rsidRPr="00600D59" w:rsidRDefault="00F12B77" w:rsidP="000636E9">
      <w:pPr>
        <w:pStyle w:val="aa"/>
        <w:numPr>
          <w:ilvl w:val="0"/>
          <w:numId w:val="48"/>
        </w:numPr>
        <w:spacing w:beforeLines="20" w:before="62" w:afterLines="20" w:after="62"/>
        <w:ind w:left="641" w:hanging="357"/>
        <w:rPr>
          <w:rFonts w:cs="Arial"/>
        </w:rPr>
      </w:pPr>
      <w:r w:rsidRPr="00600D59">
        <w:rPr>
          <w:rFonts w:cs="Arial"/>
          <w:b/>
        </w:rPr>
        <w:t xml:space="preserve">Ενεργή δοκιμή </w:t>
      </w:r>
      <w:r w:rsidRPr="00600D59">
        <w:rPr>
          <w:rFonts w:cs="Arial"/>
        </w:rPr>
        <w:t>—</w:t>
      </w:r>
      <w:r w:rsidR="0027374D" w:rsidRPr="00600D59">
        <w:rPr>
          <w:rFonts w:cs="Arial"/>
        </w:rPr>
        <w:t xml:space="preserve"> </w:t>
      </w:r>
      <w:r w:rsidR="0027374D" w:rsidRPr="00600D59">
        <w:rPr>
          <w:rFonts w:eastAsiaTheme="minorEastAsia" w:cs="Arial"/>
          <w:szCs w:val="18"/>
          <w:lang w:val="en-US"/>
        </w:rPr>
        <w:t>παρέχει</w:t>
      </w:r>
      <w:r w:rsidR="0027374D" w:rsidRPr="00600D59">
        <w:rPr>
          <w:rFonts w:eastAsiaTheme="minorEastAsia" w:cs="Arial"/>
          <w:szCs w:val="18"/>
        </w:rPr>
        <w:t xml:space="preserve"> </w:t>
      </w:r>
      <w:r w:rsidR="0027374D" w:rsidRPr="00600D59">
        <w:rPr>
          <w:rFonts w:eastAsiaTheme="minorEastAsia" w:cs="Arial"/>
          <w:szCs w:val="18"/>
          <w:lang w:val="en-US"/>
        </w:rPr>
        <w:t>συγκεκριμένες</w:t>
      </w:r>
      <w:r w:rsidR="0027374D" w:rsidRPr="00600D59">
        <w:rPr>
          <w:rFonts w:eastAsiaTheme="minorEastAsia" w:cs="Arial"/>
          <w:szCs w:val="18"/>
        </w:rPr>
        <w:t xml:space="preserve"> </w:t>
      </w:r>
      <w:r w:rsidR="0027374D" w:rsidRPr="00600D59">
        <w:rPr>
          <w:rFonts w:eastAsiaTheme="minorEastAsia" w:cs="Arial"/>
          <w:szCs w:val="18"/>
          <w:lang w:val="en-US"/>
        </w:rPr>
        <w:t>δοκιμές</w:t>
      </w:r>
      <w:r w:rsidR="0027374D" w:rsidRPr="00600D59">
        <w:rPr>
          <w:rFonts w:eastAsiaTheme="minorEastAsia" w:cs="Arial"/>
          <w:szCs w:val="18"/>
        </w:rPr>
        <w:t xml:space="preserve"> </w:t>
      </w:r>
      <w:r w:rsidR="0027374D" w:rsidRPr="00600D59">
        <w:rPr>
          <w:rFonts w:eastAsiaTheme="minorEastAsia" w:cs="Arial"/>
          <w:szCs w:val="18"/>
          <w:lang w:val="en-US"/>
        </w:rPr>
        <w:t>υποσυστημάτων</w:t>
      </w:r>
      <w:r w:rsidR="0027374D" w:rsidRPr="00600D59">
        <w:rPr>
          <w:rFonts w:eastAsiaTheme="minorEastAsia" w:cs="Arial"/>
          <w:szCs w:val="18"/>
        </w:rPr>
        <w:t xml:space="preserve"> </w:t>
      </w:r>
      <w:r w:rsidR="0027374D" w:rsidRPr="00600D59">
        <w:rPr>
          <w:rFonts w:eastAsiaTheme="minorEastAsia" w:cs="Arial"/>
          <w:szCs w:val="18"/>
          <w:lang w:val="en-US"/>
        </w:rPr>
        <w:t>και</w:t>
      </w:r>
      <w:r w:rsidR="0027374D" w:rsidRPr="00600D59">
        <w:rPr>
          <w:rFonts w:eastAsiaTheme="minorEastAsia" w:cs="Arial"/>
          <w:szCs w:val="18"/>
        </w:rPr>
        <w:t xml:space="preserve"> </w:t>
      </w:r>
      <w:r w:rsidR="0027374D" w:rsidRPr="00600D59">
        <w:rPr>
          <w:rFonts w:eastAsiaTheme="minorEastAsia" w:cs="Arial"/>
          <w:szCs w:val="18"/>
          <w:lang w:val="en-US"/>
        </w:rPr>
        <w:t>εξαρτημάτων</w:t>
      </w:r>
      <w:r w:rsidR="0027374D" w:rsidRPr="00600D59">
        <w:rPr>
          <w:rFonts w:eastAsiaTheme="minorEastAsia" w:cs="Arial"/>
          <w:szCs w:val="18"/>
        </w:rPr>
        <w:t xml:space="preserve">. </w:t>
      </w:r>
      <w:r w:rsidR="0027374D" w:rsidRPr="00600D59">
        <w:rPr>
          <w:rFonts w:eastAsiaTheme="minorEastAsia" w:cs="Arial"/>
          <w:szCs w:val="18"/>
          <w:lang w:val="en-US"/>
        </w:rPr>
        <w:t>Οι</w:t>
      </w:r>
      <w:r w:rsidR="0027374D" w:rsidRPr="00600D59">
        <w:rPr>
          <w:rFonts w:eastAsiaTheme="minorEastAsia" w:cs="Arial"/>
          <w:szCs w:val="18"/>
        </w:rPr>
        <w:t xml:space="preserve"> </w:t>
      </w:r>
      <w:r w:rsidR="0027374D" w:rsidRPr="00600D59">
        <w:rPr>
          <w:rFonts w:eastAsiaTheme="minorEastAsia" w:cs="Arial"/>
          <w:szCs w:val="18"/>
          <w:lang w:val="en-US"/>
        </w:rPr>
        <w:t>διαθέσιμες</w:t>
      </w:r>
      <w:r w:rsidR="0027374D" w:rsidRPr="00600D59">
        <w:rPr>
          <w:rFonts w:eastAsiaTheme="minorEastAsia" w:cs="Arial"/>
          <w:szCs w:val="18"/>
        </w:rPr>
        <w:t xml:space="preserve"> </w:t>
      </w:r>
      <w:r w:rsidR="0027374D" w:rsidRPr="00600D59">
        <w:rPr>
          <w:rFonts w:eastAsiaTheme="minorEastAsia" w:cs="Arial"/>
          <w:szCs w:val="18"/>
          <w:lang w:val="en-US"/>
        </w:rPr>
        <w:t>δοκιμές</w:t>
      </w:r>
      <w:r w:rsidR="0027374D" w:rsidRPr="00600D59">
        <w:rPr>
          <w:rFonts w:eastAsiaTheme="minorEastAsia" w:cs="Arial"/>
          <w:szCs w:val="18"/>
        </w:rPr>
        <w:t xml:space="preserve"> </w:t>
      </w:r>
      <w:r w:rsidR="0027374D" w:rsidRPr="00600D59">
        <w:rPr>
          <w:rFonts w:eastAsiaTheme="minorEastAsia" w:cs="Arial"/>
          <w:szCs w:val="18"/>
          <w:lang w:val="en-US"/>
        </w:rPr>
        <w:t>ποικίλλουν</w:t>
      </w:r>
      <w:r w:rsidR="0027374D" w:rsidRPr="00600D59">
        <w:rPr>
          <w:rFonts w:eastAsiaTheme="minorEastAsia" w:cs="Arial"/>
          <w:szCs w:val="18"/>
        </w:rPr>
        <w:t xml:space="preserve"> </w:t>
      </w:r>
      <w:r w:rsidR="0027374D" w:rsidRPr="00600D59">
        <w:rPr>
          <w:rFonts w:eastAsiaTheme="minorEastAsia" w:cs="Arial"/>
          <w:szCs w:val="18"/>
          <w:lang w:val="en-US"/>
        </w:rPr>
        <w:t>ανάλογα</w:t>
      </w:r>
      <w:r w:rsidR="0027374D" w:rsidRPr="00600D59">
        <w:rPr>
          <w:rFonts w:eastAsiaTheme="minorEastAsia" w:cs="Arial"/>
          <w:szCs w:val="18"/>
        </w:rPr>
        <w:t xml:space="preserve"> </w:t>
      </w:r>
      <w:r w:rsidR="0027374D" w:rsidRPr="00600D59">
        <w:rPr>
          <w:rFonts w:eastAsiaTheme="minorEastAsia" w:cs="Arial"/>
          <w:szCs w:val="18"/>
          <w:lang w:val="en-US"/>
        </w:rPr>
        <w:t>με</w:t>
      </w:r>
      <w:r w:rsidR="0027374D" w:rsidRPr="00600D59">
        <w:rPr>
          <w:rFonts w:eastAsiaTheme="minorEastAsia" w:cs="Arial"/>
          <w:szCs w:val="18"/>
        </w:rPr>
        <w:t xml:space="preserve"> </w:t>
      </w:r>
      <w:r w:rsidR="0027374D" w:rsidRPr="00600D59">
        <w:rPr>
          <w:rFonts w:eastAsiaTheme="minorEastAsia" w:cs="Arial"/>
          <w:szCs w:val="18"/>
          <w:lang w:val="en-US"/>
        </w:rPr>
        <w:t>το</w:t>
      </w:r>
      <w:r w:rsidR="0027374D" w:rsidRPr="00600D59">
        <w:rPr>
          <w:rFonts w:eastAsiaTheme="minorEastAsia" w:cs="Arial"/>
          <w:szCs w:val="18"/>
        </w:rPr>
        <w:t xml:space="preserve"> </w:t>
      </w:r>
      <w:r w:rsidR="0027374D" w:rsidRPr="00600D59">
        <w:rPr>
          <w:rFonts w:eastAsiaTheme="minorEastAsia" w:cs="Arial"/>
          <w:szCs w:val="18"/>
          <w:lang w:val="en-US"/>
        </w:rPr>
        <w:t>όχημα</w:t>
      </w:r>
      <w:r w:rsidRPr="00600D59">
        <w:rPr>
          <w:rFonts w:cs="Arial"/>
        </w:rPr>
        <w:t>.</w:t>
      </w:r>
    </w:p>
    <w:p w14:paraId="5BA67305" w14:textId="2CA50728" w:rsidR="00F12B77" w:rsidRPr="00600D59" w:rsidRDefault="00F12B77" w:rsidP="000636E9">
      <w:pPr>
        <w:pStyle w:val="aa"/>
        <w:numPr>
          <w:ilvl w:val="0"/>
          <w:numId w:val="48"/>
        </w:numPr>
        <w:spacing w:beforeLines="20" w:before="62" w:afterLines="20" w:after="62"/>
        <w:ind w:left="641" w:hanging="357"/>
        <w:rPr>
          <w:rFonts w:cs="Arial"/>
        </w:rPr>
      </w:pPr>
      <w:r w:rsidRPr="00600D59">
        <w:rPr>
          <w:rFonts w:cs="Arial"/>
          <w:b/>
        </w:rPr>
        <w:t xml:space="preserve">Ειδικές Λειτουργίες </w:t>
      </w:r>
      <w:r w:rsidRPr="00600D59">
        <w:rPr>
          <w:rFonts w:cs="Arial"/>
        </w:rPr>
        <w:t xml:space="preserve">— παρέχει λειτουργίες προσαρμογής εξαρτημάτων ή κωδικοποίησης παραλλαγών για προσαρμοσμένες διαμορφώσεις και επιτρέπει την εισαγωγή προσαρμοστικών τιμών για ορισμένα εξαρτήματα μετά από επισκευές. </w:t>
      </w:r>
      <w:r w:rsidR="0027374D" w:rsidRPr="00600D59">
        <w:rPr>
          <w:rFonts w:eastAsiaTheme="minorEastAsia" w:cs="Arial"/>
          <w:szCs w:val="18"/>
          <w:lang w:val="en-US"/>
        </w:rPr>
        <w:t>Οι</w:t>
      </w:r>
      <w:r w:rsidR="0027374D" w:rsidRPr="00600D59">
        <w:rPr>
          <w:rFonts w:eastAsiaTheme="minorEastAsia" w:cs="Arial"/>
          <w:szCs w:val="18"/>
        </w:rPr>
        <w:t xml:space="preserve"> </w:t>
      </w:r>
      <w:r w:rsidR="0027374D" w:rsidRPr="00600D59">
        <w:rPr>
          <w:rFonts w:eastAsiaTheme="minorEastAsia" w:cs="Arial"/>
          <w:szCs w:val="18"/>
          <w:lang w:val="en-US"/>
        </w:rPr>
        <w:t>διαθέσιμες</w:t>
      </w:r>
      <w:r w:rsidR="0027374D" w:rsidRPr="00600D59">
        <w:rPr>
          <w:rFonts w:eastAsiaTheme="minorEastAsia" w:cs="Arial"/>
          <w:szCs w:val="18"/>
        </w:rPr>
        <w:t xml:space="preserve"> </w:t>
      </w:r>
      <w:r w:rsidR="0027374D" w:rsidRPr="00600D59">
        <w:rPr>
          <w:rFonts w:eastAsiaTheme="minorEastAsia" w:cs="Arial"/>
          <w:szCs w:val="18"/>
          <w:lang w:val="en-US"/>
        </w:rPr>
        <w:t>λειτουργίες</w:t>
      </w:r>
      <w:r w:rsidR="0027374D" w:rsidRPr="00600D59">
        <w:rPr>
          <w:rFonts w:eastAsiaTheme="minorEastAsia" w:cs="Arial"/>
          <w:szCs w:val="18"/>
        </w:rPr>
        <w:t xml:space="preserve"> </w:t>
      </w:r>
      <w:r w:rsidR="0027374D" w:rsidRPr="00600D59">
        <w:rPr>
          <w:rFonts w:eastAsiaTheme="minorEastAsia" w:cs="Arial"/>
          <w:szCs w:val="18"/>
          <w:lang w:val="en-US"/>
        </w:rPr>
        <w:t>διαφέρουν</w:t>
      </w:r>
      <w:r w:rsidR="0027374D" w:rsidRPr="00600D59">
        <w:rPr>
          <w:rFonts w:eastAsiaTheme="minorEastAsia" w:cs="Arial"/>
          <w:szCs w:val="18"/>
        </w:rPr>
        <w:t xml:space="preserve"> </w:t>
      </w:r>
      <w:r w:rsidR="0027374D" w:rsidRPr="00600D59">
        <w:rPr>
          <w:rFonts w:eastAsiaTheme="minorEastAsia" w:cs="Arial"/>
          <w:szCs w:val="18"/>
          <w:lang w:val="en-US"/>
        </w:rPr>
        <w:t>ανάλογα</w:t>
      </w:r>
      <w:r w:rsidR="0027374D" w:rsidRPr="00600D59">
        <w:rPr>
          <w:rFonts w:eastAsiaTheme="minorEastAsia" w:cs="Arial"/>
          <w:szCs w:val="18"/>
        </w:rPr>
        <w:t xml:space="preserve"> </w:t>
      </w:r>
      <w:r w:rsidR="0027374D" w:rsidRPr="00600D59">
        <w:rPr>
          <w:rFonts w:eastAsiaTheme="minorEastAsia" w:cs="Arial"/>
          <w:szCs w:val="18"/>
          <w:lang w:val="en-US"/>
        </w:rPr>
        <w:t>με</w:t>
      </w:r>
      <w:r w:rsidR="0027374D" w:rsidRPr="00600D59">
        <w:rPr>
          <w:rFonts w:eastAsiaTheme="minorEastAsia" w:cs="Arial"/>
          <w:szCs w:val="18"/>
        </w:rPr>
        <w:t xml:space="preserve"> </w:t>
      </w:r>
      <w:r w:rsidR="0027374D" w:rsidRPr="00600D59">
        <w:rPr>
          <w:rFonts w:eastAsiaTheme="minorEastAsia" w:cs="Arial"/>
          <w:szCs w:val="18"/>
          <w:lang w:val="en-US"/>
        </w:rPr>
        <w:t>το</w:t>
      </w:r>
      <w:r w:rsidR="0027374D" w:rsidRPr="00600D59">
        <w:rPr>
          <w:rFonts w:eastAsiaTheme="minorEastAsia" w:cs="Arial"/>
          <w:szCs w:val="18"/>
        </w:rPr>
        <w:t xml:space="preserve"> </w:t>
      </w:r>
      <w:r w:rsidR="0027374D" w:rsidRPr="00600D59">
        <w:rPr>
          <w:rFonts w:eastAsiaTheme="minorEastAsia" w:cs="Arial"/>
          <w:szCs w:val="18"/>
          <w:lang w:val="en-US"/>
        </w:rPr>
        <w:t>όχημα</w:t>
      </w:r>
      <w:r w:rsidR="0027374D" w:rsidRPr="00600D59">
        <w:rPr>
          <w:rFonts w:eastAsiaTheme="minorEastAsia" w:cs="Arial"/>
          <w:szCs w:val="18"/>
        </w:rPr>
        <w:t>.</w:t>
      </w:r>
    </w:p>
    <w:p w14:paraId="2E606D48" w14:textId="77777777" w:rsidR="005E4641" w:rsidRPr="00600D59" w:rsidRDefault="005E4641" w:rsidP="005E4641">
      <w:pPr>
        <w:pStyle w:val="30"/>
        <w:spacing w:before="312" w:after="156"/>
      </w:pPr>
      <w:bookmarkStart w:id="188" w:name="_Toc160024665"/>
      <w:r w:rsidRPr="00600D59">
        <w:t xml:space="preserve">Πληροφορίες </w:t>
      </w:r>
      <w:bookmarkEnd w:id="188"/>
      <w:r w:rsidRPr="00600D59">
        <w:t>ECU</w:t>
      </w:r>
    </w:p>
    <w:p w14:paraId="444D282A" w14:textId="77777777" w:rsidR="005E4641" w:rsidRPr="00600D59" w:rsidRDefault="005E4641" w:rsidP="005E4641">
      <w:pPr>
        <w:pStyle w:val="BodytextUserManual"/>
        <w:spacing w:before="156" w:after="156"/>
      </w:pPr>
      <w:r w:rsidRPr="00600D59">
        <w:t>Αυτή η λειτουργία ανακτά και εμφανίζει τις συγκεκριμένες πληροφορίες για τη μονάδα ελέγχου που ελέγχθηκε, συμπεριλαμβανομένου του τύπου μονάδας, των αριθμών έκδοσης και άλλων πληροφοριών.</w:t>
      </w:r>
    </w:p>
    <w:p w14:paraId="5F0AB842" w14:textId="2180A9CD" w:rsidR="005E4641" w:rsidRPr="00600D59" w:rsidRDefault="0027374D" w:rsidP="005E4641">
      <w:pPr>
        <w:spacing w:before="156" w:after="156" w:line="480" w:lineRule="auto"/>
        <w:ind w:left="0"/>
        <w:jc w:val="center"/>
        <w:rPr>
          <w:rFonts w:cs="Arial"/>
        </w:rPr>
      </w:pPr>
      <w:r w:rsidRPr="00600D59">
        <w:rPr>
          <w:rFonts w:cs="Arial"/>
          <w:noProof/>
          <w:lang w:val="en-US"/>
        </w:rPr>
        <w:lastRenderedPageBreak/>
        <w:drawing>
          <wp:inline distT="0" distB="0" distL="0" distR="0" wp14:anchorId="5FFED66B" wp14:editId="4E74A282">
            <wp:extent cx="3374845" cy="1933200"/>
            <wp:effectExtent l="0" t="0" r="0" b="0"/>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3374845" cy="1933200"/>
                    </a:xfrm>
                    <a:prstGeom prst="rect">
                      <a:avLst/>
                    </a:prstGeom>
                    <a:noFill/>
                    <a:ln>
                      <a:noFill/>
                    </a:ln>
                  </pic:spPr>
                </pic:pic>
              </a:graphicData>
            </a:graphic>
          </wp:inline>
        </w:drawing>
      </w:r>
    </w:p>
    <w:p w14:paraId="394BB67C" w14:textId="46D7CE3A" w:rsidR="005E4641" w:rsidRPr="00600D59" w:rsidRDefault="000B5569" w:rsidP="005E4641">
      <w:pPr>
        <w:pStyle w:val="ab"/>
        <w:spacing w:before="156" w:after="156"/>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E4641"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15</w:t>
      </w:r>
      <w:r w:rsidR="008C38A9" w:rsidRPr="00600D59">
        <w:rPr>
          <w:rFonts w:cs="Arial"/>
          <w:noProof/>
        </w:rPr>
        <w:fldChar w:fldCharType="end"/>
      </w:r>
      <w:r w:rsidR="005E4641" w:rsidRPr="00600D59">
        <w:rPr>
          <w:rFonts w:cs="Arial"/>
        </w:rPr>
        <w:t xml:space="preserve"> </w:t>
      </w:r>
      <w:r w:rsidR="005E4641" w:rsidRPr="00600D59">
        <w:rPr>
          <w:rFonts w:cs="Arial"/>
          <w:i/>
          <w:iCs/>
        </w:rPr>
        <w:t>Οθόνη πληροφοριών ECU</w:t>
      </w:r>
    </w:p>
    <w:p w14:paraId="28A48C37" w14:textId="770345BF" w:rsidR="005E4641" w:rsidRPr="00600D59" w:rsidRDefault="000D2CA0" w:rsidP="000636E9">
      <w:pPr>
        <w:pStyle w:val="aa"/>
        <w:widowControl w:val="0"/>
        <w:numPr>
          <w:ilvl w:val="0"/>
          <w:numId w:val="49"/>
        </w:numPr>
        <w:spacing w:beforeLines="20" w:before="62" w:afterLines="20" w:after="62"/>
        <w:ind w:left="641" w:hanging="357"/>
        <w:rPr>
          <w:rFonts w:cs="Arial"/>
        </w:rPr>
      </w:pPr>
      <w:r w:rsidRPr="00600D59">
        <w:rPr>
          <w:rFonts w:cs="Arial"/>
        </w:rPr>
        <w:t xml:space="preserve">Γραμμή εργαλείων διαγνωστικών — </w:t>
      </w:r>
      <w:r w:rsidR="005E4641" w:rsidRPr="00600D59">
        <w:rPr>
          <w:rFonts w:cs="Arial"/>
        </w:rPr>
        <w:t>βλ</w:t>
      </w:r>
      <w:r w:rsidR="00233E7B" w:rsidRPr="00600D59">
        <w:rPr>
          <w:rFonts w:cs="Arial"/>
        </w:rPr>
        <w:t>.</w:t>
      </w:r>
      <w:r w:rsidR="005E4641" w:rsidRPr="00600D59">
        <w:rPr>
          <w:rFonts w:cs="Arial"/>
        </w:rPr>
        <w:t xml:space="preserve"> </w:t>
      </w:r>
      <w:r w:rsidR="00EE0FF4" w:rsidRPr="00600D59">
        <w:rPr>
          <w:rFonts w:cs="Arial"/>
          <w:i/>
          <w:iCs/>
          <w:color w:val="0000FF"/>
        </w:rPr>
        <w:fldChar w:fldCharType="begin"/>
      </w:r>
      <w:r w:rsidR="00EE0FF4" w:rsidRPr="00600D59">
        <w:rPr>
          <w:rFonts w:cs="Arial"/>
          <w:i/>
          <w:iCs/>
          <w:color w:val="0000FF"/>
        </w:rPr>
        <w:instrText xml:space="preserve"> REF _Ref159231681 \h  \* MERGEFORMAT </w:instrText>
      </w:r>
      <w:r w:rsidR="00EE0FF4" w:rsidRPr="00600D59">
        <w:rPr>
          <w:rFonts w:cs="Arial"/>
          <w:i/>
          <w:iCs/>
          <w:color w:val="0000FF"/>
        </w:rPr>
      </w:r>
      <w:r w:rsidR="00EE0FF4" w:rsidRPr="00600D59">
        <w:rPr>
          <w:rFonts w:cs="Arial"/>
          <w:i/>
          <w:iCs/>
          <w:color w:val="0000FF"/>
        </w:rPr>
        <w:fldChar w:fldCharType="separate"/>
      </w:r>
      <w:r w:rsidR="00187D73" w:rsidRPr="00600D59">
        <w:rPr>
          <w:rFonts w:cs="Arial"/>
          <w:i/>
          <w:iCs/>
          <w:color w:val="0000FF"/>
        </w:rPr>
        <w:t xml:space="preserve">Πίνακας </w:t>
      </w:r>
      <w:r w:rsidR="00187D73" w:rsidRPr="00600D59">
        <w:rPr>
          <w:rFonts w:cs="Arial"/>
          <w:i/>
          <w:iCs/>
          <w:noProof/>
          <w:color w:val="0000FF"/>
        </w:rPr>
        <w:t>6</w:t>
      </w:r>
      <w:r w:rsidR="00BF72C2" w:rsidRPr="00600D59">
        <w:rPr>
          <w:rFonts w:cs="Arial"/>
          <w:i/>
          <w:iCs/>
          <w:noProof/>
          <w:color w:val="0000FF"/>
        </w:rPr>
        <w:t>-</w:t>
      </w:r>
      <w:r w:rsidR="00187D73" w:rsidRPr="00600D59">
        <w:rPr>
          <w:rFonts w:cs="Arial"/>
          <w:i/>
          <w:iCs/>
          <w:noProof/>
          <w:color w:val="0000FF"/>
        </w:rPr>
        <w:t xml:space="preserve">2 </w:t>
      </w:r>
      <w:r w:rsidR="00187D73" w:rsidRPr="00600D59">
        <w:rPr>
          <w:rFonts w:cs="Arial"/>
          <w:i/>
          <w:iCs/>
          <w:color w:val="0000FF"/>
        </w:rPr>
        <w:t>Κουμπιά γραμμής εργαλείων διαγνωστικών</w:t>
      </w:r>
      <w:r w:rsidR="00EE0FF4" w:rsidRPr="00600D59">
        <w:rPr>
          <w:rFonts w:cs="Arial"/>
          <w:i/>
          <w:iCs/>
          <w:color w:val="0000FF"/>
        </w:rPr>
        <w:fldChar w:fldCharType="end"/>
      </w:r>
      <w:r w:rsidR="00EE0FF4" w:rsidRPr="00600D59">
        <w:rPr>
          <w:rFonts w:cs="Arial"/>
        </w:rPr>
        <w:t xml:space="preserve"> </w:t>
      </w:r>
      <w:r w:rsidR="005E4641" w:rsidRPr="00600D59">
        <w:rPr>
          <w:rFonts w:cs="Arial"/>
        </w:rPr>
        <w:t>για λεπτομερείς περιγραφές των λειτουργιών κάθε κουμπιού.</w:t>
      </w:r>
    </w:p>
    <w:p w14:paraId="4BA3D34D" w14:textId="77777777" w:rsidR="005E4641" w:rsidRPr="00600D59" w:rsidRDefault="005E4641" w:rsidP="000636E9">
      <w:pPr>
        <w:pStyle w:val="aa"/>
        <w:widowControl w:val="0"/>
        <w:numPr>
          <w:ilvl w:val="0"/>
          <w:numId w:val="49"/>
        </w:numPr>
        <w:spacing w:beforeLines="20" w:before="62" w:afterLines="20" w:after="62"/>
        <w:ind w:left="641" w:hanging="357"/>
        <w:rPr>
          <w:rFonts w:cs="Arial"/>
        </w:rPr>
      </w:pPr>
      <w:r w:rsidRPr="00600D59">
        <w:rPr>
          <w:rFonts w:cs="Arial"/>
        </w:rPr>
        <w:t>Τρέχουσα διαδρομή καταλόγου</w:t>
      </w:r>
    </w:p>
    <w:p w14:paraId="66EE0916" w14:textId="77777777" w:rsidR="005E4641" w:rsidRPr="00600D59" w:rsidRDefault="005E4641" w:rsidP="000636E9">
      <w:pPr>
        <w:pStyle w:val="aa"/>
        <w:widowControl w:val="0"/>
        <w:numPr>
          <w:ilvl w:val="0"/>
          <w:numId w:val="49"/>
        </w:numPr>
        <w:spacing w:beforeLines="20" w:before="62" w:afterLines="20" w:after="62"/>
        <w:ind w:left="641" w:hanging="357"/>
        <w:rPr>
          <w:rFonts w:cs="Arial"/>
        </w:rPr>
      </w:pPr>
      <w:r w:rsidRPr="00600D59">
        <w:rPr>
          <w:rFonts w:cs="Arial"/>
        </w:rPr>
        <w:t>Γραμμή πληροφοριών κατάστασης</w:t>
      </w:r>
    </w:p>
    <w:p w14:paraId="54DF8235" w14:textId="77777777" w:rsidR="005E4641" w:rsidRPr="00600D59" w:rsidRDefault="005E4641" w:rsidP="000636E9">
      <w:pPr>
        <w:pStyle w:val="aa"/>
        <w:widowControl w:val="0"/>
        <w:numPr>
          <w:ilvl w:val="0"/>
          <w:numId w:val="49"/>
        </w:numPr>
        <w:spacing w:beforeLines="20" w:before="62" w:afterLines="20" w:after="62"/>
        <w:ind w:left="641" w:hanging="357"/>
        <w:rPr>
          <w:rFonts w:cs="Arial"/>
        </w:rPr>
      </w:pPr>
      <w:r w:rsidRPr="00600D59">
        <w:rPr>
          <w:rFonts w:cs="Arial"/>
        </w:rPr>
        <w:t>Γραμμή πλοήγησης</w:t>
      </w:r>
    </w:p>
    <w:p w14:paraId="1D9316B4" w14:textId="7CC55D7D" w:rsidR="005E4641" w:rsidRPr="00600D59" w:rsidRDefault="005E4641" w:rsidP="000636E9">
      <w:pPr>
        <w:pStyle w:val="aa"/>
        <w:widowControl w:val="0"/>
        <w:numPr>
          <w:ilvl w:val="0"/>
          <w:numId w:val="49"/>
        </w:numPr>
        <w:spacing w:beforeLines="20" w:before="62" w:afterLines="20" w:after="62"/>
        <w:ind w:left="641" w:hanging="357"/>
        <w:rPr>
          <w:rFonts w:cs="Arial"/>
        </w:rPr>
      </w:pPr>
      <w:r w:rsidRPr="00600D59">
        <w:rPr>
          <w:rFonts w:cs="Arial"/>
        </w:rPr>
        <w:t>Κύρια ενότητα — η αριστερή στήλη εμφανίζει τα ονόματα των στοιχείων. η δεξιά στήλη εμφανίζει τις προδιαγραφές ή τις περιγραφές</w:t>
      </w:r>
      <w:r w:rsidR="00233E7B" w:rsidRPr="00600D59">
        <w:rPr>
          <w:rFonts w:cs="Arial"/>
        </w:rPr>
        <w:t>.</w:t>
      </w:r>
    </w:p>
    <w:p w14:paraId="2EDABD00" w14:textId="77777777" w:rsidR="005E4641" w:rsidRPr="00600D59" w:rsidRDefault="005E4641" w:rsidP="000636E9">
      <w:pPr>
        <w:pStyle w:val="aa"/>
        <w:widowControl w:val="0"/>
        <w:numPr>
          <w:ilvl w:val="0"/>
          <w:numId w:val="49"/>
        </w:numPr>
        <w:spacing w:beforeLines="20" w:before="62" w:afterLines="20" w:after="62"/>
        <w:ind w:left="641" w:hanging="357"/>
        <w:rPr>
          <w:rFonts w:cs="Arial"/>
        </w:rPr>
      </w:pPr>
      <w:r w:rsidRPr="00600D59">
        <w:rPr>
          <w:rFonts w:cs="Arial"/>
        </w:rPr>
        <w:t xml:space="preserve">Κουμπί Λειτουργίας — σε αυτήν την περίπτωση, μόνο ένα n Το κουμπί </w:t>
      </w:r>
      <w:r w:rsidRPr="00600D59">
        <w:rPr>
          <w:rFonts w:cs="Arial"/>
          <w:b/>
        </w:rPr>
        <w:t xml:space="preserve">ESC </w:t>
      </w:r>
      <w:r w:rsidRPr="00600D59">
        <w:rPr>
          <w:rFonts w:cs="Arial"/>
        </w:rPr>
        <w:t>είναι διαθέσιμο. Πατήστε το για έξοδο μετά την προβολή.</w:t>
      </w:r>
    </w:p>
    <w:p w14:paraId="18917907" w14:textId="77777777" w:rsidR="005E4641" w:rsidRPr="00600D59" w:rsidRDefault="005E4641" w:rsidP="005E4641">
      <w:pPr>
        <w:pStyle w:val="30"/>
        <w:spacing w:before="312" w:after="156"/>
      </w:pPr>
      <w:bookmarkStart w:id="189" w:name="_Toc160024666"/>
      <w:r w:rsidRPr="00600D59">
        <w:t>Κωδικοί προβλημάτων</w:t>
      </w:r>
      <w:bookmarkEnd w:id="189"/>
    </w:p>
    <w:p w14:paraId="1FDCB4B9" w14:textId="77777777" w:rsidR="005E4641" w:rsidRPr="00600D59" w:rsidRDefault="005E4641" w:rsidP="005E4641">
      <w:pPr>
        <w:spacing w:before="156" w:after="156"/>
        <w:rPr>
          <w:rFonts w:cs="Arial"/>
        </w:rPr>
      </w:pPr>
      <w:r w:rsidRPr="00600D59">
        <w:rPr>
          <w:rFonts w:cs="Arial"/>
        </w:rPr>
        <w:t xml:space="preserve">Τα </w:t>
      </w:r>
      <w:r w:rsidRPr="00600D59">
        <w:rPr>
          <w:rFonts w:cs="Arial"/>
          <w:bCs/>
        </w:rPr>
        <w:t xml:space="preserve">κουμπιά λειτουργίας "Πάγωμα Πλαισίου", "Ανάγνωση Κωδικών" και "Διαγραφή Κωδικών" περιέχονται στην οθόνη "Κωδικοί Προβλημάτων". Το </w:t>
      </w:r>
      <w:r w:rsidRPr="00600D59">
        <w:rPr>
          <w:rFonts w:cs="Arial"/>
        </w:rPr>
        <w:t xml:space="preserve">κουμπί "Πάγωμα Πλαισίου" θα ενεργοποιηθεί εάν υπάρχουν δεδομένα "Πάγωμα Πλαισίου" για προβολή. </w:t>
      </w:r>
      <w:r w:rsidRPr="00600D59">
        <w:rPr>
          <w:rFonts w:cs="Arial"/>
          <w:bCs/>
        </w:rPr>
        <w:t xml:space="preserve">Πατήστε το κουμπί </w:t>
      </w:r>
      <w:r w:rsidRPr="00600D59">
        <w:rPr>
          <w:rFonts w:cs="Arial"/>
          <w:b/>
        </w:rPr>
        <w:t xml:space="preserve">"Διαγραφή Κωδικών" για να </w:t>
      </w:r>
      <w:r w:rsidRPr="00600D59">
        <w:rPr>
          <w:rFonts w:cs="Arial"/>
        </w:rPr>
        <w:t xml:space="preserve">διαγράψετε τους κωδικούς DTC και άλλα δεδομένα από την ECU, ενώ πατήστε το κουμπί </w:t>
      </w:r>
      <w:r w:rsidRPr="00600D59">
        <w:rPr>
          <w:rFonts w:cs="Arial"/>
          <w:b/>
        </w:rPr>
        <w:t xml:space="preserve">"Ανάγνωση Κωδικών" </w:t>
      </w:r>
      <w:r w:rsidRPr="00600D59">
        <w:rPr>
          <w:rFonts w:cs="Arial"/>
          <w:bCs/>
        </w:rPr>
        <w:t xml:space="preserve">για να εμφανίσετε τις λεπτομερείς πληροφορίες DTC που ανακτήθηκαν από τη </w:t>
      </w:r>
      <w:r w:rsidRPr="00600D59">
        <w:rPr>
          <w:rFonts w:cs="Arial"/>
        </w:rPr>
        <w:t xml:space="preserve">μονάδα ελέγχου του οχήματος. Όταν πατάτε </w:t>
      </w:r>
      <w:r w:rsidRPr="00600D59">
        <w:rPr>
          <w:rFonts w:cs="Arial"/>
          <w:b/>
          <w:bCs/>
        </w:rPr>
        <w:t xml:space="preserve">"Κωδικοί Προβλημάτων" </w:t>
      </w:r>
      <w:r w:rsidRPr="00600D59">
        <w:rPr>
          <w:rFonts w:cs="Arial"/>
        </w:rPr>
        <w:t>από τη γραμμή πλοήγησης της οθόνης της Μονάδας Ελέγχου, το tablet θα διαβάσει αυτόματα τις πληροφορίες DTC στην ECU.</w:t>
      </w:r>
    </w:p>
    <w:p w14:paraId="710DD301" w14:textId="2B96EDEE" w:rsidR="005E4641" w:rsidRPr="00600D59" w:rsidRDefault="0027374D" w:rsidP="005E4641">
      <w:pPr>
        <w:spacing w:before="156" w:after="156" w:line="480" w:lineRule="auto"/>
        <w:ind w:left="0"/>
        <w:jc w:val="center"/>
        <w:rPr>
          <w:rFonts w:cs="Arial"/>
        </w:rPr>
      </w:pPr>
      <w:r w:rsidRPr="00600D59">
        <w:rPr>
          <w:rFonts w:cs="Arial"/>
          <w:noProof/>
          <w:lang w:val="en-US"/>
        </w:rPr>
        <w:lastRenderedPageBreak/>
        <w:drawing>
          <wp:inline distT="0" distB="0" distL="0" distR="0" wp14:anchorId="583293DC" wp14:editId="275F34F1">
            <wp:extent cx="3430325" cy="1940400"/>
            <wp:effectExtent l="0" t="0" r="0" b="317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3" cstate="print">
                      <a:extLst>
                        <a:ext uri="{28A0092B-C50C-407E-A947-70E740481C1C}">
                          <a14:useLocalDpi xmlns:a14="http://schemas.microsoft.com/office/drawing/2010/main" val="0"/>
                        </a:ext>
                      </a:extLst>
                    </a:blip>
                    <a:srcRect/>
                    <a:stretch>
                      <a:fillRect/>
                    </a:stretch>
                  </pic:blipFill>
                  <pic:spPr bwMode="auto">
                    <a:xfrm>
                      <a:off x="0" y="0"/>
                      <a:ext cx="3430325" cy="1940400"/>
                    </a:xfrm>
                    <a:prstGeom prst="rect">
                      <a:avLst/>
                    </a:prstGeom>
                    <a:noFill/>
                    <a:ln>
                      <a:noFill/>
                    </a:ln>
                  </pic:spPr>
                </pic:pic>
              </a:graphicData>
            </a:graphic>
          </wp:inline>
        </w:drawing>
      </w:r>
    </w:p>
    <w:p w14:paraId="3A64B73D" w14:textId="498CB63D" w:rsidR="005E4641" w:rsidRPr="00600D59" w:rsidRDefault="000B5569" w:rsidP="005E4641">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E4641"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16</w:t>
      </w:r>
      <w:r w:rsidR="008C38A9" w:rsidRPr="00600D59">
        <w:rPr>
          <w:rFonts w:cs="Arial"/>
          <w:noProof/>
        </w:rPr>
        <w:fldChar w:fldCharType="end"/>
      </w:r>
      <w:r w:rsidR="005E4641" w:rsidRPr="00600D59">
        <w:rPr>
          <w:rFonts w:cs="Arial"/>
        </w:rPr>
        <w:t xml:space="preserve"> </w:t>
      </w:r>
      <w:r w:rsidR="005E4641" w:rsidRPr="00600D59">
        <w:rPr>
          <w:rFonts w:cs="Arial"/>
          <w:i/>
          <w:iCs/>
        </w:rPr>
        <w:t>Οθόνη κωδικών προβλημάτων</w:t>
      </w:r>
    </w:p>
    <w:p w14:paraId="44D66BF6" w14:textId="7BE013E0" w:rsidR="005E4641" w:rsidRPr="00600D59" w:rsidRDefault="00740059" w:rsidP="000636E9">
      <w:pPr>
        <w:pStyle w:val="aa"/>
        <w:numPr>
          <w:ilvl w:val="0"/>
          <w:numId w:val="50"/>
        </w:numPr>
        <w:spacing w:beforeLines="20" w:before="62" w:afterLines="20" w:after="62"/>
        <w:ind w:left="641" w:hanging="357"/>
        <w:rPr>
          <w:rFonts w:cs="Arial"/>
        </w:rPr>
      </w:pPr>
      <w:r w:rsidRPr="00600D59">
        <w:rPr>
          <w:rFonts w:cs="Arial"/>
        </w:rPr>
        <w:t>Γραμμή εργαλείων διαγνωστικών — βλ</w:t>
      </w:r>
      <w:r w:rsidR="00233E7B" w:rsidRPr="00600D59">
        <w:rPr>
          <w:rFonts w:cs="Arial"/>
        </w:rPr>
        <w:t>.</w:t>
      </w:r>
      <w:r w:rsidRPr="00600D59">
        <w:rPr>
          <w:rFonts w:cs="Arial"/>
        </w:rPr>
        <w:t xml:space="preserve"> </w:t>
      </w:r>
      <w:r w:rsidRPr="00600D59">
        <w:rPr>
          <w:rFonts w:cs="Arial"/>
          <w:i/>
          <w:iCs/>
          <w:color w:val="0000FF"/>
        </w:rPr>
        <w:fldChar w:fldCharType="begin"/>
      </w:r>
      <w:r w:rsidRPr="00600D59">
        <w:rPr>
          <w:rFonts w:cs="Arial"/>
          <w:i/>
          <w:iCs/>
          <w:color w:val="0000FF"/>
        </w:rPr>
        <w:instrText xml:space="preserve"> REF _Ref159231681 \h  \* MERGEFORMAT </w:instrText>
      </w:r>
      <w:r w:rsidRPr="00600D59">
        <w:rPr>
          <w:rFonts w:cs="Arial"/>
          <w:i/>
          <w:iCs/>
          <w:color w:val="0000FF"/>
        </w:rPr>
      </w:r>
      <w:r w:rsidRPr="00600D59">
        <w:rPr>
          <w:rFonts w:cs="Arial"/>
          <w:i/>
          <w:iCs/>
          <w:color w:val="0000FF"/>
        </w:rPr>
        <w:fldChar w:fldCharType="separate"/>
      </w:r>
      <w:r w:rsidR="00187D73" w:rsidRPr="00600D59">
        <w:rPr>
          <w:rFonts w:cs="Arial"/>
          <w:i/>
          <w:iCs/>
          <w:color w:val="0000FF"/>
        </w:rPr>
        <w:t xml:space="preserve">Πίνακας </w:t>
      </w:r>
      <w:r w:rsidR="00187D73" w:rsidRPr="00600D59">
        <w:rPr>
          <w:rFonts w:cs="Arial"/>
          <w:i/>
          <w:iCs/>
          <w:noProof/>
          <w:color w:val="0000FF"/>
        </w:rPr>
        <w:t>6</w:t>
      </w:r>
      <w:r w:rsidR="00BF72C2" w:rsidRPr="00600D59">
        <w:rPr>
          <w:rFonts w:cs="Arial"/>
          <w:i/>
          <w:iCs/>
          <w:noProof/>
          <w:color w:val="0000FF"/>
        </w:rPr>
        <w:t>-</w:t>
      </w:r>
      <w:r w:rsidR="00187D73" w:rsidRPr="00600D59">
        <w:rPr>
          <w:rFonts w:cs="Arial"/>
          <w:i/>
          <w:iCs/>
          <w:noProof/>
          <w:color w:val="0000FF"/>
        </w:rPr>
        <w:t xml:space="preserve">2 </w:t>
      </w:r>
      <w:r w:rsidR="00187D73" w:rsidRPr="00600D59">
        <w:rPr>
          <w:rFonts w:cs="Arial"/>
          <w:i/>
          <w:iCs/>
          <w:color w:val="0000FF"/>
        </w:rPr>
        <w:t>Κουμπιά γραμμής εργαλείων διαγνωστικών</w:t>
      </w:r>
      <w:r w:rsidRPr="00600D59">
        <w:rPr>
          <w:rFonts w:cs="Arial"/>
          <w:i/>
          <w:iCs/>
          <w:color w:val="0000FF"/>
        </w:rPr>
        <w:fldChar w:fldCharType="end"/>
      </w:r>
      <w:r w:rsidRPr="00600D59">
        <w:rPr>
          <w:rFonts w:cs="Arial"/>
        </w:rPr>
        <w:t xml:space="preserve"> για λεπτομερείς περιγραφές των λειτουργιών κάθε κουμπιού</w:t>
      </w:r>
      <w:r w:rsidR="00233E7B" w:rsidRPr="00600D59">
        <w:rPr>
          <w:rFonts w:cs="Arial"/>
        </w:rPr>
        <w:t>.</w:t>
      </w:r>
    </w:p>
    <w:p w14:paraId="70F89D2C" w14:textId="77777777" w:rsidR="005E4641" w:rsidRPr="00600D59" w:rsidRDefault="005E4641" w:rsidP="000636E9">
      <w:pPr>
        <w:pStyle w:val="aa"/>
        <w:numPr>
          <w:ilvl w:val="0"/>
          <w:numId w:val="50"/>
        </w:numPr>
        <w:spacing w:beforeLines="20" w:before="62" w:afterLines="20" w:after="62"/>
        <w:ind w:left="641" w:hanging="357"/>
        <w:rPr>
          <w:rFonts w:cs="Arial"/>
        </w:rPr>
      </w:pPr>
      <w:r w:rsidRPr="00600D59">
        <w:rPr>
          <w:rFonts w:cs="Arial"/>
        </w:rPr>
        <w:t>Τρέχουσα διαδρομή καταλόγου</w:t>
      </w:r>
    </w:p>
    <w:p w14:paraId="0CB294E7" w14:textId="77777777" w:rsidR="005E4641" w:rsidRPr="00600D59" w:rsidRDefault="005E4641" w:rsidP="000636E9">
      <w:pPr>
        <w:pStyle w:val="aa"/>
        <w:numPr>
          <w:ilvl w:val="0"/>
          <w:numId w:val="50"/>
        </w:numPr>
        <w:spacing w:beforeLines="20" w:before="62" w:afterLines="20" w:after="62"/>
        <w:ind w:left="641" w:hanging="357"/>
        <w:rPr>
          <w:rFonts w:cs="Arial"/>
        </w:rPr>
      </w:pPr>
      <w:r w:rsidRPr="00600D59">
        <w:rPr>
          <w:rFonts w:cs="Arial"/>
        </w:rPr>
        <w:t>Γραμμή πληροφοριών κατάστασης</w:t>
      </w:r>
    </w:p>
    <w:p w14:paraId="3A071565" w14:textId="77777777" w:rsidR="005E4641" w:rsidRPr="00600D59" w:rsidRDefault="005E4641" w:rsidP="000636E9">
      <w:pPr>
        <w:pStyle w:val="aa"/>
        <w:numPr>
          <w:ilvl w:val="0"/>
          <w:numId w:val="50"/>
        </w:numPr>
        <w:spacing w:beforeLines="20" w:before="62" w:afterLines="20" w:after="62"/>
        <w:ind w:left="641" w:hanging="357"/>
        <w:rPr>
          <w:rFonts w:cs="Arial"/>
        </w:rPr>
      </w:pPr>
      <w:r w:rsidRPr="00600D59">
        <w:rPr>
          <w:rFonts w:cs="Arial"/>
        </w:rPr>
        <w:t>Γραμμή πλοήγησης</w:t>
      </w:r>
    </w:p>
    <w:p w14:paraId="3CCC955D" w14:textId="77777777" w:rsidR="005E4641" w:rsidRPr="00600D59" w:rsidRDefault="005E4641" w:rsidP="000636E9">
      <w:pPr>
        <w:pStyle w:val="aa"/>
        <w:widowControl w:val="0"/>
        <w:numPr>
          <w:ilvl w:val="0"/>
          <w:numId w:val="50"/>
        </w:numPr>
        <w:spacing w:beforeLines="20" w:before="62" w:afterLines="20" w:after="62"/>
        <w:ind w:left="641" w:hanging="357"/>
        <w:rPr>
          <w:rFonts w:cs="Arial"/>
        </w:rPr>
      </w:pPr>
      <w:r w:rsidRPr="00600D59">
        <w:rPr>
          <w:rFonts w:cs="Arial"/>
        </w:rPr>
        <w:t>Κύριο Τμήμα</w:t>
      </w:r>
    </w:p>
    <w:p w14:paraId="0F8AEA2E" w14:textId="77777777" w:rsidR="005E4641" w:rsidRPr="00600D59" w:rsidRDefault="005E4641" w:rsidP="000636E9">
      <w:pPr>
        <w:pStyle w:val="aa"/>
        <w:widowControl w:val="0"/>
        <w:numPr>
          <w:ilvl w:val="0"/>
          <w:numId w:val="54"/>
        </w:numPr>
        <w:spacing w:beforeLines="20" w:before="62" w:afterLines="20" w:after="62"/>
        <w:ind w:left="998" w:hanging="357"/>
        <w:rPr>
          <w:rFonts w:cs="Arial"/>
        </w:rPr>
      </w:pPr>
      <w:r w:rsidRPr="00600D59">
        <w:rPr>
          <w:rFonts w:cs="Arial"/>
        </w:rPr>
        <w:t>Στήλη 1 — εμφανίζει τους κωδικούς που ανακτήθηκαν από το όχημα</w:t>
      </w:r>
    </w:p>
    <w:p w14:paraId="5F468E92" w14:textId="77777777" w:rsidR="005E4641" w:rsidRPr="00600D59" w:rsidRDefault="005E4641" w:rsidP="000636E9">
      <w:pPr>
        <w:pStyle w:val="aa"/>
        <w:widowControl w:val="0"/>
        <w:numPr>
          <w:ilvl w:val="0"/>
          <w:numId w:val="54"/>
        </w:numPr>
        <w:spacing w:beforeLines="20" w:before="62" w:afterLines="20" w:after="62"/>
        <w:ind w:left="998" w:hanging="357"/>
        <w:rPr>
          <w:rFonts w:cs="Arial"/>
        </w:rPr>
      </w:pPr>
      <w:r w:rsidRPr="00600D59">
        <w:rPr>
          <w:rFonts w:cs="Arial"/>
        </w:rPr>
        <w:t>Στήλη 2 — υποδεικνύει την κατάσταση των ανακτημένων κωδικών</w:t>
      </w:r>
    </w:p>
    <w:p w14:paraId="30D86928" w14:textId="77777777" w:rsidR="005E4641" w:rsidRPr="00600D59" w:rsidRDefault="005E4641" w:rsidP="000636E9">
      <w:pPr>
        <w:pStyle w:val="aa"/>
        <w:widowControl w:val="0"/>
        <w:numPr>
          <w:ilvl w:val="0"/>
          <w:numId w:val="54"/>
        </w:numPr>
        <w:spacing w:beforeLines="20" w:before="62" w:afterLines="20" w:after="62"/>
        <w:ind w:left="998" w:hanging="357"/>
        <w:rPr>
          <w:rFonts w:cs="Arial"/>
        </w:rPr>
      </w:pPr>
      <w:r w:rsidRPr="00600D59">
        <w:rPr>
          <w:rFonts w:cs="Arial"/>
        </w:rPr>
        <w:t>Στήλη 3 — εμφανίζει λεπτομερείς περιγραφές για τους ανακτημένους κωδικούς</w:t>
      </w:r>
    </w:p>
    <w:p w14:paraId="730BD4AB" w14:textId="02ECA987" w:rsidR="00030C2C" w:rsidRPr="00600D59" w:rsidRDefault="00030C2C" w:rsidP="00030C2C">
      <w:pPr>
        <w:pStyle w:val="aa"/>
        <w:widowControl w:val="0"/>
        <w:numPr>
          <w:ilvl w:val="0"/>
          <w:numId w:val="54"/>
        </w:numPr>
        <w:spacing w:beforeLines="20" w:before="62" w:afterLines="20" w:after="62"/>
        <w:ind w:left="998" w:hanging="357"/>
        <w:rPr>
          <w:rFonts w:cs="Arial"/>
        </w:rPr>
      </w:pPr>
      <w:r w:rsidRPr="00600D59">
        <w:rPr>
          <w:rFonts w:cs="Arial"/>
        </w:rPr>
        <w:t>Εικονίδιο Χιονονιφάδας — εμφανίζεται μόνο όταν υπάρχουν διαθέσιμα δεδομένα παγωμένου καρέ για προβολή</w:t>
      </w:r>
      <w:r w:rsidR="00233E7B" w:rsidRPr="00600D59">
        <w:rPr>
          <w:rFonts w:cs="Arial"/>
        </w:rPr>
        <w:t>.</w:t>
      </w:r>
      <w:r w:rsidR="00691434" w:rsidRPr="00600D59">
        <w:rPr>
          <w:rFonts w:cs="Arial"/>
        </w:rPr>
        <w:t xml:space="preserve"> </w:t>
      </w:r>
      <w:r w:rsidRPr="00600D59">
        <w:rPr>
          <w:rFonts w:cs="Arial"/>
        </w:rPr>
        <w:t xml:space="preserve">Πατήστε το </w:t>
      </w:r>
      <w:r w:rsidR="00691434" w:rsidRPr="00600D59">
        <w:rPr>
          <w:rFonts w:cs="Arial"/>
        </w:rPr>
        <w:t>εικονίδιο για να εμφανιστεί η οθόνη δεδομένων. Η οθόνη παγώματος καρέ είναι παρόμοια με αυτήν της οθόνης Ανάγνωση κωδικών και κοινή χρήση παρόμοιων λειτουργιών.</w:t>
      </w:r>
    </w:p>
    <w:p w14:paraId="7946EF81" w14:textId="77777777" w:rsidR="005E4641" w:rsidRPr="00600D59" w:rsidRDefault="005E4641" w:rsidP="000636E9">
      <w:pPr>
        <w:pStyle w:val="aa"/>
        <w:widowControl w:val="0"/>
        <w:numPr>
          <w:ilvl w:val="0"/>
          <w:numId w:val="50"/>
        </w:numPr>
        <w:spacing w:beforeLines="20" w:before="62" w:afterLines="20" w:after="62"/>
        <w:ind w:left="641" w:hanging="357"/>
        <w:rPr>
          <w:rFonts w:cs="Arial"/>
        </w:rPr>
      </w:pPr>
      <w:r w:rsidRPr="00600D59">
        <w:rPr>
          <w:rFonts w:cs="Arial"/>
        </w:rPr>
        <w:t>Κουμπιά λειτουργιών</w:t>
      </w:r>
    </w:p>
    <w:p w14:paraId="01202A67" w14:textId="2D3039E6" w:rsidR="00643D02" w:rsidRPr="00600D59" w:rsidRDefault="00643D02" w:rsidP="000636E9">
      <w:pPr>
        <w:pStyle w:val="aa"/>
        <w:widowControl w:val="0"/>
        <w:numPr>
          <w:ilvl w:val="0"/>
          <w:numId w:val="51"/>
        </w:numPr>
        <w:spacing w:beforeLines="20" w:before="62" w:afterLines="20" w:after="62"/>
        <w:ind w:left="998" w:hanging="357"/>
        <w:rPr>
          <w:rFonts w:cs="Arial"/>
        </w:rPr>
      </w:pPr>
      <w:r w:rsidRPr="00600D59">
        <w:rPr>
          <w:rFonts w:cs="Arial"/>
          <w:b/>
          <w:bCs/>
        </w:rPr>
        <w:t>Απομακρυσμένος Εμπειρογνώμονας</w:t>
      </w:r>
      <w:r w:rsidRPr="00600D59">
        <w:rPr>
          <w:rFonts w:cs="Arial"/>
        </w:rPr>
        <w:t xml:space="preserve"> — πατήστε για πρόσβαση στη λειτουργία απομακρυσμένου ειδικού.</w:t>
      </w:r>
    </w:p>
    <w:p w14:paraId="315F2F1C" w14:textId="12088251" w:rsidR="005E4641" w:rsidRPr="00600D59" w:rsidRDefault="005E4641" w:rsidP="000636E9">
      <w:pPr>
        <w:pStyle w:val="aa"/>
        <w:widowControl w:val="0"/>
        <w:numPr>
          <w:ilvl w:val="0"/>
          <w:numId w:val="51"/>
        </w:numPr>
        <w:spacing w:beforeLines="20" w:before="62" w:afterLines="20" w:after="62"/>
        <w:ind w:left="998" w:hanging="357"/>
        <w:rPr>
          <w:rFonts w:cs="Arial"/>
        </w:rPr>
      </w:pPr>
      <w:r w:rsidRPr="00600D59">
        <w:rPr>
          <w:rFonts w:cs="Arial"/>
          <w:b/>
        </w:rPr>
        <w:t xml:space="preserve">Πάγωμα καρέ </w:t>
      </w:r>
      <w:r w:rsidRPr="00600D59">
        <w:rPr>
          <w:rFonts w:cs="Arial"/>
        </w:rPr>
        <w:t>— εμφανίζεται ένα εικονίδιο νιφάδας χιονιού όταν υπάρχουν διαθέσιμα δεδομένα παγωμένου καρέ για προβολή.</w:t>
      </w:r>
    </w:p>
    <w:p w14:paraId="11AC50D1" w14:textId="77777777" w:rsidR="005E4641" w:rsidRPr="00600D59" w:rsidRDefault="005E4641" w:rsidP="000636E9">
      <w:pPr>
        <w:pStyle w:val="aa"/>
        <w:widowControl w:val="0"/>
        <w:numPr>
          <w:ilvl w:val="0"/>
          <w:numId w:val="51"/>
        </w:numPr>
        <w:spacing w:beforeLines="20" w:before="62" w:afterLines="20" w:after="62"/>
        <w:ind w:left="998" w:hanging="357"/>
        <w:rPr>
          <w:rFonts w:cs="Arial"/>
        </w:rPr>
      </w:pPr>
      <w:r w:rsidRPr="00600D59">
        <w:rPr>
          <w:rFonts w:cs="Arial"/>
          <w:b/>
        </w:rPr>
        <w:t xml:space="preserve">Διαγραφή κωδικών </w:t>
      </w:r>
      <w:r w:rsidRPr="00600D59">
        <w:rPr>
          <w:rFonts w:cs="Arial"/>
        </w:rPr>
        <w:t>— πατήστε για να διαγράψετε τους κωδικούς από την ECU. Συνιστάται να διαβάσετε τους κωδικούς DTC και να κάνετε τις απαραίτητες επισκευές πριν από τη διαγραφή των κωδικών.</w:t>
      </w:r>
    </w:p>
    <w:p w14:paraId="1AA528E3" w14:textId="77777777" w:rsidR="005E4641" w:rsidRPr="00600D59" w:rsidRDefault="005E4641" w:rsidP="005E4641">
      <w:pPr>
        <w:pStyle w:val="BodytextUserManual"/>
        <w:spacing w:before="156" w:after="156"/>
        <w:ind w:left="998"/>
      </w:pPr>
      <w:r w:rsidRPr="00600D59">
        <w:t xml:space="preserve">Αφού διαβάσετε τους κωδικούς που ανακτήθηκαν από το όχημα και πραγματοποιήσετε ορισμένες επισκευές, μπορείτε να διαγράψετε τους κωδικούς από το όχημα χρησιμοποιώντας αυτήν τη λειτουργία. Πριν εκτελέσετε </w:t>
      </w:r>
      <w:r w:rsidRPr="00600D59">
        <w:lastRenderedPageBreak/>
        <w:t>αυτήν τη λειτουργία, βεβαιωθείτε ότι το κλειδί ανάφλεξης του οχήματος βρίσκεται στη θέση ON (RUN) με τον κινητήρα σβηστό.</w:t>
      </w:r>
    </w:p>
    <w:p w14:paraId="4D1E4077" w14:textId="77777777" w:rsidR="005E4641" w:rsidRPr="00600D59" w:rsidRDefault="005E4641" w:rsidP="00BE283D">
      <w:pPr>
        <w:pStyle w:val="aa"/>
        <w:widowControl w:val="0"/>
        <w:numPr>
          <w:ilvl w:val="0"/>
          <w:numId w:val="5"/>
        </w:numPr>
        <w:spacing w:beforeLines="20" w:before="62" w:afterLines="20" w:after="62"/>
        <w:ind w:left="1355" w:hanging="357"/>
        <w:rPr>
          <w:rFonts w:cs="Arial"/>
        </w:rPr>
      </w:pPr>
      <w:r w:rsidRPr="00600D59">
        <w:rPr>
          <w:rFonts w:cs="Arial"/>
          <w:b/>
        </w:rPr>
        <w:t>Για να διαγράψετε κωδικούς</w:t>
      </w:r>
    </w:p>
    <w:p w14:paraId="1C9BF152" w14:textId="77777777" w:rsidR="005E4641" w:rsidRPr="00600D59" w:rsidRDefault="005E4641" w:rsidP="000636E9">
      <w:pPr>
        <w:pStyle w:val="aa"/>
        <w:widowControl w:val="0"/>
        <w:numPr>
          <w:ilvl w:val="0"/>
          <w:numId w:val="52"/>
        </w:numPr>
        <w:spacing w:beforeLines="20" w:before="62" w:afterLines="20" w:after="62"/>
        <w:ind w:left="1712" w:hanging="357"/>
        <w:rPr>
          <w:rFonts w:cs="Arial"/>
        </w:rPr>
      </w:pPr>
      <w:r w:rsidRPr="00600D59">
        <w:rPr>
          <w:rFonts w:cs="Arial"/>
        </w:rPr>
        <w:t xml:space="preserve">Πατήστε </w:t>
      </w:r>
      <w:r w:rsidRPr="00600D59">
        <w:rPr>
          <w:rFonts w:cs="Arial"/>
          <w:b/>
        </w:rPr>
        <w:t xml:space="preserve">Διαγραφή κωδικών </w:t>
      </w:r>
      <w:r w:rsidRPr="00600D59">
        <w:rPr>
          <w:rFonts w:cs="Arial"/>
          <w:bCs/>
        </w:rPr>
        <w:t xml:space="preserve">από τα </w:t>
      </w:r>
      <w:r w:rsidRPr="00600D59">
        <w:rPr>
          <w:rFonts w:cs="Arial"/>
        </w:rPr>
        <w:t>κουμπιά λειτουργιών.</w:t>
      </w:r>
    </w:p>
    <w:p w14:paraId="25859355" w14:textId="77777777" w:rsidR="005E4641" w:rsidRPr="00600D59" w:rsidRDefault="005E4641" w:rsidP="000636E9">
      <w:pPr>
        <w:pStyle w:val="aa"/>
        <w:widowControl w:val="0"/>
        <w:numPr>
          <w:ilvl w:val="0"/>
          <w:numId w:val="52"/>
        </w:numPr>
        <w:spacing w:beforeLines="20" w:before="62" w:afterLines="20" w:after="62"/>
        <w:ind w:left="1712" w:hanging="357"/>
        <w:rPr>
          <w:rFonts w:cs="Arial"/>
        </w:rPr>
      </w:pPr>
      <w:r w:rsidRPr="00600D59">
        <w:rPr>
          <w:rFonts w:cs="Arial"/>
        </w:rPr>
        <w:t>Εμφανίζεται ένα μήνυμα προειδοποίησης για να σας ενημερώσει για απώλεια δεδομένων όταν εφαρμόζεται αυτή η λειτουργία.</w:t>
      </w:r>
    </w:p>
    <w:p w14:paraId="1071F4BB" w14:textId="43E6B511" w:rsidR="005E4641" w:rsidRPr="00600D59" w:rsidRDefault="005E4641" w:rsidP="000636E9">
      <w:pPr>
        <w:pStyle w:val="aa"/>
        <w:widowControl w:val="0"/>
        <w:numPr>
          <w:ilvl w:val="0"/>
          <w:numId w:val="53"/>
        </w:numPr>
        <w:spacing w:beforeLines="20" w:before="62" w:afterLines="20" w:after="62"/>
        <w:ind w:left="2069" w:hanging="357"/>
        <w:rPr>
          <w:rFonts w:cs="Arial"/>
        </w:rPr>
      </w:pPr>
      <w:r w:rsidRPr="00600D59">
        <w:rPr>
          <w:rFonts w:cs="Arial"/>
        </w:rPr>
        <w:t xml:space="preserve">Πατήστε </w:t>
      </w:r>
      <w:r w:rsidR="0027374D" w:rsidRPr="00600D59">
        <w:rPr>
          <w:rFonts w:cs="Arial"/>
          <w:b/>
        </w:rPr>
        <w:t>OK</w:t>
      </w:r>
      <w:r w:rsidRPr="00600D59">
        <w:rPr>
          <w:rFonts w:cs="Arial"/>
          <w:b/>
        </w:rPr>
        <w:t xml:space="preserve"> </w:t>
      </w:r>
      <w:r w:rsidRPr="00600D59">
        <w:rPr>
          <w:rFonts w:cs="Arial"/>
        </w:rPr>
        <w:t>για να συνεχίσετε. Εμφανίζεται μια οθόνη επιβεβαίωσης όταν η λειτουργία ολοκληρωθεί με επιτυχία.</w:t>
      </w:r>
    </w:p>
    <w:p w14:paraId="7EC65D08" w14:textId="775A5D5A" w:rsidR="005E4641" w:rsidRPr="00600D59" w:rsidRDefault="0027374D" w:rsidP="000636E9">
      <w:pPr>
        <w:pStyle w:val="aa"/>
        <w:widowControl w:val="0"/>
        <w:numPr>
          <w:ilvl w:val="0"/>
          <w:numId w:val="53"/>
        </w:numPr>
        <w:spacing w:beforeLines="20" w:before="62" w:afterLines="20" w:after="62"/>
        <w:ind w:left="2069" w:hanging="357"/>
        <w:rPr>
          <w:rFonts w:cs="Arial"/>
        </w:rPr>
      </w:pPr>
      <w:r w:rsidRPr="00600D59">
        <w:rPr>
          <w:rFonts w:eastAsiaTheme="minorEastAsia" w:cs="Arial"/>
          <w:szCs w:val="18"/>
        </w:rPr>
        <w:t xml:space="preserve">Πατήστε </w:t>
      </w:r>
      <w:r w:rsidRPr="00600D59">
        <w:rPr>
          <w:rFonts w:eastAsiaTheme="minorEastAsia" w:cs="Arial"/>
          <w:b/>
          <w:szCs w:val="18"/>
        </w:rPr>
        <w:t xml:space="preserve">Άκυρο </w:t>
      </w:r>
      <w:r w:rsidRPr="00600D59">
        <w:rPr>
          <w:rFonts w:eastAsiaTheme="minorEastAsia" w:cs="Arial"/>
          <w:szCs w:val="18"/>
        </w:rPr>
        <w:t>για έξοδο</w:t>
      </w:r>
      <w:r w:rsidR="005E4641" w:rsidRPr="00600D59">
        <w:rPr>
          <w:rFonts w:cs="Arial"/>
        </w:rPr>
        <w:t>.</w:t>
      </w:r>
    </w:p>
    <w:p w14:paraId="1AEBF777" w14:textId="193C7FC7" w:rsidR="005E4641" w:rsidRPr="00600D59" w:rsidRDefault="005E4641" w:rsidP="000636E9">
      <w:pPr>
        <w:pStyle w:val="aa"/>
        <w:widowControl w:val="0"/>
        <w:numPr>
          <w:ilvl w:val="0"/>
          <w:numId w:val="52"/>
        </w:numPr>
        <w:spacing w:beforeLines="20" w:before="62" w:afterLines="20" w:after="62"/>
        <w:ind w:left="1712" w:hanging="357"/>
        <w:rPr>
          <w:rFonts w:cs="Arial"/>
        </w:rPr>
      </w:pPr>
      <w:r w:rsidRPr="00600D59">
        <w:rPr>
          <w:rFonts w:cs="Arial"/>
        </w:rPr>
        <w:t xml:space="preserve">Πατήστε </w:t>
      </w:r>
      <w:r w:rsidRPr="00600D59">
        <w:rPr>
          <w:rFonts w:cs="Arial"/>
          <w:b/>
        </w:rPr>
        <w:t xml:space="preserve">ESC </w:t>
      </w:r>
      <w:r w:rsidRPr="00600D59">
        <w:rPr>
          <w:rFonts w:cs="Arial"/>
        </w:rPr>
        <w:t>στην οθόνη επιβεβαίωσης για να κλείσετε την οθόνη Διαγραφής Κωδικών.</w:t>
      </w:r>
    </w:p>
    <w:p w14:paraId="698157EF" w14:textId="77777777" w:rsidR="005E4641" w:rsidRPr="00600D59" w:rsidRDefault="005E4641" w:rsidP="000636E9">
      <w:pPr>
        <w:pStyle w:val="aa"/>
        <w:widowControl w:val="0"/>
        <w:numPr>
          <w:ilvl w:val="0"/>
          <w:numId w:val="52"/>
        </w:numPr>
        <w:spacing w:beforeLines="20" w:before="62" w:afterLines="20" w:after="62"/>
        <w:ind w:left="1712" w:hanging="357"/>
        <w:rPr>
          <w:rFonts w:cs="Arial"/>
        </w:rPr>
      </w:pPr>
      <w:r w:rsidRPr="00600D59">
        <w:rPr>
          <w:rFonts w:cs="Arial"/>
        </w:rPr>
        <w:t>Ελέγξτε ξανά τη λειτουργία Ανάγνωσης Κωδικών για να βεβαιωθείτε ότι η λειτουργία είναι επιτυχής.</w:t>
      </w:r>
    </w:p>
    <w:p w14:paraId="22176583" w14:textId="77777777" w:rsidR="005E4641" w:rsidRPr="00600D59" w:rsidRDefault="005E4641" w:rsidP="000636E9">
      <w:pPr>
        <w:pStyle w:val="aa"/>
        <w:widowControl w:val="0"/>
        <w:numPr>
          <w:ilvl w:val="0"/>
          <w:numId w:val="51"/>
        </w:numPr>
        <w:spacing w:beforeLines="20" w:before="62" w:afterLines="20" w:after="62"/>
        <w:ind w:left="998" w:hanging="357"/>
        <w:rPr>
          <w:rFonts w:cs="Arial"/>
        </w:rPr>
      </w:pPr>
      <w:r w:rsidRPr="00600D59">
        <w:rPr>
          <w:rFonts w:cs="Arial"/>
          <w:b/>
        </w:rPr>
        <w:t xml:space="preserve">Ανάγνωση κωδικών </w:t>
      </w:r>
      <w:r w:rsidRPr="00600D59">
        <w:rPr>
          <w:rFonts w:cs="Arial"/>
        </w:rPr>
        <w:t>— ανακτά και εμφανίζει τους κωδικούς DTC από το σύστημα ελέγχου του οχήματος. Η οθόνη Ανάγνωση κωδικών διαφέρει για κάθε όχημα που δοκιμάζεται.</w:t>
      </w:r>
    </w:p>
    <w:p w14:paraId="15210738" w14:textId="77777777" w:rsidR="008238E8" w:rsidRPr="00600D59" w:rsidRDefault="008238E8" w:rsidP="008238E8">
      <w:pPr>
        <w:pStyle w:val="aa"/>
        <w:widowControl w:val="0"/>
        <w:numPr>
          <w:ilvl w:val="0"/>
          <w:numId w:val="51"/>
        </w:numPr>
        <w:spacing w:beforeLines="20" w:before="62" w:afterLines="20" w:after="62"/>
        <w:ind w:left="998" w:hanging="357"/>
        <w:rPr>
          <w:rFonts w:cs="Arial"/>
        </w:rPr>
      </w:pPr>
      <w:r w:rsidRPr="00600D59">
        <w:rPr>
          <w:rFonts w:cs="Arial"/>
          <w:b/>
        </w:rPr>
        <w:t xml:space="preserve">Αναζήτηση </w:t>
      </w:r>
      <w:r w:rsidRPr="00600D59">
        <w:rPr>
          <w:rFonts w:cs="Arial"/>
        </w:rPr>
        <w:t>— πατήστε για να αναζητήσετε τον επιλεγμένο κωδικό DTC για πρόσθετες πληροφορίες στο Διαδίκτυο.</w:t>
      </w:r>
    </w:p>
    <w:p w14:paraId="769E0577" w14:textId="77777777" w:rsidR="005E4641" w:rsidRPr="00600D59" w:rsidRDefault="005E4641" w:rsidP="000636E9">
      <w:pPr>
        <w:pStyle w:val="aa"/>
        <w:widowControl w:val="0"/>
        <w:numPr>
          <w:ilvl w:val="0"/>
          <w:numId w:val="51"/>
        </w:numPr>
        <w:spacing w:beforeLines="20" w:before="62" w:afterLines="20" w:after="62"/>
        <w:ind w:left="998" w:hanging="357"/>
        <w:rPr>
          <w:rFonts w:cs="Arial"/>
        </w:rPr>
      </w:pPr>
      <w:r w:rsidRPr="00600D59">
        <w:rPr>
          <w:rFonts w:cs="Arial"/>
          <w:b/>
        </w:rPr>
        <w:t xml:space="preserve">ESC </w:t>
      </w:r>
      <w:r w:rsidRPr="00600D59">
        <w:rPr>
          <w:rFonts w:cs="Arial"/>
        </w:rPr>
        <w:t>— πατήστε το για να επιστρέψετε στην προηγούμενη οθόνη ή να κλείσετε τη λειτουργία.</w:t>
      </w:r>
    </w:p>
    <w:p w14:paraId="27448CE2" w14:textId="77777777" w:rsidR="005E4641" w:rsidRPr="00600D59" w:rsidRDefault="005E4641" w:rsidP="005E4641">
      <w:pPr>
        <w:pStyle w:val="30"/>
        <w:spacing w:before="312" w:after="156"/>
      </w:pPr>
      <w:bookmarkStart w:id="190" w:name="_Ζωντανά_δεδομένα"/>
      <w:bookmarkStart w:id="191" w:name="_Ref159659056"/>
      <w:bookmarkStart w:id="192" w:name="_Toc160024667"/>
      <w:bookmarkEnd w:id="190"/>
      <w:r w:rsidRPr="00600D59">
        <w:t>Ζωντανά δεδομένα</w:t>
      </w:r>
      <w:bookmarkEnd w:id="191"/>
      <w:bookmarkEnd w:id="192"/>
    </w:p>
    <w:p w14:paraId="274F6CAD" w14:textId="2FC66A71" w:rsidR="00086A3E" w:rsidRPr="00600D59" w:rsidRDefault="006845A7" w:rsidP="005E4641">
      <w:pPr>
        <w:pStyle w:val="BodytextUserManual"/>
        <w:spacing w:before="156" w:after="156"/>
      </w:pPr>
      <w:r w:rsidRPr="00600D59">
        <w:t xml:space="preserve">Αφού πατήσετε την επιλογή </w:t>
      </w:r>
      <w:r w:rsidRPr="00600D59">
        <w:rPr>
          <w:b/>
          <w:bCs w:val="0"/>
        </w:rPr>
        <w:t xml:space="preserve">Ζωντανά δεδομένα </w:t>
      </w:r>
      <w:r w:rsidRPr="00600D59">
        <w:t>από την αριστερή γραμμή πλοήγησης</w:t>
      </w:r>
      <w:r w:rsidR="00233E7B" w:rsidRPr="00600D59">
        <w:t>,</w:t>
      </w:r>
      <w:r w:rsidR="005E4641" w:rsidRPr="00600D59">
        <w:t xml:space="preserve"> </w:t>
      </w:r>
      <w:r w:rsidR="00086A3E" w:rsidRPr="00600D59">
        <w:t xml:space="preserve">η οθόνη εμφανίζει τις ομάδες παραμέτρων από προεπιλογή. Πατήστε μια ομάδα για να εισέλθετε στην οθόνη ζωντανών δεδομένων για λεπτομέρειες. Μπορείτε επίσης να δημιουργήσετε μια νέα ομάδα δεδομένων πατώντας </w:t>
      </w:r>
      <w:r w:rsidR="00086A3E" w:rsidRPr="00600D59">
        <w:rPr>
          <w:color w:val="000000" w:themeColor="text1"/>
        </w:rPr>
        <w:t xml:space="preserve">το </w:t>
      </w:r>
      <w:r w:rsidR="00AC28DB" w:rsidRPr="00600D59">
        <w:rPr>
          <w:color w:val="000000" w:themeColor="text1"/>
        </w:rPr>
        <w:t xml:space="preserve">εικονίδιο </w:t>
      </w:r>
      <w:r w:rsidR="006C2803" w:rsidRPr="00600D59">
        <w:rPr>
          <w:b/>
          <w:bCs w:val="0"/>
          <w:color w:val="000000" w:themeColor="text1"/>
        </w:rPr>
        <w:t xml:space="preserve">Προσθήκη </w:t>
      </w:r>
      <w:r w:rsidR="00233E7B" w:rsidRPr="00600D59">
        <w:rPr>
          <w:color w:val="000000" w:themeColor="text1"/>
        </w:rPr>
        <w:t>(</w:t>
      </w:r>
      <w:r w:rsidR="002A4272" w:rsidRPr="00600D59">
        <w:rPr>
          <w:noProof/>
          <w:color w:val="000000" w:themeColor="text1"/>
          <w:lang w:val="en-US"/>
          <w14:ligatures w14:val="standardContextual"/>
        </w:rPr>
        <w:drawing>
          <wp:inline distT="0" distB="0" distL="0" distR="0" wp14:anchorId="24AEFEFB" wp14:editId="6878B228">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2A4272" w:rsidRPr="00600D59">
        <w:rPr>
          <w:color w:val="000000" w:themeColor="text1"/>
        </w:rPr>
        <w:t>)</w:t>
      </w:r>
      <w:r w:rsidR="00086A3E" w:rsidRPr="00600D59">
        <w:t>.</w:t>
      </w:r>
    </w:p>
    <w:p w14:paraId="7A6C01B9" w14:textId="274F2608" w:rsidR="00AE33D6" w:rsidRPr="00600D59" w:rsidRDefault="00A25064" w:rsidP="005E4641">
      <w:pPr>
        <w:pStyle w:val="BodytextUserManual"/>
        <w:spacing w:before="156" w:after="156"/>
      </w:pPr>
      <w:r w:rsidRPr="00600D59">
        <w:t xml:space="preserve">Η οθόνη δεδομένων σε πραγματικό χρόνο εμφανίζει τη λίστα δεδομένων για το επιλεγμένο </w:t>
      </w:r>
      <w:r w:rsidR="00F77257" w:rsidRPr="00600D59">
        <w:t>σύστημα</w:t>
      </w:r>
      <w:r w:rsidR="00233E7B" w:rsidRPr="00600D59">
        <w:t>.</w:t>
      </w:r>
      <w:r w:rsidRPr="00600D59">
        <w:t xml:space="preserve"> Οι εμφανιζόμενες παράμετροι διαφέρουν ανάλογα με το όχημα</w:t>
      </w:r>
      <w:r w:rsidR="00233E7B" w:rsidRPr="00600D59">
        <w:t>.</w:t>
      </w:r>
      <w:r w:rsidRPr="00600D59">
        <w:t xml:space="preserve"> Η κύλιση με κινήσεις σάς επιτρέπει να μετακινείστε γρήγορα στη λίστα δεδομένων. Αγγίξτε την οθόνη και σύρετε το δάχτυλό σας προς τα πάνω ή προς τα κάτω για να αλλάξετε τη θέση των παραμέτρων που εμφανίζονται, εάν τα δεδομένα καταλαμβάνουν περισσότερες από μία οθόνες.</w:t>
      </w:r>
    </w:p>
    <w:p w14:paraId="61D7476B" w14:textId="1ADBCCBC" w:rsidR="00EC65A4" w:rsidRPr="00600D59" w:rsidRDefault="00EC65A4" w:rsidP="00EC65A4">
      <w:pPr>
        <w:tabs>
          <w:tab w:val="left" w:pos="6120"/>
        </w:tabs>
        <w:spacing w:before="156" w:after="156"/>
        <w:rPr>
          <w:rFonts w:cs="Arial"/>
        </w:rPr>
      </w:pPr>
      <w:r w:rsidRPr="00600D59">
        <w:rPr>
          <w:rFonts w:cs="Arial"/>
        </w:rPr>
        <w:tab/>
      </w:r>
    </w:p>
    <w:p w14:paraId="57DF9DC0" w14:textId="6E79558E" w:rsidR="00E25AC3" w:rsidRPr="00600D59" w:rsidRDefault="0027374D" w:rsidP="00732FF4">
      <w:pPr>
        <w:pStyle w:val="ab"/>
        <w:spacing w:before="156" w:after="156" w:line="240" w:lineRule="auto"/>
        <w:ind w:left="0"/>
        <w:rPr>
          <w:rFonts w:cs="Arial"/>
        </w:rPr>
      </w:pPr>
      <w:r w:rsidRPr="00600D59">
        <w:rPr>
          <w:rFonts w:cs="Arial"/>
          <w:noProof/>
          <w:lang w:val="en-US"/>
        </w:rPr>
        <w:lastRenderedPageBreak/>
        <w:drawing>
          <wp:inline distT="0" distB="0" distL="0" distR="0" wp14:anchorId="3FD40B44" wp14:editId="44C11216">
            <wp:extent cx="3024290" cy="1872000"/>
            <wp:effectExtent l="0" t="0" r="5080"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3024290" cy="1872000"/>
                    </a:xfrm>
                    <a:prstGeom prst="rect">
                      <a:avLst/>
                    </a:prstGeom>
                    <a:noFill/>
                    <a:ln>
                      <a:noFill/>
                    </a:ln>
                  </pic:spPr>
                </pic:pic>
              </a:graphicData>
            </a:graphic>
          </wp:inline>
        </w:drawing>
      </w:r>
    </w:p>
    <w:p w14:paraId="33D00517" w14:textId="213DE1AF" w:rsidR="00E25AC3" w:rsidRPr="00600D59" w:rsidRDefault="000B5569" w:rsidP="00E25AC3">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E25AC3"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17</w:t>
      </w:r>
      <w:r w:rsidR="008C38A9" w:rsidRPr="00600D59">
        <w:rPr>
          <w:rFonts w:cs="Arial"/>
          <w:noProof/>
        </w:rPr>
        <w:fldChar w:fldCharType="end"/>
      </w:r>
      <w:r w:rsidR="00E25AC3" w:rsidRPr="00600D59">
        <w:rPr>
          <w:rFonts w:cs="Arial"/>
        </w:rPr>
        <w:t xml:space="preserve"> </w:t>
      </w:r>
      <w:r w:rsidR="00E25AC3" w:rsidRPr="00600D59">
        <w:rPr>
          <w:rFonts w:cs="Arial"/>
          <w:i/>
          <w:iCs/>
        </w:rPr>
        <w:t>Οθόνη δεδομένων σε πραγματικό χρόνο</w:t>
      </w:r>
    </w:p>
    <w:p w14:paraId="07AE2C99" w14:textId="77777777" w:rsidR="00E37326" w:rsidRPr="00600D59" w:rsidRDefault="00E37326" w:rsidP="000636E9">
      <w:pPr>
        <w:pStyle w:val="aa"/>
        <w:numPr>
          <w:ilvl w:val="0"/>
          <w:numId w:val="57"/>
        </w:numPr>
        <w:spacing w:beforeLines="20" w:before="62" w:afterLines="20" w:after="62"/>
        <w:ind w:left="641" w:hanging="357"/>
        <w:rPr>
          <w:rFonts w:cs="Arial"/>
          <w:bCs/>
        </w:rPr>
      </w:pPr>
      <w:r w:rsidRPr="00600D59">
        <w:rPr>
          <w:rFonts w:cs="Arial"/>
          <w:bCs/>
        </w:rPr>
        <w:t>Κορυφαία γραμμή εργαλείων</w:t>
      </w:r>
    </w:p>
    <w:p w14:paraId="4B39AD2E" w14:textId="1CC49A74" w:rsidR="00E37326" w:rsidRPr="00600D59" w:rsidRDefault="00E37326" w:rsidP="00E37326">
      <w:pPr>
        <w:pStyle w:val="aa"/>
        <w:widowControl w:val="0"/>
        <w:numPr>
          <w:ilvl w:val="0"/>
          <w:numId w:val="56"/>
        </w:numPr>
        <w:spacing w:beforeLines="20" w:before="62" w:afterLines="20" w:after="62"/>
        <w:ind w:left="998" w:hanging="357"/>
        <w:rPr>
          <w:rFonts w:cs="Arial"/>
          <w:bCs/>
        </w:rPr>
      </w:pPr>
      <w:r w:rsidRPr="00600D59">
        <w:rPr>
          <w:rFonts w:cs="Arial"/>
          <w:bCs/>
        </w:rPr>
        <w:t xml:space="preserve">Επιλογή ομάδας </w:t>
      </w:r>
      <w:r w:rsidRPr="00600D59">
        <w:rPr>
          <w:rFonts w:cs="Arial"/>
        </w:rPr>
        <w:t>δεδομένων — πατήστε το αναπτυσσόμενο κουμπί για να επιλέξετε την απαιτούμενη ομάδα δεδομένων.</w:t>
      </w:r>
    </w:p>
    <w:p w14:paraId="36DB1F2E" w14:textId="220A40FD" w:rsidR="00E37326" w:rsidRPr="00600D59" w:rsidRDefault="00E37326" w:rsidP="00E37326">
      <w:pPr>
        <w:pStyle w:val="aa"/>
        <w:widowControl w:val="0"/>
        <w:numPr>
          <w:ilvl w:val="0"/>
          <w:numId w:val="56"/>
        </w:numPr>
        <w:spacing w:beforeLines="20" w:before="62" w:afterLines="20" w:after="62"/>
        <w:ind w:left="998" w:hanging="357"/>
        <w:rPr>
          <w:rFonts w:cs="Arial"/>
        </w:rPr>
      </w:pPr>
      <w:r w:rsidRPr="00600D59">
        <w:rPr>
          <w:rFonts w:cs="Arial"/>
          <w:bCs/>
        </w:rPr>
        <w:t xml:space="preserve">Λειτουργία </w:t>
      </w:r>
      <w:r w:rsidRPr="00600D59">
        <w:rPr>
          <w:rFonts w:cs="Arial"/>
        </w:rPr>
        <w:t xml:space="preserve">εμφάνισης — </w:t>
      </w:r>
      <w:r w:rsidR="004D7713" w:rsidRPr="00600D59">
        <w:rPr>
          <w:rFonts w:cs="Arial"/>
        </w:rPr>
        <w:t xml:space="preserve">τρεις λειτουργίες εμφάνισης είναι διαθέσιμες </w:t>
      </w:r>
      <w:r w:rsidR="00EB148D" w:rsidRPr="00600D59">
        <w:rPr>
          <w:rFonts w:cs="Arial"/>
        </w:rPr>
        <w:t>για μια επιλεγμένη ομάδα δεδομένων.</w:t>
      </w:r>
    </w:p>
    <w:p w14:paraId="6847885F" w14:textId="29BA9485" w:rsidR="00E37326" w:rsidRPr="00600D59" w:rsidRDefault="00E37326" w:rsidP="00E37326">
      <w:pPr>
        <w:pStyle w:val="aa"/>
        <w:widowControl w:val="0"/>
        <w:numPr>
          <w:ilvl w:val="0"/>
          <w:numId w:val="55"/>
        </w:numPr>
        <w:spacing w:beforeLines="20" w:before="62" w:afterLines="20" w:after="62"/>
        <w:ind w:left="1355" w:hanging="357"/>
        <w:rPr>
          <w:rFonts w:cs="Arial"/>
        </w:rPr>
      </w:pPr>
      <w:r w:rsidRPr="00600D59">
        <w:rPr>
          <w:rFonts w:cs="Arial"/>
          <w:b/>
        </w:rPr>
        <w:t xml:space="preserve">Λειτουργία </w:t>
      </w:r>
      <w:r w:rsidRPr="00600D59">
        <w:rPr>
          <w:rFonts w:cs="Arial"/>
          <w:b/>
          <w:bCs/>
        </w:rPr>
        <w:t>κειμένου</w:t>
      </w:r>
      <w:r w:rsidR="00F70E56" w:rsidRPr="00600D59">
        <w:rPr>
          <w:rFonts w:cs="Arial"/>
          <w:bCs/>
        </w:rPr>
        <w:t xml:space="preserve"> </w:t>
      </w:r>
      <w:r w:rsidRPr="00600D59">
        <w:rPr>
          <w:rFonts w:cs="Arial"/>
        </w:rPr>
        <w:t>— η προεπιλεγμένη λειτουργία που εμφανίζει τις παραμέτρους ως λίστα κειμένου</w:t>
      </w:r>
      <w:r w:rsidR="00233E7B" w:rsidRPr="00600D59">
        <w:rPr>
          <w:rFonts w:cs="Arial"/>
        </w:rPr>
        <w:t>.</w:t>
      </w:r>
    </w:p>
    <w:p w14:paraId="470384E0" w14:textId="3F7F6DF5" w:rsidR="00E37326" w:rsidRPr="00600D59" w:rsidRDefault="00E37326" w:rsidP="00E37326">
      <w:pPr>
        <w:pStyle w:val="aa"/>
        <w:widowControl w:val="0"/>
        <w:numPr>
          <w:ilvl w:val="0"/>
          <w:numId w:val="55"/>
        </w:numPr>
        <w:spacing w:beforeLines="20" w:before="62" w:afterLines="20" w:after="62"/>
        <w:ind w:left="1355" w:hanging="357"/>
        <w:rPr>
          <w:rFonts w:cs="Arial"/>
        </w:rPr>
      </w:pPr>
      <w:r w:rsidRPr="00600D59">
        <w:rPr>
          <w:rFonts w:cs="Arial"/>
          <w:b/>
        </w:rPr>
        <w:t xml:space="preserve">Λειτουργία γραφήματος </w:t>
      </w:r>
      <w:r w:rsidRPr="00600D59">
        <w:rPr>
          <w:rFonts w:cs="Arial"/>
          <w:b/>
          <w:bCs/>
        </w:rPr>
        <w:t>κυματομορφής</w:t>
      </w:r>
      <w:r w:rsidRPr="00600D59">
        <w:rPr>
          <w:rFonts w:cs="Arial"/>
          <w:bCs/>
        </w:rPr>
        <w:t xml:space="preserve"> </w:t>
      </w:r>
      <w:r w:rsidRPr="00600D59">
        <w:rPr>
          <w:rFonts w:cs="Arial"/>
        </w:rPr>
        <w:t>— εμφανίζει τις παραμέτρους σε γραφήματα κυματομορφής</w:t>
      </w:r>
      <w:r w:rsidR="00233E7B" w:rsidRPr="00600D59">
        <w:rPr>
          <w:rFonts w:cs="Arial"/>
        </w:rPr>
        <w:t>.</w:t>
      </w:r>
    </w:p>
    <w:p w14:paraId="181C43FD" w14:textId="056439C3" w:rsidR="00E37326" w:rsidRPr="00600D59" w:rsidRDefault="00371751" w:rsidP="00371751">
      <w:pPr>
        <w:pStyle w:val="aa"/>
        <w:widowControl w:val="0"/>
        <w:numPr>
          <w:ilvl w:val="0"/>
          <w:numId w:val="55"/>
        </w:numPr>
        <w:spacing w:beforeLines="20" w:before="62" w:afterLines="20" w:after="62"/>
        <w:ind w:left="1355" w:hanging="357"/>
        <w:rPr>
          <w:rFonts w:cs="Arial"/>
        </w:rPr>
      </w:pPr>
      <w:r w:rsidRPr="00600D59">
        <w:rPr>
          <w:rFonts w:cs="Arial"/>
          <w:b/>
        </w:rPr>
        <w:t xml:space="preserve">Λειτουργία </w:t>
      </w:r>
      <w:r w:rsidRPr="00600D59">
        <w:rPr>
          <w:rFonts w:cs="Arial"/>
          <w:b/>
          <w:bCs/>
        </w:rPr>
        <w:t xml:space="preserve">ψηφιακού μετρητή </w:t>
      </w:r>
      <w:r w:rsidRPr="00600D59">
        <w:rPr>
          <w:rFonts w:cs="Arial"/>
        </w:rPr>
        <w:t>— εμφανίζει τις παραμέτρους με τη μορφή γραφήματος ψηφιακού μετρητή.</w:t>
      </w:r>
    </w:p>
    <w:p w14:paraId="0DA01D69" w14:textId="538F2DC1" w:rsidR="005E4641" w:rsidRPr="00600D59" w:rsidRDefault="005E4641" w:rsidP="000636E9">
      <w:pPr>
        <w:pStyle w:val="aa"/>
        <w:numPr>
          <w:ilvl w:val="0"/>
          <w:numId w:val="57"/>
        </w:numPr>
        <w:spacing w:beforeLines="20" w:before="62" w:afterLines="20" w:after="62"/>
        <w:ind w:left="641" w:hanging="357"/>
        <w:rPr>
          <w:rFonts w:cs="Arial"/>
          <w:bCs/>
        </w:rPr>
      </w:pPr>
      <w:r w:rsidRPr="00600D59">
        <w:rPr>
          <w:rFonts w:cs="Arial"/>
          <w:bCs/>
        </w:rPr>
        <w:t>Κύριο Τμήμα</w:t>
      </w:r>
    </w:p>
    <w:p w14:paraId="52950A4D" w14:textId="37480718" w:rsidR="005E4641" w:rsidRPr="00600D59" w:rsidRDefault="005E4641" w:rsidP="000636E9">
      <w:pPr>
        <w:pStyle w:val="aa"/>
        <w:widowControl w:val="0"/>
        <w:numPr>
          <w:ilvl w:val="0"/>
          <w:numId w:val="56"/>
        </w:numPr>
        <w:spacing w:beforeLines="20" w:before="62" w:afterLines="20" w:after="62"/>
        <w:ind w:left="998" w:hanging="357"/>
        <w:rPr>
          <w:rFonts w:cs="Arial"/>
        </w:rPr>
      </w:pPr>
      <w:r w:rsidRPr="00600D59">
        <w:rPr>
          <w:rFonts w:cs="Arial"/>
        </w:rPr>
        <w:t>Στήλη ονόματος — εμφανίζει τα ονόματα των παραμέτρων.</w:t>
      </w:r>
      <w:r w:rsidR="007C5EA6" w:rsidRPr="00600D59">
        <w:rPr>
          <w:rFonts w:cs="Arial"/>
        </w:rPr>
        <w:t xml:space="preserve"> </w:t>
      </w:r>
    </w:p>
    <w:p w14:paraId="3AB91EEA" w14:textId="77777777" w:rsidR="005E4641" w:rsidRPr="00600D59" w:rsidRDefault="005E4641" w:rsidP="000636E9">
      <w:pPr>
        <w:pStyle w:val="aa"/>
        <w:widowControl w:val="0"/>
        <w:numPr>
          <w:ilvl w:val="0"/>
          <w:numId w:val="55"/>
        </w:numPr>
        <w:spacing w:beforeLines="20" w:before="62" w:afterLines="20" w:after="62"/>
        <w:ind w:left="1355" w:hanging="357"/>
        <w:rPr>
          <w:rFonts w:cs="Arial"/>
        </w:rPr>
      </w:pPr>
      <w:r w:rsidRPr="00600D59">
        <w:rPr>
          <w:rFonts w:cs="Arial"/>
        </w:rPr>
        <w:t>Πλαίσιο ελέγχου</w:t>
      </w:r>
      <w:r w:rsidRPr="00600D59">
        <w:rPr>
          <w:rFonts w:cs="Arial"/>
          <w:b/>
        </w:rPr>
        <w:t xml:space="preserve"> </w:t>
      </w:r>
      <w:r w:rsidRPr="00600D59">
        <w:rPr>
          <w:rFonts w:cs="Arial"/>
        </w:rPr>
        <w:t>— πατήστε το πλαίσιο ελέγχου στα αριστερά μιας παραμέτρου για να επιλέξετε το στοιχείο. Πατήστε ξανά το πλαίσιο ελέγχου για να το αποεπιλέξετε.</w:t>
      </w:r>
    </w:p>
    <w:p w14:paraId="3EB93E8F" w14:textId="77777777" w:rsidR="005E4641" w:rsidRPr="00600D59" w:rsidRDefault="005E4641" w:rsidP="000636E9">
      <w:pPr>
        <w:pStyle w:val="aa"/>
        <w:widowControl w:val="0"/>
        <w:numPr>
          <w:ilvl w:val="0"/>
          <w:numId w:val="56"/>
        </w:numPr>
        <w:spacing w:beforeLines="20" w:before="62" w:afterLines="20" w:after="62"/>
        <w:ind w:left="998" w:hanging="357"/>
        <w:rPr>
          <w:rFonts w:cs="Arial"/>
        </w:rPr>
      </w:pPr>
      <w:r w:rsidRPr="00600D59">
        <w:rPr>
          <w:rFonts w:cs="Arial"/>
        </w:rPr>
        <w:t>Στήλη τιμών — εμφανίζει τις τιμές των παραμέτρων.</w:t>
      </w:r>
    </w:p>
    <w:p w14:paraId="5C6A2757" w14:textId="09A271CF" w:rsidR="007C6064" w:rsidRPr="00600D59" w:rsidRDefault="002D5E6C" w:rsidP="007C6064">
      <w:pPr>
        <w:pStyle w:val="aa"/>
        <w:widowControl w:val="0"/>
        <w:numPr>
          <w:ilvl w:val="0"/>
          <w:numId w:val="56"/>
        </w:numPr>
        <w:spacing w:beforeLines="20" w:before="62" w:afterLines="20" w:after="62"/>
        <w:ind w:left="998" w:hanging="357"/>
        <w:rPr>
          <w:rFonts w:cs="Arial"/>
        </w:rPr>
      </w:pPr>
      <w:r w:rsidRPr="00600D59">
        <w:rPr>
          <w:rFonts w:cs="Arial"/>
        </w:rPr>
        <w:t>Προεπιλεγμένου Εύρους — εμφανίζει τα προεπιλεγμένα εύρη των παραμέτρων.</w:t>
      </w:r>
    </w:p>
    <w:p w14:paraId="0B19CCE7" w14:textId="77777777" w:rsidR="00764274" w:rsidRPr="00600D59" w:rsidRDefault="00764274" w:rsidP="00764274">
      <w:pPr>
        <w:pBdr>
          <w:top w:val="single" w:sz="6" w:space="1" w:color="auto"/>
          <w:bottom w:val="single" w:sz="6" w:space="0" w:color="auto"/>
        </w:pBdr>
        <w:spacing w:before="156" w:afterLines="20" w:after="62"/>
        <w:rPr>
          <w:rFonts w:cs="Arial"/>
          <w:b/>
        </w:rPr>
      </w:pPr>
      <w:r w:rsidRPr="00600D59">
        <w:rPr>
          <w:rFonts w:cs="Arial"/>
          <w:b/>
          <w:noProof/>
          <w:lang w:val="en-US"/>
        </w:rPr>
        <w:drawing>
          <wp:anchor distT="0" distB="0" distL="114300" distR="114300" simplePos="0" relativeHeight="252146688" behindDoc="0" locked="0" layoutInCell="1" allowOverlap="1" wp14:anchorId="7A601424" wp14:editId="52F1AAEE">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600D59">
        <w:rPr>
          <w:rFonts w:cs="Arial"/>
          <w:b/>
        </w:rPr>
        <w:t>ΣΗΜΕΙΩΜΑ</w:t>
      </w:r>
    </w:p>
    <w:p w14:paraId="77D67C00" w14:textId="4523AA90" w:rsidR="00764274" w:rsidRPr="00600D59" w:rsidRDefault="002A4272" w:rsidP="00764274">
      <w:pPr>
        <w:pBdr>
          <w:top w:val="single" w:sz="6" w:space="1" w:color="auto"/>
          <w:bottom w:val="single" w:sz="6" w:space="0" w:color="auto"/>
        </w:pBdr>
        <w:spacing w:beforeLines="0" w:before="0" w:after="156"/>
        <w:rPr>
          <w:rFonts w:cs="Arial"/>
          <w:color w:val="000000" w:themeColor="text1"/>
        </w:rPr>
      </w:pPr>
      <w:r w:rsidRPr="00600D59">
        <w:rPr>
          <w:rFonts w:cs="Arial"/>
          <w:noProof/>
          <w:color w:val="000000" w:themeColor="text1"/>
          <w:lang w:val="en-US"/>
          <w14:ligatures w14:val="standardContextual"/>
        </w:rPr>
        <w:drawing>
          <wp:anchor distT="0" distB="0" distL="114300" distR="114300" simplePos="0" relativeHeight="252425216" behindDoc="0" locked="0" layoutInCell="1" allowOverlap="1" wp14:anchorId="28D68017" wp14:editId="17498AE1">
            <wp:simplePos x="0" y="0"/>
            <wp:positionH relativeFrom="column">
              <wp:posOffset>1309218</wp:posOffset>
            </wp:positionH>
            <wp:positionV relativeFrom="paragraph">
              <wp:posOffset>6985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600D59">
        <w:rPr>
          <w:rFonts w:cs="Arial"/>
          <w:color w:val="000000" w:themeColor="text1"/>
        </w:rPr>
        <w:t>Πατήστε το εικονίδιο</w:t>
      </w:r>
      <w:r w:rsidRPr="00600D59">
        <w:rPr>
          <w:rFonts w:cs="Arial"/>
          <w:color w:val="000000" w:themeColor="text1"/>
        </w:rPr>
        <w:t xml:space="preserve">  </w:t>
      </w:r>
      <w:r w:rsidR="00764274" w:rsidRPr="00600D59">
        <w:rPr>
          <w:rFonts w:cs="Arial"/>
          <w:color w:val="000000" w:themeColor="text1"/>
        </w:rPr>
        <w:t xml:space="preserve"> </w:t>
      </w:r>
      <w:r w:rsidRPr="00600D59">
        <w:rPr>
          <w:rFonts w:cs="Arial"/>
          <w:color w:val="000000" w:themeColor="text1"/>
        </w:rPr>
        <w:t xml:space="preserve"> </w:t>
      </w:r>
      <w:r w:rsidR="00764274" w:rsidRPr="00600D59">
        <w:rPr>
          <w:rFonts w:cs="Arial"/>
          <w:color w:val="000000" w:themeColor="text1"/>
        </w:rPr>
        <w:t>στα δεξιά της στήλης Εύρος για να αλλάξετε την εμφάνιση μεταξύ των μέγιστων και ελάχιστων τιμών στη λειτουργία εγγραφής και της τιμής αναφοράς.</w:t>
      </w:r>
    </w:p>
    <w:p w14:paraId="044DECAA" w14:textId="08BBCAA6" w:rsidR="0027374D" w:rsidRPr="0027374D" w:rsidRDefault="0027374D" w:rsidP="0027374D">
      <w:pPr>
        <w:pStyle w:val="aa"/>
        <w:widowControl w:val="0"/>
        <w:numPr>
          <w:ilvl w:val="0"/>
          <w:numId w:val="56"/>
        </w:numPr>
        <w:spacing w:beforeLines="20" w:before="62" w:afterLines="20" w:after="62"/>
        <w:ind w:left="998" w:hanging="357"/>
        <w:rPr>
          <w:rFonts w:eastAsiaTheme="minorEastAsia" w:cs="Arial"/>
          <w:szCs w:val="18"/>
        </w:rPr>
      </w:pPr>
      <w:r w:rsidRPr="0027374D">
        <w:rPr>
          <w:rFonts w:eastAsiaTheme="minorEastAsia" w:cs="Arial"/>
          <w:szCs w:val="18"/>
        </w:rPr>
        <w:t xml:space="preserve">Κουμπί μενού υπερχείλισης — πατήστε το εικονίδιο </w:t>
      </w:r>
      <w:r w:rsidRPr="00600D59">
        <w:rPr>
          <w:rFonts w:eastAsiaTheme="minorEastAsia" w:cs="Arial"/>
          <w:noProof/>
          <w:szCs w:val="18"/>
          <w:lang w:val="en-US"/>
        </w:rPr>
        <w:drawing>
          <wp:inline distT="0" distB="0" distL="0" distR="0" wp14:anchorId="11CE8B9D" wp14:editId="6FFAEF50">
            <wp:extent cx="120650" cy="120650"/>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27374D">
        <w:rPr>
          <w:rFonts w:eastAsiaTheme="minorEastAsia" w:cs="Arial"/>
          <w:szCs w:val="18"/>
        </w:rPr>
        <w:t xml:space="preserve"> για να ανοίξετε ένα υπομενού που παρέχει τέσσερις λειτουργίες εμφάνισης και άλλες επιλογές.</w:t>
      </w:r>
    </w:p>
    <w:p w14:paraId="3F928CCB" w14:textId="16C872B0" w:rsidR="00F17587" w:rsidRPr="00600D59" w:rsidRDefault="0027374D" w:rsidP="0027374D">
      <w:pPr>
        <w:pStyle w:val="aa"/>
        <w:widowControl w:val="0"/>
        <w:numPr>
          <w:ilvl w:val="0"/>
          <w:numId w:val="56"/>
        </w:numPr>
        <w:spacing w:beforeLines="20" w:before="62" w:afterLines="20" w:after="62"/>
        <w:ind w:left="998" w:hanging="357"/>
        <w:rPr>
          <w:rFonts w:cs="Arial"/>
        </w:rPr>
      </w:pPr>
      <w:r w:rsidRPr="00600D59">
        <w:rPr>
          <w:rFonts w:eastAsiaTheme="minorEastAsia" w:cs="Arial"/>
          <w:szCs w:val="18"/>
        </w:rPr>
        <w:lastRenderedPageBreak/>
        <w:t xml:space="preserve">Κουμπί πληροφοριών βοήθειας — πατήστε το εικονίδιο </w:t>
      </w:r>
      <w:r w:rsidRPr="00600D59">
        <w:rPr>
          <w:rFonts w:eastAsiaTheme="minorEastAsia" w:cs="Arial"/>
          <w:noProof/>
          <w:szCs w:val="18"/>
          <w:lang w:val="en-US"/>
        </w:rPr>
        <w:drawing>
          <wp:inline distT="0" distB="0" distL="0" distR="0" wp14:anchorId="3BCEB6F7" wp14:editId="518FDAC4">
            <wp:extent cx="139700" cy="12065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600D59">
        <w:rPr>
          <w:rFonts w:eastAsiaTheme="minorEastAsia" w:cs="Arial"/>
          <w:szCs w:val="18"/>
        </w:rPr>
        <w:t xml:space="preserve"> για να ανοίξετε την οθόνη βοήθειας για τα ζωντανά δεδομένα, η οποία παρέχει πληροφορίες βοήθειας για τα επιλεγμένα ζωντανά δεδομένα, όπως η σημασία, η αρχή και τα σχετικά μέρη.</w:t>
      </w:r>
    </w:p>
    <w:p w14:paraId="7B1FADF5" w14:textId="77777777" w:rsidR="00925F21" w:rsidRPr="00600D59" w:rsidRDefault="00925F21" w:rsidP="004D4DE6">
      <w:pPr>
        <w:spacing w:beforeLines="20" w:before="62" w:afterLines="20" w:after="62"/>
        <w:rPr>
          <w:rFonts w:cs="Arial"/>
          <w:b/>
          <w:bCs/>
        </w:rPr>
      </w:pPr>
    </w:p>
    <w:p w14:paraId="1C1CA43A" w14:textId="4B970174" w:rsidR="005E4641" w:rsidRPr="00600D59" w:rsidRDefault="005E4641" w:rsidP="004D4DE6">
      <w:pPr>
        <w:spacing w:beforeLines="20" w:before="62" w:afterLines="20" w:after="62"/>
        <w:rPr>
          <w:rFonts w:cs="Arial"/>
          <w:b/>
          <w:bCs/>
        </w:rPr>
      </w:pPr>
      <w:r w:rsidRPr="00600D59">
        <w:rPr>
          <w:rFonts w:cs="Arial"/>
          <w:b/>
          <w:bCs/>
        </w:rPr>
        <w:t>Λειτουργία εμφάνισης</w:t>
      </w:r>
    </w:p>
    <w:p w14:paraId="11D50D4E" w14:textId="77777777" w:rsidR="005E4641" w:rsidRPr="00600D59" w:rsidRDefault="005E4641" w:rsidP="005E4641">
      <w:pPr>
        <w:pStyle w:val="BodytextUserManual"/>
        <w:spacing w:before="156" w:after="156"/>
      </w:pPr>
      <w:r w:rsidRPr="00600D59">
        <w:t>Υπάρχουν τέσσερις τύποι λειτουργιών εμφάνισης που είναι διαθέσιμοι για την προβολή δεδομένων, επιτρέποντάς σας να προβάλετε διάφορους τύπους παραμέτρων στην πιο κατάλληλη λειτουργία για την αναπαράσταση των δεδομένων.</w:t>
      </w:r>
    </w:p>
    <w:tbl>
      <w:tblPr>
        <w:tblStyle w:val="ac"/>
        <w:tblW w:w="0" w:type="auto"/>
        <w:tblInd w:w="284" w:type="dxa"/>
        <w:tblLook w:val="04A0" w:firstRow="1" w:lastRow="0" w:firstColumn="1" w:lastColumn="0" w:noHBand="0" w:noVBand="1"/>
      </w:tblPr>
      <w:tblGrid>
        <w:gridCol w:w="1129"/>
        <w:gridCol w:w="5834"/>
      </w:tblGrid>
      <w:tr w:rsidR="00840C47" w:rsidRPr="00600D59" w14:paraId="0B55744C" w14:textId="77777777" w:rsidTr="00FB70AC">
        <w:tc>
          <w:tcPr>
            <w:tcW w:w="1129" w:type="dxa"/>
            <w:shd w:val="clear" w:color="auto" w:fill="D9D9D9" w:themeFill="background1" w:themeFillShade="D9"/>
          </w:tcPr>
          <w:p w14:paraId="66056321" w14:textId="7B75E06F" w:rsidR="00840C47" w:rsidRPr="00600D59" w:rsidRDefault="00840C47" w:rsidP="006E483A">
            <w:pPr>
              <w:pStyle w:val="BodytextUserManual"/>
              <w:spacing w:before="156" w:after="156"/>
              <w:ind w:left="0"/>
              <w:jc w:val="center"/>
              <w:rPr>
                <w:b/>
                <w:bCs w:val="0"/>
              </w:rPr>
            </w:pPr>
            <w:r w:rsidRPr="00600D59">
              <w:rPr>
                <w:b/>
                <w:bCs w:val="0"/>
              </w:rPr>
              <w:t>Εικόνισμα</w:t>
            </w:r>
          </w:p>
        </w:tc>
        <w:tc>
          <w:tcPr>
            <w:tcW w:w="5834" w:type="dxa"/>
            <w:shd w:val="clear" w:color="auto" w:fill="D9D9D9" w:themeFill="background1" w:themeFillShade="D9"/>
          </w:tcPr>
          <w:p w14:paraId="77B8E5D1" w14:textId="4D69547C" w:rsidR="00840C47" w:rsidRPr="00600D59" w:rsidRDefault="006E483A" w:rsidP="006E483A">
            <w:pPr>
              <w:pStyle w:val="BodytextUserManual"/>
              <w:spacing w:before="156" w:after="156"/>
              <w:ind w:left="0"/>
              <w:jc w:val="center"/>
              <w:rPr>
                <w:b/>
                <w:bCs w:val="0"/>
              </w:rPr>
            </w:pPr>
            <w:r w:rsidRPr="00600D59">
              <w:rPr>
                <w:b/>
                <w:bCs w:val="0"/>
              </w:rPr>
              <w:t>Λειτουργία εμφάνισης</w:t>
            </w:r>
          </w:p>
        </w:tc>
      </w:tr>
      <w:tr w:rsidR="00840C47" w:rsidRPr="00600D59" w14:paraId="5EBDF4FC" w14:textId="77777777" w:rsidTr="00FB70AC">
        <w:tc>
          <w:tcPr>
            <w:tcW w:w="1129" w:type="dxa"/>
          </w:tcPr>
          <w:p w14:paraId="685B3457" w14:textId="13F4FB36" w:rsidR="00840C47" w:rsidRPr="00600D59" w:rsidRDefault="006E483A" w:rsidP="005E4641">
            <w:pPr>
              <w:pStyle w:val="BodytextUserManual"/>
              <w:spacing w:before="156" w:after="156"/>
              <w:ind w:left="0"/>
            </w:pPr>
            <w:r w:rsidRPr="00600D59">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600D59" w:rsidRDefault="006E483A" w:rsidP="005E4641">
            <w:pPr>
              <w:pStyle w:val="BodytextUserManual"/>
              <w:spacing w:before="156" w:after="156"/>
              <w:ind w:left="0"/>
              <w:rPr>
                <w:bCs w:val="0"/>
              </w:rPr>
            </w:pPr>
            <w:r w:rsidRPr="00600D59">
              <w:rPr>
                <w:bCs w:val="0"/>
              </w:rPr>
              <w:t>Λειτουργία κειμένου</w:t>
            </w:r>
          </w:p>
        </w:tc>
      </w:tr>
      <w:tr w:rsidR="00840C47" w:rsidRPr="00600D59" w14:paraId="44364ACB" w14:textId="77777777" w:rsidTr="00FB70AC">
        <w:trPr>
          <w:trHeight w:val="665"/>
        </w:trPr>
        <w:tc>
          <w:tcPr>
            <w:tcW w:w="1129" w:type="dxa"/>
          </w:tcPr>
          <w:p w14:paraId="386C60C8" w14:textId="5AA66512" w:rsidR="00840C47" w:rsidRPr="00600D59" w:rsidRDefault="006E483A" w:rsidP="005E4641">
            <w:pPr>
              <w:pStyle w:val="BodytextUserManual"/>
              <w:spacing w:before="156" w:after="156"/>
              <w:ind w:left="0"/>
            </w:pPr>
            <w:r w:rsidRPr="00600D59">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600D59" w:rsidRDefault="006E483A" w:rsidP="005E4641">
            <w:pPr>
              <w:pStyle w:val="BodytextUserManual"/>
              <w:spacing w:before="156" w:after="156"/>
              <w:ind w:left="0"/>
              <w:rPr>
                <w:bCs w:val="0"/>
              </w:rPr>
            </w:pPr>
            <w:r w:rsidRPr="00600D59">
              <w:rPr>
                <w:bCs w:val="0"/>
              </w:rPr>
              <w:t>Λειτουργία γραφήματος κυματομορφής. Υποστηρίζονται οι παράμετροι ψηφιακού τύπου και οι παράμετροι κατάστασης.</w:t>
            </w:r>
          </w:p>
        </w:tc>
      </w:tr>
      <w:tr w:rsidR="00840C47" w:rsidRPr="00600D59" w14:paraId="2D42B39B" w14:textId="77777777" w:rsidTr="00FB70AC">
        <w:tc>
          <w:tcPr>
            <w:tcW w:w="1129" w:type="dxa"/>
          </w:tcPr>
          <w:p w14:paraId="71E01F7D" w14:textId="0067C555" w:rsidR="00840C47" w:rsidRPr="00600D59" w:rsidRDefault="006E483A" w:rsidP="005E4641">
            <w:pPr>
              <w:pStyle w:val="BodytextUserManual"/>
              <w:spacing w:before="156" w:after="156"/>
              <w:ind w:left="0"/>
            </w:pPr>
            <w:r w:rsidRPr="00600D59">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03652FA9" w:rsidR="00840C47" w:rsidRPr="00600D59" w:rsidRDefault="006E483A" w:rsidP="005E4641">
            <w:pPr>
              <w:pStyle w:val="BodytextUserManual"/>
              <w:spacing w:before="156" w:after="156"/>
              <w:ind w:left="0"/>
              <w:rPr>
                <w:bCs w:val="0"/>
              </w:rPr>
            </w:pPr>
            <w:r w:rsidRPr="00600D59">
              <w:rPr>
                <w:bCs w:val="0"/>
              </w:rPr>
              <w:t xml:space="preserve">Λειτουργία ψηφιακού μετρητή. </w:t>
            </w:r>
            <w:r w:rsidR="00C43551" w:rsidRPr="00600D59">
              <w:t>Υποστηρίζονται μόνο παράμετροι ψηφιακού τύπου</w:t>
            </w:r>
            <w:r w:rsidR="00233E7B" w:rsidRPr="00600D59">
              <w:t>.</w:t>
            </w:r>
          </w:p>
        </w:tc>
      </w:tr>
      <w:tr w:rsidR="00840C47" w:rsidRPr="00600D59" w14:paraId="605B2974" w14:textId="77777777" w:rsidTr="00FB70AC">
        <w:tc>
          <w:tcPr>
            <w:tcW w:w="1129" w:type="dxa"/>
          </w:tcPr>
          <w:p w14:paraId="72F11B5F" w14:textId="7BCAA7DA" w:rsidR="00840C47" w:rsidRPr="00600D59" w:rsidRDefault="006E483A" w:rsidP="005E4641">
            <w:pPr>
              <w:pStyle w:val="BodytextUserManual"/>
              <w:spacing w:before="156" w:after="156"/>
              <w:ind w:left="0"/>
            </w:pPr>
            <w:r w:rsidRPr="00600D59">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0E06FAAB" w:rsidR="00840C47" w:rsidRPr="00600D59" w:rsidRDefault="00F70E56" w:rsidP="005E4641">
            <w:pPr>
              <w:pStyle w:val="BodytextUserManual"/>
              <w:spacing w:before="156" w:after="156"/>
              <w:ind w:left="0"/>
              <w:rPr>
                <w:bCs w:val="0"/>
              </w:rPr>
            </w:pPr>
            <w:r w:rsidRPr="00600D59">
              <w:rPr>
                <w:bCs w:val="0"/>
              </w:rPr>
              <w:t xml:space="preserve">Λειτουργία αναλογικού μετρητή. </w:t>
            </w:r>
            <w:r w:rsidR="00C43551" w:rsidRPr="00600D59">
              <w:t>Υποστηρίζονται μόνο παράμετροι ψηφιακού τύπου</w:t>
            </w:r>
            <w:r w:rsidR="00233E7B" w:rsidRPr="00600D59">
              <w:t>.</w:t>
            </w:r>
          </w:p>
        </w:tc>
      </w:tr>
    </w:tbl>
    <w:p w14:paraId="4D03A399" w14:textId="0816CE0F" w:rsidR="00CC792E" w:rsidRPr="00600D59" w:rsidRDefault="00CC792E" w:rsidP="00CC792E">
      <w:pPr>
        <w:pStyle w:val="aa"/>
        <w:widowControl w:val="0"/>
        <w:numPr>
          <w:ilvl w:val="0"/>
          <w:numId w:val="5"/>
        </w:numPr>
        <w:spacing w:beforeLines="20" w:before="62" w:afterLines="20" w:after="62"/>
        <w:ind w:left="640" w:hanging="357"/>
        <w:rPr>
          <w:rFonts w:cs="Arial"/>
        </w:rPr>
      </w:pPr>
      <w:r w:rsidRPr="00600D59">
        <w:rPr>
          <w:rFonts w:cs="Arial"/>
          <w:b/>
        </w:rPr>
        <w:t>Για να επιλέξετε τη λειτουργία εμφάνισης</w:t>
      </w:r>
    </w:p>
    <w:p w14:paraId="2C8F1BBF" w14:textId="28179239" w:rsidR="00C3004B" w:rsidRPr="00600D59" w:rsidRDefault="00C3004B">
      <w:pPr>
        <w:pStyle w:val="aa"/>
        <w:widowControl w:val="0"/>
        <w:numPr>
          <w:ilvl w:val="0"/>
          <w:numId w:val="61"/>
        </w:numPr>
        <w:spacing w:beforeLines="20" w:before="62" w:afterLines="20" w:after="62"/>
        <w:ind w:left="998" w:hanging="357"/>
        <w:rPr>
          <w:rFonts w:cs="Arial"/>
        </w:rPr>
      </w:pPr>
      <w:r w:rsidRPr="00600D59">
        <w:rPr>
          <w:rFonts w:cs="Arial"/>
        </w:rPr>
        <w:t>Επιλέξτε την ομάδα δεδομένων που χρειάζεστε στην αριστερή γωνία της επάνω γραμμής εργαλείων.</w:t>
      </w:r>
    </w:p>
    <w:p w14:paraId="1FA7F7AE" w14:textId="092842E9" w:rsidR="00CC792E" w:rsidRPr="00600D59" w:rsidRDefault="00C3004B">
      <w:pPr>
        <w:pStyle w:val="aa"/>
        <w:widowControl w:val="0"/>
        <w:numPr>
          <w:ilvl w:val="0"/>
          <w:numId w:val="61"/>
        </w:numPr>
        <w:spacing w:beforeLines="20" w:before="62" w:afterLines="20" w:after="62"/>
        <w:ind w:left="998" w:hanging="357"/>
        <w:rPr>
          <w:rFonts w:cs="Arial"/>
        </w:rPr>
      </w:pPr>
      <w:r w:rsidRPr="00600D59">
        <w:rPr>
          <w:rFonts w:cs="Arial"/>
        </w:rPr>
        <w:t>Πατήστε μια λειτουργία εμφάνισης μεταξύ της λειτουργίας κειμένου, της λειτουργίας γραφήματος κυματομορφής και της λειτουργίας ψηφιακού μετρητή για την επιλεγμένη ομάδα δεδομένων.</w:t>
      </w:r>
    </w:p>
    <w:p w14:paraId="09D5928D" w14:textId="418EE3A4" w:rsidR="00CC792E" w:rsidRPr="00600D59" w:rsidRDefault="009321FC">
      <w:pPr>
        <w:pStyle w:val="aa"/>
        <w:widowControl w:val="0"/>
        <w:numPr>
          <w:ilvl w:val="0"/>
          <w:numId w:val="61"/>
        </w:numPr>
        <w:spacing w:beforeLines="20" w:before="62" w:afterLines="20" w:after="62"/>
        <w:ind w:left="998" w:hanging="357"/>
        <w:rPr>
          <w:rFonts w:cs="Arial"/>
        </w:rPr>
      </w:pPr>
      <w:r w:rsidRPr="00600D59">
        <w:rPr>
          <w:rFonts w:cs="Arial"/>
        </w:rPr>
        <w:t>Ή πατήστε το κουμπί του μενού υπερχείλισης για να επιλέξετε μια λειτουργία εμφάνισης για μια συγκεκριμένη παράμετρο.</w:t>
      </w:r>
      <w:r w:rsidR="00CC792E" w:rsidRPr="00600D59">
        <w:rPr>
          <w:rFonts w:cs="Arial"/>
        </w:rPr>
        <w:t xml:space="preserve"> </w:t>
      </w:r>
      <w:r w:rsidR="00C50FB4" w:rsidRPr="00600D59">
        <w:rPr>
          <w:rFonts w:cs="Arial"/>
        </w:rPr>
        <w:t>Κάθε στοιχείο παραμέτρου εμφανίζει την επιλεγμένη λειτουργία ανεξάρτητα.</w:t>
      </w:r>
    </w:p>
    <w:p w14:paraId="5E7B97DC" w14:textId="52981630" w:rsidR="003F0A88" w:rsidRPr="00600D59" w:rsidRDefault="0027374D" w:rsidP="003F0A88">
      <w:pPr>
        <w:pStyle w:val="ab"/>
        <w:spacing w:before="156" w:after="156" w:line="240" w:lineRule="auto"/>
        <w:ind w:left="0"/>
        <w:rPr>
          <w:rFonts w:cs="Arial"/>
        </w:rPr>
      </w:pPr>
      <w:r w:rsidRPr="00600D59">
        <w:rPr>
          <w:rFonts w:cs="Arial"/>
          <w:noProof/>
          <w:lang w:val="en-US"/>
        </w:rPr>
        <w:lastRenderedPageBreak/>
        <w:drawing>
          <wp:inline distT="0" distB="0" distL="0" distR="0" wp14:anchorId="2F981830" wp14:editId="78E4C0BA">
            <wp:extent cx="2853264" cy="1958400"/>
            <wp:effectExtent l="0" t="0" r="4445" b="381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2853264" cy="1958400"/>
                    </a:xfrm>
                    <a:prstGeom prst="rect">
                      <a:avLst/>
                    </a:prstGeom>
                    <a:noFill/>
                    <a:ln>
                      <a:noFill/>
                    </a:ln>
                  </pic:spPr>
                </pic:pic>
              </a:graphicData>
            </a:graphic>
          </wp:inline>
        </w:drawing>
      </w:r>
    </w:p>
    <w:p w14:paraId="467DB41B" w14:textId="68E81150" w:rsidR="003F0A88" w:rsidRPr="00600D59" w:rsidRDefault="000B5569" w:rsidP="003F0A88">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3F0A88"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18</w:t>
      </w:r>
      <w:r w:rsidR="008C38A9" w:rsidRPr="00600D59">
        <w:rPr>
          <w:rFonts w:cs="Arial"/>
          <w:noProof/>
        </w:rPr>
        <w:fldChar w:fldCharType="end"/>
      </w:r>
      <w:r w:rsidR="003F0A88" w:rsidRPr="00600D59">
        <w:rPr>
          <w:rFonts w:cs="Arial"/>
        </w:rPr>
        <w:t xml:space="preserve"> </w:t>
      </w:r>
      <w:r w:rsidR="003F0A88" w:rsidRPr="00600D59">
        <w:rPr>
          <w:rFonts w:cs="Arial"/>
          <w:i/>
          <w:iCs/>
        </w:rPr>
        <w:t>Οθόνη λειτουργίας εμφάνισης</w:t>
      </w:r>
    </w:p>
    <w:p w14:paraId="7FA8B36F" w14:textId="77777777" w:rsidR="00393852" w:rsidRPr="00600D59" w:rsidRDefault="00393852" w:rsidP="00393852">
      <w:pPr>
        <w:spacing w:before="156" w:after="156"/>
        <w:rPr>
          <w:rFonts w:cs="Arial"/>
        </w:rPr>
      </w:pPr>
    </w:p>
    <w:p w14:paraId="16CF78C2" w14:textId="5CB71F4A" w:rsidR="001F3077" w:rsidRPr="00600D59" w:rsidRDefault="001F3077" w:rsidP="001F3077">
      <w:pPr>
        <w:spacing w:beforeLines="20" w:before="62" w:afterLines="20" w:after="62"/>
        <w:rPr>
          <w:rFonts w:cs="Arial"/>
          <w:b/>
          <w:bCs/>
        </w:rPr>
      </w:pPr>
      <w:r w:rsidRPr="00600D59">
        <w:rPr>
          <w:rFonts w:cs="Arial"/>
          <w:b/>
          <w:bCs/>
        </w:rPr>
        <w:t>Κουμπί ελέγχου</w:t>
      </w:r>
    </w:p>
    <w:p w14:paraId="0B6AF6E0" w14:textId="036C39DC" w:rsidR="00ED77A6" w:rsidRPr="00600D59" w:rsidRDefault="0027374D" w:rsidP="001F3077">
      <w:pPr>
        <w:pStyle w:val="BodytextUserManual"/>
        <w:spacing w:before="156" w:after="156"/>
        <w:ind w:left="283"/>
      </w:pPr>
      <w:r w:rsidRPr="00600D59">
        <w:rPr>
          <w:rFonts w:eastAsiaTheme="minorEastAsia"/>
          <w:bCs w:val="0"/>
          <w:szCs w:val="18"/>
          <w:lang w:val="en-US"/>
        </w:rPr>
        <w:t>Θα</w:t>
      </w:r>
      <w:r w:rsidRPr="00600D59">
        <w:rPr>
          <w:rFonts w:eastAsiaTheme="minorEastAsia"/>
          <w:bCs w:val="0"/>
          <w:szCs w:val="18"/>
        </w:rPr>
        <w:t xml:space="preserve"> </w:t>
      </w:r>
      <w:r w:rsidRPr="00600D59">
        <w:rPr>
          <w:rFonts w:eastAsiaTheme="minorEastAsia"/>
          <w:bCs w:val="0"/>
          <w:szCs w:val="18"/>
          <w:lang w:val="en-US"/>
        </w:rPr>
        <w:t>εμφανιστούν</w:t>
      </w:r>
      <w:r w:rsidRPr="00600D59">
        <w:rPr>
          <w:rFonts w:eastAsiaTheme="minorEastAsia"/>
          <w:bCs w:val="0"/>
          <w:szCs w:val="18"/>
        </w:rPr>
        <w:t xml:space="preserve"> </w:t>
      </w:r>
      <w:r w:rsidRPr="00600D59">
        <w:rPr>
          <w:rFonts w:eastAsiaTheme="minorEastAsia"/>
          <w:bCs w:val="0"/>
          <w:szCs w:val="18"/>
          <w:lang w:val="en-US"/>
        </w:rPr>
        <w:t>συνολικά</w:t>
      </w:r>
      <w:r w:rsidRPr="00600D59">
        <w:rPr>
          <w:rFonts w:eastAsiaTheme="minorEastAsia"/>
          <w:bCs w:val="0"/>
          <w:szCs w:val="18"/>
        </w:rPr>
        <w:t xml:space="preserve"> 4 </w:t>
      </w:r>
      <w:r w:rsidRPr="00600D59">
        <w:rPr>
          <w:rFonts w:eastAsiaTheme="minorEastAsia"/>
          <w:bCs w:val="0"/>
          <w:szCs w:val="18"/>
          <w:lang w:val="en-US"/>
        </w:rPr>
        <w:t>κουμπιά</w:t>
      </w:r>
      <w:r w:rsidRPr="00600D59">
        <w:rPr>
          <w:rFonts w:eastAsiaTheme="minorEastAsia"/>
          <w:bCs w:val="0"/>
          <w:szCs w:val="18"/>
        </w:rPr>
        <w:t xml:space="preserve"> </w:t>
      </w:r>
      <w:r w:rsidRPr="00600D59">
        <w:rPr>
          <w:rFonts w:eastAsiaTheme="minorEastAsia"/>
          <w:bCs w:val="0"/>
          <w:szCs w:val="18"/>
          <w:lang w:val="en-US"/>
        </w:rPr>
        <w:t>ελέγχου</w:t>
      </w:r>
      <w:r w:rsidRPr="00600D59">
        <w:rPr>
          <w:rFonts w:eastAsiaTheme="minorEastAsia"/>
          <w:bCs w:val="0"/>
          <w:szCs w:val="18"/>
        </w:rPr>
        <w:t xml:space="preserve">: </w:t>
      </w:r>
      <w:r w:rsidRPr="00600D59">
        <w:rPr>
          <w:rFonts w:eastAsiaTheme="minorEastAsia"/>
          <w:bCs w:val="0"/>
          <w:szCs w:val="18"/>
          <w:lang w:val="en-US"/>
        </w:rPr>
        <w:t>Αλλαγή</w:t>
      </w:r>
      <w:r w:rsidRPr="00600D59">
        <w:rPr>
          <w:rFonts w:eastAsiaTheme="minorEastAsia"/>
          <w:bCs w:val="0"/>
          <w:szCs w:val="18"/>
        </w:rPr>
        <w:t xml:space="preserve"> </w:t>
      </w:r>
      <w:r w:rsidRPr="00600D59">
        <w:rPr>
          <w:rFonts w:eastAsiaTheme="minorEastAsia"/>
          <w:bCs w:val="0"/>
          <w:szCs w:val="18"/>
          <w:lang w:val="en-US"/>
        </w:rPr>
        <w:t>μονάδας</w:t>
      </w:r>
      <w:r w:rsidRPr="00600D59">
        <w:rPr>
          <w:rFonts w:eastAsiaTheme="minorEastAsia"/>
          <w:bCs w:val="0"/>
          <w:szCs w:val="18"/>
        </w:rPr>
        <w:t xml:space="preserve">, </w:t>
      </w:r>
      <w:r w:rsidRPr="00600D59">
        <w:rPr>
          <w:rFonts w:eastAsiaTheme="minorEastAsia"/>
          <w:bCs w:val="0"/>
          <w:szCs w:val="18"/>
          <w:lang w:val="en-US"/>
        </w:rPr>
        <w:t>Ρύθμιση</w:t>
      </w:r>
      <w:r w:rsidRPr="00600D59">
        <w:rPr>
          <w:rFonts w:eastAsiaTheme="minorEastAsia"/>
          <w:bCs w:val="0"/>
          <w:szCs w:val="18"/>
        </w:rPr>
        <w:t xml:space="preserve"> </w:t>
      </w:r>
      <w:r w:rsidRPr="00600D59">
        <w:rPr>
          <w:rFonts w:eastAsiaTheme="minorEastAsia"/>
          <w:bCs w:val="0"/>
          <w:szCs w:val="18"/>
          <w:lang w:val="en-US"/>
        </w:rPr>
        <w:t>ενεργοποίησης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Προσθήκη</w:t>
      </w:r>
      <w:r w:rsidRPr="00600D59">
        <w:rPr>
          <w:rFonts w:eastAsiaTheme="minorEastAsia"/>
          <w:bCs w:val="0"/>
          <w:szCs w:val="18"/>
        </w:rPr>
        <w:t xml:space="preserve"> </w:t>
      </w:r>
      <w:r w:rsidRPr="00600D59">
        <w:rPr>
          <w:rFonts w:eastAsiaTheme="minorEastAsia"/>
          <w:bCs w:val="0"/>
          <w:szCs w:val="18"/>
          <w:lang w:val="en-US"/>
        </w:rPr>
        <w:t>σε</w:t>
      </w:r>
      <w:r w:rsidRPr="00600D59">
        <w:rPr>
          <w:rFonts w:eastAsiaTheme="minorEastAsia"/>
          <w:bCs w:val="0"/>
          <w:szCs w:val="18"/>
        </w:rPr>
        <w:t xml:space="preserve"> </w:t>
      </w:r>
      <w:r w:rsidRPr="00600D59">
        <w:rPr>
          <w:rFonts w:eastAsiaTheme="minorEastAsia"/>
          <w:bCs w:val="0"/>
          <w:szCs w:val="18"/>
          <w:lang w:val="en-US"/>
        </w:rPr>
        <w:t>ομάδα</w:t>
      </w:r>
      <w:r w:rsidRPr="00600D59">
        <w:rPr>
          <w:rFonts w:eastAsiaTheme="minorEastAsia"/>
          <w:bCs w:val="0"/>
          <w:szCs w:val="18"/>
        </w:rPr>
        <w:t>.</w:t>
      </w:r>
    </w:p>
    <w:p w14:paraId="3FF7AD4A" w14:textId="53414F1D" w:rsidR="00C00D3A" w:rsidRPr="00600D59" w:rsidRDefault="0027374D" w:rsidP="0040166F">
      <w:pPr>
        <w:pStyle w:val="BodytextUserManual"/>
        <w:spacing w:before="156" w:after="156" w:line="240" w:lineRule="auto"/>
        <w:ind w:left="0"/>
        <w:jc w:val="center"/>
      </w:pPr>
      <w:r w:rsidRPr="00600D59">
        <w:rPr>
          <w:noProof/>
          <w:lang w:val="en-US"/>
        </w:rPr>
        <w:drawing>
          <wp:inline distT="0" distB="0" distL="0" distR="0" wp14:anchorId="0B84F737" wp14:editId="070C9DC6">
            <wp:extent cx="2869974" cy="1958400"/>
            <wp:effectExtent l="0" t="0" r="6985" b="381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44" cstate="print">
                      <a:extLst>
                        <a:ext uri="{28A0092B-C50C-407E-A947-70E740481C1C}">
                          <a14:useLocalDpi xmlns:a14="http://schemas.microsoft.com/office/drawing/2010/main" val="0"/>
                        </a:ext>
                      </a:extLst>
                    </a:blip>
                    <a:srcRect/>
                    <a:stretch>
                      <a:fillRect/>
                    </a:stretch>
                  </pic:blipFill>
                  <pic:spPr bwMode="auto">
                    <a:xfrm>
                      <a:off x="0" y="0"/>
                      <a:ext cx="2869974" cy="1958400"/>
                    </a:xfrm>
                    <a:prstGeom prst="rect">
                      <a:avLst/>
                    </a:prstGeom>
                    <a:noFill/>
                    <a:ln>
                      <a:noFill/>
                    </a:ln>
                  </pic:spPr>
                </pic:pic>
              </a:graphicData>
            </a:graphic>
          </wp:inline>
        </w:drawing>
      </w:r>
    </w:p>
    <w:p w14:paraId="06EA8296" w14:textId="077BC6E9" w:rsidR="00C00D3A" w:rsidRPr="00600D59" w:rsidRDefault="000B5569" w:rsidP="00C00D3A">
      <w:pPr>
        <w:pStyle w:val="ab"/>
        <w:spacing w:before="156" w:after="156"/>
        <w:ind w:left="0"/>
        <w:rPr>
          <w:rFonts w:cs="Arial"/>
          <w:i/>
          <w:iCs/>
          <w:color w:val="FF0000"/>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C00D3A"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19</w:t>
      </w:r>
      <w:r w:rsidR="008C38A9" w:rsidRPr="00600D59">
        <w:rPr>
          <w:rFonts w:cs="Arial"/>
          <w:noProof/>
        </w:rPr>
        <w:fldChar w:fldCharType="end"/>
      </w:r>
      <w:r w:rsidR="00C00D3A" w:rsidRPr="00600D59">
        <w:rPr>
          <w:rFonts w:cs="Arial"/>
        </w:rPr>
        <w:t xml:space="preserve"> </w:t>
      </w:r>
      <w:r w:rsidR="00C00D3A" w:rsidRPr="00600D59">
        <w:rPr>
          <w:rFonts w:cs="Arial"/>
          <w:i/>
          <w:iCs/>
        </w:rPr>
        <w:t xml:space="preserve">Οθόνη </w:t>
      </w:r>
      <w:r w:rsidR="00F4577D" w:rsidRPr="00600D59">
        <w:rPr>
          <w:rFonts w:cs="Arial"/>
          <w:i/>
          <w:iCs/>
        </w:rPr>
        <w:t>κουμπιού ελέγχου</w:t>
      </w:r>
    </w:p>
    <w:p w14:paraId="28D8DC75" w14:textId="1A9D119A" w:rsidR="00ED77A6" w:rsidRPr="00600D59" w:rsidRDefault="00ED77A6">
      <w:pPr>
        <w:pStyle w:val="BodytextUserManual"/>
        <w:numPr>
          <w:ilvl w:val="0"/>
          <w:numId w:val="270"/>
        </w:numPr>
        <w:spacing w:before="156" w:after="156"/>
        <w:ind w:left="1001"/>
      </w:pPr>
      <w:r w:rsidRPr="00600D59">
        <w:rPr>
          <w:b/>
          <w:bCs w:val="0"/>
        </w:rPr>
        <w:t xml:space="preserve">Αλλαγή μονάδας </w:t>
      </w:r>
      <w:r w:rsidRPr="00600D59">
        <w:t>— πατήστε για να αλλάξετε τη μονάδα για την τιμή της παραμέτρου.</w:t>
      </w:r>
    </w:p>
    <w:p w14:paraId="605E3ED3" w14:textId="13209D3C" w:rsidR="00ED77A6" w:rsidRPr="00600D59" w:rsidRDefault="00ED77A6">
      <w:pPr>
        <w:pStyle w:val="BodytextUserManual"/>
        <w:numPr>
          <w:ilvl w:val="0"/>
          <w:numId w:val="270"/>
        </w:numPr>
        <w:spacing w:before="156" w:after="156"/>
        <w:ind w:left="1001"/>
        <w:rPr>
          <w:b/>
          <w:bCs w:val="0"/>
        </w:rPr>
      </w:pPr>
      <w:r w:rsidRPr="00600D59">
        <w:rPr>
          <w:b/>
          <w:bCs w:val="0"/>
        </w:rPr>
        <w:t>Ρυθμίσεις ενεργοποίησης</w:t>
      </w:r>
      <w:r w:rsidR="0027374D" w:rsidRPr="00600D59">
        <w:rPr>
          <w:b/>
          <w:bCs w:val="0"/>
        </w:rPr>
        <w:t xml:space="preserve"> </w:t>
      </w:r>
      <w:r w:rsidR="0027374D" w:rsidRPr="00600D59">
        <w:t xml:space="preserve">— </w:t>
      </w:r>
      <w:r w:rsidR="0027374D" w:rsidRPr="00600D59">
        <w:rPr>
          <w:szCs w:val="18"/>
          <w:lang w:val="en-US"/>
        </w:rPr>
        <w:t>πατήστε</w:t>
      </w:r>
      <w:r w:rsidR="0027374D" w:rsidRPr="00600D59">
        <w:rPr>
          <w:szCs w:val="18"/>
        </w:rPr>
        <w:t xml:space="preserve"> </w:t>
      </w:r>
      <w:r w:rsidR="0027374D" w:rsidRPr="00600D59">
        <w:rPr>
          <w:szCs w:val="18"/>
          <w:lang w:val="en-US"/>
        </w:rPr>
        <w:t>για</w:t>
      </w:r>
      <w:r w:rsidR="0027374D" w:rsidRPr="00600D59">
        <w:rPr>
          <w:szCs w:val="18"/>
        </w:rPr>
        <w:t xml:space="preserve"> </w:t>
      </w:r>
      <w:r w:rsidR="0027374D" w:rsidRPr="00600D59">
        <w:rPr>
          <w:szCs w:val="18"/>
          <w:lang w:val="en-US"/>
        </w:rPr>
        <w:t>να</w:t>
      </w:r>
      <w:r w:rsidR="0027374D" w:rsidRPr="00600D59">
        <w:rPr>
          <w:szCs w:val="18"/>
        </w:rPr>
        <w:t xml:space="preserve"> </w:t>
      </w:r>
      <w:r w:rsidR="0027374D" w:rsidRPr="00600D59">
        <w:rPr>
          <w:szCs w:val="18"/>
          <w:lang w:val="en-US"/>
        </w:rPr>
        <w:t>εμφανιστεί</w:t>
      </w:r>
      <w:r w:rsidR="0027374D" w:rsidRPr="00600D59">
        <w:rPr>
          <w:szCs w:val="18"/>
        </w:rPr>
        <w:t xml:space="preserve"> </w:t>
      </w:r>
      <w:r w:rsidR="0027374D" w:rsidRPr="00600D59">
        <w:rPr>
          <w:szCs w:val="18"/>
          <w:lang w:val="en-US"/>
        </w:rPr>
        <w:t>το</w:t>
      </w:r>
      <w:r w:rsidR="0027374D" w:rsidRPr="00600D59">
        <w:rPr>
          <w:szCs w:val="18"/>
        </w:rPr>
        <w:t xml:space="preserve"> </w:t>
      </w:r>
      <w:r w:rsidR="0027374D" w:rsidRPr="00600D59">
        <w:rPr>
          <w:szCs w:val="18"/>
          <w:lang w:val="en-US"/>
        </w:rPr>
        <w:t>παράθυρο</w:t>
      </w:r>
      <w:r w:rsidR="0027374D" w:rsidRPr="00600D59">
        <w:rPr>
          <w:szCs w:val="18"/>
        </w:rPr>
        <w:t xml:space="preserve"> </w:t>
      </w:r>
      <w:r w:rsidR="0027374D" w:rsidRPr="00600D59">
        <w:rPr>
          <w:szCs w:val="18"/>
          <w:lang w:val="en-US"/>
        </w:rPr>
        <w:t>Ρυθμίσεις</w:t>
      </w:r>
      <w:r w:rsidR="0027374D" w:rsidRPr="00600D59">
        <w:rPr>
          <w:szCs w:val="18"/>
        </w:rPr>
        <w:t xml:space="preserve"> </w:t>
      </w:r>
      <w:r w:rsidR="0027374D" w:rsidRPr="00600D59">
        <w:rPr>
          <w:szCs w:val="18"/>
          <w:lang w:val="en-US"/>
        </w:rPr>
        <w:t>σκανδάλης</w:t>
      </w:r>
      <w:r w:rsidR="0027374D" w:rsidRPr="00600D59">
        <w:rPr>
          <w:szCs w:val="18"/>
        </w:rPr>
        <w:t>.</w:t>
      </w:r>
    </w:p>
    <w:p w14:paraId="59ABD22F" w14:textId="711AE681" w:rsidR="00ED77A6" w:rsidRPr="00600D59" w:rsidRDefault="00ED77A6" w:rsidP="00815C0B">
      <w:pPr>
        <w:pStyle w:val="aa"/>
        <w:spacing w:beforeLines="20" w:before="62" w:afterLines="20" w:after="62"/>
        <w:ind w:firstLine="0"/>
        <w:rPr>
          <w:rFonts w:cs="Arial"/>
        </w:rPr>
      </w:pPr>
      <w:r w:rsidRPr="00600D59">
        <w:rPr>
          <w:rFonts w:cs="Arial"/>
        </w:rPr>
        <w:lastRenderedPageBreak/>
        <w:t xml:space="preserve">Στην οθόνη ρυθμίσεων ενεργοποίησης, μπορείτε να ορίσετε ένα τυπικό εύρος συμπληρώνοντας μια ελάχιστη τιμή και μια μέγιστη τιμή. Όταν υπερβείτε αυτό το εύρος, θα εκτελεστεί η λειτουργία ενεργοποίησης και η συσκευή θα καταγράψει και θα αποθηκεύσει αυτόματα τα δεδομένα που δημιουργούνται. Μπορείτε να ελέγξετε τα αποθηκευμένα δεδομένα σε πραγματικό χρόνο πατώντας το κουμπί </w:t>
      </w:r>
      <w:r w:rsidRPr="00600D59">
        <w:rPr>
          <w:rFonts w:cs="Arial"/>
          <w:b/>
        </w:rPr>
        <w:t xml:space="preserve">Αναθεώρηση </w:t>
      </w:r>
      <w:r w:rsidRPr="00600D59">
        <w:rPr>
          <w:rFonts w:cs="Arial"/>
        </w:rPr>
        <w:t>στο κάτω μέρος της οθόνης.</w:t>
      </w:r>
    </w:p>
    <w:p w14:paraId="587AF2EA" w14:textId="448C440B" w:rsidR="00ED77A6" w:rsidRPr="00600D59" w:rsidRDefault="0027374D" w:rsidP="00ED77A6">
      <w:pPr>
        <w:keepNext/>
        <w:spacing w:before="156" w:after="156" w:line="240" w:lineRule="auto"/>
        <w:ind w:left="0"/>
        <w:jc w:val="center"/>
        <w:rPr>
          <w:rFonts w:cs="Arial"/>
        </w:rPr>
      </w:pPr>
      <w:r w:rsidRPr="00600D59">
        <w:rPr>
          <w:rFonts w:cs="Arial"/>
          <w:noProof/>
          <w:lang w:val="en-US"/>
        </w:rPr>
        <w:drawing>
          <wp:inline distT="0" distB="0" distL="0" distR="0" wp14:anchorId="541B2765" wp14:editId="30C33FE2">
            <wp:extent cx="2914598" cy="1976400"/>
            <wp:effectExtent l="0" t="0" r="635" b="508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2914598" cy="1976400"/>
                    </a:xfrm>
                    <a:prstGeom prst="rect">
                      <a:avLst/>
                    </a:prstGeom>
                    <a:noFill/>
                    <a:ln>
                      <a:noFill/>
                    </a:ln>
                  </pic:spPr>
                </pic:pic>
              </a:graphicData>
            </a:graphic>
          </wp:inline>
        </w:drawing>
      </w:r>
    </w:p>
    <w:p w14:paraId="7FC5ECAC" w14:textId="064888CB" w:rsidR="00ED77A6" w:rsidRPr="00600D59" w:rsidRDefault="000B5569" w:rsidP="00ED77A6">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ED77A6"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20</w:t>
      </w:r>
      <w:r w:rsidR="008C38A9" w:rsidRPr="00600D59">
        <w:rPr>
          <w:rFonts w:cs="Arial"/>
          <w:noProof/>
        </w:rPr>
        <w:fldChar w:fldCharType="end"/>
      </w:r>
      <w:r w:rsidR="00ED77A6" w:rsidRPr="00600D59">
        <w:rPr>
          <w:rFonts w:cs="Arial"/>
        </w:rPr>
        <w:t xml:space="preserve"> </w:t>
      </w:r>
      <w:r w:rsidR="00ED77A6" w:rsidRPr="00600D59">
        <w:rPr>
          <w:rFonts w:cs="Arial"/>
          <w:i/>
        </w:rPr>
        <w:t>Οθόνη ρυθμίσεων ενεργοποίησης</w:t>
      </w:r>
      <w:r w:rsidR="00194C9B" w:rsidRPr="00600D59">
        <w:rPr>
          <w:rFonts w:cs="Arial"/>
          <w:i/>
          <w:color w:val="FF0000"/>
        </w:rPr>
        <w:t xml:space="preserve"> </w:t>
      </w:r>
    </w:p>
    <w:p w14:paraId="67157160" w14:textId="77777777" w:rsidR="00ED77A6" w:rsidRPr="00600D59" w:rsidRDefault="00ED77A6" w:rsidP="00815C0B">
      <w:pPr>
        <w:pStyle w:val="aa"/>
        <w:spacing w:beforeLines="20" w:before="62" w:afterLines="20" w:after="62"/>
        <w:ind w:firstLine="0"/>
        <w:rPr>
          <w:rFonts w:cs="Arial"/>
        </w:rPr>
      </w:pPr>
      <w:r w:rsidRPr="00600D59">
        <w:rPr>
          <w:rFonts w:cs="Arial"/>
        </w:rPr>
        <w:t>Δύο κουμπιά και δύο πλαίσια εισαγωγής είναι διαθέσιμα στο παράθυρο Ρυθμίσεις ενεργοποίησης.</w:t>
      </w:r>
    </w:p>
    <w:p w14:paraId="3CAB697C" w14:textId="095CB923" w:rsidR="00ED77A6" w:rsidRPr="00600D59" w:rsidRDefault="00ED77A6">
      <w:pPr>
        <w:pStyle w:val="aa"/>
        <w:widowControl w:val="0"/>
        <w:numPr>
          <w:ilvl w:val="0"/>
          <w:numId w:val="65"/>
        </w:numPr>
        <w:spacing w:beforeLines="20" w:before="62" w:afterLines="20" w:after="62"/>
        <w:ind w:left="998" w:hanging="357"/>
        <w:rPr>
          <w:rFonts w:cs="Arial"/>
        </w:rPr>
      </w:pPr>
      <w:r w:rsidRPr="00600D59">
        <w:rPr>
          <w:rFonts w:cs="Arial"/>
        </w:rPr>
        <w:t>Ενεργοποιητής — Ενεργοποιεί και απενεργοποιεί τη σκανδάλη. Η σκανδάλη είναι ενεργοποιημένη από προεπιλογή.</w:t>
      </w:r>
    </w:p>
    <w:p w14:paraId="16FA8C52" w14:textId="648A8B2F" w:rsidR="00ED77A6" w:rsidRPr="00600D59" w:rsidRDefault="00ED77A6">
      <w:pPr>
        <w:pStyle w:val="aa"/>
        <w:widowControl w:val="0"/>
        <w:numPr>
          <w:ilvl w:val="0"/>
          <w:numId w:val="65"/>
        </w:numPr>
        <w:spacing w:beforeLines="20" w:before="62" w:afterLines="20" w:after="62"/>
        <w:ind w:left="998" w:hanging="357"/>
        <w:rPr>
          <w:rFonts w:cs="Arial"/>
        </w:rPr>
      </w:pPr>
      <w:r w:rsidRPr="00600D59">
        <w:rPr>
          <w:rFonts w:cs="Arial"/>
        </w:rPr>
        <w:t xml:space="preserve">Βομβητής ειδοποίησης — ενεργοποιεί και απενεργοποιεί τον συναγερμό. Η λειτουργία συναγερμού παράγει έναν ήχο </w:t>
      </w:r>
      <w:r w:rsidR="00DA6057" w:rsidRPr="00600D59">
        <w:rPr>
          <w:rFonts w:cs="Arial"/>
        </w:rPr>
        <w:t xml:space="preserve">μπιπ </w:t>
      </w:r>
      <w:r w:rsidRPr="00600D59">
        <w:rPr>
          <w:rFonts w:cs="Arial"/>
        </w:rPr>
        <w:t>ως ειδοποίηση όταν η ένδειξη δεδομένων φτάσει στο προκαθορισμένο ελάχιστο ή μέγιστο σημείο</w:t>
      </w:r>
      <w:r w:rsidR="00233E7B" w:rsidRPr="00600D59">
        <w:rPr>
          <w:rFonts w:cs="Arial"/>
        </w:rPr>
        <w:t>.</w:t>
      </w:r>
      <w:r w:rsidRPr="00600D59">
        <w:rPr>
          <w:rFonts w:cs="Arial"/>
        </w:rPr>
        <w:t xml:space="preserve"> Ο βομβητής ειδοποίησης θα ηχήσει μόνο κατά την πρώτη ενεργοποίηση.</w:t>
      </w:r>
    </w:p>
    <w:p w14:paraId="24E5EA33" w14:textId="584DE423" w:rsidR="00ED77A6" w:rsidRPr="00600D59" w:rsidRDefault="00ED77A6">
      <w:pPr>
        <w:pStyle w:val="aa"/>
        <w:widowControl w:val="0"/>
        <w:numPr>
          <w:ilvl w:val="0"/>
          <w:numId w:val="65"/>
        </w:numPr>
        <w:spacing w:beforeLines="20" w:before="62" w:afterLines="20" w:after="62"/>
        <w:ind w:left="998" w:hanging="357"/>
        <w:rPr>
          <w:rFonts w:cs="Arial"/>
        </w:rPr>
      </w:pPr>
      <w:r w:rsidRPr="00600D59">
        <w:rPr>
          <w:rFonts w:cs="Arial"/>
        </w:rPr>
        <w:t>MIN — πατήστε αυτό το πλαίσιο εισαγωγής για να εμφανιστεί ένα εικονικό πληκτρολόγιο για να εισαγάγετε την απαιτούμενη τιμή κατώτερου ορίου</w:t>
      </w:r>
      <w:r w:rsidR="00233E7B" w:rsidRPr="00600D59">
        <w:rPr>
          <w:rFonts w:cs="Arial"/>
        </w:rPr>
        <w:t>.</w:t>
      </w:r>
    </w:p>
    <w:p w14:paraId="23567A26" w14:textId="15B7B31E" w:rsidR="00ED77A6" w:rsidRPr="00600D59" w:rsidRDefault="00ED77A6">
      <w:pPr>
        <w:pStyle w:val="aa"/>
        <w:widowControl w:val="0"/>
        <w:numPr>
          <w:ilvl w:val="0"/>
          <w:numId w:val="65"/>
        </w:numPr>
        <w:spacing w:beforeLines="20" w:before="62" w:afterLines="20" w:after="62"/>
        <w:ind w:left="998" w:hanging="357"/>
        <w:rPr>
          <w:rFonts w:cs="Arial"/>
        </w:rPr>
      </w:pPr>
      <w:r w:rsidRPr="00600D59">
        <w:rPr>
          <w:rFonts w:cs="Arial"/>
        </w:rPr>
        <w:t>ΜΕΓΙΣΤΟ — πατήστε αυτό το πλαίσιο εισαγωγής για να εμφανίστε ένα εικονικό πληκτρολόγιο για να εισαγάγετε την απαιτούμενη ανώτερη οριακή τιμή</w:t>
      </w:r>
      <w:r w:rsidR="00233E7B" w:rsidRPr="00600D59">
        <w:rPr>
          <w:rFonts w:cs="Arial"/>
        </w:rPr>
        <w:t>.</w:t>
      </w:r>
    </w:p>
    <w:p w14:paraId="4798D28E" w14:textId="77777777" w:rsidR="00ED77A6" w:rsidRPr="00600D59" w:rsidRDefault="00ED77A6" w:rsidP="00ED77A6">
      <w:pPr>
        <w:pStyle w:val="aa"/>
        <w:widowControl w:val="0"/>
        <w:numPr>
          <w:ilvl w:val="1"/>
          <w:numId w:val="5"/>
        </w:numPr>
        <w:spacing w:beforeLines="20" w:before="62" w:afterLines="20" w:after="62"/>
        <w:ind w:left="641" w:hanging="357"/>
        <w:rPr>
          <w:rFonts w:cs="Arial"/>
        </w:rPr>
      </w:pPr>
      <w:r w:rsidRPr="00600D59">
        <w:rPr>
          <w:rFonts w:cs="Arial"/>
          <w:b/>
        </w:rPr>
        <w:t>Για να ορίσετε μια ενεργοποίηση</w:t>
      </w:r>
    </w:p>
    <w:p w14:paraId="4CD267C1" w14:textId="3AC67FE8" w:rsidR="00ED77A6" w:rsidRPr="00600D59" w:rsidRDefault="00ED77A6">
      <w:pPr>
        <w:pStyle w:val="aa"/>
        <w:widowControl w:val="0"/>
        <w:numPr>
          <w:ilvl w:val="0"/>
          <w:numId w:val="66"/>
        </w:numPr>
        <w:spacing w:beforeLines="20" w:before="62" w:afterLines="20" w:after="62"/>
        <w:ind w:left="998" w:hanging="357"/>
        <w:rPr>
          <w:rFonts w:cs="Arial"/>
        </w:rPr>
      </w:pPr>
      <w:r w:rsidRPr="00600D59">
        <w:rPr>
          <w:rFonts w:cs="Arial"/>
        </w:rPr>
        <w:t>Πατήστε το κουμπί υπερχείλισης στη δεξιά πλευρά της παραμέτρου για να ανοίξετε ένα υπομενού</w:t>
      </w:r>
      <w:r w:rsidR="00233E7B" w:rsidRPr="00600D59">
        <w:rPr>
          <w:rFonts w:cs="Arial"/>
        </w:rPr>
        <w:t>.</w:t>
      </w:r>
    </w:p>
    <w:p w14:paraId="3EE32C9B" w14:textId="01A8BD41" w:rsidR="00ED77A6" w:rsidRPr="00600D59" w:rsidRDefault="00ED77A6">
      <w:pPr>
        <w:pStyle w:val="aa"/>
        <w:widowControl w:val="0"/>
        <w:numPr>
          <w:ilvl w:val="0"/>
          <w:numId w:val="66"/>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Ρυθμίσεις ενεργοποίησης </w:t>
      </w:r>
      <w:r w:rsidRPr="00600D59">
        <w:rPr>
          <w:rFonts w:cs="Arial"/>
        </w:rPr>
        <w:t xml:space="preserve">κάτω από τη Λειτουργία κειμένου </w:t>
      </w:r>
      <w:r w:rsidR="00DA6057" w:rsidRPr="00600D59">
        <w:rPr>
          <w:rFonts w:cs="Arial"/>
        </w:rPr>
        <w:t>στο υπομενού για να ανοίξετε το παράθυρο Ρυθμίσεις ενεργοποίησης.</w:t>
      </w:r>
    </w:p>
    <w:p w14:paraId="2C3319D1" w14:textId="7BF93BC3" w:rsidR="00ED77A6" w:rsidRPr="00600D59" w:rsidRDefault="00ED77A6">
      <w:pPr>
        <w:pStyle w:val="aa"/>
        <w:widowControl w:val="0"/>
        <w:numPr>
          <w:ilvl w:val="0"/>
          <w:numId w:val="66"/>
        </w:numPr>
        <w:spacing w:beforeLines="20" w:before="62" w:afterLines="20" w:after="62"/>
        <w:ind w:left="998" w:hanging="357"/>
        <w:rPr>
          <w:rFonts w:cs="Arial"/>
        </w:rPr>
      </w:pPr>
      <w:r w:rsidRPr="00600D59">
        <w:rPr>
          <w:rFonts w:cs="Arial"/>
        </w:rPr>
        <w:t xml:space="preserve">Πατήστε το </w:t>
      </w:r>
      <w:r w:rsidRPr="00600D59">
        <w:rPr>
          <w:rFonts w:cs="Arial"/>
          <w:b/>
        </w:rPr>
        <w:t>MIN</w:t>
      </w:r>
      <w:r w:rsidRPr="00600D59">
        <w:rPr>
          <w:rFonts w:cs="Arial"/>
        </w:rPr>
        <w:t xml:space="preserve"> πλαίσιο εισαγωγής και εισαγάγετε την απαιτούμενη ελάχιστη </w:t>
      </w:r>
      <w:r w:rsidRPr="00600D59">
        <w:rPr>
          <w:rFonts w:cs="Arial"/>
        </w:rPr>
        <w:lastRenderedPageBreak/>
        <w:t>τιμή</w:t>
      </w:r>
      <w:r w:rsidR="00233E7B" w:rsidRPr="00600D59">
        <w:rPr>
          <w:rFonts w:cs="Arial"/>
        </w:rPr>
        <w:t>.</w:t>
      </w:r>
    </w:p>
    <w:p w14:paraId="3F7222CB" w14:textId="77777777" w:rsidR="00ED77A6" w:rsidRPr="00600D59" w:rsidRDefault="00ED77A6">
      <w:pPr>
        <w:pStyle w:val="aa"/>
        <w:widowControl w:val="0"/>
        <w:numPr>
          <w:ilvl w:val="0"/>
          <w:numId w:val="66"/>
        </w:numPr>
        <w:spacing w:beforeLines="20" w:before="62" w:afterLines="20" w:after="62"/>
        <w:ind w:left="998" w:hanging="357"/>
        <w:rPr>
          <w:rFonts w:cs="Arial"/>
        </w:rPr>
      </w:pPr>
      <w:r w:rsidRPr="00600D59">
        <w:rPr>
          <w:rFonts w:cs="Arial"/>
        </w:rPr>
        <w:t xml:space="preserve">Πατήστε το </w:t>
      </w:r>
      <w:r w:rsidRPr="00600D59">
        <w:rPr>
          <w:rFonts w:cs="Arial"/>
          <w:b/>
        </w:rPr>
        <w:t>MAX</w:t>
      </w:r>
      <w:r w:rsidRPr="00600D59">
        <w:rPr>
          <w:rFonts w:cs="Arial"/>
        </w:rPr>
        <w:t xml:space="preserve"> πλαίσιο εισαγωγής και εισαγάγετε την απαιτούμενη μέγιστη τιμή.</w:t>
      </w:r>
    </w:p>
    <w:p w14:paraId="18ADA49C" w14:textId="77777777" w:rsidR="00ED77A6" w:rsidRPr="00600D59" w:rsidRDefault="00ED77A6">
      <w:pPr>
        <w:pStyle w:val="aa"/>
        <w:widowControl w:val="0"/>
        <w:numPr>
          <w:ilvl w:val="0"/>
          <w:numId w:val="66"/>
        </w:numPr>
        <w:spacing w:beforeLines="20" w:before="62" w:afterLines="20" w:after="62"/>
        <w:ind w:left="998" w:hanging="357"/>
        <w:rPr>
          <w:rFonts w:cs="Arial"/>
        </w:rPr>
      </w:pPr>
      <w:r w:rsidRPr="00600D59">
        <w:rPr>
          <w:rFonts w:cs="Arial"/>
        </w:rPr>
        <w:t xml:space="preserve">Πατήστε </w:t>
      </w:r>
      <w:r w:rsidRPr="00600D59">
        <w:rPr>
          <w:rFonts w:cs="Arial"/>
          <w:b/>
        </w:rPr>
        <w:t xml:space="preserve">OK </w:t>
      </w:r>
      <w:r w:rsidRPr="00600D59">
        <w:rPr>
          <w:rFonts w:cs="Arial"/>
        </w:rPr>
        <w:t xml:space="preserve">για να αποθηκεύσετε τη ρύθμιση και να επιστρέψετε στην οθόνη Live Data ή πατήστε </w:t>
      </w:r>
      <w:r w:rsidRPr="00600D59">
        <w:rPr>
          <w:rFonts w:cs="Arial"/>
          <w:b/>
        </w:rPr>
        <w:t xml:space="preserve">Άκυρο </w:t>
      </w:r>
      <w:r w:rsidRPr="00600D59">
        <w:rPr>
          <w:rFonts w:cs="Arial"/>
        </w:rPr>
        <w:t>για έξοδο χωρίς αποθήκευση.</w:t>
      </w:r>
    </w:p>
    <w:p w14:paraId="5890A67F" w14:textId="1A8C7A93" w:rsidR="00ED77A6" w:rsidRPr="00600D59" w:rsidRDefault="00ED77A6" w:rsidP="00815C0B">
      <w:pPr>
        <w:pStyle w:val="aa"/>
        <w:spacing w:before="156" w:after="156"/>
        <w:ind w:firstLine="0"/>
        <w:rPr>
          <w:rFonts w:cs="Arial"/>
        </w:rPr>
      </w:pPr>
      <w:r w:rsidRPr="00600D59">
        <w:rPr>
          <w:rFonts w:cs="Arial"/>
        </w:rPr>
        <w:t xml:space="preserve">Όταν το Μόλις η ενεργοποίηση οριστεί με επιτυχία, εμφανίζεται ένα σημάδι ενεργοποίησης μπροστά από το όνομα της παραμέτρου. Το σημάδι είναι γκρι όταν δεν ενεργοποιείται και εμφανίζεται πορτοκαλί όταν ενεργοποιείται. Επιπλέον, </w:t>
      </w:r>
      <w:r w:rsidR="00FA02DF" w:rsidRPr="00600D59">
        <w:rPr>
          <w:rFonts w:cs="Arial"/>
        </w:rPr>
        <w:t xml:space="preserve">εμφανίζονται </w:t>
      </w:r>
      <w:r w:rsidRPr="00600D59">
        <w:rPr>
          <w:rFonts w:cs="Arial"/>
        </w:rPr>
        <w:t xml:space="preserve">δύο οριζόντιες γραμμές σε κάθε γράφημα δεδομένων (όταν εφαρμόζεται η Λειτουργία Γραφήματος Κυματομορφής) για να υποδείξουν το σημείο συναγερμού. Οι γραμμές ορίου εμφανίζονται με διαφορετικά χρώματα </w:t>
      </w:r>
      <w:r w:rsidRPr="00600D59">
        <w:rPr>
          <w:rFonts w:cs="Arial"/>
          <w:color w:val="000000" w:themeColor="text1"/>
        </w:rPr>
        <w:t xml:space="preserve">για να διαφοροποιούνται </w:t>
      </w:r>
      <w:r w:rsidRPr="00600D59">
        <w:rPr>
          <w:rFonts w:cs="Arial"/>
        </w:rPr>
        <w:t>από τις κυματομορφές των παραμέτρων</w:t>
      </w:r>
      <w:r w:rsidR="00233E7B" w:rsidRPr="00600D59">
        <w:rPr>
          <w:rFonts w:cs="Arial"/>
        </w:rPr>
        <w:t>.</w:t>
      </w:r>
    </w:p>
    <w:p w14:paraId="5A1B0983" w14:textId="320B0DD1" w:rsidR="00ED77A6" w:rsidRPr="00600D59" w:rsidRDefault="00FA02DF">
      <w:pPr>
        <w:pStyle w:val="BodytextUserManual"/>
        <w:numPr>
          <w:ilvl w:val="0"/>
          <w:numId w:val="270"/>
        </w:numPr>
        <w:spacing w:before="156" w:after="156"/>
        <w:ind w:left="1001"/>
      </w:pPr>
      <w:r w:rsidRPr="00600D59">
        <w:rPr>
          <w:b/>
          <w:bCs w:val="0"/>
        </w:rPr>
        <w:t>Προσθήκη στην ομάδα</w:t>
      </w:r>
      <w:r w:rsidR="00707830" w:rsidRPr="00600D59">
        <w:rPr>
          <w:b/>
          <w:bCs w:val="0"/>
        </w:rPr>
        <w:t xml:space="preserve"> </w:t>
      </w:r>
      <w:r w:rsidR="00707830" w:rsidRPr="00600D59">
        <w:t xml:space="preserve">— </w:t>
      </w:r>
      <w:r w:rsidRPr="00600D59">
        <w:t>πατήστε για να προσθέσετε τις επιλεγμένες παραμέτρους στην προσαρμοσμένη ομάδα</w:t>
      </w:r>
      <w:r w:rsidR="00233E7B" w:rsidRPr="00600D59">
        <w:t>.</w:t>
      </w:r>
    </w:p>
    <w:p w14:paraId="4793B8ED" w14:textId="2EB2E6D1" w:rsidR="00D03A1C" w:rsidRPr="00600D59" w:rsidRDefault="00D03A1C">
      <w:pPr>
        <w:pStyle w:val="aa"/>
        <w:widowControl w:val="0"/>
        <w:numPr>
          <w:ilvl w:val="0"/>
          <w:numId w:val="58"/>
        </w:numPr>
        <w:spacing w:beforeLines="20" w:before="62" w:afterLines="20" w:after="62"/>
        <w:ind w:left="641" w:hanging="357"/>
        <w:rPr>
          <w:rFonts w:cs="Arial"/>
        </w:rPr>
      </w:pPr>
      <w:r w:rsidRPr="00600D59">
        <w:rPr>
          <w:rFonts w:cs="Arial"/>
          <w:b/>
        </w:rPr>
        <w:t xml:space="preserve">Λειτουργία κειμένου </w:t>
      </w:r>
      <w:r w:rsidRPr="00600D59">
        <w:rPr>
          <w:rFonts w:cs="Arial"/>
        </w:rPr>
        <w:t>— η προεπιλεγμένη λειτουργία που εμφανίζει τις παραμέτρους ως λίστα κειμένου</w:t>
      </w:r>
      <w:r w:rsidR="00233E7B" w:rsidRPr="00600D59">
        <w:rPr>
          <w:rFonts w:cs="Arial"/>
        </w:rPr>
        <w:t>.</w:t>
      </w:r>
    </w:p>
    <w:p w14:paraId="38A5989C" w14:textId="0C2B858B" w:rsidR="00ED77A6" w:rsidRPr="00600D59" w:rsidRDefault="00E27BF0">
      <w:pPr>
        <w:pStyle w:val="BodytextUserManual"/>
        <w:numPr>
          <w:ilvl w:val="0"/>
          <w:numId w:val="269"/>
        </w:numPr>
        <w:spacing w:before="156" w:after="156"/>
        <w:rPr>
          <w:b/>
        </w:rPr>
      </w:pPr>
      <w:r w:rsidRPr="00600D59">
        <w:rPr>
          <w:b/>
        </w:rPr>
        <w:t xml:space="preserve">Λειτουργία γραφήματος </w:t>
      </w:r>
      <w:r w:rsidRPr="00600D59">
        <w:rPr>
          <w:b/>
          <w:bCs w:val="0"/>
        </w:rPr>
        <w:t>κυματομορφής</w:t>
      </w:r>
    </w:p>
    <w:p w14:paraId="40AD777C" w14:textId="7B4ED02E" w:rsidR="00E27BF0" w:rsidRPr="00600D59" w:rsidRDefault="00E27BF0" w:rsidP="00E27BF0">
      <w:pPr>
        <w:pStyle w:val="aa"/>
        <w:widowControl w:val="0"/>
        <w:spacing w:beforeLines="20" w:before="62" w:afterLines="20" w:after="62"/>
        <w:ind w:firstLine="0"/>
        <w:rPr>
          <w:rFonts w:cs="Arial"/>
        </w:rPr>
      </w:pPr>
      <w:r w:rsidRPr="00600D59">
        <w:rPr>
          <w:rFonts w:cs="Arial"/>
        </w:rPr>
        <w:t>Σε αυτήν τη λειτουργία, έξι κουμπιά ελέγχου θα εμφανίζονται στη δεξιά πλευρά του στοιχείου παραμέτρου, επιτρέποντάς σας να χειρίζεστε την κατάσταση της οθόνης.</w:t>
      </w:r>
    </w:p>
    <w:p w14:paraId="27B8714F" w14:textId="2FB28ACA" w:rsidR="00C00D3A" w:rsidRPr="00600D59" w:rsidRDefault="00BF6CA0" w:rsidP="00C00D3A">
      <w:pPr>
        <w:pStyle w:val="BodytextUserManual"/>
        <w:keepNext/>
        <w:spacing w:beforeLines="0" w:before="0" w:afterLines="0" w:after="0" w:line="240" w:lineRule="auto"/>
        <w:ind w:left="0"/>
        <w:jc w:val="center"/>
      </w:pPr>
      <w:r w:rsidRPr="00600D59">
        <w:rPr>
          <w:noProof/>
          <w:lang w:val="en-US"/>
        </w:rPr>
        <w:drawing>
          <wp:inline distT="0" distB="0" distL="0" distR="0" wp14:anchorId="6F83238C" wp14:editId="14F7AC98">
            <wp:extent cx="2852210" cy="1962000"/>
            <wp:effectExtent l="0" t="0" r="5715" b="635"/>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2852210" cy="1962000"/>
                    </a:xfrm>
                    <a:prstGeom prst="rect">
                      <a:avLst/>
                    </a:prstGeom>
                    <a:noFill/>
                    <a:ln>
                      <a:noFill/>
                    </a:ln>
                  </pic:spPr>
                </pic:pic>
              </a:graphicData>
            </a:graphic>
          </wp:inline>
        </w:drawing>
      </w:r>
    </w:p>
    <w:p w14:paraId="69DFB1FF" w14:textId="08F4FC2C" w:rsidR="00C00D3A" w:rsidRPr="00600D59" w:rsidRDefault="000B5569" w:rsidP="00C00D3A">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C00D3A"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1</w:t>
      </w:r>
      <w:r w:rsidR="00C00D3A" w:rsidRPr="00600D59">
        <w:rPr>
          <w:rFonts w:cs="Arial"/>
        </w:rPr>
        <w:t xml:space="preserve"> </w:t>
      </w:r>
      <w:r w:rsidR="00C00D3A" w:rsidRPr="00600D59">
        <w:rPr>
          <w:rFonts w:cs="Arial"/>
          <w:i/>
        </w:rPr>
        <w:t>Οθόνη λειτουργίας γραφήματος κυματομορφής</w:t>
      </w:r>
    </w:p>
    <w:p w14:paraId="425482B3" w14:textId="5B84E03A" w:rsidR="002F0487" w:rsidRPr="00600D59" w:rsidRDefault="002F0487">
      <w:pPr>
        <w:pStyle w:val="aa"/>
        <w:widowControl w:val="0"/>
        <w:numPr>
          <w:ilvl w:val="0"/>
          <w:numId w:val="59"/>
        </w:numPr>
        <w:spacing w:beforeLines="20" w:before="62" w:afterLines="20" w:after="62"/>
        <w:ind w:left="998" w:hanging="357"/>
        <w:rPr>
          <w:rFonts w:cs="Arial"/>
        </w:rPr>
      </w:pPr>
      <w:r w:rsidRPr="00600D59">
        <w:rPr>
          <w:rFonts w:cs="Arial"/>
          <w:b/>
          <w:bCs/>
        </w:rPr>
        <w:t>Κουμπί κλίμακας για τον άξονα Χ</w:t>
      </w:r>
      <w:r w:rsidR="00233E7B" w:rsidRPr="00600D59">
        <w:rPr>
          <w:rFonts w:cs="Arial"/>
          <w:b/>
          <w:bCs/>
        </w:rPr>
        <w:t>:</w:t>
      </w:r>
      <w:r w:rsidRPr="00600D59">
        <w:rPr>
          <w:rFonts w:cs="Arial"/>
        </w:rPr>
        <w:t xml:space="preserve"> Υπάρχουν τέσσερις διαθέσιμες κλίμακες για τον άξονα Χ: x1, x2, x4 και x8.</w:t>
      </w:r>
    </w:p>
    <w:p w14:paraId="273274B1" w14:textId="38F0A14B" w:rsidR="002F0487" w:rsidRPr="00600D59" w:rsidRDefault="002F0487">
      <w:pPr>
        <w:pStyle w:val="aa"/>
        <w:widowControl w:val="0"/>
        <w:numPr>
          <w:ilvl w:val="0"/>
          <w:numId w:val="59"/>
        </w:numPr>
        <w:spacing w:beforeLines="20" w:before="62" w:afterLines="20" w:after="62"/>
        <w:ind w:left="998" w:hanging="357"/>
        <w:rPr>
          <w:rFonts w:cs="Arial"/>
        </w:rPr>
      </w:pPr>
      <w:r w:rsidRPr="00600D59">
        <w:rPr>
          <w:rFonts w:cs="Arial"/>
          <w:b/>
          <w:bCs/>
        </w:rPr>
        <w:t>Κουμπί κλίμακας για τον άξονα Y</w:t>
      </w:r>
      <w:r w:rsidR="00233E7B" w:rsidRPr="00600D59">
        <w:rPr>
          <w:rFonts w:cs="Arial"/>
          <w:b/>
          <w:bCs/>
        </w:rPr>
        <w:t>:</w:t>
      </w:r>
      <w:r w:rsidRPr="00600D59">
        <w:rPr>
          <w:rFonts w:cs="Arial"/>
        </w:rPr>
        <w:t xml:space="preserve"> Υπάρχουν τρεις διαθέσιμες κλίμακες για τον άξονα Y: x1, x2 και x4.</w:t>
      </w:r>
    </w:p>
    <w:p w14:paraId="4FF41923" w14:textId="09D102C3" w:rsidR="00815C0B" w:rsidRPr="00600D59" w:rsidRDefault="00815C0B">
      <w:pPr>
        <w:pStyle w:val="aa"/>
        <w:widowControl w:val="0"/>
        <w:numPr>
          <w:ilvl w:val="0"/>
          <w:numId w:val="59"/>
        </w:numPr>
        <w:spacing w:beforeLines="20" w:before="62" w:afterLines="20" w:after="62"/>
        <w:ind w:left="998" w:hanging="357"/>
        <w:rPr>
          <w:rFonts w:cs="Arial"/>
        </w:rPr>
      </w:pPr>
      <w:r w:rsidRPr="00600D59">
        <w:rPr>
          <w:rFonts w:cs="Arial"/>
          <w:b/>
        </w:rPr>
        <w:lastRenderedPageBreak/>
        <w:t xml:space="preserve">Κουμπί Ρυθμίσεων </w:t>
      </w:r>
      <w:r w:rsidR="00233E7B" w:rsidRPr="00600D59">
        <w:rPr>
          <w:rFonts w:cs="Arial"/>
        </w:rPr>
        <w:t>(</w:t>
      </w:r>
      <w:r w:rsidRPr="00600D59">
        <w:rPr>
          <w:rFonts w:cs="Arial"/>
          <w:b/>
        </w:rPr>
        <w:t>SetY</w:t>
      </w:r>
      <w:r w:rsidR="00233E7B" w:rsidRPr="00600D59">
        <w:rPr>
          <w:rFonts w:cs="Arial"/>
          <w:b/>
        </w:rPr>
        <w:t>)</w:t>
      </w:r>
      <w:r w:rsidRPr="00600D59">
        <w:rPr>
          <w:rFonts w:cs="Arial"/>
          <w:b/>
        </w:rPr>
        <w:t xml:space="preserve"> </w:t>
      </w:r>
      <w:r w:rsidRPr="00600D59">
        <w:rPr>
          <w:rFonts w:cs="Arial"/>
        </w:rPr>
        <w:t xml:space="preserve">— ορίζει την ελάχιστη και τη μέγιστη τιμή του άξονα </w:t>
      </w:r>
      <w:r w:rsidR="001F79C4" w:rsidRPr="00600D59">
        <w:rPr>
          <w:rFonts w:cs="Arial"/>
        </w:rPr>
        <w:t>Y.</w:t>
      </w:r>
    </w:p>
    <w:p w14:paraId="463E9CCA" w14:textId="5E920042" w:rsidR="00815C0B" w:rsidRPr="00600D59" w:rsidRDefault="00815C0B">
      <w:pPr>
        <w:pStyle w:val="aa"/>
        <w:widowControl w:val="0"/>
        <w:numPr>
          <w:ilvl w:val="0"/>
          <w:numId w:val="59"/>
        </w:numPr>
        <w:spacing w:beforeLines="0" w:before="20" w:afterLines="0" w:after="20"/>
        <w:ind w:left="998" w:hanging="357"/>
        <w:rPr>
          <w:rFonts w:cs="Arial"/>
        </w:rPr>
      </w:pPr>
      <w:r w:rsidRPr="00600D59">
        <w:rPr>
          <w:rFonts w:cs="Arial"/>
          <w:b/>
        </w:rPr>
        <w:t xml:space="preserve">Κουμπί επεξεργασίας </w:t>
      </w:r>
      <w:r w:rsidRPr="00600D59">
        <w:rPr>
          <w:rFonts w:cs="Arial"/>
        </w:rPr>
        <w:t>— επεξεργάζεται το χρώμα της κυματομορφής και το πάχος της γραμμής</w:t>
      </w:r>
      <w:r w:rsidR="00233E7B" w:rsidRPr="00600D59">
        <w:rPr>
          <w:rFonts w:cs="Arial"/>
        </w:rPr>
        <w:t>.</w:t>
      </w:r>
    </w:p>
    <w:p w14:paraId="6B11D137" w14:textId="5C8F1310" w:rsidR="00815C0B" w:rsidRPr="00600D59" w:rsidRDefault="00815C0B">
      <w:pPr>
        <w:pStyle w:val="aa"/>
        <w:widowControl w:val="0"/>
        <w:numPr>
          <w:ilvl w:val="0"/>
          <w:numId w:val="59"/>
        </w:numPr>
        <w:spacing w:beforeLines="0" w:before="20" w:afterLines="0" w:after="20"/>
        <w:ind w:left="998" w:hanging="357"/>
        <w:rPr>
          <w:rFonts w:cs="Arial"/>
        </w:rPr>
      </w:pPr>
      <w:r w:rsidRPr="00600D59">
        <w:rPr>
          <w:rFonts w:cs="Arial"/>
          <w:b/>
        </w:rPr>
        <w:t xml:space="preserve">Κουμπί μεγέθυνσης </w:t>
      </w:r>
      <w:r w:rsidRPr="00600D59">
        <w:rPr>
          <w:rFonts w:cs="Arial"/>
        </w:rPr>
        <w:t>— πατήστε μία φορά για να εμφανιστεί το επιλεγμένο γράφημα δεδομένων σε πλήρη οθόνη</w:t>
      </w:r>
      <w:r w:rsidR="00233E7B" w:rsidRPr="00600D59">
        <w:rPr>
          <w:rFonts w:cs="Arial"/>
        </w:rPr>
        <w:t>.</w:t>
      </w:r>
    </w:p>
    <w:p w14:paraId="25941109" w14:textId="77777777" w:rsidR="00815C0B" w:rsidRPr="00600D59" w:rsidRDefault="00815C0B">
      <w:pPr>
        <w:pStyle w:val="aa"/>
        <w:widowControl w:val="0"/>
        <w:numPr>
          <w:ilvl w:val="0"/>
          <w:numId w:val="59"/>
        </w:numPr>
        <w:spacing w:beforeLines="0" w:before="20" w:afterLines="0" w:after="20"/>
        <w:ind w:left="998" w:hanging="357"/>
        <w:rPr>
          <w:rFonts w:cs="Arial"/>
        </w:rPr>
      </w:pPr>
      <w:r w:rsidRPr="00600D59">
        <w:rPr>
          <w:rFonts w:cs="Arial"/>
          <w:b/>
        </w:rPr>
        <w:t>Κουμπί εξόδου</w:t>
      </w:r>
      <w:r w:rsidRPr="00600D59">
        <w:rPr>
          <w:rFonts w:cs="Arial"/>
        </w:rPr>
        <w:t xml:space="preserve"> — πατήστε για έξοδο από τη λειτουργία γραφήματος κυματομορφής.</w:t>
      </w:r>
    </w:p>
    <w:p w14:paraId="3D683341" w14:textId="76105A61" w:rsidR="00E27BF0" w:rsidRPr="00600D59" w:rsidRDefault="00E27BF0" w:rsidP="00E27BF0">
      <w:pPr>
        <w:pStyle w:val="aa"/>
        <w:spacing w:beforeLines="20" w:before="62" w:afterLines="20" w:after="62"/>
        <w:ind w:firstLine="0"/>
        <w:rPr>
          <w:rFonts w:cs="Arial"/>
        </w:rPr>
      </w:pPr>
      <w:r w:rsidRPr="00600D59">
        <w:rPr>
          <w:rFonts w:cs="Arial"/>
          <w:b/>
        </w:rPr>
        <w:t xml:space="preserve">Οθόνη πλήρους οθόνης </w:t>
      </w:r>
      <w:r w:rsidRPr="00600D59">
        <w:rPr>
          <w:rFonts w:cs="Arial"/>
        </w:rPr>
        <w:t xml:space="preserve">— </w:t>
      </w:r>
      <w:r w:rsidR="003D1441" w:rsidRPr="00600D59">
        <w:rPr>
          <w:rFonts w:cs="Arial"/>
        </w:rPr>
        <w:t xml:space="preserve">Υπάρχουν πέντε κουμπιά ελέγχου διαθέσιμα στην επάνω </w:t>
      </w:r>
      <w:r w:rsidRPr="00600D59">
        <w:rPr>
          <w:rFonts w:cs="Arial"/>
        </w:rPr>
        <w:t>δεξιά πλευρά της οθόνης.</w:t>
      </w:r>
    </w:p>
    <w:p w14:paraId="59D84757" w14:textId="7DE9A57C" w:rsidR="00921C51" w:rsidRPr="00600D59" w:rsidRDefault="00921C51">
      <w:pPr>
        <w:pStyle w:val="aa"/>
        <w:widowControl w:val="0"/>
        <w:numPr>
          <w:ilvl w:val="0"/>
          <w:numId w:val="60"/>
        </w:numPr>
        <w:spacing w:beforeLines="20" w:before="62" w:afterLines="20" w:after="62"/>
        <w:ind w:left="998" w:hanging="357"/>
        <w:rPr>
          <w:rFonts w:cs="Arial"/>
        </w:rPr>
      </w:pPr>
      <w:r w:rsidRPr="00600D59">
        <w:rPr>
          <w:rFonts w:cs="Arial"/>
          <w:b/>
          <w:bCs/>
        </w:rPr>
        <w:t>Κουμπί κλίμακας για τον άξονα Χ</w:t>
      </w:r>
      <w:r w:rsidR="00233E7B" w:rsidRPr="00600D59">
        <w:rPr>
          <w:rFonts w:cs="Arial"/>
          <w:b/>
          <w:bCs/>
        </w:rPr>
        <w:t>:</w:t>
      </w:r>
      <w:r w:rsidRPr="00600D59">
        <w:rPr>
          <w:rFonts w:cs="Arial"/>
        </w:rPr>
        <w:t xml:space="preserve"> Υπάρχουν τέσσερις διαθέσιμες κλίμακες για τον άξονα Χ: x1, x2, x4 και x8.</w:t>
      </w:r>
    </w:p>
    <w:p w14:paraId="5935ADD8" w14:textId="1A789EF2" w:rsidR="00921C51" w:rsidRPr="00600D59" w:rsidRDefault="00921C51">
      <w:pPr>
        <w:pStyle w:val="aa"/>
        <w:widowControl w:val="0"/>
        <w:numPr>
          <w:ilvl w:val="0"/>
          <w:numId w:val="60"/>
        </w:numPr>
        <w:spacing w:beforeLines="20" w:before="62" w:afterLines="20" w:after="62"/>
        <w:ind w:left="998" w:hanging="357"/>
        <w:rPr>
          <w:rFonts w:cs="Arial"/>
        </w:rPr>
      </w:pPr>
      <w:r w:rsidRPr="00600D59">
        <w:rPr>
          <w:rFonts w:cs="Arial"/>
          <w:b/>
          <w:bCs/>
        </w:rPr>
        <w:t>Κουμπί κλίμακας για τον άξονα Y</w:t>
      </w:r>
      <w:r w:rsidR="00233E7B" w:rsidRPr="00600D59">
        <w:rPr>
          <w:rFonts w:cs="Arial"/>
          <w:b/>
          <w:bCs/>
        </w:rPr>
        <w:t>:</w:t>
      </w:r>
      <w:r w:rsidRPr="00600D59">
        <w:rPr>
          <w:rFonts w:cs="Arial"/>
        </w:rPr>
        <w:t xml:space="preserve"> Υπάρχουν τρεις διαθέσιμες κλίμακες για τον άξονα Y: x1, x2 και x4.</w:t>
      </w:r>
    </w:p>
    <w:p w14:paraId="7C934C90" w14:textId="77777777" w:rsidR="00E27BF0" w:rsidRPr="00600D59" w:rsidRDefault="00E27BF0">
      <w:pPr>
        <w:pStyle w:val="aa"/>
        <w:widowControl w:val="0"/>
        <w:numPr>
          <w:ilvl w:val="0"/>
          <w:numId w:val="60"/>
        </w:numPr>
        <w:spacing w:beforeLines="20" w:before="62" w:afterLines="20" w:after="62"/>
        <w:ind w:left="998" w:hanging="357"/>
        <w:rPr>
          <w:rFonts w:cs="Arial"/>
        </w:rPr>
      </w:pPr>
      <w:r w:rsidRPr="00600D59">
        <w:rPr>
          <w:rFonts w:cs="Arial"/>
          <w:b/>
        </w:rPr>
        <w:t xml:space="preserve">Κουμπί Επεξεργασίας </w:t>
      </w:r>
      <w:r w:rsidRPr="00600D59">
        <w:rPr>
          <w:rFonts w:cs="Arial"/>
        </w:rPr>
        <w:t>— πατήστε για να ανοίξετε ένα παράθυρο επεξεργασίας, στο οποίο μπορείτε να ορίσετε το χρώμα της κυματομορφής και το πάχος της γραμμής που εμφανίζεται για το επιλεγμένο στοιχείο παραμέτρου.</w:t>
      </w:r>
    </w:p>
    <w:p w14:paraId="39ED1FCE" w14:textId="2F778E8C" w:rsidR="00E27BF0" w:rsidRPr="00600D59" w:rsidRDefault="00E27BF0">
      <w:pPr>
        <w:pStyle w:val="aa"/>
        <w:widowControl w:val="0"/>
        <w:numPr>
          <w:ilvl w:val="0"/>
          <w:numId w:val="60"/>
        </w:numPr>
        <w:spacing w:beforeLines="20" w:before="62" w:afterLines="20" w:after="62"/>
        <w:ind w:left="998" w:hanging="357"/>
        <w:rPr>
          <w:rFonts w:cs="Arial"/>
        </w:rPr>
      </w:pPr>
      <w:r w:rsidRPr="00600D59">
        <w:rPr>
          <w:rFonts w:cs="Arial"/>
          <w:b/>
        </w:rPr>
        <w:t xml:space="preserve">Κουμπί σμίκρυνσης </w:t>
      </w:r>
      <w:r w:rsidRPr="00600D59">
        <w:rPr>
          <w:rFonts w:cs="Arial"/>
        </w:rPr>
        <w:t xml:space="preserve">— πατήστε για έξοδο από την προβολή </w:t>
      </w:r>
      <w:r w:rsidR="00921C51" w:rsidRPr="00600D59">
        <w:rPr>
          <w:rFonts w:cs="Arial"/>
        </w:rPr>
        <w:t>πλήρους οθόνης</w:t>
      </w:r>
      <w:r w:rsidR="00233E7B" w:rsidRPr="00600D59">
        <w:rPr>
          <w:rFonts w:cs="Arial"/>
        </w:rPr>
        <w:t>.</w:t>
      </w:r>
    </w:p>
    <w:p w14:paraId="58EA0677" w14:textId="722BD9E9" w:rsidR="00E27BF0" w:rsidRPr="00600D59" w:rsidRDefault="00E27BF0">
      <w:pPr>
        <w:pStyle w:val="aa"/>
        <w:widowControl w:val="0"/>
        <w:numPr>
          <w:ilvl w:val="0"/>
          <w:numId w:val="60"/>
        </w:numPr>
        <w:spacing w:beforeLines="20" w:before="62" w:afterLines="20" w:after="62"/>
        <w:ind w:left="998" w:hanging="357"/>
        <w:rPr>
          <w:rFonts w:cs="Arial"/>
        </w:rPr>
      </w:pPr>
      <w:r w:rsidRPr="00600D59">
        <w:rPr>
          <w:rFonts w:cs="Arial"/>
          <w:b/>
        </w:rPr>
        <w:t>Κουμπί εξόδου</w:t>
      </w:r>
      <w:r w:rsidRPr="00600D59">
        <w:rPr>
          <w:rFonts w:cs="Arial"/>
        </w:rPr>
        <w:t xml:space="preserve"> — πατήστε για έξοδο από τη λειτουργία γραφήματος κυματομορφής</w:t>
      </w:r>
      <w:r w:rsidR="00233E7B" w:rsidRPr="00600D59">
        <w:rPr>
          <w:rFonts w:cs="Arial"/>
        </w:rPr>
        <w:t>.</w:t>
      </w:r>
    </w:p>
    <w:p w14:paraId="2506DAE6" w14:textId="77777777" w:rsidR="00E27BF0" w:rsidRPr="00600D59" w:rsidRDefault="00E27BF0" w:rsidP="00E27BF0">
      <w:pPr>
        <w:pStyle w:val="aa"/>
        <w:widowControl w:val="0"/>
        <w:numPr>
          <w:ilvl w:val="0"/>
          <w:numId w:val="5"/>
        </w:numPr>
        <w:spacing w:beforeLines="20" w:before="62" w:afterLines="20" w:after="62"/>
        <w:ind w:left="998" w:hanging="357"/>
        <w:rPr>
          <w:rFonts w:cs="Arial"/>
        </w:rPr>
      </w:pPr>
      <w:r w:rsidRPr="00600D59">
        <w:rPr>
          <w:rFonts w:cs="Arial"/>
          <w:b/>
        </w:rPr>
        <w:t>Για να επεξεργαστείτε το χρώμα της κυματομορφής και το πάχος της γραμμής</w:t>
      </w:r>
    </w:p>
    <w:p w14:paraId="130870F7" w14:textId="0FD7D524" w:rsidR="00E27BF0" w:rsidRPr="00600D59" w:rsidRDefault="00E27BF0">
      <w:pPr>
        <w:pStyle w:val="aa"/>
        <w:widowControl w:val="0"/>
        <w:numPr>
          <w:ilvl w:val="0"/>
          <w:numId w:val="268"/>
        </w:numPr>
        <w:spacing w:beforeLines="20" w:before="62" w:afterLines="20" w:after="62"/>
        <w:ind w:left="1355" w:hanging="357"/>
        <w:rPr>
          <w:rFonts w:cs="Arial"/>
        </w:rPr>
      </w:pPr>
      <w:r w:rsidRPr="00600D59">
        <w:rPr>
          <w:rFonts w:cs="Arial"/>
        </w:rPr>
        <w:t>Επιλέξτε ένα στοιχείο παραμέτρου για εμφάνιση στη λειτουργία Γράφημα κυματομορφής.</w:t>
      </w:r>
    </w:p>
    <w:p w14:paraId="45E26B2D" w14:textId="003C18E1" w:rsidR="00E27BF0" w:rsidRPr="00600D59" w:rsidRDefault="00E27BF0">
      <w:pPr>
        <w:pStyle w:val="aa"/>
        <w:widowControl w:val="0"/>
        <w:numPr>
          <w:ilvl w:val="0"/>
          <w:numId w:val="268"/>
        </w:numPr>
        <w:spacing w:beforeLines="20" w:before="62" w:afterLines="20" w:after="62"/>
        <w:ind w:left="1355" w:hanging="357"/>
        <w:rPr>
          <w:rFonts w:cs="Arial"/>
        </w:rPr>
      </w:pPr>
      <w:r w:rsidRPr="00600D59">
        <w:rPr>
          <w:rFonts w:cs="Arial"/>
        </w:rPr>
        <w:t xml:space="preserve">Πατήστε το </w:t>
      </w:r>
      <w:r w:rsidR="006C726E" w:rsidRPr="00600D59">
        <w:rPr>
          <w:rFonts w:cs="Arial"/>
          <w:bCs/>
        </w:rPr>
        <w:t xml:space="preserve">κουμπί </w:t>
      </w:r>
      <w:r w:rsidRPr="00600D59">
        <w:rPr>
          <w:rFonts w:cs="Arial"/>
          <w:b/>
        </w:rPr>
        <w:t xml:space="preserve">Επεξεργασία </w:t>
      </w:r>
      <w:r w:rsidRPr="00600D59">
        <w:rPr>
          <w:rFonts w:cs="Arial"/>
        </w:rPr>
        <w:t xml:space="preserve">και </w:t>
      </w:r>
      <w:r w:rsidR="006C726E" w:rsidRPr="00600D59">
        <w:rPr>
          <w:rFonts w:cs="Arial"/>
        </w:rPr>
        <w:t xml:space="preserve">θα εμφανιστεί </w:t>
      </w:r>
      <w:r w:rsidRPr="00600D59">
        <w:rPr>
          <w:rFonts w:cs="Arial"/>
        </w:rPr>
        <w:t>ένα παράθυρο επεξεργασίας</w:t>
      </w:r>
      <w:r w:rsidR="00233E7B" w:rsidRPr="00600D59">
        <w:rPr>
          <w:rFonts w:cs="Arial"/>
        </w:rPr>
        <w:t>.</w:t>
      </w:r>
      <w:r w:rsidRPr="00600D59">
        <w:rPr>
          <w:rFonts w:cs="Arial"/>
        </w:rPr>
        <w:t xml:space="preserve"> </w:t>
      </w:r>
    </w:p>
    <w:p w14:paraId="1A368713" w14:textId="216FCD1D" w:rsidR="00E27BF0" w:rsidRPr="00600D59" w:rsidRDefault="00BF6CA0" w:rsidP="00E27BF0">
      <w:pPr>
        <w:keepNext/>
        <w:spacing w:before="156" w:afterLines="0" w:after="0" w:line="240" w:lineRule="auto"/>
        <w:ind w:left="0"/>
        <w:jc w:val="center"/>
        <w:rPr>
          <w:rFonts w:cs="Arial"/>
        </w:rPr>
      </w:pPr>
      <w:r w:rsidRPr="00600D59">
        <w:rPr>
          <w:rFonts w:cs="Arial"/>
          <w:noProof/>
          <w:lang w:val="en-US"/>
        </w:rPr>
        <w:lastRenderedPageBreak/>
        <w:drawing>
          <wp:inline distT="0" distB="0" distL="0" distR="0" wp14:anchorId="591C9066" wp14:editId="37DC821B">
            <wp:extent cx="2856215" cy="1962000"/>
            <wp:effectExtent l="0" t="0" r="1905" b="635"/>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47" cstate="print">
                      <a:extLst>
                        <a:ext uri="{28A0092B-C50C-407E-A947-70E740481C1C}">
                          <a14:useLocalDpi xmlns:a14="http://schemas.microsoft.com/office/drawing/2010/main" val="0"/>
                        </a:ext>
                      </a:extLst>
                    </a:blip>
                    <a:srcRect/>
                    <a:stretch>
                      <a:fillRect/>
                    </a:stretch>
                  </pic:blipFill>
                  <pic:spPr bwMode="auto">
                    <a:xfrm>
                      <a:off x="0" y="0"/>
                      <a:ext cx="2856215" cy="1962000"/>
                    </a:xfrm>
                    <a:prstGeom prst="rect">
                      <a:avLst/>
                    </a:prstGeom>
                    <a:noFill/>
                    <a:ln>
                      <a:noFill/>
                    </a:ln>
                  </pic:spPr>
                </pic:pic>
              </a:graphicData>
            </a:graphic>
          </wp:inline>
        </w:drawing>
      </w:r>
    </w:p>
    <w:p w14:paraId="38E8A2B1" w14:textId="1E8F8D05" w:rsidR="00E27BF0" w:rsidRPr="00600D59" w:rsidRDefault="000B5569" w:rsidP="00E27BF0">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E27BF0"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2</w:t>
      </w:r>
      <w:r w:rsidR="00E27BF0" w:rsidRPr="00600D59">
        <w:rPr>
          <w:rFonts w:cs="Arial"/>
        </w:rPr>
        <w:t xml:space="preserve"> </w:t>
      </w:r>
      <w:r w:rsidR="00E27BF0" w:rsidRPr="00600D59">
        <w:rPr>
          <w:rFonts w:cs="Arial"/>
          <w:i/>
        </w:rPr>
        <w:t>Οθόνη επεξεργασίας κυματομορφής</w:t>
      </w:r>
    </w:p>
    <w:p w14:paraId="4FB64262" w14:textId="6D06DB1E" w:rsidR="00E27BF0" w:rsidRPr="00600D59" w:rsidRDefault="00BF6CA0">
      <w:pPr>
        <w:pStyle w:val="aa"/>
        <w:widowControl w:val="0"/>
        <w:numPr>
          <w:ilvl w:val="0"/>
          <w:numId w:val="268"/>
        </w:numPr>
        <w:spacing w:beforeLines="20" w:before="62" w:afterLines="20" w:after="62"/>
        <w:ind w:left="1355" w:hanging="357"/>
        <w:rPr>
          <w:rFonts w:cs="Arial"/>
        </w:rPr>
      </w:pP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στοιχείο</w:t>
      </w:r>
      <w:r w:rsidRPr="00600D59">
        <w:rPr>
          <w:rFonts w:eastAsiaTheme="minorEastAsia" w:cs="Arial"/>
          <w:szCs w:val="18"/>
        </w:rPr>
        <w:t xml:space="preserve"> </w:t>
      </w:r>
      <w:r w:rsidRPr="00600D59">
        <w:rPr>
          <w:rFonts w:eastAsiaTheme="minorEastAsia" w:cs="Arial"/>
          <w:szCs w:val="18"/>
          <w:lang w:val="en-US"/>
        </w:rPr>
        <w:t>παραμέτρου</w:t>
      </w:r>
      <w:r w:rsidRPr="00600D59">
        <w:rPr>
          <w:rFonts w:eastAsiaTheme="minorEastAsia" w:cs="Arial"/>
          <w:szCs w:val="18"/>
        </w:rPr>
        <w:t xml:space="preserve"> </w:t>
      </w:r>
      <w:r w:rsidRPr="00600D59">
        <w:rPr>
          <w:rFonts w:eastAsiaTheme="minorEastAsia" w:cs="Arial"/>
          <w:szCs w:val="18"/>
          <w:lang w:val="en-US"/>
        </w:rPr>
        <w:t>επιλέγεται</w:t>
      </w:r>
      <w:r w:rsidRPr="00600D59">
        <w:rPr>
          <w:rFonts w:eastAsiaTheme="minorEastAsia" w:cs="Arial"/>
          <w:szCs w:val="18"/>
        </w:rPr>
        <w:t xml:space="preserve"> </w:t>
      </w:r>
      <w:r w:rsidRPr="00600D59">
        <w:rPr>
          <w:rFonts w:eastAsiaTheme="minorEastAsia" w:cs="Arial"/>
          <w:szCs w:val="18"/>
          <w:lang w:val="en-US"/>
        </w:rPr>
        <w:t>αυτόματα</w:t>
      </w:r>
      <w:r w:rsidRPr="00600D59">
        <w:rPr>
          <w:rFonts w:eastAsiaTheme="minorEastAsia" w:cs="Arial"/>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πρώτη</w:t>
      </w:r>
      <w:r w:rsidRPr="00600D59">
        <w:rPr>
          <w:rFonts w:eastAsiaTheme="minorEastAsia" w:cs="Arial"/>
          <w:szCs w:val="18"/>
        </w:rPr>
        <w:t xml:space="preserve"> </w:t>
      </w:r>
      <w:r w:rsidRPr="00600D59">
        <w:rPr>
          <w:rFonts w:eastAsiaTheme="minorEastAsia" w:cs="Arial"/>
          <w:szCs w:val="18"/>
          <w:lang w:val="en-US"/>
        </w:rPr>
        <w:t>στήλη</w:t>
      </w:r>
      <w:r w:rsidRPr="00600D59">
        <w:rPr>
          <w:rFonts w:eastAsiaTheme="minorEastAsia" w:cs="Arial"/>
          <w:szCs w:val="18"/>
        </w:rPr>
        <w:t>.</w:t>
      </w:r>
    </w:p>
    <w:p w14:paraId="1E1D7A87" w14:textId="77777777" w:rsidR="00E27BF0" w:rsidRPr="00600D59" w:rsidRDefault="00E27BF0">
      <w:pPr>
        <w:pStyle w:val="aa"/>
        <w:widowControl w:val="0"/>
        <w:numPr>
          <w:ilvl w:val="0"/>
          <w:numId w:val="268"/>
        </w:numPr>
        <w:spacing w:beforeLines="20" w:before="62" w:afterLines="20" w:after="62"/>
        <w:ind w:left="1355" w:hanging="357"/>
        <w:rPr>
          <w:rFonts w:cs="Arial"/>
        </w:rPr>
      </w:pPr>
      <w:r w:rsidRPr="00600D59">
        <w:rPr>
          <w:rFonts w:cs="Arial"/>
        </w:rPr>
        <w:t>Επιλέξτε ένα χρώμα από τη δεύτερη στήλη.</w:t>
      </w:r>
    </w:p>
    <w:p w14:paraId="6BF2471C" w14:textId="3429A1C4" w:rsidR="00E27BF0" w:rsidRPr="00600D59" w:rsidRDefault="00BF6CA0">
      <w:pPr>
        <w:pStyle w:val="aa"/>
        <w:widowControl w:val="0"/>
        <w:numPr>
          <w:ilvl w:val="0"/>
          <w:numId w:val="268"/>
        </w:numPr>
        <w:spacing w:beforeLines="20" w:before="62" w:afterLines="20" w:after="62"/>
        <w:ind w:left="1355" w:hanging="357"/>
        <w:rPr>
          <w:rFonts w:cs="Arial"/>
        </w:rPr>
      </w:pPr>
      <w:r w:rsidRPr="00600D59">
        <w:rPr>
          <w:rFonts w:cs="Arial"/>
          <w:szCs w:val="18"/>
          <w:lang w:val="en-US"/>
        </w:rPr>
        <w:t>Επιλέξτε</w:t>
      </w:r>
      <w:r w:rsidRPr="00600D59">
        <w:rPr>
          <w:rFonts w:cs="Arial"/>
          <w:szCs w:val="18"/>
        </w:rPr>
        <w:t xml:space="preserve"> </w:t>
      </w:r>
      <w:r w:rsidRPr="00600D59">
        <w:rPr>
          <w:rFonts w:cs="Arial"/>
          <w:szCs w:val="18"/>
          <w:lang w:val="en-US"/>
        </w:rPr>
        <w:t>ένα</w:t>
      </w:r>
      <w:r w:rsidRPr="00600D59">
        <w:rPr>
          <w:rFonts w:cs="Arial"/>
          <w:szCs w:val="18"/>
        </w:rPr>
        <w:t xml:space="preserve"> </w:t>
      </w:r>
      <w:r w:rsidRPr="00600D59">
        <w:rPr>
          <w:rFonts w:cs="Arial"/>
          <w:szCs w:val="18"/>
          <w:lang w:val="en-US"/>
        </w:rPr>
        <w:t>πάχος</w:t>
      </w:r>
      <w:r w:rsidRPr="00600D59">
        <w:rPr>
          <w:rFonts w:cs="Arial"/>
          <w:szCs w:val="18"/>
        </w:rPr>
        <w:t xml:space="preserve"> </w:t>
      </w:r>
      <w:r w:rsidRPr="00600D59">
        <w:rPr>
          <w:rFonts w:cs="Arial"/>
          <w:szCs w:val="18"/>
          <w:lang w:val="en-US"/>
        </w:rPr>
        <w:t>γραμμής</w:t>
      </w:r>
      <w:r w:rsidRPr="00600D59">
        <w:rPr>
          <w:rFonts w:cs="Arial"/>
          <w:szCs w:val="18"/>
        </w:rPr>
        <w:t xml:space="preserve"> </w:t>
      </w:r>
      <w:r w:rsidRPr="00600D59">
        <w:rPr>
          <w:rFonts w:cs="Arial"/>
          <w:szCs w:val="18"/>
          <w:lang w:val="en-US"/>
        </w:rPr>
        <w:t>από</w:t>
      </w:r>
      <w:r w:rsidRPr="00600D59">
        <w:rPr>
          <w:rFonts w:cs="Arial"/>
          <w:szCs w:val="18"/>
        </w:rPr>
        <w:t xml:space="preserve"> </w:t>
      </w:r>
      <w:r w:rsidRPr="00600D59">
        <w:rPr>
          <w:rFonts w:cs="Arial"/>
          <w:szCs w:val="18"/>
          <w:lang w:val="en-US"/>
        </w:rPr>
        <w:t>την</w:t>
      </w:r>
      <w:r w:rsidRPr="00600D59">
        <w:rPr>
          <w:rFonts w:cs="Arial"/>
          <w:szCs w:val="18"/>
        </w:rPr>
        <w:t xml:space="preserve"> </w:t>
      </w:r>
      <w:r w:rsidRPr="00600D59">
        <w:rPr>
          <w:rFonts w:cs="Arial"/>
          <w:szCs w:val="18"/>
          <w:lang w:val="en-US"/>
        </w:rPr>
        <w:t>τρίτη</w:t>
      </w:r>
      <w:r w:rsidRPr="00600D59">
        <w:rPr>
          <w:rFonts w:cs="Arial"/>
          <w:szCs w:val="18"/>
        </w:rPr>
        <w:t xml:space="preserve"> </w:t>
      </w:r>
      <w:r w:rsidRPr="00600D59">
        <w:rPr>
          <w:rFonts w:cs="Arial"/>
          <w:szCs w:val="18"/>
          <w:lang w:val="en-US"/>
        </w:rPr>
        <w:t>στήλη</w:t>
      </w:r>
      <w:r w:rsidRPr="00600D59">
        <w:rPr>
          <w:rFonts w:cs="Arial"/>
          <w:szCs w:val="18"/>
        </w:rPr>
        <w:t>.</w:t>
      </w:r>
    </w:p>
    <w:p w14:paraId="489EF49B" w14:textId="13429034" w:rsidR="00E27BF0" w:rsidRPr="00600D59" w:rsidRDefault="00E27BF0">
      <w:pPr>
        <w:pStyle w:val="aa"/>
        <w:widowControl w:val="0"/>
        <w:numPr>
          <w:ilvl w:val="0"/>
          <w:numId w:val="268"/>
        </w:numPr>
        <w:spacing w:beforeLines="20" w:before="62" w:afterLines="20" w:after="62"/>
        <w:ind w:left="1355" w:hanging="357"/>
        <w:rPr>
          <w:rFonts w:cs="Arial"/>
        </w:rPr>
      </w:pPr>
      <w:r w:rsidRPr="00600D59">
        <w:rPr>
          <w:rFonts w:cs="Arial"/>
        </w:rPr>
        <w:t xml:space="preserve">Πατήστε </w:t>
      </w:r>
      <w:r w:rsidRPr="00600D59">
        <w:rPr>
          <w:rFonts w:cs="Arial"/>
          <w:b/>
        </w:rPr>
        <w:t xml:space="preserve">Τέλος </w:t>
      </w:r>
      <w:r w:rsidRPr="00600D59">
        <w:rPr>
          <w:rFonts w:cs="Arial"/>
        </w:rPr>
        <w:t xml:space="preserve">για να αποθηκεύσετε τη ρύθμιση και να πραγματοποιήσετε έξοδο ή πατήστε </w:t>
      </w:r>
      <w:r w:rsidR="00FD7219" w:rsidRPr="00600D59">
        <w:rPr>
          <w:rFonts w:cs="Arial"/>
          <w:b/>
        </w:rPr>
        <w:t xml:space="preserve">x </w:t>
      </w:r>
      <w:r w:rsidRPr="00600D59">
        <w:rPr>
          <w:rFonts w:cs="Arial"/>
        </w:rPr>
        <w:t>για έξοδο χωρίς αποθήκευση.</w:t>
      </w:r>
    </w:p>
    <w:p w14:paraId="151ACCD5" w14:textId="77777777" w:rsidR="00E27BF0" w:rsidRPr="00600D59" w:rsidRDefault="00E27BF0" w:rsidP="00E27BF0">
      <w:pPr>
        <w:pBdr>
          <w:top w:val="single" w:sz="6" w:space="1" w:color="auto"/>
          <w:bottom w:val="single" w:sz="6" w:space="1" w:color="auto"/>
        </w:pBdr>
        <w:spacing w:before="156" w:afterLines="0" w:after="0"/>
        <w:rPr>
          <w:rFonts w:cs="Arial"/>
          <w:b/>
        </w:rPr>
      </w:pPr>
      <w:r w:rsidRPr="00600D59">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030B7C8" w14:textId="4CDC5659" w:rsidR="00E27BF0" w:rsidRPr="00600D59" w:rsidRDefault="00E27BF0" w:rsidP="00E27BF0">
      <w:pPr>
        <w:pBdr>
          <w:top w:val="single" w:sz="6" w:space="1" w:color="auto"/>
          <w:bottom w:val="single" w:sz="6" w:space="1" w:color="auto"/>
        </w:pBdr>
        <w:spacing w:beforeLines="0" w:before="0" w:afterLines="0" w:after="0"/>
        <w:rPr>
          <w:rFonts w:cs="Arial"/>
        </w:rPr>
      </w:pPr>
      <w:r w:rsidRPr="00600D59">
        <w:rPr>
          <w:rFonts w:cs="Arial"/>
        </w:rPr>
        <w:t xml:space="preserve">Στην </w:t>
      </w:r>
      <w:r w:rsidR="00723167" w:rsidRPr="00600D59">
        <w:rPr>
          <w:rFonts w:cs="Arial"/>
        </w:rPr>
        <w:t xml:space="preserve">πλήρη οθόνη, επεξεργαστείτε το χρώμα της κυματομορφής και το πάχος της γραμμής πατώντας το κουμπί </w:t>
      </w:r>
      <w:r w:rsidRPr="00600D59">
        <w:rPr>
          <w:rFonts w:cs="Arial"/>
          <w:b/>
        </w:rPr>
        <w:t>Επεξεργασία</w:t>
      </w:r>
      <w:r w:rsidRPr="00600D59">
        <w:rPr>
          <w:rFonts w:cs="Arial"/>
        </w:rPr>
        <w:t xml:space="preserve"> κουμπί b στην επάνω δεξιά πλευρά της οθόνης.</w:t>
      </w:r>
    </w:p>
    <w:p w14:paraId="51C0F8B4" w14:textId="77777777" w:rsidR="005E4641" w:rsidRPr="00600D59" w:rsidRDefault="005E4641">
      <w:pPr>
        <w:pStyle w:val="BodytextUserManual"/>
        <w:numPr>
          <w:ilvl w:val="0"/>
          <w:numId w:val="269"/>
        </w:numPr>
        <w:spacing w:before="156" w:after="156"/>
      </w:pPr>
      <w:r w:rsidRPr="00600D59">
        <w:rPr>
          <w:b/>
        </w:rPr>
        <w:t xml:space="preserve">Λειτουργία αναλογικού μετρητή </w:t>
      </w:r>
      <w:r w:rsidRPr="00600D59">
        <w:t>— εμφανίζει τις παραμέτρους σε γραφήματα μετρητών.</w:t>
      </w:r>
    </w:p>
    <w:p w14:paraId="26BE2BAA" w14:textId="0D636C15" w:rsidR="005E4641" w:rsidRPr="00600D59" w:rsidRDefault="005E4641">
      <w:pPr>
        <w:pStyle w:val="aa"/>
        <w:widowControl w:val="0"/>
        <w:numPr>
          <w:ilvl w:val="0"/>
          <w:numId w:val="68"/>
        </w:numPr>
        <w:spacing w:beforeLines="20" w:before="62" w:afterLines="20" w:after="62"/>
        <w:rPr>
          <w:rFonts w:cs="Arial"/>
          <w:b/>
        </w:rPr>
      </w:pPr>
      <w:r w:rsidRPr="00600D59">
        <w:rPr>
          <w:rFonts w:cs="Arial"/>
          <w:b/>
        </w:rPr>
        <w:t xml:space="preserve">Λειτουργία ψηφιακού μετρητή </w:t>
      </w:r>
      <w:r w:rsidRPr="00600D59">
        <w:rPr>
          <w:rFonts w:cs="Arial"/>
        </w:rPr>
        <w:t>— εμφανίζει τις παραμέτρους με τη μορφή ψηφιακού γραφήματος μετρητή</w:t>
      </w:r>
      <w:r w:rsidR="00233E7B" w:rsidRPr="00600D59">
        <w:rPr>
          <w:rFonts w:cs="Arial"/>
        </w:rPr>
        <w:t>.</w:t>
      </w:r>
    </w:p>
    <w:p w14:paraId="5AE1F9F7" w14:textId="77777777" w:rsidR="005E4641" w:rsidRPr="00600D59" w:rsidRDefault="005E4641" w:rsidP="000636E9">
      <w:pPr>
        <w:pStyle w:val="aa"/>
        <w:numPr>
          <w:ilvl w:val="0"/>
          <w:numId w:val="57"/>
        </w:numPr>
        <w:spacing w:beforeLines="20" w:before="62" w:afterLines="20" w:after="62"/>
        <w:ind w:left="641" w:hanging="357"/>
        <w:rPr>
          <w:rFonts w:cs="Arial"/>
          <w:bCs/>
        </w:rPr>
      </w:pPr>
      <w:r w:rsidRPr="00600D59">
        <w:rPr>
          <w:rFonts w:cs="Arial"/>
          <w:bCs/>
        </w:rPr>
        <w:t>Κουμπιά λειτουργιών</w:t>
      </w:r>
    </w:p>
    <w:p w14:paraId="2A3F635B" w14:textId="77777777" w:rsidR="005E4641" w:rsidRPr="00600D59" w:rsidRDefault="005E4641" w:rsidP="005E4641">
      <w:pPr>
        <w:pStyle w:val="BodytextUserManual"/>
        <w:spacing w:before="156" w:after="156"/>
      </w:pPr>
      <w:r w:rsidRPr="00600D59">
        <w:t>Οι λειτουργίες των διαθέσιμων λειτουργικών κουμπιών στην οθόνη Live Data περιγράφονται παρακάτω:</w:t>
      </w:r>
    </w:p>
    <w:p w14:paraId="21354AE9" w14:textId="490250E7" w:rsidR="00416EB6" w:rsidRPr="00600D59" w:rsidRDefault="00416EB6">
      <w:pPr>
        <w:pStyle w:val="aa"/>
        <w:widowControl w:val="0"/>
        <w:numPr>
          <w:ilvl w:val="0"/>
          <w:numId w:val="62"/>
        </w:numPr>
        <w:spacing w:beforeLines="20" w:before="62" w:afterLines="20" w:after="62"/>
        <w:ind w:left="641" w:hanging="357"/>
        <w:rPr>
          <w:rFonts w:cs="Arial"/>
        </w:rPr>
      </w:pPr>
      <w:r w:rsidRPr="00600D59">
        <w:rPr>
          <w:rFonts w:cs="Arial"/>
          <w:b/>
          <w:bCs/>
        </w:rPr>
        <w:t>Αλλαγή μοτίβων</w:t>
      </w:r>
      <w:r w:rsidRPr="00600D59">
        <w:rPr>
          <w:rFonts w:cs="Arial"/>
        </w:rPr>
        <w:t xml:space="preserve"> — </w:t>
      </w:r>
      <w:r w:rsidR="000B4888" w:rsidRPr="00600D59">
        <w:rPr>
          <w:rFonts w:cs="Arial"/>
        </w:rPr>
        <w:t>πατήστε για εναλλαγή μεταξύ της λειτουργίας κατακόρυφης λίστας και της λειτουργίας λίστας πλέγματος</w:t>
      </w:r>
      <w:r w:rsidR="00233E7B" w:rsidRPr="00600D59">
        <w:rPr>
          <w:rFonts w:cs="Arial"/>
        </w:rPr>
        <w:t>.</w:t>
      </w:r>
      <w:r w:rsidRPr="00600D59">
        <w:rPr>
          <w:rFonts w:cs="Arial"/>
        </w:rPr>
        <w:t xml:space="preserve"> </w:t>
      </w:r>
      <w:r w:rsidR="000B4888" w:rsidRPr="00600D59">
        <w:rPr>
          <w:rFonts w:cs="Arial"/>
        </w:rPr>
        <w:t>Πατήστε παρατεταμένα το κουμπί για να εμφανιστεί ένα αναδυόμενο παράθυρο που εμφανίζει όλα τα μοτίβα λειτουργίας πλέγματος, όπως 12-πλέγμα, 9-πλέγμα, 6-πλέγμα, κ.λπ. Επιλέξτε ένα μοτίβο για να εμφανίσετε τις παραμέτρους.</w:t>
      </w:r>
    </w:p>
    <w:p w14:paraId="5CD35FBE" w14:textId="3D46A26B"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szCs w:val="18"/>
        </w:rPr>
        <w:t>Ομαδική ομάδα</w:t>
      </w:r>
      <w:r w:rsidRPr="00600D59">
        <w:rPr>
          <w:rFonts w:cs="Arial"/>
          <w:szCs w:val="18"/>
        </w:rPr>
        <w:t xml:space="preserve"> </w:t>
      </w:r>
      <w:r w:rsidRPr="00600D59">
        <w:rPr>
          <w:rFonts w:cs="Arial"/>
        </w:rPr>
        <w:t xml:space="preserve">— πατήστε για να </w:t>
      </w:r>
      <w:r w:rsidR="005879C9" w:rsidRPr="00600D59">
        <w:rPr>
          <w:rFonts w:cs="Arial"/>
        </w:rPr>
        <w:t>δημιουργήσετε μια νέα ομάδα ή να επιλέξετε μια υπάρχουσα προσαρμοσμένη ομάδα</w:t>
      </w:r>
      <w:r w:rsidR="00233E7B" w:rsidRPr="00600D59">
        <w:rPr>
          <w:rFonts w:cs="Arial"/>
        </w:rPr>
        <w:t>.</w:t>
      </w:r>
      <w:r w:rsidR="005879C9" w:rsidRPr="00600D59">
        <w:rPr>
          <w:rFonts w:cs="Arial"/>
        </w:rPr>
        <w:t xml:space="preserve"> Ο Τα κουμπιά </w:t>
      </w:r>
      <w:r w:rsidR="005879C9" w:rsidRPr="00600D59">
        <w:rPr>
          <w:rFonts w:cs="Arial"/>
          <w:b/>
          <w:bCs/>
        </w:rPr>
        <w:t xml:space="preserve">Επεξεργασία ομάδας </w:t>
      </w:r>
      <w:r w:rsidR="005879C9" w:rsidRPr="00600D59">
        <w:rPr>
          <w:rFonts w:cs="Arial"/>
        </w:rPr>
        <w:t xml:space="preserve">και </w:t>
      </w:r>
      <w:r w:rsidR="005879C9" w:rsidRPr="00600D59">
        <w:rPr>
          <w:rFonts w:cs="Arial"/>
          <w:b/>
          <w:bCs/>
        </w:rPr>
        <w:lastRenderedPageBreak/>
        <w:t xml:space="preserve">Διαγραφή ομάδας </w:t>
      </w:r>
      <w:r w:rsidR="005879C9" w:rsidRPr="00600D59">
        <w:rPr>
          <w:rFonts w:cs="Arial"/>
        </w:rPr>
        <w:t>είναι διαθέσιμα στο κάτω μέρος της οθόνης μόλις επιλεγεί το κουμπί Ομάδα.</w:t>
      </w:r>
    </w:p>
    <w:p w14:paraId="340CD304" w14:textId="77B40483"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Ακύρωση όλων</w:t>
      </w:r>
      <w:r w:rsidRPr="00600D59">
        <w:rPr>
          <w:rFonts w:cs="Arial"/>
        </w:rPr>
        <w:t xml:space="preserve"> — Πατήστε για να ακυρώσετε όλα τα επιλεγμένα στοιχεία παραμέτρων. Μπορείτε να επιλέξετε έως και 50 παραμέτρους ταυτόχρονα.</w:t>
      </w:r>
    </w:p>
    <w:p w14:paraId="6B0815DE" w14:textId="2DA6F987"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Εμφάνιση επιλεγμένων/Εμφάνιση όλων </w:t>
      </w:r>
      <w:r w:rsidRPr="00600D59">
        <w:rPr>
          <w:rFonts w:cs="Arial"/>
        </w:rPr>
        <w:t>— πατήστε αυτό το κουμπί για εναλλαγή μεταξύ των δύο επιλογών: η μία εμφανίζει τα επιλεγμένα στοιχεία παραμέτρων και η άλλη εμφανίζει όλα τα διαθέσιμα στοιχεία.</w:t>
      </w:r>
    </w:p>
    <w:p w14:paraId="303BE88D" w14:textId="60F0D306"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Συγχώνευση γραφημάτων </w:t>
      </w:r>
      <w:r w:rsidRPr="00600D59">
        <w:rPr>
          <w:rFonts w:cs="Arial"/>
        </w:rPr>
        <w:t xml:space="preserve">— πατήστε αυτό το κουμπί για να συγχωνεύσετε επιλεγμένα γραφήματα δεδομένων (μόνο για τη λειτουργία γραφήματος κυματομορφής). Αυτή η λειτουργία είναι πολύ χρήσιμη κατά τη σύγκριση </w:t>
      </w:r>
      <w:r w:rsidR="005879C9" w:rsidRPr="00600D59">
        <w:rPr>
          <w:rFonts w:cs="Arial"/>
        </w:rPr>
        <w:t xml:space="preserve">διαφορετικές </w:t>
      </w:r>
      <w:r w:rsidRPr="00600D59">
        <w:rPr>
          <w:rFonts w:cs="Arial"/>
        </w:rPr>
        <w:t>παραμέτρους.</w:t>
      </w:r>
    </w:p>
    <w:p w14:paraId="0555294A" w14:textId="77777777" w:rsidR="005E4641" w:rsidRPr="00600D59" w:rsidRDefault="005E4641" w:rsidP="005E4641">
      <w:pPr>
        <w:pBdr>
          <w:top w:val="single" w:sz="6" w:space="1" w:color="auto"/>
          <w:bottom w:val="single" w:sz="6" w:space="1" w:color="auto"/>
        </w:pBdr>
        <w:spacing w:before="156" w:afterLines="20" w:after="62"/>
        <w:rPr>
          <w:rFonts w:cs="Arial"/>
          <w:b/>
        </w:rPr>
      </w:pPr>
      <w:r w:rsidRPr="00600D59">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2F1DBAF9" w14:textId="055D1461" w:rsidR="005E4641" w:rsidRPr="00600D59" w:rsidRDefault="00BF6CA0" w:rsidP="005E4641">
      <w:pPr>
        <w:pBdr>
          <w:top w:val="single" w:sz="6" w:space="1" w:color="auto"/>
          <w:bottom w:val="single" w:sz="6" w:space="1" w:color="auto"/>
        </w:pBdr>
        <w:spacing w:beforeLines="0" w:before="0" w:after="156"/>
        <w:rPr>
          <w:rFonts w:cs="Arial"/>
        </w:rPr>
      </w:pPr>
      <w:r w:rsidRPr="00600D59">
        <w:rPr>
          <w:rFonts w:eastAsiaTheme="minorEastAsia" w:cs="Arial"/>
          <w:szCs w:val="18"/>
          <w:lang w:val="en-US"/>
        </w:rPr>
        <w:t>Αυτή</w:t>
      </w:r>
      <w:r w:rsidRPr="00600D59">
        <w:rPr>
          <w:rFonts w:eastAsiaTheme="minorEastAsia" w:cs="Arial"/>
          <w:szCs w:val="18"/>
        </w:rPr>
        <w:t xml:space="preserve"> </w:t>
      </w:r>
      <w:r w:rsidRPr="00600D59">
        <w:rPr>
          <w:rFonts w:eastAsiaTheme="minorEastAsia" w:cs="Arial"/>
          <w:szCs w:val="18"/>
          <w:lang w:val="en-US"/>
        </w:rPr>
        <w:t>η</w:t>
      </w:r>
      <w:r w:rsidRPr="00600D59">
        <w:rPr>
          <w:rFonts w:eastAsiaTheme="minorEastAsia" w:cs="Arial"/>
          <w:szCs w:val="18"/>
        </w:rPr>
        <w:t xml:space="preserve"> </w:t>
      </w:r>
      <w:r w:rsidRPr="00600D59">
        <w:rPr>
          <w:rFonts w:eastAsiaTheme="minorEastAsia" w:cs="Arial"/>
          <w:szCs w:val="18"/>
          <w:lang w:val="en-US"/>
        </w:rPr>
        <w:t>λειτουργία</w:t>
      </w:r>
      <w:r w:rsidRPr="00600D59">
        <w:rPr>
          <w:rFonts w:eastAsiaTheme="minorEastAsia" w:cs="Arial"/>
          <w:szCs w:val="18"/>
        </w:rPr>
        <w:t xml:space="preserve"> </w:t>
      </w:r>
      <w:r w:rsidRPr="00600D59">
        <w:rPr>
          <w:rFonts w:eastAsiaTheme="minorEastAsia" w:cs="Arial"/>
          <w:szCs w:val="18"/>
          <w:lang w:val="en-US"/>
        </w:rPr>
        <w:t>υποστηρίζει</w:t>
      </w:r>
      <w:r w:rsidRPr="00600D59">
        <w:rPr>
          <w:rFonts w:eastAsiaTheme="minorEastAsia" w:cs="Arial"/>
          <w:szCs w:val="18"/>
        </w:rPr>
        <w:t xml:space="preserve"> 2 </w:t>
      </w:r>
      <w:r w:rsidRPr="00600D59">
        <w:rPr>
          <w:rFonts w:eastAsiaTheme="minorEastAsia" w:cs="Arial"/>
          <w:szCs w:val="18"/>
          <w:lang w:val="en-US"/>
        </w:rPr>
        <w:t>ταυτόχρονες</w:t>
      </w:r>
      <w:r w:rsidRPr="00600D59">
        <w:rPr>
          <w:rFonts w:eastAsiaTheme="minorEastAsia" w:cs="Arial"/>
          <w:szCs w:val="18"/>
        </w:rPr>
        <w:t xml:space="preserve"> </w:t>
      </w:r>
      <w:r w:rsidRPr="00600D59">
        <w:rPr>
          <w:rFonts w:eastAsiaTheme="minorEastAsia" w:cs="Arial"/>
          <w:szCs w:val="18"/>
          <w:lang w:val="en-US"/>
        </w:rPr>
        <w:t>ομάδες</w:t>
      </w:r>
      <w:r w:rsidRPr="00600D59">
        <w:rPr>
          <w:rFonts w:eastAsiaTheme="minorEastAsia" w:cs="Arial"/>
          <w:szCs w:val="18"/>
        </w:rPr>
        <w:t xml:space="preserve"> </w:t>
      </w:r>
      <w:r w:rsidRPr="00600D59">
        <w:rPr>
          <w:rFonts w:eastAsiaTheme="minorEastAsia" w:cs="Arial"/>
          <w:szCs w:val="18"/>
          <w:lang w:val="en-US"/>
        </w:rPr>
        <w:t>σύντηξης</w:t>
      </w:r>
      <w:r w:rsidRPr="00600D59">
        <w:rPr>
          <w:rFonts w:eastAsiaTheme="minorEastAsia" w:cs="Arial"/>
          <w:szCs w:val="18"/>
        </w:rPr>
        <w:t xml:space="preserve"> </w:t>
      </w:r>
      <w:r w:rsidRPr="00600D59">
        <w:rPr>
          <w:rFonts w:eastAsiaTheme="minorEastAsia" w:cs="Arial"/>
          <w:szCs w:val="18"/>
          <w:lang w:val="en-US"/>
        </w:rPr>
        <w:t>καμπυλών</w:t>
      </w:r>
      <w:r w:rsidRPr="00600D59">
        <w:rPr>
          <w:rFonts w:eastAsiaTheme="minorEastAsia" w:cs="Arial"/>
          <w:szCs w:val="18"/>
        </w:rPr>
        <w:t xml:space="preserve"> </w:t>
      </w:r>
      <w:r w:rsidRPr="00600D59">
        <w:rPr>
          <w:rFonts w:eastAsiaTheme="minorEastAsia" w:cs="Arial"/>
          <w:szCs w:val="18"/>
          <w:lang w:val="en-US"/>
        </w:rPr>
        <w:t>έως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8 </w:t>
      </w:r>
      <w:r w:rsidRPr="00600D59">
        <w:rPr>
          <w:rFonts w:eastAsiaTheme="minorEastAsia" w:cs="Arial"/>
          <w:szCs w:val="18"/>
          <w:lang w:val="en-US"/>
        </w:rPr>
        <w:t>παραμέτρων</w:t>
      </w:r>
      <w:r w:rsidRPr="00600D59">
        <w:rPr>
          <w:rFonts w:eastAsiaTheme="minorEastAsia" w:cs="Arial"/>
          <w:szCs w:val="18"/>
        </w:rPr>
        <w:t xml:space="preserve"> </w:t>
      </w:r>
      <w:r w:rsidRPr="00600D59">
        <w:rPr>
          <w:rFonts w:eastAsiaTheme="minorEastAsia" w:cs="Arial"/>
          <w:szCs w:val="18"/>
          <w:lang w:val="en-US"/>
        </w:rPr>
        <w:t>ανά</w:t>
      </w:r>
      <w:r w:rsidRPr="00600D59">
        <w:rPr>
          <w:rFonts w:eastAsiaTheme="minorEastAsia" w:cs="Arial"/>
          <w:szCs w:val="18"/>
        </w:rPr>
        <w:t xml:space="preserve"> </w:t>
      </w:r>
      <w:r w:rsidRPr="00600D59">
        <w:rPr>
          <w:rFonts w:eastAsiaTheme="minorEastAsia" w:cs="Arial"/>
          <w:szCs w:val="18"/>
          <w:lang w:val="en-US"/>
        </w:rPr>
        <w:t>ομάδα</w:t>
      </w:r>
      <w:r w:rsidRPr="00600D59">
        <w:rPr>
          <w:rFonts w:eastAsiaTheme="minorEastAsia" w:cs="Arial"/>
          <w:szCs w:val="18"/>
        </w:rPr>
        <w:t xml:space="preserve"> </w:t>
      </w:r>
      <w:r w:rsidRPr="00600D59">
        <w:rPr>
          <w:rFonts w:eastAsiaTheme="minorEastAsia" w:cs="Arial"/>
          <w:szCs w:val="18"/>
          <w:lang w:val="en-US"/>
        </w:rPr>
        <w:t>που</w:t>
      </w:r>
      <w:r w:rsidRPr="00600D59">
        <w:rPr>
          <w:rFonts w:eastAsiaTheme="minorEastAsia" w:cs="Arial"/>
          <w:szCs w:val="18"/>
        </w:rPr>
        <w:t xml:space="preserve"> </w:t>
      </w:r>
      <w:r w:rsidRPr="00600D59">
        <w:rPr>
          <w:rFonts w:eastAsiaTheme="minorEastAsia" w:cs="Arial"/>
          <w:szCs w:val="18"/>
          <w:lang w:val="en-US"/>
        </w:rPr>
        <w:t>μπορούν</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αναπαρασταθούν</w:t>
      </w:r>
      <w:r w:rsidRPr="00600D59">
        <w:rPr>
          <w:rFonts w:eastAsiaTheme="minorEastAsia" w:cs="Arial"/>
          <w:szCs w:val="18"/>
        </w:rPr>
        <w:t xml:space="preserve"> </w:t>
      </w:r>
      <w:r w:rsidRPr="00600D59">
        <w:rPr>
          <w:rFonts w:eastAsiaTheme="minorEastAsia" w:cs="Arial"/>
          <w:szCs w:val="18"/>
          <w:lang w:val="en-US"/>
        </w:rPr>
        <w:t>ψηφιακά</w:t>
      </w:r>
      <w:r w:rsidRPr="00600D59">
        <w:rPr>
          <w:rFonts w:eastAsiaTheme="minorEastAsia" w:cs="Arial"/>
          <w:szCs w:val="18"/>
        </w:rPr>
        <w:t xml:space="preserve">. </w:t>
      </w:r>
      <w:r w:rsidRPr="00600D59">
        <w:rPr>
          <w:rFonts w:eastAsiaTheme="minorEastAsia" w:cs="Arial"/>
          <w:szCs w:val="18"/>
          <w:lang w:val="en-US"/>
        </w:rPr>
        <w:t>Δεν</w:t>
      </w:r>
      <w:r w:rsidRPr="00600D59">
        <w:rPr>
          <w:rFonts w:eastAsiaTheme="minorEastAsia" w:cs="Arial"/>
          <w:szCs w:val="18"/>
        </w:rPr>
        <w:t xml:space="preserve"> </w:t>
      </w:r>
      <w:r w:rsidRPr="00600D59">
        <w:rPr>
          <w:rFonts w:eastAsiaTheme="minorEastAsia" w:cs="Arial"/>
          <w:szCs w:val="18"/>
          <w:lang w:val="en-US"/>
        </w:rPr>
        <w:t>υποστηρίζονται</w:t>
      </w:r>
      <w:r w:rsidRPr="00600D59">
        <w:rPr>
          <w:rFonts w:eastAsiaTheme="minorEastAsia" w:cs="Arial"/>
          <w:szCs w:val="18"/>
        </w:rPr>
        <w:t xml:space="preserve"> </w:t>
      </w:r>
      <w:r w:rsidRPr="00600D59">
        <w:rPr>
          <w:rFonts w:eastAsiaTheme="minorEastAsia" w:cs="Arial"/>
          <w:szCs w:val="18"/>
          <w:lang w:val="en-US"/>
        </w:rPr>
        <w:t>μη</w:t>
      </w:r>
      <w:r w:rsidRPr="00600D59">
        <w:rPr>
          <w:rFonts w:eastAsiaTheme="minorEastAsia" w:cs="Arial"/>
          <w:szCs w:val="18"/>
        </w:rPr>
        <w:t xml:space="preserve"> </w:t>
      </w:r>
      <w:r w:rsidRPr="00600D59">
        <w:rPr>
          <w:rFonts w:eastAsiaTheme="minorEastAsia" w:cs="Arial"/>
          <w:szCs w:val="18"/>
          <w:lang w:val="en-US"/>
        </w:rPr>
        <w:t>ψηφιακές</w:t>
      </w:r>
      <w:r w:rsidRPr="00600D59">
        <w:rPr>
          <w:rFonts w:eastAsiaTheme="minorEastAsia" w:cs="Arial"/>
          <w:szCs w:val="18"/>
        </w:rPr>
        <w:t xml:space="preserve"> </w:t>
      </w:r>
      <w:r w:rsidRPr="00600D59">
        <w:rPr>
          <w:rFonts w:eastAsiaTheme="minorEastAsia" w:cs="Arial"/>
          <w:szCs w:val="18"/>
          <w:lang w:val="en-US"/>
        </w:rPr>
        <w:t>παράμετροι</w:t>
      </w:r>
      <w:r w:rsidRPr="00600D59">
        <w:rPr>
          <w:rFonts w:eastAsiaTheme="minorEastAsia" w:cs="Arial"/>
          <w:szCs w:val="18"/>
        </w:rPr>
        <w:t>.</w:t>
      </w:r>
    </w:p>
    <w:p w14:paraId="229ABA0D" w14:textId="77777777" w:rsidR="005E4641" w:rsidRPr="00600D59" w:rsidRDefault="005E4641" w:rsidP="00BE283D">
      <w:pPr>
        <w:pStyle w:val="aa"/>
        <w:widowControl w:val="0"/>
        <w:numPr>
          <w:ilvl w:val="1"/>
          <w:numId w:val="5"/>
        </w:numPr>
        <w:spacing w:beforeLines="20" w:before="62" w:afterLines="20" w:after="62"/>
        <w:ind w:left="641" w:hanging="357"/>
        <w:rPr>
          <w:rFonts w:cs="Arial"/>
        </w:rPr>
      </w:pPr>
      <w:r w:rsidRPr="00600D59">
        <w:rPr>
          <w:rFonts w:cs="Arial"/>
          <w:b/>
        </w:rPr>
        <w:t>Για να συγχωνεύσετε επιλεγμένα γραφήματα δεδομένων</w:t>
      </w:r>
    </w:p>
    <w:p w14:paraId="24E0452A" w14:textId="0BF4074F" w:rsidR="005E4641" w:rsidRPr="00600D59" w:rsidRDefault="005E4641">
      <w:pPr>
        <w:pStyle w:val="aa"/>
        <w:widowControl w:val="0"/>
        <w:numPr>
          <w:ilvl w:val="0"/>
          <w:numId w:val="67"/>
        </w:numPr>
        <w:spacing w:beforeLines="20" w:before="62" w:afterLines="20" w:after="62"/>
        <w:ind w:left="998" w:hanging="357"/>
        <w:rPr>
          <w:rFonts w:cs="Arial"/>
        </w:rPr>
      </w:pPr>
      <w:r w:rsidRPr="00600D59">
        <w:rPr>
          <w:rFonts w:cs="Arial"/>
        </w:rPr>
        <w:t xml:space="preserve">Επιλέξτε </w:t>
      </w:r>
      <w:r w:rsidR="00413FE3" w:rsidRPr="00600D59">
        <w:rPr>
          <w:rFonts w:cs="Arial"/>
        </w:rPr>
        <w:t xml:space="preserve">τις </w:t>
      </w:r>
      <w:r w:rsidRPr="00600D59">
        <w:rPr>
          <w:rFonts w:cs="Arial"/>
        </w:rPr>
        <w:t>παραμέτρους που θα συγχωνευθούν.</w:t>
      </w:r>
    </w:p>
    <w:p w14:paraId="4ACA17D3" w14:textId="77777777" w:rsidR="005E4641" w:rsidRPr="00600D59" w:rsidRDefault="005E4641">
      <w:pPr>
        <w:pStyle w:val="aa"/>
        <w:widowControl w:val="0"/>
        <w:numPr>
          <w:ilvl w:val="0"/>
          <w:numId w:val="67"/>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Συγχώνευση γραφημάτων </w:t>
      </w:r>
      <w:r w:rsidRPr="00600D59">
        <w:rPr>
          <w:rFonts w:cs="Arial"/>
        </w:rPr>
        <w:t>στο κάτω μέρος της οθόνης Ζωντανά δεδομένα.</w:t>
      </w:r>
    </w:p>
    <w:p w14:paraId="199FD19D" w14:textId="02526CE6" w:rsidR="00EB5179" w:rsidRPr="00600D59" w:rsidRDefault="00EB5179">
      <w:pPr>
        <w:pStyle w:val="aa"/>
        <w:widowControl w:val="0"/>
        <w:numPr>
          <w:ilvl w:val="0"/>
          <w:numId w:val="67"/>
        </w:numPr>
        <w:spacing w:beforeLines="20" w:before="62" w:afterLines="20" w:after="62"/>
        <w:ind w:left="998" w:hanging="357"/>
        <w:rPr>
          <w:rFonts w:cs="Arial"/>
        </w:rPr>
      </w:pPr>
      <w:r w:rsidRPr="00600D59">
        <w:rPr>
          <w:rFonts w:cs="Arial"/>
        </w:rPr>
        <w:t xml:space="preserve">Οι επιλεγμένες παράμετροι εμφανίζονται στην οθόνη. Πατήστε το επιλέξιμο πλαίσιο ελέγχου στα δεξιά για να </w:t>
      </w:r>
      <w:r w:rsidR="00D332D3" w:rsidRPr="00600D59">
        <w:rPr>
          <w:rFonts w:cs="Arial"/>
        </w:rPr>
        <w:t xml:space="preserve">επιλέξετε </w:t>
      </w:r>
      <w:r w:rsidRPr="00600D59">
        <w:rPr>
          <w:rFonts w:cs="Arial"/>
        </w:rPr>
        <w:t>την παράμετρο και την ομάδα. Το γκρι πλαίσιο ελέγχου δεν είναι διαθέσιμο για επιλογή.</w:t>
      </w:r>
    </w:p>
    <w:p w14:paraId="7E1C713C" w14:textId="7EF4FFA9" w:rsidR="00EB5179" w:rsidRPr="00600D59" w:rsidRDefault="00EB5179">
      <w:pPr>
        <w:pStyle w:val="aa"/>
        <w:widowControl w:val="0"/>
        <w:numPr>
          <w:ilvl w:val="0"/>
          <w:numId w:val="67"/>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Έναρξη σύντηξης </w:t>
      </w:r>
      <w:r w:rsidRPr="00600D59">
        <w:rPr>
          <w:rFonts w:cs="Arial"/>
        </w:rPr>
        <w:t>για να</w:t>
      </w:r>
      <w:r w:rsidRPr="00600D59">
        <w:rPr>
          <w:rFonts w:cs="Arial"/>
          <w:b/>
          <w:bCs/>
        </w:rPr>
        <w:t xml:space="preserve"> </w:t>
      </w:r>
      <w:r w:rsidRPr="00600D59">
        <w:rPr>
          <w:rFonts w:cs="Arial"/>
        </w:rPr>
        <w:t>αρχή.</w:t>
      </w:r>
    </w:p>
    <w:p w14:paraId="5490402B" w14:textId="7404CBC2" w:rsidR="005E4641" w:rsidRPr="00600D59" w:rsidRDefault="005E4641">
      <w:pPr>
        <w:pStyle w:val="aa"/>
        <w:widowControl w:val="0"/>
        <w:numPr>
          <w:ilvl w:val="0"/>
          <w:numId w:val="67"/>
        </w:numPr>
        <w:spacing w:beforeLines="20" w:before="62" w:afterLines="20" w:after="62"/>
        <w:ind w:left="998" w:hanging="357"/>
        <w:rPr>
          <w:rFonts w:cs="Arial"/>
        </w:rPr>
      </w:pPr>
      <w:r w:rsidRPr="00600D59">
        <w:rPr>
          <w:rFonts w:cs="Arial"/>
        </w:rPr>
        <w:t xml:space="preserve">Πατήστε το </w:t>
      </w:r>
      <w:r w:rsidR="00EB5179" w:rsidRPr="00600D59">
        <w:rPr>
          <w:rFonts w:cs="Arial"/>
          <w:b/>
        </w:rPr>
        <w:t>Πίσω</w:t>
      </w:r>
      <w:r w:rsidRPr="00600D59">
        <w:rPr>
          <w:rFonts w:cs="Arial"/>
          <w:b/>
        </w:rPr>
        <w:t xml:space="preserve"> </w:t>
      </w:r>
      <w:r w:rsidRPr="00600D59">
        <w:rPr>
          <w:rFonts w:cs="Arial"/>
        </w:rPr>
        <w:t xml:space="preserve">κουμπί για </w:t>
      </w:r>
      <w:r w:rsidR="00EB5179" w:rsidRPr="00600D59">
        <w:rPr>
          <w:rFonts w:cs="Arial"/>
        </w:rPr>
        <w:t>έξοδο</w:t>
      </w:r>
      <w:r w:rsidR="00233E7B" w:rsidRPr="00600D59">
        <w:rPr>
          <w:rFonts w:cs="Arial"/>
        </w:rPr>
        <w:t>.</w:t>
      </w:r>
    </w:p>
    <w:p w14:paraId="3CFAA709" w14:textId="4490632A"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Στην κορυφή </w:t>
      </w:r>
      <w:r w:rsidRPr="00600D59">
        <w:rPr>
          <w:rFonts w:cs="Arial"/>
        </w:rPr>
        <w:t>— πατήστε για να μετακινήσετε ένα επιλεγμένο στοιχείο δεδομένων στην κορυφή της λίστας.</w:t>
      </w:r>
    </w:p>
    <w:p w14:paraId="056EFEB2" w14:textId="4A87E261" w:rsidR="00017D5C" w:rsidRPr="00600D59" w:rsidRDefault="00017D5C">
      <w:pPr>
        <w:pStyle w:val="aa"/>
        <w:widowControl w:val="0"/>
        <w:numPr>
          <w:ilvl w:val="0"/>
          <w:numId w:val="62"/>
        </w:numPr>
        <w:spacing w:beforeLines="20" w:before="62" w:afterLines="20" w:after="62"/>
        <w:ind w:left="641" w:hanging="357"/>
        <w:rPr>
          <w:rFonts w:cs="Arial"/>
        </w:rPr>
      </w:pPr>
      <w:r w:rsidRPr="00600D59">
        <w:rPr>
          <w:rFonts w:cs="Arial"/>
          <w:b/>
        </w:rPr>
        <w:t xml:space="preserve">Εκκαθάριση δεδομένων </w:t>
      </w:r>
      <w:r w:rsidRPr="00600D59">
        <w:rPr>
          <w:rFonts w:cs="Arial"/>
        </w:rPr>
        <w:t>— πατήστε για να διαγράψετε όλα τα δεδομένα ζωντανής ροής που έχουν αποθηκευτεί στην προσωρινή μνήμη</w:t>
      </w:r>
      <w:r w:rsidR="00233E7B" w:rsidRPr="00600D59">
        <w:rPr>
          <w:rFonts w:cs="Arial"/>
        </w:rPr>
        <w:t>.</w:t>
      </w:r>
    </w:p>
    <w:p w14:paraId="2E6B90AC" w14:textId="1F912362" w:rsidR="00017D5C" w:rsidRPr="00600D59" w:rsidRDefault="00017D5C">
      <w:pPr>
        <w:pStyle w:val="aa"/>
        <w:widowControl w:val="0"/>
        <w:numPr>
          <w:ilvl w:val="0"/>
          <w:numId w:val="62"/>
        </w:numPr>
        <w:spacing w:beforeLines="20" w:before="62" w:afterLines="20" w:after="62"/>
        <w:ind w:left="641" w:hanging="357"/>
        <w:rPr>
          <w:rFonts w:cs="Arial"/>
        </w:rPr>
      </w:pPr>
      <w:r w:rsidRPr="00600D59">
        <w:rPr>
          <w:rFonts w:cs="Arial"/>
          <w:b/>
        </w:rPr>
        <w:t xml:space="preserve">Πάγωμα </w:t>
      </w:r>
      <w:r w:rsidRPr="00600D59">
        <w:rPr>
          <w:rFonts w:cs="Arial"/>
        </w:rPr>
        <w:t>— πατήστε για να εμφανίσετε τα ανακτημένα δεδομένα σε λειτουργία πάγωμα.</w:t>
      </w:r>
    </w:p>
    <w:p w14:paraId="5C46A0CA" w14:textId="77777777" w:rsidR="00555294" w:rsidRPr="00600D59" w:rsidRDefault="00555294">
      <w:pPr>
        <w:pStyle w:val="aa"/>
        <w:widowControl w:val="0"/>
        <w:numPr>
          <w:ilvl w:val="0"/>
          <w:numId w:val="63"/>
        </w:numPr>
        <w:spacing w:beforeLines="20" w:before="62" w:afterLines="20" w:after="62"/>
        <w:ind w:left="998" w:hanging="357"/>
        <w:rPr>
          <w:rFonts w:cs="Arial"/>
        </w:rPr>
      </w:pPr>
      <w:r w:rsidRPr="00600D59">
        <w:rPr>
          <w:rFonts w:cs="Arial"/>
        </w:rPr>
        <w:t>Συνέχιση — πατήστε για έξοδο από τη λειτουργία παγώματος δεδομένων και επιστροφή στην κανονική εμφάνιση δεδομένων.</w:t>
      </w:r>
    </w:p>
    <w:p w14:paraId="6F99F245" w14:textId="73EE7F28" w:rsidR="00017D5C" w:rsidRPr="00600D59" w:rsidRDefault="00017D5C">
      <w:pPr>
        <w:pStyle w:val="aa"/>
        <w:widowControl w:val="0"/>
        <w:numPr>
          <w:ilvl w:val="0"/>
          <w:numId w:val="63"/>
        </w:numPr>
        <w:spacing w:beforeLines="20" w:before="62" w:afterLines="20" w:after="62"/>
        <w:ind w:left="998" w:hanging="357"/>
        <w:rPr>
          <w:rFonts w:cs="Arial"/>
        </w:rPr>
      </w:pPr>
      <w:r w:rsidRPr="00600D59">
        <w:rPr>
          <w:rFonts w:cs="Arial"/>
        </w:rPr>
        <w:t>Προηγούμενο καρέ — πατήστε για να μετακινηθείτε στο προηγούμενο καρέ του παγωμένα δεδομένα.</w:t>
      </w:r>
    </w:p>
    <w:p w14:paraId="5BA1D4B3" w14:textId="77777777" w:rsidR="00555294" w:rsidRPr="00600D59" w:rsidRDefault="00555294">
      <w:pPr>
        <w:pStyle w:val="aa"/>
        <w:widowControl w:val="0"/>
        <w:numPr>
          <w:ilvl w:val="0"/>
          <w:numId w:val="63"/>
        </w:numPr>
        <w:spacing w:beforeLines="20" w:before="62" w:afterLines="20" w:after="62"/>
        <w:ind w:left="998" w:hanging="357"/>
        <w:rPr>
          <w:rFonts w:cs="Arial"/>
        </w:rPr>
      </w:pPr>
      <w:r w:rsidRPr="00600D59">
        <w:rPr>
          <w:rFonts w:cs="Arial"/>
        </w:rPr>
        <w:t>Αναπαραγωγή / Παύση — πατήστε για αναπαραγωγή/παύση των παγωμένων δεδομένων.</w:t>
      </w:r>
    </w:p>
    <w:p w14:paraId="7FF02E75" w14:textId="34E4EF3C" w:rsidR="00017D5C" w:rsidRPr="00600D59" w:rsidRDefault="00017D5C">
      <w:pPr>
        <w:pStyle w:val="aa"/>
        <w:widowControl w:val="0"/>
        <w:numPr>
          <w:ilvl w:val="0"/>
          <w:numId w:val="63"/>
        </w:numPr>
        <w:spacing w:beforeLines="20" w:before="62" w:afterLines="20" w:after="62"/>
        <w:ind w:left="998" w:hanging="357"/>
        <w:rPr>
          <w:rFonts w:cs="Arial"/>
        </w:rPr>
      </w:pPr>
      <w:r w:rsidRPr="00600D59">
        <w:rPr>
          <w:rFonts w:cs="Arial"/>
        </w:rPr>
        <w:t>Επόμενο καρέ — πατήστε για να μετακινηθείτε στο επόμενο καρέ του παγωμένα δεδομένα.</w:t>
      </w:r>
    </w:p>
    <w:p w14:paraId="413D0E1B" w14:textId="6D6E441C" w:rsidR="005B5979" w:rsidRPr="00600D59" w:rsidRDefault="00672BDC">
      <w:pPr>
        <w:pStyle w:val="aa"/>
        <w:widowControl w:val="0"/>
        <w:numPr>
          <w:ilvl w:val="0"/>
          <w:numId w:val="62"/>
        </w:numPr>
        <w:spacing w:beforeLines="20" w:before="62" w:afterLines="20" w:after="62"/>
        <w:ind w:left="641" w:hanging="357"/>
        <w:rPr>
          <w:rFonts w:cs="Arial"/>
        </w:rPr>
      </w:pPr>
      <w:r w:rsidRPr="00600D59">
        <w:rPr>
          <w:rFonts w:cs="Arial"/>
          <w:b/>
          <w:bCs/>
        </w:rPr>
        <w:lastRenderedPageBreak/>
        <w:t>Δειγματοληψία αναφοράς</w:t>
      </w:r>
      <w:r w:rsidRPr="00600D59">
        <w:rPr>
          <w:rFonts w:cs="Arial"/>
        </w:rPr>
        <w:t xml:space="preserve"> — πατήστε για να </w:t>
      </w:r>
      <w:r w:rsidR="00255CD1" w:rsidRPr="00600D59">
        <w:rPr>
          <w:rFonts w:cs="Arial"/>
        </w:rPr>
        <w:t xml:space="preserve">εκτελέσετε κυκλική δειγματοληψία όλων των δεδομένων σε πραγματικό </w:t>
      </w:r>
      <w:r w:rsidR="006B5684" w:rsidRPr="00600D59">
        <w:rPr>
          <w:rFonts w:cs="Arial"/>
        </w:rPr>
        <w:t xml:space="preserve">χρόνο </w:t>
      </w:r>
      <w:r w:rsidR="00255CD1" w:rsidRPr="00600D59">
        <w:rPr>
          <w:rFonts w:cs="Arial"/>
        </w:rPr>
        <w:t>στο τρέχον σύστημα και να παρέχετε τις μέγιστες, ελάχιστες και μέσες τιμές των δεδομένων που έχουν ληφθεί ως δείγμα</w:t>
      </w:r>
      <w:r w:rsidR="00233E7B" w:rsidRPr="00600D59">
        <w:rPr>
          <w:rFonts w:cs="Arial"/>
        </w:rPr>
        <w:t>.</w:t>
      </w:r>
      <w:r w:rsidR="00255CD1" w:rsidRPr="00600D59">
        <w:rPr>
          <w:rFonts w:cs="Arial"/>
        </w:rPr>
        <w:t xml:space="preserve"> </w:t>
      </w:r>
      <w:r w:rsidR="00332526" w:rsidRPr="00600D59">
        <w:rPr>
          <w:rFonts w:cs="Arial"/>
        </w:rPr>
        <w:t>Οι τεχνικοί μπορούν να προσαρμόσουν τις συνθήκες δειγματοληψίας</w:t>
      </w:r>
      <w:r w:rsidR="00233E7B" w:rsidRPr="00600D59">
        <w:rPr>
          <w:rFonts w:cs="Arial"/>
        </w:rPr>
        <w:t>.</w:t>
      </w:r>
      <w:r w:rsidR="00332526" w:rsidRPr="00600D59">
        <w:rPr>
          <w:rFonts w:cs="Arial"/>
        </w:rPr>
        <w:t xml:space="preserve"> </w:t>
      </w:r>
      <w:r w:rsidR="005B5979" w:rsidRPr="00600D59">
        <w:rPr>
          <w:rFonts w:cs="Arial"/>
        </w:rPr>
        <w:t xml:space="preserve">Αυτή η λειτουργία μπορεί να χρησιμοποιηθεί για τη συγκριτική ανάλυση των δεδομένων </w:t>
      </w:r>
      <w:r w:rsidR="006B5684" w:rsidRPr="00600D59">
        <w:rPr>
          <w:rFonts w:cs="Arial"/>
        </w:rPr>
        <w:t>σε πραγματικό χρόνο</w:t>
      </w:r>
      <w:r w:rsidR="00233E7B" w:rsidRPr="00600D59">
        <w:rPr>
          <w:rFonts w:cs="Arial"/>
        </w:rPr>
        <w:t>,</w:t>
      </w:r>
      <w:r w:rsidR="005B5979" w:rsidRPr="00600D59">
        <w:rPr>
          <w:rFonts w:cs="Arial"/>
        </w:rPr>
        <w:t xml:space="preserve"> βοηθώντας τους τεχνικούς να εντοπίσουν γρήγορα </w:t>
      </w:r>
      <w:r w:rsidR="006B5684" w:rsidRPr="00600D59">
        <w:rPr>
          <w:rFonts w:cs="Arial"/>
        </w:rPr>
        <w:t xml:space="preserve">τα </w:t>
      </w:r>
      <w:r w:rsidR="005B5979" w:rsidRPr="00600D59">
        <w:rPr>
          <w:rFonts w:cs="Arial"/>
        </w:rPr>
        <w:t>μη φυσιολογικά δεδομένα.</w:t>
      </w:r>
    </w:p>
    <w:p w14:paraId="6203AB5F" w14:textId="738BA410" w:rsidR="0073188C" w:rsidRPr="00600D59" w:rsidRDefault="002D5E6C">
      <w:pPr>
        <w:pStyle w:val="aa"/>
        <w:widowControl w:val="0"/>
        <w:numPr>
          <w:ilvl w:val="0"/>
          <w:numId w:val="62"/>
        </w:numPr>
        <w:spacing w:beforeLines="20" w:before="62" w:afterLines="20" w:after="62"/>
        <w:ind w:left="641" w:hanging="357"/>
        <w:rPr>
          <w:rFonts w:cs="Arial"/>
        </w:rPr>
      </w:pPr>
      <w:r w:rsidRPr="00600D59">
        <w:rPr>
          <w:rFonts w:cs="Arial"/>
          <w:b/>
          <w:bCs/>
        </w:rPr>
        <w:t>Λίστα εύρους</w:t>
      </w:r>
      <w:r w:rsidR="00FE2465" w:rsidRPr="00600D59">
        <w:rPr>
          <w:rFonts w:cs="Arial"/>
        </w:rPr>
        <w:t xml:space="preserve"> — πατήστε </w:t>
      </w:r>
      <w:r w:rsidR="00F13D9E" w:rsidRPr="00600D59">
        <w:rPr>
          <w:rFonts w:cs="Arial"/>
        </w:rPr>
        <w:t xml:space="preserve">ap για να εμφανίσετε τις </w:t>
      </w:r>
      <w:r w:rsidR="0073188C" w:rsidRPr="00600D59">
        <w:rPr>
          <w:rFonts w:cs="Arial"/>
        </w:rPr>
        <w:t xml:space="preserve">τιμές αναφοράς που έχουν δειγματοληψία, συμπεριλαμβανομένων των </w:t>
      </w:r>
      <w:r w:rsidR="00F13D9E" w:rsidRPr="00600D59">
        <w:rPr>
          <w:rFonts w:cs="Arial"/>
        </w:rPr>
        <w:t>μέγιστων, ελάχιστων και μέσων τιμών.</w:t>
      </w:r>
    </w:p>
    <w:p w14:paraId="74C89C6A" w14:textId="30CA7552"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Εγγραφή </w:t>
      </w:r>
      <w:r w:rsidRPr="00600D59">
        <w:rPr>
          <w:rFonts w:cs="Arial"/>
        </w:rPr>
        <w:t xml:space="preserve">— πατήστε για να ξεκινήσετε την καταγραφή των δεδομένων σε πραγματικό χρόνο των επιλεγμένων στοιχείων δεδομένων. Πατήστε το κουμπί </w:t>
      </w:r>
      <w:r w:rsidRPr="00600D59">
        <w:rPr>
          <w:rFonts w:cs="Arial"/>
          <w:b/>
        </w:rPr>
        <w:t xml:space="preserve">Εγγραφή </w:t>
      </w:r>
      <w:r w:rsidRPr="00600D59">
        <w:rPr>
          <w:rFonts w:cs="Arial"/>
        </w:rPr>
        <w:t xml:space="preserve">στο κάτω μέρος της οθόνης Δεδομένα σε πραγματικό χρόνο. Θα εμφανιστεί ένα μήνυμα που θα ζητά από τον χρήστη να επιλέξει τις παραμέτρους για καταγραφή. Πατήστε το κουμπί </w:t>
      </w:r>
      <w:r w:rsidRPr="00600D59">
        <w:rPr>
          <w:rFonts w:cs="Arial"/>
          <w:b/>
        </w:rPr>
        <w:t xml:space="preserve">Κατάλαβα </w:t>
      </w:r>
      <w:r w:rsidRPr="00600D59">
        <w:rPr>
          <w:rFonts w:cs="Arial"/>
        </w:rPr>
        <w:t xml:space="preserve">για επιβεβαίωση. Κάντε κύλιση προς τα κάτω και επιλέξτε τα </w:t>
      </w:r>
      <w:r w:rsidR="00AA6C02" w:rsidRPr="00600D59">
        <w:rPr>
          <w:rFonts w:cs="Arial"/>
        </w:rPr>
        <w:t xml:space="preserve">στοιχεία δεδομένων </w:t>
      </w:r>
      <w:r w:rsidRPr="00600D59">
        <w:rPr>
          <w:rFonts w:cs="Arial"/>
        </w:rPr>
        <w:t xml:space="preserve">για καταγραφή. Πατήστε το κουμπί </w:t>
      </w:r>
      <w:r w:rsidRPr="00600D59">
        <w:rPr>
          <w:rFonts w:cs="Arial"/>
          <w:b/>
        </w:rPr>
        <w:t xml:space="preserve">Εγγραφή </w:t>
      </w:r>
      <w:r w:rsidRPr="00600D59">
        <w:rPr>
          <w:rFonts w:cs="Arial"/>
        </w:rPr>
        <w:t xml:space="preserve">για να ξεκινήσετε την εγγραφή. Πατήστε το κουμπί </w:t>
      </w:r>
      <w:r w:rsidR="00AA6C02" w:rsidRPr="00600D59">
        <w:rPr>
          <w:rFonts w:cs="Arial"/>
          <w:b/>
        </w:rPr>
        <w:t xml:space="preserve">Ολοκλήρωση </w:t>
      </w:r>
      <w:r w:rsidRPr="00600D59">
        <w:rPr>
          <w:rFonts w:cs="Arial"/>
        </w:rPr>
        <w:t xml:space="preserve">για να διακόψετε την εγγραφή. Τα καταγεγραμμένα δεδομένα σε πραγματικό χρόνο μπορούν να προβληθούν στην ενότητα </w:t>
      </w:r>
      <w:r w:rsidRPr="00600D59">
        <w:rPr>
          <w:rFonts w:cs="Arial"/>
          <w:b/>
        </w:rPr>
        <w:t xml:space="preserve">Αναθεώρηση </w:t>
      </w:r>
      <w:r w:rsidRPr="00600D59">
        <w:rPr>
          <w:rFonts w:cs="Arial"/>
        </w:rPr>
        <w:t>στο κάτω μέρος της οθόνης Δεδομένα σε πραγματικό χρόνο. Τα καταγεγραμμένα δεδομένα μπορούν επίσης να ελεγχθούν στην εφαρμογή Data Manager.</w:t>
      </w:r>
    </w:p>
    <w:p w14:paraId="4F257409" w14:textId="5D38E31D" w:rsidR="005E4641" w:rsidRPr="00600D59" w:rsidRDefault="00AA6C02">
      <w:pPr>
        <w:pStyle w:val="aa"/>
        <w:widowControl w:val="0"/>
        <w:numPr>
          <w:ilvl w:val="0"/>
          <w:numId w:val="63"/>
        </w:numPr>
        <w:spacing w:beforeLines="20" w:before="62" w:afterLines="20" w:after="62"/>
        <w:ind w:left="998" w:hanging="357"/>
        <w:rPr>
          <w:rFonts w:cs="Arial"/>
        </w:rPr>
      </w:pPr>
      <w:r w:rsidRPr="00600D59">
        <w:rPr>
          <w:rFonts w:cs="Arial"/>
        </w:rPr>
        <w:t xml:space="preserve">Ολοκλήρωση </w:t>
      </w:r>
      <w:r w:rsidR="005E4641" w:rsidRPr="00600D59">
        <w:rPr>
          <w:rFonts w:cs="Arial"/>
        </w:rPr>
        <w:t>— Πατήστε για να σταματήσετε την καταγραφή δεδομένων και επιστροφή στην κανονική εμφάνιση δεδομένων.</w:t>
      </w:r>
    </w:p>
    <w:p w14:paraId="6AE15BE7" w14:textId="701B04A6" w:rsidR="005E4641" w:rsidRPr="00600D59" w:rsidRDefault="005E4641">
      <w:pPr>
        <w:pStyle w:val="aa"/>
        <w:widowControl w:val="0"/>
        <w:numPr>
          <w:ilvl w:val="0"/>
          <w:numId w:val="63"/>
        </w:numPr>
        <w:spacing w:beforeLines="20" w:before="62" w:afterLines="20" w:after="62"/>
        <w:ind w:left="998" w:hanging="357"/>
        <w:rPr>
          <w:rFonts w:cs="Arial"/>
        </w:rPr>
      </w:pPr>
      <w:r w:rsidRPr="00600D59">
        <w:rPr>
          <w:rFonts w:cs="Arial"/>
        </w:rPr>
        <w:t xml:space="preserve">Σημαία — </w:t>
      </w:r>
      <w:r w:rsidR="004242B3" w:rsidRPr="00600D59">
        <w:rPr>
          <w:rFonts w:cs="Arial"/>
        </w:rPr>
        <w:t xml:space="preserve">εμφανίζεται όταν εφαρμόζεται η λειτουργία Εγγραφής. Πατήστε αυτό το κουμπί </w:t>
      </w:r>
      <w:r w:rsidRPr="00600D59">
        <w:rPr>
          <w:rFonts w:cs="Arial"/>
        </w:rPr>
        <w:t>για να ορίσετε σημαίες ώστε να σημειώνονται σημεία ενδιαφέροντος κατά την εγγραφή δεδομένων. Σημειώσεις μπορούν να προστεθούν κατά τη διάρκεια αναπαραγωγή στην Ανασκόπηση ή στη Διαχείριση Δεδομένων</w:t>
      </w:r>
      <w:r w:rsidR="00233E7B" w:rsidRPr="00600D59">
        <w:rPr>
          <w:rFonts w:cs="Arial"/>
        </w:rPr>
        <w:t>.</w:t>
      </w:r>
      <w:r w:rsidRPr="00600D59">
        <w:rPr>
          <w:rFonts w:cs="Arial"/>
          <w:i/>
        </w:rPr>
        <w:t xml:space="preserve"> </w:t>
      </w:r>
      <w:r w:rsidRPr="00600D59">
        <w:rPr>
          <w:rFonts w:cs="Arial"/>
        </w:rPr>
        <w:t>Επιλέξτε την προκαθορισμένη σημαία για να ανοίξετε ένα αναδυόμενο παράθυρο και να εμφανίσετε ένα εικονικό πληκτρολόγιο για την εισαγωγή σημειώσεων</w:t>
      </w:r>
      <w:r w:rsidR="00233E7B" w:rsidRPr="00600D59">
        <w:rPr>
          <w:rFonts w:cs="Arial"/>
        </w:rPr>
        <w:t>.</w:t>
      </w:r>
    </w:p>
    <w:p w14:paraId="628F9691" w14:textId="1F8B5376"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Ανασκόπηση </w:t>
      </w:r>
      <w:r w:rsidRPr="00600D59">
        <w:rPr>
          <w:rFonts w:cs="Arial"/>
        </w:rPr>
        <w:t xml:space="preserve">— </w:t>
      </w:r>
      <w:r w:rsidR="004242B3" w:rsidRPr="00600D59">
        <w:rPr>
          <w:rFonts w:cs="Arial"/>
        </w:rPr>
        <w:t xml:space="preserve">πατήστε για να </w:t>
      </w:r>
      <w:r w:rsidRPr="00600D59">
        <w:rPr>
          <w:rFonts w:cs="Arial"/>
        </w:rPr>
        <w:t xml:space="preserve">ελέγξετε τα καταγεγραμμένα δεδομένα. Πατήστε το κουμπί </w:t>
      </w:r>
      <w:r w:rsidRPr="00600D59">
        <w:rPr>
          <w:rFonts w:cs="Arial"/>
          <w:b/>
        </w:rPr>
        <w:t xml:space="preserve">Ανασκόπηση για να εμφανίσετε μια λίστα εγγραφών και να </w:t>
      </w:r>
      <w:r w:rsidRPr="00600D59">
        <w:rPr>
          <w:rFonts w:cs="Arial"/>
        </w:rPr>
        <w:t>επιλέξετε ένα στοιχείο για έλεγχο.</w:t>
      </w:r>
    </w:p>
    <w:p w14:paraId="39901703" w14:textId="77777777" w:rsidR="005E4641" w:rsidRPr="00600D59"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600D59">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7CF9BDD" w14:textId="06B7DA28" w:rsidR="005E4641" w:rsidRPr="00600D59" w:rsidRDefault="005E4641" w:rsidP="005E4641">
      <w:pPr>
        <w:pStyle w:val="aa"/>
        <w:pBdr>
          <w:top w:val="single" w:sz="6" w:space="1" w:color="auto"/>
          <w:bottom w:val="single" w:sz="6" w:space="1" w:color="auto"/>
        </w:pBdr>
        <w:spacing w:beforeLines="0" w:before="0" w:afterLines="0" w:after="0"/>
        <w:ind w:left="284" w:firstLine="0"/>
        <w:rPr>
          <w:rFonts w:cs="Arial"/>
        </w:rPr>
      </w:pPr>
      <w:r w:rsidRPr="00600D59">
        <w:rPr>
          <w:rFonts w:cs="Arial"/>
        </w:rPr>
        <w:t>Μόνο τα δεδομένα που καταγράφηκαν κατά την τρέχουσα λειτουργία μπορούν να εξεταστούν στην οθόνη Live Data. Όλα τα ιστορικά καταγεγραμμένα δεδομένα μπορούν να εξεταστούν στην ενότητα "Review Data" (Επισκόπηση δεδομένων) στην εφαρμογή Data Manager</w:t>
      </w:r>
      <w:r w:rsidR="00233E7B" w:rsidRPr="00600D59">
        <w:rPr>
          <w:rFonts w:cs="Arial"/>
        </w:rPr>
        <w:t>.</w:t>
      </w:r>
    </w:p>
    <w:p w14:paraId="06B696FF" w14:textId="5319A883" w:rsidR="004242B3" w:rsidRPr="00600D59" w:rsidRDefault="004242B3">
      <w:pPr>
        <w:pStyle w:val="aa"/>
        <w:widowControl w:val="0"/>
        <w:numPr>
          <w:ilvl w:val="0"/>
          <w:numId w:val="64"/>
        </w:numPr>
        <w:spacing w:beforeLines="20" w:before="62" w:afterLines="20" w:after="62"/>
        <w:ind w:left="998" w:hanging="357"/>
        <w:rPr>
          <w:rFonts w:cs="Arial"/>
        </w:rPr>
      </w:pPr>
      <w:r w:rsidRPr="00600D59">
        <w:rPr>
          <w:rFonts w:cs="Arial"/>
        </w:rPr>
        <w:t>Αλλαγή μοτίβου — αλλάζει το μοτίβο εμφάνισης.</w:t>
      </w:r>
    </w:p>
    <w:p w14:paraId="15255D75" w14:textId="61088174" w:rsidR="00275232" w:rsidRPr="00600D59" w:rsidRDefault="004242B3">
      <w:pPr>
        <w:pStyle w:val="aa"/>
        <w:widowControl w:val="0"/>
        <w:numPr>
          <w:ilvl w:val="0"/>
          <w:numId w:val="64"/>
        </w:numPr>
        <w:spacing w:beforeLines="20" w:before="62" w:afterLines="20" w:after="62"/>
        <w:ind w:left="998" w:hanging="357"/>
        <w:rPr>
          <w:rFonts w:cs="Arial"/>
          <w:b/>
        </w:rPr>
      </w:pPr>
      <w:r w:rsidRPr="00600D59">
        <w:rPr>
          <w:rFonts w:cs="Arial"/>
        </w:rPr>
        <w:t>Συγχώνευση γραφημάτων</w:t>
      </w:r>
      <w:r w:rsidRPr="00600D59">
        <w:rPr>
          <w:rFonts w:cs="Arial"/>
          <w:b/>
        </w:rPr>
        <w:t xml:space="preserve"> </w:t>
      </w:r>
      <w:r w:rsidRPr="00600D59">
        <w:rPr>
          <w:rFonts w:cs="Arial"/>
        </w:rPr>
        <w:t>— συγχώνευση επιλεγμένων γραφημάτων δεδομένων</w:t>
      </w:r>
      <w:r w:rsidR="00233E7B" w:rsidRPr="00600D59">
        <w:rPr>
          <w:rFonts w:cs="Arial"/>
        </w:rPr>
        <w:t>.</w:t>
      </w:r>
    </w:p>
    <w:p w14:paraId="7EBC19C9" w14:textId="2AC65130" w:rsidR="004242B3" w:rsidRPr="00600D59" w:rsidRDefault="004242B3">
      <w:pPr>
        <w:pStyle w:val="aa"/>
        <w:widowControl w:val="0"/>
        <w:numPr>
          <w:ilvl w:val="0"/>
          <w:numId w:val="64"/>
        </w:numPr>
        <w:spacing w:beforeLines="20" w:before="62" w:afterLines="20" w:after="62"/>
        <w:ind w:left="998" w:hanging="357"/>
        <w:rPr>
          <w:rFonts w:cs="Arial"/>
          <w:b/>
        </w:rPr>
      </w:pPr>
      <w:r w:rsidRPr="00600D59">
        <w:rPr>
          <w:rFonts w:cs="Arial"/>
        </w:rPr>
        <w:t>Εμφάνιση επιλεγμένων — εμφανίζει τις επιλεγμένες παραμέτρους.</w:t>
      </w:r>
    </w:p>
    <w:p w14:paraId="229B5BF5" w14:textId="3F0D9269" w:rsidR="005E4641" w:rsidRPr="00600D59" w:rsidRDefault="005E4641">
      <w:pPr>
        <w:pStyle w:val="aa"/>
        <w:widowControl w:val="0"/>
        <w:numPr>
          <w:ilvl w:val="0"/>
          <w:numId w:val="64"/>
        </w:numPr>
        <w:spacing w:beforeLines="20" w:before="62" w:afterLines="20" w:after="62"/>
        <w:ind w:left="998" w:hanging="357"/>
        <w:rPr>
          <w:rFonts w:cs="Arial"/>
        </w:rPr>
      </w:pPr>
      <w:r w:rsidRPr="00600D59">
        <w:rPr>
          <w:rFonts w:cs="Arial"/>
        </w:rPr>
        <w:lastRenderedPageBreak/>
        <w:t>Προηγούμενο Πλαίσιο — μεταβαίνει στο προηγούμενο καρέ του καταγεγραμμένα δεδομένα.</w:t>
      </w:r>
    </w:p>
    <w:p w14:paraId="1699029B" w14:textId="62605390" w:rsidR="005E4641" w:rsidRPr="00600D59" w:rsidRDefault="005E4641">
      <w:pPr>
        <w:pStyle w:val="aa"/>
        <w:widowControl w:val="0"/>
        <w:numPr>
          <w:ilvl w:val="0"/>
          <w:numId w:val="64"/>
        </w:numPr>
        <w:spacing w:beforeLines="20" w:before="62" w:afterLines="20" w:after="62"/>
        <w:ind w:left="998" w:hanging="357"/>
        <w:rPr>
          <w:rFonts w:cs="Arial"/>
        </w:rPr>
      </w:pPr>
      <w:r w:rsidRPr="00600D59">
        <w:rPr>
          <w:rFonts w:cs="Arial"/>
        </w:rPr>
        <w:t>Αναπαραγωγή/Παύση — πατήστε για αναπαραγωγή/παύση της ηχογραφημένης εικόνας δεδομένα.</w:t>
      </w:r>
    </w:p>
    <w:p w14:paraId="0C0DA4BC" w14:textId="77777777" w:rsidR="004242B3" w:rsidRPr="00600D59" w:rsidRDefault="004242B3">
      <w:pPr>
        <w:pStyle w:val="aa"/>
        <w:widowControl w:val="0"/>
        <w:numPr>
          <w:ilvl w:val="0"/>
          <w:numId w:val="64"/>
        </w:numPr>
        <w:spacing w:beforeLines="20" w:before="62" w:afterLines="20" w:after="62"/>
        <w:ind w:left="998" w:hanging="357"/>
        <w:rPr>
          <w:rFonts w:cs="Arial"/>
        </w:rPr>
      </w:pPr>
      <w:r w:rsidRPr="00600D59">
        <w:rPr>
          <w:rFonts w:cs="Arial"/>
        </w:rPr>
        <w:t xml:space="preserve">Επόμενο Πλαίσιο — μεταβαίνει στο επόμενο καρέ του καταγεγραμμένα δεδομένα.  </w:t>
      </w:r>
    </w:p>
    <w:p w14:paraId="0624F5A0" w14:textId="2D1E4A34" w:rsidR="005E4641" w:rsidRPr="00600D59" w:rsidRDefault="005E4641">
      <w:pPr>
        <w:pStyle w:val="aa"/>
        <w:widowControl w:val="0"/>
        <w:numPr>
          <w:ilvl w:val="0"/>
          <w:numId w:val="64"/>
        </w:numPr>
        <w:spacing w:beforeLines="20" w:before="62" w:afterLines="20" w:after="62"/>
        <w:ind w:left="998" w:hanging="357"/>
        <w:rPr>
          <w:rFonts w:cs="Arial"/>
          <w:b/>
        </w:rPr>
      </w:pPr>
      <w:r w:rsidRPr="00600D59">
        <w:rPr>
          <w:rFonts w:cs="Arial"/>
        </w:rPr>
        <w:t xml:space="preserve">Πίσω — πραγματοποιεί έξοδο από την </w:t>
      </w:r>
      <w:r w:rsidR="00B4005F" w:rsidRPr="00600D59">
        <w:rPr>
          <w:rFonts w:cs="Arial"/>
        </w:rPr>
        <w:t xml:space="preserve">οθόνη </w:t>
      </w:r>
      <w:r w:rsidRPr="00600D59">
        <w:rPr>
          <w:rFonts w:cs="Arial"/>
        </w:rPr>
        <w:t>Αναθεώρηση και επιστρέφει στην οθόνη Ζωντανά Δεδομένα</w:t>
      </w:r>
      <w:r w:rsidR="00233E7B" w:rsidRPr="00600D59">
        <w:rPr>
          <w:rFonts w:cs="Arial"/>
        </w:rPr>
        <w:t>.</w:t>
      </w:r>
    </w:p>
    <w:p w14:paraId="52EFA54F" w14:textId="77777777" w:rsidR="005E4641" w:rsidRPr="00600D59" w:rsidRDefault="005E4641">
      <w:pPr>
        <w:pStyle w:val="aa"/>
        <w:widowControl w:val="0"/>
        <w:numPr>
          <w:ilvl w:val="0"/>
          <w:numId w:val="62"/>
        </w:numPr>
        <w:spacing w:beforeLines="20" w:before="62" w:afterLines="20" w:after="62"/>
        <w:ind w:left="641" w:hanging="357"/>
        <w:rPr>
          <w:rFonts w:cs="Arial"/>
        </w:rPr>
      </w:pPr>
      <w:r w:rsidRPr="00600D59">
        <w:rPr>
          <w:rFonts w:cs="Arial"/>
          <w:b/>
        </w:rPr>
        <w:t xml:space="preserve">Πίσω </w:t>
      </w:r>
      <w:r w:rsidRPr="00600D59">
        <w:rPr>
          <w:rFonts w:cs="Arial"/>
        </w:rPr>
        <w:t>— επιστρέφει στην προηγούμενη οθόνη ή κλείνει τη λειτουργία.</w:t>
      </w:r>
    </w:p>
    <w:p w14:paraId="4EA5B726" w14:textId="77777777" w:rsidR="005E4641" w:rsidRPr="00600D59" w:rsidRDefault="005E4641" w:rsidP="005E4641">
      <w:pPr>
        <w:pStyle w:val="30"/>
        <w:spacing w:before="312" w:after="156"/>
      </w:pPr>
      <w:bookmarkStart w:id="193" w:name="_Toc160024668"/>
      <w:r w:rsidRPr="00600D59">
        <w:t>Μια ενεργή δοκιμή</w:t>
      </w:r>
      <w:bookmarkEnd w:id="193"/>
    </w:p>
    <w:p w14:paraId="46701987" w14:textId="77777777" w:rsidR="005E4641" w:rsidRPr="00600D59" w:rsidRDefault="005E4641" w:rsidP="005E4641">
      <w:pPr>
        <w:pStyle w:val="BodytextUserManual"/>
        <w:spacing w:before="156" w:after="156"/>
      </w:pPr>
      <w:r w:rsidRPr="00600D59">
        <w:t>Η λειτουργία Ενεργής Δοκιμής χρησιμοποιείται για την πρόσβαση σε δοκιμές υποσυστήματος και εξαρτημάτων που αφορούν συγκεκριμένα οχήματα. Οι διαθέσιμες δοκιμές ποικίλλουν ανά όχημα.</w:t>
      </w:r>
    </w:p>
    <w:p w14:paraId="55901906" w14:textId="77777777" w:rsidR="005E4641" w:rsidRPr="00600D59" w:rsidRDefault="005E4641" w:rsidP="005E4641">
      <w:pPr>
        <w:pStyle w:val="BodytextUserManual"/>
        <w:spacing w:before="156" w:after="156"/>
      </w:pPr>
      <w:r w:rsidRPr="00600D59">
        <w:t>Κατά τη διάρκεια μιας ενεργής δοκιμής, το tablet στέλνει εντολές στην ECU για την ενεργοποίηση των ενεργοποιητών. Αυτή η δοκιμή προσδιορίζει την ακεραιότητα του συστήματος ή του εξαρτήματος διαβάζοντας δεδομένα ECU ή παρακολουθώντας τη λειτουργία των ενεργοποιητών. Τέτοιες δοκιμές μπορεί να περιλαμβάνουν την εναλλαγή μιας ηλεκτρομαγνητικής βαλβίδας, ενός ρελέ ή ενός διακόπτη μεταξύ δύο καταστάσεων λειτουργίας.</w:t>
      </w:r>
    </w:p>
    <w:p w14:paraId="141CD1E0" w14:textId="0BF2B50B" w:rsidR="005E4641" w:rsidRPr="00600D59" w:rsidRDefault="005E4641" w:rsidP="005E4641">
      <w:pPr>
        <w:pStyle w:val="BodytextUserManual"/>
        <w:spacing w:before="156" w:after="156"/>
      </w:pPr>
      <w:r w:rsidRPr="00600D59">
        <w:t xml:space="preserve">Επιλέγοντας </w:t>
      </w:r>
      <w:r w:rsidRPr="00600D59">
        <w:rPr>
          <w:b/>
          <w:bCs w:val="0"/>
        </w:rPr>
        <w:t>Ενεργή δοκιμή</w:t>
      </w:r>
      <w:r w:rsidR="00233E7B" w:rsidRPr="00600D59">
        <w:rPr>
          <w:b/>
          <w:bCs w:val="0"/>
        </w:rPr>
        <w:t>,</w:t>
      </w:r>
      <w:r w:rsidRPr="00600D59">
        <w:t xml:space="preserve"> εμφανίζεται ένα μενού επιλογών δοκιμής. Οι διαθέσιμες δοκιμές διαφέρουν ανάλογα με το όχημα.</w:t>
      </w:r>
    </w:p>
    <w:p w14:paraId="30AC37EC" w14:textId="6411AF1B" w:rsidR="005E4641" w:rsidRPr="00600D59" w:rsidRDefault="00F71FE5" w:rsidP="00401CBD">
      <w:pPr>
        <w:pStyle w:val="BodytextUserManual"/>
        <w:spacing w:before="156" w:after="156" w:line="480" w:lineRule="auto"/>
        <w:ind w:left="0"/>
        <w:jc w:val="center"/>
      </w:pPr>
      <w:r w:rsidRPr="00600D59">
        <w:rPr>
          <w:noProof/>
        </w:rPr>
        <w:t xml:space="preserve"> </w:t>
      </w:r>
      <w:r w:rsidR="00BF6CA0" w:rsidRPr="00600D59">
        <w:rPr>
          <w:noProof/>
          <w:lang w:val="en-US"/>
        </w:rPr>
        <w:drawing>
          <wp:inline distT="0" distB="0" distL="0" distR="0" wp14:anchorId="157785EA" wp14:editId="25591316">
            <wp:extent cx="2752807" cy="1872000"/>
            <wp:effectExtent l="0" t="0" r="9525" b="0"/>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2752807" cy="1872000"/>
                    </a:xfrm>
                    <a:prstGeom prst="rect">
                      <a:avLst/>
                    </a:prstGeom>
                    <a:noFill/>
                    <a:ln>
                      <a:noFill/>
                    </a:ln>
                  </pic:spPr>
                </pic:pic>
              </a:graphicData>
            </a:graphic>
          </wp:inline>
        </w:drawing>
      </w:r>
    </w:p>
    <w:p w14:paraId="59EA1F64" w14:textId="1FEA970A" w:rsidR="005E4641" w:rsidRPr="00600D59" w:rsidRDefault="000B5569" w:rsidP="005E4641">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E4641"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3</w:t>
      </w:r>
      <w:r w:rsidR="005E4641" w:rsidRPr="00600D59">
        <w:rPr>
          <w:rFonts w:cs="Arial"/>
        </w:rPr>
        <w:t xml:space="preserve"> </w:t>
      </w:r>
      <w:r w:rsidR="005E4641" w:rsidRPr="00600D59">
        <w:rPr>
          <w:rFonts w:cs="Arial"/>
          <w:i/>
          <w:iCs/>
        </w:rPr>
        <w:t>Ενεργή οθόνη δοκιμής</w:t>
      </w:r>
    </w:p>
    <w:p w14:paraId="05C3242F" w14:textId="7F28BF99" w:rsidR="005E4641" w:rsidRPr="00600D59" w:rsidRDefault="005E4641" w:rsidP="005E4641">
      <w:pPr>
        <w:pStyle w:val="BodytextUserManual"/>
        <w:spacing w:before="156" w:after="156"/>
        <w:rPr>
          <w:rFonts w:eastAsia="黑体"/>
        </w:rPr>
      </w:pPr>
      <w:r w:rsidRPr="00600D59">
        <w:t xml:space="preserve">Επιλέξτε μια δοκιμή από τις επιλογές του μενού. Ακολουθήστε τις οδηγίες που εμφανίζονται στην οθόνη για να ολοκληρώσετε τη δοκιμή. Οι διαδικασίες και οι οδηγίες </w:t>
      </w:r>
      <w:r w:rsidRPr="00600D59">
        <w:lastRenderedPageBreak/>
        <w:t>διαφέρουν ανάλογα με το όχημα</w:t>
      </w:r>
      <w:r w:rsidR="00233E7B" w:rsidRPr="00600D59">
        <w:t>.</w:t>
      </w:r>
    </w:p>
    <w:p w14:paraId="2A4FE549" w14:textId="77777777" w:rsidR="005E4641" w:rsidRPr="00600D59" w:rsidRDefault="005E4641" w:rsidP="005E4641">
      <w:pPr>
        <w:pStyle w:val="BodytextUserManual"/>
        <w:spacing w:before="156" w:after="156"/>
      </w:pPr>
      <w:r w:rsidRPr="00600D59">
        <w:t xml:space="preserve">Τα κουμπιά λειτουργιών στην κάτω δεξιά γωνία της οθόνης Ενεργού Δοκιμής χειρίζονται τα σήματα δοκιμής. Οι οδηγίες λειτουργίας εμφανίζονται στην κύρια ενότητα της οθόνης δοκιμής. Ακολουθήστε τις οδηγίες στην οθόνη και κάντε τις κατάλληλες επιλογές για να ολοκληρώσετε τις δοκιμές. Πατήστε το κουμπί </w:t>
      </w:r>
      <w:r w:rsidRPr="00600D59">
        <w:rPr>
          <w:b/>
        </w:rPr>
        <w:t xml:space="preserve">ESC </w:t>
      </w:r>
      <w:r w:rsidRPr="00600D59">
        <w:t>για να τερματίσετε τη δοκιμή όταν τελειώσετε.</w:t>
      </w:r>
    </w:p>
    <w:p w14:paraId="561BDC90" w14:textId="77777777" w:rsidR="005E4641" w:rsidRPr="00600D59" w:rsidRDefault="005E4641" w:rsidP="005E4641">
      <w:pPr>
        <w:pStyle w:val="30"/>
        <w:spacing w:before="312" w:after="156"/>
      </w:pPr>
      <w:bookmarkStart w:id="194" w:name="_Toc160024669"/>
      <w:r w:rsidRPr="00600D59">
        <w:t>Ειδικές Λειτουργίες</w:t>
      </w:r>
      <w:bookmarkEnd w:id="194"/>
    </w:p>
    <w:p w14:paraId="05E95F40" w14:textId="77777777" w:rsidR="005E4641" w:rsidRPr="00600D59" w:rsidRDefault="005E4641" w:rsidP="005E4641">
      <w:pPr>
        <w:spacing w:before="156" w:after="156"/>
        <w:rPr>
          <w:rFonts w:cs="Arial"/>
        </w:rPr>
      </w:pPr>
      <w:r w:rsidRPr="00600D59">
        <w:rPr>
          <w:rFonts w:cs="Arial"/>
        </w:rPr>
        <w:t>Ανάλογα με το όχημα δοκιμής, αυτή η επιλογή μπορεί μερικές φορές να εμφανίζεται ως Διαδικασία Εκμάθησης, Προγραμματισμός Διόρθωσης, Έλεγχος Εκπομπών (Δεν ισχύει για τις ΗΠΑ), Έλεγχος OBD I/M (Δεν ισχύει για τις ΗΠΑ) ή κάτι παρόμοιο. Μπορείτε να επιλέξετε μία για να προχωρήσετε ανάλογα με τις απαιτήσεις σας.</w:t>
      </w:r>
    </w:p>
    <w:p w14:paraId="64F7D30B" w14:textId="334FCF26" w:rsidR="005E4641" w:rsidRPr="00600D59" w:rsidRDefault="00BF6CA0" w:rsidP="0089673D">
      <w:pPr>
        <w:spacing w:before="156" w:after="156" w:line="480" w:lineRule="auto"/>
        <w:ind w:left="0"/>
        <w:jc w:val="center"/>
        <w:rPr>
          <w:rFonts w:cs="Arial"/>
        </w:rPr>
      </w:pPr>
      <w:r w:rsidRPr="00600D59">
        <w:rPr>
          <w:rFonts w:cs="Arial"/>
          <w:noProof/>
          <w:lang w:val="en-US"/>
        </w:rPr>
        <w:drawing>
          <wp:inline distT="0" distB="0" distL="0" distR="0" wp14:anchorId="17CABAC0" wp14:editId="576B1856">
            <wp:extent cx="2735071" cy="1872000"/>
            <wp:effectExtent l="0" t="0" r="8255"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735071" cy="1872000"/>
                    </a:xfrm>
                    <a:prstGeom prst="rect">
                      <a:avLst/>
                    </a:prstGeom>
                    <a:noFill/>
                    <a:ln>
                      <a:noFill/>
                    </a:ln>
                  </pic:spPr>
                </pic:pic>
              </a:graphicData>
            </a:graphic>
          </wp:inline>
        </w:drawing>
      </w:r>
    </w:p>
    <w:p w14:paraId="12684110" w14:textId="4107AE54" w:rsidR="005E4641" w:rsidRPr="00600D59" w:rsidRDefault="000B5569" w:rsidP="005E4641">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5E4641"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4</w:t>
      </w:r>
      <w:r w:rsidR="005E4641" w:rsidRPr="00600D59">
        <w:rPr>
          <w:rFonts w:cs="Arial"/>
        </w:rPr>
        <w:t xml:space="preserve"> </w:t>
      </w:r>
      <w:r w:rsidR="005E4641" w:rsidRPr="00600D59">
        <w:rPr>
          <w:rFonts w:cs="Arial"/>
          <w:i/>
          <w:iCs/>
        </w:rPr>
        <w:t>Οθόνη Ειδικών Λειτουργιών</w:t>
      </w:r>
    </w:p>
    <w:p w14:paraId="1887B2D0" w14:textId="0B9F2CE3" w:rsidR="009414C3" w:rsidRPr="00600D59" w:rsidRDefault="009414C3" w:rsidP="009414C3">
      <w:pPr>
        <w:pStyle w:val="20"/>
        <w:spacing w:before="312" w:after="156"/>
        <w:rPr>
          <w:rFonts w:cs="Arial"/>
        </w:rPr>
      </w:pPr>
      <w:bookmarkStart w:id="195" w:name="_Toc204006042"/>
      <w:bookmarkStart w:id="196" w:name="_Toc160024671"/>
      <w:r w:rsidRPr="00600D59">
        <w:rPr>
          <w:rFonts w:cs="Arial"/>
        </w:rPr>
        <w:t>Γραφική Διαγνωστική</w:t>
      </w:r>
      <w:bookmarkEnd w:id="195"/>
    </w:p>
    <w:p w14:paraId="28E38BD0" w14:textId="5511AD03" w:rsidR="009414C3" w:rsidRPr="00600D59" w:rsidRDefault="00AD6B08" w:rsidP="009414C3">
      <w:pPr>
        <w:pStyle w:val="BodytextUserManual"/>
        <w:spacing w:before="156" w:after="156"/>
      </w:pPr>
      <w:r w:rsidRPr="00600D59">
        <w:t>Αυτή η λειτουργία εμφανίζει το σύστημα του οχήματος σε γραφική μορφή</w:t>
      </w:r>
      <w:r w:rsidR="00233E7B" w:rsidRPr="00600D59">
        <w:t>.</w:t>
      </w:r>
      <w:r w:rsidR="00664273" w:rsidRPr="00600D59">
        <w:t xml:space="preserve"> Μπορεί να εμφανίσει διαισθητικά τη σχετική θέση των αισθητήρων στο σύστημα και τα αντίστοιχα δεδομένα σε πραγματικό χρόνο. Οι γενικές διαγνωστικές λειτουργίες</w:t>
      </w:r>
      <w:r w:rsidR="00233E7B" w:rsidRPr="00600D59">
        <w:t>,</w:t>
      </w:r>
      <w:r w:rsidR="00766887" w:rsidRPr="00600D59">
        <w:t xml:space="preserve"> </w:t>
      </w:r>
      <w:r w:rsidR="0057746E" w:rsidRPr="00600D59">
        <w:t>συμπεριλαμβανομένης της ανάγνωσης κωδικού, της διαγραφής κωδικού και της σάρωσης σφαλμάτων</w:t>
      </w:r>
      <w:r w:rsidR="00233E7B" w:rsidRPr="00600D59">
        <w:t>,</w:t>
      </w:r>
      <w:r w:rsidR="00766887" w:rsidRPr="00600D59">
        <w:t xml:space="preserve"> </w:t>
      </w:r>
      <w:r w:rsidR="0057746E" w:rsidRPr="00600D59">
        <w:t>υποστηρίζονται επίσης σε αυτήν την ενότητα. Ανατρέξτε στην</w:t>
      </w:r>
      <w:r w:rsidR="002A4272" w:rsidRPr="00600D59">
        <w:t xml:space="preserve"> </w:t>
      </w:r>
      <w:r w:rsidR="002A4272" w:rsidRPr="00600D59">
        <w:rPr>
          <w:iCs/>
        </w:rPr>
        <w:t>ενότητα</w:t>
      </w:r>
      <w:r w:rsidR="002A4272" w:rsidRPr="00600D59">
        <w:rPr>
          <w:i/>
          <w:iCs/>
          <w:color w:val="0000FF"/>
        </w:rPr>
        <w:t xml:space="preserve"> </w:t>
      </w:r>
      <w:r w:rsidR="00897713" w:rsidRPr="00600D59">
        <w:rPr>
          <w:i/>
          <w:iCs/>
          <w:color w:val="0000FF"/>
        </w:rPr>
        <w:fldChar w:fldCharType="begin"/>
      </w:r>
      <w:r w:rsidR="00897713" w:rsidRPr="00600D59">
        <w:rPr>
          <w:i/>
          <w:iCs/>
          <w:color w:val="0000FF"/>
        </w:rPr>
        <w:instrText xml:space="preserve"> REF _Ref194344369 \h  \* MERGEFORMAT </w:instrText>
      </w:r>
      <w:r w:rsidR="00897713" w:rsidRPr="00600D59">
        <w:rPr>
          <w:i/>
          <w:iCs/>
          <w:color w:val="0000FF"/>
        </w:rPr>
      </w:r>
      <w:r w:rsidR="00897713" w:rsidRPr="00600D59">
        <w:rPr>
          <w:i/>
          <w:iCs/>
          <w:color w:val="0000FF"/>
        </w:rPr>
        <w:fldChar w:fldCharType="separate"/>
      </w:r>
      <w:r w:rsidR="00187D73" w:rsidRPr="00600D59">
        <w:rPr>
          <w:i/>
          <w:iCs/>
          <w:color w:val="0000FF"/>
        </w:rPr>
        <w:t xml:space="preserve">Διαγνωστικές λειτουργίες </w:t>
      </w:r>
      <w:r w:rsidR="00897713" w:rsidRPr="00600D59">
        <w:rPr>
          <w:i/>
          <w:iCs/>
          <w:color w:val="0000FF"/>
        </w:rPr>
        <w:fldChar w:fldCharType="end"/>
      </w:r>
      <w:r w:rsidR="0057746E" w:rsidRPr="00600D59">
        <w:t>για λεπτομέρειες.</w:t>
      </w:r>
    </w:p>
    <w:p w14:paraId="4E93D2B8" w14:textId="48DF7741" w:rsidR="00AD6B08" w:rsidRPr="00600D59" w:rsidRDefault="00BF6CA0" w:rsidP="00F76EC2">
      <w:pPr>
        <w:tabs>
          <w:tab w:val="left" w:pos="5400"/>
        </w:tabs>
        <w:spacing w:before="156" w:after="156" w:line="480" w:lineRule="auto"/>
        <w:ind w:left="0"/>
        <w:jc w:val="center"/>
        <w:rPr>
          <w:rFonts w:cs="Arial"/>
        </w:rPr>
      </w:pPr>
      <w:r w:rsidRPr="00600D59">
        <w:rPr>
          <w:rFonts w:cs="Arial"/>
          <w:noProof/>
          <w:lang w:val="en-US"/>
        </w:rPr>
        <w:lastRenderedPageBreak/>
        <w:drawing>
          <wp:inline distT="0" distB="0" distL="0" distR="0" wp14:anchorId="3FEEE1AA" wp14:editId="4A54038F">
            <wp:extent cx="3550690" cy="2012400"/>
            <wp:effectExtent l="0" t="0" r="0" b="6985"/>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3550690" cy="2012400"/>
                    </a:xfrm>
                    <a:prstGeom prst="rect">
                      <a:avLst/>
                    </a:prstGeom>
                    <a:noFill/>
                    <a:ln>
                      <a:noFill/>
                    </a:ln>
                  </pic:spPr>
                </pic:pic>
              </a:graphicData>
            </a:graphic>
          </wp:inline>
        </w:drawing>
      </w:r>
    </w:p>
    <w:p w14:paraId="1807BCE8" w14:textId="54DC34ED" w:rsidR="00AD6B08" w:rsidRPr="00600D59" w:rsidRDefault="000B5569" w:rsidP="00AD6B08">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AD6B08"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5</w:t>
      </w:r>
      <w:r w:rsidR="00AD6B08" w:rsidRPr="00600D59">
        <w:rPr>
          <w:rFonts w:cs="Arial"/>
        </w:rPr>
        <w:t xml:space="preserve"> </w:t>
      </w:r>
      <w:r w:rsidR="00AD6B08" w:rsidRPr="00600D59">
        <w:rPr>
          <w:rFonts w:cs="Arial"/>
          <w:i/>
          <w:iCs/>
        </w:rPr>
        <w:t>Γραφική οθόνη διαγνωστικών</w:t>
      </w:r>
    </w:p>
    <w:p w14:paraId="2F85AD09" w14:textId="4F0C572B" w:rsidR="00AD6B08" w:rsidRPr="00600D59" w:rsidRDefault="00AD6B08">
      <w:pPr>
        <w:pStyle w:val="BodytextUserManual"/>
        <w:numPr>
          <w:ilvl w:val="3"/>
          <w:numId w:val="62"/>
        </w:numPr>
        <w:spacing w:before="156" w:after="156"/>
        <w:ind w:left="703"/>
      </w:pPr>
      <w:r w:rsidRPr="00600D59">
        <w:t xml:space="preserve">Κορυφαία εικονίδια </w:t>
      </w:r>
      <w:r w:rsidR="00235205" w:rsidRPr="00600D59">
        <w:t>— τα αντίστοιχα περιεχόμενα θα εμφανίζονται στα δεξιά της κύριας ενότητας αφού πατήσετε ένα επάνω εικονίδιο.</w:t>
      </w:r>
    </w:p>
    <w:p w14:paraId="175CD8DB" w14:textId="39D29B70" w:rsidR="00AD6B08" w:rsidRPr="00600D59" w:rsidRDefault="00AD6B08" w:rsidP="00AD6B08">
      <w:pPr>
        <w:pStyle w:val="BodytextUserManual"/>
        <w:spacing w:before="156" w:after="156"/>
        <w:ind w:left="703"/>
      </w:pPr>
      <w:r w:rsidRPr="00600D59">
        <w:rPr>
          <w:b/>
          <w:bCs w:val="0"/>
        </w:rPr>
        <w:t>Πληροφορίες βοήθειας</w:t>
      </w:r>
      <w:r w:rsidRPr="00600D59">
        <w:t xml:space="preserve"> </w:t>
      </w:r>
      <w:r w:rsidR="002952F7" w:rsidRPr="00600D59">
        <w:t xml:space="preserve">— </w:t>
      </w:r>
      <w:r w:rsidR="007776CE" w:rsidRPr="00600D59">
        <w:t>πατήστε για να εμφανίσετε την περιγραφή του κωδικού και την περιγραφή του εικονιδίου του συστήματος του οχήματος.</w:t>
      </w:r>
    </w:p>
    <w:p w14:paraId="77FBBA13" w14:textId="5EE036AF" w:rsidR="006816B0" w:rsidRPr="00600D59" w:rsidRDefault="006816B0" w:rsidP="00AD6B08">
      <w:pPr>
        <w:pStyle w:val="BodytextUserManual"/>
        <w:spacing w:before="156" w:after="156"/>
        <w:ind w:left="703"/>
      </w:pPr>
      <w:r w:rsidRPr="00600D59">
        <w:rPr>
          <w:b/>
          <w:bCs w:val="0"/>
        </w:rPr>
        <w:t>Επιλογή δεδομένων σε πραγματικό χρόνο</w:t>
      </w:r>
      <w:r w:rsidRPr="00600D59">
        <w:t xml:space="preserve"> — πατήστε για να επιλέξετε τα ζωντανά δεδομένα που χρειάζεστε από τη λίστα. Τα επιλεγμένα ζωντανά δεδομένα θα επισημανθούν στα γραφήματα στα αριστερά της κύριας ενότητας. Τα μη επιλεγμένα ζωντανά δεδομένα και οι τιμές θα εμφανίζονται με γκρι χρώμα στα γραφήματα.</w:t>
      </w:r>
    </w:p>
    <w:p w14:paraId="1A4C8C62" w14:textId="4A2C447A" w:rsidR="00AD6B08" w:rsidRPr="00600D59" w:rsidRDefault="00377A54" w:rsidP="00AD6B08">
      <w:pPr>
        <w:pStyle w:val="BodytextUserManual"/>
        <w:spacing w:before="156" w:after="156"/>
        <w:ind w:left="703"/>
      </w:pPr>
      <w:r w:rsidRPr="00600D59">
        <w:rPr>
          <w:b/>
          <w:bCs w:val="0"/>
        </w:rPr>
        <w:t>Ενεργή δοκιμή</w:t>
      </w:r>
      <w:r w:rsidR="002952F7" w:rsidRPr="00600D59">
        <w:t xml:space="preserve"> — </w:t>
      </w:r>
      <w:r w:rsidR="007776CE" w:rsidRPr="00600D59">
        <w:t xml:space="preserve">πατήστε για να εμφανιστεί η οθόνη Ενεργή </w:t>
      </w:r>
      <w:r w:rsidR="00EF5061" w:rsidRPr="00600D59">
        <w:t>δοκιμή</w:t>
      </w:r>
      <w:r w:rsidR="00233E7B" w:rsidRPr="00600D59">
        <w:t>.</w:t>
      </w:r>
      <w:r w:rsidR="00E411E6" w:rsidRPr="00600D59">
        <w:t xml:space="preserve"> Ακολουθήστε τις οδηγίες στην οθόνη και ορίστε τιμές για ένα δοκιμή. Αυτή η λειτουργία βοηθά τους τεχνικούς </w:t>
      </w:r>
      <w:r w:rsidR="00A452D8" w:rsidRPr="00600D59">
        <w:t>να αντιμετωπίζουν προβλήματα πιο διαισθητικά και αποτελεσματικά</w:t>
      </w:r>
      <w:r w:rsidR="00233E7B" w:rsidRPr="00600D59">
        <w:t>.</w:t>
      </w:r>
    </w:p>
    <w:p w14:paraId="09946F38" w14:textId="000FB530" w:rsidR="00AD6B08" w:rsidRPr="00600D59" w:rsidRDefault="00AD6B08" w:rsidP="00AD6B08">
      <w:pPr>
        <w:pStyle w:val="BodytextUserManual"/>
        <w:spacing w:before="156" w:after="156"/>
        <w:ind w:left="703"/>
      </w:pPr>
      <w:r w:rsidRPr="00600D59">
        <w:rPr>
          <w:b/>
          <w:bCs w:val="0"/>
        </w:rPr>
        <w:t>Αλλαγή λίστας συστήματος</w:t>
      </w:r>
      <w:r w:rsidRPr="00600D59">
        <w:t xml:space="preserve"> </w:t>
      </w:r>
      <w:r w:rsidR="002952F7" w:rsidRPr="00600D59">
        <w:t>— πατήστε για να εμφανίσετε το σύστημα του οχήματος σε μορφή λίστας.</w:t>
      </w:r>
    </w:p>
    <w:p w14:paraId="1137DC88" w14:textId="3C860781" w:rsidR="007A0034" w:rsidRPr="00600D59" w:rsidRDefault="00AD6B08">
      <w:pPr>
        <w:pStyle w:val="BodytextUserManual"/>
        <w:numPr>
          <w:ilvl w:val="3"/>
          <w:numId w:val="62"/>
        </w:numPr>
        <w:spacing w:before="156" w:after="156"/>
        <w:ind w:left="703"/>
      </w:pPr>
      <w:r w:rsidRPr="00600D59">
        <w:t xml:space="preserve">Κύρια ενότητα </w:t>
      </w:r>
      <w:r w:rsidR="007A0034" w:rsidRPr="00600D59">
        <w:t>— στα αριστερά εμφανίζεται το επιλεγμένο σύστημα</w:t>
      </w:r>
      <w:r w:rsidR="006619E2" w:rsidRPr="00600D59">
        <w:t xml:space="preserve"> </w:t>
      </w:r>
      <w:r w:rsidR="007A0034" w:rsidRPr="00600D59">
        <w:t>σε εύχρηστα γραφήματα</w:t>
      </w:r>
      <w:r w:rsidR="00233E7B" w:rsidRPr="00600D59">
        <w:t>.</w:t>
      </w:r>
      <w:r w:rsidR="00D05FEB" w:rsidRPr="00600D59">
        <w:t xml:space="preserve"> </w:t>
      </w:r>
      <w:r w:rsidR="006619E2" w:rsidRPr="00600D59">
        <w:t>Στα δεξιά εμφανίζονται τα αντίστοιχα περιεχόμενα αφού πατήσετε ένα επάνω εικονίδιο.</w:t>
      </w:r>
    </w:p>
    <w:p w14:paraId="42DC1D86" w14:textId="63FCFA2C" w:rsidR="00F268FF" w:rsidRPr="00600D59" w:rsidRDefault="00F268FF">
      <w:pPr>
        <w:pStyle w:val="BodytextUserManual"/>
        <w:numPr>
          <w:ilvl w:val="3"/>
          <w:numId w:val="62"/>
        </w:numPr>
        <w:spacing w:before="156" w:after="156"/>
        <w:ind w:left="703"/>
      </w:pPr>
      <w:r w:rsidRPr="00600D59">
        <w:t xml:space="preserve">Κουμπιά λειτουργιών </w:t>
      </w:r>
      <w:r w:rsidR="0066381B" w:rsidRPr="00600D59">
        <w:t>— τα κουμπιά διαφέρουν ανάλογα με το όχημα δοκιμής. Τα κουμπιά λειτουργιών στο παραπάνω στιγμιότυπο οθόνης είναι τα εξής:</w:t>
      </w:r>
    </w:p>
    <w:p w14:paraId="052736CF" w14:textId="77F2369C" w:rsidR="00F268FF" w:rsidRPr="00600D59" w:rsidRDefault="0066381B" w:rsidP="00F268FF">
      <w:pPr>
        <w:pStyle w:val="BodytextUserManual"/>
        <w:spacing w:before="156" w:after="156"/>
        <w:ind w:left="703"/>
      </w:pPr>
      <w:r w:rsidRPr="00600D59">
        <w:rPr>
          <w:b/>
          <w:bCs w:val="0"/>
        </w:rPr>
        <w:t>Γρήγορη διαγραφή</w:t>
      </w:r>
      <w:r w:rsidR="00233E7B" w:rsidRPr="00600D59">
        <w:rPr>
          <w:b/>
          <w:bCs w:val="0"/>
        </w:rPr>
        <w:t>:</w:t>
      </w:r>
      <w:r w:rsidRPr="00600D59">
        <w:t xml:space="preserve"> Διαγράφει όλες τις πληροφορίες σφάλματος μετά τη σάρωση.</w:t>
      </w:r>
    </w:p>
    <w:p w14:paraId="1D786E74" w14:textId="24C41F2A" w:rsidR="0066381B" w:rsidRPr="00600D59" w:rsidRDefault="0066381B" w:rsidP="00F268FF">
      <w:pPr>
        <w:pStyle w:val="BodytextUserManual"/>
        <w:spacing w:before="156" w:after="156"/>
        <w:ind w:left="703"/>
      </w:pPr>
      <w:r w:rsidRPr="00600D59">
        <w:rPr>
          <w:b/>
          <w:bCs w:val="0"/>
        </w:rPr>
        <w:t>Σάρωση σφαλμάτων</w:t>
      </w:r>
      <w:r w:rsidR="00233E7B" w:rsidRPr="00600D59">
        <w:rPr>
          <w:b/>
          <w:bCs w:val="0"/>
        </w:rPr>
        <w:t>:</w:t>
      </w:r>
      <w:r w:rsidRPr="00600D59">
        <w:t xml:space="preserve"> Σαρώνει τις μονάδες συστήματος του οχήματος</w:t>
      </w:r>
      <w:r w:rsidR="00233E7B" w:rsidRPr="00600D59">
        <w:t>.</w:t>
      </w:r>
    </w:p>
    <w:p w14:paraId="660C9E35" w14:textId="0EB0A34E" w:rsidR="0066381B" w:rsidRPr="00600D59" w:rsidRDefault="0066381B" w:rsidP="00F268FF">
      <w:pPr>
        <w:pStyle w:val="BodytextUserManual"/>
        <w:spacing w:before="156" w:after="156"/>
        <w:ind w:left="703"/>
      </w:pPr>
      <w:r w:rsidRPr="00600D59">
        <w:rPr>
          <w:b/>
          <w:bCs w:val="0"/>
        </w:rPr>
        <w:lastRenderedPageBreak/>
        <w:t>Enter</w:t>
      </w:r>
      <w:r w:rsidR="00233E7B" w:rsidRPr="00600D59">
        <w:rPr>
          <w:b/>
          <w:bCs w:val="0"/>
        </w:rPr>
        <w:t>:</w:t>
      </w:r>
      <w:r w:rsidRPr="00600D59">
        <w:t xml:space="preserve"> Εισέρχεται στο σύστημα</w:t>
      </w:r>
      <w:r w:rsidR="00233E7B" w:rsidRPr="00600D59">
        <w:t>.</w:t>
      </w:r>
    </w:p>
    <w:p w14:paraId="72EC3FAE" w14:textId="21A6B961" w:rsidR="0066381B" w:rsidRPr="00600D59" w:rsidRDefault="0066381B" w:rsidP="00F268FF">
      <w:pPr>
        <w:pStyle w:val="BodytextUserManual"/>
        <w:spacing w:before="156" w:after="156"/>
        <w:ind w:left="703"/>
      </w:pPr>
      <w:r w:rsidRPr="00600D59">
        <w:rPr>
          <w:b/>
          <w:bCs w:val="0"/>
        </w:rPr>
        <w:t>ESC</w:t>
      </w:r>
      <w:r w:rsidR="00233E7B" w:rsidRPr="00600D59">
        <w:rPr>
          <w:b/>
          <w:bCs w:val="0"/>
        </w:rPr>
        <w:t>:</w:t>
      </w:r>
      <w:r w:rsidRPr="00600D59">
        <w:t xml:space="preserve"> Έξοδος από τη λειτουργία.</w:t>
      </w:r>
    </w:p>
    <w:p w14:paraId="4BC325A3" w14:textId="0A041B34" w:rsidR="009414C3" w:rsidRPr="00600D59" w:rsidRDefault="009414C3" w:rsidP="00624D8B">
      <w:pPr>
        <w:pStyle w:val="20"/>
        <w:spacing w:before="312" w:after="156"/>
        <w:rPr>
          <w:rFonts w:cs="Arial"/>
        </w:rPr>
      </w:pPr>
      <w:bookmarkStart w:id="197" w:name="_Toc204006043"/>
      <w:r w:rsidRPr="00600D59">
        <w:rPr>
          <w:rFonts w:cs="Arial"/>
        </w:rPr>
        <w:t>Ζωντανή Σύντηξη Δεδομένων</w:t>
      </w:r>
      <w:bookmarkEnd w:id="197"/>
    </w:p>
    <w:p w14:paraId="5D4EEC8A" w14:textId="778D2792" w:rsidR="001D54BA" w:rsidRPr="00600D59" w:rsidRDefault="002D5E6C" w:rsidP="001D54BA">
      <w:pPr>
        <w:spacing w:before="156" w:after="156"/>
        <w:rPr>
          <w:rFonts w:cs="Arial"/>
        </w:rPr>
      </w:pPr>
      <w:r w:rsidRPr="00600D59">
        <w:rPr>
          <w:rFonts w:cs="Arial"/>
        </w:rPr>
        <w:t>Για πολλά συστήματα, αυτή η συνάρτηση παρέχει έναν γρήγορο τρόπο δημιουργίας μιας νέας ομάδας, πραγματοποιώντας την απόδοση σύντηξης με βάση τα στοιχεία της προσαρμοσμένης ομάδας.</w:t>
      </w:r>
    </w:p>
    <w:p w14:paraId="13207D42" w14:textId="77777777" w:rsidR="00EC6A7A" w:rsidRPr="00600D59" w:rsidRDefault="00EC6A7A" w:rsidP="00EC6A7A">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0720FE3" w14:textId="068438F8" w:rsidR="00EC6A7A" w:rsidRPr="00600D59" w:rsidRDefault="00EC6A7A" w:rsidP="00EC6A7A">
      <w:pPr>
        <w:pBdr>
          <w:top w:val="single" w:sz="6" w:space="1" w:color="auto"/>
          <w:bottom w:val="single" w:sz="6" w:space="1" w:color="auto"/>
        </w:pBdr>
        <w:spacing w:beforeLines="0" w:before="0" w:after="156"/>
        <w:rPr>
          <w:rFonts w:cs="Arial"/>
        </w:rPr>
      </w:pPr>
      <w:r w:rsidRPr="00600D59">
        <w:rPr>
          <w:rFonts w:cs="Arial"/>
        </w:rPr>
        <w:t>Αυτή η λειτουργία υποστηρίζεται για ορισμένα οχήματα</w:t>
      </w:r>
      <w:r w:rsidR="00233E7B" w:rsidRPr="00600D59">
        <w:rPr>
          <w:rFonts w:cs="Arial"/>
        </w:rPr>
        <w:t>.</w:t>
      </w:r>
    </w:p>
    <w:p w14:paraId="250B412B" w14:textId="5B386FFE" w:rsidR="007C4738" w:rsidRPr="00600D59" w:rsidRDefault="007C4738" w:rsidP="007C4738">
      <w:pPr>
        <w:pStyle w:val="aa"/>
        <w:widowControl w:val="0"/>
        <w:numPr>
          <w:ilvl w:val="0"/>
          <w:numId w:val="5"/>
        </w:numPr>
        <w:spacing w:beforeLines="20" w:before="62" w:afterLines="20" w:after="62"/>
        <w:ind w:left="641" w:hanging="357"/>
        <w:rPr>
          <w:rFonts w:cs="Arial"/>
        </w:rPr>
      </w:pPr>
      <w:r w:rsidRPr="00600D59">
        <w:rPr>
          <w:rFonts w:cs="Arial"/>
          <w:b/>
        </w:rPr>
        <w:t>Για να εκτελέσετε τη λειτουργία σύντηξης δεδομένων σε πραγματικό χρόνο</w:t>
      </w:r>
    </w:p>
    <w:p w14:paraId="3BCFE490" w14:textId="6002A73B" w:rsidR="007C4738" w:rsidRPr="00600D59" w:rsidRDefault="007C4738">
      <w:pPr>
        <w:pStyle w:val="aa"/>
        <w:widowControl w:val="0"/>
        <w:numPr>
          <w:ilvl w:val="0"/>
          <w:numId w:val="80"/>
        </w:numPr>
        <w:spacing w:beforeLines="20" w:before="62" w:afterLines="20" w:after="62"/>
        <w:ind w:left="998" w:hanging="357"/>
        <w:rPr>
          <w:rFonts w:cs="Arial"/>
        </w:rPr>
      </w:pPr>
      <w:r w:rsidRPr="00600D59">
        <w:rPr>
          <w:rFonts w:cs="Arial"/>
        </w:rPr>
        <w:t xml:space="preserve">Πατήστε την επιλογή </w:t>
      </w:r>
      <w:r w:rsidR="004B431E" w:rsidRPr="00600D59">
        <w:rPr>
          <w:rFonts w:cs="Arial"/>
          <w:b/>
          <w:bCs/>
        </w:rPr>
        <w:t xml:space="preserve">Ζωντανή Σύντηξη Δεδομένων </w:t>
      </w:r>
      <w:r w:rsidR="004B431E" w:rsidRPr="00600D59">
        <w:rPr>
          <w:rFonts w:cs="Arial"/>
        </w:rPr>
        <w:t>στη γραμμή πλοήγησης από την οθόνη Κύριου Μενού Διαγνωστικών.</w:t>
      </w:r>
    </w:p>
    <w:p w14:paraId="31804F44" w14:textId="68DC5530" w:rsidR="007C4738" w:rsidRPr="00600D59" w:rsidRDefault="00B7234B">
      <w:pPr>
        <w:pStyle w:val="aa"/>
        <w:widowControl w:val="0"/>
        <w:numPr>
          <w:ilvl w:val="0"/>
          <w:numId w:val="80"/>
        </w:numPr>
        <w:spacing w:beforeLines="20" w:before="62" w:afterLines="20" w:after="62"/>
        <w:ind w:left="998" w:hanging="357"/>
        <w:rPr>
          <w:rFonts w:cs="Arial"/>
        </w:rPr>
      </w:pPr>
      <w:r w:rsidRPr="00600D59">
        <w:rPr>
          <w:rFonts w:cs="Arial"/>
        </w:rPr>
        <w:t xml:space="preserve">Πατήστε το κουμπί </w:t>
      </w:r>
      <w:r w:rsidR="004B431E" w:rsidRPr="00600D59">
        <w:rPr>
          <w:rFonts w:cs="Arial"/>
          <w:b/>
          <w:bCs/>
          <w:color w:val="000000" w:themeColor="text1"/>
        </w:rPr>
        <w:t>Προσθήκη</w:t>
      </w:r>
      <w:r w:rsidR="004B431E" w:rsidRPr="00600D59">
        <w:rPr>
          <w:rFonts w:cs="Arial"/>
          <w:color w:val="000000" w:themeColor="text1"/>
        </w:rPr>
        <w:t xml:space="preserve"> </w:t>
      </w:r>
      <w:r w:rsidR="004B431E" w:rsidRPr="00600D59">
        <w:rPr>
          <w:rFonts w:cs="Arial"/>
        </w:rPr>
        <w:t xml:space="preserve">εικονίδιο ή το κουμπί </w:t>
      </w:r>
      <w:r w:rsidR="007C5E98" w:rsidRPr="00600D59">
        <w:rPr>
          <w:rFonts w:cs="Arial"/>
          <w:b/>
          <w:bCs/>
        </w:rPr>
        <w:t xml:space="preserve">Δημιουργία </w:t>
      </w:r>
      <w:r w:rsidR="007C5E98" w:rsidRPr="00600D59">
        <w:rPr>
          <w:rFonts w:cs="Arial"/>
        </w:rPr>
        <w:t>για να προσθέσετε μια νέα ομάδα</w:t>
      </w:r>
      <w:r w:rsidR="00233E7B" w:rsidRPr="00600D59">
        <w:rPr>
          <w:rFonts w:cs="Arial"/>
        </w:rPr>
        <w:t>.</w:t>
      </w:r>
      <w:r w:rsidRPr="00600D59">
        <w:rPr>
          <w:rFonts w:cs="Arial"/>
        </w:rPr>
        <w:t xml:space="preserve"> </w:t>
      </w:r>
      <w:r w:rsidR="001746E3" w:rsidRPr="00600D59">
        <w:rPr>
          <w:rFonts w:cs="Arial"/>
        </w:rPr>
        <w:t>Μπορείτε επίσης να επιλέξετε την προσωρινή ομάδα, η οποία δημιουργείται από προεπιλογή.</w:t>
      </w:r>
    </w:p>
    <w:p w14:paraId="1FECF01D" w14:textId="1B9C3F43" w:rsidR="00E117E4" w:rsidRPr="00600D59" w:rsidRDefault="00BF6CA0" w:rsidP="00E117E4">
      <w:pPr>
        <w:pStyle w:val="ab"/>
        <w:spacing w:before="156" w:after="156" w:line="240" w:lineRule="auto"/>
        <w:ind w:left="0"/>
        <w:rPr>
          <w:rFonts w:cs="Arial"/>
        </w:rPr>
      </w:pPr>
      <w:r w:rsidRPr="00600D59">
        <w:rPr>
          <w:rFonts w:cs="Arial"/>
          <w:noProof/>
          <w:lang w:val="en-US"/>
        </w:rPr>
        <w:drawing>
          <wp:inline distT="0" distB="0" distL="0" distR="0" wp14:anchorId="5433AF0D" wp14:editId="5DCF6B06">
            <wp:extent cx="2882962" cy="1976400"/>
            <wp:effectExtent l="0" t="0" r="0" b="508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2882962" cy="1976400"/>
                    </a:xfrm>
                    <a:prstGeom prst="rect">
                      <a:avLst/>
                    </a:prstGeom>
                    <a:noFill/>
                    <a:ln>
                      <a:noFill/>
                    </a:ln>
                  </pic:spPr>
                </pic:pic>
              </a:graphicData>
            </a:graphic>
          </wp:inline>
        </w:drawing>
      </w:r>
    </w:p>
    <w:p w14:paraId="71EC0AD5" w14:textId="260FFDC9" w:rsidR="00E117E4" w:rsidRPr="00600D59" w:rsidRDefault="000B5569" w:rsidP="00E117E4">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E117E4"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6</w:t>
      </w:r>
      <w:r w:rsidR="00E117E4" w:rsidRPr="00600D59">
        <w:rPr>
          <w:rFonts w:cs="Arial"/>
        </w:rPr>
        <w:t xml:space="preserve"> </w:t>
      </w:r>
      <w:r w:rsidR="00E117E4" w:rsidRPr="00600D59">
        <w:rPr>
          <w:rFonts w:cs="Arial"/>
          <w:i/>
          <w:iCs/>
        </w:rPr>
        <w:t>Οθόνη 1 για τη Σύντηξη Ζωντανών Δεδομένων</w:t>
      </w:r>
    </w:p>
    <w:p w14:paraId="1CEBCCAB" w14:textId="050E9FBF" w:rsidR="00C47C85" w:rsidRPr="00600D59" w:rsidRDefault="00A367CC">
      <w:pPr>
        <w:pStyle w:val="aa"/>
        <w:widowControl w:val="0"/>
        <w:numPr>
          <w:ilvl w:val="0"/>
          <w:numId w:val="80"/>
        </w:numPr>
        <w:spacing w:beforeLines="20" w:before="62" w:afterLines="20" w:after="62"/>
        <w:ind w:left="998" w:hanging="357"/>
        <w:rPr>
          <w:rFonts w:cs="Arial"/>
        </w:rPr>
      </w:pPr>
      <w:r w:rsidRPr="00600D59">
        <w:rPr>
          <w:rFonts w:cs="Arial"/>
        </w:rPr>
        <w:t xml:space="preserve">Πατήστε το αναπτυσσόμενο κουμπί στην επάνω αριστερή γωνία της κύριας ενότητας για να επιλέξετε τη συγκεκριμένη ενότητα που χρειάζεστε. Πατήστε το εικονίδιο </w:t>
      </w:r>
      <w:r w:rsidRPr="00600D59">
        <w:rPr>
          <w:rFonts w:cs="Arial"/>
          <w:b/>
          <w:bCs/>
        </w:rPr>
        <w:t xml:space="preserve">Προσθήκη </w:t>
      </w:r>
      <w:r w:rsidRPr="00600D59">
        <w:rPr>
          <w:rFonts w:cs="Arial"/>
        </w:rPr>
        <w:t>στα δεξιά των παραμέτρων που θέλετε να προσθέσετε.</w:t>
      </w:r>
    </w:p>
    <w:p w14:paraId="07F2C0C8" w14:textId="7FD7F84C" w:rsidR="004B6908" w:rsidRPr="00600D59" w:rsidRDefault="00BF6CA0" w:rsidP="00557DEA">
      <w:pPr>
        <w:pStyle w:val="ab"/>
        <w:spacing w:before="156" w:after="156" w:line="240" w:lineRule="auto"/>
        <w:ind w:left="0"/>
        <w:rPr>
          <w:rFonts w:cs="Arial"/>
        </w:rPr>
      </w:pPr>
      <w:r w:rsidRPr="00600D59">
        <w:rPr>
          <w:rFonts w:cs="Arial"/>
          <w:noProof/>
          <w:lang w:val="en-US"/>
        </w:rPr>
        <w:lastRenderedPageBreak/>
        <w:drawing>
          <wp:inline distT="0" distB="0" distL="0" distR="0" wp14:anchorId="1B5D7CF0" wp14:editId="6C8ECA71">
            <wp:extent cx="2863179" cy="1965600"/>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2863179" cy="1965600"/>
                    </a:xfrm>
                    <a:prstGeom prst="rect">
                      <a:avLst/>
                    </a:prstGeom>
                    <a:noFill/>
                    <a:ln>
                      <a:noFill/>
                    </a:ln>
                  </pic:spPr>
                </pic:pic>
              </a:graphicData>
            </a:graphic>
          </wp:inline>
        </w:drawing>
      </w:r>
      <w:r w:rsidR="00837B74" w:rsidRPr="00600D59">
        <w:rPr>
          <w:rFonts w:cs="Arial"/>
        </w:rPr>
        <w:t xml:space="preserve"> </w:t>
      </w:r>
    </w:p>
    <w:p w14:paraId="06DA6DB6" w14:textId="2D398818" w:rsidR="004B6908" w:rsidRPr="00600D59" w:rsidRDefault="000B5569" w:rsidP="004B6908">
      <w:pPr>
        <w:pStyle w:val="ab"/>
        <w:spacing w:before="156" w:after="156"/>
        <w:ind w:left="0"/>
        <w:rPr>
          <w:rFonts w:cs="Arial"/>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4B6908"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7</w:t>
      </w:r>
      <w:r w:rsidR="004B6908" w:rsidRPr="00600D59">
        <w:rPr>
          <w:rFonts w:cs="Arial"/>
        </w:rPr>
        <w:t xml:space="preserve"> </w:t>
      </w:r>
      <w:r w:rsidR="004B6908" w:rsidRPr="00600D59">
        <w:rPr>
          <w:rFonts w:cs="Arial"/>
          <w:i/>
          <w:iCs/>
        </w:rPr>
        <w:t>Οθόνη 2 για τη Σύντηξη Ζωντανών Δεδομένων</w:t>
      </w:r>
    </w:p>
    <w:p w14:paraId="3CF698FC" w14:textId="3B287317" w:rsidR="004B431E" w:rsidRPr="00600D59" w:rsidRDefault="00C47C85">
      <w:pPr>
        <w:pStyle w:val="aa"/>
        <w:widowControl w:val="0"/>
        <w:numPr>
          <w:ilvl w:val="0"/>
          <w:numId w:val="80"/>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Αποθήκευση </w:t>
      </w:r>
      <w:r w:rsidRPr="00600D59">
        <w:rPr>
          <w:rFonts w:cs="Arial"/>
        </w:rPr>
        <w:t xml:space="preserve">στο κάτω μέρος για να προσθέσετε μια νέα ομάδα ή να επιλέξετε μια υπάρχουσα προσαρμοσμένη ομάδα. Πατήστε </w:t>
      </w:r>
      <w:r w:rsidRPr="00600D59">
        <w:rPr>
          <w:rFonts w:cs="Arial"/>
          <w:b/>
          <w:bCs/>
        </w:rPr>
        <w:t>OK</w:t>
      </w:r>
      <w:r w:rsidR="00233E7B" w:rsidRPr="00600D59">
        <w:rPr>
          <w:rFonts w:cs="Arial"/>
          <w:b/>
          <w:bCs/>
        </w:rPr>
        <w:t>.</w:t>
      </w:r>
      <w:r w:rsidR="00EF6AE0" w:rsidRPr="00600D59">
        <w:rPr>
          <w:rFonts w:cs="Arial"/>
        </w:rPr>
        <w:t xml:space="preserve"> Η οθόνη εμφανίζει τις αποθηκευμένες παραμέτρους</w:t>
      </w:r>
      <w:r w:rsidR="00233E7B" w:rsidRPr="00600D59">
        <w:rPr>
          <w:rFonts w:cs="Arial"/>
        </w:rPr>
        <w:t>.</w:t>
      </w:r>
    </w:p>
    <w:p w14:paraId="50553F8A" w14:textId="54918921" w:rsidR="00EF6AE0" w:rsidRPr="00600D59" w:rsidRDefault="00EF6AE0">
      <w:pPr>
        <w:pStyle w:val="aa"/>
        <w:widowControl w:val="0"/>
        <w:numPr>
          <w:ilvl w:val="0"/>
          <w:numId w:val="80"/>
        </w:numPr>
        <w:spacing w:beforeLines="20" w:before="62" w:afterLines="20" w:after="62"/>
        <w:ind w:left="998" w:hanging="357"/>
        <w:rPr>
          <w:rFonts w:cs="Arial"/>
        </w:rPr>
      </w:pPr>
      <w:r w:rsidRPr="00600D59">
        <w:rPr>
          <w:rFonts w:cs="Arial"/>
        </w:rPr>
        <w:t>Ακολουθήστε τις λειτουργίες στη λειτουργία Ζωντανά Δεδομένα για να συνεχίσετε. Ανατρέξτε στην ενότητα</w:t>
      </w:r>
      <w:r w:rsidR="002A4272" w:rsidRPr="00600D59">
        <w:rPr>
          <w:rFonts w:cs="Arial"/>
          <w:i/>
          <w:iCs/>
          <w:color w:val="0000FF"/>
        </w:rPr>
        <w:t xml:space="preserve"> </w:t>
      </w:r>
      <w:hyperlink w:anchor="_Ζωντανά_δεδομένα" w:history="1">
        <w:r w:rsidR="002A4272" w:rsidRPr="00600D59">
          <w:rPr>
            <w:rStyle w:val="a9"/>
            <w:rFonts w:cs="Arial"/>
            <w:i/>
            <w:iCs/>
            <w:u w:val="none"/>
          </w:rPr>
          <w:t>Ζωντανά δεδομένα</w:t>
        </w:r>
      </w:hyperlink>
      <w:r w:rsidR="002A4272" w:rsidRPr="00600D59">
        <w:rPr>
          <w:rFonts w:cs="Arial"/>
          <w:i/>
          <w:iCs/>
          <w:color w:val="0000FF"/>
        </w:rPr>
        <w:t xml:space="preserve"> </w:t>
      </w:r>
      <w:r w:rsidRPr="00600D59">
        <w:rPr>
          <w:rFonts w:cs="Arial"/>
        </w:rPr>
        <w:t>για λεπτομέρειες.</w:t>
      </w:r>
    </w:p>
    <w:p w14:paraId="16B217B6" w14:textId="6CE1FA2F" w:rsidR="00624D8B" w:rsidRPr="00600D59" w:rsidRDefault="00624D8B" w:rsidP="00624D8B">
      <w:pPr>
        <w:pStyle w:val="20"/>
        <w:spacing w:before="312" w:after="156"/>
        <w:rPr>
          <w:rFonts w:cs="Arial"/>
        </w:rPr>
      </w:pPr>
      <w:bookmarkStart w:id="198" w:name="_Toc204006044"/>
      <w:r w:rsidRPr="00600D59">
        <w:rPr>
          <w:rFonts w:cs="Arial"/>
        </w:rPr>
        <w:t>Προγραμματισμός και Κωδικοποίηση</w:t>
      </w:r>
      <w:bookmarkEnd w:id="196"/>
      <w:bookmarkEnd w:id="198"/>
    </w:p>
    <w:p w14:paraId="49445D36" w14:textId="77777777" w:rsidR="00624D8B" w:rsidRPr="00600D59" w:rsidRDefault="00624D8B" w:rsidP="00624D8B">
      <w:pPr>
        <w:pStyle w:val="BodytextUserManual"/>
        <w:spacing w:before="156" w:after="156"/>
      </w:pPr>
      <w:r w:rsidRPr="00600D59">
        <w:t>Από την εισαγωγή του OBDII και την εξέλιξη των σύγχρονων υβριδικών και ηλεκτρικών οχημάτων, οι τεχνολογίες υλικού και λογισμικού στα αυτοκίνητα έχουν εξελιχθεί με εκθετικό ρυθμό. Η ενημέρωση του λογισμικού μπορεί να είναι ο μόνος τρόπος για να διορθωθούν τα ακόλουθα προβλήματα:</w:t>
      </w:r>
    </w:p>
    <w:p w14:paraId="5EB8AE04"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Οδικήσιμότητα</w:t>
      </w:r>
    </w:p>
    <w:p w14:paraId="6DF8C1A4"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Απόδοση καυσίμου</w:t>
      </w:r>
    </w:p>
    <w:p w14:paraId="7B29A9E2"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Απώλεια ισχύος</w:t>
      </w:r>
    </w:p>
    <w:p w14:paraId="0867464E"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Κωδικοί σφάλματος</w:t>
      </w:r>
    </w:p>
    <w:p w14:paraId="7D00D3E8"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Ανθεκτικότητα των μηχανικών εξαρτημάτων</w:t>
      </w:r>
    </w:p>
    <w:p w14:paraId="23CE669E" w14:textId="77777777" w:rsidR="00624D8B" w:rsidRPr="00600D59" w:rsidRDefault="00624D8B" w:rsidP="00624D8B">
      <w:pPr>
        <w:pStyle w:val="BodytextUserManual"/>
        <w:spacing w:before="156" w:after="156"/>
      </w:pPr>
      <w:r w:rsidRPr="00600D59">
        <w:t>Η λειτουργία Προγραμματισμού και Κωδικοποίησης χρησιμοποιείται για την επαναφορά των μονάδων ελέγχου του οχήματος, η οποία σας επιτρέπει να ενημερώσετε το λογισμικό του υπολογιστή του οχήματος στην πιο πρόσφατη έκδοση, καθώς και να επαναπρογραμματίσετε προσαρμοστικά δεδομένα ορισμένων εξαρτημάτων μετά από επισκευές ή αντικαταστάσεις.</w:t>
      </w:r>
    </w:p>
    <w:p w14:paraId="3A8EABA0" w14:textId="77777777" w:rsidR="00624D8B" w:rsidRPr="00600D59" w:rsidRDefault="00624D8B" w:rsidP="00624D8B">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0E5AE46E" w14:textId="41945CD5" w:rsidR="00624D8B" w:rsidRPr="00600D59" w:rsidRDefault="00624D8B" w:rsidP="00624D8B">
      <w:pPr>
        <w:pBdr>
          <w:top w:val="single" w:sz="6" w:space="1" w:color="auto"/>
          <w:bottom w:val="single" w:sz="6" w:space="1" w:color="auto"/>
        </w:pBdr>
        <w:spacing w:beforeLines="0" w:before="0" w:after="156"/>
        <w:rPr>
          <w:rFonts w:cs="Arial"/>
        </w:rPr>
      </w:pPr>
      <w:r w:rsidRPr="00600D59">
        <w:rPr>
          <w:rFonts w:cs="Arial"/>
        </w:rPr>
        <w:t xml:space="preserve">Η λειτουργία προγραμματισμού ισχύει μόνο όταν το όχημα είναι συνδεδεμένο με μια </w:t>
      </w:r>
      <w:r w:rsidR="0027374D" w:rsidRPr="00600D59">
        <w:rPr>
          <w:rFonts w:cs="Arial"/>
        </w:rPr>
        <w:t>VCI</w:t>
      </w:r>
      <w:r w:rsidRPr="00600D59">
        <w:rPr>
          <w:rFonts w:cs="Arial"/>
        </w:rPr>
        <w:t xml:space="preserve">2, </w:t>
      </w:r>
      <w:r w:rsidRPr="00600D59">
        <w:rPr>
          <w:rFonts w:cs="Arial"/>
        </w:rPr>
        <w:lastRenderedPageBreak/>
        <w:t>η οποία χρησιμεύει ως διεπαφή PassThru για την επικοινωνία με την ECU του οχήματος και τη μεταφορά δεδομένων σε αυτήν.</w:t>
      </w:r>
    </w:p>
    <w:p w14:paraId="4FFA187E" w14:textId="77777777" w:rsidR="00624D8B" w:rsidRPr="00600D59" w:rsidRDefault="00624D8B" w:rsidP="00624D8B">
      <w:pPr>
        <w:pStyle w:val="BodytextUserManual"/>
        <w:spacing w:before="156" w:after="156"/>
      </w:pPr>
      <w:r w:rsidRPr="00600D59">
        <w:t>Οι διαθέσιμες λειτουργίες προγραμματισμού ή κωδικοποίησης διαφέρουν ανάλογα με το όχημα δοκιμής. Στο μενού του tablet εμφανίζονται μόνο οι διαθέσιμες λειτουργίες.</w:t>
      </w:r>
    </w:p>
    <w:p w14:paraId="488A6D05" w14:textId="77777777" w:rsidR="00624D8B" w:rsidRPr="00600D59" w:rsidRDefault="00624D8B" w:rsidP="00624D8B">
      <w:pPr>
        <w:pStyle w:val="BodytextUserManual"/>
        <w:spacing w:before="156" w:after="156"/>
      </w:pPr>
      <w:r w:rsidRPr="00600D59">
        <w:t>Υπάρχουν δύο γενικοί τύποι προγραμματιστικών λειτουργιών:</w:t>
      </w:r>
    </w:p>
    <w:p w14:paraId="01852B18" w14:textId="06286B7C" w:rsidR="00624D8B" w:rsidRPr="00600D59" w:rsidRDefault="00624D8B">
      <w:pPr>
        <w:pStyle w:val="aa"/>
        <w:widowControl w:val="0"/>
        <w:numPr>
          <w:ilvl w:val="0"/>
          <w:numId w:val="70"/>
        </w:numPr>
        <w:spacing w:beforeLines="20" w:before="62" w:afterLines="20" w:after="62"/>
        <w:ind w:left="641" w:hanging="357"/>
        <w:rPr>
          <w:rFonts w:cs="Arial"/>
        </w:rPr>
      </w:pPr>
      <w:r w:rsidRPr="00600D59">
        <w:rPr>
          <w:rFonts w:cs="Arial"/>
        </w:rPr>
        <w:t>Κωδικοποίηση</w:t>
      </w:r>
      <w:r w:rsidRPr="00600D59">
        <w:rPr>
          <w:rFonts w:cs="Arial"/>
          <w:b/>
        </w:rPr>
        <w:t xml:space="preserve"> </w:t>
      </w:r>
      <w:r w:rsidRPr="00600D59">
        <w:rPr>
          <w:rFonts w:cs="Arial"/>
        </w:rPr>
        <w:t xml:space="preserve">— γνωστό και ως </w:t>
      </w:r>
      <w:r w:rsidRPr="00600D59">
        <w:rPr>
          <w:rFonts w:cs="Arial"/>
          <w:iCs/>
        </w:rPr>
        <w:t>Πρόγραμμα Διδασκαλίας</w:t>
      </w:r>
      <w:r w:rsidR="00233E7B" w:rsidRPr="00600D59">
        <w:rPr>
          <w:rFonts w:cs="Arial"/>
          <w:iCs/>
        </w:rPr>
        <w:t>,</w:t>
      </w:r>
      <w:r w:rsidRPr="00600D59">
        <w:rPr>
          <w:rFonts w:cs="Arial"/>
        </w:rPr>
        <w:t xml:space="preserve"> ή</w:t>
      </w:r>
      <w:r w:rsidRPr="00600D59">
        <w:rPr>
          <w:rFonts w:cs="Arial"/>
          <w:i/>
        </w:rPr>
        <w:t xml:space="preserve"> </w:t>
      </w:r>
      <w:r w:rsidRPr="00600D59">
        <w:rPr>
          <w:rFonts w:cs="Arial"/>
          <w:iCs/>
        </w:rPr>
        <w:t xml:space="preserve">Η Προσαρμογή Στοιχείων </w:t>
      </w:r>
      <w:r w:rsidRPr="00600D59">
        <w:rPr>
          <w:rFonts w:cs="Arial"/>
        </w:rPr>
        <w:t>χρησιμοποιείται για τον επαναπρογραμματισμό προσαρμοστικών δεδομένων για τις μονάδες ελέγχου του οχήματος μετά από επισκευές ή αντικαταστάσεις εξαρτημάτων του οχήματος.</w:t>
      </w:r>
    </w:p>
    <w:p w14:paraId="6CD2D5C3" w14:textId="77777777" w:rsidR="00624D8B" w:rsidRPr="00600D59" w:rsidRDefault="00624D8B">
      <w:pPr>
        <w:pStyle w:val="aa"/>
        <w:widowControl w:val="0"/>
        <w:numPr>
          <w:ilvl w:val="0"/>
          <w:numId w:val="70"/>
        </w:numPr>
        <w:spacing w:beforeLines="20" w:before="62" w:afterLines="20" w:after="62"/>
        <w:ind w:left="641" w:hanging="357"/>
        <w:rPr>
          <w:rFonts w:cs="Arial"/>
        </w:rPr>
      </w:pPr>
      <w:r w:rsidRPr="00600D59">
        <w:rPr>
          <w:rFonts w:cs="Arial"/>
        </w:rPr>
        <w:t>Επαναπρογραμματισμός — λαμβάνει την πιο πρόσφατη έκδοση λογισμικού από τη βάση δεδομένων του διαδικτυακού διακομιστή μέσω πρόσβασης στο Διαδίκτυο (αυτή η διαδικασία γίνεται αυτόματα όταν το tablet είναι συνδεδεμένο στο Διαδίκτυο, επομένως δεν χρειάζεται να ελέγχετε μόνοι σας για ενημερώσεις λογισμικού) και επαναπρογραμματίζει την πιο πρόσφατη έκδοση στην ECU του οχήματος.</w:t>
      </w:r>
    </w:p>
    <w:p w14:paraId="6F5F93D2" w14:textId="77777777" w:rsidR="00624D8B" w:rsidRPr="00600D59" w:rsidRDefault="00624D8B" w:rsidP="00624D8B">
      <w:pPr>
        <w:pBdr>
          <w:top w:val="single" w:sz="6" w:space="1" w:color="auto"/>
          <w:bottom w:val="single" w:sz="6" w:space="1" w:color="auto"/>
        </w:pBdr>
        <w:spacing w:beforeLines="0" w:before="0" w:afterLines="0" w:after="0"/>
        <w:contextualSpacing/>
        <w:rPr>
          <w:rFonts w:cs="Arial"/>
          <w:b/>
        </w:rPr>
      </w:pPr>
      <w:r w:rsidRPr="00600D59">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0B6DFF1" w14:textId="77777777" w:rsidR="00624D8B" w:rsidRPr="00600D59" w:rsidRDefault="00624D8B" w:rsidP="00624D8B">
      <w:pPr>
        <w:pBdr>
          <w:top w:val="single" w:sz="6" w:space="1" w:color="auto"/>
          <w:bottom w:val="single" w:sz="6" w:space="1" w:color="auto"/>
        </w:pBdr>
        <w:spacing w:beforeLines="0" w:before="0" w:afterLines="0" w:after="0"/>
        <w:contextualSpacing/>
        <w:rPr>
          <w:rFonts w:cs="Arial"/>
          <w:b/>
        </w:rPr>
      </w:pPr>
      <w:r w:rsidRPr="00600D59">
        <w:rPr>
          <w:rFonts w:cs="Arial"/>
        </w:rPr>
        <w:t>Βεβαιωθείτε ότι το tablet είναι συνδεδεμένο σε μια σταθερή πρόσβαση στο διαδίκτυο πριν εφαρμόσετε τη λειτουργία προγραμματισμού της ECU, έτσι ώστε το tablet να μπορεί να αποκτήσει πρόσβαση στον διακομιστή του κατασκευαστή του οχήματος για υπηρεσία ενημέρωσης.</w:t>
      </w:r>
    </w:p>
    <w:p w14:paraId="42B9F5BF" w14:textId="77777777" w:rsidR="00624D8B" w:rsidRPr="00600D59" w:rsidRDefault="00624D8B" w:rsidP="00624D8B">
      <w:pPr>
        <w:pStyle w:val="BodytextUserManual"/>
        <w:spacing w:before="156" w:after="156"/>
      </w:pPr>
      <w:r w:rsidRPr="00600D59">
        <w:t>Επιλέγοντας τον Προγραμματισμό, ανοίγει ένα μενού επιλογών λειτουργίας που ποικίλλουν ανάλογα με τη μάρκα και το μοντέλο του οχήματος. Η επιλογή μιας επιλογής μενού είτε εμφανίζει μια οθόνη προγραμματισμού είτε ανοίγει ένα άλλο μενού με πρόσθετες επιλογές. Ακολουθήστε τις οδηγίες στην οθόνη για να το χειριστείτε. Ο τρόπος και οι πληροφορίες που εμφανίζονται στην οθόνη ποικίλλουν ανάλογα με τον τύπο της λειτουργίας που εκτελείται.</w:t>
      </w:r>
    </w:p>
    <w:p w14:paraId="73156804" w14:textId="77777777" w:rsidR="00624D8B" w:rsidRPr="00600D59" w:rsidRDefault="00624D8B" w:rsidP="00624D8B">
      <w:pPr>
        <w:pStyle w:val="30"/>
        <w:spacing w:before="312" w:after="156"/>
      </w:pPr>
      <w:bookmarkStart w:id="199" w:name="_Toc109724374"/>
      <w:bookmarkStart w:id="200" w:name="_Toc159436283"/>
      <w:bookmarkStart w:id="201" w:name="_Toc160024672"/>
      <w:r w:rsidRPr="00600D59">
        <w:t>Κωδικοποίηση</w:t>
      </w:r>
      <w:bookmarkEnd w:id="199"/>
      <w:bookmarkEnd w:id="200"/>
      <w:bookmarkEnd w:id="201"/>
    </w:p>
    <w:p w14:paraId="1744542C" w14:textId="77777777" w:rsidR="00624D8B" w:rsidRPr="00600D59" w:rsidRDefault="00624D8B" w:rsidP="00624D8B">
      <w:pPr>
        <w:spacing w:before="156" w:after="156"/>
        <w:rPr>
          <w:rFonts w:cs="Arial"/>
        </w:rPr>
      </w:pPr>
      <w:r w:rsidRPr="00600D59">
        <w:rPr>
          <w:rFonts w:cs="Arial"/>
        </w:rPr>
        <w:t>Η κύρια ενότητα της οθόνης Κωδικοποίησης εμφανίζει μια λίστα με τα εξαρτήματα του οχήματος και τις πληροφορίες κωδικοποίησης που αποτελείται κυρίως από δύο μέρη:</w:t>
      </w:r>
    </w:p>
    <w:p w14:paraId="335DD30F" w14:textId="77777777" w:rsidR="00624D8B" w:rsidRPr="00600D59" w:rsidRDefault="00624D8B">
      <w:pPr>
        <w:pStyle w:val="BodytextUserManual"/>
        <w:widowControl/>
        <w:numPr>
          <w:ilvl w:val="0"/>
          <w:numId w:val="71"/>
        </w:numPr>
        <w:spacing w:beforeLines="20" w:before="62" w:afterLines="20" w:after="62"/>
        <w:ind w:left="641" w:hanging="357"/>
      </w:pPr>
      <w:r w:rsidRPr="00600D59">
        <w:t>Όλα τα διαθέσιμα συστήματα για κωδικοποίηση εμφανίζονται στην αριστερή πλευρά και τα δεδομένα ή οι τιμές κωδικοποίησης στη δεξιά πλευρά.</w:t>
      </w:r>
    </w:p>
    <w:p w14:paraId="3176AD55" w14:textId="77777777" w:rsidR="00624D8B" w:rsidRPr="00600D59" w:rsidRDefault="00624D8B">
      <w:pPr>
        <w:pStyle w:val="BodytextUserManual"/>
        <w:widowControl/>
        <w:numPr>
          <w:ilvl w:val="0"/>
          <w:numId w:val="71"/>
        </w:numPr>
        <w:spacing w:beforeLines="20" w:before="62" w:afterLines="20" w:after="62"/>
        <w:ind w:left="641" w:hanging="357"/>
      </w:pPr>
      <w:r w:rsidRPr="00600D59">
        <w:t>Στο κάτω μέρος της κύριας ενότητας εμφανίζονται τα λειτουργικά κουμπιά που σας επιτρέπουν να χειρίζεστε τη λειτουργία.</w:t>
      </w:r>
    </w:p>
    <w:p w14:paraId="30E46946" w14:textId="77777777" w:rsidR="00624D8B" w:rsidRPr="00600D59" w:rsidRDefault="00624D8B" w:rsidP="00624D8B">
      <w:pPr>
        <w:pStyle w:val="BodytextUserManual"/>
        <w:spacing w:before="156" w:after="156"/>
      </w:pPr>
      <w:r w:rsidRPr="00600D59">
        <w:t xml:space="preserve">Ελέγξτε προσεκτικά την κατάσταση του οχήματος και τις πληροφορίες κωδικοποίησης. Χρησιμοποιήστε το λειτουργικό κουμπί για να επεξεργαστείτε τους Κωδικούς για τα αντίστοιχα εξαρτήματα. Πατήστε </w:t>
      </w:r>
      <w:r w:rsidRPr="00600D59">
        <w:rPr>
          <w:b/>
        </w:rPr>
        <w:t xml:space="preserve">Αποστολή </w:t>
      </w:r>
      <w:r w:rsidRPr="00600D59">
        <w:t xml:space="preserve">όταν ολοκληρώσετε την επεξεργασία όλων των στοιχείων. Όταν ολοκληρωθεί η λειτουργία, ενδέχεται να εμφανιστεί ένα μήνυμα </w:t>
      </w:r>
      <w:r w:rsidRPr="00600D59">
        <w:lastRenderedPageBreak/>
        <w:t>κατάστασης εκτέλεσης, όπως Ολοκληρώθηκε, Ολοκληρώθηκε ή Επιτυχής.</w:t>
      </w:r>
    </w:p>
    <w:p w14:paraId="45A782A3" w14:textId="77777777" w:rsidR="00624D8B" w:rsidRPr="00600D59" w:rsidRDefault="00624D8B" w:rsidP="00624D8B">
      <w:pPr>
        <w:pStyle w:val="BodytextUserManual"/>
        <w:spacing w:before="156" w:after="156"/>
      </w:pPr>
      <w:r w:rsidRPr="00600D59">
        <w:t xml:space="preserve">Πατήστε το κουμπί </w:t>
      </w:r>
      <w:r w:rsidRPr="00600D59">
        <w:rPr>
          <w:b/>
        </w:rPr>
        <w:t xml:space="preserve">ESC </w:t>
      </w:r>
      <w:r w:rsidRPr="00600D59">
        <w:t>για να τερματίσετε τη λειτουργία.</w:t>
      </w:r>
    </w:p>
    <w:p w14:paraId="7C9B19CE" w14:textId="77777777" w:rsidR="005469EF" w:rsidRPr="00600D59" w:rsidRDefault="005469EF" w:rsidP="00624D8B">
      <w:pPr>
        <w:pStyle w:val="BodytextUserManual"/>
        <w:spacing w:before="156" w:after="156"/>
      </w:pPr>
    </w:p>
    <w:p w14:paraId="464B89BF" w14:textId="77777777" w:rsidR="00624D8B" w:rsidRPr="00600D59" w:rsidRDefault="00624D8B" w:rsidP="00624D8B">
      <w:pPr>
        <w:pStyle w:val="30"/>
        <w:spacing w:before="312" w:after="156"/>
      </w:pPr>
      <w:bookmarkStart w:id="202" w:name="_Toc43387213"/>
      <w:bookmarkStart w:id="203" w:name="_Toc109724375"/>
      <w:bookmarkStart w:id="204" w:name="_Toc159436284"/>
      <w:bookmarkStart w:id="205" w:name="_Toc160024673"/>
      <w:r w:rsidRPr="00600D59">
        <w:t>Επαναπρογραμματισμός</w:t>
      </w:r>
      <w:bookmarkEnd w:id="202"/>
      <w:bookmarkEnd w:id="203"/>
      <w:bookmarkEnd w:id="204"/>
      <w:bookmarkEnd w:id="205"/>
    </w:p>
    <w:p w14:paraId="5AF038C1" w14:textId="77777777" w:rsidR="00624D8B" w:rsidRPr="00600D59" w:rsidRDefault="00624D8B" w:rsidP="00624D8B">
      <w:pPr>
        <w:pStyle w:val="BodytextUserManual"/>
        <w:spacing w:before="156" w:after="156"/>
        <w:ind w:left="529" w:hanging="295"/>
        <w:rPr>
          <w:b/>
        </w:rPr>
      </w:pPr>
      <w:r w:rsidRPr="00600D59">
        <w:rPr>
          <w:b/>
        </w:rPr>
        <w:t>Πριν ξεκινήσει ο επαναπρογραμματισμός:</w:t>
      </w:r>
    </w:p>
    <w:p w14:paraId="4CBE322F"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Είναι απαραίτητο το tablet να είναι συνδεδεμένο σε ένα σταθερό δίκτυο Wi-Fi.</w:t>
      </w:r>
    </w:p>
    <w:p w14:paraId="37980865" w14:textId="45FCA5AD"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 xml:space="preserve">Το tablet πρέπει να είναι συνδεδεμένο στο </w:t>
      </w:r>
      <w:r w:rsidR="0027374D" w:rsidRPr="00600D59">
        <w:rPr>
          <w:rFonts w:cs="Arial"/>
        </w:rPr>
        <w:t>VCI</w:t>
      </w:r>
      <w:r w:rsidRPr="00600D59">
        <w:rPr>
          <w:rFonts w:cs="Arial"/>
        </w:rPr>
        <w:t>2 μέσω καλωδίου USB</w:t>
      </w:r>
      <w:r w:rsidR="00233E7B" w:rsidRPr="00600D59">
        <w:rPr>
          <w:rFonts w:cs="Arial"/>
        </w:rPr>
        <w:t>.</w:t>
      </w:r>
    </w:p>
    <w:p w14:paraId="5E86E3EE" w14:textId="41CFAD3D"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Η μπαταρία του tablet πρέπει να είναι πλήρως φορτισμένη κατά τον προγραμματισμό της μονάδας. Συνδέστε το tablet σε φορτιστή εάν χρειάζεται</w:t>
      </w:r>
      <w:r w:rsidR="00233E7B" w:rsidRPr="00600D59">
        <w:rPr>
          <w:rFonts w:cs="Arial"/>
        </w:rPr>
        <w:t>.</w:t>
      </w:r>
    </w:p>
    <w:p w14:paraId="77E3081C" w14:textId="386B3A6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Συνδέστε τη διάταξη συντήρησης μπαταρίας στην μπαταρία του οχήματος για να διασφαλίσετε ότι διατηρείται σταθερή τάση καθ' όλη τη διάρκεια του προγραμματισμού. Οι απαιτήσεις τάσης διαφέρουν ανάλογα με τον κατασκευαστή του οχήματος. Συμβουλευτείτε τις συστάσεις του κατασκευαστή του οχήματος πριν προγραμματίσετε μια μονάδα.</w:t>
      </w:r>
    </w:p>
    <w:p w14:paraId="5BBB1487" w14:textId="77777777" w:rsidR="00624D8B" w:rsidRPr="00600D59" w:rsidRDefault="00624D8B">
      <w:pPr>
        <w:pStyle w:val="aa"/>
        <w:widowControl w:val="0"/>
        <w:numPr>
          <w:ilvl w:val="0"/>
          <w:numId w:val="69"/>
        </w:numPr>
        <w:spacing w:beforeLines="20" w:before="62" w:afterLines="20" w:after="62"/>
        <w:ind w:left="641" w:hanging="357"/>
        <w:rPr>
          <w:rFonts w:cs="Arial"/>
        </w:rPr>
      </w:pPr>
      <w:r w:rsidRPr="00600D59">
        <w:rPr>
          <w:rFonts w:cs="Arial"/>
        </w:rPr>
        <w:t>Μην τερματίζετε την εφαρμογή κατά τον επαναπρογραμματισμό μιας μονάδας, καθώς η διαδικασία ενδέχεται να αποτύχει και να προκαλέσει μόνιμη ζημιά στη μονάδα.</w:t>
      </w:r>
    </w:p>
    <w:p w14:paraId="330F70B6" w14:textId="77777777" w:rsidR="00624D8B" w:rsidRPr="00600D59" w:rsidRDefault="00624D8B" w:rsidP="00624D8B">
      <w:pPr>
        <w:pStyle w:val="BodytextUserManual"/>
        <w:spacing w:before="156" w:after="156"/>
      </w:pPr>
      <w:r w:rsidRPr="00600D59">
        <w:t>Οι τυπικές λειτουργίες επαναπρογραμματισμού απαιτούν πρώτα να εισαγάγετε και να επικυρώσετε τον αριθμό VIN. Πατήστε το πλαίσιο εισαγωγής και εισαγάγετε τον σωστό αριθμό. Στη συνέχεια, εμφανίζεται η διεπαφή προγραμματισμού.</w:t>
      </w:r>
    </w:p>
    <w:p w14:paraId="7263BEA5" w14:textId="4A918E2F" w:rsidR="00624D8B" w:rsidRPr="00600D59" w:rsidRDefault="00624D8B" w:rsidP="00624D8B">
      <w:pPr>
        <w:pStyle w:val="BodytextUserManual"/>
        <w:spacing w:before="156" w:after="156"/>
      </w:pPr>
      <w:r w:rsidRPr="00600D59">
        <w:t>Το κύριο τμήμα της διεπαφής επαναπρογραμματισμού παρέχει πληροφορίες για το υλικό, την τρέχουσα έκδοση λογισμικού και τις νεότερες εκδόσεις λογισμικού που θα προγραμματιστούν στις μονάδες ελέγχου.</w:t>
      </w:r>
    </w:p>
    <w:p w14:paraId="7795B98C" w14:textId="77777777" w:rsidR="00624D8B" w:rsidRPr="00600D59" w:rsidRDefault="00624D8B" w:rsidP="00624D8B">
      <w:pPr>
        <w:pStyle w:val="BodytextUserManual"/>
        <w:spacing w:before="156" w:after="156"/>
      </w:pPr>
      <w:r w:rsidRPr="00600D59">
        <w:t>Θα εμφανιστεί μια σειρά από οδηγίες λειτουργίας στην οθόνη για να σας καθοδηγήσουν στη διαδικασία προγραμματισμού.</w:t>
      </w:r>
    </w:p>
    <w:p w14:paraId="45FC2892" w14:textId="4C518169" w:rsidR="00624D8B" w:rsidRPr="00600D59" w:rsidRDefault="00624D8B" w:rsidP="00624D8B">
      <w:pPr>
        <w:pStyle w:val="BodytextUserManual"/>
        <w:spacing w:before="156" w:after="156"/>
      </w:pPr>
      <w:r w:rsidRPr="00600D59">
        <w:t>Διαβάστε προσεκτικά τις πληροφορίες στην οθόνη και ακολουθήστε τις οδηγίες για να εκτελέσετε τη διαδικασία προγραμματισμού.</w:t>
      </w:r>
    </w:p>
    <w:p w14:paraId="75AD347D" w14:textId="77777777" w:rsidR="00624D8B" w:rsidRPr="00600D59" w:rsidRDefault="00624D8B" w:rsidP="00624D8B">
      <w:pPr>
        <w:pStyle w:val="30"/>
        <w:spacing w:before="312" w:after="156"/>
      </w:pPr>
      <w:bookmarkStart w:id="206" w:name="_Toc109724376"/>
      <w:bookmarkStart w:id="207" w:name="_Toc159436285"/>
      <w:bookmarkStart w:id="208" w:name="_Toc160024674"/>
      <w:r w:rsidRPr="00600D59">
        <w:t>Σφάλματα επανεκκίνησης</w:t>
      </w:r>
      <w:bookmarkEnd w:id="206"/>
      <w:bookmarkEnd w:id="207"/>
      <w:bookmarkEnd w:id="208"/>
    </w:p>
    <w:p w14:paraId="10C39C3E" w14:textId="0FCD269B" w:rsidR="00624D8B" w:rsidRPr="00600D59" w:rsidRDefault="00624D8B" w:rsidP="00624D8B">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600D59">
        <w:rPr>
          <w:rFonts w:cs="Arial"/>
          <w:b/>
        </w:rPr>
        <w:t>ΣΠΟΥΔΑΙΟΣ</w:t>
      </w:r>
    </w:p>
    <w:p w14:paraId="3B4DC1AD" w14:textId="77777777" w:rsidR="00624D8B" w:rsidRPr="00600D59" w:rsidRDefault="00624D8B" w:rsidP="00624D8B">
      <w:pPr>
        <w:pBdr>
          <w:top w:val="single" w:sz="6" w:space="1" w:color="auto"/>
          <w:bottom w:val="single" w:sz="6" w:space="1" w:color="auto"/>
        </w:pBdr>
        <w:spacing w:beforeLines="0" w:before="0" w:after="156"/>
        <w:rPr>
          <w:rFonts w:cs="Arial"/>
        </w:rPr>
      </w:pPr>
      <w:r w:rsidRPr="00600D59">
        <w:rPr>
          <w:rFonts w:cs="Arial"/>
        </w:rPr>
        <w:t xml:space="preserve">Κατά τον επαναπρογραμματισμό επί του οχήματος, βεβαιωθείτε πάντα ότι η μπαταρία του οχήματος είναι πλήρως φορτισμένη και σε καλή λειτουργική κατάσταση. Κατά τον επαναπρογραμματισμό, η λειτουργία ενδέχεται να αποτύχει εάν η τάση πέσει κάτω από την κατάλληλη τάση λειτουργίας. Μερικές φορές, μια αποτυχημένη λειτουργία μπορεί να ανακτηθεί, αλλά ο αποτυχημένος επαναπρογραμματισμός μπορεί επίσης να </w:t>
      </w:r>
      <w:r w:rsidRPr="00600D59">
        <w:rPr>
          <w:rFonts w:cs="Arial"/>
        </w:rPr>
        <w:lastRenderedPageBreak/>
        <w:t>καταστρέψει τη μονάδα ελέγχου. Συνιστούμε να συνδέσετε μια εξωτερική συσκευή συντήρησης μπαταρίας στο όχημα για να διασφαλίσετε ότι διατηρείται σταθερή τάση καθ' όλη τη διάρκεια του προγραμματισμού. Η απαιτούμενη τάση διαφέρει ανάλογα με τον κατασκευαστή του οχήματος. Συμβουλευτείτε τον κατασκευαστή του οχήματος για τη διατήρηση της σωστής τάσης.</w:t>
      </w:r>
    </w:p>
    <w:p w14:paraId="310BEACE" w14:textId="4C8DBB18" w:rsidR="00624D8B" w:rsidRPr="00600D59" w:rsidRDefault="00624D8B" w:rsidP="00624D8B">
      <w:pPr>
        <w:pStyle w:val="BodytextUserManual"/>
        <w:spacing w:before="156" w:after="156"/>
      </w:pPr>
      <w:r w:rsidRPr="00600D59">
        <w:t xml:space="preserve">Περιστασιακά, μια διαδικασία ενημέρωσης φλας ενδέχεται να μην ολοκληρωθεί σωστά. Συνήθεις αιτίες σφαλμάτων φλας περιλαμβάνουν κακές συνδέσεις καλωδίων μεταξύ του tablet, του </w:t>
      </w:r>
      <w:r w:rsidR="0027374D" w:rsidRPr="00600D59">
        <w:t>VCI</w:t>
      </w:r>
      <w:r w:rsidRPr="00600D59">
        <w:t xml:space="preserve"> και του οχήματος, το σβήσιμο της μίζας του οχήματος πριν ολοκληρωθεί η διαδικασία φλας ή τη χαμηλή τάση της μπαταρίας του οχήματος.</w:t>
      </w:r>
    </w:p>
    <w:p w14:paraId="25F4FFB8" w14:textId="2D6F34A4" w:rsidR="00DA7FAE" w:rsidRPr="00600D59" w:rsidRDefault="00624D8B" w:rsidP="00123CFC">
      <w:pPr>
        <w:pStyle w:val="BodytextUserManual"/>
        <w:spacing w:before="156" w:after="156"/>
      </w:pPr>
      <w:r w:rsidRPr="00600D59">
        <w:t>Εάν η διαδικασία τερματιστεί, ελέγξτε ξανά όλες τις συνδέσεις καλωδίων για να βεβαιωθείτε ότι η επικοινωνία είναι καλή και ξεκινήστε τη διαδικασία flash. Η διαδικασία προγραμματισμού θα επαναληφθεί αυτόματα εάν η προηγούμενη λειτουργία δεν είναι επιτυχής.</w:t>
      </w:r>
    </w:p>
    <w:p w14:paraId="71851588" w14:textId="1B600327" w:rsidR="003E226E" w:rsidRPr="00600D59" w:rsidRDefault="003E226E" w:rsidP="003E226E">
      <w:pPr>
        <w:pStyle w:val="20"/>
        <w:spacing w:before="312" w:after="156"/>
        <w:rPr>
          <w:rFonts w:cs="Arial"/>
        </w:rPr>
      </w:pPr>
      <w:bookmarkStart w:id="209" w:name="_Ref160193766"/>
      <w:bookmarkStart w:id="210" w:name="_Toc204006045"/>
      <w:r w:rsidRPr="00600D59">
        <w:rPr>
          <w:rFonts w:cs="Arial"/>
        </w:rPr>
        <w:t>Γενικές λειτουργίες OBDII</w:t>
      </w:r>
      <w:bookmarkEnd w:id="136"/>
      <w:bookmarkEnd w:id="137"/>
      <w:bookmarkEnd w:id="138"/>
      <w:bookmarkEnd w:id="139"/>
      <w:bookmarkEnd w:id="167"/>
      <w:bookmarkEnd w:id="209"/>
      <w:bookmarkEnd w:id="210"/>
    </w:p>
    <w:p w14:paraId="0F550572" w14:textId="00778A00" w:rsidR="003E226E" w:rsidRPr="00600D59" w:rsidRDefault="003E226E" w:rsidP="002A4272">
      <w:pPr>
        <w:widowControl/>
        <w:spacing w:beforeLines="0" w:before="0" w:afterLines="0" w:after="0" w:line="240" w:lineRule="auto"/>
        <w:ind w:left="0"/>
        <w:jc w:val="left"/>
        <w:rPr>
          <w:rFonts w:eastAsia="宋体" w:cs="Arial"/>
          <w:kern w:val="0"/>
          <w:sz w:val="24"/>
        </w:rPr>
      </w:pPr>
      <w:r w:rsidRPr="00600D59">
        <w:rPr>
          <w:rFonts w:cs="Arial"/>
        </w:rPr>
        <w:t xml:space="preserve">Η επιλογή διάγνωσης οχήματος OBDII/EOBD προσφέρει έναν γρήγορο τρόπο ελέγχου για κωδικούς DTC, απομόνωσης της αιτίας μιας αναμμένης ενδεικτικής λυχνίας δυσλειτουργίας (MIL), ελέγχου της κατάστασης της οθόνης πριν από τη δοκιμή πιστοποίησης εκπομπών και εκτέλεσης άλλων υπηρεσιών που σχετίζονται με τις εκπομπές. Η επιλογή άμεσης πρόσβασης OBDII χρησιμοποιείται επίσης για τον έλεγχο οχημάτων που συμμορφώνονται με OBDII/EOBD και δεν περιλαμβάνονται στη βάση δεδομένων. Τα κουμπιά της γραμμής εργαλείων διαγνωστικών στο επάνω μέρος της οθόνης είναι διαθέσιμα για συγκεκριμένα διαγνωστικά οχημάτων. </w:t>
      </w:r>
      <w:bookmarkStart w:id="211" w:name="OLE_LINK8"/>
      <w:r w:rsidRPr="00600D59">
        <w:rPr>
          <w:rFonts w:cs="Arial"/>
        </w:rPr>
        <w:t>Δείτε</w:t>
      </w:r>
      <w:r w:rsidR="002A4272" w:rsidRPr="00600D59">
        <w:rPr>
          <w:rFonts w:cs="Arial"/>
        </w:rPr>
        <w:t xml:space="preserve"> </w:t>
      </w:r>
      <w:r w:rsidR="002A4272" w:rsidRPr="00600D59">
        <w:rPr>
          <w:rFonts w:cs="Arial"/>
          <w:iCs/>
        </w:rPr>
        <w:t xml:space="preserve">τον </w:t>
      </w:r>
      <w:hyperlink w:anchor="Πίνακας_6_2" w:history="1">
        <w:r w:rsidR="002A4272" w:rsidRPr="00600D59">
          <w:rPr>
            <w:rStyle w:val="a9"/>
            <w:rFonts w:cs="Arial"/>
            <w:i/>
            <w:iCs/>
            <w:u w:val="none"/>
          </w:rPr>
          <w:t>Πίνακας 6</w:t>
        </w:r>
        <w:r w:rsidR="002A4272" w:rsidRPr="00600D59">
          <w:rPr>
            <w:rStyle w:val="a9"/>
            <w:rFonts w:cs="Arial"/>
            <w:i/>
            <w:iCs/>
            <w:u w:val="none"/>
          </w:rPr>
          <w:noBreakHyphen/>
          <w:t>2 Κουμπιά γραμμής εργαλείων διαγνωστικών</w:t>
        </w:r>
      </w:hyperlink>
      <w:r w:rsidR="002A4272" w:rsidRPr="00600D59">
        <w:rPr>
          <w:rFonts w:cs="Arial"/>
          <w:iCs/>
        </w:rPr>
        <w:t xml:space="preserve"> </w:t>
      </w:r>
      <w:r w:rsidR="001810D0" w:rsidRPr="00600D59">
        <w:rPr>
          <w:rFonts w:cs="Arial"/>
          <w:iCs/>
        </w:rPr>
        <w:fldChar w:fldCharType="begin"/>
      </w:r>
      <w:r w:rsidR="001810D0" w:rsidRPr="00600D59">
        <w:rPr>
          <w:rFonts w:cs="Arial"/>
          <w:iCs/>
        </w:rPr>
        <w:instrText xml:space="preserve"> REF _Ref159231681 \h  \* MERGEFORMAT </w:instrText>
      </w:r>
      <w:r w:rsidR="001810D0" w:rsidRPr="00600D59">
        <w:rPr>
          <w:rFonts w:cs="Arial"/>
          <w:iCs/>
        </w:rPr>
      </w:r>
      <w:r w:rsidR="001810D0" w:rsidRPr="00600D59">
        <w:rPr>
          <w:rFonts w:cs="Arial"/>
          <w:iCs/>
        </w:rPr>
        <w:fldChar w:fldCharType="end"/>
      </w:r>
      <w:r w:rsidR="001810D0" w:rsidRPr="00600D59">
        <w:rPr>
          <w:rFonts w:cs="Arial"/>
          <w:iCs/>
        </w:rPr>
        <w:t>για λεπτομέρειες.</w:t>
      </w:r>
    </w:p>
    <w:p w14:paraId="75EB6063" w14:textId="77777777" w:rsidR="003E226E" w:rsidRPr="00600D59" w:rsidRDefault="003E226E" w:rsidP="003E226E">
      <w:pPr>
        <w:pStyle w:val="30"/>
        <w:tabs>
          <w:tab w:val="num" w:pos="360"/>
        </w:tabs>
        <w:spacing w:before="312" w:after="156"/>
        <w:rPr>
          <w:rFonts w:eastAsia="宋体"/>
          <w:szCs w:val="24"/>
        </w:rPr>
      </w:pPr>
      <w:bookmarkStart w:id="212" w:name="_Toc43387216"/>
      <w:bookmarkStart w:id="213" w:name="_Toc109724379"/>
      <w:bookmarkStart w:id="214" w:name="_Toc159436287"/>
      <w:bookmarkEnd w:id="211"/>
      <w:r w:rsidRPr="00600D59">
        <w:rPr>
          <w:rFonts w:eastAsia="宋体"/>
          <w:szCs w:val="24"/>
        </w:rPr>
        <w:t>Γενική Διαδικασία</w:t>
      </w:r>
      <w:bookmarkEnd w:id="212"/>
      <w:bookmarkEnd w:id="213"/>
      <w:bookmarkEnd w:id="214"/>
    </w:p>
    <w:p w14:paraId="61DDA84E" w14:textId="77777777" w:rsidR="003E226E" w:rsidRPr="00600D59" w:rsidRDefault="003E226E" w:rsidP="00BE283D">
      <w:pPr>
        <w:pStyle w:val="aa"/>
        <w:widowControl w:val="0"/>
        <w:numPr>
          <w:ilvl w:val="0"/>
          <w:numId w:val="5"/>
        </w:numPr>
        <w:spacing w:beforeLines="20" w:before="62" w:afterLines="20" w:after="62"/>
        <w:ind w:left="641" w:hanging="357"/>
        <w:rPr>
          <w:rFonts w:cs="Arial"/>
        </w:rPr>
      </w:pPr>
      <w:r w:rsidRPr="00600D59">
        <w:rPr>
          <w:rFonts w:cs="Arial"/>
          <w:b/>
        </w:rPr>
        <w:t>Για πρόσβαση στις διαγνωστικές λειτουργίες OBDII/EOBD</w:t>
      </w:r>
    </w:p>
    <w:p w14:paraId="0F8E995F" w14:textId="756DFDC5" w:rsidR="003E226E" w:rsidRPr="00600D59" w:rsidRDefault="003E226E">
      <w:pPr>
        <w:pStyle w:val="aa"/>
        <w:widowControl w:val="0"/>
        <w:numPr>
          <w:ilvl w:val="0"/>
          <w:numId w:val="27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Διαγνωστικά από το </w:t>
      </w:r>
      <w:r w:rsidRPr="00600D59">
        <w:rPr>
          <w:rFonts w:cs="Arial"/>
        </w:rPr>
        <w:t>Μενού Εργασίας MaxiSys</w:t>
      </w:r>
      <w:r w:rsidR="00233E7B" w:rsidRPr="00600D59">
        <w:rPr>
          <w:rFonts w:cs="Arial"/>
        </w:rPr>
        <w:t>.</w:t>
      </w:r>
      <w:r w:rsidRPr="00600D59">
        <w:rPr>
          <w:rFonts w:cs="Arial"/>
        </w:rPr>
        <w:t xml:space="preserve"> Εμφανίζεται το Μενού Οχήματος.</w:t>
      </w:r>
    </w:p>
    <w:p w14:paraId="6C9E8D9A" w14:textId="72237D09" w:rsidR="003E226E" w:rsidRPr="00600D59" w:rsidRDefault="003E226E">
      <w:pPr>
        <w:pStyle w:val="aa"/>
        <w:widowControl w:val="0"/>
        <w:numPr>
          <w:ilvl w:val="0"/>
          <w:numId w:val="27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EOBD</w:t>
      </w:r>
      <w:r w:rsidR="00233E7B" w:rsidRPr="00600D59">
        <w:rPr>
          <w:rFonts w:cs="Arial"/>
          <w:b/>
        </w:rPr>
        <w:t>.</w:t>
      </w:r>
      <w:r w:rsidRPr="00600D59">
        <w:rPr>
          <w:rFonts w:cs="Arial"/>
        </w:rPr>
        <w:t xml:space="preserve"> Υπάρχουν δύο επιλογές για να δημιουργήσετε επικοινωνία με το όχημα.</w:t>
      </w:r>
    </w:p>
    <w:p w14:paraId="19AB40B6" w14:textId="77777777" w:rsidR="003E226E" w:rsidRPr="00600D59" w:rsidRDefault="003E226E">
      <w:pPr>
        <w:pStyle w:val="aa"/>
        <w:widowControl w:val="0"/>
        <w:numPr>
          <w:ilvl w:val="0"/>
          <w:numId w:val="81"/>
        </w:numPr>
        <w:spacing w:beforeLines="20" w:before="62" w:afterLines="20" w:after="62"/>
        <w:ind w:left="1355" w:hanging="357"/>
        <w:rPr>
          <w:rFonts w:cs="Arial"/>
        </w:rPr>
      </w:pPr>
      <w:r w:rsidRPr="00600D59">
        <w:rPr>
          <w:rFonts w:cs="Arial"/>
        </w:rPr>
        <w:t>Αυτόματη σάρωση — επιλέξτε την για να δημιουργήσετε επικοινωνία χρησιμοποιώντας κάθε πρωτόκολλο, προκειμένου να προσδιορίσετε ποιο χρησιμοποιεί το όχημα.</w:t>
      </w:r>
    </w:p>
    <w:p w14:paraId="59DE5205" w14:textId="77777777" w:rsidR="003E226E" w:rsidRPr="00600D59" w:rsidRDefault="003E226E">
      <w:pPr>
        <w:pStyle w:val="aa"/>
        <w:widowControl w:val="0"/>
        <w:numPr>
          <w:ilvl w:val="0"/>
          <w:numId w:val="81"/>
        </w:numPr>
        <w:spacing w:beforeLines="20" w:before="62" w:afterLines="20" w:after="62"/>
        <w:ind w:left="1355" w:hanging="357"/>
        <w:rPr>
          <w:rFonts w:cs="Arial"/>
        </w:rPr>
      </w:pPr>
      <w:r w:rsidRPr="00600D59">
        <w:rPr>
          <w:rFonts w:cs="Arial"/>
        </w:rPr>
        <w:t xml:space="preserve">Πρωτόκολλο — επιλέξτε το για να ανοίξετε ένα υπομενού με διάφορα πρωτόκολλα. Ένα πρωτόκολλο επικοινωνίας είναι ένας τυποποιημένος </w:t>
      </w:r>
      <w:r w:rsidRPr="00600D59">
        <w:rPr>
          <w:rFonts w:cs="Arial"/>
        </w:rPr>
        <w:lastRenderedPageBreak/>
        <w:t>τρόπος επικοινωνίας δεδομένων μεταξύ μιας ECM και ενός διαγνωστικού εργαλείου. Το παγκόσμιο OBD μπορεί να χρησιμοποιεί πολλά διαφορετικά πρωτόκολλα επικοινωνίας.</w:t>
      </w:r>
    </w:p>
    <w:p w14:paraId="5805C39D" w14:textId="20F438D9" w:rsidR="003E226E" w:rsidRPr="00600D59" w:rsidRDefault="003E226E">
      <w:pPr>
        <w:pStyle w:val="aa"/>
        <w:widowControl w:val="0"/>
        <w:numPr>
          <w:ilvl w:val="0"/>
          <w:numId w:val="271"/>
        </w:numPr>
        <w:spacing w:beforeLines="20" w:before="62" w:afterLines="20" w:after="62"/>
        <w:ind w:left="998" w:hanging="357"/>
        <w:rPr>
          <w:rFonts w:cs="Arial"/>
        </w:rPr>
      </w:pPr>
      <w:r w:rsidRPr="00600D59">
        <w:rPr>
          <w:rFonts w:cs="Arial"/>
        </w:rPr>
        <w:t xml:space="preserve">Επιλέξτε ένα συγκεκριμένο πρωτόκολλο εάν είναι επιλεγμένη η επιλογή </w:t>
      </w:r>
      <w:r w:rsidRPr="00600D59">
        <w:rPr>
          <w:rFonts w:cs="Arial"/>
          <w:b/>
        </w:rPr>
        <w:t>Πρωτόκολλο</w:t>
      </w:r>
      <w:r w:rsidR="00233E7B" w:rsidRPr="00600D59">
        <w:rPr>
          <w:rFonts w:cs="Arial"/>
          <w:b/>
        </w:rPr>
        <w:t>.</w:t>
      </w:r>
      <w:r w:rsidRPr="00600D59">
        <w:rPr>
          <w:rFonts w:cs="Arial"/>
        </w:rPr>
        <w:t xml:space="preserve"> Περιμένετε να εμφανιστεί το Διαγνωστικό Μενού OBDII/EOBD.</w:t>
      </w:r>
    </w:p>
    <w:p w14:paraId="226F7F49" w14:textId="26A8ACA2" w:rsidR="003E226E" w:rsidRPr="00600D59" w:rsidRDefault="00BF6CA0" w:rsidP="003E226E">
      <w:pPr>
        <w:keepNext/>
        <w:spacing w:before="156" w:after="156" w:line="240" w:lineRule="auto"/>
        <w:ind w:left="0"/>
        <w:jc w:val="center"/>
        <w:rPr>
          <w:rFonts w:cs="Arial"/>
        </w:rPr>
      </w:pPr>
      <w:r w:rsidRPr="00600D59">
        <w:rPr>
          <w:rFonts w:cs="Arial"/>
          <w:noProof/>
          <w:lang w:val="en-US"/>
        </w:rPr>
        <w:drawing>
          <wp:inline distT="0" distB="0" distL="0" distR="0" wp14:anchorId="2FF387B6" wp14:editId="2CAA282F">
            <wp:extent cx="2917616" cy="1969200"/>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2917616" cy="1969200"/>
                    </a:xfrm>
                    <a:prstGeom prst="rect">
                      <a:avLst/>
                    </a:prstGeom>
                    <a:noFill/>
                    <a:ln>
                      <a:noFill/>
                    </a:ln>
                  </pic:spPr>
                </pic:pic>
              </a:graphicData>
            </a:graphic>
          </wp:inline>
        </w:drawing>
      </w:r>
    </w:p>
    <w:p w14:paraId="7CA3D9F5" w14:textId="1F32DA28" w:rsidR="003E226E" w:rsidRPr="00600D59" w:rsidRDefault="000B5569" w:rsidP="00094420">
      <w:pPr>
        <w:pStyle w:val="ab"/>
        <w:spacing w:before="156" w:after="156"/>
        <w:ind w:left="0"/>
        <w:rPr>
          <w:rFonts w:cs="Arial"/>
          <w:i/>
          <w:color w:val="FF0000"/>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623535"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2</w:t>
      </w:r>
      <w:r w:rsidR="008C38A9" w:rsidRPr="00600D59">
        <w:rPr>
          <w:rFonts w:cs="Arial"/>
          <w:noProof/>
        </w:rPr>
        <w:fldChar w:fldCharType="end"/>
      </w:r>
      <w:r w:rsidR="00BF6CA0" w:rsidRPr="00600D59">
        <w:rPr>
          <w:rFonts w:cs="Arial"/>
          <w:noProof/>
        </w:rPr>
        <w:t>8</w:t>
      </w:r>
      <w:r w:rsidR="003E226E" w:rsidRPr="00600D59">
        <w:rPr>
          <w:rFonts w:cs="Arial"/>
        </w:rPr>
        <w:t xml:space="preserve"> </w:t>
      </w:r>
      <w:r w:rsidR="003E226E" w:rsidRPr="00600D59">
        <w:rPr>
          <w:rFonts w:cs="Arial"/>
          <w:i/>
        </w:rPr>
        <w:t>Μενού διαγνωστικών OBDII</w:t>
      </w:r>
    </w:p>
    <w:p w14:paraId="62863249" w14:textId="77777777" w:rsidR="00094420" w:rsidRPr="00600D59" w:rsidRDefault="00094420">
      <w:pPr>
        <w:pStyle w:val="aa"/>
        <w:widowControl w:val="0"/>
        <w:numPr>
          <w:ilvl w:val="0"/>
          <w:numId w:val="271"/>
        </w:numPr>
        <w:spacing w:beforeLines="20" w:before="62" w:afterLines="20" w:after="62"/>
        <w:ind w:left="998" w:hanging="357"/>
        <w:rPr>
          <w:rFonts w:cs="Arial"/>
        </w:rPr>
      </w:pPr>
      <w:r w:rsidRPr="00600D59">
        <w:rPr>
          <w:rFonts w:cs="Arial"/>
        </w:rPr>
        <w:t>Επιλέξτε μια επιλογή λειτουργίας για να συνεχίσετε.</w:t>
      </w:r>
    </w:p>
    <w:p w14:paraId="5143F5B5"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Κωδικός DTC &amp; FFD</w:t>
      </w:r>
    </w:p>
    <w:p w14:paraId="3735FCC4"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Ετοιμότητα I/M</w:t>
      </w:r>
    </w:p>
    <w:p w14:paraId="2D2EC724"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Ζωντανά δεδομένα</w:t>
      </w:r>
    </w:p>
    <w:p w14:paraId="769A850B" w14:textId="564E82C0"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 xml:space="preserve">Παρακολούθηση αισθητήρα </w:t>
      </w:r>
      <w:r w:rsidR="00883615" w:rsidRPr="00600D59">
        <w:rPr>
          <w:rFonts w:cs="Arial"/>
        </w:rPr>
        <w:t>οξυγόνου</w:t>
      </w:r>
    </w:p>
    <w:p w14:paraId="20EEF674"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Ενσωματωμένη οθόνη</w:t>
      </w:r>
    </w:p>
    <w:p w14:paraId="0A717292"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Δοκιμή εξαρτημάτων</w:t>
      </w:r>
    </w:p>
    <w:p w14:paraId="3D4507E2"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Πληροφορίες οχήματος</w:t>
      </w:r>
    </w:p>
    <w:p w14:paraId="1C4C2F76" w14:textId="77777777" w:rsidR="00094420" w:rsidRPr="00600D59" w:rsidRDefault="00094420">
      <w:pPr>
        <w:pStyle w:val="aa"/>
        <w:widowControl w:val="0"/>
        <w:numPr>
          <w:ilvl w:val="0"/>
          <w:numId w:val="82"/>
        </w:numPr>
        <w:spacing w:beforeLines="20" w:before="62" w:afterLines="20" w:after="62"/>
        <w:ind w:left="1355" w:hanging="357"/>
        <w:rPr>
          <w:rFonts w:cs="Arial"/>
        </w:rPr>
      </w:pPr>
      <w:r w:rsidRPr="00600D59">
        <w:rPr>
          <w:rFonts w:cs="Arial"/>
        </w:rPr>
        <w:t>Κατάσταση οχήματος</w:t>
      </w:r>
    </w:p>
    <w:p w14:paraId="31C58AD9" w14:textId="77777777" w:rsidR="00094420" w:rsidRPr="00600D59" w:rsidRDefault="00094420" w:rsidP="00094420">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026C7D87" w14:textId="476B0E60" w:rsidR="00094420" w:rsidRPr="00600D59" w:rsidRDefault="00094420" w:rsidP="00094420">
      <w:pPr>
        <w:pBdr>
          <w:top w:val="single" w:sz="6" w:space="1" w:color="auto"/>
          <w:bottom w:val="single" w:sz="6" w:space="1" w:color="auto"/>
        </w:pBdr>
        <w:spacing w:beforeLines="0" w:before="0" w:after="156"/>
        <w:rPr>
          <w:rFonts w:cs="Arial"/>
        </w:rPr>
      </w:pPr>
      <w:r w:rsidRPr="00600D59">
        <w:rPr>
          <w:rFonts w:cs="Arial"/>
        </w:rPr>
        <w:t>Οι υποστηριζόμενες λειτουργίες ενδέχεται να διαφέρουν ανάλογα με το όχημα.</w:t>
      </w:r>
      <w:bookmarkStart w:id="215" w:name="_Toc43387217"/>
    </w:p>
    <w:p w14:paraId="17185D97" w14:textId="77777777" w:rsidR="00094420" w:rsidRPr="00600D59" w:rsidRDefault="00094420" w:rsidP="00094420">
      <w:pPr>
        <w:pStyle w:val="30"/>
        <w:tabs>
          <w:tab w:val="num" w:pos="360"/>
        </w:tabs>
        <w:spacing w:before="312" w:after="156"/>
        <w:rPr>
          <w:rFonts w:eastAsia="宋体"/>
          <w:szCs w:val="24"/>
        </w:rPr>
      </w:pPr>
      <w:bookmarkStart w:id="216" w:name="_Toc109724380"/>
      <w:bookmarkStart w:id="217" w:name="_Toc159436288"/>
      <w:r w:rsidRPr="00600D59">
        <w:rPr>
          <w:rFonts w:eastAsia="宋体"/>
          <w:szCs w:val="24"/>
        </w:rPr>
        <w:t>Περιγραφές συναρτήσεων</w:t>
      </w:r>
      <w:bookmarkEnd w:id="215"/>
      <w:bookmarkEnd w:id="216"/>
      <w:bookmarkEnd w:id="217"/>
    </w:p>
    <w:p w14:paraId="1CCB3085" w14:textId="77777777" w:rsidR="00094420" w:rsidRPr="00600D59" w:rsidRDefault="00094420" w:rsidP="00094420">
      <w:pPr>
        <w:pStyle w:val="BodytextUserManual"/>
        <w:spacing w:before="156" w:after="156"/>
      </w:pPr>
      <w:r w:rsidRPr="00600D59">
        <w:t>Αυτή η ενότητα περιγράφει τις διάφορες λειτουργίες κάθε διαγνωστικής επιλογής:</w:t>
      </w:r>
    </w:p>
    <w:p w14:paraId="3A110D72" w14:textId="77777777" w:rsidR="00094420" w:rsidRPr="00600D59" w:rsidRDefault="00094420" w:rsidP="00094420">
      <w:pPr>
        <w:pStyle w:val="40"/>
        <w:spacing w:before="156" w:after="156"/>
        <w:rPr>
          <w:rFonts w:cs="Arial"/>
        </w:rPr>
      </w:pPr>
      <w:r w:rsidRPr="00600D59">
        <w:rPr>
          <w:rFonts w:cs="Arial"/>
        </w:rPr>
        <w:t>Κωδικός DTC &amp; FFD</w:t>
      </w:r>
    </w:p>
    <w:p w14:paraId="48DF669A" w14:textId="71135BED" w:rsidR="00094420" w:rsidRPr="00600D59" w:rsidRDefault="00094420" w:rsidP="00094420">
      <w:pPr>
        <w:pStyle w:val="BodytextUserManual"/>
        <w:spacing w:before="156" w:afterLines="0" w:after="0"/>
      </w:pPr>
      <w:r w:rsidRPr="00600D59">
        <w:t xml:space="preserve">Όταν επιλεγεί αυτή η λειτουργία, η οθόνη εμφανίζει μια λίστα με Αποθηκευμένους Κωδικούς και Κωδικούς σε Εκκρεμότητα. Όταν τα δεδομένα παγωμένου πλαισίου </w:t>
      </w:r>
      <w:r w:rsidRPr="00600D59">
        <w:lastRenderedPageBreak/>
        <w:t>ορισμένων κωδικών DTC είναι διαθέσιμα για προβολή, θα εμφανιστεί ένα κουμπί νιφάδας χιονιού στη δεξιά πλευρά του στοιχείου DTC. Οι λειτουργίες Διαγραφής Κωδικών και Ανάγνωσης Κωδικών μπορούν να εφαρμοστούν πατώντας τα Κουμπιά Λειτουργιών στο κάτω μέρος της οθόνης.</w:t>
      </w:r>
    </w:p>
    <w:p w14:paraId="60F91C31" w14:textId="77777777" w:rsidR="00EB1474" w:rsidRPr="00600D59" w:rsidRDefault="00EB1474" w:rsidP="00094420">
      <w:pPr>
        <w:pStyle w:val="BodytextUserManual"/>
        <w:spacing w:before="156" w:afterLines="0" w:after="0"/>
      </w:pPr>
    </w:p>
    <w:p w14:paraId="3D7000CE" w14:textId="77777777" w:rsidR="00094420" w:rsidRPr="00600D59" w:rsidRDefault="00094420">
      <w:pPr>
        <w:pStyle w:val="aa"/>
        <w:widowControl w:val="0"/>
        <w:numPr>
          <w:ilvl w:val="0"/>
          <w:numId w:val="83"/>
        </w:numPr>
        <w:spacing w:beforeLines="20" w:before="62" w:afterLines="20" w:after="62"/>
        <w:ind w:left="641" w:hanging="357"/>
        <w:rPr>
          <w:rFonts w:cs="Arial"/>
        </w:rPr>
      </w:pPr>
      <w:r w:rsidRPr="00600D59">
        <w:rPr>
          <w:rFonts w:cs="Arial"/>
          <w:b/>
        </w:rPr>
        <w:t>Τρέχοντες Κωδικοί</w:t>
      </w:r>
    </w:p>
    <w:p w14:paraId="0CDBB708" w14:textId="77777777" w:rsidR="00094420" w:rsidRPr="00600D59" w:rsidRDefault="00094420" w:rsidP="00094420">
      <w:pPr>
        <w:pStyle w:val="aa"/>
        <w:spacing w:before="156" w:after="156"/>
        <w:ind w:firstLine="0"/>
        <w:rPr>
          <w:rFonts w:cs="Arial"/>
        </w:rPr>
      </w:pPr>
      <w:r w:rsidRPr="00600D59">
        <w:rPr>
          <w:rFonts w:cs="Arial"/>
        </w:rPr>
        <w:t>Οι τρέχοντες κωδικοί είναι κωδικοί DTC που σχετίζονται με τις εκπομπές από την ECM του οχήματος. Οι κωδικοί OBD II/EOBD έχουν προτεραιότητα ανάλογα με τη σοβαρότητα των εκπομπών τους, με τους κωδικούς υψηλότερης προτεραιότητας να αντικαθιστούν αυτούς χαμηλότερης προτεραιότητας. Η προτεραιότητα του κωδικού καθορίζει το άναμμα της ενδεικτικής λυχνίας βλάβης (MIL) και τη διαδικασία διαγραφής των κωδικών. Οι κατασκευαστές κατατάσσουν τους κωδικούς διαφορετικά, επομένως οι κωδικοί DTC ενδέχεται να διαφέρουν ανά όχημα.</w:t>
      </w:r>
    </w:p>
    <w:p w14:paraId="6409595D" w14:textId="77777777" w:rsidR="00094420" w:rsidRPr="00600D59" w:rsidRDefault="00094420">
      <w:pPr>
        <w:pStyle w:val="aa"/>
        <w:widowControl w:val="0"/>
        <w:numPr>
          <w:ilvl w:val="0"/>
          <w:numId w:val="83"/>
        </w:numPr>
        <w:spacing w:beforeLines="20" w:before="62" w:afterLines="20" w:after="62"/>
        <w:ind w:left="641" w:hanging="357"/>
        <w:rPr>
          <w:rFonts w:cs="Arial"/>
          <w:b/>
        </w:rPr>
      </w:pPr>
      <w:r w:rsidRPr="00600D59">
        <w:rPr>
          <w:rFonts w:cs="Arial"/>
          <w:b/>
        </w:rPr>
        <w:t>Κωδικοί σε εκκρεμότητα</w:t>
      </w:r>
    </w:p>
    <w:p w14:paraId="55B62C1C" w14:textId="77777777" w:rsidR="00094420" w:rsidRPr="00600D59" w:rsidRDefault="00094420" w:rsidP="00094420">
      <w:pPr>
        <w:pStyle w:val="aa"/>
        <w:spacing w:before="156" w:after="156"/>
        <w:ind w:firstLine="0"/>
        <w:rPr>
          <w:rFonts w:cs="Arial"/>
          <w:b/>
        </w:rPr>
      </w:pPr>
      <w:r w:rsidRPr="00600D59">
        <w:rPr>
          <w:rFonts w:cs="Arial"/>
        </w:rPr>
        <w:t>Αυτοί είναι κωδικοί των οποίων οι συνθήκες αποθήκευσης έχουν πληρωθεί κατά τον τελευταίο κύκλο οδήγησης, αλλά πρέπει να πληρούνται σε δύο ή περισσότερους διαδοχικούς κύκλους οδήγησης πριν από την αποθήκευση του κωδικού DTC. Ο σκοπός της εμφάνισης των κωδικών σε εκκρεμότητα είναι να βοηθήσει τον τεχνικό σέρβις μετά από μια επισκευή του οχήματος όταν διαγραφούν οι διαγνωστικές πληροφορίες, αναφέροντας τα αποτελέσματα των δοκιμών μετά από έναν μόνο κύκλο οδήγησης.</w:t>
      </w:r>
    </w:p>
    <w:p w14:paraId="48C71A85" w14:textId="77777777" w:rsidR="00094420" w:rsidRPr="00600D59" w:rsidRDefault="00094420">
      <w:pPr>
        <w:pStyle w:val="aa"/>
        <w:widowControl w:val="0"/>
        <w:numPr>
          <w:ilvl w:val="0"/>
          <w:numId w:val="84"/>
        </w:numPr>
        <w:spacing w:beforeLines="20" w:before="62" w:afterLines="20" w:after="62"/>
        <w:ind w:left="998" w:hanging="357"/>
        <w:rPr>
          <w:rFonts w:cs="Arial"/>
        </w:rPr>
      </w:pPr>
      <w:r w:rsidRPr="00600D59">
        <w:rPr>
          <w:rFonts w:cs="Arial"/>
        </w:rPr>
        <w:t>Εάν μια δοκιμή αποτύχει κατά τη διάρκεια του κύκλου οδήγησης, αναφέρεται ο σχετικός κωδικός DTC. Εάν η εκκρεμής βλάβη δεν εμφανιστεί ξανά εντός 40 έως 80 κύκλων προθέρμανσης, η βλάβη διαγράφεται αυτόματα από τη μνήμη.</w:t>
      </w:r>
    </w:p>
    <w:p w14:paraId="19512CD2" w14:textId="77777777" w:rsidR="00094420" w:rsidRPr="00600D59" w:rsidRDefault="00094420">
      <w:pPr>
        <w:pStyle w:val="aa"/>
        <w:widowControl w:val="0"/>
        <w:numPr>
          <w:ilvl w:val="0"/>
          <w:numId w:val="84"/>
        </w:numPr>
        <w:spacing w:beforeLines="20" w:before="62" w:afterLines="20" w:after="62"/>
        <w:ind w:left="998" w:hanging="357"/>
        <w:rPr>
          <w:rFonts w:cs="Arial"/>
        </w:rPr>
      </w:pPr>
      <w:r w:rsidRPr="00600D59">
        <w:rPr>
          <w:rFonts w:cs="Arial"/>
        </w:rPr>
        <w:t>Τα αποτελέσματα των δοκιμών που αναφέρονται δεν υποδεικνύουν απαραίτητα κάποιο ελαττωματικό εξάρτημα ή σύστημα. Εάν τα αποτελέσματα των δοκιμών υποδεικνύουν άλλη βλάβη μετά από επιπλέον οδήγηση, αποθηκεύεται ένας κωδικός DTC που υποδεικνύει ένα ελαττωματικό εξάρτημα ή σύστημα.</w:t>
      </w:r>
    </w:p>
    <w:p w14:paraId="5A313939" w14:textId="77777777" w:rsidR="00094420" w:rsidRPr="00600D59" w:rsidRDefault="00094420">
      <w:pPr>
        <w:pStyle w:val="aa"/>
        <w:widowControl w:val="0"/>
        <w:numPr>
          <w:ilvl w:val="0"/>
          <w:numId w:val="83"/>
        </w:numPr>
        <w:spacing w:beforeLines="20" w:before="62" w:afterLines="20" w:after="62"/>
        <w:ind w:left="641" w:hanging="357"/>
        <w:rPr>
          <w:rFonts w:cs="Arial"/>
          <w:b/>
        </w:rPr>
      </w:pPr>
      <w:r w:rsidRPr="00600D59">
        <w:rPr>
          <w:rFonts w:cs="Arial"/>
          <w:b/>
        </w:rPr>
        <w:t>Παγωμένο Πλαίσιο</w:t>
      </w:r>
    </w:p>
    <w:p w14:paraId="2D6D1DBE" w14:textId="77777777" w:rsidR="00094420" w:rsidRPr="00600D59" w:rsidRDefault="00094420" w:rsidP="00094420">
      <w:pPr>
        <w:pStyle w:val="aa"/>
        <w:spacing w:before="156" w:after="156"/>
        <w:ind w:firstLine="0"/>
        <w:rPr>
          <w:rFonts w:cs="Arial"/>
          <w:b/>
        </w:rPr>
      </w:pPr>
      <w:r w:rsidRPr="00600D59">
        <w:rPr>
          <w:rFonts w:cs="Arial"/>
        </w:rPr>
        <w:t>Στις περισσότερες περιπτώσεις, το αποθηκευμένο καρέ είναι ο τελευταίος κωδικός DTC που αναφέρεται. Ορισμένοι κωδικοί DTC, αυτοί που έχουν μεγαλύτερο αντίκτυπο στις εκπομπές ρύπων του οχήματος, έχουν υψηλότερη προτεραιότητα. Σε αυτές τις περιπτώσεις, ο κωδικός DTC υψηλότερης προτεραιότητας είναι αυτός για τον οποίο διατηρούνται τα αρχεία στιγμιαίων καρέ. Τα δεδομένα στιγμιαίων καρέ περιλαμβάνουν ένα "στιγμιότυπο" των τιμών κρίσιμων παραμέτρων κατά τη στιγμή αποθήκευσης του κωδικού DTC.</w:t>
      </w:r>
    </w:p>
    <w:p w14:paraId="4E1ADA4A" w14:textId="77777777" w:rsidR="00094420" w:rsidRPr="00600D59" w:rsidRDefault="00094420">
      <w:pPr>
        <w:pStyle w:val="aa"/>
        <w:widowControl w:val="0"/>
        <w:numPr>
          <w:ilvl w:val="0"/>
          <w:numId w:val="83"/>
        </w:numPr>
        <w:spacing w:beforeLines="20" w:before="62" w:afterLines="20" w:after="62"/>
        <w:ind w:left="641" w:hanging="357"/>
        <w:rPr>
          <w:rFonts w:cs="Arial"/>
          <w:b/>
        </w:rPr>
      </w:pPr>
      <w:r w:rsidRPr="00600D59">
        <w:rPr>
          <w:rFonts w:cs="Arial"/>
          <w:b/>
        </w:rPr>
        <w:t>Διαγραφή κωδικών</w:t>
      </w:r>
    </w:p>
    <w:p w14:paraId="773521AB" w14:textId="77777777" w:rsidR="00094420" w:rsidRPr="00600D59" w:rsidRDefault="00094420" w:rsidP="00094420">
      <w:pPr>
        <w:pStyle w:val="aa"/>
        <w:spacing w:before="156" w:after="156"/>
        <w:ind w:firstLine="0"/>
        <w:rPr>
          <w:rFonts w:cs="Arial"/>
        </w:rPr>
      </w:pPr>
      <w:r w:rsidRPr="00600D59">
        <w:rPr>
          <w:rFonts w:cs="Arial"/>
        </w:rPr>
        <w:lastRenderedPageBreak/>
        <w:t>Αυτή η επιλογή χρησιμοποιείται για τη διαγραφή όλων των διαγνωστικών δεδομένων που σχετίζονται με τις εκπομπές, συμπεριλαμβανομένων των κωδικών DTC, των δεδομένων στιγμιαίου στιγμιότυπου και συγκεκριμένων δεδομένων που έχουν βελτιωθεί από τον κατασκευαστή από την ECM του οχήματος. Αυτή η επιλογή επαναφέρει την κατάσταση παρακολούθησης ετοιμότητας I/M για όλες τις οθόνες του οχήματος σε κατάσταση Μη έτοιμο ή Μη ολοκληρωμένο.</w:t>
      </w:r>
    </w:p>
    <w:p w14:paraId="265C9AA9" w14:textId="26DAC71E" w:rsidR="00094420" w:rsidRPr="00600D59" w:rsidRDefault="00094420" w:rsidP="00094420">
      <w:pPr>
        <w:pStyle w:val="aa"/>
        <w:spacing w:before="156" w:after="156"/>
        <w:ind w:firstLine="0"/>
        <w:rPr>
          <w:rFonts w:cs="Arial"/>
        </w:rPr>
      </w:pPr>
      <w:r w:rsidRPr="00600D59">
        <w:rPr>
          <w:rFonts w:cs="Arial"/>
        </w:rPr>
        <w:t xml:space="preserve">Όταν επιλεγεί η επιλογή διαγραφής κωδικών, εμφανίζεται μια οθόνη επιβεβαίωσης για την αποφυγή τυχαίας απώλειας δεδομένων. Επιλέξτε </w:t>
      </w:r>
      <w:r w:rsidRPr="00600D59">
        <w:rPr>
          <w:rFonts w:cs="Arial"/>
          <w:b/>
        </w:rPr>
        <w:t xml:space="preserve">Ναι </w:t>
      </w:r>
      <w:r w:rsidRPr="00600D59">
        <w:rPr>
          <w:rFonts w:cs="Arial"/>
        </w:rPr>
        <w:t xml:space="preserve">στην οθόνη επιβεβαίωσης για να συνεχίσετε ή επιλέξτε </w:t>
      </w:r>
      <w:r w:rsidRPr="00600D59">
        <w:rPr>
          <w:rFonts w:cs="Arial"/>
          <w:b/>
        </w:rPr>
        <w:t xml:space="preserve">Όχι </w:t>
      </w:r>
      <w:r w:rsidRPr="00600D59">
        <w:rPr>
          <w:rFonts w:cs="Arial"/>
        </w:rPr>
        <w:t>για έξοδο.</w:t>
      </w:r>
    </w:p>
    <w:p w14:paraId="49A60E60" w14:textId="77777777" w:rsidR="00094420" w:rsidRPr="00600D59" w:rsidRDefault="00094420" w:rsidP="00094420">
      <w:pPr>
        <w:pStyle w:val="40"/>
        <w:spacing w:before="156" w:after="156"/>
        <w:rPr>
          <w:rFonts w:cs="Arial"/>
        </w:rPr>
      </w:pPr>
      <w:r w:rsidRPr="00600D59">
        <w:rPr>
          <w:rFonts w:cs="Arial"/>
        </w:rPr>
        <w:t>Ετοιμότητα I/M</w:t>
      </w:r>
    </w:p>
    <w:p w14:paraId="02824F92" w14:textId="77777777" w:rsidR="00094420" w:rsidRPr="00600D59" w:rsidRDefault="00094420" w:rsidP="00094420">
      <w:pPr>
        <w:pStyle w:val="BodytextUserManual"/>
        <w:spacing w:before="156" w:after="156"/>
      </w:pPr>
      <w:r w:rsidRPr="00600D59">
        <w:t>Αυτή η λειτουργία χρησιμοποιείται για τον έλεγχο της ετοιμότητας του συστήματος παρακολούθησης. Είναι μια εξαιρετική λειτουργία που μπορείτε να χρησιμοποιήσετε πριν από τον έλεγχο ενός οχήματος για συμμόρφωση με τις κρατικές προδιαγραφές εκπομπών. Επιλέγοντας την ετοιμότητα I/M, ανοίγει ένα υπομενού με δύο επιλογές:</w:t>
      </w:r>
    </w:p>
    <w:p w14:paraId="5C334D95" w14:textId="77777777" w:rsidR="00094420" w:rsidRPr="00600D59" w:rsidRDefault="00094420">
      <w:pPr>
        <w:pStyle w:val="aa"/>
        <w:widowControl w:val="0"/>
        <w:numPr>
          <w:ilvl w:val="0"/>
          <w:numId w:val="83"/>
        </w:numPr>
        <w:spacing w:beforeLines="0" w:before="156" w:afterLines="0" w:after="156"/>
        <w:ind w:left="641" w:hanging="357"/>
        <w:rPr>
          <w:rFonts w:cs="Arial"/>
        </w:rPr>
      </w:pPr>
      <w:r w:rsidRPr="00600D59">
        <w:rPr>
          <w:rFonts w:cs="Arial"/>
        </w:rPr>
        <w:t>Από τη διαγραφή των κωδικών DTC — εμφανίζει την κατάσταση των οθονών από την τελευταία φορά που διαγράφηκαν οι κωδικοί DTC.</w:t>
      </w:r>
    </w:p>
    <w:p w14:paraId="37343A27" w14:textId="77777777" w:rsidR="00094420" w:rsidRPr="00600D59" w:rsidRDefault="00094420">
      <w:pPr>
        <w:pStyle w:val="aa"/>
        <w:widowControl w:val="0"/>
        <w:numPr>
          <w:ilvl w:val="0"/>
          <w:numId w:val="83"/>
        </w:numPr>
        <w:spacing w:beforeLines="0" w:before="156" w:afterLines="0" w:after="156"/>
        <w:ind w:left="641" w:hanging="357"/>
        <w:rPr>
          <w:rFonts w:cs="Arial"/>
        </w:rPr>
      </w:pPr>
      <w:r w:rsidRPr="00600D59">
        <w:rPr>
          <w:rFonts w:cs="Arial"/>
        </w:rPr>
        <w:t>Αυτός ο κύκλος οδήγησης — εμφανίζει την κατάσταση των οθονών από την έναρξη του τρέχοντος κύκλου οδήγησης.</w:t>
      </w:r>
    </w:p>
    <w:p w14:paraId="69A7BFA9" w14:textId="77777777" w:rsidR="00094420" w:rsidRPr="00600D59" w:rsidRDefault="00094420" w:rsidP="00094420">
      <w:pPr>
        <w:pStyle w:val="40"/>
        <w:spacing w:before="156" w:after="156"/>
        <w:rPr>
          <w:rFonts w:cs="Arial"/>
        </w:rPr>
      </w:pPr>
      <w:r w:rsidRPr="00600D59">
        <w:rPr>
          <w:rFonts w:cs="Arial"/>
        </w:rPr>
        <w:t>Ζωντανά δεδομένα</w:t>
      </w:r>
    </w:p>
    <w:p w14:paraId="637099E6" w14:textId="77777777" w:rsidR="00094420" w:rsidRPr="00600D59" w:rsidRDefault="00094420" w:rsidP="00094420">
      <w:pPr>
        <w:pStyle w:val="BodytextUserManual"/>
        <w:spacing w:before="156" w:after="156"/>
      </w:pPr>
      <w:r w:rsidRPr="00600D59">
        <w:t>Αυτή η λειτουργία επιτρέπει την εμφάνιση δεδομένων PID σε πραγματικό χρόνο από την ECU. Τα εμφανιζόμενα δεδομένα περιλαμβάνουν αναλογική και ψηφιακή είσοδο και έξοδο, καθώς και πληροφορίες κατάστασης συστήματος που μεταδίδονται στη ροή δεδομένων του οχήματος.</w:t>
      </w:r>
    </w:p>
    <w:p w14:paraId="71CCEEC8" w14:textId="26A3103A" w:rsidR="00094420" w:rsidRPr="00600D59" w:rsidRDefault="00094420" w:rsidP="00094420">
      <w:pPr>
        <w:pStyle w:val="BodytextUserManual"/>
        <w:spacing w:before="156" w:after="156"/>
      </w:pPr>
      <w:r w:rsidRPr="00600D59">
        <w:t>Τα δεδομένα σε πραγματικό χρόνο μπορούν να εμφανιστούν σε διάφορες λειτουργίες, βλ</w:t>
      </w:r>
      <w:r w:rsidR="00233E7B" w:rsidRPr="00600D59">
        <w:t>.</w:t>
      </w:r>
      <w:r w:rsidRPr="00600D59">
        <w:t xml:space="preserve"> </w:t>
      </w:r>
      <w:r w:rsidRPr="00600D59">
        <w:rPr>
          <w:i/>
          <w:iCs/>
          <w:color w:val="0000FF"/>
        </w:rPr>
        <w:fldChar w:fldCharType="begin"/>
      </w:r>
      <w:r w:rsidRPr="00600D59">
        <w:rPr>
          <w:i/>
          <w:iCs/>
          <w:color w:val="0000FF"/>
        </w:rPr>
        <w:instrText xml:space="preserve"> REF _Ref159659056 \h  \* MERGEFORMAT </w:instrText>
      </w:r>
      <w:r w:rsidRPr="00600D59">
        <w:rPr>
          <w:i/>
          <w:iCs/>
          <w:color w:val="0000FF"/>
        </w:rPr>
      </w:r>
      <w:r w:rsidRPr="00600D59">
        <w:rPr>
          <w:i/>
          <w:iCs/>
          <w:color w:val="0000FF"/>
        </w:rPr>
        <w:fldChar w:fldCharType="separate"/>
      </w:r>
      <w:r w:rsidR="00187D73" w:rsidRPr="00600D59">
        <w:rPr>
          <w:i/>
          <w:iCs/>
          <w:color w:val="0000FF"/>
        </w:rPr>
        <w:t xml:space="preserve">Ζωντανά δεδομένα </w:t>
      </w:r>
      <w:r w:rsidRPr="00600D59">
        <w:rPr>
          <w:i/>
          <w:iCs/>
          <w:color w:val="0000FF"/>
        </w:rPr>
        <w:fldChar w:fldCharType="end"/>
      </w:r>
      <w:r w:rsidRPr="00600D59">
        <w:t>για λεπτομερείς πληροφορίες.</w:t>
      </w:r>
    </w:p>
    <w:p w14:paraId="5DF173E1" w14:textId="630AA6A3" w:rsidR="00094420" w:rsidRPr="00600D59" w:rsidRDefault="00883615" w:rsidP="00094420">
      <w:pPr>
        <w:pStyle w:val="40"/>
        <w:spacing w:before="156" w:after="156"/>
        <w:rPr>
          <w:rFonts w:cs="Arial"/>
        </w:rPr>
      </w:pPr>
      <w:r w:rsidRPr="00600D59">
        <w:rPr>
          <w:rFonts w:cs="Arial"/>
        </w:rPr>
        <w:t>Παρακολούθηση αισθητήρα οξυγόνου</w:t>
      </w:r>
    </w:p>
    <w:p w14:paraId="12F75715" w14:textId="34366C16" w:rsidR="00094420" w:rsidRPr="00600D59" w:rsidRDefault="00094420" w:rsidP="00094420">
      <w:pPr>
        <w:pStyle w:val="BodytextUserManual"/>
        <w:spacing w:before="156" w:after="156"/>
      </w:pPr>
      <w:r w:rsidRPr="00600D59">
        <w:t xml:space="preserve">Αυτή η λειτουργία επιτρέπει την ανάκτηση και την ανασκόπηση πρόσφατων αποτελεσμάτων δοκιμών αισθητήρα </w:t>
      </w:r>
      <w:r w:rsidR="00883615" w:rsidRPr="00600D59">
        <w:t>οξυγόνου που είναι αποθηκευμένα στον ενσωματωμένο υπολογιστή του οχήματος.</w:t>
      </w:r>
    </w:p>
    <w:p w14:paraId="18E79F57" w14:textId="53287A74" w:rsidR="00094420" w:rsidRPr="00600D59" w:rsidRDefault="00094420" w:rsidP="00123CFC">
      <w:pPr>
        <w:pStyle w:val="BodytextUserManual"/>
        <w:spacing w:before="156" w:after="156"/>
      </w:pPr>
      <w:r w:rsidRPr="00600D59">
        <w:t xml:space="preserve">Η λειτουργία δοκιμής της Παρακολούθησης Αισθητήρα </w:t>
      </w:r>
      <w:r w:rsidR="00883615" w:rsidRPr="00600D59">
        <w:t>Οξυγόνου δεν υποστηρίζεται από οχήματα που επικοινωνούν μέσω δικτύου περιοχής ελεγκτή (CAN). Για τα αποτελέσματα των δοκιμών της Παρακολούθησης Αισθητήρα Οξυγόνου σε οχήματα εξοπλισμένα με CAN, ανατρέξτε στην</w:t>
      </w:r>
      <w:r w:rsidR="00C2374F" w:rsidRPr="00600D59">
        <w:t xml:space="preserve"> </w:t>
      </w:r>
      <w:r w:rsidR="00C2374F" w:rsidRPr="00600D59">
        <w:rPr>
          <w:iCs/>
        </w:rPr>
        <w:t>ενότητα</w:t>
      </w:r>
      <w:r w:rsidR="00C2374F" w:rsidRPr="00600D59">
        <w:rPr>
          <w:i/>
          <w:iCs/>
          <w:color w:val="0000FF"/>
        </w:rPr>
        <w:t xml:space="preserve"> </w:t>
      </w:r>
      <w:r w:rsidRPr="00600D59">
        <w:rPr>
          <w:i/>
          <w:iCs/>
          <w:color w:val="0000FF"/>
        </w:rPr>
        <w:fldChar w:fldCharType="begin"/>
      </w:r>
      <w:r w:rsidRPr="00600D59">
        <w:rPr>
          <w:i/>
          <w:iCs/>
          <w:color w:val="0000FF"/>
        </w:rPr>
        <w:instrText xml:space="preserve"> REF _Ref118315576 \h  \* MERGEFORMAT </w:instrText>
      </w:r>
      <w:r w:rsidRPr="00600D59">
        <w:rPr>
          <w:i/>
          <w:iCs/>
          <w:color w:val="0000FF"/>
        </w:rPr>
      </w:r>
      <w:r w:rsidRPr="00600D59">
        <w:rPr>
          <w:i/>
          <w:iCs/>
          <w:color w:val="0000FF"/>
        </w:rPr>
        <w:fldChar w:fldCharType="separate"/>
      </w:r>
      <w:r w:rsidR="00187D73" w:rsidRPr="00600D59">
        <w:rPr>
          <w:i/>
          <w:iCs/>
          <w:color w:val="0000FF"/>
        </w:rPr>
        <w:t>Ενσωματωμένη</w:t>
      </w:r>
      <w:r w:rsidR="00C2374F" w:rsidRPr="00600D59">
        <w:rPr>
          <w:i/>
          <w:iCs/>
          <w:color w:val="0000FF"/>
        </w:rPr>
        <w:t xml:space="preserve"> </w:t>
      </w:r>
      <w:r w:rsidR="00187D73" w:rsidRPr="00600D59">
        <w:rPr>
          <w:i/>
          <w:iCs/>
          <w:color w:val="0000FF"/>
        </w:rPr>
        <w:t>οθ</w:t>
      </w:r>
      <w:r w:rsidR="00C2374F" w:rsidRPr="00600D59">
        <w:rPr>
          <w:i/>
          <w:iCs/>
          <w:color w:val="0000FF"/>
        </w:rPr>
        <w:t>όν</w:t>
      </w:r>
      <w:r w:rsidR="00187D73" w:rsidRPr="00600D59">
        <w:rPr>
          <w:i/>
          <w:iCs/>
          <w:color w:val="0000FF"/>
        </w:rPr>
        <w:t>η</w:t>
      </w:r>
      <w:r w:rsidRPr="00600D59">
        <w:rPr>
          <w:i/>
          <w:iCs/>
          <w:color w:val="0000FF"/>
        </w:rPr>
        <w:fldChar w:fldCharType="end"/>
      </w:r>
      <w:r w:rsidRPr="00600D59">
        <w:t>.</w:t>
      </w:r>
    </w:p>
    <w:p w14:paraId="335A1744" w14:textId="77777777" w:rsidR="00094420" w:rsidRPr="00600D59" w:rsidRDefault="00094420" w:rsidP="00094420">
      <w:pPr>
        <w:pStyle w:val="40"/>
        <w:spacing w:before="156" w:after="156"/>
        <w:rPr>
          <w:rFonts w:cs="Arial"/>
        </w:rPr>
      </w:pPr>
      <w:bookmarkStart w:id="218" w:name="_Ref118315576"/>
      <w:r w:rsidRPr="00600D59">
        <w:rPr>
          <w:rFonts w:cs="Arial"/>
        </w:rPr>
        <w:t>Ενσωματωμένη οθόνη</w:t>
      </w:r>
      <w:bookmarkEnd w:id="218"/>
    </w:p>
    <w:p w14:paraId="223B5270" w14:textId="77777777" w:rsidR="00094420" w:rsidRPr="00600D59" w:rsidRDefault="00094420" w:rsidP="00094420">
      <w:pPr>
        <w:pStyle w:val="BodytextUserManual"/>
        <w:spacing w:before="156" w:after="156"/>
      </w:pPr>
      <w:r w:rsidRPr="00600D59">
        <w:t xml:space="preserve">Αυτή η λειτουργία σάς επιτρέπει να βλέπετε τα αποτελέσματα των δοκιμών της </w:t>
      </w:r>
      <w:r w:rsidRPr="00600D59">
        <w:lastRenderedPageBreak/>
        <w:t>ενσωματωμένης οθόνης. Οι δοκιμές είναι χρήσιμες μετά το σέρβις, όταν η μνήμη της μονάδας ελέγχου ενός οχήματος έχει ήδη διαγραφεί.</w:t>
      </w:r>
    </w:p>
    <w:p w14:paraId="58D65825" w14:textId="77777777" w:rsidR="00094420" w:rsidRPr="00600D59" w:rsidRDefault="00094420" w:rsidP="00094420">
      <w:pPr>
        <w:pStyle w:val="40"/>
        <w:spacing w:before="156" w:after="156"/>
        <w:rPr>
          <w:rFonts w:cs="Arial"/>
        </w:rPr>
      </w:pPr>
      <w:r w:rsidRPr="00600D59">
        <w:rPr>
          <w:rFonts w:cs="Arial"/>
        </w:rPr>
        <w:t>Δοκιμή εξαρτημάτων</w:t>
      </w:r>
    </w:p>
    <w:p w14:paraId="32006BE5" w14:textId="77777777" w:rsidR="00094420" w:rsidRPr="00600D59" w:rsidRDefault="00094420" w:rsidP="00094420">
      <w:pPr>
        <w:pStyle w:val="BodytextUserManual"/>
        <w:spacing w:before="156" w:after="156"/>
      </w:pPr>
      <w:r w:rsidRPr="00600D59">
        <w:t>Αυτή η λειτουργία επιτρέπει τον έλεγχο διπλής κατεύθυνσης της ECM, έτσι ώστε το διαγνωστικό εργαλείο να μπορεί να μεταδίδει εντολές ελέγχου για τη λειτουργία των συστημάτων του οχήματος. Αυτή η λειτουργία είναι χρήσιμη για τον προσδιορισμό της απόκρισης της ECM σε μια εντολή.</w:t>
      </w:r>
    </w:p>
    <w:p w14:paraId="5537EB9C" w14:textId="77777777" w:rsidR="00094420" w:rsidRPr="00600D59" w:rsidRDefault="00094420" w:rsidP="00094420">
      <w:pPr>
        <w:pStyle w:val="40"/>
        <w:spacing w:before="156" w:after="156"/>
        <w:rPr>
          <w:rFonts w:cs="Arial"/>
        </w:rPr>
      </w:pPr>
      <w:r w:rsidRPr="00600D59">
        <w:rPr>
          <w:rFonts w:cs="Arial"/>
        </w:rPr>
        <w:t>Πληροφορίες οχήματος</w:t>
      </w:r>
    </w:p>
    <w:p w14:paraId="5D569B15" w14:textId="77777777" w:rsidR="00094420" w:rsidRPr="00600D59" w:rsidRDefault="00094420" w:rsidP="00094420">
      <w:pPr>
        <w:pStyle w:val="BodytextUserManual"/>
        <w:spacing w:before="156" w:after="156"/>
      </w:pPr>
      <w:r w:rsidRPr="00600D59">
        <w:t>Αυτή η λειτουργία επιτρέπει την εμφάνιση του αριθμού αναγνώρισης οχήματος (VIN), του αριθμού αναγνώρισης βαθμονόμησης, του αριθμού επαλήθευσης βαθμονόμησης (CVN) και άλλων πληροφοριών του υπό δοκιμή οχήματος.</w:t>
      </w:r>
    </w:p>
    <w:p w14:paraId="5E88658B" w14:textId="77777777" w:rsidR="00094420" w:rsidRPr="00600D59" w:rsidRDefault="00094420" w:rsidP="00094420">
      <w:pPr>
        <w:pStyle w:val="40"/>
        <w:spacing w:before="156" w:after="156"/>
        <w:rPr>
          <w:rFonts w:cs="Arial"/>
        </w:rPr>
      </w:pPr>
      <w:r w:rsidRPr="00600D59">
        <w:rPr>
          <w:rFonts w:cs="Arial"/>
        </w:rPr>
        <w:t>Κατάσταση οχήματος</w:t>
      </w:r>
    </w:p>
    <w:p w14:paraId="31AC7B6F" w14:textId="77777777" w:rsidR="00094420" w:rsidRPr="00600D59" w:rsidRDefault="00094420" w:rsidP="00094420">
      <w:pPr>
        <w:pStyle w:val="BodytextUserManual"/>
        <w:spacing w:before="156" w:after="156"/>
      </w:pPr>
      <w:r w:rsidRPr="00600D59">
        <w:t>Αυτή η λειτουργία ελέγχει την τρέχουσα κατάσταση του οχήματος, όπως τα πρωτόκολλα επικοινωνίας των μονάδων OBDII, τον αριθμό των κωδικών βλάβης και την κατάσταση της ενδεικτικής λυχνίας βλάβης (MIL).</w:t>
      </w:r>
    </w:p>
    <w:p w14:paraId="2CE6BBC1" w14:textId="77777777" w:rsidR="00123CFC" w:rsidRPr="00600D59" w:rsidRDefault="00123CFC" w:rsidP="00123CFC">
      <w:pPr>
        <w:pStyle w:val="20"/>
        <w:spacing w:before="312" w:after="156"/>
        <w:rPr>
          <w:rFonts w:cs="Arial"/>
        </w:rPr>
      </w:pPr>
      <w:bookmarkStart w:id="219" w:name="_Toc14448089"/>
      <w:bookmarkStart w:id="220" w:name="_Toc43387218"/>
      <w:bookmarkStart w:id="221" w:name="_Toc109724381"/>
      <w:bookmarkStart w:id="222" w:name="_Toc159436289"/>
      <w:bookmarkStart w:id="223" w:name="_Toc160024675"/>
      <w:bookmarkStart w:id="224" w:name="_Toc204006046"/>
      <w:r w:rsidRPr="00600D59">
        <w:rPr>
          <w:rFonts w:cs="Arial"/>
        </w:rPr>
        <w:t>Διαγνωστική Αναφορά</w:t>
      </w:r>
      <w:bookmarkEnd w:id="219"/>
      <w:bookmarkEnd w:id="220"/>
      <w:bookmarkEnd w:id="221"/>
      <w:bookmarkEnd w:id="222"/>
      <w:bookmarkEnd w:id="223"/>
      <w:bookmarkEnd w:id="224"/>
    </w:p>
    <w:p w14:paraId="2ABD9808" w14:textId="77777777" w:rsidR="00123CFC" w:rsidRPr="00600D59" w:rsidRDefault="00123CFC" w:rsidP="00123CFC">
      <w:pPr>
        <w:pStyle w:val="30"/>
        <w:spacing w:before="312" w:after="156"/>
        <w:rPr>
          <w:rFonts w:eastAsia="宋体"/>
          <w:szCs w:val="24"/>
        </w:rPr>
      </w:pPr>
      <w:bookmarkStart w:id="225" w:name="_Toc159436290"/>
      <w:bookmarkStart w:id="226" w:name="_Toc160024676"/>
      <w:bookmarkStart w:id="227" w:name="OLE_LINK37"/>
      <w:r w:rsidRPr="00600D59">
        <w:rPr>
          <w:rFonts w:eastAsia="宋体"/>
          <w:szCs w:val="24"/>
        </w:rPr>
        <w:t xml:space="preserve">Λειτουργίες </w:t>
      </w:r>
      <w:bookmarkEnd w:id="225"/>
      <w:bookmarkEnd w:id="226"/>
      <w:r w:rsidRPr="00600D59">
        <w:rPr>
          <w:rFonts w:eastAsia="宋体"/>
          <w:szCs w:val="24"/>
        </w:rPr>
        <w:t>πριν και μετά τη σάρωση</w:t>
      </w:r>
    </w:p>
    <w:p w14:paraId="50377426" w14:textId="27B0B9A3" w:rsidR="00F72E23" w:rsidRPr="00600D59" w:rsidRDefault="00F72E23" w:rsidP="00123CFC">
      <w:pPr>
        <w:spacing w:before="156" w:after="156"/>
        <w:rPr>
          <w:rFonts w:cs="Arial"/>
        </w:rPr>
      </w:pPr>
      <w:r w:rsidRPr="00600D59">
        <w:rPr>
          <w:rFonts w:cs="Arial"/>
        </w:rPr>
        <w:t>Αφού εκτελέσετε τις λειτουργίες προ-σάρωσης και μετα-σάρωσης εισάγοντας τον ίδιο αριθμό εντολής συντήρησης, πατήστε</w:t>
      </w:r>
      <w:r w:rsidRPr="00600D59">
        <w:rPr>
          <w:rFonts w:cs="Arial"/>
          <w:b/>
          <w:bCs/>
        </w:rPr>
        <w:t>Data Manager (Διαχείριση δεδομένων)</w:t>
      </w:r>
      <w:r w:rsidRPr="00600D59">
        <w:rPr>
          <w:rFonts w:cs="Arial"/>
        </w:rPr>
        <w:t xml:space="preserve"> &gt;</w:t>
      </w:r>
      <w:r w:rsidRPr="00600D59">
        <w:rPr>
          <w:rFonts w:cs="Arial"/>
          <w:b/>
        </w:rPr>
        <w:t xml:space="preserve"> Vehicle History (Ιστορικό </w:t>
      </w:r>
      <w:r w:rsidRPr="00600D59">
        <w:rPr>
          <w:rFonts w:cs="Arial"/>
          <w:b/>
          <w:bCs/>
        </w:rPr>
        <w:t>οχήματος)</w:t>
      </w:r>
      <w:r w:rsidRPr="00600D59">
        <w:rPr>
          <w:rFonts w:cs="Arial"/>
        </w:rPr>
        <w:t xml:space="preserve"> για να επιλέξετε το ιστορικό αρχείο δοκιμών που ονομάζεται με τον αριθμό εντολής συντήρησης. Τόσο τα αποτελέσματα προ-σάρωσης όσο και τα αποτελέσματα μετα-σάρωσης θα εμφανίζονται στο ίδιο ιστορικό αρχείο δοκιμών, το οποίο μπορεί να δημιουργηθεί ως αναφορά PDF για εύκολη σύγκριση των αλλαγών μεταξύ προ-σάρωσης και μετα-σάρωσης.</w:t>
      </w:r>
    </w:p>
    <w:p w14:paraId="73401AA7" w14:textId="7AE94383" w:rsidR="00123CFC" w:rsidRPr="00600D59" w:rsidRDefault="00BF72C2" w:rsidP="00BF72C2">
      <w:pPr>
        <w:pStyle w:val="aa"/>
        <w:numPr>
          <w:ilvl w:val="0"/>
          <w:numId w:val="45"/>
        </w:numPr>
        <w:spacing w:before="156" w:after="156"/>
        <w:ind w:left="641" w:hanging="357"/>
        <w:rPr>
          <w:rFonts w:cs="Arial"/>
          <w:b/>
          <w:bCs/>
        </w:rPr>
      </w:pPr>
      <w:r w:rsidRPr="00600D59">
        <w:rPr>
          <w:rFonts w:cs="Arial"/>
          <w:b/>
          <w:bCs/>
        </w:rPr>
        <w:t>Λειτουργία προ-σάρωσης</w:t>
      </w:r>
    </w:p>
    <w:p w14:paraId="7D4B7618" w14:textId="48DB81EB" w:rsidR="00123CFC" w:rsidRPr="00600D59" w:rsidRDefault="00123CFC" w:rsidP="00123CFC">
      <w:pPr>
        <w:pStyle w:val="Text"/>
        <w:spacing w:before="156" w:after="156"/>
        <w:ind w:left="641"/>
        <w:rPr>
          <w:rFonts w:cs="Arial"/>
        </w:rPr>
      </w:pPr>
      <w:r w:rsidRPr="00600D59">
        <w:rPr>
          <w:rFonts w:cs="Arial"/>
        </w:rPr>
        <w:t>Επιλέξτε και πατήστε ένα κουμπί οχήματος από την οθόνη Μενού Οχήματος. Εισαγάγετε τον αριθμό παραγγελίας συντήρησης στο αναδυόμενο πλαίσιο για να σαρώσετε και να εντοπίσετε ολόκληρο το όχημα. Μπορείτε επίσης να προσθέσετε φωτογραφίες για να καταγράψετε την τρέχουσα κατάσταση του οχήματος</w:t>
      </w:r>
      <w:r w:rsidR="00233E7B" w:rsidRPr="00600D59">
        <w:rPr>
          <w:rFonts w:cs="Arial"/>
        </w:rPr>
        <w:t>.</w:t>
      </w:r>
      <w:r w:rsidRPr="00600D59">
        <w:rPr>
          <w:rFonts w:cs="Arial"/>
        </w:rPr>
        <w:t xml:space="preserve"> Μόλις ολοκληρωθεί η προ-σάρωση, δεν επιτρέπεται να εκτελέσετε ξανά την προ-σάρωση και το αποτέλεσμα της σάρωσης δεν μπορεί να τροποποιηθεί.</w:t>
      </w:r>
    </w:p>
    <w:p w14:paraId="52FE799E" w14:textId="77777777" w:rsidR="00123CFC" w:rsidRPr="00600D59" w:rsidRDefault="00123CFC" w:rsidP="000636E9">
      <w:pPr>
        <w:pStyle w:val="aa"/>
        <w:numPr>
          <w:ilvl w:val="0"/>
          <w:numId w:val="45"/>
        </w:numPr>
        <w:spacing w:before="156" w:after="156"/>
        <w:ind w:left="641" w:hanging="357"/>
        <w:rPr>
          <w:rFonts w:cs="Arial"/>
          <w:b/>
          <w:bCs/>
        </w:rPr>
      </w:pPr>
      <w:r w:rsidRPr="00600D59">
        <w:rPr>
          <w:rFonts w:cs="Arial"/>
          <w:b/>
          <w:bCs/>
        </w:rPr>
        <w:t>Λειτουργία μετά τη σάρωση</w:t>
      </w:r>
    </w:p>
    <w:p w14:paraId="078C88D4" w14:textId="77777777" w:rsidR="00123CFC" w:rsidRPr="00600D59" w:rsidRDefault="00123CFC" w:rsidP="00123CFC">
      <w:pPr>
        <w:pStyle w:val="Text"/>
        <w:spacing w:before="156" w:after="156"/>
        <w:ind w:left="641"/>
        <w:rPr>
          <w:rFonts w:cs="Arial"/>
        </w:rPr>
      </w:pPr>
      <w:r w:rsidRPr="00600D59">
        <w:rPr>
          <w:rFonts w:cs="Arial"/>
        </w:rPr>
        <w:lastRenderedPageBreak/>
        <w:t>Αφού ολοκληρωθεί η προ-σάρωση, βγείτε από το τρέχον όχημα δοκιμής και πατήστε το κουμπί οχήματος από την οθόνη Μενού οχήματος για να επανασυνδεθείτε. Εισαγάγετε τον ίδιο αριθμό παραγγελίας συντήρησης στο αναδυόμενο παράθυρο. Θα εμφανιστεί η οθόνη για την μετα-σάρωση. Το αρχείο μετα-σάρωσης θα δημιουργηθεί όταν ολοκληρωθεί η σάρωση. Τα αποτελέσματα προ-σάρωσης και τα αποτελέσματα μετα-σάρωσης θα εμφανιστούν στο ίδιο ιστορικό αρχείο δοκιμών.</w:t>
      </w:r>
    </w:p>
    <w:p w14:paraId="3569EC1B" w14:textId="77777777" w:rsidR="00123CFC" w:rsidRPr="00600D59" w:rsidRDefault="00123CFC" w:rsidP="00123CFC">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07AF9D7E" w14:textId="57A5BF2F" w:rsidR="00123CFC" w:rsidRPr="00600D59" w:rsidRDefault="00123CFC" w:rsidP="007C620E">
      <w:pPr>
        <w:pBdr>
          <w:top w:val="single" w:sz="6" w:space="1" w:color="auto"/>
          <w:bottom w:val="single" w:sz="6" w:space="1" w:color="auto"/>
        </w:pBdr>
        <w:spacing w:beforeLines="0" w:before="0" w:after="156"/>
        <w:rPr>
          <w:rFonts w:cs="Arial"/>
        </w:rPr>
      </w:pPr>
      <w:r w:rsidRPr="00600D59">
        <w:rPr>
          <w:rFonts w:cs="Arial"/>
        </w:rPr>
        <w:t xml:space="preserve">Η λειτουργία μετά τη σάρωση μπορεί να εκτελεστεί επανειλημμένα. Αφού βγείτε από το όχημα, χρειάζεται μόνο να πατήσετε το κουμπί του οχήματος από την οθόνη Μενού οχήματος για να επανασυνδεθείτε </w:t>
      </w:r>
      <w:r w:rsidR="00DB09C4" w:rsidRPr="00600D59">
        <w:rPr>
          <w:rFonts w:cs="Arial"/>
        </w:rPr>
        <w:t xml:space="preserve">και, </w:t>
      </w:r>
      <w:r w:rsidRPr="00600D59">
        <w:rPr>
          <w:rFonts w:cs="Arial"/>
        </w:rPr>
        <w:t>στη συνέχεια, να εισαγάγετε τον ίδιο αριθμό εντολής συντήρησης στο αναδυόμενο παράθυρο και να ακολουθήσετε τα βήματα για να επαναλάβετε τη σάρωση. Το τελευταίο είναι το τελικό αποτέλεσμα μετά τη σάρωση.</w:t>
      </w:r>
      <w:bookmarkStart w:id="228" w:name="_Ref159171363"/>
      <w:bookmarkStart w:id="229" w:name="_Ref159171365"/>
      <w:bookmarkEnd w:id="227"/>
    </w:p>
    <w:p w14:paraId="7739ADC2" w14:textId="6439160D" w:rsidR="00123CFC" w:rsidRPr="00600D59" w:rsidRDefault="00123CFC" w:rsidP="00123CFC">
      <w:pPr>
        <w:pStyle w:val="30"/>
        <w:spacing w:before="312" w:after="156"/>
      </w:pPr>
      <w:bookmarkStart w:id="230" w:name="_Ref159331175"/>
      <w:bookmarkStart w:id="231" w:name="_Toc159436291"/>
      <w:bookmarkStart w:id="232" w:name="_Toc160024677"/>
      <w:bookmarkStart w:id="233" w:name="_Ref160193889"/>
      <w:r w:rsidRPr="00600D59">
        <w:t>Αναφορά διαγνωστικών Αποθήκευση</w:t>
      </w:r>
      <w:r w:rsidR="00233E7B" w:rsidRPr="00600D59">
        <w:t>,</w:t>
      </w:r>
      <w:r w:rsidRPr="00600D59">
        <w:t xml:space="preserve"> προβολή και κοινή χρήση</w:t>
      </w:r>
      <w:bookmarkEnd w:id="228"/>
      <w:bookmarkEnd w:id="229"/>
      <w:bookmarkEnd w:id="230"/>
      <w:bookmarkEnd w:id="231"/>
      <w:bookmarkEnd w:id="232"/>
      <w:bookmarkEnd w:id="233"/>
    </w:p>
    <w:p w14:paraId="7ACBD426" w14:textId="77777777" w:rsidR="00123CFC" w:rsidRPr="00600D59" w:rsidRDefault="00123CFC" w:rsidP="00123CFC">
      <w:pPr>
        <w:spacing w:before="156" w:after="156"/>
        <w:rPr>
          <w:rFonts w:cs="Arial"/>
        </w:rPr>
      </w:pPr>
      <w:r w:rsidRPr="00600D59">
        <w:rPr>
          <w:rFonts w:cs="Arial"/>
        </w:rPr>
        <w:t>Η διαγνωστική αναφορά μπορεί να εξεταστεί, να αποθηκευτεί και να κοινοποιηθεί σε άλλους με πολλούς τρόπους.</w:t>
      </w:r>
    </w:p>
    <w:p w14:paraId="7896AC90" w14:textId="77777777" w:rsidR="00123CFC" w:rsidRPr="00600D59" w:rsidRDefault="00123CFC" w:rsidP="00123CFC">
      <w:pPr>
        <w:pStyle w:val="40"/>
        <w:spacing w:before="156" w:after="156"/>
        <w:rPr>
          <w:rFonts w:cs="Arial"/>
        </w:rPr>
      </w:pPr>
      <w:r w:rsidRPr="00600D59">
        <w:rPr>
          <w:rFonts w:cs="Arial"/>
        </w:rPr>
        <w:t>Αποθήκευση Αναφοράς Διαγνωστικών</w:t>
      </w:r>
    </w:p>
    <w:p w14:paraId="47670CC5" w14:textId="77777777" w:rsidR="00123CFC" w:rsidRPr="00600D59" w:rsidRDefault="00123CFC">
      <w:pPr>
        <w:pStyle w:val="aa"/>
        <w:widowControl w:val="0"/>
        <w:numPr>
          <w:ilvl w:val="0"/>
          <w:numId w:val="74"/>
        </w:numPr>
        <w:spacing w:beforeLines="20" w:before="62" w:afterLines="20" w:after="62"/>
        <w:ind w:left="641" w:hanging="357"/>
        <w:rPr>
          <w:rFonts w:cs="Arial"/>
        </w:rPr>
      </w:pPr>
      <w:r w:rsidRPr="00600D59">
        <w:rPr>
          <w:rFonts w:cs="Arial"/>
        </w:rPr>
        <w:t xml:space="preserve">Μέσω της λειτουργίας </w:t>
      </w:r>
      <w:r w:rsidRPr="00600D59">
        <w:rPr>
          <w:rFonts w:cs="Arial"/>
          <w:b/>
          <w:bCs/>
        </w:rPr>
        <w:t>Ιστορικό</w:t>
      </w:r>
    </w:p>
    <w:p w14:paraId="5761B02A" w14:textId="199DE161" w:rsidR="00123CFC" w:rsidRPr="00600D59" w:rsidRDefault="00123CFC">
      <w:pPr>
        <w:pStyle w:val="aa"/>
        <w:widowControl w:val="0"/>
        <w:numPr>
          <w:ilvl w:val="0"/>
          <w:numId w:val="76"/>
        </w:numPr>
        <w:spacing w:beforeLines="20" w:before="62" w:afterLines="20" w:after="62"/>
        <w:ind w:left="998" w:hanging="357"/>
        <w:rPr>
          <w:rFonts w:cs="Arial"/>
        </w:rPr>
      </w:pPr>
      <w:r w:rsidRPr="00600D59">
        <w:rPr>
          <w:rFonts w:cs="Arial"/>
        </w:rPr>
        <w:t xml:space="preserve">Πατήστε Διαγνωστικά </w:t>
      </w:r>
      <w:r w:rsidR="00EA26E5" w:rsidRPr="00600D59">
        <w:rPr>
          <w:rFonts w:cs="Arial"/>
          <w:b/>
        </w:rPr>
        <w:t xml:space="preserve">στο </w:t>
      </w:r>
      <w:r w:rsidRPr="00600D59">
        <w:rPr>
          <w:rFonts w:cs="Arial"/>
        </w:rPr>
        <w:t xml:space="preserve">Μενού Εργασίας MaxiSys </w:t>
      </w:r>
      <w:r w:rsidR="00EA26E5" w:rsidRPr="00600D59">
        <w:rPr>
          <w:rFonts w:cs="Arial"/>
          <w:b/>
        </w:rPr>
        <w:t xml:space="preserve">και επιλέξτε </w:t>
      </w:r>
      <w:r w:rsidRPr="00600D59">
        <w:rPr>
          <w:rFonts w:cs="Arial"/>
          <w:b/>
          <w:bCs/>
        </w:rPr>
        <w:t xml:space="preserve">Ιστορικό </w:t>
      </w:r>
      <w:r w:rsidRPr="00600D59">
        <w:rPr>
          <w:rFonts w:cs="Arial"/>
        </w:rPr>
        <w:t>στην επάνω γραμμή εργαλείων</w:t>
      </w:r>
      <w:r w:rsidR="00233E7B" w:rsidRPr="00600D59">
        <w:rPr>
          <w:rFonts w:cs="Arial"/>
        </w:rPr>
        <w:t>.</w:t>
      </w:r>
    </w:p>
    <w:p w14:paraId="59B029DA" w14:textId="4DF793F2" w:rsidR="00123CFC" w:rsidRPr="00600D59" w:rsidRDefault="00BF6CA0" w:rsidP="00123CFC">
      <w:pPr>
        <w:spacing w:before="156" w:afterLines="0" w:after="0" w:line="240" w:lineRule="auto"/>
        <w:ind w:left="0"/>
        <w:jc w:val="center"/>
        <w:rPr>
          <w:rFonts w:cs="Arial"/>
        </w:rPr>
      </w:pPr>
      <w:r w:rsidRPr="00600D59">
        <w:rPr>
          <w:rFonts w:cs="Arial"/>
          <w:noProof/>
          <w:lang w:val="en-US"/>
        </w:rPr>
        <w:drawing>
          <wp:inline distT="0" distB="0" distL="0" distR="0" wp14:anchorId="2DF381C2" wp14:editId="71C5B6F5">
            <wp:extent cx="2896328" cy="1969200"/>
            <wp:effectExtent l="0" t="0" r="0" b="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2896328" cy="1969200"/>
                    </a:xfrm>
                    <a:prstGeom prst="rect">
                      <a:avLst/>
                    </a:prstGeom>
                    <a:noFill/>
                    <a:ln>
                      <a:noFill/>
                    </a:ln>
                  </pic:spPr>
                </pic:pic>
              </a:graphicData>
            </a:graphic>
          </wp:inline>
        </w:drawing>
      </w:r>
    </w:p>
    <w:p w14:paraId="56426DEE" w14:textId="260E9061" w:rsidR="00123CFC" w:rsidRPr="00600D59" w:rsidRDefault="000B5569" w:rsidP="00123CFC">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BF6CA0" w:rsidRPr="00600D59">
        <w:rPr>
          <w:rFonts w:cs="Arial"/>
        </w:rPr>
        <w:t>29</w:t>
      </w:r>
      <w:r w:rsidR="00123CFC" w:rsidRPr="00600D59">
        <w:rPr>
          <w:rFonts w:cs="Arial"/>
        </w:rPr>
        <w:t xml:space="preserve"> </w:t>
      </w:r>
      <w:r w:rsidR="00123CFC" w:rsidRPr="00600D59">
        <w:rPr>
          <w:rFonts w:cs="Arial"/>
          <w:i/>
        </w:rPr>
        <w:t>Οθόνη ιστορικού</w:t>
      </w:r>
    </w:p>
    <w:p w14:paraId="4D802637" w14:textId="50B99BFC" w:rsidR="00123CFC" w:rsidRPr="00600D59" w:rsidRDefault="00123CFC">
      <w:pPr>
        <w:pStyle w:val="aa"/>
        <w:widowControl w:val="0"/>
        <w:numPr>
          <w:ilvl w:val="0"/>
          <w:numId w:val="76"/>
        </w:numPr>
        <w:spacing w:beforeLines="20" w:before="62" w:afterLines="20" w:after="62"/>
        <w:ind w:left="998" w:hanging="357"/>
        <w:rPr>
          <w:rFonts w:cs="Arial"/>
        </w:rPr>
      </w:pPr>
      <w:r w:rsidRPr="00600D59">
        <w:rPr>
          <w:rFonts w:cs="Arial"/>
        </w:rPr>
        <w:t xml:space="preserve">Επιλέξτε μια εγγραφή ιστορικού και πατήστε το </w:t>
      </w:r>
      <w:r w:rsidRPr="00600D59">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C17A3A" w:rsidRPr="00600D59">
        <w:rPr>
          <w:rFonts w:cs="Arial"/>
        </w:rPr>
        <w:t xml:space="preserve"> </w:t>
      </w:r>
      <w:r w:rsidRPr="00600D59">
        <w:rPr>
          <w:rFonts w:cs="Arial"/>
        </w:rPr>
        <w:t>κουμπί στην επάνω δεξιά γωνία.</w:t>
      </w:r>
    </w:p>
    <w:p w14:paraId="4846F541" w14:textId="5129B5AC" w:rsidR="00123CFC" w:rsidRPr="00600D59" w:rsidRDefault="00BF6CA0" w:rsidP="00123CFC">
      <w:pPr>
        <w:spacing w:beforeLines="0" w:before="0" w:afterLines="0" w:after="0" w:line="240" w:lineRule="auto"/>
        <w:ind w:left="0"/>
        <w:jc w:val="center"/>
        <w:rPr>
          <w:rFonts w:cs="Arial"/>
        </w:rPr>
      </w:pPr>
      <w:r w:rsidRPr="00600D59">
        <w:rPr>
          <w:rFonts w:cs="Arial"/>
          <w:noProof/>
          <w:lang w:val="en-US"/>
        </w:rPr>
        <w:lastRenderedPageBreak/>
        <w:drawing>
          <wp:inline distT="0" distB="0" distL="0" distR="0" wp14:anchorId="482B775A" wp14:editId="468E98CD">
            <wp:extent cx="2879602" cy="1969787"/>
            <wp:effectExtent l="0" t="0" r="0" b="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56" cstate="print">
                      <a:extLst>
                        <a:ext uri="{28A0092B-C50C-407E-A947-70E740481C1C}">
                          <a14:useLocalDpi xmlns:a14="http://schemas.microsoft.com/office/drawing/2010/main" val="0"/>
                        </a:ext>
                      </a:extLst>
                    </a:blip>
                    <a:srcRect b="7013"/>
                    <a:stretch/>
                  </pic:blipFill>
                  <pic:spPr bwMode="auto">
                    <a:xfrm>
                      <a:off x="0" y="0"/>
                      <a:ext cx="2880000" cy="1970059"/>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03641845" w:rsidR="00123CFC" w:rsidRPr="00600D59" w:rsidRDefault="000B5569" w:rsidP="00123CFC">
      <w:pPr>
        <w:pStyle w:val="ab"/>
        <w:spacing w:before="156" w:after="156"/>
        <w:ind w:left="0"/>
        <w:rPr>
          <w:rFonts w:cs="Arial"/>
          <w:i/>
        </w:rPr>
      </w:pPr>
      <w:bookmarkStart w:id="234" w:name="_Ref103353290"/>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BF6CA0" w:rsidRPr="00600D59">
        <w:rPr>
          <w:rFonts w:cs="Arial"/>
          <w:noProof/>
        </w:rPr>
        <w:t>0</w:t>
      </w:r>
      <w:r w:rsidR="00123CFC" w:rsidRPr="00600D59">
        <w:rPr>
          <w:rFonts w:cs="Arial"/>
        </w:rPr>
        <w:t xml:space="preserve"> </w:t>
      </w:r>
      <w:bookmarkEnd w:id="234"/>
      <w:r w:rsidR="00BF6CA0" w:rsidRPr="00600D59">
        <w:rPr>
          <w:rFonts w:eastAsiaTheme="minorEastAsia" w:cs="Arial"/>
          <w:i/>
          <w:kern w:val="2"/>
          <w:szCs w:val="18"/>
          <w:lang w:val="en-US"/>
        </w:rPr>
        <w:t>Φύλλο</w:t>
      </w:r>
      <w:r w:rsidR="00BF6CA0" w:rsidRPr="00600D59">
        <w:rPr>
          <w:rFonts w:eastAsiaTheme="minorEastAsia" w:cs="Arial"/>
          <w:i/>
          <w:kern w:val="2"/>
          <w:szCs w:val="18"/>
        </w:rPr>
        <w:t xml:space="preserve"> </w:t>
      </w:r>
      <w:r w:rsidR="00BF6CA0" w:rsidRPr="00600D59">
        <w:rPr>
          <w:rFonts w:eastAsiaTheme="minorEastAsia" w:cs="Arial"/>
          <w:i/>
          <w:kern w:val="2"/>
          <w:szCs w:val="18"/>
          <w:lang w:val="en-US"/>
        </w:rPr>
        <w:t>Ιστορικού</w:t>
      </w:r>
      <w:r w:rsidR="00BF6CA0" w:rsidRPr="00600D59">
        <w:rPr>
          <w:rFonts w:eastAsiaTheme="minorEastAsia" w:cs="Arial"/>
          <w:i/>
          <w:kern w:val="2"/>
          <w:szCs w:val="18"/>
        </w:rPr>
        <w:t xml:space="preserve"> </w:t>
      </w:r>
      <w:r w:rsidR="00BF6CA0" w:rsidRPr="00600D59">
        <w:rPr>
          <w:rFonts w:eastAsiaTheme="minorEastAsia" w:cs="Arial"/>
          <w:i/>
          <w:kern w:val="2"/>
          <w:szCs w:val="18"/>
          <w:lang w:val="en-US"/>
        </w:rPr>
        <w:t>Εγγραφής</w:t>
      </w:r>
      <w:r w:rsidR="00BF6CA0" w:rsidRPr="00600D59">
        <w:rPr>
          <w:rFonts w:eastAsiaTheme="minorEastAsia" w:cs="Arial"/>
          <w:i/>
          <w:kern w:val="2"/>
          <w:szCs w:val="18"/>
        </w:rPr>
        <w:t xml:space="preserve"> </w:t>
      </w:r>
      <w:r w:rsidR="00BF6CA0" w:rsidRPr="00600D59">
        <w:rPr>
          <w:rFonts w:eastAsiaTheme="minorEastAsia" w:cs="Arial"/>
          <w:i/>
          <w:kern w:val="2"/>
          <w:szCs w:val="18"/>
          <w:lang w:val="en-US"/>
        </w:rPr>
        <w:t>Δοκιμών</w:t>
      </w:r>
    </w:p>
    <w:p w14:paraId="7E6A2AFD" w14:textId="0BFB921E" w:rsidR="00123CFC" w:rsidRPr="00600D59" w:rsidRDefault="00123CFC">
      <w:pPr>
        <w:pStyle w:val="aa"/>
        <w:widowControl w:val="0"/>
        <w:numPr>
          <w:ilvl w:val="0"/>
          <w:numId w:val="76"/>
        </w:numPr>
        <w:spacing w:beforeLines="20" w:before="62" w:afterLines="20" w:after="62"/>
        <w:ind w:left="998" w:hanging="357"/>
        <w:rPr>
          <w:rFonts w:cs="Arial"/>
        </w:rPr>
      </w:pPr>
      <w:bookmarkStart w:id="235" w:name="OLE_LINK43"/>
      <w:r w:rsidRPr="00600D59">
        <w:rPr>
          <w:rFonts w:cs="Arial"/>
        </w:rPr>
        <w:t xml:space="preserve">Πατήστε </w:t>
      </w:r>
      <w:r w:rsidR="00127677" w:rsidRPr="00600D59">
        <w:rPr>
          <w:rFonts w:cs="Arial"/>
          <w:b/>
          <w:bCs/>
        </w:rPr>
        <w:t xml:space="preserve">Δημιουργία </w:t>
      </w:r>
      <w:r w:rsidRPr="00600D59">
        <w:rPr>
          <w:rFonts w:cs="Arial"/>
          <w:b/>
          <w:bCs/>
        </w:rPr>
        <w:t>αναφοράς</w:t>
      </w:r>
      <w:r w:rsidR="00233E7B" w:rsidRPr="00600D59">
        <w:rPr>
          <w:rFonts w:cs="Arial"/>
          <w:b/>
          <w:bCs/>
        </w:rPr>
        <w:t>.</w:t>
      </w:r>
      <w:r w:rsidRPr="00600D59">
        <w:rPr>
          <w:rFonts w:cs="Arial"/>
        </w:rPr>
        <w:t xml:space="preserve"> Εισαγάγετε την πινακίδα κυκλοφορίας και τα τρέχοντα χιλιόμετρα</w:t>
      </w:r>
      <w:r w:rsidR="00233E7B" w:rsidRPr="00600D59">
        <w:rPr>
          <w:rFonts w:cs="Arial"/>
        </w:rPr>
        <w:t>.</w:t>
      </w:r>
      <w:r w:rsidRPr="00600D59">
        <w:rPr>
          <w:rFonts w:cs="Arial"/>
        </w:rPr>
        <w:t xml:space="preserve"> Πατήστε </w:t>
      </w:r>
      <w:r w:rsidRPr="00600D59">
        <w:rPr>
          <w:rFonts w:cs="Arial"/>
          <w:b/>
          <w:bCs/>
        </w:rPr>
        <w:t>Αποθήκευση</w:t>
      </w:r>
      <w:r w:rsidR="00233E7B" w:rsidRPr="00600D59">
        <w:rPr>
          <w:rFonts w:cs="Arial"/>
          <w:b/>
          <w:bCs/>
        </w:rPr>
        <w:t>.</w:t>
      </w:r>
    </w:p>
    <w:bookmarkEnd w:id="235"/>
    <w:p w14:paraId="0E9A527A" w14:textId="77777777" w:rsidR="00123CFC" w:rsidRPr="00600D59" w:rsidRDefault="00123CFC">
      <w:pPr>
        <w:pStyle w:val="aa"/>
        <w:widowControl w:val="0"/>
        <w:numPr>
          <w:ilvl w:val="0"/>
          <w:numId w:val="74"/>
        </w:numPr>
        <w:spacing w:beforeLines="20" w:before="62" w:afterLines="20" w:after="62"/>
        <w:ind w:left="641" w:hanging="357"/>
        <w:rPr>
          <w:rFonts w:cs="Arial"/>
        </w:rPr>
      </w:pPr>
      <w:r w:rsidRPr="00600D59">
        <w:rPr>
          <w:rFonts w:cs="Arial"/>
        </w:rPr>
        <w:t xml:space="preserve">Μέσω της λειτουργίας </w:t>
      </w:r>
      <w:r w:rsidRPr="00600D59">
        <w:rPr>
          <w:rFonts w:cs="Arial"/>
          <w:b/>
        </w:rPr>
        <w:t>Αυτόματης Σάρωσης</w:t>
      </w:r>
    </w:p>
    <w:p w14:paraId="515ABB28" w14:textId="62629DE0" w:rsidR="00123CFC" w:rsidRPr="00600D59" w:rsidRDefault="00BF6CA0">
      <w:pPr>
        <w:pStyle w:val="aa"/>
        <w:widowControl w:val="0"/>
        <w:numPr>
          <w:ilvl w:val="0"/>
          <w:numId w:val="77"/>
        </w:numPr>
        <w:spacing w:beforeLines="20" w:before="62" w:afterLines="20" w:after="62"/>
        <w:ind w:left="998" w:hanging="357"/>
        <w:rPr>
          <w:rFonts w:cs="Arial"/>
        </w:rPr>
      </w:pPr>
      <w:r w:rsidRPr="00600D59">
        <w:rPr>
          <w:rFonts w:cs="Arial"/>
          <w:szCs w:val="18"/>
          <w:lang w:val="en-US"/>
        </w:rPr>
        <w:t>Μπείτε</w:t>
      </w:r>
      <w:r w:rsidRPr="00600D59">
        <w:rPr>
          <w:rFonts w:cs="Arial"/>
          <w:szCs w:val="18"/>
        </w:rPr>
        <w:t xml:space="preserve"> </w:t>
      </w:r>
      <w:r w:rsidRPr="00600D59">
        <w:rPr>
          <w:rFonts w:cs="Arial"/>
          <w:szCs w:val="18"/>
          <w:lang w:val="en-US"/>
        </w:rPr>
        <w:t>στην</w:t>
      </w:r>
      <w:r w:rsidRPr="00600D59">
        <w:rPr>
          <w:rFonts w:cs="Arial"/>
          <w:szCs w:val="18"/>
        </w:rPr>
        <w:t xml:space="preserve"> </w:t>
      </w:r>
      <w:r w:rsidRPr="00600D59">
        <w:rPr>
          <w:rFonts w:cs="Arial"/>
          <w:szCs w:val="18"/>
          <w:lang w:val="en-US"/>
        </w:rPr>
        <w:t>οθόνη</w:t>
      </w:r>
      <w:r w:rsidRPr="00600D59">
        <w:rPr>
          <w:rFonts w:cs="Arial"/>
          <w:szCs w:val="18"/>
        </w:rPr>
        <w:t xml:space="preserve"> </w:t>
      </w:r>
      <w:r w:rsidRPr="00600D59">
        <w:rPr>
          <w:rFonts w:cs="Arial"/>
          <w:szCs w:val="18"/>
          <w:lang w:val="en-US"/>
        </w:rPr>
        <w:t>Αυτόματης</w:t>
      </w:r>
      <w:r w:rsidRPr="00600D59">
        <w:rPr>
          <w:rFonts w:cs="Arial"/>
          <w:szCs w:val="18"/>
        </w:rPr>
        <w:t xml:space="preserve"> </w:t>
      </w:r>
      <w:r w:rsidRPr="00600D59">
        <w:rPr>
          <w:rFonts w:cs="Arial"/>
          <w:szCs w:val="18"/>
          <w:lang w:val="en-US"/>
        </w:rPr>
        <w:t>σάρωσης</w:t>
      </w:r>
      <w:r w:rsidRPr="00600D59">
        <w:rPr>
          <w:rFonts w:cs="Arial"/>
          <w:szCs w:val="18"/>
        </w:rPr>
        <w:t xml:space="preserve"> </w:t>
      </w:r>
      <w:r w:rsidRPr="00600D59">
        <w:rPr>
          <w:rFonts w:cs="Arial"/>
          <w:szCs w:val="18"/>
          <w:lang w:val="en-US"/>
        </w:rPr>
        <w:t>και</w:t>
      </w:r>
      <w:r w:rsidRPr="00600D59">
        <w:rPr>
          <w:rFonts w:cs="Arial"/>
          <w:szCs w:val="18"/>
        </w:rPr>
        <w:t xml:space="preserve"> </w:t>
      </w:r>
      <w:r w:rsidRPr="00600D59">
        <w:rPr>
          <w:rFonts w:cs="Arial"/>
          <w:szCs w:val="18"/>
          <w:lang w:val="en-US"/>
        </w:rPr>
        <w:t>πατήστε</w:t>
      </w:r>
      <w:r w:rsidRPr="00600D59">
        <w:rPr>
          <w:rFonts w:cs="Arial"/>
          <w:szCs w:val="18"/>
        </w:rPr>
        <w:t xml:space="preserve"> </w:t>
      </w:r>
      <w:r w:rsidRPr="00600D59">
        <w:rPr>
          <w:rFonts w:cs="Arial"/>
          <w:b/>
          <w:szCs w:val="18"/>
          <w:lang w:val="en-US"/>
        </w:rPr>
        <w:t>Σάρωση</w:t>
      </w:r>
      <w:r w:rsidRPr="00600D59">
        <w:rPr>
          <w:rFonts w:cs="Arial"/>
          <w:b/>
          <w:szCs w:val="18"/>
        </w:rPr>
        <w:t xml:space="preserve"> </w:t>
      </w:r>
      <w:r w:rsidRPr="00600D59">
        <w:rPr>
          <w:rFonts w:cs="Arial"/>
          <w:b/>
          <w:szCs w:val="18"/>
          <w:lang w:val="en-US"/>
        </w:rPr>
        <w:t>σφαλμάτων</w:t>
      </w:r>
      <w:r w:rsidRPr="00600D59">
        <w:rPr>
          <w:rFonts w:cs="Arial"/>
          <w:b/>
          <w:szCs w:val="18"/>
        </w:rPr>
        <w:t xml:space="preserve"> </w:t>
      </w:r>
      <w:r w:rsidRPr="00600D59">
        <w:rPr>
          <w:rFonts w:cs="Arial"/>
          <w:szCs w:val="18"/>
          <w:lang w:val="en-US"/>
        </w:rPr>
        <w:t>από</w:t>
      </w:r>
      <w:r w:rsidRPr="00600D59">
        <w:rPr>
          <w:rFonts w:cs="Arial"/>
          <w:szCs w:val="18"/>
        </w:rPr>
        <w:t xml:space="preserve"> </w:t>
      </w:r>
      <w:r w:rsidRPr="00600D59">
        <w:rPr>
          <w:rFonts w:cs="Arial"/>
          <w:szCs w:val="18"/>
          <w:lang w:val="en-US"/>
        </w:rPr>
        <w:t>τα</w:t>
      </w:r>
      <w:r w:rsidRPr="00600D59">
        <w:rPr>
          <w:rFonts w:cs="Arial"/>
          <w:szCs w:val="18"/>
        </w:rPr>
        <w:t xml:space="preserve"> </w:t>
      </w:r>
      <w:r w:rsidRPr="00600D59">
        <w:rPr>
          <w:rFonts w:cs="Arial"/>
          <w:szCs w:val="18"/>
          <w:lang w:val="en-US"/>
        </w:rPr>
        <w:t>κουμπιά</w:t>
      </w:r>
      <w:r w:rsidRPr="00600D59">
        <w:rPr>
          <w:rFonts w:cs="Arial"/>
          <w:szCs w:val="18"/>
        </w:rPr>
        <w:t xml:space="preserve"> </w:t>
      </w:r>
      <w:r w:rsidRPr="00600D59">
        <w:rPr>
          <w:rFonts w:cs="Arial"/>
          <w:szCs w:val="18"/>
          <w:lang w:val="en-US"/>
        </w:rPr>
        <w:t>λειτουργιών</w:t>
      </w:r>
      <w:r w:rsidRPr="00600D59">
        <w:rPr>
          <w:rFonts w:cs="Arial"/>
          <w:szCs w:val="18"/>
        </w:rPr>
        <w:t xml:space="preserve"> </w:t>
      </w:r>
      <w:r w:rsidRPr="00600D59">
        <w:rPr>
          <w:rFonts w:cs="Arial"/>
          <w:szCs w:val="18"/>
          <w:lang w:val="en-US"/>
        </w:rPr>
        <w:t>στο</w:t>
      </w:r>
      <w:r w:rsidRPr="00600D59">
        <w:rPr>
          <w:rFonts w:cs="Arial"/>
          <w:szCs w:val="18"/>
        </w:rPr>
        <w:t xml:space="preserve"> </w:t>
      </w:r>
      <w:r w:rsidRPr="00600D59">
        <w:rPr>
          <w:rFonts w:cs="Arial"/>
          <w:szCs w:val="18"/>
          <w:lang w:val="en-US"/>
        </w:rPr>
        <w:t>κάτω</w:t>
      </w:r>
      <w:r w:rsidRPr="00600D59">
        <w:rPr>
          <w:rFonts w:cs="Arial"/>
          <w:szCs w:val="18"/>
        </w:rPr>
        <w:t xml:space="preserve"> </w:t>
      </w:r>
      <w:r w:rsidRPr="00600D59">
        <w:rPr>
          <w:rFonts w:cs="Arial"/>
          <w:szCs w:val="18"/>
          <w:lang w:val="en-US"/>
        </w:rPr>
        <w:t>μέρος</w:t>
      </w:r>
      <w:r w:rsidRPr="00600D59">
        <w:rPr>
          <w:rFonts w:cs="Arial"/>
          <w:szCs w:val="18"/>
        </w:rPr>
        <w:t xml:space="preserve"> </w:t>
      </w:r>
      <w:r w:rsidRPr="00600D59">
        <w:rPr>
          <w:rFonts w:cs="Arial"/>
          <w:szCs w:val="18"/>
          <w:lang w:val="en-US"/>
        </w:rPr>
        <w:t>της</w:t>
      </w:r>
      <w:r w:rsidRPr="00600D59">
        <w:rPr>
          <w:rFonts w:cs="Arial"/>
          <w:szCs w:val="18"/>
        </w:rPr>
        <w:t xml:space="preserve"> </w:t>
      </w:r>
      <w:r w:rsidRPr="00600D59">
        <w:rPr>
          <w:rFonts w:cs="Arial"/>
          <w:szCs w:val="18"/>
          <w:lang w:val="en-US"/>
        </w:rPr>
        <w:t>οθόνης</w:t>
      </w:r>
      <w:r w:rsidRPr="00600D59">
        <w:rPr>
          <w:rFonts w:cs="Arial"/>
          <w:szCs w:val="18"/>
        </w:rPr>
        <w:t>.</w:t>
      </w:r>
    </w:p>
    <w:p w14:paraId="20CAC726" w14:textId="38D11036" w:rsidR="00123CFC" w:rsidRPr="00600D59" w:rsidRDefault="00BF6CA0" w:rsidP="00123CFC">
      <w:pPr>
        <w:spacing w:before="156" w:afterLines="0" w:after="0" w:line="240" w:lineRule="auto"/>
        <w:ind w:left="0"/>
        <w:jc w:val="center"/>
        <w:rPr>
          <w:rFonts w:cs="Arial"/>
        </w:rPr>
      </w:pPr>
      <w:r w:rsidRPr="00600D59">
        <w:rPr>
          <w:rFonts w:cs="Arial"/>
          <w:noProof/>
          <w:lang w:val="en-US"/>
        </w:rPr>
        <w:drawing>
          <wp:inline distT="0" distB="0" distL="0" distR="0" wp14:anchorId="4767C727" wp14:editId="734FED58">
            <wp:extent cx="2765826" cy="1890000"/>
            <wp:effectExtent l="0" t="0" r="0" b="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2765826" cy="1890000"/>
                    </a:xfrm>
                    <a:prstGeom prst="rect">
                      <a:avLst/>
                    </a:prstGeom>
                    <a:noFill/>
                    <a:ln>
                      <a:noFill/>
                    </a:ln>
                  </pic:spPr>
                </pic:pic>
              </a:graphicData>
            </a:graphic>
          </wp:inline>
        </w:drawing>
      </w:r>
    </w:p>
    <w:p w14:paraId="1E46B993" w14:textId="3D62589D" w:rsidR="00123CFC" w:rsidRPr="00600D59" w:rsidRDefault="000B5569" w:rsidP="00123CFC">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BF6CA0" w:rsidRPr="00600D59">
        <w:rPr>
          <w:rFonts w:cs="Arial"/>
          <w:noProof/>
        </w:rPr>
        <w:t>1</w:t>
      </w:r>
      <w:r w:rsidR="00123CFC" w:rsidRPr="00600D59">
        <w:rPr>
          <w:rFonts w:cs="Arial"/>
        </w:rPr>
        <w:t xml:space="preserve"> </w:t>
      </w:r>
      <w:r w:rsidR="00123CFC" w:rsidRPr="00600D59">
        <w:rPr>
          <w:rFonts w:cs="Arial"/>
          <w:i/>
        </w:rPr>
        <w:t>Οθόνη αυτόματης σάρωσης 1</w:t>
      </w:r>
    </w:p>
    <w:p w14:paraId="1A49FBCB" w14:textId="724F7CEB" w:rsidR="00123CFC" w:rsidRPr="00600D59" w:rsidRDefault="00123CFC">
      <w:pPr>
        <w:pStyle w:val="aa"/>
        <w:widowControl w:val="0"/>
        <w:numPr>
          <w:ilvl w:val="0"/>
          <w:numId w:val="77"/>
        </w:numPr>
        <w:spacing w:beforeLines="20" w:before="62" w:afterLines="20" w:after="62"/>
        <w:ind w:left="998" w:hanging="357"/>
        <w:rPr>
          <w:rFonts w:cs="Arial"/>
        </w:rPr>
      </w:pPr>
      <w:r w:rsidRPr="00600D59">
        <w:rPr>
          <w:rFonts w:cs="Arial"/>
        </w:rPr>
        <w:t xml:space="preserve">Όταν ολοκληρωθεί η σάρωση συστήματος, πατήστε </w:t>
      </w:r>
      <w:r w:rsidRPr="00600D59">
        <w:rPr>
          <w:rFonts w:cs="Arial"/>
          <w:b/>
          <w:bCs/>
        </w:rPr>
        <w:t xml:space="preserve">Αναφορά </w:t>
      </w:r>
      <w:r w:rsidRPr="00600D59">
        <w:rPr>
          <w:rFonts w:cs="Arial"/>
        </w:rPr>
        <w:t xml:space="preserve">από τα κουμπιά λειτουργιών στο κάτω μέρος της οθόνης. </w:t>
      </w:r>
      <w:r w:rsidR="003522FB" w:rsidRPr="00600D59">
        <w:rPr>
          <w:rFonts w:cs="Arial"/>
        </w:rPr>
        <w:t xml:space="preserve">Εισαγάγετε την ένδειξη του οδομέτρου και πατήστε </w:t>
      </w:r>
      <w:r w:rsidR="003522FB" w:rsidRPr="00600D59">
        <w:rPr>
          <w:rFonts w:cs="Arial"/>
          <w:b/>
          <w:bCs/>
        </w:rPr>
        <w:t>OK</w:t>
      </w:r>
      <w:r w:rsidR="00233E7B" w:rsidRPr="00600D59">
        <w:rPr>
          <w:rFonts w:cs="Arial"/>
          <w:b/>
          <w:bCs/>
        </w:rPr>
        <w:t>.</w:t>
      </w:r>
    </w:p>
    <w:p w14:paraId="234D67D9" w14:textId="0C72DD15" w:rsidR="00123CFC" w:rsidRPr="00600D59" w:rsidRDefault="00BF6CA0" w:rsidP="00123CFC">
      <w:pPr>
        <w:spacing w:beforeLines="0" w:before="0" w:afterLines="0" w:after="0" w:line="480" w:lineRule="auto"/>
        <w:ind w:left="0"/>
        <w:contextualSpacing/>
        <w:jc w:val="center"/>
        <w:rPr>
          <w:rFonts w:cs="Arial"/>
        </w:rPr>
      </w:pPr>
      <w:r w:rsidRPr="00600D59">
        <w:rPr>
          <w:rFonts w:cs="Arial"/>
          <w:noProof/>
          <w:lang w:val="en-US"/>
        </w:rPr>
        <w:lastRenderedPageBreak/>
        <w:drawing>
          <wp:inline distT="0" distB="0" distL="0" distR="0" wp14:anchorId="2D981C30" wp14:editId="3F7E21B3">
            <wp:extent cx="2884087" cy="1972800"/>
            <wp:effectExtent l="0" t="0" r="0" b="889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2884087" cy="1972800"/>
                    </a:xfrm>
                    <a:prstGeom prst="rect">
                      <a:avLst/>
                    </a:prstGeom>
                    <a:noFill/>
                    <a:ln>
                      <a:noFill/>
                    </a:ln>
                  </pic:spPr>
                </pic:pic>
              </a:graphicData>
            </a:graphic>
          </wp:inline>
        </w:drawing>
      </w:r>
    </w:p>
    <w:p w14:paraId="6B95C626" w14:textId="7C0400AD" w:rsidR="00123CFC" w:rsidRPr="00600D59" w:rsidRDefault="000B5569" w:rsidP="00123CFC">
      <w:pPr>
        <w:pStyle w:val="ab"/>
        <w:spacing w:before="156" w:after="156"/>
        <w:ind w:left="0"/>
        <w:rPr>
          <w:rFonts w:cs="Arial"/>
          <w:i/>
        </w:rPr>
      </w:pPr>
      <w:bookmarkStart w:id="236" w:name="_Ref118315712"/>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BF6CA0" w:rsidRPr="00600D59">
        <w:rPr>
          <w:rFonts w:cs="Arial"/>
          <w:noProof/>
        </w:rPr>
        <w:t>2</w:t>
      </w:r>
      <w:r w:rsidR="00123CFC" w:rsidRPr="00600D59">
        <w:rPr>
          <w:rFonts w:cs="Arial"/>
        </w:rPr>
        <w:t xml:space="preserve"> </w:t>
      </w:r>
      <w:r w:rsidR="00123CFC" w:rsidRPr="00600D59">
        <w:rPr>
          <w:rFonts w:cs="Arial"/>
          <w:i/>
        </w:rPr>
        <w:t>Οθόνη αυτόματης σάρωσης 2</w:t>
      </w:r>
      <w:bookmarkEnd w:id="236"/>
    </w:p>
    <w:p w14:paraId="1C03E79E" w14:textId="075D530C" w:rsidR="00123CFC" w:rsidRPr="00600D59" w:rsidRDefault="00123CFC">
      <w:pPr>
        <w:pStyle w:val="aa"/>
        <w:widowControl w:val="0"/>
        <w:numPr>
          <w:ilvl w:val="0"/>
          <w:numId w:val="74"/>
        </w:numPr>
        <w:spacing w:beforeLines="20" w:before="62" w:afterLines="20" w:after="62"/>
        <w:ind w:left="641" w:hanging="357"/>
        <w:rPr>
          <w:rFonts w:cs="Arial"/>
        </w:rPr>
      </w:pPr>
      <w:r w:rsidRPr="00600D59">
        <w:rPr>
          <w:rFonts w:cs="Arial"/>
        </w:rPr>
        <w:t>Μέσω των λειτουργιών στη γραμμή εργαλείων διαγνωστικών</w:t>
      </w:r>
    </w:p>
    <w:p w14:paraId="5CD94A99" w14:textId="22479621" w:rsidR="00123CFC" w:rsidRPr="00600D59" w:rsidRDefault="00123CFC" w:rsidP="00123CFC">
      <w:pPr>
        <w:pStyle w:val="aa"/>
        <w:spacing w:before="156" w:after="156"/>
        <w:ind w:firstLine="0"/>
        <w:rPr>
          <w:rFonts w:cs="Arial"/>
        </w:rPr>
      </w:pPr>
      <w:r w:rsidRPr="00600D59">
        <w:rPr>
          <w:rFonts w:cs="Arial"/>
        </w:rPr>
        <w:t>Η αναφορά διαγνωστικού ελέγχου μπορεί επίσης να προβληθεί από την οθόνη λειτουργιών διαγνωστικού ελέγχου, συμπεριλαμβανομένης της Αυτόματης σάρωσης και των κωδικών προβλημάτων. Υπάρχουν δύο τρόποι για να δείτε τις αποθηκευμένες αναφορές:</w:t>
      </w:r>
    </w:p>
    <w:p w14:paraId="170FC440" w14:textId="7FCA2D79" w:rsidR="00123CFC" w:rsidRPr="00600D59" w:rsidRDefault="00123CFC">
      <w:pPr>
        <w:pStyle w:val="aa"/>
        <w:widowControl w:val="0"/>
        <w:numPr>
          <w:ilvl w:val="0"/>
          <w:numId w:val="79"/>
        </w:numPr>
        <w:adjustRightInd w:val="0"/>
        <w:snapToGrid w:val="0"/>
        <w:spacing w:beforeLines="20" w:before="62" w:afterLines="20" w:after="62"/>
        <w:ind w:left="998" w:hanging="357"/>
        <w:rPr>
          <w:rFonts w:cs="Arial"/>
          <w:b/>
        </w:rPr>
      </w:pPr>
      <w:r w:rsidRPr="00600D59">
        <w:rPr>
          <w:rFonts w:cs="Arial"/>
        </w:rPr>
        <w:t xml:space="preserve">Πατήστε το </w:t>
      </w:r>
      <w:r w:rsidR="002F1212" w:rsidRPr="00600D59">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Pr="00600D59">
        <w:rPr>
          <w:rFonts w:cs="Arial"/>
        </w:rPr>
        <w:t xml:space="preserve">κουμπί στη γραμμή εργαλείων διαγνωστικών και επιλέξτε </w:t>
      </w:r>
      <w:r w:rsidRPr="00600D59">
        <w:rPr>
          <w:rFonts w:cs="Arial"/>
          <w:b/>
          <w:bCs/>
        </w:rPr>
        <w:t>Αποθήκευση ως PDF</w:t>
      </w:r>
      <w:r w:rsidR="00233E7B" w:rsidRPr="00600D59">
        <w:rPr>
          <w:rFonts w:cs="Arial"/>
          <w:b/>
          <w:bCs/>
        </w:rPr>
        <w:t>.</w:t>
      </w:r>
      <w:r w:rsidRPr="00600D59">
        <w:rPr>
          <w:rFonts w:cs="Arial"/>
        </w:rPr>
        <w:t xml:space="preserve"> Εισαγάγετε την </w:t>
      </w:r>
      <w:r w:rsidR="00873A67" w:rsidRPr="00600D59">
        <w:rPr>
          <w:rFonts w:cs="Arial"/>
        </w:rPr>
        <w:t xml:space="preserve">ένδειξη του οδομέτρου </w:t>
      </w:r>
      <w:r w:rsidRPr="00600D59">
        <w:rPr>
          <w:rFonts w:cs="Arial"/>
        </w:rPr>
        <w:t xml:space="preserve">και, </w:t>
      </w:r>
      <w:r w:rsidR="00873A67" w:rsidRPr="00600D59">
        <w:rPr>
          <w:rFonts w:cs="Arial"/>
        </w:rPr>
        <w:t xml:space="preserve">στη συνέχεια, </w:t>
      </w:r>
      <w:r w:rsidRPr="00600D59">
        <w:rPr>
          <w:rFonts w:cs="Arial"/>
        </w:rPr>
        <w:t xml:space="preserve">πατήστε </w:t>
      </w:r>
      <w:r w:rsidRPr="00600D59">
        <w:rPr>
          <w:rFonts w:cs="Arial"/>
          <w:b/>
          <w:bCs/>
        </w:rPr>
        <w:t>Αποθήκευση</w:t>
      </w:r>
      <w:r w:rsidR="00233E7B" w:rsidRPr="00600D59">
        <w:rPr>
          <w:rFonts w:cs="Arial"/>
          <w:b/>
          <w:bCs/>
        </w:rPr>
        <w:t>.</w:t>
      </w:r>
      <w:r w:rsidRPr="00600D59">
        <w:rPr>
          <w:rFonts w:cs="Arial"/>
        </w:rPr>
        <w:t xml:space="preserve"> Πατήστε το κουμπί </w:t>
      </w:r>
      <w:r w:rsidR="00D0672F" w:rsidRPr="00600D59">
        <w:rPr>
          <w:rFonts w:cs="Arial"/>
          <w:b/>
          <w:bCs/>
          <w:noProof/>
        </w:rPr>
        <w:t xml:space="preserve">Αρχείο </w:t>
      </w:r>
      <w:r w:rsidRPr="00600D59">
        <w:rPr>
          <w:rFonts w:cs="Arial"/>
        </w:rPr>
        <w:t xml:space="preserve">στην επάνω δεξιά </w:t>
      </w:r>
      <w:r w:rsidR="007511C5" w:rsidRPr="00600D59">
        <w:rPr>
          <w:rFonts w:cs="Arial"/>
        </w:rPr>
        <w:t xml:space="preserve">γωνία </w:t>
      </w:r>
      <w:r w:rsidRPr="00600D59">
        <w:rPr>
          <w:rFonts w:cs="Arial"/>
        </w:rPr>
        <w:t xml:space="preserve">της οθόνης </w:t>
      </w:r>
      <w:r w:rsidR="00873A67" w:rsidRPr="00600D59">
        <w:rPr>
          <w:rFonts w:cs="Arial"/>
        </w:rPr>
        <w:t>και επιλέξτε μια αποθηκευμένη αναφορά για προβολή.</w:t>
      </w:r>
    </w:p>
    <w:p w14:paraId="52E8779B" w14:textId="66040FF9" w:rsidR="00123CFC" w:rsidRPr="00600D59" w:rsidRDefault="00123CFC">
      <w:pPr>
        <w:pStyle w:val="aa"/>
        <w:widowControl w:val="0"/>
        <w:numPr>
          <w:ilvl w:val="0"/>
          <w:numId w:val="79"/>
        </w:numPr>
        <w:adjustRightInd w:val="0"/>
        <w:snapToGrid w:val="0"/>
        <w:spacing w:beforeLines="20" w:before="62" w:afterLines="20" w:after="62"/>
        <w:ind w:left="998" w:hanging="357"/>
        <w:rPr>
          <w:rFonts w:cs="Arial"/>
          <w:b/>
        </w:rPr>
      </w:pPr>
      <w:r w:rsidRPr="00600D59">
        <w:rPr>
          <w:rFonts w:cs="Arial"/>
        </w:rPr>
        <w:t xml:space="preserve">Πατήστε το </w:t>
      </w:r>
      <w:r w:rsidR="002F1212" w:rsidRPr="00600D59">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Pr="00600D59">
        <w:rPr>
          <w:rFonts w:cs="Arial"/>
        </w:rPr>
        <w:t xml:space="preserve">κουμπί στη γραμμή εργαλείων διαγνωστικών και επιλέξτε </w:t>
      </w:r>
      <w:r w:rsidRPr="00600D59">
        <w:rPr>
          <w:rFonts w:cs="Arial"/>
          <w:b/>
          <w:bCs/>
        </w:rPr>
        <w:t>Αναφορά στο Cloud</w:t>
      </w:r>
      <w:r w:rsidR="00233E7B" w:rsidRPr="00600D59">
        <w:rPr>
          <w:rFonts w:cs="Arial"/>
          <w:b/>
          <w:bCs/>
        </w:rPr>
        <w:t>.</w:t>
      </w:r>
      <w:r w:rsidRPr="00600D59">
        <w:rPr>
          <w:rFonts w:cs="Arial"/>
        </w:rPr>
        <w:t xml:space="preserve"> Εισαγάγετε την </w:t>
      </w:r>
      <w:r w:rsidR="00873A67" w:rsidRPr="00600D59">
        <w:rPr>
          <w:rFonts w:cs="Arial"/>
        </w:rPr>
        <w:t>ένδειξη του οδομέτρου</w:t>
      </w:r>
      <w:r w:rsidR="00233E7B" w:rsidRPr="00600D59">
        <w:rPr>
          <w:rFonts w:cs="Arial"/>
        </w:rPr>
        <w:t>.</w:t>
      </w:r>
      <w:r w:rsidRPr="00600D59">
        <w:rPr>
          <w:rFonts w:cs="Arial"/>
        </w:rPr>
        <w:t xml:space="preserve"> Πατήστε </w:t>
      </w:r>
      <w:r w:rsidRPr="00600D59">
        <w:rPr>
          <w:rFonts w:cs="Arial"/>
          <w:b/>
          <w:bCs/>
        </w:rPr>
        <w:t xml:space="preserve">Αποθήκευση </w:t>
      </w:r>
      <w:r w:rsidRPr="00600D59">
        <w:rPr>
          <w:rFonts w:cs="Arial"/>
        </w:rPr>
        <w:t xml:space="preserve">&gt; </w:t>
      </w:r>
      <w:r w:rsidRPr="00600D59">
        <w:rPr>
          <w:rFonts w:cs="Arial"/>
          <w:b/>
          <w:bCs/>
        </w:rPr>
        <w:t xml:space="preserve">Προβολή αναφοράς </w:t>
      </w:r>
      <w:r w:rsidRPr="00600D59">
        <w:rPr>
          <w:rFonts w:cs="Arial"/>
        </w:rPr>
        <w:t xml:space="preserve">για να δείτε </w:t>
      </w:r>
      <w:r w:rsidR="00873A67" w:rsidRPr="00600D59">
        <w:rPr>
          <w:rFonts w:cs="Arial"/>
        </w:rPr>
        <w:t>την αποθηκευμένη αναφορά</w:t>
      </w:r>
      <w:r w:rsidR="00233E7B" w:rsidRPr="00600D59">
        <w:rPr>
          <w:rFonts w:cs="Arial"/>
        </w:rPr>
        <w:t>.</w:t>
      </w:r>
    </w:p>
    <w:p w14:paraId="3B416387" w14:textId="7EE6876B" w:rsidR="00123CFC" w:rsidRPr="00600D59" w:rsidRDefault="00BF6CA0" w:rsidP="00123CFC">
      <w:pPr>
        <w:spacing w:before="156" w:afterLines="0" w:after="0" w:line="240" w:lineRule="auto"/>
        <w:ind w:left="0"/>
        <w:jc w:val="center"/>
        <w:rPr>
          <w:rFonts w:cs="Arial"/>
        </w:rPr>
      </w:pPr>
      <w:r w:rsidRPr="00600D59">
        <w:rPr>
          <w:rFonts w:cs="Arial"/>
          <w:noProof/>
          <w:lang w:val="en-US"/>
        </w:rPr>
        <w:drawing>
          <wp:inline distT="0" distB="0" distL="0" distR="0" wp14:anchorId="6CE60B4E" wp14:editId="504C9DDB">
            <wp:extent cx="2872929" cy="1962000"/>
            <wp:effectExtent l="0" t="0" r="3810" b="635"/>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2872929" cy="1962000"/>
                    </a:xfrm>
                    <a:prstGeom prst="rect">
                      <a:avLst/>
                    </a:prstGeom>
                    <a:noFill/>
                    <a:ln>
                      <a:noFill/>
                    </a:ln>
                  </pic:spPr>
                </pic:pic>
              </a:graphicData>
            </a:graphic>
          </wp:inline>
        </w:drawing>
      </w:r>
    </w:p>
    <w:p w14:paraId="5694134D" w14:textId="5B7AF355" w:rsidR="00123CFC" w:rsidRPr="00600D59" w:rsidRDefault="000B5569" w:rsidP="00123CFC">
      <w:pPr>
        <w:pStyle w:val="ab"/>
        <w:spacing w:before="156" w:after="156"/>
        <w:ind w:left="0"/>
        <w:rPr>
          <w:rFonts w:cs="Arial"/>
          <w:i/>
        </w:rPr>
      </w:pPr>
      <w:bookmarkStart w:id="237" w:name="_Ref119605205"/>
      <w:r w:rsidRPr="00600D59">
        <w:rPr>
          <w:rFonts w:cs="Arial"/>
        </w:rPr>
        <w:lastRenderedPageBreak/>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BF6CA0" w:rsidRPr="00600D59">
        <w:rPr>
          <w:rFonts w:cs="Arial"/>
        </w:rPr>
        <w:t>33</w:t>
      </w:r>
      <w:r w:rsidR="00123CFC" w:rsidRPr="00600D59">
        <w:rPr>
          <w:rFonts w:cs="Arial"/>
        </w:rPr>
        <w:t xml:space="preserve"> </w:t>
      </w:r>
      <w:r w:rsidR="00123CFC" w:rsidRPr="00600D59">
        <w:rPr>
          <w:rFonts w:cs="Arial"/>
          <w:i/>
        </w:rPr>
        <w:t xml:space="preserve">Οθόνη </w:t>
      </w:r>
      <w:bookmarkEnd w:id="237"/>
      <w:r w:rsidR="00E514CE" w:rsidRPr="00600D59">
        <w:rPr>
          <w:rFonts w:cs="Arial"/>
          <w:i/>
        </w:rPr>
        <w:t>αυτόματης σάρωσης</w:t>
      </w:r>
      <w:r w:rsidR="00D6306A" w:rsidRPr="00600D59">
        <w:rPr>
          <w:rFonts w:cs="Arial"/>
          <w:i/>
          <w:color w:val="FF0000"/>
        </w:rPr>
        <w:t xml:space="preserve"> </w:t>
      </w:r>
    </w:p>
    <w:p w14:paraId="09B541F9" w14:textId="77777777" w:rsidR="00123CFC" w:rsidRPr="00600D59" w:rsidRDefault="00123CFC" w:rsidP="00123CFC">
      <w:pPr>
        <w:pStyle w:val="40"/>
        <w:spacing w:before="156" w:after="156"/>
        <w:rPr>
          <w:rFonts w:cs="Arial"/>
        </w:rPr>
      </w:pPr>
      <w:r w:rsidRPr="00600D59">
        <w:rPr>
          <w:rFonts w:cs="Arial"/>
        </w:rPr>
        <w:t>Προβολή αναφοράς διαγνωστικών</w:t>
      </w:r>
    </w:p>
    <w:p w14:paraId="09B0AE80" w14:textId="3ADE1B1B" w:rsidR="00123CFC" w:rsidRPr="00600D59" w:rsidRDefault="00123CFC" w:rsidP="00123CFC">
      <w:pPr>
        <w:pStyle w:val="aa"/>
        <w:widowControl w:val="0"/>
        <w:spacing w:before="156" w:after="156"/>
        <w:rPr>
          <w:rFonts w:cs="Arial"/>
        </w:rPr>
      </w:pPr>
      <w:r w:rsidRPr="00600D59">
        <w:rPr>
          <w:rFonts w:cs="Arial"/>
        </w:rPr>
        <w:t>Όλες οι αποθηκευμένες αναφορές μπορούν να προβληθούν στην εφαρμογή Data Manager</w:t>
      </w:r>
      <w:r w:rsidR="00233E7B" w:rsidRPr="00600D59">
        <w:rPr>
          <w:rFonts w:cs="Arial"/>
        </w:rPr>
        <w:t>.</w:t>
      </w:r>
    </w:p>
    <w:p w14:paraId="5A230B16" w14:textId="266A953B" w:rsidR="00123CFC" w:rsidRPr="00600D59" w:rsidRDefault="00123CFC">
      <w:pPr>
        <w:pStyle w:val="aa"/>
        <w:widowControl w:val="0"/>
        <w:numPr>
          <w:ilvl w:val="0"/>
          <w:numId w:val="79"/>
        </w:numPr>
        <w:adjustRightInd w:val="0"/>
        <w:snapToGrid w:val="0"/>
        <w:spacing w:before="156" w:after="156"/>
        <w:ind w:left="641" w:hanging="357"/>
        <w:rPr>
          <w:rFonts w:cs="Arial"/>
          <w:b/>
        </w:rPr>
      </w:pPr>
      <w:r w:rsidRPr="00600D59">
        <w:rPr>
          <w:rFonts w:cs="Arial"/>
        </w:rPr>
        <w:t xml:space="preserve">Πατήστε Διαχείριση </w:t>
      </w:r>
      <w:r w:rsidRPr="00600D59">
        <w:rPr>
          <w:rFonts w:cs="Arial"/>
          <w:b/>
          <w:bCs/>
        </w:rPr>
        <w:t xml:space="preserve">Δεδομένων </w:t>
      </w:r>
      <w:r w:rsidRPr="00600D59">
        <w:rPr>
          <w:rFonts w:cs="Arial"/>
        </w:rPr>
        <w:t xml:space="preserve">&gt; </w:t>
      </w:r>
      <w:r w:rsidRPr="00600D59">
        <w:rPr>
          <w:rFonts w:cs="Arial"/>
          <w:b/>
          <w:bCs/>
        </w:rPr>
        <w:t>Ιστορικό Οχήματος</w:t>
      </w:r>
      <w:r w:rsidR="00233E7B" w:rsidRPr="00600D59">
        <w:rPr>
          <w:rFonts w:cs="Arial"/>
          <w:b/>
          <w:bCs/>
        </w:rPr>
        <w:t>.</w:t>
      </w:r>
      <w:r w:rsidRPr="00600D59">
        <w:rPr>
          <w:rFonts w:cs="Arial"/>
        </w:rPr>
        <w:t xml:space="preserve"> Επιλέξτε μια συγκεκριμένη εγγραφή ιστορικού οχήματος και, στη συνέχεια, πατήστε</w:t>
      </w:r>
      <w:r w:rsidR="00BF6CA0" w:rsidRPr="00600D59">
        <w:rPr>
          <w:rFonts w:cs="Arial"/>
        </w:rPr>
        <w:t xml:space="preserve"> </w:t>
      </w:r>
      <w:r w:rsidR="00BF6CA0" w:rsidRPr="00600D59">
        <w:rPr>
          <w:rFonts w:cs="Arial"/>
          <w:noProof/>
          <w:lang w:val="en-US"/>
        </w:rPr>
        <w:drawing>
          <wp:inline distT="0" distB="0" distL="0" distR="0" wp14:anchorId="3C4B0426" wp14:editId="24EB0A10">
            <wp:extent cx="186545" cy="108000"/>
            <wp:effectExtent l="0" t="0" r="4445" b="6350"/>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186545" cy="108000"/>
                    </a:xfrm>
                    <a:prstGeom prst="rect">
                      <a:avLst/>
                    </a:prstGeom>
                  </pic:spPr>
                </pic:pic>
              </a:graphicData>
            </a:graphic>
          </wp:inline>
        </w:drawing>
      </w:r>
      <w:r w:rsidR="00BF6CA0" w:rsidRPr="00600D59">
        <w:rPr>
          <w:rFonts w:cs="Arial"/>
        </w:rPr>
        <w:t xml:space="preserve"> &gt; </w:t>
      </w:r>
      <w:r w:rsidRPr="00600D59">
        <w:rPr>
          <w:rFonts w:cs="Arial"/>
          <w:b/>
          <w:bCs/>
        </w:rPr>
        <w:t>Προβολή PDF.</w:t>
      </w:r>
      <w:r w:rsidRPr="00600D59">
        <w:rPr>
          <w:rFonts w:cs="Arial"/>
        </w:rPr>
        <w:t xml:space="preserve"> στην επάνω δεξιά γωνία για να δείτε την αναφορά.</w:t>
      </w:r>
    </w:p>
    <w:p w14:paraId="0D6D39BD" w14:textId="795EB76A" w:rsidR="00123CFC" w:rsidRPr="00600D59" w:rsidRDefault="00123CFC">
      <w:pPr>
        <w:pStyle w:val="aa"/>
        <w:widowControl w:val="0"/>
        <w:numPr>
          <w:ilvl w:val="0"/>
          <w:numId w:val="79"/>
        </w:numPr>
        <w:adjustRightInd w:val="0"/>
        <w:snapToGrid w:val="0"/>
        <w:spacing w:before="156" w:after="156"/>
        <w:ind w:left="641" w:hanging="357"/>
        <w:rPr>
          <w:rFonts w:cs="Arial"/>
          <w:b/>
        </w:rPr>
      </w:pPr>
      <w:r w:rsidRPr="00600D59">
        <w:rPr>
          <w:rFonts w:cs="Arial"/>
        </w:rPr>
        <w:t xml:space="preserve">Μόλις αποθηκεύσετε τις αναφορές πατώντας το κουμπί </w:t>
      </w:r>
      <w:r w:rsidRPr="00600D59">
        <w:rPr>
          <w:rFonts w:cs="Arial"/>
          <w:b/>
          <w:bCs/>
        </w:rPr>
        <w:t>Αποθήκευση ως PDF</w:t>
      </w:r>
      <w:r w:rsidR="00233E7B" w:rsidRPr="00600D59">
        <w:rPr>
          <w:rFonts w:cs="Arial"/>
          <w:b/>
          <w:bCs/>
        </w:rPr>
        <w:t>,</w:t>
      </w:r>
      <w:r w:rsidRPr="00600D59">
        <w:rPr>
          <w:rFonts w:cs="Arial"/>
        </w:rPr>
        <w:t xml:space="preserve"> πατήστε </w:t>
      </w:r>
      <w:r w:rsidRPr="00600D59">
        <w:rPr>
          <w:rFonts w:cs="Arial"/>
          <w:b/>
          <w:bCs/>
        </w:rPr>
        <w:t xml:space="preserve">Data Manager </w:t>
      </w:r>
      <w:r w:rsidRPr="00600D59">
        <w:rPr>
          <w:rFonts w:cs="Arial"/>
        </w:rPr>
        <w:t xml:space="preserve">&gt; </w:t>
      </w:r>
      <w:r w:rsidRPr="00600D59">
        <w:rPr>
          <w:rFonts w:cs="Arial"/>
          <w:b/>
          <w:bCs/>
        </w:rPr>
        <w:t xml:space="preserve">PDF </w:t>
      </w:r>
      <w:r w:rsidRPr="00600D59">
        <w:rPr>
          <w:rFonts w:cs="Arial"/>
        </w:rPr>
        <w:t>για να δείτε αυτές τις αναφορές.</w:t>
      </w:r>
    </w:p>
    <w:p w14:paraId="324CCCF8" w14:textId="4ADD2A83" w:rsidR="00123CFC" w:rsidRPr="00600D59" w:rsidRDefault="00123CFC" w:rsidP="00BF72C2">
      <w:pPr>
        <w:pStyle w:val="aa"/>
        <w:widowControl w:val="0"/>
        <w:numPr>
          <w:ilvl w:val="0"/>
          <w:numId w:val="79"/>
        </w:numPr>
        <w:adjustRightInd w:val="0"/>
        <w:snapToGrid w:val="0"/>
        <w:spacing w:before="156" w:after="156"/>
        <w:ind w:left="641" w:hanging="357"/>
        <w:rPr>
          <w:rFonts w:cs="Arial"/>
        </w:rPr>
      </w:pPr>
      <w:r w:rsidRPr="00600D59">
        <w:rPr>
          <w:rFonts w:cs="Arial"/>
        </w:rPr>
        <w:t xml:space="preserve">Μόλις αποθηκεύσετε τις αναφορές πατώντας το κουμπί </w:t>
      </w:r>
      <w:r w:rsidR="006C0CF8" w:rsidRPr="00600D59">
        <w:rPr>
          <w:rFonts w:cs="Arial"/>
          <w:b/>
          <w:bCs/>
        </w:rPr>
        <w:t xml:space="preserve">Δημιουργία </w:t>
      </w:r>
      <w:r w:rsidRPr="00600D59">
        <w:rPr>
          <w:rFonts w:cs="Arial"/>
          <w:b/>
          <w:bCs/>
        </w:rPr>
        <w:t xml:space="preserve">αναφοράς </w:t>
      </w:r>
      <w:r w:rsidRPr="00600D59">
        <w:rPr>
          <w:rFonts w:cs="Arial"/>
        </w:rPr>
        <w:t xml:space="preserve">ή </w:t>
      </w:r>
      <w:r w:rsidRPr="00600D59">
        <w:rPr>
          <w:rFonts w:cs="Arial"/>
          <w:b/>
          <w:bCs/>
        </w:rPr>
        <w:t>Αναφορά στο Cloud</w:t>
      </w:r>
      <w:r w:rsidR="00233E7B" w:rsidRPr="00600D59">
        <w:rPr>
          <w:rFonts w:cs="Arial"/>
          <w:b/>
          <w:bCs/>
        </w:rPr>
        <w:t>,</w:t>
      </w:r>
      <w:r w:rsidRPr="00600D59">
        <w:rPr>
          <w:rFonts w:cs="Arial"/>
        </w:rPr>
        <w:t xml:space="preserve"> πατήστε </w:t>
      </w:r>
      <w:r w:rsidRPr="00600D59">
        <w:rPr>
          <w:rFonts w:cs="Arial"/>
          <w:b/>
          <w:bCs/>
        </w:rPr>
        <w:t xml:space="preserve">Data Manager </w:t>
      </w:r>
      <w:r w:rsidRPr="00600D59">
        <w:rPr>
          <w:rFonts w:cs="Arial"/>
        </w:rPr>
        <w:t>&gt;</w:t>
      </w:r>
      <w:r w:rsidR="00BF72C2" w:rsidRPr="00600D59">
        <w:rPr>
          <w:rFonts w:cs="Arial"/>
        </w:rPr>
        <w:t xml:space="preserve"> </w:t>
      </w:r>
      <w:r w:rsidR="00BF72C2" w:rsidRPr="00600D59">
        <w:rPr>
          <w:rFonts w:cs="Arial"/>
          <w:b/>
          <w:bCs/>
        </w:rPr>
        <w:t>Αναφορά cloud</w:t>
      </w:r>
      <w:r w:rsidRPr="00600D59">
        <w:rPr>
          <w:rFonts w:cs="Arial"/>
          <w:b/>
          <w:bCs/>
        </w:rPr>
        <w:t xml:space="preserve"> </w:t>
      </w:r>
      <w:r w:rsidRPr="00600D59">
        <w:rPr>
          <w:rFonts w:cs="Arial"/>
        </w:rPr>
        <w:t>για να δείτε αυτές τις αναφορές.</w:t>
      </w:r>
    </w:p>
    <w:p w14:paraId="4DCFC455" w14:textId="77777777" w:rsidR="00123CFC" w:rsidRPr="00600D59" w:rsidRDefault="00123CFC" w:rsidP="00123CFC">
      <w:pPr>
        <w:pStyle w:val="40"/>
        <w:spacing w:before="156" w:after="156"/>
        <w:rPr>
          <w:rFonts w:cs="Arial"/>
        </w:rPr>
      </w:pPr>
      <w:bookmarkStart w:id="238" w:name="_Ref103438431"/>
      <w:bookmarkStart w:id="239" w:name="_Ref103438432"/>
      <w:r w:rsidRPr="00600D59">
        <w:rPr>
          <w:rFonts w:cs="Arial"/>
        </w:rPr>
        <w:t>Αναφορά διαγνωστικών - Κοινή χρήση cloud</w:t>
      </w:r>
      <w:bookmarkEnd w:id="238"/>
      <w:bookmarkEnd w:id="239"/>
    </w:p>
    <w:p w14:paraId="36ABCB8B" w14:textId="7EBDA45F" w:rsidR="00123CFC" w:rsidRPr="00600D59" w:rsidRDefault="00123CFC">
      <w:pPr>
        <w:pStyle w:val="aa"/>
        <w:widowControl w:val="0"/>
        <w:numPr>
          <w:ilvl w:val="0"/>
          <w:numId w:val="78"/>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Διαχείριση δεδομένων </w:t>
      </w:r>
      <w:r w:rsidRPr="00600D59">
        <w:rPr>
          <w:rFonts w:cs="Arial"/>
        </w:rPr>
        <w:t xml:space="preserve">&gt; </w:t>
      </w:r>
      <w:r w:rsidRPr="00600D59">
        <w:rPr>
          <w:rFonts w:cs="Arial"/>
          <w:b/>
          <w:bCs/>
        </w:rPr>
        <w:t>Αναφο</w:t>
      </w:r>
      <w:r w:rsidR="00BF72C2" w:rsidRPr="00600D59">
        <w:rPr>
          <w:rFonts w:cs="Arial"/>
          <w:b/>
          <w:bCs/>
        </w:rPr>
        <w:t>ρά C</w:t>
      </w:r>
      <w:r w:rsidRPr="00600D59">
        <w:rPr>
          <w:rFonts w:cs="Arial"/>
          <w:b/>
          <w:bCs/>
        </w:rPr>
        <w:t xml:space="preserve">loud </w:t>
      </w:r>
      <w:r w:rsidRPr="00600D59">
        <w:rPr>
          <w:rFonts w:cs="Arial"/>
        </w:rPr>
        <w:t>για να μπείτε στην οθόνη Λίστα αναφορών.</w:t>
      </w:r>
    </w:p>
    <w:p w14:paraId="77AC6517" w14:textId="03568919" w:rsidR="00123CFC" w:rsidRPr="00600D59" w:rsidRDefault="00BF6CA0" w:rsidP="00123CFC">
      <w:pPr>
        <w:spacing w:beforeLines="0" w:before="0" w:afterLines="0" w:after="0" w:line="480" w:lineRule="auto"/>
        <w:ind w:left="0"/>
        <w:contextualSpacing/>
        <w:jc w:val="center"/>
        <w:rPr>
          <w:rFonts w:cs="Arial"/>
        </w:rPr>
      </w:pPr>
      <w:r w:rsidRPr="00600D59">
        <w:rPr>
          <w:rFonts w:cs="Arial"/>
          <w:noProof/>
          <w:lang w:val="en-US"/>
          <w14:ligatures w14:val="standardContextual"/>
        </w:rPr>
        <w:drawing>
          <wp:inline distT="0" distB="0" distL="0" distR="0" wp14:anchorId="29D62653" wp14:editId="1789185E">
            <wp:extent cx="2889505" cy="1980000"/>
            <wp:effectExtent l="0" t="0" r="6350" b="127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2" cstate="print">
                      <a:extLst>
                        <a:ext uri="{28A0092B-C50C-407E-A947-70E740481C1C}">
                          <a14:useLocalDpi xmlns:a14="http://schemas.microsoft.com/office/drawing/2010/main" val="0"/>
                        </a:ext>
                      </a:extLst>
                    </a:blip>
                    <a:srcRect b="6807"/>
                    <a:stretch/>
                  </pic:blipFill>
                  <pic:spPr bwMode="auto">
                    <a:xfrm>
                      <a:off x="0" y="0"/>
                      <a:ext cx="2889505" cy="1980000"/>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0D423DD6" w:rsidR="00123CFC" w:rsidRPr="00600D59" w:rsidRDefault="000B5569" w:rsidP="00123CFC">
      <w:pPr>
        <w:pStyle w:val="ab"/>
        <w:spacing w:before="156" w:after="156"/>
        <w:ind w:left="0"/>
        <w:rPr>
          <w:rFonts w:cs="Arial"/>
          <w:i/>
          <w:iCs/>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6</w:t>
      </w:r>
      <w:r w:rsidR="008C38A9" w:rsidRPr="00600D59">
        <w:rPr>
          <w:rFonts w:cs="Arial"/>
          <w:noProof/>
        </w:rPr>
        <w:fldChar w:fldCharType="end"/>
      </w:r>
      <w:r w:rsidR="00123CFC"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3</w:t>
      </w:r>
      <w:r w:rsidR="008C38A9" w:rsidRPr="00600D59">
        <w:rPr>
          <w:rFonts w:cs="Arial"/>
          <w:noProof/>
        </w:rPr>
        <w:fldChar w:fldCharType="end"/>
      </w:r>
      <w:r w:rsidR="00BF6CA0" w:rsidRPr="00600D59">
        <w:rPr>
          <w:rFonts w:cs="Arial"/>
          <w:noProof/>
        </w:rPr>
        <w:t>4</w:t>
      </w:r>
      <w:r w:rsidR="00123CFC" w:rsidRPr="00600D59">
        <w:rPr>
          <w:rFonts w:cs="Arial"/>
        </w:rPr>
        <w:t xml:space="preserve"> </w:t>
      </w:r>
      <w:r w:rsidR="00123CFC" w:rsidRPr="00600D59">
        <w:rPr>
          <w:rFonts w:cs="Arial"/>
          <w:i/>
          <w:iCs/>
        </w:rPr>
        <w:t>Λίστα αναφορών</w:t>
      </w:r>
    </w:p>
    <w:p w14:paraId="77D7636C" w14:textId="77777777" w:rsidR="00123CFC" w:rsidRPr="00600D59" w:rsidRDefault="00123CFC" w:rsidP="00123CFC">
      <w:pPr>
        <w:pBdr>
          <w:top w:val="single" w:sz="6" w:space="1" w:color="auto"/>
          <w:bottom w:val="single" w:sz="6" w:space="2" w:color="auto"/>
        </w:pBdr>
        <w:spacing w:beforeLines="0" w:before="0" w:afterLines="0" w:after="0"/>
        <w:rPr>
          <w:rFonts w:cs="Arial"/>
          <w:b/>
          <w:szCs w:val="18"/>
        </w:rPr>
      </w:pPr>
      <w:r w:rsidRPr="00600D59">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szCs w:val="18"/>
        </w:rPr>
        <w:t>ΣΗΜΕΙΩΜΑ</w:t>
      </w:r>
    </w:p>
    <w:p w14:paraId="1D0E17FA" w14:textId="67C17AEA" w:rsidR="00123CFC" w:rsidRPr="00600D59" w:rsidRDefault="00123CFC" w:rsidP="00123CFC">
      <w:pPr>
        <w:pBdr>
          <w:top w:val="single" w:sz="6" w:space="1" w:color="auto"/>
          <w:bottom w:val="single" w:sz="6" w:space="2" w:color="auto"/>
        </w:pBdr>
        <w:spacing w:beforeLines="0" w:before="0" w:afterLines="0" w:after="0"/>
        <w:rPr>
          <w:rFonts w:cs="Arial"/>
          <w:szCs w:val="18"/>
        </w:rPr>
      </w:pPr>
      <w:r w:rsidRPr="00600D59">
        <w:rPr>
          <w:rFonts w:cs="Arial"/>
          <w:szCs w:val="18"/>
        </w:rPr>
        <w:t>Σημειώστε ότι εάν η αναφορά εμφανίζεται</w:t>
      </w:r>
      <w:r w:rsidR="007511C5" w:rsidRPr="00600D59">
        <w:rPr>
          <w:rFonts w:cs="Arial"/>
          <w:szCs w:val="18"/>
        </w:rPr>
        <w:t xml:space="preserve"> </w:t>
      </w:r>
      <w:r w:rsidR="007511C5" w:rsidRPr="00600D59">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600D59">
        <w:rPr>
          <w:rFonts w:cs="Arial"/>
          <w:szCs w:val="18"/>
        </w:rPr>
        <w:t xml:space="preserve">, αυτό σημαίνει ότι η αναφορά έχει μεταφορτωθεί στο cloud με επιτυχία και μπορείτε να την κοινοποιήσετε σε άλλους. Εάν η αναφορά εμφανίζεται </w:t>
      </w:r>
      <w:r w:rsidRPr="00600D59">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232795" cy="131220"/>
                    </a:xfrm>
                    <a:prstGeom prst="rect">
                      <a:avLst/>
                    </a:prstGeom>
                  </pic:spPr>
                </pic:pic>
              </a:graphicData>
            </a:graphic>
          </wp:inline>
        </w:drawing>
      </w:r>
      <w:r w:rsidRPr="00600D59">
        <w:rPr>
          <w:rFonts w:cs="Arial"/>
          <w:szCs w:val="18"/>
        </w:rPr>
        <w:t>, σημαίνει ότι η μεταφόρτωση της αναφοράς στο cloud απέτυχε, αλλά θα προσπαθήσει να μεταφορτωθεί αυτόματα στο cloud κατά την εκ νέου εισαγωγή της Αναφοράς</w:t>
      </w:r>
      <w:r w:rsidR="00233E7B" w:rsidRPr="00600D59">
        <w:rPr>
          <w:rFonts w:cs="Arial"/>
          <w:szCs w:val="18"/>
        </w:rPr>
        <w:t>.</w:t>
      </w:r>
    </w:p>
    <w:p w14:paraId="40BAA178" w14:textId="414AFF27" w:rsidR="00123CFC" w:rsidRPr="00600D59" w:rsidRDefault="00123CFC">
      <w:pPr>
        <w:pStyle w:val="aa"/>
        <w:widowControl w:val="0"/>
        <w:numPr>
          <w:ilvl w:val="0"/>
          <w:numId w:val="78"/>
        </w:numPr>
        <w:spacing w:beforeLines="20" w:before="62" w:afterLines="20" w:after="62"/>
        <w:ind w:left="998" w:hanging="357"/>
        <w:rPr>
          <w:rFonts w:cs="Arial"/>
        </w:rPr>
      </w:pPr>
      <w:bookmarkStart w:id="240" w:name="_Hlk142559778"/>
      <w:r w:rsidRPr="00600D59">
        <w:rPr>
          <w:rFonts w:cs="Arial"/>
        </w:rPr>
        <w:lastRenderedPageBreak/>
        <w:t xml:space="preserve">Πατήστε το </w:t>
      </w:r>
      <w:r w:rsidR="007511C5" w:rsidRPr="00600D59">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144000" cy="139765"/>
                    </a:xfrm>
                    <a:prstGeom prst="rect">
                      <a:avLst/>
                    </a:prstGeom>
                  </pic:spPr>
                </pic:pic>
              </a:graphicData>
            </a:graphic>
          </wp:inline>
        </w:drawing>
      </w:r>
      <w:r w:rsidR="00BF6CA0" w:rsidRPr="00600D59">
        <w:rPr>
          <w:rFonts w:cs="Arial"/>
        </w:rPr>
        <w:t xml:space="preserve"> </w:t>
      </w:r>
      <w:r w:rsidRPr="00600D59">
        <w:rPr>
          <w:rFonts w:cs="Arial"/>
        </w:rPr>
        <w:t>στην κάτω δεξιά γωνία της αναφοράς</w:t>
      </w:r>
      <w:bookmarkEnd w:id="240"/>
      <w:r w:rsidR="00233E7B" w:rsidRPr="00600D59">
        <w:rPr>
          <w:rFonts w:cs="Arial"/>
        </w:rPr>
        <w:t>.</w:t>
      </w:r>
    </w:p>
    <w:p w14:paraId="52D155A7" w14:textId="77777777" w:rsidR="00123CFC" w:rsidRPr="00600D59" w:rsidRDefault="00123CFC">
      <w:pPr>
        <w:pStyle w:val="aa"/>
        <w:widowControl w:val="0"/>
        <w:numPr>
          <w:ilvl w:val="0"/>
          <w:numId w:val="78"/>
        </w:numPr>
        <w:spacing w:beforeLines="20" w:before="62" w:afterLines="20" w:after="62"/>
        <w:ind w:left="998" w:hanging="357"/>
        <w:rPr>
          <w:rFonts w:cs="Arial"/>
        </w:rPr>
      </w:pPr>
      <w:r w:rsidRPr="00600D59">
        <w:rPr>
          <w:rFonts w:cs="Arial"/>
        </w:rPr>
        <w:t>Υπάρχουν τρεις τρόποι για την κοινοποίηση αναφορών στο cloud: σάρωση του κωδικού QR, αποστολή μέσω email, αποστολή μέσω SMS (μέσω αριθμού τηλεφώνου).</w:t>
      </w:r>
    </w:p>
    <w:p w14:paraId="3E90F065" w14:textId="2540D673" w:rsidR="00123CFC" w:rsidRPr="00600D59" w:rsidRDefault="00123CFC" w:rsidP="00123CFC">
      <w:pPr>
        <w:pStyle w:val="20"/>
        <w:spacing w:before="312" w:after="156"/>
        <w:rPr>
          <w:rFonts w:cs="Arial"/>
        </w:rPr>
      </w:pPr>
      <w:bookmarkStart w:id="241" w:name="_Toc145405420"/>
      <w:r w:rsidRPr="00600D59">
        <w:rPr>
          <w:rFonts w:cs="Arial"/>
        </w:rPr>
        <w:t xml:space="preserve"> </w:t>
      </w:r>
      <w:bookmarkStart w:id="242" w:name="_Toc204006047"/>
      <w:r w:rsidRPr="00600D59">
        <w:rPr>
          <w:rFonts w:cs="Arial"/>
        </w:rPr>
        <w:t>Έξοδος από τα διαγνωστικά</w:t>
      </w:r>
      <w:bookmarkEnd w:id="241"/>
      <w:bookmarkEnd w:id="242"/>
    </w:p>
    <w:p w14:paraId="59632CAE" w14:textId="77777777" w:rsidR="00123CFC" w:rsidRPr="00600D59" w:rsidRDefault="00123CFC" w:rsidP="00123CFC">
      <w:pPr>
        <w:pStyle w:val="BodytextUserManual"/>
        <w:spacing w:before="156" w:after="156"/>
      </w:pPr>
      <w:r w:rsidRPr="00600D59">
        <w:t>Η εφαρμογή Διαγνωστικών λειτουργεί όσο η επικοινωνία με το όχημα είναι ακόμα ενεργή. Είναι σημαντικό να πραγματοποιήσετε σωστή έξοδο από την οθόνη λειτουργίας διαγνωστικών για να διακόψετε όλες τις επικοινωνίες με το όχημα πριν κλείσετε την εφαρμογή Διαγνωστικών.</w:t>
      </w:r>
    </w:p>
    <w:p w14:paraId="4CB5EED2" w14:textId="77777777" w:rsidR="00123CFC" w:rsidRPr="00600D59" w:rsidRDefault="00123CFC" w:rsidP="00123CFC">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7A97BF6F" w14:textId="77777777" w:rsidR="00123CFC" w:rsidRPr="00600D59" w:rsidRDefault="00123CFC" w:rsidP="00123CFC">
      <w:pPr>
        <w:pBdr>
          <w:top w:val="single" w:sz="6" w:space="1" w:color="auto"/>
          <w:bottom w:val="single" w:sz="6" w:space="1" w:color="auto"/>
        </w:pBdr>
        <w:spacing w:beforeLines="0" w:before="0" w:after="156"/>
        <w:rPr>
          <w:rFonts w:cs="Arial"/>
        </w:rPr>
      </w:pPr>
      <w:r w:rsidRPr="00600D59">
        <w:rPr>
          <w:rFonts w:cs="Arial"/>
        </w:rPr>
        <w:t>Ενδέχεται να προκληθεί ζημιά στην ηλεκτρονική μονάδα ελέγχου (ECM) του οχήματος εάν διακοπεί η επικοινωνία. Βεβαιωθείτε ότι όλες οι μορφές σύνδεσης επικοινωνίας, όπως καλώδιο δεδομένων, καλώδιο USB και ασύρματο ή ενσύρματο δίκτυο, είναι σωστά συνδεδεμένες καθ' όλη τη διάρκεια της δοκιμής. Κλείστε όλες τις οθόνες πριν αποσυνδέσετε το καλώδιο δοκιμής και την παροχή ρεύματος.</w:t>
      </w:r>
    </w:p>
    <w:p w14:paraId="3338D008" w14:textId="77777777" w:rsidR="00123CFC" w:rsidRPr="00600D59" w:rsidRDefault="00123CFC" w:rsidP="00123CFC">
      <w:pPr>
        <w:pStyle w:val="aa"/>
        <w:spacing w:beforeLines="20" w:before="62" w:afterLines="20" w:after="62"/>
        <w:ind w:firstLine="0"/>
        <w:rPr>
          <w:rFonts w:cs="Arial"/>
          <w:b/>
        </w:rPr>
      </w:pPr>
    </w:p>
    <w:p w14:paraId="306765BC" w14:textId="77777777" w:rsidR="00845C68" w:rsidRPr="00600D59" w:rsidRDefault="00845C68" w:rsidP="00845C68">
      <w:pPr>
        <w:pStyle w:val="Text"/>
        <w:spacing w:before="156" w:after="156"/>
        <w:rPr>
          <w:rFonts w:cs="Arial"/>
        </w:rPr>
      </w:pPr>
    </w:p>
    <w:p w14:paraId="2A97FAAA" w14:textId="436FCDD9" w:rsidR="00123CFC" w:rsidRPr="00600D59" w:rsidRDefault="00123CFC" w:rsidP="00BE283D">
      <w:pPr>
        <w:pStyle w:val="aa"/>
        <w:numPr>
          <w:ilvl w:val="0"/>
          <w:numId w:val="5"/>
        </w:numPr>
        <w:spacing w:beforeLines="20" w:before="62" w:afterLines="20" w:after="62"/>
        <w:ind w:left="641" w:hanging="357"/>
        <w:rPr>
          <w:rFonts w:cs="Arial"/>
          <w:b/>
        </w:rPr>
      </w:pPr>
      <w:r w:rsidRPr="00600D59">
        <w:rPr>
          <w:rFonts w:cs="Arial"/>
          <w:b/>
        </w:rPr>
        <w:t>Για να κλείσετε την εφαρμογή Διαγνωστικά</w:t>
      </w:r>
    </w:p>
    <w:p w14:paraId="2378109E" w14:textId="77777777" w:rsidR="00123CFC" w:rsidRPr="00600D59" w:rsidRDefault="00123CFC">
      <w:pPr>
        <w:pStyle w:val="aa"/>
        <w:numPr>
          <w:ilvl w:val="0"/>
          <w:numId w:val="73"/>
        </w:numPr>
        <w:spacing w:beforeLines="20" w:before="62" w:afterLines="20" w:after="62"/>
        <w:ind w:left="998" w:hanging="357"/>
        <w:rPr>
          <w:rFonts w:cs="Arial"/>
        </w:rPr>
      </w:pPr>
      <w:r w:rsidRPr="00600D59">
        <w:rPr>
          <w:rFonts w:cs="Arial"/>
        </w:rPr>
        <w:t>Σε μια ενεργή οθόνη διαγνωστικών:</w:t>
      </w:r>
    </w:p>
    <w:p w14:paraId="50225477" w14:textId="77777777" w:rsidR="00123CFC" w:rsidRPr="00600D59" w:rsidRDefault="00123CFC" w:rsidP="00BF6CA0">
      <w:pPr>
        <w:pStyle w:val="aa"/>
        <w:numPr>
          <w:ilvl w:val="0"/>
          <w:numId w:val="118"/>
        </w:numPr>
        <w:spacing w:beforeLines="20" w:before="62" w:afterLines="20" w:after="62"/>
        <w:ind w:left="1355" w:hanging="357"/>
        <w:rPr>
          <w:rFonts w:cs="Arial"/>
        </w:rPr>
      </w:pPr>
      <w:r w:rsidRPr="00600D59">
        <w:rPr>
          <w:rFonts w:cs="Arial"/>
        </w:rPr>
        <w:t xml:space="preserve">Πατήστε το κουμπί </w:t>
      </w:r>
      <w:r w:rsidRPr="00600D59">
        <w:rPr>
          <w:rFonts w:cs="Arial"/>
          <w:b/>
        </w:rPr>
        <w:t xml:space="preserve">Πίσω </w:t>
      </w:r>
      <w:r w:rsidRPr="00600D59">
        <w:rPr>
          <w:rFonts w:cs="Arial"/>
        </w:rPr>
        <w:t xml:space="preserve">ή </w:t>
      </w:r>
      <w:r w:rsidRPr="00600D59">
        <w:rPr>
          <w:rFonts w:cs="Arial"/>
          <w:b/>
        </w:rPr>
        <w:t xml:space="preserve">ESC </w:t>
      </w:r>
      <w:r w:rsidRPr="00600D59">
        <w:rPr>
          <w:rFonts w:cs="Arial"/>
        </w:rPr>
        <w:t>για να τερματίσετε μια διαγνωστική συνεδρία βήμα προς βήμα.</w:t>
      </w:r>
    </w:p>
    <w:p w14:paraId="500F359E" w14:textId="77777777" w:rsidR="00123CFC" w:rsidRPr="00600D59" w:rsidRDefault="00123CFC" w:rsidP="00BF6CA0">
      <w:pPr>
        <w:pStyle w:val="aa"/>
        <w:numPr>
          <w:ilvl w:val="0"/>
          <w:numId w:val="118"/>
        </w:numPr>
        <w:spacing w:beforeLines="20" w:before="62" w:afterLines="20" w:after="62"/>
        <w:ind w:left="1355" w:hanging="357"/>
        <w:rPr>
          <w:rFonts w:cs="Arial"/>
        </w:rPr>
      </w:pPr>
      <w:r w:rsidRPr="00600D59">
        <w:rPr>
          <w:rFonts w:cs="Arial"/>
        </w:rPr>
        <w:t xml:space="preserve">Ή πατήστε το κουμπί </w:t>
      </w:r>
      <w:r w:rsidRPr="00600D59">
        <w:rPr>
          <w:rFonts w:cs="Arial"/>
          <w:b/>
        </w:rPr>
        <w:t xml:space="preserve">«Ανταλλαγή οχήματος» </w:t>
      </w:r>
      <w:r w:rsidRPr="00600D59">
        <w:rPr>
          <w:rFonts w:cs="Arial"/>
        </w:rPr>
        <w:t>στη Γραμμή εργαλείων διαγνωστικών για να επιστρέψετε στην οθόνη Μενού οχήματος.</w:t>
      </w:r>
    </w:p>
    <w:p w14:paraId="7288C6D0" w14:textId="77777777" w:rsidR="00123CFC" w:rsidRPr="00600D59" w:rsidRDefault="00123CFC">
      <w:pPr>
        <w:pStyle w:val="aa"/>
        <w:numPr>
          <w:ilvl w:val="0"/>
          <w:numId w:val="73"/>
        </w:numPr>
        <w:spacing w:beforeLines="20" w:before="62" w:afterLines="20" w:after="62"/>
        <w:ind w:left="998" w:hanging="357"/>
        <w:rPr>
          <w:rFonts w:cs="Arial"/>
        </w:rPr>
      </w:pPr>
      <w:r w:rsidRPr="00600D59">
        <w:rPr>
          <w:rFonts w:cs="Arial"/>
        </w:rPr>
        <w:t>Στην οθόνη μενού του οχήματος:</w:t>
      </w:r>
    </w:p>
    <w:p w14:paraId="0440004B" w14:textId="77777777" w:rsidR="00123CFC" w:rsidRPr="00600D59" w:rsidRDefault="00123CFC" w:rsidP="00BF6CA0">
      <w:pPr>
        <w:pStyle w:val="aa"/>
        <w:numPr>
          <w:ilvl w:val="0"/>
          <w:numId w:val="319"/>
        </w:numPr>
        <w:spacing w:beforeLines="20" w:before="62" w:afterLines="20" w:after="62"/>
        <w:ind w:left="1355" w:hanging="357"/>
        <w:rPr>
          <w:rFonts w:cs="Arial"/>
        </w:rPr>
      </w:pPr>
      <w:r w:rsidRPr="00600D59">
        <w:rPr>
          <w:rFonts w:cs="Arial"/>
        </w:rPr>
        <w:t xml:space="preserve">Πατήστε το κουμπί </w:t>
      </w:r>
      <w:r w:rsidRPr="00600D59">
        <w:rPr>
          <w:rFonts w:cs="Arial"/>
          <w:b/>
        </w:rPr>
        <w:t xml:space="preserve">Αρχική σελίδα </w:t>
      </w:r>
      <w:r w:rsidRPr="00600D59">
        <w:rPr>
          <w:rFonts w:cs="Arial"/>
        </w:rPr>
        <w:t>στην επάνω γραμμή εργαλείων.</w:t>
      </w:r>
    </w:p>
    <w:p w14:paraId="2657F1EC" w14:textId="77777777" w:rsidR="00123CFC" w:rsidRPr="00600D59" w:rsidRDefault="00123CFC" w:rsidP="00BF6CA0">
      <w:pPr>
        <w:pStyle w:val="aa"/>
        <w:numPr>
          <w:ilvl w:val="0"/>
          <w:numId w:val="319"/>
        </w:numPr>
        <w:spacing w:beforeLines="20" w:before="62" w:afterLines="20" w:after="62"/>
        <w:ind w:left="1355" w:hanging="357"/>
        <w:rPr>
          <w:rFonts w:cs="Arial"/>
        </w:rPr>
      </w:pPr>
      <w:r w:rsidRPr="00600D59">
        <w:rPr>
          <w:rFonts w:cs="Arial"/>
        </w:rPr>
        <w:t xml:space="preserve">Ή πατήστε το κουμπί </w:t>
      </w:r>
      <w:r w:rsidRPr="00600D59">
        <w:rPr>
          <w:rFonts w:cs="Arial"/>
          <w:b/>
          <w:bCs/>
        </w:rPr>
        <w:t xml:space="preserve">Πίσω </w:t>
      </w:r>
      <w:r w:rsidRPr="00600D59">
        <w:rPr>
          <w:rFonts w:cs="Arial"/>
        </w:rPr>
        <w:t>στη Γραμμή πλοήγησης στο κάτω μέρος της οθόνης.</w:t>
      </w:r>
    </w:p>
    <w:p w14:paraId="16E8B8D0" w14:textId="686E842B" w:rsidR="00123CFC" w:rsidRPr="00600D59" w:rsidRDefault="00123CFC" w:rsidP="00BF6CA0">
      <w:pPr>
        <w:pStyle w:val="aa"/>
        <w:numPr>
          <w:ilvl w:val="0"/>
          <w:numId w:val="319"/>
        </w:numPr>
        <w:spacing w:beforeLines="20" w:before="62" w:afterLines="20" w:after="62"/>
        <w:ind w:left="1355" w:hanging="357"/>
        <w:rPr>
          <w:rFonts w:cs="Arial"/>
        </w:rPr>
      </w:pPr>
      <w:r w:rsidRPr="00600D59">
        <w:rPr>
          <w:rFonts w:cs="Arial"/>
        </w:rPr>
        <w:t xml:space="preserve">Ή πατήστε το κουμπί </w:t>
      </w:r>
      <w:r w:rsidRPr="00600D59">
        <w:rPr>
          <w:rFonts w:cs="Arial"/>
          <w:b/>
        </w:rPr>
        <w:t xml:space="preserve">Αρχική σελίδα </w:t>
      </w:r>
      <w:r w:rsidRPr="00600D59">
        <w:rPr>
          <w:rFonts w:cs="Arial"/>
        </w:rPr>
        <w:t>στη Γραμμή εργαλείων διαγνωστικών για να κλείσετε απευθείας την εφαρμογή και να επιστρέψετε στο Μενού εργασιών MaxiSys</w:t>
      </w:r>
      <w:r w:rsidR="00233E7B" w:rsidRPr="00600D59">
        <w:rPr>
          <w:rFonts w:cs="Arial"/>
        </w:rPr>
        <w:t>.</w:t>
      </w:r>
    </w:p>
    <w:p w14:paraId="7906C160" w14:textId="77777777" w:rsidR="00123CFC" w:rsidRPr="00600D59" w:rsidRDefault="00123CFC" w:rsidP="00123CFC">
      <w:pPr>
        <w:pBdr>
          <w:top w:val="single" w:sz="6" w:space="1" w:color="auto"/>
          <w:bottom w:val="single" w:sz="6" w:space="1" w:color="auto"/>
        </w:pBdr>
        <w:spacing w:beforeLines="0" w:before="0" w:afterLines="0" w:after="0"/>
        <w:rPr>
          <w:rFonts w:cs="Arial"/>
          <w:b/>
        </w:rPr>
      </w:pPr>
      <w:r w:rsidRPr="00600D59">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13357A76" w14:textId="660B4385" w:rsidR="00123CFC" w:rsidRPr="00600D59" w:rsidRDefault="00123CFC" w:rsidP="00123CFC">
      <w:pPr>
        <w:pBdr>
          <w:top w:val="single" w:sz="6" w:space="1" w:color="auto"/>
          <w:bottom w:val="single" w:sz="6" w:space="1" w:color="auto"/>
        </w:pBdr>
        <w:spacing w:beforeLines="0" w:before="0" w:afterLines="0" w:after="0"/>
        <w:rPr>
          <w:rFonts w:cs="Arial"/>
          <w:b/>
        </w:rPr>
      </w:pPr>
      <w:r w:rsidRPr="00600D59">
        <w:rPr>
          <w:rFonts w:cs="Arial"/>
        </w:rPr>
        <w:t>Μετά την έξοδο από την εφαρμογή Διαγνωστικά, το tablet δεν επικοινωνεί πλέον με το όχημα και είναι ασφαλές να ανοίξετε άλλες εφαρμογές του MaxiSys</w:t>
      </w:r>
      <w:r w:rsidR="00233E7B" w:rsidRPr="00600D59">
        <w:rPr>
          <w:rFonts w:cs="Arial"/>
        </w:rPr>
        <w:t>.</w:t>
      </w:r>
    </w:p>
    <w:p w14:paraId="78385E84" w14:textId="77777777" w:rsidR="00123CFC" w:rsidRPr="00600D59" w:rsidRDefault="00123CFC" w:rsidP="00123CFC">
      <w:pPr>
        <w:pStyle w:val="Text"/>
        <w:spacing w:before="156" w:after="156"/>
        <w:rPr>
          <w:rFonts w:cs="Arial"/>
        </w:rPr>
      </w:pPr>
    </w:p>
    <w:p w14:paraId="6A74D8C4" w14:textId="31475C62" w:rsidR="000D7123" w:rsidRPr="00600D59" w:rsidRDefault="000D7123" w:rsidP="000D7123">
      <w:pPr>
        <w:pStyle w:val="12"/>
        <w:spacing w:before="312" w:after="312"/>
        <w:ind w:left="792" w:hanging="792"/>
      </w:pPr>
      <w:bookmarkStart w:id="243" w:name="_Ref159830853"/>
      <w:bookmarkStart w:id="244" w:name="_Toc204006048"/>
      <w:r w:rsidRPr="00600D59">
        <w:lastRenderedPageBreak/>
        <w:t>Υπηρεσία</w:t>
      </w:r>
      <w:bookmarkEnd w:id="243"/>
      <w:bookmarkEnd w:id="244"/>
    </w:p>
    <w:p w14:paraId="1BA544BA" w14:textId="5C7BBED7" w:rsidR="00E32DD9" w:rsidRPr="00600D59" w:rsidRDefault="00E32DD9" w:rsidP="00E32DD9">
      <w:pPr>
        <w:spacing w:before="156" w:after="156"/>
        <w:rPr>
          <w:rFonts w:cs="Arial"/>
        </w:rPr>
      </w:pPr>
      <w:r w:rsidRPr="00600D59">
        <w:rPr>
          <w:rFonts w:cs="Arial"/>
        </w:rPr>
        <w:t>Η ενότητα Σέρβις έχει σχεδιαστεί ειδικά για να παρέχει γρήγορη πρόσβαση στα συστήματα του οχήματος για διάφορες προγραμματισμένες εργασίες σέρβις και συντήρησης. Η τυπική οθόνη λειτουργίας σέρβις είναι μια σειρά από εκτελεστικές εντολές που καθοδηγούνται από μενού. Ακολουθήστε τις οδηγίες στην οθόνη για να επιλέξετε τις κατάλληλες επιλογές εκτέλεσης, να εισαγάγετε τις σωστές τιμές ή δεδομένα και να εκτελέσετε τις απαραίτητες ενέργειες. Η εφαρμογή θα εμφανίσει λεπτομερείς οδηγίες για την ολοκλήρωση επιλεγμένων λειτουργιών σέρβις.</w:t>
      </w:r>
    </w:p>
    <w:p w14:paraId="2E4A646B" w14:textId="44AB9D25" w:rsidR="00E32DD9" w:rsidRPr="00600D59" w:rsidRDefault="00E32DD9" w:rsidP="00E32DD9">
      <w:pPr>
        <w:spacing w:beforeLines="20" w:before="62" w:afterLines="20" w:after="62"/>
        <w:rPr>
          <w:rFonts w:cs="Arial"/>
        </w:rPr>
      </w:pPr>
      <w:r w:rsidRPr="00600D59">
        <w:rPr>
          <w:rFonts w:cs="Arial"/>
        </w:rPr>
        <w:t xml:space="preserve">Αφού εισαγάγετε κάθε ειδική λειτουργία, στην οθόνη θα εμφανιστούν δύο επιλογές εφαρμογής: Διάγνωση και Λειτουργίες άμεσης πρόσβασης. Η Διάγνωση επιτρέπει την ανάγνωση και τον καθαρισμό κωδικών, κάτι που είναι μερικές φορές απαραίτητο μετά την ολοκλήρωση ορισμένων ειδικών λειτουργιών. Οι Λειτουργίες άμεσης πρόσβασης αποτελούνται από </w:t>
      </w:r>
      <w:r w:rsidRPr="00600D59">
        <w:rPr>
          <w:rFonts w:cs="Arial"/>
          <w:szCs w:val="18"/>
        </w:rPr>
        <w:t>υπολειτουργίες της επιλεγμένης ειδικής λειτουργίας</w:t>
      </w:r>
      <w:r w:rsidR="00233E7B" w:rsidRPr="00600D59">
        <w:rPr>
          <w:rFonts w:cs="Arial"/>
          <w:szCs w:val="18"/>
        </w:rPr>
        <w:t>.</w:t>
      </w:r>
    </w:p>
    <w:p w14:paraId="76FB3655" w14:textId="2D5508FA" w:rsidR="00E32DD9" w:rsidRPr="00600D59" w:rsidRDefault="00154DC4" w:rsidP="00E32DD9">
      <w:pPr>
        <w:spacing w:beforeLines="0" w:before="0" w:afterLines="0" w:after="0" w:line="240" w:lineRule="auto"/>
        <w:ind w:left="0"/>
        <w:jc w:val="center"/>
        <w:rPr>
          <w:rFonts w:cs="Arial"/>
        </w:rPr>
      </w:pPr>
      <w:r w:rsidRPr="00600D59">
        <w:rPr>
          <w:rFonts w:cs="Arial"/>
          <w:noProof/>
          <w:lang w:val="en-US"/>
        </w:rPr>
        <w:drawing>
          <wp:inline distT="0" distB="0" distL="0" distR="0" wp14:anchorId="5BF19520" wp14:editId="05DEB80F">
            <wp:extent cx="2879725" cy="196778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rotWithShape="1">
                    <a:blip r:embed="rId166" cstate="print">
                      <a:extLst>
                        <a:ext uri="{28A0092B-C50C-407E-A947-70E740481C1C}">
                          <a14:useLocalDpi xmlns:a14="http://schemas.microsoft.com/office/drawing/2010/main"/>
                        </a:ext>
                      </a:extLst>
                    </a:blip>
                    <a:srcRect/>
                    <a:stretch/>
                  </pic:blipFill>
                  <pic:spPr bwMode="auto">
                    <a:xfrm>
                      <a:off x="0" y="0"/>
                      <a:ext cx="2880000" cy="1967977"/>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6B30FEFB" w:rsidR="00E32DD9" w:rsidRPr="00600D59" w:rsidRDefault="000B5569" w:rsidP="00E32DD9">
      <w:pPr>
        <w:pStyle w:val="ab"/>
        <w:spacing w:before="156" w:after="156"/>
        <w:ind w:left="0"/>
        <w:rPr>
          <w:rFonts w:cs="Arial"/>
          <w:i/>
        </w:rPr>
      </w:pPr>
      <w:r w:rsidRPr="00600D59">
        <w:rPr>
          <w:rFonts w:cs="Arial"/>
        </w:rPr>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7</w:t>
      </w:r>
      <w:r w:rsidR="008C38A9" w:rsidRPr="00600D59">
        <w:rPr>
          <w:rFonts w:cs="Arial"/>
          <w:noProof/>
        </w:rPr>
        <w:fldChar w:fldCharType="end"/>
      </w:r>
      <w:r w:rsidR="00623535"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E32DD9" w:rsidRPr="00600D59">
        <w:rPr>
          <w:rFonts w:cs="Arial"/>
        </w:rPr>
        <w:t xml:space="preserve"> </w:t>
      </w:r>
      <w:r w:rsidR="00E32DD9" w:rsidRPr="00600D59">
        <w:rPr>
          <w:rFonts w:cs="Arial"/>
          <w:i/>
        </w:rPr>
        <w:t>Μενού σέρβις</w:t>
      </w:r>
    </w:p>
    <w:p w14:paraId="70E0CE64" w14:textId="77777777" w:rsidR="00E32DD9" w:rsidRPr="00600D59" w:rsidRDefault="00E32DD9" w:rsidP="00E32DD9">
      <w:pPr>
        <w:spacing w:beforeLines="20" w:before="62" w:afterLines="20" w:after="62"/>
        <w:rPr>
          <w:rFonts w:cs="Arial"/>
        </w:rPr>
      </w:pPr>
      <w:r w:rsidRPr="00600D59">
        <w:rPr>
          <w:rFonts w:cs="Arial"/>
        </w:rPr>
        <w:t>Σε αυτό το κεφάλαιο περιγράφονται αρκετές από τις πιο συχνά χρησιμοποιούμενες υπηρεσίες.</w:t>
      </w:r>
    </w:p>
    <w:p w14:paraId="7B5ACC02" w14:textId="77777777" w:rsidR="00E32DD9" w:rsidRPr="00600D59" w:rsidRDefault="00E32DD9" w:rsidP="00E32DD9">
      <w:pPr>
        <w:pStyle w:val="20"/>
        <w:spacing w:before="312" w:after="156"/>
        <w:rPr>
          <w:rFonts w:cs="Arial"/>
        </w:rPr>
      </w:pPr>
      <w:bookmarkStart w:id="245" w:name="_Toc475176631"/>
      <w:bookmarkStart w:id="246" w:name="_Toc38114400"/>
      <w:bookmarkStart w:id="247" w:name="_Toc159436294"/>
      <w:bookmarkStart w:id="248" w:name="_Toc204006049"/>
      <w:r w:rsidRPr="00600D59">
        <w:rPr>
          <w:rFonts w:cs="Arial"/>
        </w:rPr>
        <w:t>Υπηρεσία επαναφοράς λαδιού</w:t>
      </w:r>
      <w:bookmarkEnd w:id="245"/>
      <w:bookmarkEnd w:id="246"/>
      <w:bookmarkEnd w:id="247"/>
      <w:bookmarkEnd w:id="248"/>
    </w:p>
    <w:p w14:paraId="65516854" w14:textId="77777777" w:rsidR="00E32DD9" w:rsidRPr="00600D59" w:rsidRDefault="00E32DD9" w:rsidP="00E32DD9">
      <w:pPr>
        <w:spacing w:before="156" w:after="156"/>
        <w:rPr>
          <w:rFonts w:cs="Arial"/>
        </w:rPr>
      </w:pPr>
      <w:r w:rsidRPr="00600D59">
        <w:rPr>
          <w:rFonts w:cs="Arial"/>
        </w:rPr>
        <w:t>Εκτελέστε επαναφορά για το σύστημα Διάρκειας Ζωής Λαδιού Κινητήρα, το οποίο υπολογίζει ένα βέλτιστο διάστημα αλλαγής διάρκειας ζωής λαδιού ανάλογα με τις συνθήκες οδήγησης και το κλίμα του οχήματος. Η Υπενθύμιση Διάρκειας Ζωής Λαδιού πρέπει να επαναφέρεται κάθε φορά που αλλάζετε λάδι, ώστε το σύστημα να μπορεί να υπολογίσει πότε απαιτείται η επόμενη αλλαγή λαδιού.</w:t>
      </w:r>
    </w:p>
    <w:p w14:paraId="34675F87" w14:textId="77777777" w:rsidR="00A367F4" w:rsidRPr="00600D59" w:rsidRDefault="00A367F4" w:rsidP="00E32DD9">
      <w:pPr>
        <w:spacing w:before="156" w:after="156"/>
        <w:rPr>
          <w:rFonts w:cs="Arial"/>
        </w:rPr>
      </w:pPr>
    </w:p>
    <w:p w14:paraId="7A99367C" w14:textId="77777777" w:rsidR="00E32DD9" w:rsidRPr="00600D59" w:rsidRDefault="00E32DD9" w:rsidP="00E32DD9">
      <w:pPr>
        <w:pBdr>
          <w:top w:val="single" w:sz="4" w:space="1" w:color="auto"/>
        </w:pBdr>
        <w:spacing w:beforeLines="0" w:before="0" w:afterLines="0" w:after="0"/>
        <w:contextualSpacing/>
        <w:rPr>
          <w:rFonts w:eastAsia="宋体" w:cs="Arial"/>
          <w:b/>
        </w:rPr>
      </w:pPr>
      <w:r w:rsidRPr="00600D59">
        <w:rPr>
          <w:rFonts w:eastAsia="宋体" w:cs="Arial"/>
          <w:noProof/>
          <w:sz w:val="20"/>
          <w:lang w:val="en-US"/>
        </w:rPr>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eastAsia="宋体" w:cs="Arial"/>
          <w:b/>
        </w:rPr>
        <w:t>ΣΗΜΕΙΩΜΑ</w:t>
      </w:r>
    </w:p>
    <w:p w14:paraId="62CC20AA" w14:textId="77777777" w:rsidR="00E32DD9" w:rsidRPr="00600D59"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600D59">
        <w:rPr>
          <w:rFonts w:eastAsia="宋体" w:cs="Arial"/>
        </w:rPr>
        <w:t>Να επαναφέρετε πάντα τη διάρκεια ζωής του λαδιού κινητήρα στο 100% μετά από κάθε αλλαγή λαδιού.</w:t>
      </w:r>
    </w:p>
    <w:p w14:paraId="4C0E1012" w14:textId="77777777" w:rsidR="00E32DD9" w:rsidRPr="00600D59" w:rsidRDefault="00E32DD9">
      <w:pPr>
        <w:numPr>
          <w:ilvl w:val="0"/>
          <w:numId w:val="85"/>
        </w:numPr>
        <w:adjustRightInd w:val="0"/>
        <w:snapToGrid w:val="0"/>
        <w:spacing w:beforeLines="0" w:before="0" w:afterLines="0" w:after="0"/>
        <w:ind w:left="641" w:hanging="357"/>
        <w:contextualSpacing/>
        <w:rPr>
          <w:rFonts w:eastAsia="宋体" w:cs="Arial"/>
        </w:rPr>
      </w:pPr>
      <w:r w:rsidRPr="00600D59">
        <w:rPr>
          <w:rFonts w:eastAsia="宋体" w:cs="Arial"/>
        </w:rPr>
        <w:t>Όλες οι απαιτούμενες εργασίες πρέπει να εκτελούνται πριν από την επαναφορά των δεικτών σέρβις. Η μη τήρηση αυτού μπορεί να οδηγήσει σε εσφαλμένες τιμές σέρβις και στην αποθήκευση κωδικών DTC από την αντίστοιχη μονάδα ελέγχου.</w:t>
      </w:r>
    </w:p>
    <w:p w14:paraId="528B551C" w14:textId="77777777" w:rsidR="00E32DD9" w:rsidRPr="00600D59"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600D59">
        <w:rPr>
          <w:rFonts w:eastAsia="宋体" w:cs="Arial"/>
        </w:rPr>
        <w:t>Για ορισμένα οχήματα, το εργαλείο σάρωσης μπορεί να επαναφέρει πρόσθετες λυχνίες σέρβις, όπως τον κύκλο συντήρησης και το διάστημα σέρβις. Για παράδειγμα, σε οχήματα BMW, οι επαναφορές σέρβις περιλαμβάνουν λάδι κινητήρα, μπουζί, μπροστινά/πίσω φρένα, ψυκτικό υγρό, φίλτρο σωματιδίων, υγρό φρένων, μικροφίλτρο, έλεγχο οχημάτων, έλεγχο εκπομπών καυσαερίων και ελέγχους οχημάτων.</w:t>
      </w:r>
    </w:p>
    <w:p w14:paraId="464CF374" w14:textId="77777777" w:rsidR="00E32DD9" w:rsidRPr="00600D59" w:rsidRDefault="00E32DD9" w:rsidP="00E32DD9">
      <w:pPr>
        <w:pStyle w:val="20"/>
        <w:spacing w:before="312" w:after="156"/>
        <w:rPr>
          <w:rFonts w:cs="Arial"/>
        </w:rPr>
      </w:pPr>
      <w:bookmarkStart w:id="249" w:name="_Toc475176632"/>
      <w:bookmarkStart w:id="250" w:name="_Toc38114401"/>
      <w:bookmarkStart w:id="251" w:name="_Toc159436295"/>
      <w:bookmarkStart w:id="252" w:name="_Toc204006050"/>
      <w:r w:rsidRPr="00600D59">
        <w:rPr>
          <w:rFonts w:cs="Arial"/>
        </w:rPr>
        <w:t>Σέρβις ηλεκτρικού χειρόφρενου (EPB)</w:t>
      </w:r>
      <w:bookmarkEnd w:id="249"/>
      <w:bookmarkEnd w:id="250"/>
      <w:bookmarkEnd w:id="251"/>
      <w:bookmarkEnd w:id="252"/>
    </w:p>
    <w:p w14:paraId="112492A5" w14:textId="77777777" w:rsidR="00E32DD9" w:rsidRPr="00600D59" w:rsidRDefault="00E32DD9" w:rsidP="00E32DD9">
      <w:pPr>
        <w:spacing w:before="156" w:after="156"/>
        <w:rPr>
          <w:rFonts w:cs="Arial"/>
        </w:rPr>
      </w:pPr>
      <w:r w:rsidRPr="00600D59">
        <w:rPr>
          <w:rFonts w:cs="Arial"/>
        </w:rPr>
        <w:t>Αυτή η λειτουργία έχει πολλαπλές χρήσεις για την ασφαλή και αποτελεσματική συντήρηση του ηλεκτρονικού συστήματος πέδησης. Οι εφαρμογές περιλαμβάνουν την απενεργοποίηση και ενεργοποίηση του συστήματος ελέγχου φρένων, την υποβοήθηση στον έλεγχο υγρού φρένων, το άνοιγμα και κλείσιμο των τακακιών φρένων και τη ρύθμιση των φρένων μετά την αντικατάσταση δίσκου ή τακακιού.</w:t>
      </w:r>
    </w:p>
    <w:p w14:paraId="431A6DD4" w14:textId="77777777" w:rsidR="00E32DD9" w:rsidRPr="00600D59" w:rsidRDefault="00E32DD9" w:rsidP="00BF6CA0">
      <w:pPr>
        <w:pStyle w:val="EN"/>
        <w:spacing w:before="156" w:after="156"/>
        <w:rPr>
          <w:rFonts w:cs="Arial"/>
          <w:b/>
          <w:bCs w:val="0"/>
        </w:rPr>
      </w:pPr>
      <w:bookmarkStart w:id="253" w:name="_Toc159436296"/>
      <w:r w:rsidRPr="00600D59">
        <w:rPr>
          <w:rFonts w:cs="Arial"/>
          <w:b/>
          <w:bCs w:val="0"/>
          <w:lang w:val="en-US"/>
        </w:rPr>
        <w:t>Ασφάλεια</w:t>
      </w:r>
      <w:r w:rsidRPr="00600D59">
        <w:rPr>
          <w:rFonts w:cs="Arial"/>
          <w:b/>
          <w:bCs w:val="0"/>
        </w:rPr>
        <w:t xml:space="preserve"> </w:t>
      </w:r>
      <w:r w:rsidRPr="00600D59">
        <w:rPr>
          <w:rFonts w:cs="Arial"/>
          <w:b/>
          <w:bCs w:val="0"/>
          <w:lang w:val="en-US"/>
        </w:rPr>
        <w:t>EPB</w:t>
      </w:r>
      <w:bookmarkEnd w:id="253"/>
    </w:p>
    <w:p w14:paraId="67F42618" w14:textId="77777777" w:rsidR="00E32DD9" w:rsidRPr="00600D59" w:rsidRDefault="00E32DD9" w:rsidP="00E32DD9">
      <w:pPr>
        <w:spacing w:before="156" w:after="156"/>
        <w:rPr>
          <w:rFonts w:eastAsia="Arial" w:cs="Arial"/>
          <w:bCs/>
        </w:rPr>
      </w:pPr>
      <w:r w:rsidRPr="00600D59">
        <w:rPr>
          <w:rFonts w:eastAsia="Arial" w:cs="Arial"/>
        </w:rPr>
        <w:t>Η συντήρηση του συστήματος ηλεκτρικού χειρόφρενου (EPB) μπορεί να είναι επικίνδυνη, επομένως, πριν ξεκινήσετε τις εργασίες σέρβις, λάβετε υπόψη αυτούς τους κανόνες.</w:t>
      </w:r>
    </w:p>
    <w:p w14:paraId="1C665CE2" w14:textId="77777777" w:rsidR="00E32DD9" w:rsidRPr="00600D59"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600D59">
        <w:rPr>
          <w:rFonts w:cs="Arial"/>
          <w:szCs w:val="18"/>
        </w:rPr>
        <w:t>Βεβαιωθείτε ότι είστε πλήρως εξοικειωμένοι με το σύστημα πέδησης και τη λειτουργία του πριν ξεκινήσετε οποιαδήποτε εργασία.</w:t>
      </w:r>
    </w:p>
    <w:p w14:paraId="1E060EBD" w14:textId="626C434A" w:rsidR="00E32DD9" w:rsidRPr="00600D59" w:rsidRDefault="00BF6CA0" w:rsidP="00BF6CA0">
      <w:pPr>
        <w:pStyle w:val="aa"/>
        <w:widowControl w:val="0"/>
        <w:numPr>
          <w:ilvl w:val="0"/>
          <w:numId w:val="88"/>
        </w:numPr>
        <w:adjustRightInd w:val="0"/>
        <w:snapToGrid w:val="0"/>
        <w:spacing w:beforeLines="20" w:before="62" w:afterLines="20" w:after="62"/>
        <w:ind w:left="641" w:hanging="357"/>
        <w:rPr>
          <w:rFonts w:cs="Arial"/>
          <w:b/>
        </w:rPr>
      </w:pPr>
      <w:r w:rsidRPr="00600D59">
        <w:rPr>
          <w:rFonts w:cs="Arial"/>
          <w:szCs w:val="18"/>
        </w:rPr>
        <w:t>Ενδέχεται να απαιτείται η απενεργοποίηση του συστήματος ελέγχου EPB πριν από την εκτέλεση οποιασδήποτε εργασίας συντήρησης/διαγνωστικής στο σύστημα φρένων. Αυτό μπορεί να γίνει από το μενού εργαλείων.</w:t>
      </w:r>
    </w:p>
    <w:p w14:paraId="69702AD2" w14:textId="1C7C5173" w:rsidR="00E32DD9" w:rsidRPr="00600D59" w:rsidRDefault="00BF6CA0" w:rsidP="00BF6CA0">
      <w:pPr>
        <w:pStyle w:val="aa"/>
        <w:widowControl w:val="0"/>
        <w:numPr>
          <w:ilvl w:val="0"/>
          <w:numId w:val="88"/>
        </w:numPr>
        <w:adjustRightInd w:val="0"/>
        <w:snapToGrid w:val="0"/>
        <w:spacing w:beforeLines="20" w:before="62" w:afterLines="20" w:after="62"/>
        <w:ind w:left="641" w:hanging="357"/>
        <w:rPr>
          <w:rFonts w:cs="Arial"/>
          <w:b/>
        </w:rPr>
      </w:pPr>
      <w:r w:rsidRPr="00600D59">
        <w:rPr>
          <w:rFonts w:cs="Arial"/>
          <w:szCs w:val="18"/>
        </w:rPr>
        <w:t>Εκτελείτε εργασίες συντήρησης μόνο όταν το όχημα είναι ακινητοποιημένο και σε επίπεδο έδαφος.</w:t>
      </w:r>
    </w:p>
    <w:p w14:paraId="0F27A30B" w14:textId="77777777" w:rsidR="00E32DD9" w:rsidRPr="00600D59" w:rsidRDefault="00E32DD9">
      <w:pPr>
        <w:pStyle w:val="aa"/>
        <w:widowControl w:val="0"/>
        <w:numPr>
          <w:ilvl w:val="0"/>
          <w:numId w:val="88"/>
        </w:numPr>
        <w:adjustRightInd w:val="0"/>
        <w:snapToGrid w:val="0"/>
        <w:spacing w:beforeLines="20" w:before="62" w:afterLines="20" w:after="62"/>
        <w:ind w:left="641" w:hanging="357"/>
        <w:rPr>
          <w:rFonts w:cs="Arial"/>
          <w:b/>
        </w:rPr>
      </w:pPr>
      <w:r w:rsidRPr="00600D59">
        <w:rPr>
          <w:rFonts w:cs="Arial"/>
        </w:rPr>
        <w:t>Βεβαιωθείτε ότι το σύστημα ελέγχου EPB επανενεργοποιείται μετά την ολοκλήρωση των εργασιών συντήρησης.</w:t>
      </w:r>
    </w:p>
    <w:p w14:paraId="7EA68DEC" w14:textId="77777777" w:rsidR="00E32DD9" w:rsidRPr="00600D59" w:rsidRDefault="00E32DD9" w:rsidP="00E32DD9">
      <w:pPr>
        <w:pStyle w:val="NOTE2"/>
        <w:spacing w:before="156" w:after="156"/>
        <w:ind w:left="181"/>
        <w:contextualSpacing/>
        <w:rPr>
          <w:b/>
          <w:bCs w:val="0"/>
        </w:rPr>
      </w:pPr>
      <w:r w:rsidRPr="00600D59">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b/>
          <w:bCs w:val="0"/>
        </w:rPr>
        <w:t>ΣΗΜΕΙΩΜΑ</w:t>
      </w:r>
    </w:p>
    <w:p w14:paraId="569F8806" w14:textId="77777777" w:rsidR="00E32DD9" w:rsidRPr="00600D59" w:rsidRDefault="00E32DD9" w:rsidP="00E32DD9">
      <w:pPr>
        <w:pStyle w:val="NOTE2"/>
        <w:spacing w:before="156" w:after="156"/>
        <w:ind w:left="181"/>
        <w:contextualSpacing/>
      </w:pPr>
      <w:r w:rsidRPr="00600D59">
        <w:t>Η Autel δεν φέρει καμία ευθύνη για οποιοδήποτε ατύχημα ή τραυματισμό που προκύπτει από τη συντήρηση του συστήματος ηλεκτρικού χειρόφρενου.</w:t>
      </w:r>
    </w:p>
    <w:p w14:paraId="299D88E0" w14:textId="77777777" w:rsidR="00E32DD9" w:rsidRPr="00600D59" w:rsidRDefault="00E32DD9" w:rsidP="00E32DD9">
      <w:pPr>
        <w:spacing w:before="156" w:after="156"/>
        <w:rPr>
          <w:rFonts w:cs="Arial"/>
        </w:rPr>
      </w:pPr>
      <w:bookmarkStart w:id="254" w:name="_Toc38114402"/>
      <w:bookmarkStart w:id="255" w:name="_Toc159436297"/>
      <w:bookmarkStart w:id="256" w:name="_Toc475176633"/>
    </w:p>
    <w:p w14:paraId="21E56557" w14:textId="77777777" w:rsidR="00E32DD9" w:rsidRPr="00600D59" w:rsidRDefault="00E32DD9" w:rsidP="00E32DD9">
      <w:pPr>
        <w:spacing w:before="156" w:after="156"/>
        <w:rPr>
          <w:rFonts w:cs="Arial"/>
        </w:rPr>
      </w:pPr>
    </w:p>
    <w:p w14:paraId="41324098" w14:textId="20B70DEA" w:rsidR="00E32DD9" w:rsidRPr="00600D59" w:rsidRDefault="00E32DD9" w:rsidP="00E32DD9">
      <w:pPr>
        <w:pStyle w:val="20"/>
        <w:spacing w:before="312" w:after="156"/>
        <w:rPr>
          <w:rFonts w:cs="Arial"/>
        </w:rPr>
      </w:pPr>
      <w:bookmarkStart w:id="257" w:name="_Toc204006051"/>
      <w:r w:rsidRPr="00600D59">
        <w:rPr>
          <w:rFonts w:cs="Arial"/>
        </w:rPr>
        <w:t>Σέρβις Συστήματος Παρακολούθησης Πίεσης Ελαστικών (TPMS)</w:t>
      </w:r>
      <w:bookmarkEnd w:id="254"/>
      <w:bookmarkEnd w:id="255"/>
      <w:bookmarkEnd w:id="257"/>
    </w:p>
    <w:p w14:paraId="3FE4EF12" w14:textId="77777777" w:rsidR="00E32DD9" w:rsidRPr="00600D59" w:rsidRDefault="00E32DD9" w:rsidP="00E32DD9">
      <w:pPr>
        <w:pStyle w:val="BodytextUserManual"/>
        <w:spacing w:before="156" w:after="156"/>
      </w:pPr>
      <w:r w:rsidRPr="00600D59">
        <w:t>Αυτή η λειτουργία σάς επιτρέπει να αναζητάτε γρήγορα τα αναγνωριστικά αισθητήρων ελαστικών από την ECU του οχήματος, καθώς και να εκτελείτε διαδικασίες αντικατάστασης και επαναφοράς του TPMS μετά την αντικατάσταση των αισθητήρων ελαστικών.</w:t>
      </w:r>
    </w:p>
    <w:p w14:paraId="4CB455F0" w14:textId="77777777" w:rsidR="00E32DD9" w:rsidRPr="00600D59" w:rsidRDefault="00E32DD9" w:rsidP="00E32DD9">
      <w:pPr>
        <w:pStyle w:val="20"/>
        <w:spacing w:before="312" w:after="156"/>
        <w:rPr>
          <w:rFonts w:cs="Arial"/>
        </w:rPr>
      </w:pPr>
      <w:bookmarkStart w:id="258" w:name="_Toc38114403"/>
      <w:bookmarkStart w:id="259" w:name="_Toc159436298"/>
      <w:bookmarkStart w:id="260" w:name="_Toc204006052"/>
      <w:r w:rsidRPr="00600D59">
        <w:rPr>
          <w:rFonts w:cs="Arial"/>
        </w:rPr>
        <w:t>Υπηρεσία Συστήματος Διαχείρισης Μπαταριών (BMS)</w:t>
      </w:r>
      <w:bookmarkEnd w:id="256"/>
      <w:bookmarkEnd w:id="258"/>
      <w:bookmarkEnd w:id="259"/>
      <w:bookmarkEnd w:id="260"/>
    </w:p>
    <w:p w14:paraId="3D51AE35" w14:textId="77777777" w:rsidR="00E32DD9" w:rsidRPr="00600D59" w:rsidRDefault="00E32DD9" w:rsidP="00E32DD9">
      <w:pPr>
        <w:spacing w:before="156" w:after="156"/>
        <w:rPr>
          <w:rFonts w:cs="Arial"/>
        </w:rPr>
      </w:pPr>
      <w:bookmarkStart w:id="261" w:name="_Toc469908347"/>
      <w:bookmarkStart w:id="262" w:name="_Toc475176635"/>
      <w:bookmarkStart w:id="263" w:name="_Toc38114404"/>
      <w:r w:rsidRPr="00600D59">
        <w:rPr>
          <w:rFonts w:cs="Arial"/>
        </w:rPr>
        <w:t>Το Σύστημα Διαχείρισης Μπαταρίας (BMS) επιτρέπει στο εργαλείο να αξιολογεί την κατάσταση φόρτισης της μπαταρίας, να παρακολουθεί το ρεύμα κλειστού κυκλώματος, να καταγράφει την αντικατάσταση της μπαταρίας, να ενεργοποιεί την κατάσταση ηρεμίας του οχήματος και να φορτίζει την μπαταρία μέσω της διαγνωστικής υποδοχής.</w:t>
      </w:r>
    </w:p>
    <w:p w14:paraId="0194EED1" w14:textId="77777777" w:rsidR="00E32DD9" w:rsidRPr="00600D59" w:rsidRDefault="00E32DD9" w:rsidP="00E32DD9">
      <w:pPr>
        <w:pBdr>
          <w:top w:val="single" w:sz="4" w:space="1" w:color="auto"/>
          <w:bottom w:val="single" w:sz="4" w:space="1" w:color="auto"/>
        </w:pBdr>
        <w:spacing w:beforeLines="0" w:before="0" w:afterLines="0" w:after="0"/>
        <w:contextualSpacing/>
        <w:rPr>
          <w:rFonts w:eastAsia="宋体" w:cs="Arial"/>
          <w:b/>
        </w:rPr>
      </w:pPr>
      <w:r w:rsidRPr="00600D59">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eastAsia="宋体" w:cs="Arial"/>
          <w:b/>
        </w:rPr>
        <w:t>ΣΗΜΕΙΩΜΑ</w:t>
      </w:r>
    </w:p>
    <w:p w14:paraId="499A66F2" w14:textId="77777777" w:rsidR="00E32DD9" w:rsidRPr="00600D59"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600D59">
        <w:rPr>
          <w:rFonts w:eastAsia="宋体" w:cs="Arial"/>
        </w:rPr>
        <w:t>Αυτή η λειτουργία δεν υποστηρίζεται από όλα τα οχήματα.</w:t>
      </w:r>
    </w:p>
    <w:p w14:paraId="436C3366" w14:textId="77777777" w:rsidR="00E32DD9" w:rsidRPr="00600D59"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600D59">
        <w:rPr>
          <w:rFonts w:eastAsia="宋体" w:cs="Arial"/>
        </w:rPr>
        <w:t>Οι δευτερεύουσες λειτουργίες και οι πραγματικές οθόνες δοκιμής του BMS ενδέχεται να διαφέρουν ανάλογα με το όχημα. Ακολουθήστε τις οδηγίες στην οθόνη για να κάνετε τη σωστή επιλογή.</w:t>
      </w:r>
    </w:p>
    <w:p w14:paraId="28FC9B0F" w14:textId="77777777" w:rsidR="00E32DD9" w:rsidRPr="00600D59" w:rsidRDefault="00E32DD9" w:rsidP="00E32DD9">
      <w:pPr>
        <w:spacing w:before="156" w:after="156"/>
        <w:rPr>
          <w:rFonts w:cs="Arial"/>
        </w:rPr>
      </w:pPr>
      <w:r w:rsidRPr="00600D59">
        <w:rPr>
          <w:rFonts w:cs="Arial"/>
        </w:rPr>
        <w:t>Το όχημα μπορεί να χρησιμοποιεί είτε μια σφραγισμένη μπαταρία μολύβδου-οξέος είτε μια μπαταρία απορροφημένου γυαλιού (AGM). Η μπαταρία μολύβδου-οξέος περιέχει υγρό θειικό οξύ και μπορεί να χυθεί σε περίπτωση ανατροπής. Η μπαταρία AGM (γνωστή ως μπαταρία VRLA, μολύβδου οξέος που ρυθμίζεται από βαλβίδα) περιέχει επίσης θειικό οξύ, αλλά το οξύ περιέχεται σε γυάλινα στρώματα μεταξύ των πλακών ακροδεκτών.</w:t>
      </w:r>
    </w:p>
    <w:p w14:paraId="7DD56177" w14:textId="2F659B82" w:rsidR="00E32DD9" w:rsidRPr="00600D59" w:rsidRDefault="00E32DD9" w:rsidP="00E32DD9">
      <w:pPr>
        <w:spacing w:before="156" w:after="156"/>
        <w:rPr>
          <w:rFonts w:cs="Arial"/>
        </w:rPr>
      </w:pPr>
      <w:r w:rsidRPr="00600D59">
        <w:rPr>
          <w:rFonts w:cs="Arial"/>
        </w:rPr>
        <w:t xml:space="preserve">Συνιστάται η ανταλλακτική μπαταρία aftermarket να έχει τις ίδιες προδιαγραφές, όπως χωρητικότητα και τύπο, με την υπάρχουσα μπαταρία. Εάν η αρχική μπαταρία αντικατασταθεί με διαφορετικό τύπο μπαταρίας (π.χ. μια μπαταρία μολύβδου-οξέος αντικατασταθεί με μια μπαταρία AGM) ή με μια μπαταρία με διαφορετική χωρητικότητα </w:t>
      </w:r>
      <w:r w:rsidR="00233E7B" w:rsidRPr="00600D59">
        <w:rPr>
          <w:rFonts w:cs="Arial"/>
        </w:rPr>
        <w:t>(</w:t>
      </w:r>
      <w:r w:rsidRPr="00600D59">
        <w:rPr>
          <w:rFonts w:cs="Arial"/>
        </w:rPr>
        <w:t>mAh</w:t>
      </w:r>
      <w:r w:rsidR="00233E7B" w:rsidRPr="00600D59">
        <w:rPr>
          <w:rFonts w:cs="Arial"/>
        </w:rPr>
        <w:t>)</w:t>
      </w:r>
      <w:r w:rsidRPr="00600D59">
        <w:rPr>
          <w:rFonts w:cs="Arial"/>
        </w:rPr>
        <w:t>, το όχημα ενδέχεται να χρειαστεί επαναπρογραμματισμό του νέου τύπου μπαταρίας, εκτός από την εκτέλεση της επαναφοράς της μπαταρίας. Συμβουλευτείτε το εγχειρίδιο του οχήματος για πρόσθετες πληροφορίες ειδικά για το όχημα.</w:t>
      </w:r>
    </w:p>
    <w:p w14:paraId="7E091C52" w14:textId="457B4D7E" w:rsidR="00E32DD9" w:rsidRPr="00600D59" w:rsidRDefault="00C17A3A" w:rsidP="00C17A3A">
      <w:pPr>
        <w:pStyle w:val="20"/>
        <w:spacing w:before="312" w:after="156"/>
        <w:rPr>
          <w:rFonts w:cs="Arial"/>
        </w:rPr>
      </w:pPr>
      <w:bookmarkStart w:id="264" w:name="_Toc204006053"/>
      <w:bookmarkEnd w:id="261"/>
      <w:bookmarkEnd w:id="262"/>
      <w:bookmarkEnd w:id="263"/>
      <w:r w:rsidRPr="00600D59">
        <w:rPr>
          <w:rFonts w:cs="Arial"/>
        </w:rPr>
        <w:t>Σέρβις Φίλτρου Σωματιδίων Ντίζελ (DPF)</w:t>
      </w:r>
      <w:bookmarkEnd w:id="264"/>
    </w:p>
    <w:p w14:paraId="3E906D00" w14:textId="3ED9C73E" w:rsidR="00E32DD9" w:rsidRPr="00600D59" w:rsidRDefault="00E32DD9" w:rsidP="00E32DD9">
      <w:pPr>
        <w:spacing w:before="156" w:after="156"/>
        <w:rPr>
          <w:rFonts w:cs="Arial"/>
        </w:rPr>
      </w:pPr>
      <w:bookmarkStart w:id="265" w:name="_Toc475176636"/>
      <w:bookmarkStart w:id="266" w:name="_Toc469908349"/>
      <w:bookmarkStart w:id="267" w:name="_Toc38114405"/>
      <w:r w:rsidRPr="00600D59">
        <w:rPr>
          <w:rFonts w:cs="Arial"/>
        </w:rPr>
        <w:t xml:space="preserve">Η λειτουργία του φίλτρου σωματιδίων ντίζελ </w:t>
      </w:r>
      <w:r w:rsidR="00233E7B" w:rsidRPr="00600D59">
        <w:rPr>
          <w:rFonts w:cs="Arial"/>
        </w:rPr>
        <w:t>(</w:t>
      </w:r>
      <w:r w:rsidRPr="00600D59">
        <w:rPr>
          <w:rFonts w:cs="Arial"/>
        </w:rPr>
        <w:t>DPF) διαχειρίζεται την αναγέννηση DPF, την εκμάθηση αντικατάστασης εξαρτημάτων DPF και την εκμάθηση DPF μετά την αντικατάσταση της μονάδας ελέγχου κινητήρα.</w:t>
      </w:r>
    </w:p>
    <w:p w14:paraId="45B2728A" w14:textId="2E37ECD4" w:rsidR="00E32DD9" w:rsidRPr="00600D59" w:rsidRDefault="00600D59" w:rsidP="00E32DD9">
      <w:pPr>
        <w:spacing w:before="156" w:after="156"/>
        <w:rPr>
          <w:rFonts w:cs="Arial"/>
        </w:rPr>
      </w:pPr>
      <w:r w:rsidRPr="00600D59">
        <w:rPr>
          <w:rFonts w:eastAsiaTheme="minorEastAsia" w:cs="Arial"/>
          <w:szCs w:val="18"/>
          <w:lang w:val="en-US"/>
        </w:rPr>
        <w:lastRenderedPageBreak/>
        <w:t>Η</w:t>
      </w:r>
      <w:r w:rsidRPr="00600D59">
        <w:rPr>
          <w:rFonts w:eastAsiaTheme="minorEastAsia" w:cs="Arial"/>
          <w:szCs w:val="18"/>
        </w:rPr>
        <w:t xml:space="preserve"> </w:t>
      </w:r>
      <w:r w:rsidRPr="00600D59">
        <w:rPr>
          <w:rFonts w:eastAsiaTheme="minorEastAsia" w:cs="Arial"/>
          <w:szCs w:val="18"/>
          <w:lang w:val="en-US"/>
        </w:rPr>
        <w:t>ECM</w:t>
      </w:r>
      <w:r w:rsidRPr="00600D59">
        <w:rPr>
          <w:rFonts w:eastAsiaTheme="minorEastAsia" w:cs="Arial"/>
          <w:szCs w:val="18"/>
        </w:rPr>
        <w:t xml:space="preserve"> </w:t>
      </w:r>
      <w:r w:rsidRPr="00600D59">
        <w:rPr>
          <w:rFonts w:eastAsiaTheme="minorEastAsia" w:cs="Arial"/>
          <w:szCs w:val="18"/>
          <w:lang w:val="en-US"/>
        </w:rPr>
        <w:t>παρακολουθεί</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στυλ</w:t>
      </w:r>
      <w:r w:rsidRPr="00600D59">
        <w:rPr>
          <w:rFonts w:eastAsiaTheme="minorEastAsia" w:cs="Arial"/>
          <w:szCs w:val="18"/>
        </w:rPr>
        <w:t xml:space="preserve"> </w:t>
      </w:r>
      <w:r w:rsidRPr="00600D59">
        <w:rPr>
          <w:rFonts w:eastAsiaTheme="minorEastAsia" w:cs="Arial"/>
          <w:szCs w:val="18"/>
          <w:lang w:val="en-US"/>
        </w:rPr>
        <w:t>οδήγησης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επιλέγει</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κατάλληλη</w:t>
      </w:r>
      <w:r w:rsidRPr="00600D59">
        <w:rPr>
          <w:rFonts w:eastAsiaTheme="minorEastAsia" w:cs="Arial"/>
          <w:szCs w:val="18"/>
        </w:rPr>
        <w:t xml:space="preserve"> </w:t>
      </w:r>
      <w:r w:rsidRPr="00600D59">
        <w:rPr>
          <w:rFonts w:eastAsiaTheme="minorEastAsia" w:cs="Arial"/>
          <w:szCs w:val="18"/>
          <w:lang w:val="en-US"/>
        </w:rPr>
        <w:t>στιγμή</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χρησιμοποιήσει</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αναγέννηση</w:t>
      </w:r>
      <w:r w:rsidRPr="00600D59">
        <w:rPr>
          <w:rFonts w:eastAsiaTheme="minorEastAsia" w:cs="Arial"/>
          <w:szCs w:val="18"/>
        </w:rPr>
        <w:t xml:space="preserve">. </w:t>
      </w:r>
      <w:r w:rsidRPr="00600D59">
        <w:rPr>
          <w:rFonts w:eastAsiaTheme="minorEastAsia" w:cs="Arial"/>
          <w:szCs w:val="18"/>
          <w:lang w:val="en-US"/>
        </w:rPr>
        <w:t>Τα</w:t>
      </w:r>
      <w:r w:rsidRPr="00600D59">
        <w:rPr>
          <w:rFonts w:eastAsiaTheme="minorEastAsia" w:cs="Arial"/>
          <w:szCs w:val="18"/>
        </w:rPr>
        <w:t xml:space="preserve"> </w:t>
      </w:r>
      <w:r w:rsidRPr="00600D59">
        <w:rPr>
          <w:rFonts w:eastAsiaTheme="minorEastAsia" w:cs="Arial"/>
          <w:szCs w:val="18"/>
          <w:lang w:val="en-US"/>
        </w:rPr>
        <w:t>οχήματα</w:t>
      </w:r>
      <w:r w:rsidRPr="00600D59">
        <w:rPr>
          <w:rFonts w:eastAsiaTheme="minorEastAsia" w:cs="Arial"/>
          <w:szCs w:val="18"/>
        </w:rPr>
        <w:t xml:space="preserve"> </w:t>
      </w:r>
      <w:r w:rsidRPr="00600D59">
        <w:rPr>
          <w:rFonts w:eastAsiaTheme="minorEastAsia" w:cs="Arial"/>
          <w:szCs w:val="18"/>
          <w:lang w:val="en-US"/>
        </w:rPr>
        <w:t>που</w:t>
      </w:r>
      <w:r w:rsidRPr="00600D59">
        <w:rPr>
          <w:rFonts w:eastAsiaTheme="minorEastAsia" w:cs="Arial"/>
          <w:szCs w:val="18"/>
        </w:rPr>
        <w:t xml:space="preserve"> </w:t>
      </w:r>
      <w:r w:rsidRPr="00600D59">
        <w:rPr>
          <w:rFonts w:eastAsiaTheme="minorEastAsia" w:cs="Arial"/>
          <w:szCs w:val="18"/>
          <w:lang w:val="en-US"/>
        </w:rPr>
        <w:t>οδηγούνται</w:t>
      </w:r>
      <w:r w:rsidRPr="00600D59">
        <w:rPr>
          <w:rFonts w:eastAsiaTheme="minorEastAsia" w:cs="Arial"/>
          <w:szCs w:val="18"/>
        </w:rPr>
        <w:t xml:space="preserve"> </w:t>
      </w:r>
      <w:r w:rsidRPr="00600D59">
        <w:rPr>
          <w:rFonts w:eastAsiaTheme="minorEastAsia" w:cs="Arial"/>
          <w:szCs w:val="18"/>
          <w:lang w:val="en-US"/>
        </w:rPr>
        <w:t>πολύ</w:t>
      </w:r>
      <w:r w:rsidRPr="00600D59">
        <w:rPr>
          <w:rFonts w:eastAsiaTheme="minorEastAsia" w:cs="Arial"/>
          <w:szCs w:val="18"/>
        </w:rPr>
        <w:t xml:space="preserve"> </w:t>
      </w:r>
      <w:r w:rsidRPr="00600D59">
        <w:rPr>
          <w:rFonts w:eastAsiaTheme="minorEastAsia" w:cs="Arial"/>
          <w:szCs w:val="18"/>
          <w:lang w:val="en-US"/>
        </w:rPr>
        <w:t>στο</w:t>
      </w:r>
      <w:r w:rsidRPr="00600D59">
        <w:rPr>
          <w:rFonts w:eastAsiaTheme="minorEastAsia" w:cs="Arial"/>
          <w:szCs w:val="18"/>
        </w:rPr>
        <w:t xml:space="preserve"> </w:t>
      </w:r>
      <w:r w:rsidRPr="00600D59">
        <w:rPr>
          <w:rFonts w:eastAsiaTheme="minorEastAsia" w:cs="Arial"/>
          <w:szCs w:val="18"/>
          <w:lang w:val="en-US"/>
        </w:rPr>
        <w:t>ρελαντί</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με</w:t>
      </w:r>
      <w:r w:rsidRPr="00600D59">
        <w:rPr>
          <w:rFonts w:eastAsiaTheme="minorEastAsia" w:cs="Arial"/>
          <w:szCs w:val="18"/>
        </w:rPr>
        <w:t xml:space="preserve"> </w:t>
      </w:r>
      <w:r w:rsidRPr="00600D59">
        <w:rPr>
          <w:rFonts w:eastAsiaTheme="minorEastAsia" w:cs="Arial"/>
          <w:szCs w:val="18"/>
          <w:lang w:val="en-US"/>
        </w:rPr>
        <w:t>χαμηλό</w:t>
      </w:r>
      <w:r w:rsidRPr="00600D59">
        <w:rPr>
          <w:rFonts w:eastAsiaTheme="minorEastAsia" w:cs="Arial"/>
          <w:szCs w:val="18"/>
        </w:rPr>
        <w:t xml:space="preserve"> </w:t>
      </w:r>
      <w:r w:rsidRPr="00600D59">
        <w:rPr>
          <w:rFonts w:eastAsiaTheme="minorEastAsia" w:cs="Arial"/>
          <w:szCs w:val="18"/>
          <w:lang w:val="en-US"/>
        </w:rPr>
        <w:t>φορτίο</w:t>
      </w:r>
      <w:r w:rsidRPr="00600D59">
        <w:rPr>
          <w:rFonts w:eastAsiaTheme="minorEastAsia" w:cs="Arial"/>
          <w:szCs w:val="18"/>
        </w:rPr>
        <w:t xml:space="preserve"> </w:t>
      </w:r>
      <w:r w:rsidRPr="00600D59">
        <w:rPr>
          <w:rFonts w:eastAsiaTheme="minorEastAsia" w:cs="Arial"/>
          <w:szCs w:val="18"/>
          <w:lang w:val="en-US"/>
        </w:rPr>
        <w:t>θα</w:t>
      </w:r>
      <w:r w:rsidRPr="00600D59">
        <w:rPr>
          <w:rFonts w:eastAsiaTheme="minorEastAsia" w:cs="Arial"/>
          <w:szCs w:val="18"/>
        </w:rPr>
        <w:t xml:space="preserve"> </w:t>
      </w:r>
      <w:r w:rsidRPr="00600D59">
        <w:rPr>
          <w:rFonts w:eastAsiaTheme="minorEastAsia" w:cs="Arial"/>
          <w:szCs w:val="18"/>
          <w:lang w:val="en-US"/>
        </w:rPr>
        <w:t>επιχειρήσουν</w:t>
      </w:r>
      <w:r w:rsidRPr="00600D59">
        <w:rPr>
          <w:rFonts w:eastAsiaTheme="minorEastAsia" w:cs="Arial"/>
          <w:szCs w:val="18"/>
        </w:rPr>
        <w:t xml:space="preserve"> </w:t>
      </w:r>
      <w:r w:rsidRPr="00600D59">
        <w:rPr>
          <w:rFonts w:eastAsiaTheme="minorEastAsia" w:cs="Arial"/>
          <w:szCs w:val="18"/>
          <w:lang w:val="en-US"/>
        </w:rPr>
        <w:t>αναγέννηση</w:t>
      </w:r>
      <w:r w:rsidRPr="00600D59">
        <w:rPr>
          <w:rFonts w:eastAsiaTheme="minorEastAsia" w:cs="Arial"/>
          <w:szCs w:val="18"/>
        </w:rPr>
        <w:t xml:space="preserve"> </w:t>
      </w:r>
      <w:r w:rsidRPr="00600D59">
        <w:rPr>
          <w:rFonts w:eastAsiaTheme="minorEastAsia" w:cs="Arial"/>
          <w:szCs w:val="18"/>
          <w:lang w:val="en-US"/>
        </w:rPr>
        <w:t>νωρίτερα</w:t>
      </w:r>
      <w:r w:rsidRPr="00600D59">
        <w:rPr>
          <w:rFonts w:eastAsiaTheme="minorEastAsia" w:cs="Arial"/>
          <w:szCs w:val="18"/>
        </w:rPr>
        <w:t xml:space="preserve"> </w:t>
      </w:r>
      <w:r w:rsidRPr="00600D59">
        <w:rPr>
          <w:rFonts w:eastAsiaTheme="minorEastAsia" w:cs="Arial"/>
          <w:szCs w:val="18"/>
          <w:lang w:val="en-US"/>
        </w:rPr>
        <w:t>από</w:t>
      </w:r>
      <w:r w:rsidRPr="00600D59">
        <w:rPr>
          <w:rFonts w:eastAsiaTheme="minorEastAsia" w:cs="Arial"/>
          <w:szCs w:val="18"/>
        </w:rPr>
        <w:t xml:space="preserve"> </w:t>
      </w:r>
      <w:r w:rsidRPr="00600D59">
        <w:rPr>
          <w:rFonts w:eastAsiaTheme="minorEastAsia" w:cs="Arial"/>
          <w:szCs w:val="18"/>
          <w:lang w:val="en-US"/>
        </w:rPr>
        <w:t>εκείνα</w:t>
      </w:r>
      <w:r w:rsidRPr="00600D59">
        <w:rPr>
          <w:rFonts w:eastAsiaTheme="minorEastAsia" w:cs="Arial"/>
          <w:szCs w:val="18"/>
        </w:rPr>
        <w:t xml:space="preserve"> </w:t>
      </w:r>
      <w:r w:rsidRPr="00600D59">
        <w:rPr>
          <w:rFonts w:eastAsiaTheme="minorEastAsia" w:cs="Arial"/>
          <w:szCs w:val="18"/>
          <w:lang w:val="en-US"/>
        </w:rPr>
        <w:t>που</w:t>
      </w:r>
      <w:r w:rsidRPr="00600D59">
        <w:rPr>
          <w:rFonts w:eastAsiaTheme="minorEastAsia" w:cs="Arial"/>
          <w:szCs w:val="18"/>
        </w:rPr>
        <w:t xml:space="preserve"> </w:t>
      </w:r>
      <w:r w:rsidRPr="00600D59">
        <w:rPr>
          <w:rFonts w:eastAsiaTheme="minorEastAsia" w:cs="Arial"/>
          <w:szCs w:val="18"/>
          <w:lang w:val="en-US"/>
        </w:rPr>
        <w:t>οδηγούνται</w:t>
      </w:r>
      <w:r w:rsidRPr="00600D59">
        <w:rPr>
          <w:rFonts w:eastAsiaTheme="minorEastAsia" w:cs="Arial"/>
          <w:szCs w:val="18"/>
        </w:rPr>
        <w:t xml:space="preserve"> </w:t>
      </w:r>
      <w:r w:rsidRPr="00600D59">
        <w:rPr>
          <w:rFonts w:eastAsiaTheme="minorEastAsia" w:cs="Arial"/>
          <w:szCs w:val="18"/>
          <w:lang w:val="en-US"/>
        </w:rPr>
        <w:t>με</w:t>
      </w:r>
      <w:r w:rsidRPr="00600D59">
        <w:rPr>
          <w:rFonts w:eastAsiaTheme="minorEastAsia" w:cs="Arial"/>
          <w:szCs w:val="18"/>
        </w:rPr>
        <w:t xml:space="preserve"> </w:t>
      </w:r>
      <w:r w:rsidRPr="00600D59">
        <w:rPr>
          <w:rFonts w:eastAsiaTheme="minorEastAsia" w:cs="Arial"/>
          <w:szCs w:val="18"/>
          <w:lang w:val="en-US"/>
        </w:rPr>
        <w:t>υψηλότερη</w:t>
      </w:r>
      <w:r w:rsidRPr="00600D59">
        <w:rPr>
          <w:rFonts w:eastAsiaTheme="minorEastAsia" w:cs="Arial"/>
          <w:szCs w:val="18"/>
        </w:rPr>
        <w:t xml:space="preserve"> </w:t>
      </w:r>
      <w:r w:rsidRPr="00600D59">
        <w:rPr>
          <w:rFonts w:eastAsiaTheme="minorEastAsia" w:cs="Arial"/>
          <w:szCs w:val="18"/>
          <w:lang w:val="en-US"/>
        </w:rPr>
        <w:t>ταχύτητα</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φορτίο</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πραγματοποιηθεί</w:t>
      </w:r>
      <w:r w:rsidRPr="00600D59">
        <w:rPr>
          <w:rFonts w:eastAsiaTheme="minorEastAsia" w:cs="Arial"/>
          <w:szCs w:val="18"/>
        </w:rPr>
        <w:t xml:space="preserve"> </w:t>
      </w:r>
      <w:r w:rsidRPr="00600D59">
        <w:rPr>
          <w:rFonts w:eastAsiaTheme="minorEastAsia" w:cs="Arial"/>
          <w:szCs w:val="18"/>
          <w:lang w:val="en-US"/>
        </w:rPr>
        <w:t>η</w:t>
      </w:r>
      <w:r w:rsidRPr="00600D59">
        <w:rPr>
          <w:rFonts w:eastAsiaTheme="minorEastAsia" w:cs="Arial"/>
          <w:szCs w:val="18"/>
        </w:rPr>
        <w:t xml:space="preserve"> </w:t>
      </w:r>
      <w:r w:rsidRPr="00600D59">
        <w:rPr>
          <w:rFonts w:eastAsiaTheme="minorEastAsia" w:cs="Arial"/>
          <w:szCs w:val="18"/>
          <w:lang w:val="en-US"/>
        </w:rPr>
        <w:t>αναγέννηση</w:t>
      </w:r>
      <w:r w:rsidRPr="00600D59">
        <w:rPr>
          <w:rFonts w:eastAsiaTheme="minorEastAsia" w:cs="Arial"/>
          <w:szCs w:val="18"/>
        </w:rPr>
        <w:t xml:space="preserve">, </w:t>
      </w:r>
      <w:r w:rsidRPr="00600D59">
        <w:rPr>
          <w:rFonts w:eastAsiaTheme="minorEastAsia" w:cs="Arial"/>
          <w:szCs w:val="18"/>
          <w:lang w:val="en-US"/>
        </w:rPr>
        <w:t>πρέπει</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επιτευχθεί</w:t>
      </w:r>
      <w:r w:rsidRPr="00600D59">
        <w:rPr>
          <w:rFonts w:eastAsiaTheme="minorEastAsia" w:cs="Arial"/>
          <w:szCs w:val="18"/>
        </w:rPr>
        <w:t xml:space="preserve"> </w:t>
      </w:r>
      <w:r w:rsidRPr="00600D59">
        <w:rPr>
          <w:rFonts w:eastAsiaTheme="minorEastAsia" w:cs="Arial"/>
          <w:szCs w:val="18"/>
          <w:lang w:val="en-US"/>
        </w:rPr>
        <w:t>παρατεταμένη</w:t>
      </w:r>
      <w:r w:rsidRPr="00600D59">
        <w:rPr>
          <w:rFonts w:eastAsiaTheme="minorEastAsia" w:cs="Arial"/>
          <w:szCs w:val="18"/>
        </w:rPr>
        <w:t xml:space="preserve"> </w:t>
      </w:r>
      <w:r w:rsidRPr="00600D59">
        <w:rPr>
          <w:rFonts w:eastAsiaTheme="minorEastAsia" w:cs="Arial"/>
          <w:szCs w:val="18"/>
          <w:lang w:val="en-US"/>
        </w:rPr>
        <w:t>υψηλή</w:t>
      </w:r>
      <w:r w:rsidRPr="00600D59">
        <w:rPr>
          <w:rFonts w:eastAsiaTheme="minorEastAsia" w:cs="Arial"/>
          <w:szCs w:val="18"/>
        </w:rPr>
        <w:t xml:space="preserve"> </w:t>
      </w:r>
      <w:r w:rsidRPr="00600D59">
        <w:rPr>
          <w:rFonts w:eastAsiaTheme="minorEastAsia" w:cs="Arial"/>
          <w:szCs w:val="18"/>
          <w:lang w:val="en-US"/>
        </w:rPr>
        <w:t>θερμοκρασία</w:t>
      </w:r>
      <w:r w:rsidRPr="00600D59">
        <w:rPr>
          <w:rFonts w:eastAsiaTheme="minorEastAsia" w:cs="Arial"/>
          <w:szCs w:val="18"/>
        </w:rPr>
        <w:t xml:space="preserve"> </w:t>
      </w:r>
      <w:r w:rsidRPr="00600D59">
        <w:rPr>
          <w:rFonts w:eastAsiaTheme="minorEastAsia" w:cs="Arial"/>
          <w:szCs w:val="18"/>
          <w:lang w:val="en-US"/>
        </w:rPr>
        <w:t>καυσαερίων</w:t>
      </w:r>
      <w:r w:rsidRPr="00600D59">
        <w:rPr>
          <w:rFonts w:eastAsiaTheme="minorEastAsia" w:cs="Arial"/>
          <w:szCs w:val="18"/>
        </w:rPr>
        <w:t>.</w:t>
      </w:r>
    </w:p>
    <w:p w14:paraId="69E0F44B" w14:textId="77777777" w:rsidR="00E32DD9" w:rsidRPr="00600D59" w:rsidRDefault="00E32DD9" w:rsidP="00E32DD9">
      <w:pPr>
        <w:spacing w:before="156" w:after="156"/>
        <w:rPr>
          <w:rFonts w:cs="Arial"/>
        </w:rPr>
      </w:pPr>
      <w:r w:rsidRPr="00600D59">
        <w:rPr>
          <w:rFonts w:cs="Arial"/>
        </w:rPr>
        <w:t>Σε περίπτωση που το αυτοκίνητο οδηγείται με τρόπο που δεν είναι δυνατή η αναγέννηση, δηλαδή σε συχνά σύντομα ταξίδια, θα καταχωρηθεί τελικά ένας κωδικός βλάβης διαγνωστικού ελέγχου, εκτός από την εμφάνιση της λυχνίας DPF και των ενδείξεων "Check Engine". Μπορείτε να ζητήσετε αναγέννηση σέρβις στο συνεργείο χρησιμοποιώντας το διαγνωστικό εργαλείο.</w:t>
      </w:r>
    </w:p>
    <w:p w14:paraId="7608CB1E" w14:textId="77777777" w:rsidR="00E32DD9" w:rsidRPr="00600D59" w:rsidRDefault="00E32DD9" w:rsidP="00E32DD9">
      <w:pPr>
        <w:spacing w:before="156" w:after="156"/>
        <w:rPr>
          <w:rFonts w:cs="Arial"/>
        </w:rPr>
      </w:pPr>
      <w:r w:rsidRPr="00600D59">
        <w:rPr>
          <w:rFonts w:cs="Arial"/>
        </w:rPr>
        <w:t>Πριν εκτελέσετε αναγκαστική αναγέννηση DPF χρησιμοποιώντας το εργαλείο, ελέγξτε τα ακόλουθα στοιχεία:</w:t>
      </w:r>
    </w:p>
    <w:p w14:paraId="4A6530FD"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Η λυχνία καυσίμου δεν είναι αναμμένη.</w:t>
      </w:r>
    </w:p>
    <w:p w14:paraId="271533C0"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Δεν αποθηκεύονται στο σύστημα σφάλματα σχετικά με το DPF.</w:t>
      </w:r>
    </w:p>
    <w:p w14:paraId="736F1E6B"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Το όχημα διαθέτει το καθορισμένο λάδι κινητήρα.</w:t>
      </w:r>
    </w:p>
    <w:p w14:paraId="08EEEEA1" w14:textId="3B7882DA" w:rsidR="00E32DD9" w:rsidRPr="00600D59" w:rsidRDefault="00E32DD9" w:rsidP="00BE283D">
      <w:pPr>
        <w:pStyle w:val="BodytextUserManual"/>
        <w:widowControl/>
        <w:numPr>
          <w:ilvl w:val="0"/>
          <w:numId w:val="33"/>
        </w:numPr>
        <w:spacing w:beforeLines="20" w:before="62" w:afterLines="20" w:after="62"/>
        <w:ind w:left="641" w:hanging="357"/>
      </w:pPr>
      <w:r w:rsidRPr="00600D59">
        <w:t>Το λάδι για το ντίζελ δεν είναι μολυσμένο.</w:t>
      </w:r>
    </w:p>
    <w:p w14:paraId="51453E6D" w14:textId="1940C0FC" w:rsidR="00E32DD9" w:rsidRPr="00600D59" w:rsidRDefault="005A4980" w:rsidP="00E32DD9">
      <w:pPr>
        <w:pStyle w:val="NOTE2"/>
        <w:spacing w:before="156" w:after="156"/>
        <w:ind w:left="181"/>
        <w:contextualSpacing/>
        <w:rPr>
          <w:b/>
          <w:bCs w:val="0"/>
        </w:rPr>
      </w:pPr>
      <w:r w:rsidRPr="00600D59">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8">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600D59">
        <w:rPr>
          <w:b/>
          <w:bCs w:val="0"/>
        </w:rPr>
        <w:t>ΣΠΟΥΔΑΙΟΣ</w:t>
      </w:r>
    </w:p>
    <w:p w14:paraId="6878AE51" w14:textId="4FACDFC0" w:rsidR="00E32DD9" w:rsidRPr="00600D59" w:rsidRDefault="00E32DD9" w:rsidP="00E32DD9">
      <w:pPr>
        <w:pStyle w:val="NOTE2"/>
        <w:spacing w:before="156" w:after="156"/>
        <w:ind w:left="181"/>
        <w:contextualSpacing/>
      </w:pPr>
      <w:r w:rsidRPr="00600D59">
        <w:t>Πριν από τη διάγνωση του προβληματικού οχήματος και την προσπάθεια εκτέλεσης έκτακτης αναγέννησης, είναι σημαντικό να λάβετε ένα πλήρες αρχείο καταγραφής διαγνωστικών και να διαβάσετε τα σχετικά μπλοκ μετρούμενων τιμών.</w:t>
      </w:r>
    </w:p>
    <w:p w14:paraId="78C447A4" w14:textId="3610B758" w:rsidR="00E32DD9" w:rsidRPr="00600D59" w:rsidRDefault="005A4980" w:rsidP="00E32DD9">
      <w:pPr>
        <w:pStyle w:val="16"/>
        <w:pBdr>
          <w:top w:val="single" w:sz="4" w:space="1" w:color="auto"/>
        </w:pBdr>
        <w:spacing w:before="156" w:afterLines="0" w:after="0"/>
        <w:ind w:left="180"/>
        <w:contextualSpacing/>
        <w:rPr>
          <w:szCs w:val="18"/>
        </w:rPr>
      </w:pPr>
      <w:r w:rsidRPr="00600D59">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600D59">
        <w:rPr>
          <w:b/>
          <w:szCs w:val="18"/>
        </w:rPr>
        <w:t>ΣΗΜΕΙΩΜΑ</w:t>
      </w:r>
      <w:r w:rsidR="00E32DD9" w:rsidRPr="00600D59">
        <w:rPr>
          <w:szCs w:val="18"/>
        </w:rPr>
        <w:t xml:space="preserve"> </w:t>
      </w:r>
    </w:p>
    <w:p w14:paraId="1CFD6633" w14:textId="77777777" w:rsidR="00E32DD9" w:rsidRPr="00600D59"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600D59">
        <w:rPr>
          <w:szCs w:val="18"/>
        </w:rPr>
        <w:t>Το DPF δεν θα αναγεννηθεί εάν η λυχνία διαχείρισης κινητήρα είναι αναμμένη ή υπάρχει ελαττωματική βαλβίδα EGR.</w:t>
      </w:r>
    </w:p>
    <w:p w14:paraId="404683AD" w14:textId="6CEA0C23" w:rsidR="00E32DD9" w:rsidRPr="00600D59"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600D59">
        <w:rPr>
          <w:szCs w:val="18"/>
        </w:rPr>
        <w:t>Η ECU πρέπει να επαναπροσαρμοστεί κατά την αντικατάσταση του DPF και κατά την συμπλήρωση του πρόσθετου καυσίμου Eolys</w:t>
      </w:r>
      <w:r w:rsidR="00233E7B" w:rsidRPr="00600D59">
        <w:rPr>
          <w:szCs w:val="18"/>
        </w:rPr>
        <w:t>.</w:t>
      </w:r>
    </w:p>
    <w:p w14:paraId="6C3652D2" w14:textId="77777777" w:rsidR="00E32DD9" w:rsidRPr="00600D59"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600D59">
        <w:t>Εάν το όχημα πρέπει να οδηγηθεί για να εκτελεστεί μια εργασία σέρβις DPF, απαιτείται ένα δεύτερο άτομο για τη λειτουργία. Το ένα άτομο πρέπει να οδηγεί το όχημα ενώ το άλλο άτομο παρατηρεί την οθόνη στο εργαλείο. Μην επιχειρήσετε να οδηγείτε και να παρατηρείτε το εργαλείο σάρωσης ταυτόχρονα. Αυτό είναι επικίνδυνο και θέτει σε κίνδυνο τη ζωή σας και τη ζωή άλλων οδηγών και πεζών.</w:t>
      </w:r>
    </w:p>
    <w:p w14:paraId="45C4C59A" w14:textId="31ADC85B" w:rsidR="00E32DD9" w:rsidRPr="00600D59" w:rsidRDefault="00E32DD9" w:rsidP="00E32DD9">
      <w:pPr>
        <w:pStyle w:val="20"/>
        <w:spacing w:before="312" w:after="156"/>
        <w:rPr>
          <w:rFonts w:cs="Arial"/>
        </w:rPr>
      </w:pPr>
      <w:bookmarkStart w:id="268" w:name="_Toc475176634"/>
      <w:bookmarkStart w:id="269" w:name="_Toc38114406"/>
      <w:bookmarkStart w:id="270" w:name="_Toc159436301"/>
      <w:bookmarkStart w:id="271" w:name="_Toc204006054"/>
      <w:bookmarkEnd w:id="265"/>
      <w:bookmarkEnd w:id="266"/>
      <w:bookmarkEnd w:id="267"/>
      <w:r w:rsidRPr="00600D59">
        <w:rPr>
          <w:rFonts w:cs="Arial"/>
        </w:rPr>
        <w:t>Σέρβις αισθητήρα γωνίας τιμονιού (SAS)</w:t>
      </w:r>
      <w:bookmarkEnd w:id="268"/>
      <w:bookmarkEnd w:id="269"/>
      <w:bookmarkEnd w:id="270"/>
      <w:bookmarkEnd w:id="271"/>
    </w:p>
    <w:p w14:paraId="28DD7F9C" w14:textId="77777777" w:rsidR="00E32DD9" w:rsidRPr="00600D59" w:rsidRDefault="00E32DD9" w:rsidP="00E32DD9">
      <w:pPr>
        <w:spacing w:before="156" w:after="156"/>
        <w:rPr>
          <w:rFonts w:cs="Arial"/>
        </w:rPr>
      </w:pPr>
      <w:r w:rsidRPr="00600D59">
        <w:rPr>
          <w:rFonts w:cs="Arial"/>
        </w:rPr>
        <w:t>Η βαθμονόμηση SAS αποθηκεύει μόνιμα την τρέχουσα θέση του τιμονιού ως ευθεία μπροστά στη μνήμη SAS EEPROM. Επομένως, οι μπροστινοί τροχοί και το τιμόνι πρέπει να ρυθμιστούν ακριβώς στην ευθεία μπροστά πριν από τη βαθμονόμηση. Επιπλέον, ο αριθμός πλαισίου (VIN) διαβάζεται επίσης από τον πίνακα οργάνων και αποθηκεύεται μόνιμα στη μνήμη SAS EEPROM. Μετά την επιτυχή ολοκλήρωση της βαθμονόμησης, η μνήμη σφαλμάτων SAS διαγράφεται αυτόματα.</w:t>
      </w:r>
    </w:p>
    <w:p w14:paraId="54755545" w14:textId="77777777" w:rsidR="00E32DD9" w:rsidRPr="00600D59" w:rsidRDefault="00E32DD9" w:rsidP="00E32DD9">
      <w:pPr>
        <w:spacing w:before="156" w:after="156"/>
        <w:rPr>
          <w:rFonts w:cs="Arial"/>
        </w:rPr>
      </w:pPr>
      <w:r w:rsidRPr="00600D59">
        <w:rPr>
          <w:rFonts w:cs="Arial"/>
        </w:rPr>
        <w:lastRenderedPageBreak/>
        <w:t>Η βαθμονόμηση πρέπει πάντα να πραγματοποιείται μετά τις ακόλουθες λειτουργίες:</w:t>
      </w:r>
    </w:p>
    <w:p w14:paraId="34550A7D"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Αντικατάσταση τιμονιού</w:t>
      </w:r>
    </w:p>
    <w:p w14:paraId="3D802FC2"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Αντικατάσταση SAS</w:t>
      </w:r>
    </w:p>
    <w:p w14:paraId="79B4F0DA"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Οποιαδήποτε συντήρηση που περιλαμβάνει το άνοιγμα του κόμβου σύνδεσης από το SAS στη στήλη</w:t>
      </w:r>
    </w:p>
    <w:p w14:paraId="2D88D10F"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Οποιεσδήποτε εργασίες συντήρησης ή επισκευής στο σύστημα διεύθυνσης, στο μηχανισμό διεύθυνσης ή σε άλλο σχετικό μηχανισμό</w:t>
      </w:r>
    </w:p>
    <w:p w14:paraId="74C8FBA5"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Ευθυγράμμιση τροχών ή ρύθμιση τροχιάς τροχού</w:t>
      </w:r>
    </w:p>
    <w:p w14:paraId="5D6AE8EB" w14:textId="77777777" w:rsidR="00E32DD9" w:rsidRPr="00600D59" w:rsidRDefault="00E32DD9" w:rsidP="00BE283D">
      <w:pPr>
        <w:pStyle w:val="BodytextUserManual"/>
        <w:widowControl/>
        <w:numPr>
          <w:ilvl w:val="0"/>
          <w:numId w:val="33"/>
        </w:numPr>
        <w:spacing w:beforeLines="20" w:before="62" w:afterLines="20" w:after="62"/>
        <w:ind w:left="641" w:hanging="357"/>
      </w:pPr>
      <w:r w:rsidRPr="00600D59">
        <w:t>Επισκευές μετά από ατύχημα όπου ενδέχεται να έχει προκληθεί ζημιά στο SAS ή στο συγκρότημα ή σε οποιοδήποτε μέρος του συστήματος διεύθυνσης.</w:t>
      </w:r>
    </w:p>
    <w:p w14:paraId="69766280" w14:textId="77777777" w:rsidR="00E32DD9" w:rsidRPr="00600D59" w:rsidRDefault="00E32DD9" w:rsidP="00E32DD9">
      <w:pPr>
        <w:pStyle w:val="16"/>
        <w:pBdr>
          <w:top w:val="single" w:sz="4" w:space="1" w:color="auto"/>
        </w:pBdr>
        <w:spacing w:before="156" w:afterLines="0" w:after="0"/>
        <w:ind w:left="180"/>
        <w:contextualSpacing/>
        <w:rPr>
          <w:szCs w:val="18"/>
        </w:rPr>
      </w:pPr>
      <w:r w:rsidRPr="00600D59">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b/>
          <w:szCs w:val="18"/>
        </w:rPr>
        <w:t>ΣΗΜΕΙΩΜΑ</w:t>
      </w:r>
      <w:r w:rsidRPr="00600D59">
        <w:rPr>
          <w:szCs w:val="18"/>
        </w:rPr>
        <w:t xml:space="preserve"> </w:t>
      </w:r>
    </w:p>
    <w:p w14:paraId="7DADAE40" w14:textId="0DEF7B85" w:rsidR="00E32DD9" w:rsidRPr="00600D59"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600D59">
        <w:rPr>
          <w:bCs w:val="0"/>
          <w:szCs w:val="18"/>
        </w:rPr>
        <w:t>Η Autel δεν φέρει καμία ευθύνη για οποιοδήποτε ατύχημα ή τραυματισμό που προκύπτει από τη συντήρηση του συστήματος SAS. Κατά την ερμηνεία των κωδικών DTC που ανακτώνται από το όχημα, ακολουθείτε πάντα τις συστάσεις του κατασκευαστή για την επισκευή</w:t>
      </w:r>
      <w:r w:rsidR="00233E7B" w:rsidRPr="00600D59">
        <w:rPr>
          <w:bCs w:val="0"/>
          <w:szCs w:val="18"/>
        </w:rPr>
        <w:t>.</w:t>
      </w:r>
    </w:p>
    <w:p w14:paraId="0B02C0B8" w14:textId="5032BF65" w:rsidR="00E32DD9" w:rsidRPr="00600D59"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600D59">
        <w:rPr>
          <w:bCs w:val="0"/>
          <w:szCs w:val="18"/>
        </w:rPr>
        <w:t>Όλες οι οθόνες λογισμικού που εμφανίζονται σε αυτό το εγχειρίδιο είναι παραδείγματα και οι πραγματικές οθόνες δοκιμής ενδέχεται να διαφέρουν ανάλογα με το όχημα δοκιμής. Δώστε προσοχή στους τίτλους των μενού και στις οδηγίες στην οθόνη για να κάνετε τις σωστές επιλογές</w:t>
      </w:r>
      <w:r w:rsidR="00233E7B" w:rsidRPr="00600D59">
        <w:rPr>
          <w:bCs w:val="0"/>
          <w:szCs w:val="18"/>
        </w:rPr>
        <w:t>.</w:t>
      </w:r>
    </w:p>
    <w:p w14:paraId="03A802E0" w14:textId="77777777" w:rsidR="00E32DD9" w:rsidRPr="00600D59"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600D59">
        <w:rPr>
          <w:bCs w:val="0"/>
          <w:szCs w:val="18"/>
        </w:rPr>
        <w:t xml:space="preserve">Πριν ξεκινήσετε τη διαδικασία, βεβαιωθείτε ότι το όχημα διαθέτει κουμπί ESC. Αναζητήστε το κουμπί </w:t>
      </w:r>
      <w:r w:rsidRPr="00600D59">
        <w:t>στο ταμπλό.</w:t>
      </w:r>
    </w:p>
    <w:p w14:paraId="013A3741" w14:textId="77777777" w:rsidR="000D7123" w:rsidRPr="00600D59" w:rsidRDefault="000D7123" w:rsidP="000D7123">
      <w:pPr>
        <w:spacing w:before="156" w:after="156"/>
        <w:rPr>
          <w:rFonts w:cs="Arial"/>
        </w:rPr>
      </w:pPr>
    </w:p>
    <w:p w14:paraId="79860EB4" w14:textId="77777777" w:rsidR="00791FB8" w:rsidRPr="00600D59" w:rsidRDefault="00791FB8" w:rsidP="00094420">
      <w:pPr>
        <w:spacing w:before="156" w:after="156"/>
        <w:rPr>
          <w:rFonts w:cs="Arial"/>
        </w:rPr>
      </w:pPr>
    </w:p>
    <w:p w14:paraId="42F98DDC" w14:textId="77777777" w:rsidR="00AC1D2A" w:rsidRPr="00600D59" w:rsidRDefault="00AC1D2A" w:rsidP="00AC1D2A">
      <w:pPr>
        <w:spacing w:before="156" w:after="156"/>
        <w:rPr>
          <w:rFonts w:cs="Arial"/>
        </w:rPr>
      </w:pPr>
    </w:p>
    <w:p w14:paraId="1C1C6CF3" w14:textId="77777777" w:rsidR="00C05429" w:rsidRPr="00600D59" w:rsidRDefault="00C05429" w:rsidP="00C05429">
      <w:pPr>
        <w:spacing w:before="156" w:after="156"/>
        <w:rPr>
          <w:rFonts w:cs="Arial"/>
        </w:rPr>
      </w:pPr>
    </w:p>
    <w:p w14:paraId="605FA89E" w14:textId="77777777" w:rsidR="004F018D" w:rsidRPr="00600D59" w:rsidRDefault="004F018D" w:rsidP="004F018D">
      <w:pPr>
        <w:pStyle w:val="12"/>
        <w:spacing w:before="312" w:after="312"/>
        <w:ind w:left="792" w:hanging="792"/>
      </w:pPr>
      <w:bookmarkStart w:id="272" w:name="_Ref118313587"/>
      <w:bookmarkStart w:id="273" w:name="_Ref118313589"/>
      <w:bookmarkStart w:id="274" w:name="_Toc159436302"/>
      <w:bookmarkStart w:id="275" w:name="_Toc204006055"/>
      <w:r w:rsidRPr="00600D59">
        <w:lastRenderedPageBreak/>
        <w:t>ADAS</w:t>
      </w:r>
      <w:bookmarkEnd w:id="272"/>
      <w:bookmarkEnd w:id="273"/>
      <w:bookmarkEnd w:id="274"/>
      <w:bookmarkEnd w:id="275"/>
    </w:p>
    <w:p w14:paraId="50D49E26" w14:textId="643CE2F1" w:rsidR="004F018D" w:rsidRPr="00600D59" w:rsidRDefault="004F018D" w:rsidP="004F018D">
      <w:pPr>
        <w:spacing w:before="156" w:after="156"/>
        <w:rPr>
          <w:rFonts w:cs="Arial"/>
        </w:rPr>
      </w:pPr>
      <w:r w:rsidRPr="00600D59">
        <w:rPr>
          <w:rFonts w:cs="Arial"/>
        </w:rPr>
        <w:t>Τα Προηγμένα Συστήματα Υποβοήθησης Οδηγού (ADAS) είναι μια σειρά από συστήματα οχημάτων που βοηθούν τον οδηγό είτε μέσω παθητικών ειδοποιήσεων είτε μέσω ενεργού ελέγχου του οχήματος, ώστε να οδηγεί ασφαλέστερα και με μεγαλύτερη επίγνωση και ακρίβεια.</w:t>
      </w:r>
    </w:p>
    <w:p w14:paraId="07C3EF1A" w14:textId="64A1811F" w:rsidR="004F018D" w:rsidRPr="00600D59" w:rsidRDefault="00600D59" w:rsidP="004F018D">
      <w:pPr>
        <w:spacing w:before="156" w:after="156"/>
        <w:rPr>
          <w:rFonts w:cs="Arial"/>
        </w:rPr>
      </w:pPr>
      <w:r w:rsidRPr="00600D59">
        <w:rPr>
          <w:rFonts w:eastAsiaTheme="minorEastAsia" w:cs="Arial"/>
          <w:szCs w:val="18"/>
          <w:lang w:val="en-US"/>
        </w:rPr>
        <w:t>Κάμερες</w:t>
      </w:r>
      <w:r w:rsidRPr="00600D59">
        <w:rPr>
          <w:rFonts w:eastAsiaTheme="minorEastAsia" w:cs="Arial"/>
          <w:szCs w:val="18"/>
        </w:rPr>
        <w:t xml:space="preserve">, </w:t>
      </w:r>
      <w:r w:rsidRPr="00600D59">
        <w:rPr>
          <w:rFonts w:eastAsiaTheme="minorEastAsia" w:cs="Arial"/>
          <w:szCs w:val="18"/>
          <w:lang w:val="en-US"/>
        </w:rPr>
        <w:t>αισθητήρες</w:t>
      </w:r>
      <w:r w:rsidRPr="00600D59">
        <w:rPr>
          <w:rFonts w:eastAsiaTheme="minorEastAsia" w:cs="Arial"/>
          <w:szCs w:val="18"/>
        </w:rPr>
        <w:t xml:space="preserve">, </w:t>
      </w:r>
      <w:r w:rsidRPr="00600D59">
        <w:rPr>
          <w:rFonts w:eastAsiaTheme="minorEastAsia" w:cs="Arial"/>
          <w:szCs w:val="18"/>
          <w:lang w:val="en-US"/>
        </w:rPr>
        <w:t>υπέρηχοι</w:t>
      </w:r>
      <w:r w:rsidRPr="00600D59">
        <w:rPr>
          <w:rFonts w:eastAsiaTheme="minorEastAsia" w:cs="Arial"/>
          <w:szCs w:val="18"/>
        </w:rPr>
        <w:t xml:space="preserve">, </w:t>
      </w:r>
      <w:r w:rsidRPr="00600D59">
        <w:rPr>
          <w:rFonts w:eastAsiaTheme="minorEastAsia" w:cs="Arial"/>
          <w:szCs w:val="18"/>
          <w:lang w:val="en-US"/>
        </w:rPr>
        <w:t>ραντάρ</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LIDAR</w:t>
      </w:r>
      <w:r w:rsidRPr="00600D59">
        <w:rPr>
          <w:rFonts w:eastAsiaTheme="minorEastAsia" w:cs="Arial"/>
          <w:szCs w:val="18"/>
        </w:rPr>
        <w:t xml:space="preserve"> </w:t>
      </w:r>
      <w:r w:rsidRPr="00600D59">
        <w:rPr>
          <w:rFonts w:eastAsiaTheme="minorEastAsia" w:cs="Arial"/>
          <w:szCs w:val="18"/>
          <w:lang w:val="en-US"/>
        </w:rPr>
        <w:t>είναι</w:t>
      </w:r>
      <w:r w:rsidRPr="00600D59">
        <w:rPr>
          <w:rFonts w:eastAsiaTheme="minorEastAsia" w:cs="Arial"/>
          <w:szCs w:val="18"/>
        </w:rPr>
        <w:t xml:space="preserve"> </w:t>
      </w:r>
      <w:r w:rsidRPr="00600D59">
        <w:rPr>
          <w:rFonts w:eastAsiaTheme="minorEastAsia" w:cs="Arial"/>
          <w:szCs w:val="18"/>
          <w:lang w:val="en-US"/>
        </w:rPr>
        <w:t>μερικά</w:t>
      </w:r>
      <w:r w:rsidRPr="00600D59">
        <w:rPr>
          <w:rFonts w:eastAsiaTheme="minorEastAsia" w:cs="Arial"/>
          <w:szCs w:val="18"/>
        </w:rPr>
        <w:t xml:space="preserve"> </w:t>
      </w:r>
      <w:r w:rsidRPr="00600D59">
        <w:rPr>
          <w:rFonts w:eastAsiaTheme="minorEastAsia" w:cs="Arial"/>
          <w:szCs w:val="18"/>
          <w:lang w:val="en-US"/>
        </w:rPr>
        <w:t>από</w:t>
      </w:r>
      <w:r w:rsidRPr="00600D59">
        <w:rPr>
          <w:rFonts w:eastAsiaTheme="minorEastAsia" w:cs="Arial"/>
          <w:szCs w:val="18"/>
        </w:rPr>
        <w:t xml:space="preserve"> </w:t>
      </w:r>
      <w:r w:rsidRPr="00600D59">
        <w:rPr>
          <w:rFonts w:eastAsiaTheme="minorEastAsia" w:cs="Arial"/>
          <w:szCs w:val="18"/>
          <w:lang w:val="en-US"/>
        </w:rPr>
        <w:t>τα</w:t>
      </w:r>
      <w:r w:rsidRPr="00600D59">
        <w:rPr>
          <w:rFonts w:eastAsiaTheme="minorEastAsia" w:cs="Arial"/>
          <w:szCs w:val="18"/>
        </w:rPr>
        <w:t xml:space="preserve"> </w:t>
      </w:r>
      <w:r w:rsidRPr="00600D59">
        <w:rPr>
          <w:rFonts w:eastAsiaTheme="minorEastAsia" w:cs="Arial"/>
          <w:szCs w:val="18"/>
          <w:lang w:val="en-US"/>
        </w:rPr>
        <w:t>συστήματα</w:t>
      </w:r>
      <w:r w:rsidRPr="00600D59">
        <w:rPr>
          <w:rFonts w:eastAsiaTheme="minorEastAsia" w:cs="Arial"/>
          <w:szCs w:val="18"/>
        </w:rPr>
        <w:t xml:space="preserve"> </w:t>
      </w:r>
      <w:r w:rsidRPr="00600D59">
        <w:rPr>
          <w:rFonts w:eastAsiaTheme="minorEastAsia" w:cs="Arial"/>
          <w:szCs w:val="18"/>
          <w:lang w:val="en-US"/>
        </w:rPr>
        <w:t>που</w:t>
      </w:r>
      <w:r w:rsidRPr="00600D59">
        <w:rPr>
          <w:rFonts w:eastAsiaTheme="minorEastAsia" w:cs="Arial"/>
          <w:szCs w:val="18"/>
        </w:rPr>
        <w:t xml:space="preserve"> </w:t>
      </w:r>
      <w:r w:rsidRPr="00600D59">
        <w:rPr>
          <w:rFonts w:eastAsiaTheme="minorEastAsia" w:cs="Arial"/>
          <w:szCs w:val="18"/>
          <w:lang w:val="en-US"/>
        </w:rPr>
        <w:t>χρησιμοποιούνται</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τη</w:t>
      </w:r>
      <w:r w:rsidRPr="00600D59">
        <w:rPr>
          <w:rFonts w:eastAsiaTheme="minorEastAsia" w:cs="Arial"/>
          <w:szCs w:val="18"/>
        </w:rPr>
        <w:t xml:space="preserve"> </w:t>
      </w:r>
      <w:r w:rsidRPr="00600D59">
        <w:rPr>
          <w:rFonts w:eastAsiaTheme="minorEastAsia" w:cs="Arial"/>
          <w:szCs w:val="18"/>
          <w:lang w:val="en-US"/>
        </w:rPr>
        <w:t>λήψη</w:t>
      </w:r>
      <w:r w:rsidRPr="00600D59">
        <w:rPr>
          <w:rFonts w:eastAsiaTheme="minorEastAsia" w:cs="Arial"/>
          <w:szCs w:val="18"/>
        </w:rPr>
        <w:t xml:space="preserve"> </w:t>
      </w:r>
      <w:r w:rsidRPr="00600D59">
        <w:rPr>
          <w:rFonts w:eastAsiaTheme="minorEastAsia" w:cs="Arial"/>
          <w:szCs w:val="18"/>
          <w:lang w:val="en-US"/>
        </w:rPr>
        <w:t>δεδομένων</w:t>
      </w:r>
      <w:r w:rsidRPr="00600D59">
        <w:rPr>
          <w:rFonts w:eastAsiaTheme="minorEastAsia" w:cs="Arial"/>
          <w:szCs w:val="18"/>
        </w:rPr>
        <w:t xml:space="preserve"> </w:t>
      </w:r>
      <w:r w:rsidRPr="00600D59">
        <w:rPr>
          <w:rFonts w:eastAsiaTheme="minorEastAsia" w:cs="Arial"/>
          <w:szCs w:val="18"/>
          <w:lang w:val="en-US"/>
        </w:rPr>
        <w:t>περιβάλλοντος</w:t>
      </w:r>
      <w:r w:rsidRPr="00600D59">
        <w:rPr>
          <w:rFonts w:eastAsiaTheme="minorEastAsia" w:cs="Arial"/>
          <w:szCs w:val="18"/>
        </w:rPr>
        <w:t xml:space="preserve"> </w:t>
      </w:r>
      <w:r w:rsidRPr="00600D59">
        <w:rPr>
          <w:rFonts w:eastAsiaTheme="minorEastAsia" w:cs="Arial"/>
          <w:szCs w:val="18"/>
          <w:lang w:val="en-US"/>
        </w:rPr>
        <w:t>οδήγησης</w:t>
      </w:r>
      <w:r w:rsidRPr="00600D59">
        <w:rPr>
          <w:rFonts w:eastAsiaTheme="minorEastAsia" w:cs="Arial"/>
          <w:szCs w:val="18"/>
        </w:rPr>
        <w:t xml:space="preserve">, </w:t>
      </w:r>
      <w:r w:rsidRPr="00600D59">
        <w:rPr>
          <w:rFonts w:eastAsiaTheme="minorEastAsia" w:cs="Arial"/>
          <w:szCs w:val="18"/>
          <w:lang w:val="en-US"/>
        </w:rPr>
        <w:t>συμπεριλαμβανομένης</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θέσης</w:t>
      </w:r>
      <w:r w:rsidRPr="00600D59">
        <w:rPr>
          <w:rFonts w:eastAsiaTheme="minorEastAsia" w:cs="Arial"/>
          <w:szCs w:val="18"/>
        </w:rPr>
        <w:t xml:space="preserve"> </w:t>
      </w:r>
      <w:r w:rsidRPr="00600D59">
        <w:rPr>
          <w:rFonts w:eastAsiaTheme="minorEastAsia" w:cs="Arial"/>
          <w:szCs w:val="18"/>
          <w:lang w:val="en-US"/>
        </w:rPr>
        <w:t>οχημάτων</w:t>
      </w:r>
      <w:r w:rsidRPr="00600D59">
        <w:rPr>
          <w:rFonts w:eastAsiaTheme="minorEastAsia" w:cs="Arial"/>
          <w:szCs w:val="18"/>
        </w:rPr>
        <w:t xml:space="preserve"> </w:t>
      </w:r>
      <w:r w:rsidRPr="00600D59">
        <w:rPr>
          <w:rFonts w:eastAsiaTheme="minorEastAsia" w:cs="Arial"/>
          <w:szCs w:val="18"/>
          <w:lang w:val="en-US"/>
        </w:rPr>
        <w:t>που</w:t>
      </w:r>
      <w:r w:rsidRPr="00600D59">
        <w:rPr>
          <w:rFonts w:eastAsiaTheme="minorEastAsia" w:cs="Arial"/>
          <w:szCs w:val="18"/>
        </w:rPr>
        <w:t xml:space="preserve"> </w:t>
      </w:r>
      <w:r w:rsidRPr="00600D59">
        <w:rPr>
          <w:rFonts w:eastAsiaTheme="minorEastAsia" w:cs="Arial"/>
          <w:szCs w:val="18"/>
          <w:lang w:val="en-US"/>
        </w:rPr>
        <w:t>κινούνται</w:t>
      </w:r>
      <w:r w:rsidRPr="00600D59">
        <w:rPr>
          <w:rFonts w:eastAsiaTheme="minorEastAsia" w:cs="Arial"/>
          <w:szCs w:val="18"/>
        </w:rPr>
        <w:t xml:space="preserve"> </w:t>
      </w:r>
      <w:r w:rsidRPr="00600D59">
        <w:rPr>
          <w:rFonts w:eastAsiaTheme="minorEastAsia" w:cs="Arial"/>
          <w:szCs w:val="18"/>
          <w:lang w:val="en-US"/>
        </w:rPr>
        <w:t>ή</w:t>
      </w:r>
      <w:r w:rsidRPr="00600D59">
        <w:rPr>
          <w:rFonts w:eastAsiaTheme="minorEastAsia" w:cs="Arial"/>
          <w:szCs w:val="18"/>
        </w:rPr>
        <w:t xml:space="preserve"> </w:t>
      </w:r>
      <w:r w:rsidRPr="00600D59">
        <w:rPr>
          <w:rFonts w:eastAsiaTheme="minorEastAsia" w:cs="Arial"/>
          <w:szCs w:val="18"/>
          <w:lang w:val="en-US"/>
        </w:rPr>
        <w:t>είναι</w:t>
      </w:r>
      <w:r w:rsidRPr="00600D59">
        <w:rPr>
          <w:rFonts w:eastAsiaTheme="minorEastAsia" w:cs="Arial"/>
          <w:szCs w:val="18"/>
        </w:rPr>
        <w:t xml:space="preserve"> </w:t>
      </w:r>
      <w:r w:rsidRPr="00600D59">
        <w:rPr>
          <w:rFonts w:eastAsiaTheme="minorEastAsia" w:cs="Arial"/>
          <w:szCs w:val="18"/>
          <w:lang w:val="en-US"/>
        </w:rPr>
        <w:t>στατικά</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θέσης</w:t>
      </w:r>
      <w:r w:rsidRPr="00600D59">
        <w:rPr>
          <w:rFonts w:eastAsiaTheme="minorEastAsia" w:cs="Arial"/>
          <w:szCs w:val="18"/>
        </w:rPr>
        <w:t xml:space="preserve"> </w:t>
      </w:r>
      <w:r w:rsidRPr="00600D59">
        <w:rPr>
          <w:rFonts w:eastAsiaTheme="minorEastAsia" w:cs="Arial"/>
          <w:szCs w:val="18"/>
          <w:lang w:val="en-US"/>
        </w:rPr>
        <w:t>πεζών</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οδικής</w:t>
      </w:r>
      <w:r w:rsidRPr="00600D59">
        <w:rPr>
          <w:rFonts w:eastAsiaTheme="minorEastAsia" w:cs="Arial"/>
          <w:szCs w:val="18"/>
        </w:rPr>
        <w:t xml:space="preserve"> </w:t>
      </w:r>
      <w:r w:rsidRPr="00600D59">
        <w:rPr>
          <w:rFonts w:eastAsiaTheme="minorEastAsia" w:cs="Arial"/>
          <w:szCs w:val="18"/>
          <w:lang w:val="en-US"/>
        </w:rPr>
        <w:t>σήμανσης</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ανίχνευσης</w:t>
      </w:r>
      <w:r w:rsidRPr="00600D59">
        <w:rPr>
          <w:rFonts w:eastAsiaTheme="minorEastAsia" w:cs="Arial"/>
          <w:szCs w:val="18"/>
        </w:rPr>
        <w:t xml:space="preserve"> </w:t>
      </w:r>
      <w:r w:rsidRPr="00600D59">
        <w:rPr>
          <w:rFonts w:eastAsiaTheme="minorEastAsia" w:cs="Arial"/>
          <w:szCs w:val="18"/>
          <w:lang w:val="en-US"/>
        </w:rPr>
        <w:t>λωρίδων</w:t>
      </w:r>
      <w:r w:rsidRPr="00600D59">
        <w:rPr>
          <w:rFonts w:eastAsiaTheme="minorEastAsia" w:cs="Arial"/>
          <w:szCs w:val="18"/>
        </w:rPr>
        <w:t xml:space="preserve"> </w:t>
      </w:r>
      <w:r w:rsidRPr="00600D59">
        <w:rPr>
          <w:rFonts w:eastAsiaTheme="minorEastAsia" w:cs="Arial"/>
          <w:szCs w:val="18"/>
          <w:lang w:val="en-US"/>
        </w:rPr>
        <w:t>οδήγησης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διασταυρώσεων</w:t>
      </w:r>
      <w:r w:rsidRPr="00600D59">
        <w:rPr>
          <w:rFonts w:eastAsiaTheme="minorEastAsia" w:cs="Arial"/>
          <w:szCs w:val="18"/>
        </w:rPr>
        <w:t xml:space="preserve">, </w:t>
      </w:r>
      <w:r w:rsidRPr="00600D59">
        <w:rPr>
          <w:rFonts w:eastAsiaTheme="minorEastAsia" w:cs="Arial"/>
          <w:szCs w:val="18"/>
          <w:lang w:val="en-US"/>
        </w:rPr>
        <w:t>του</w:t>
      </w:r>
      <w:r w:rsidRPr="00600D59">
        <w:rPr>
          <w:rFonts w:eastAsiaTheme="minorEastAsia" w:cs="Arial"/>
          <w:szCs w:val="18"/>
        </w:rPr>
        <w:t xml:space="preserve"> </w:t>
      </w:r>
      <w:r w:rsidRPr="00600D59">
        <w:rPr>
          <w:rFonts w:eastAsiaTheme="minorEastAsia" w:cs="Arial"/>
          <w:szCs w:val="18"/>
          <w:lang w:val="en-US"/>
        </w:rPr>
        <w:t>δρόμου</w:t>
      </w:r>
      <w:r w:rsidRPr="00600D59">
        <w:rPr>
          <w:rFonts w:eastAsiaTheme="minorEastAsia" w:cs="Arial"/>
          <w:szCs w:val="18"/>
        </w:rPr>
        <w:t xml:space="preserve"> (</w:t>
      </w:r>
      <w:r w:rsidRPr="00600D59">
        <w:rPr>
          <w:rFonts w:eastAsiaTheme="minorEastAsia" w:cs="Arial"/>
          <w:szCs w:val="18"/>
          <w:lang w:val="en-US"/>
        </w:rPr>
        <w:t>στροφές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των</w:t>
      </w:r>
      <w:r w:rsidRPr="00600D59">
        <w:rPr>
          <w:rFonts w:eastAsiaTheme="minorEastAsia" w:cs="Arial"/>
          <w:szCs w:val="18"/>
        </w:rPr>
        <w:t xml:space="preserve"> </w:t>
      </w:r>
      <w:r w:rsidRPr="00600D59">
        <w:rPr>
          <w:rFonts w:eastAsiaTheme="minorEastAsia" w:cs="Arial"/>
          <w:szCs w:val="18"/>
          <w:lang w:val="en-US"/>
        </w:rPr>
        <w:t>συνθηκών</w:t>
      </w:r>
      <w:r w:rsidRPr="00600D59">
        <w:rPr>
          <w:rFonts w:eastAsiaTheme="minorEastAsia" w:cs="Arial"/>
          <w:szCs w:val="18"/>
        </w:rPr>
        <w:t xml:space="preserve"> </w:t>
      </w:r>
      <w:r w:rsidRPr="00600D59">
        <w:rPr>
          <w:rFonts w:eastAsiaTheme="minorEastAsia" w:cs="Arial"/>
          <w:szCs w:val="18"/>
          <w:lang w:val="en-US"/>
        </w:rPr>
        <w:t>οδήγησης</w:t>
      </w:r>
      <w:r w:rsidRPr="00600D59">
        <w:rPr>
          <w:rFonts w:eastAsiaTheme="minorEastAsia" w:cs="Arial"/>
          <w:szCs w:val="18"/>
        </w:rPr>
        <w:t xml:space="preserve"> (</w:t>
      </w:r>
      <w:r w:rsidRPr="00600D59">
        <w:rPr>
          <w:rFonts w:eastAsiaTheme="minorEastAsia" w:cs="Arial"/>
          <w:szCs w:val="18"/>
          <w:lang w:val="en-US"/>
        </w:rPr>
        <w:t>κακή</w:t>
      </w:r>
      <w:r w:rsidRPr="00600D59">
        <w:rPr>
          <w:rFonts w:eastAsiaTheme="minorEastAsia" w:cs="Arial"/>
          <w:szCs w:val="18"/>
        </w:rPr>
        <w:t xml:space="preserve"> </w:t>
      </w:r>
      <w:r w:rsidRPr="00600D59">
        <w:rPr>
          <w:rFonts w:eastAsiaTheme="minorEastAsia" w:cs="Arial"/>
          <w:szCs w:val="18"/>
          <w:lang w:val="en-US"/>
        </w:rPr>
        <w:t>ορατότητα</w:t>
      </w:r>
      <w:r w:rsidRPr="00600D59">
        <w:rPr>
          <w:rFonts w:eastAsiaTheme="minorEastAsia" w:cs="Arial"/>
          <w:szCs w:val="18"/>
        </w:rPr>
        <w:t xml:space="preserve"> </w:t>
      </w:r>
      <w:r w:rsidRPr="00600D59">
        <w:rPr>
          <w:rFonts w:eastAsiaTheme="minorEastAsia" w:cs="Arial"/>
          <w:szCs w:val="18"/>
          <w:lang w:val="en-US"/>
        </w:rPr>
        <w:t>ή</w:t>
      </w:r>
      <w:r w:rsidRPr="00600D59">
        <w:rPr>
          <w:rFonts w:eastAsiaTheme="minorEastAsia" w:cs="Arial"/>
          <w:szCs w:val="18"/>
        </w:rPr>
        <w:t xml:space="preserve"> </w:t>
      </w:r>
      <w:r w:rsidRPr="00600D59">
        <w:rPr>
          <w:rFonts w:eastAsiaTheme="minorEastAsia" w:cs="Arial"/>
          <w:szCs w:val="18"/>
          <w:lang w:val="en-US"/>
        </w:rPr>
        <w:t>νυχτερινή</w:t>
      </w:r>
      <w:r w:rsidRPr="00600D59">
        <w:rPr>
          <w:rFonts w:eastAsiaTheme="minorEastAsia" w:cs="Arial"/>
          <w:szCs w:val="18"/>
        </w:rPr>
        <w:t xml:space="preserve"> </w:t>
      </w:r>
      <w:r w:rsidRPr="00600D59">
        <w:rPr>
          <w:rFonts w:eastAsiaTheme="minorEastAsia" w:cs="Arial"/>
          <w:szCs w:val="18"/>
          <w:lang w:val="en-US"/>
        </w:rPr>
        <w:t>οδήγηση</w:t>
      </w:r>
      <w:r w:rsidRPr="00600D59">
        <w:rPr>
          <w:rFonts w:eastAsiaTheme="minorEastAsia" w:cs="Arial"/>
          <w:szCs w:val="18"/>
        </w:rPr>
        <w:t xml:space="preserve">). </w:t>
      </w:r>
      <w:r w:rsidRPr="00600D59">
        <w:rPr>
          <w:rFonts w:eastAsiaTheme="minorEastAsia" w:cs="Arial"/>
          <w:szCs w:val="18"/>
          <w:lang w:val="en-US"/>
        </w:rPr>
        <w:t>Αυτές</w:t>
      </w:r>
      <w:r w:rsidRPr="00600D59">
        <w:rPr>
          <w:rFonts w:eastAsiaTheme="minorEastAsia" w:cs="Arial"/>
          <w:szCs w:val="18"/>
        </w:rPr>
        <w:t xml:space="preserve"> </w:t>
      </w:r>
      <w:r w:rsidRPr="00600D59">
        <w:rPr>
          <w:rFonts w:eastAsiaTheme="minorEastAsia" w:cs="Arial"/>
          <w:szCs w:val="18"/>
          <w:lang w:val="en-US"/>
        </w:rPr>
        <w:t>οι</w:t>
      </w:r>
      <w:r w:rsidRPr="00600D59">
        <w:rPr>
          <w:rFonts w:eastAsiaTheme="minorEastAsia" w:cs="Arial"/>
          <w:szCs w:val="18"/>
        </w:rPr>
        <w:t xml:space="preserve"> </w:t>
      </w:r>
      <w:r w:rsidRPr="00600D59">
        <w:rPr>
          <w:rFonts w:eastAsiaTheme="minorEastAsia" w:cs="Arial"/>
          <w:szCs w:val="18"/>
          <w:lang w:val="en-US"/>
        </w:rPr>
        <w:t>πληροφορίες</w:t>
      </w:r>
      <w:r w:rsidRPr="00600D59">
        <w:rPr>
          <w:rFonts w:eastAsiaTheme="minorEastAsia" w:cs="Arial"/>
          <w:szCs w:val="18"/>
        </w:rPr>
        <w:t xml:space="preserve"> </w:t>
      </w:r>
      <w:r w:rsidRPr="00600D59">
        <w:rPr>
          <w:rFonts w:eastAsiaTheme="minorEastAsia" w:cs="Arial"/>
          <w:szCs w:val="18"/>
          <w:lang w:val="en-US"/>
        </w:rPr>
        <w:t>χρησιμοποιούνται</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καθοδηγήσουν</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όχημα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προβεί</w:t>
      </w:r>
      <w:r w:rsidRPr="00600D59">
        <w:rPr>
          <w:rFonts w:eastAsiaTheme="minorEastAsia" w:cs="Arial"/>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προκαθορισμένη</w:t>
      </w:r>
      <w:r w:rsidRPr="00600D59">
        <w:rPr>
          <w:rFonts w:eastAsiaTheme="minorEastAsia" w:cs="Arial"/>
          <w:szCs w:val="18"/>
        </w:rPr>
        <w:t xml:space="preserve"> </w:t>
      </w:r>
      <w:r w:rsidRPr="00600D59">
        <w:rPr>
          <w:rFonts w:eastAsiaTheme="minorEastAsia" w:cs="Arial"/>
          <w:szCs w:val="18"/>
          <w:lang w:val="en-US"/>
        </w:rPr>
        <w:t>του</w:t>
      </w:r>
      <w:r w:rsidRPr="00600D59">
        <w:rPr>
          <w:rFonts w:eastAsiaTheme="minorEastAsia" w:cs="Arial"/>
          <w:szCs w:val="18"/>
        </w:rPr>
        <w:t xml:space="preserve"> </w:t>
      </w:r>
      <w:r w:rsidRPr="00600D59">
        <w:rPr>
          <w:rFonts w:eastAsiaTheme="minorEastAsia" w:cs="Arial"/>
          <w:szCs w:val="18"/>
          <w:lang w:val="en-US"/>
        </w:rPr>
        <w:t>ενέργεια</w:t>
      </w:r>
      <w:r w:rsidRPr="00600D59">
        <w:rPr>
          <w:rFonts w:eastAsiaTheme="minorEastAsia" w:cs="Arial"/>
          <w:szCs w:val="18"/>
        </w:rPr>
        <w:t xml:space="preserve">. </w:t>
      </w:r>
      <w:r w:rsidRPr="00600D59">
        <w:rPr>
          <w:rFonts w:eastAsiaTheme="minorEastAsia" w:cs="Arial"/>
          <w:szCs w:val="18"/>
          <w:lang w:val="en-US"/>
        </w:rPr>
        <w:t>Κάμερες</w:t>
      </w:r>
      <w:r w:rsidRPr="00600D59">
        <w:rPr>
          <w:rFonts w:eastAsiaTheme="minorEastAsia" w:cs="Arial"/>
          <w:szCs w:val="18"/>
        </w:rPr>
        <w:t xml:space="preserve">, </w:t>
      </w:r>
      <w:r w:rsidRPr="00600D59">
        <w:rPr>
          <w:rFonts w:eastAsiaTheme="minorEastAsia" w:cs="Arial"/>
          <w:szCs w:val="18"/>
          <w:lang w:val="en-US"/>
        </w:rPr>
        <w:t>αισθητήρες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συστήματα</w:t>
      </w:r>
      <w:r w:rsidRPr="00600D59">
        <w:rPr>
          <w:rFonts w:eastAsiaTheme="minorEastAsia" w:cs="Arial"/>
          <w:szCs w:val="18"/>
        </w:rPr>
        <w:t xml:space="preserve"> </w:t>
      </w:r>
      <w:r w:rsidRPr="00600D59">
        <w:rPr>
          <w:rFonts w:eastAsiaTheme="minorEastAsia" w:cs="Arial"/>
          <w:szCs w:val="18"/>
          <w:lang w:val="en-US"/>
        </w:rPr>
        <w:t>ανίχνευσης</w:t>
      </w:r>
      <w:r w:rsidRPr="00600D59">
        <w:rPr>
          <w:rFonts w:eastAsiaTheme="minorEastAsia" w:cs="Arial"/>
          <w:szCs w:val="18"/>
        </w:rPr>
        <w:t xml:space="preserve"> </w:t>
      </w:r>
      <w:r w:rsidRPr="00600D59">
        <w:rPr>
          <w:rFonts w:eastAsiaTheme="minorEastAsia" w:cs="Arial"/>
          <w:szCs w:val="18"/>
          <w:lang w:val="en-US"/>
        </w:rPr>
        <w:t>βρίσκονται</w:t>
      </w:r>
      <w:r w:rsidRPr="00600D59">
        <w:rPr>
          <w:rFonts w:eastAsiaTheme="minorEastAsia" w:cs="Arial"/>
          <w:szCs w:val="18"/>
        </w:rPr>
        <w:t xml:space="preserve"> </w:t>
      </w:r>
      <w:r w:rsidRPr="00600D59">
        <w:rPr>
          <w:rFonts w:eastAsiaTheme="minorEastAsia" w:cs="Arial"/>
          <w:szCs w:val="18"/>
          <w:lang w:val="en-US"/>
        </w:rPr>
        <w:t>συνήθως</w:t>
      </w:r>
      <w:r w:rsidRPr="00600D59">
        <w:rPr>
          <w:rFonts w:eastAsiaTheme="minorEastAsia" w:cs="Arial"/>
          <w:szCs w:val="18"/>
        </w:rPr>
        <w:t xml:space="preserve"> </w:t>
      </w:r>
      <w:r w:rsidRPr="00600D59">
        <w:rPr>
          <w:rFonts w:eastAsiaTheme="minorEastAsia" w:cs="Arial"/>
          <w:szCs w:val="18"/>
          <w:lang w:val="en-US"/>
        </w:rPr>
        <w:t>στους</w:t>
      </w:r>
      <w:r w:rsidRPr="00600D59">
        <w:rPr>
          <w:rFonts w:eastAsiaTheme="minorEastAsia" w:cs="Arial"/>
          <w:szCs w:val="18"/>
        </w:rPr>
        <w:t xml:space="preserve"> </w:t>
      </w:r>
      <w:r w:rsidRPr="00600D59">
        <w:rPr>
          <w:rFonts w:eastAsiaTheme="minorEastAsia" w:cs="Arial"/>
          <w:szCs w:val="18"/>
          <w:lang w:val="en-US"/>
        </w:rPr>
        <w:t>μπροστινούς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πίσω</w:t>
      </w:r>
      <w:r w:rsidRPr="00600D59">
        <w:rPr>
          <w:rFonts w:eastAsiaTheme="minorEastAsia" w:cs="Arial"/>
          <w:szCs w:val="18"/>
        </w:rPr>
        <w:t xml:space="preserve"> </w:t>
      </w:r>
      <w:r w:rsidRPr="00600D59">
        <w:rPr>
          <w:rFonts w:eastAsiaTheme="minorEastAsia" w:cs="Arial"/>
          <w:szCs w:val="18"/>
          <w:lang w:val="en-US"/>
        </w:rPr>
        <w:t>προφυλακτήρες</w:t>
      </w:r>
      <w:r w:rsidRPr="00600D59">
        <w:rPr>
          <w:rFonts w:eastAsiaTheme="minorEastAsia" w:cs="Arial"/>
          <w:szCs w:val="18"/>
        </w:rPr>
        <w:t xml:space="preserve">, </w:t>
      </w:r>
      <w:r w:rsidRPr="00600D59">
        <w:rPr>
          <w:rFonts w:eastAsiaTheme="minorEastAsia" w:cs="Arial"/>
          <w:szCs w:val="18"/>
          <w:lang w:val="en-US"/>
        </w:rPr>
        <w:t>στο</w:t>
      </w:r>
      <w:r w:rsidRPr="00600D59">
        <w:rPr>
          <w:rFonts w:eastAsiaTheme="minorEastAsia" w:cs="Arial"/>
          <w:szCs w:val="18"/>
        </w:rPr>
        <w:t xml:space="preserve"> </w:t>
      </w:r>
      <w:r w:rsidRPr="00600D59">
        <w:rPr>
          <w:rFonts w:eastAsiaTheme="minorEastAsia" w:cs="Arial"/>
          <w:szCs w:val="18"/>
          <w:lang w:val="en-US"/>
        </w:rPr>
        <w:t>παρμπρίζ</w:t>
      </w:r>
      <w:r w:rsidRPr="00600D59">
        <w:rPr>
          <w:rFonts w:eastAsiaTheme="minorEastAsia" w:cs="Arial"/>
          <w:szCs w:val="18"/>
        </w:rPr>
        <w:t xml:space="preserve">, </w:t>
      </w:r>
      <w:r w:rsidRPr="00600D59">
        <w:rPr>
          <w:rFonts w:eastAsiaTheme="minorEastAsia" w:cs="Arial"/>
          <w:szCs w:val="18"/>
          <w:lang w:val="en-US"/>
        </w:rPr>
        <w:t>στη</w:t>
      </w:r>
      <w:r w:rsidRPr="00600D59">
        <w:rPr>
          <w:rFonts w:eastAsiaTheme="minorEastAsia" w:cs="Arial"/>
          <w:szCs w:val="18"/>
        </w:rPr>
        <w:t xml:space="preserve"> </w:t>
      </w:r>
      <w:r w:rsidRPr="00600D59">
        <w:rPr>
          <w:rFonts w:eastAsiaTheme="minorEastAsia" w:cs="Arial"/>
          <w:szCs w:val="18"/>
          <w:lang w:val="en-US"/>
        </w:rPr>
        <w:t>μπροστινή</w:t>
      </w:r>
      <w:r w:rsidRPr="00600D59">
        <w:rPr>
          <w:rFonts w:eastAsiaTheme="minorEastAsia" w:cs="Arial"/>
          <w:szCs w:val="18"/>
        </w:rPr>
        <w:t xml:space="preserve"> </w:t>
      </w:r>
      <w:r w:rsidRPr="00600D59">
        <w:rPr>
          <w:rFonts w:eastAsiaTheme="minorEastAsia" w:cs="Arial"/>
          <w:szCs w:val="18"/>
          <w:lang w:val="en-US"/>
        </w:rPr>
        <w:t>μάσκα</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στους</w:t>
      </w:r>
      <w:r w:rsidRPr="00600D59">
        <w:rPr>
          <w:rFonts w:eastAsiaTheme="minorEastAsia" w:cs="Arial"/>
          <w:szCs w:val="18"/>
        </w:rPr>
        <w:t xml:space="preserve"> </w:t>
      </w:r>
      <w:r w:rsidRPr="00600D59">
        <w:rPr>
          <w:rFonts w:eastAsiaTheme="minorEastAsia" w:cs="Arial"/>
          <w:szCs w:val="18"/>
          <w:lang w:val="en-US"/>
        </w:rPr>
        <w:t>πλευρικούς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οπίσθιους</w:t>
      </w:r>
      <w:r w:rsidRPr="00600D59">
        <w:rPr>
          <w:rFonts w:eastAsiaTheme="minorEastAsia" w:cs="Arial"/>
          <w:szCs w:val="18"/>
        </w:rPr>
        <w:t xml:space="preserve"> </w:t>
      </w:r>
      <w:r w:rsidRPr="00600D59">
        <w:rPr>
          <w:rFonts w:eastAsiaTheme="minorEastAsia" w:cs="Arial"/>
          <w:szCs w:val="18"/>
          <w:lang w:val="en-US"/>
        </w:rPr>
        <w:t>καθρέφτες</w:t>
      </w:r>
      <w:r w:rsidRPr="00600D59">
        <w:rPr>
          <w:rFonts w:eastAsiaTheme="minorEastAsia" w:cs="Arial"/>
          <w:szCs w:val="18"/>
        </w:rPr>
        <w:t>.</w:t>
      </w:r>
    </w:p>
    <w:p w14:paraId="02B85D04" w14:textId="77777777" w:rsidR="004F018D" w:rsidRPr="00600D59" w:rsidRDefault="004F018D" w:rsidP="004F018D">
      <w:pPr>
        <w:spacing w:before="156" w:after="156"/>
        <w:rPr>
          <w:rFonts w:cs="Arial"/>
        </w:rPr>
      </w:pPr>
      <w:r w:rsidRPr="00600D59">
        <w:rPr>
          <w:rFonts w:cs="Arial"/>
        </w:rPr>
        <w:t>Autel ADAS παρέχει ολοκληρωμένη και ακριβή βαθμονόμηση ADAS.</w:t>
      </w:r>
    </w:p>
    <w:p w14:paraId="75D50824" w14:textId="5C322A15" w:rsidR="004F018D" w:rsidRPr="00600D59" w:rsidRDefault="004F018D">
      <w:pPr>
        <w:pStyle w:val="aa"/>
        <w:numPr>
          <w:ilvl w:val="0"/>
          <w:numId w:val="123"/>
        </w:numPr>
        <w:spacing w:beforeLines="20" w:before="62" w:afterLines="20" w:after="62"/>
        <w:ind w:left="641" w:hanging="357"/>
        <w:rPr>
          <w:rFonts w:cs="Arial"/>
        </w:rPr>
      </w:pPr>
      <w:r w:rsidRPr="00600D59">
        <w:rPr>
          <w:rFonts w:cs="Arial"/>
        </w:rPr>
        <w:t>Καλύπτει πολλούς κατασκευαστές οχημάτων, όπως Benz, BMW, Audi, Volkswagen, Porsche, Infiniti, Lexus, GM, Ford, Volvo, Toyota, Nissan, Honda, Hyundai, Kia</w:t>
      </w:r>
      <w:r w:rsidR="00233E7B" w:rsidRPr="00600D59">
        <w:rPr>
          <w:rFonts w:cs="Arial"/>
        </w:rPr>
        <w:t>,</w:t>
      </w:r>
      <w:r w:rsidR="001F730D" w:rsidRPr="00600D59">
        <w:rPr>
          <w:rFonts w:cs="Arial"/>
        </w:rPr>
        <w:t xml:space="preserve"> κ.λπ.</w:t>
      </w:r>
    </w:p>
    <w:p w14:paraId="08A634EF" w14:textId="1F3CF43E" w:rsidR="004F018D" w:rsidRPr="00600D59" w:rsidRDefault="004F018D">
      <w:pPr>
        <w:pStyle w:val="aa"/>
        <w:numPr>
          <w:ilvl w:val="0"/>
          <w:numId w:val="123"/>
        </w:numPr>
        <w:spacing w:beforeLines="20" w:before="62" w:afterLines="20" w:after="62"/>
        <w:ind w:left="641" w:hanging="357"/>
        <w:rPr>
          <w:rFonts w:cs="Arial"/>
        </w:rPr>
      </w:pPr>
      <w:r w:rsidRPr="00600D59">
        <w:rPr>
          <w:rFonts w:cs="Arial"/>
        </w:rPr>
        <w:t>Υποστηρίζει τη βαθμονόμηση πολλαπλών συστημάτων υποβοήθησης οδηγού, συμπεριλαμβανομένων των Adaptive Cruise Control (ACC), Night Vision System (NVS), Lane Departure Warning (LDW), Blind Spot Detection (BSD), Around View Monitoring (AVM), Rear Collision Warning (RCW), Heads-up Displays (HUD</w:t>
      </w:r>
      <w:r w:rsidR="00233E7B" w:rsidRPr="00600D59">
        <w:rPr>
          <w:rFonts w:cs="Arial"/>
        </w:rPr>
        <w:t>)</w:t>
      </w:r>
      <w:r w:rsidRPr="00600D59">
        <w:rPr>
          <w:rFonts w:cs="Arial"/>
        </w:rPr>
        <w:t xml:space="preserve"> </w:t>
      </w:r>
      <w:r w:rsidR="001F730D" w:rsidRPr="00600D59">
        <w:rPr>
          <w:rFonts w:cs="Arial"/>
        </w:rPr>
        <w:t>κ.λπ.</w:t>
      </w:r>
    </w:p>
    <w:p w14:paraId="6B4975EF" w14:textId="77777777" w:rsidR="004F018D" w:rsidRPr="00600D59" w:rsidRDefault="004F018D">
      <w:pPr>
        <w:pStyle w:val="aa"/>
        <w:numPr>
          <w:ilvl w:val="0"/>
          <w:numId w:val="123"/>
        </w:numPr>
        <w:spacing w:beforeLines="20" w:before="62" w:afterLines="20" w:after="62"/>
        <w:ind w:left="641" w:hanging="357"/>
        <w:rPr>
          <w:rFonts w:cs="Arial"/>
        </w:rPr>
      </w:pPr>
      <w:r w:rsidRPr="00600D59">
        <w:rPr>
          <w:rFonts w:cs="Arial"/>
        </w:rPr>
        <w:t>Παρέχει γραφικές απεικονίσεις και οδηγίες βήμα προς βήμα.</w:t>
      </w:r>
    </w:p>
    <w:p w14:paraId="7C3E4C1B" w14:textId="77777777" w:rsidR="004F018D" w:rsidRPr="00600D59" w:rsidRDefault="004F018D">
      <w:pPr>
        <w:pStyle w:val="aa"/>
        <w:numPr>
          <w:ilvl w:val="0"/>
          <w:numId w:val="123"/>
        </w:numPr>
        <w:spacing w:beforeLines="20" w:before="62" w:afterLines="0" w:after="0"/>
        <w:ind w:left="641" w:hanging="357"/>
        <w:rPr>
          <w:rFonts w:cs="Arial"/>
        </w:rPr>
      </w:pPr>
      <w:r w:rsidRPr="00600D59">
        <w:rPr>
          <w:rFonts w:cs="Arial"/>
        </w:rPr>
        <w:t>Παρέχει επιδείξεις για να καθοδηγήσει τον τεχνικό στη διαδικασία βαθμονόμησης.</w:t>
      </w:r>
    </w:p>
    <w:p w14:paraId="7CFA926E" w14:textId="1F3CBEB0" w:rsidR="004F018D" w:rsidRPr="00600D59" w:rsidRDefault="00D5633B" w:rsidP="004F018D">
      <w:pPr>
        <w:pStyle w:val="Text"/>
        <w:spacing w:beforeLines="0" w:before="0" w:afterLines="0" w:after="0" w:line="240" w:lineRule="auto"/>
        <w:ind w:left="0"/>
        <w:jc w:val="center"/>
        <w:rPr>
          <w:rFonts w:cs="Arial"/>
        </w:rPr>
      </w:pPr>
      <w:r w:rsidRPr="00600D59">
        <w:rPr>
          <w:rFonts w:cs="Arial"/>
          <w:noProof/>
          <w:lang w:val="en-US"/>
        </w:rPr>
        <w:drawing>
          <wp:inline distT="0" distB="0" distL="0" distR="0" wp14:anchorId="530D1B37" wp14:editId="533690B8">
            <wp:extent cx="2879527" cy="1972101"/>
            <wp:effectExtent l="0" t="0" r="0" b="9525"/>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70" cstate="print">
                      <a:extLst>
                        <a:ext uri="{28A0092B-C50C-407E-A947-70E740481C1C}">
                          <a14:useLocalDpi xmlns:a14="http://schemas.microsoft.com/office/drawing/2010/main"/>
                        </a:ext>
                      </a:extLst>
                    </a:blip>
                    <a:srcRect/>
                    <a:stretch/>
                  </pic:blipFill>
                  <pic:spPr bwMode="auto">
                    <a:xfrm>
                      <a:off x="0" y="0"/>
                      <a:ext cx="2880000" cy="197242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56D59E31" w:rsidR="009E0F2E" w:rsidRPr="00600D59" w:rsidRDefault="000B5569" w:rsidP="00D5633B">
      <w:pPr>
        <w:pStyle w:val="ab"/>
        <w:spacing w:beforeLines="0" w:before="0" w:after="156"/>
        <w:rPr>
          <w:rFonts w:cs="Arial"/>
          <w:i/>
          <w:iCs/>
        </w:rPr>
      </w:pPr>
      <w:r w:rsidRPr="00600D59">
        <w:rPr>
          <w:rFonts w:cs="Arial"/>
        </w:rPr>
        <w:lastRenderedPageBreak/>
        <w:t xml:space="preserve">Σχήμα </w:t>
      </w:r>
      <w:r w:rsidR="008C38A9" w:rsidRPr="00600D59">
        <w:rPr>
          <w:rFonts w:cs="Arial"/>
        </w:rPr>
        <w:fldChar w:fldCharType="begin"/>
      </w:r>
      <w:r w:rsidR="008C38A9" w:rsidRPr="00600D59">
        <w:rPr>
          <w:rFonts w:cs="Arial"/>
        </w:rPr>
        <w:instrText xml:space="preserve"> STYLEREF 1 \s </w:instrText>
      </w:r>
      <w:r w:rsidR="008C38A9" w:rsidRPr="00600D59">
        <w:rPr>
          <w:rFonts w:cs="Arial"/>
        </w:rPr>
        <w:fldChar w:fldCharType="separate"/>
      </w:r>
      <w:r w:rsidR="00187D73" w:rsidRPr="00600D59">
        <w:rPr>
          <w:rFonts w:cs="Arial"/>
          <w:noProof/>
        </w:rPr>
        <w:t>8</w:t>
      </w:r>
      <w:r w:rsidR="008C38A9" w:rsidRPr="00600D59">
        <w:rPr>
          <w:rFonts w:cs="Arial"/>
          <w:noProof/>
        </w:rPr>
        <w:fldChar w:fldCharType="end"/>
      </w:r>
      <w:r w:rsidR="00623535" w:rsidRPr="00600D59">
        <w:rPr>
          <w:rFonts w:cs="Arial"/>
        </w:rPr>
        <w:noBreakHyphen/>
      </w:r>
      <w:r w:rsidR="008C38A9" w:rsidRPr="00600D59">
        <w:rPr>
          <w:rFonts w:cs="Arial"/>
        </w:rPr>
        <w:fldChar w:fldCharType="begin"/>
      </w:r>
      <w:r w:rsidR="008C38A9" w:rsidRPr="00600D59">
        <w:rPr>
          <w:rFonts w:cs="Arial"/>
        </w:rPr>
        <w:instrText xml:space="preserve"> SEQ Figure \* ARABIC \s 1 </w:instrText>
      </w:r>
      <w:r w:rsidR="008C38A9" w:rsidRPr="00600D59">
        <w:rPr>
          <w:rFonts w:cs="Arial"/>
        </w:rPr>
        <w:fldChar w:fldCharType="separate"/>
      </w:r>
      <w:r w:rsidR="00187D73" w:rsidRPr="00600D59">
        <w:rPr>
          <w:rFonts w:cs="Arial"/>
          <w:noProof/>
        </w:rPr>
        <w:t>1</w:t>
      </w:r>
      <w:r w:rsidR="008C38A9" w:rsidRPr="00600D59">
        <w:rPr>
          <w:rFonts w:cs="Arial"/>
          <w:noProof/>
        </w:rPr>
        <w:fldChar w:fldCharType="end"/>
      </w:r>
      <w:r w:rsidR="004F018D" w:rsidRPr="00600D59">
        <w:rPr>
          <w:rFonts w:cs="Arial"/>
        </w:rPr>
        <w:t xml:space="preserve"> </w:t>
      </w:r>
      <w:r w:rsidR="004F018D" w:rsidRPr="00600D59">
        <w:rPr>
          <w:rFonts w:cs="Arial"/>
          <w:i/>
          <w:iCs/>
        </w:rPr>
        <w:t>Οθόνη εισαγωγής ADAS</w:t>
      </w:r>
      <w:r w:rsidR="009E0F2E" w:rsidRPr="00600D59">
        <w:rPr>
          <w:rFonts w:cs="Arial"/>
          <w:i/>
          <w:iCs/>
        </w:rPr>
        <w:br w:type="page"/>
      </w:r>
    </w:p>
    <w:p w14:paraId="2AA5890D" w14:textId="6BE5804C" w:rsidR="009E0F2E" w:rsidRPr="00600D59" w:rsidRDefault="00A31B47" w:rsidP="00A31B47">
      <w:pPr>
        <w:pStyle w:val="12"/>
        <w:spacing w:before="312" w:after="312"/>
        <w:ind w:left="792" w:hanging="792"/>
      </w:pPr>
      <w:bookmarkStart w:id="276" w:name="_Μέτρηση​"/>
      <w:bookmarkStart w:id="277" w:name="_Διαχειριστής_δεδομένων"/>
      <w:bookmarkStart w:id="278" w:name="_Toc204006056"/>
      <w:bookmarkEnd w:id="276"/>
      <w:bookmarkEnd w:id="277"/>
      <w:r w:rsidRPr="00600D59">
        <w:lastRenderedPageBreak/>
        <w:t>Διαχειριστής δεδομένων</w:t>
      </w:r>
      <w:bookmarkEnd w:id="278"/>
    </w:p>
    <w:p w14:paraId="7D65747B" w14:textId="77777777" w:rsidR="002D5E6C" w:rsidRPr="00600D59" w:rsidRDefault="002D5E6C" w:rsidP="002D5E6C">
      <w:pPr>
        <w:spacing w:before="156" w:after="156"/>
        <w:rPr>
          <w:rFonts w:cs="Arial"/>
          <w:bCs/>
          <w:szCs w:val="20"/>
        </w:rPr>
      </w:pPr>
      <w:r w:rsidRPr="00600D59">
        <w:rPr>
          <w:rFonts w:cs="Arial"/>
          <w:bCs/>
          <w:szCs w:val="20"/>
        </w:rPr>
        <w:t>Η εφαρμογή Διαχείριση δεδομένων σάς επιτρέπει να αποθηκεύετε, να εκτυπώνετε και να εξετάζετε αποθηκευμένα αρχεία, να διαχειρίζεστε πληροφορίες συνεργείου και αρχεία πληροφοριών πελατών και να αποθηκεύετε ιστορικά δοκιμών οχήματος. Επιπλέον, μπορείτε να δημιουργήσετε αντίγραφα ασφαλείας δεδομένων στο Autel Cloud και να τα προβάλετε στην εφαρμογή Διαχείριση δεδομένων.</w:t>
      </w:r>
    </w:p>
    <w:p w14:paraId="38328B52" w14:textId="77777777" w:rsidR="002D5E6C" w:rsidRPr="00600D59" w:rsidRDefault="002D5E6C" w:rsidP="002D5E6C">
      <w:pPr>
        <w:spacing w:before="156" w:after="156"/>
        <w:rPr>
          <w:rFonts w:cs="Arial"/>
        </w:rPr>
      </w:pPr>
      <w:r w:rsidRPr="00600D59">
        <w:rPr>
          <w:rFonts w:cs="Arial"/>
        </w:rPr>
        <w:t>Επιλέγοντας την εφαρμογή Διαχείριση δεδομένων ανοίγει το μενού συστήματος αρχείων. Υπάρχουν έντεκα κύριες λειτουργίες διαθέσιμες.</w:t>
      </w:r>
    </w:p>
    <w:p w14:paraId="06178D5A" w14:textId="77777777" w:rsidR="002D5E6C" w:rsidRPr="00600D59" w:rsidRDefault="002D5E6C" w:rsidP="002D5E6C">
      <w:pPr>
        <w:spacing w:beforeLines="0" w:before="0" w:afterLines="0" w:after="0" w:line="240" w:lineRule="auto"/>
        <w:ind w:left="0"/>
        <w:jc w:val="center"/>
        <w:rPr>
          <w:rFonts w:cs="Arial"/>
          <w:bCs/>
          <w:szCs w:val="20"/>
        </w:rPr>
      </w:pPr>
      <w:r w:rsidRPr="00600D59">
        <w:rPr>
          <w:rFonts w:cs="Arial"/>
          <w:bCs/>
          <w:noProof/>
          <w:szCs w:val="20"/>
          <w:lang w:val="en-US"/>
        </w:rPr>
        <w:drawing>
          <wp:inline distT="0" distB="0" distL="0" distR="0" wp14:anchorId="07AB45F4" wp14:editId="50A75258">
            <wp:extent cx="2857500" cy="1943100"/>
            <wp:effectExtent l="0" t="0" r="0" b="0"/>
            <wp:docPr id="8" name="图片 8" descr="图形用户界面, 应用程序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图形用户界面, 应用程序AI 生成的内容可能不正确。"/>
                    <pic:cNvPicPr>
                      <a:picLocks noChangeAspect="1" noChangeArrowheads="1"/>
                    </pic:cNvPicPr>
                  </pic:nvPicPr>
                  <pic:blipFill>
                    <a:blip r:embed="rId171" cstate="print">
                      <a:extLst>
                        <a:ext uri="{28A0092B-C50C-407E-A947-70E740481C1C}">
                          <a14:useLocalDpi xmlns:a14="http://schemas.microsoft.com/office/drawing/2010/main" val="0"/>
                        </a:ext>
                      </a:extLst>
                    </a:blip>
                    <a:srcRect b="7430"/>
                    <a:stretch>
                      <a:fillRect/>
                    </a:stretch>
                  </pic:blipFill>
                  <pic:spPr bwMode="auto">
                    <a:xfrm>
                      <a:off x="0" y="0"/>
                      <a:ext cx="2857500" cy="1943100"/>
                    </a:xfrm>
                    <a:prstGeom prst="rect">
                      <a:avLst/>
                    </a:prstGeom>
                    <a:noFill/>
                    <a:ln>
                      <a:noFill/>
                    </a:ln>
                  </pic:spPr>
                </pic:pic>
              </a:graphicData>
            </a:graphic>
          </wp:inline>
        </w:drawing>
      </w:r>
    </w:p>
    <w:p w14:paraId="509670E3" w14:textId="484299B0" w:rsidR="002D5E6C" w:rsidRPr="00600D59" w:rsidRDefault="002D5E6C" w:rsidP="002D5E6C">
      <w:pPr>
        <w:widowControl/>
        <w:spacing w:before="156" w:after="156"/>
        <w:ind w:left="0"/>
        <w:jc w:val="center"/>
        <w:rPr>
          <w:rFonts w:cs="Arial"/>
          <w:b/>
          <w:kern w:val="0"/>
        </w:rPr>
      </w:pPr>
      <w:r w:rsidRPr="00600D59">
        <w:rPr>
          <w:rFonts w:cs="Arial"/>
          <w:b/>
          <w:kern w:val="0"/>
        </w:rPr>
        <w:t xml:space="preserve">Σχήμα </w:t>
      </w:r>
      <w:r w:rsidR="0027374D" w:rsidRPr="00600D59">
        <w:rPr>
          <w:rFonts w:cs="Arial"/>
          <w:b/>
          <w:kern w:val="0"/>
        </w:rPr>
        <w:t>9</w:t>
      </w:r>
      <w:r w:rsidRPr="00600D59">
        <w:rPr>
          <w:rFonts w:cs="Arial"/>
          <w:b/>
          <w:kern w:val="0"/>
        </w:rPr>
        <w:noBreakHyphen/>
      </w:r>
      <w:r w:rsidRPr="00600D59">
        <w:rPr>
          <w:rFonts w:cs="Arial"/>
          <w:b/>
          <w:kern w:val="0"/>
        </w:rPr>
        <w:fldChar w:fldCharType="begin"/>
      </w:r>
      <w:r w:rsidRPr="00600D59">
        <w:rPr>
          <w:rFonts w:cs="Arial"/>
          <w:b/>
          <w:kern w:val="0"/>
        </w:rPr>
        <w:instrText xml:space="preserve"> SEQ Figure \* ARABIC \s 1 </w:instrText>
      </w:r>
      <w:r w:rsidRPr="00600D59">
        <w:rPr>
          <w:rFonts w:cs="Arial"/>
          <w:b/>
          <w:kern w:val="0"/>
        </w:rPr>
        <w:fldChar w:fldCharType="separate"/>
      </w:r>
      <w:r w:rsidRPr="00600D59">
        <w:rPr>
          <w:rFonts w:cs="Arial"/>
          <w:b/>
          <w:noProof/>
          <w:kern w:val="0"/>
        </w:rPr>
        <w:t>1</w:t>
      </w:r>
      <w:r w:rsidRPr="00600D59">
        <w:rPr>
          <w:rFonts w:cs="Arial"/>
          <w:b/>
          <w:kern w:val="0"/>
        </w:rPr>
        <w:fldChar w:fldCharType="end"/>
      </w:r>
      <w:r w:rsidRPr="00600D59">
        <w:rPr>
          <w:rFonts w:cs="Arial"/>
          <w:b/>
          <w:kern w:val="0"/>
        </w:rPr>
        <w:t xml:space="preserve"> </w:t>
      </w:r>
      <w:r w:rsidRPr="00600D59">
        <w:rPr>
          <w:rFonts w:cs="Arial"/>
          <w:b/>
          <w:i/>
          <w:kern w:val="0"/>
        </w:rPr>
        <w:t>Κύρια οθόνη του διαχειριστή δεδομένων</w:t>
      </w:r>
    </w:p>
    <w:p w14:paraId="3675A156" w14:textId="77777777" w:rsidR="002D5E6C" w:rsidRPr="00600D59" w:rsidRDefault="002D5E6C" w:rsidP="002D5E6C">
      <w:pPr>
        <w:spacing w:before="156" w:after="156"/>
        <w:rPr>
          <w:rFonts w:cs="Arial"/>
          <w:bCs/>
          <w:szCs w:val="20"/>
        </w:rPr>
      </w:pPr>
      <w:r w:rsidRPr="00600D59">
        <w:rPr>
          <w:rFonts w:cs="Arial"/>
          <w:bCs/>
          <w:szCs w:val="20"/>
        </w:rPr>
        <w:t>Στην εφαρμογή Διαχείριση δεδομένων, τα δεδομένα μπορούν να δημιουργηθούν αυτόματα ή μη αυτόματα στο Autel Cloud. Πριν από τη δημιουργία αντιγράφων ασφαλείας των δεδομένων, πρέπει πρώτα να συνδέσετε τη συσκευή με το Autel Cloud.</w:t>
      </w:r>
    </w:p>
    <w:p w14:paraId="59BB3728" w14:textId="77777777" w:rsidR="002D5E6C" w:rsidRPr="00600D59" w:rsidRDefault="002D5E6C" w:rsidP="002D5E6C">
      <w:pPr>
        <w:widowControl/>
        <w:numPr>
          <w:ilvl w:val="0"/>
          <w:numId w:val="5"/>
        </w:numPr>
        <w:spacing w:beforeLines="20" w:before="62" w:afterLines="20" w:after="62"/>
        <w:ind w:left="641" w:hanging="357"/>
        <w:rPr>
          <w:rFonts w:cs="Arial"/>
          <w:szCs w:val="22"/>
        </w:rPr>
      </w:pPr>
      <w:r w:rsidRPr="00600D59">
        <w:rPr>
          <w:rFonts w:cs="Arial"/>
          <w:b/>
          <w:szCs w:val="22"/>
        </w:rPr>
        <w:t>Για να συνδέσετε τη συσκευή με το Autel Cloud</w:t>
      </w:r>
    </w:p>
    <w:p w14:paraId="7E3FEE57" w14:textId="77777777" w:rsidR="002D5E6C" w:rsidRPr="00600D59" w:rsidRDefault="002D5E6C" w:rsidP="002D5E6C">
      <w:pPr>
        <w:widowControl/>
        <w:numPr>
          <w:ilvl w:val="0"/>
          <w:numId w:val="218"/>
        </w:numPr>
        <w:spacing w:beforeLines="20" w:before="62" w:afterLines="20" w:after="62"/>
        <w:ind w:left="998" w:hanging="357"/>
        <w:rPr>
          <w:rFonts w:cs="Arial"/>
          <w:szCs w:val="22"/>
        </w:rPr>
      </w:pPr>
      <w:r w:rsidRPr="00600D59">
        <w:rPr>
          <w:rFonts w:cs="Arial"/>
          <w:szCs w:val="22"/>
        </w:rPr>
        <w:t xml:space="preserve">Στην κύρια οθόνη του διαχειριστή δεδομένων, πατήστε </w:t>
      </w:r>
      <w:r w:rsidRPr="00600D59">
        <w:rPr>
          <w:rFonts w:cs="Arial"/>
          <w:b/>
          <w:bCs/>
          <w:szCs w:val="22"/>
        </w:rPr>
        <w:t xml:space="preserve">Link Account (Σύνδεση λογαριασμού) </w:t>
      </w:r>
      <w:r w:rsidRPr="00600D59">
        <w:rPr>
          <w:rFonts w:cs="Arial"/>
          <w:szCs w:val="22"/>
        </w:rPr>
        <w:t>για να αποκτήσετε πρόσβαση στο Autel Cloud.</w:t>
      </w:r>
    </w:p>
    <w:p w14:paraId="75A786A0" w14:textId="77777777" w:rsidR="002D5E6C" w:rsidRPr="00600D59" w:rsidRDefault="002D5E6C" w:rsidP="002D5E6C">
      <w:pPr>
        <w:widowControl/>
        <w:numPr>
          <w:ilvl w:val="0"/>
          <w:numId w:val="218"/>
        </w:numPr>
        <w:spacing w:beforeLines="20" w:before="62" w:afterLines="20" w:after="62"/>
        <w:ind w:left="998" w:hanging="357"/>
        <w:rPr>
          <w:rFonts w:cs="Arial"/>
          <w:szCs w:val="22"/>
        </w:rPr>
      </w:pPr>
      <w:r w:rsidRPr="00600D59">
        <w:rPr>
          <w:rFonts w:cs="Arial"/>
          <w:szCs w:val="22"/>
        </w:rPr>
        <w:t xml:space="preserve">Πατήστε </w:t>
      </w:r>
      <w:r w:rsidRPr="00600D59">
        <w:rPr>
          <w:rFonts w:cs="Arial"/>
          <w:b/>
          <w:bCs/>
          <w:szCs w:val="22"/>
        </w:rPr>
        <w:t>Προσθήκη συσκευής,</w:t>
      </w:r>
      <w:r w:rsidRPr="00600D59">
        <w:rPr>
          <w:rFonts w:cs="Arial"/>
          <w:szCs w:val="22"/>
        </w:rPr>
        <w:t xml:space="preserve"> εισαγάγετε τον σειριακό αριθμό και τον κωδικό πρόσβασης εγγραφής συσκευής και πατήστε </w:t>
      </w:r>
      <w:r w:rsidRPr="00600D59">
        <w:rPr>
          <w:rFonts w:cs="Arial"/>
          <w:b/>
          <w:bCs/>
          <w:szCs w:val="22"/>
        </w:rPr>
        <w:t>Αποθήκευση.</w:t>
      </w:r>
      <w:r w:rsidRPr="00600D59">
        <w:rPr>
          <w:rFonts w:cs="Arial"/>
          <w:szCs w:val="22"/>
        </w:rPr>
        <w:t xml:space="preserve"> Η συνδεδεμένη συσκευή θα εμφανιστεί στην οθόνη Λίστα συσκευών. (Για να βρείτε τον σειριακό αριθμό και τον κωδικό πρόσβασης εγγραφής συσκευής, μεταβείτε στις </w:t>
      </w:r>
      <w:r w:rsidRPr="00600D59">
        <w:rPr>
          <w:rFonts w:cs="Arial"/>
          <w:b/>
          <w:bCs/>
          <w:szCs w:val="22"/>
        </w:rPr>
        <w:t xml:space="preserve">Ρυθμίσεις </w:t>
      </w:r>
      <w:r w:rsidRPr="00600D59">
        <w:rPr>
          <w:rFonts w:cs="Arial"/>
          <w:szCs w:val="22"/>
        </w:rPr>
        <w:t xml:space="preserve">&gt; </w:t>
      </w:r>
      <w:r w:rsidRPr="00600D59">
        <w:rPr>
          <w:rFonts w:cs="Arial"/>
          <w:b/>
          <w:bCs/>
          <w:szCs w:val="22"/>
        </w:rPr>
        <w:t>Πληροφορίες.</w:t>
      </w:r>
      <w:r w:rsidRPr="00600D59">
        <w:rPr>
          <w:rFonts w:cs="Arial"/>
          <w:szCs w:val="22"/>
        </w:rPr>
        <w:t>)</w:t>
      </w:r>
    </w:p>
    <w:p w14:paraId="36E48E41" w14:textId="77777777" w:rsidR="002D5E6C" w:rsidRPr="00600D59" w:rsidRDefault="002D5E6C" w:rsidP="002D5E6C">
      <w:pPr>
        <w:widowControl/>
        <w:numPr>
          <w:ilvl w:val="0"/>
          <w:numId w:val="5"/>
        </w:numPr>
        <w:spacing w:beforeLines="20" w:before="62" w:afterLines="20" w:after="62"/>
        <w:ind w:left="641" w:hanging="357"/>
        <w:rPr>
          <w:rFonts w:cs="Arial"/>
          <w:szCs w:val="22"/>
        </w:rPr>
      </w:pPr>
      <w:r w:rsidRPr="00600D59">
        <w:rPr>
          <w:rFonts w:cs="Arial"/>
          <w:b/>
          <w:szCs w:val="22"/>
        </w:rPr>
        <w:t>Για να αλλάξετε έναν συνδεδεμένο λογαριασμό</w:t>
      </w:r>
    </w:p>
    <w:p w14:paraId="1299A8C0" w14:textId="290A2D1C" w:rsidR="002D5E6C" w:rsidRPr="00600D59" w:rsidRDefault="00600D59" w:rsidP="00600D59">
      <w:pPr>
        <w:spacing w:beforeLines="20" w:before="62" w:afterLines="20" w:after="62"/>
        <w:ind w:left="680"/>
        <w:rPr>
          <w:rFonts w:cs="Arial"/>
        </w:rPr>
      </w:pPr>
      <w:r w:rsidRPr="00600D59">
        <w:rPr>
          <w:rFonts w:cs="Arial"/>
          <w:lang w:val="en-US"/>
        </w:rPr>
        <w:t>Στην</w:t>
      </w:r>
      <w:r w:rsidRPr="00600D59">
        <w:rPr>
          <w:rFonts w:cs="Arial"/>
        </w:rPr>
        <w:t xml:space="preserve"> </w:t>
      </w:r>
      <w:r w:rsidRPr="00600D59">
        <w:rPr>
          <w:rFonts w:cs="Arial"/>
          <w:lang w:val="en-US"/>
        </w:rPr>
        <w:t>κύρια</w:t>
      </w:r>
      <w:r w:rsidRPr="00600D59">
        <w:rPr>
          <w:rFonts w:cs="Arial"/>
        </w:rPr>
        <w:t xml:space="preserve"> </w:t>
      </w:r>
      <w:r w:rsidRPr="00600D59">
        <w:rPr>
          <w:rFonts w:cs="Arial"/>
          <w:lang w:val="en-US"/>
        </w:rPr>
        <w:t>οθόνη</w:t>
      </w:r>
      <w:r w:rsidRPr="00600D59">
        <w:rPr>
          <w:rFonts w:cs="Arial"/>
        </w:rPr>
        <w:t xml:space="preserve"> </w:t>
      </w:r>
      <w:r w:rsidRPr="00600D59">
        <w:rPr>
          <w:rFonts w:cs="Arial"/>
          <w:lang w:val="en-US"/>
        </w:rPr>
        <w:t>του</w:t>
      </w:r>
      <w:r w:rsidRPr="00600D59">
        <w:rPr>
          <w:rFonts w:cs="Arial"/>
        </w:rPr>
        <w:t xml:space="preserve"> </w:t>
      </w:r>
      <w:r w:rsidRPr="00600D59">
        <w:rPr>
          <w:rFonts w:cs="Arial"/>
          <w:lang w:val="en-US"/>
        </w:rPr>
        <w:t>Data</w:t>
      </w:r>
      <w:r w:rsidRPr="00600D59">
        <w:rPr>
          <w:rFonts w:cs="Arial"/>
        </w:rPr>
        <w:t xml:space="preserve"> </w:t>
      </w:r>
      <w:r w:rsidRPr="00600D59">
        <w:rPr>
          <w:rFonts w:cs="Arial"/>
          <w:lang w:val="en-US"/>
        </w:rPr>
        <w:t>Manager</w:t>
      </w:r>
      <w:r w:rsidRPr="00600D59">
        <w:rPr>
          <w:rFonts w:cs="Arial"/>
        </w:rPr>
        <w:t xml:space="preserve"> , </w:t>
      </w:r>
      <w:r w:rsidRPr="00600D59">
        <w:rPr>
          <w:rFonts w:cs="Arial"/>
          <w:lang w:val="en-US"/>
        </w:rPr>
        <w:t>πατήστε</w:t>
      </w:r>
      <w:r w:rsidRPr="00600D59">
        <w:rPr>
          <w:rFonts w:cs="Arial"/>
        </w:rPr>
        <w:t xml:space="preserve"> </w:t>
      </w:r>
      <w:r w:rsidRPr="00600D59">
        <w:rPr>
          <w:rFonts w:cs="Arial"/>
          <w:b/>
          <w:lang w:val="en-US"/>
        </w:rPr>
        <w:t>Αλλαγή</w:t>
      </w:r>
      <w:r w:rsidRPr="00600D59">
        <w:rPr>
          <w:rFonts w:cs="Arial"/>
          <w:b/>
        </w:rPr>
        <w:t xml:space="preserve"> </w:t>
      </w:r>
      <w:r w:rsidRPr="00600D59">
        <w:rPr>
          <w:rFonts w:cs="Arial"/>
          <w:b/>
          <w:lang w:val="en-US"/>
        </w:rPr>
        <w:t>συνδεδεμένου</w:t>
      </w:r>
      <w:r w:rsidRPr="00600D59">
        <w:rPr>
          <w:rFonts w:cs="Arial"/>
          <w:b/>
        </w:rPr>
        <w:t xml:space="preserve"> </w:t>
      </w:r>
      <w:r w:rsidRPr="00600D59">
        <w:rPr>
          <w:rFonts w:cs="Arial"/>
          <w:b/>
          <w:lang w:val="en-US"/>
        </w:rPr>
        <w:lastRenderedPageBreak/>
        <w:t>λογαριασμού</w:t>
      </w:r>
      <w:r w:rsidRPr="00600D59">
        <w:rPr>
          <w:rFonts w:cs="Arial"/>
          <w:b/>
        </w:rPr>
        <w:t xml:space="preserve"> </w:t>
      </w:r>
      <w:r w:rsidRPr="00600D59">
        <w:rPr>
          <w:rFonts w:cs="Arial"/>
          <w:lang w:val="en-US"/>
        </w:rPr>
        <w:t>και</w:t>
      </w:r>
      <w:r w:rsidRPr="00600D59">
        <w:rPr>
          <w:rFonts w:cs="Arial"/>
        </w:rPr>
        <w:t xml:space="preserve"> </w:t>
      </w:r>
      <w:r w:rsidRPr="00600D59">
        <w:rPr>
          <w:rFonts w:cs="Arial"/>
          <w:lang w:val="en-US"/>
        </w:rPr>
        <w:t>συνδεθείτε</w:t>
      </w:r>
      <w:r w:rsidRPr="00600D59">
        <w:rPr>
          <w:rFonts w:cs="Arial"/>
        </w:rPr>
        <w:t xml:space="preserve"> </w:t>
      </w:r>
      <w:r w:rsidRPr="00600D59">
        <w:rPr>
          <w:rFonts w:cs="Arial"/>
          <w:lang w:val="en-US"/>
        </w:rPr>
        <w:t>με</w:t>
      </w:r>
      <w:r w:rsidRPr="00600D59">
        <w:rPr>
          <w:rFonts w:cs="Arial"/>
        </w:rPr>
        <w:t xml:space="preserve"> </w:t>
      </w:r>
      <w:r w:rsidRPr="00600D59">
        <w:rPr>
          <w:rFonts w:cs="Arial"/>
          <w:lang w:val="en-US"/>
        </w:rPr>
        <w:t>τον</w:t>
      </w:r>
      <w:r w:rsidRPr="00600D59">
        <w:rPr>
          <w:rFonts w:cs="Arial"/>
        </w:rPr>
        <w:t xml:space="preserve"> </w:t>
      </w:r>
      <w:r w:rsidRPr="00600D59">
        <w:rPr>
          <w:rFonts w:cs="Arial"/>
          <w:lang w:val="en-US"/>
        </w:rPr>
        <w:t>λογαριασμό</w:t>
      </w:r>
      <w:r w:rsidRPr="00600D59">
        <w:rPr>
          <w:rFonts w:cs="Arial"/>
        </w:rPr>
        <w:t xml:space="preserve"> </w:t>
      </w:r>
      <w:r w:rsidRPr="00600D59">
        <w:rPr>
          <w:rFonts w:cs="Arial"/>
          <w:lang w:val="en-US"/>
        </w:rPr>
        <w:t>Autel</w:t>
      </w:r>
      <w:r w:rsidRPr="00600D59">
        <w:rPr>
          <w:rFonts w:cs="Arial"/>
        </w:rPr>
        <w:t xml:space="preserve"> </w:t>
      </w:r>
      <w:r w:rsidRPr="00600D59">
        <w:rPr>
          <w:rFonts w:cs="Arial"/>
          <w:lang w:val="en-US"/>
        </w:rPr>
        <w:t>σας</w:t>
      </w:r>
      <w:r w:rsidRPr="00600D59">
        <w:rPr>
          <w:rFonts w:cs="Arial"/>
        </w:rPr>
        <w:t>.</w:t>
      </w:r>
    </w:p>
    <w:p w14:paraId="2BEB88B8" w14:textId="77777777" w:rsidR="002D5E6C" w:rsidRPr="00600D59" w:rsidRDefault="002D5E6C" w:rsidP="002D5E6C">
      <w:pPr>
        <w:widowControl/>
        <w:numPr>
          <w:ilvl w:val="0"/>
          <w:numId w:val="5"/>
        </w:numPr>
        <w:spacing w:beforeLines="20" w:before="62" w:afterLines="20" w:after="62"/>
        <w:ind w:left="641" w:hanging="357"/>
        <w:rPr>
          <w:rFonts w:cs="Arial"/>
          <w:b/>
          <w:szCs w:val="22"/>
        </w:rPr>
      </w:pPr>
      <w:r w:rsidRPr="00600D59">
        <w:rPr>
          <w:rFonts w:cs="Arial"/>
          <w:b/>
          <w:szCs w:val="22"/>
        </w:rPr>
        <w:t>Για αυτόματη δημιουργία αντιγράφων ασφαλείας δεδομένων στο Autel Cloud</w:t>
      </w:r>
    </w:p>
    <w:p w14:paraId="05E8D2D0" w14:textId="77777777" w:rsidR="002D5E6C" w:rsidRPr="00600D59" w:rsidRDefault="002D5E6C" w:rsidP="002D5E6C">
      <w:pPr>
        <w:widowControl/>
        <w:numPr>
          <w:ilvl w:val="0"/>
          <w:numId w:val="274"/>
        </w:numPr>
        <w:spacing w:beforeLines="20" w:before="62" w:afterLines="20" w:after="62"/>
        <w:ind w:left="998" w:hanging="357"/>
        <w:rPr>
          <w:rFonts w:cs="Arial"/>
          <w:szCs w:val="22"/>
        </w:rPr>
      </w:pPr>
      <w:r w:rsidRPr="00600D59">
        <w:rPr>
          <w:rFonts w:cs="Arial"/>
          <w:szCs w:val="22"/>
        </w:rPr>
        <w:t xml:space="preserve">Στην κύρια οθόνη του διαχειριστή δεδομένων, πατήστε </w:t>
      </w:r>
      <w:r w:rsidRPr="00600D59">
        <w:rPr>
          <w:rFonts w:cs="Arial"/>
          <w:b/>
          <w:bCs/>
          <w:szCs w:val="22"/>
        </w:rPr>
        <w:t xml:space="preserve">Autel Cloud Settings </w:t>
      </w:r>
      <w:r w:rsidRPr="00600D59">
        <w:rPr>
          <w:rFonts w:cs="Arial"/>
          <w:szCs w:val="22"/>
        </w:rPr>
        <w:t xml:space="preserve">και αλλάξτε τα κουμπιά </w:t>
      </w:r>
      <w:r w:rsidRPr="00600D59">
        <w:rPr>
          <w:rFonts w:cs="Arial"/>
          <w:b/>
          <w:bCs/>
          <w:szCs w:val="22"/>
        </w:rPr>
        <w:t xml:space="preserve">Automatic Upload </w:t>
      </w:r>
      <w:r w:rsidRPr="00600D59">
        <w:rPr>
          <w:rFonts w:cs="Arial"/>
          <w:szCs w:val="22"/>
        </w:rPr>
        <w:t xml:space="preserve">σε </w:t>
      </w:r>
      <w:r w:rsidRPr="00600D59">
        <w:rPr>
          <w:rFonts w:cs="Arial"/>
          <w:b/>
          <w:bCs/>
          <w:szCs w:val="22"/>
        </w:rPr>
        <w:t>On.</w:t>
      </w:r>
    </w:p>
    <w:p w14:paraId="4FEC327B" w14:textId="77777777" w:rsidR="002D5E6C" w:rsidRPr="00600D59" w:rsidRDefault="002D5E6C" w:rsidP="002D5E6C">
      <w:pPr>
        <w:widowControl/>
        <w:numPr>
          <w:ilvl w:val="0"/>
          <w:numId w:val="274"/>
        </w:numPr>
        <w:spacing w:beforeLines="20" w:before="62" w:afterLines="20" w:after="62"/>
        <w:ind w:left="998" w:hanging="357"/>
        <w:rPr>
          <w:rFonts w:cs="Arial"/>
          <w:szCs w:val="22"/>
        </w:rPr>
      </w:pPr>
      <w:r w:rsidRPr="00600D59">
        <w:rPr>
          <w:rFonts w:cs="Arial"/>
          <w:szCs w:val="22"/>
        </w:rPr>
        <w:t>Τα δεδομένα, συμπεριλαμβανομένων των αναφορών, των εικόνων, των αρχείων PDF, των δεδομένων αξιολόγησης και των τιμών αναφοράς, δημιουργούνται αυτόματα αντίγραφα ασφαλείας στο Autel Cloud.</w:t>
      </w:r>
    </w:p>
    <w:p w14:paraId="250FF5CF" w14:textId="33596603" w:rsidR="009E0F2E" w:rsidRPr="00600D59" w:rsidRDefault="002D5E6C" w:rsidP="002D5E6C">
      <w:pPr>
        <w:pStyle w:val="BodytextUserManual"/>
        <w:spacing w:before="156" w:after="156"/>
      </w:pPr>
      <w:r w:rsidRPr="00600D59">
        <w:t>Ο παρακάτω πίνακας περιγράφει συνοπτικά καθένα από τα κουμπιά λειτουργιών στην εφαρμογή Διαχείριση δεδομένων.</w:t>
      </w:r>
    </w:p>
    <w:p w14:paraId="7055C968" w14:textId="46A0A4AD" w:rsidR="009E0F2E" w:rsidRPr="00600D59" w:rsidRDefault="009E0F2E" w:rsidP="009E0F2E">
      <w:pPr>
        <w:pStyle w:val="ab"/>
        <w:spacing w:before="156" w:after="156"/>
        <w:ind w:left="0"/>
        <w:rPr>
          <w:rFonts w:cs="Arial"/>
          <w:i/>
          <w:iCs/>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0027374D" w:rsidRPr="00600D59">
        <w:rPr>
          <w:rFonts w:cs="Arial"/>
          <w:noProof/>
        </w:rPr>
        <w:t>9</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iCs/>
        </w:rPr>
        <w:t>Κουμπιά στη Διαχείριση Δεδομένων</w:t>
      </w:r>
    </w:p>
    <w:tbl>
      <w:tblPr>
        <w:tblStyle w:val="ac"/>
        <w:tblW w:w="0" w:type="auto"/>
        <w:tblInd w:w="284" w:type="dxa"/>
        <w:tblLook w:val="04A0" w:firstRow="1" w:lastRow="0" w:firstColumn="1" w:lastColumn="0" w:noHBand="0" w:noVBand="1"/>
      </w:tblPr>
      <w:tblGrid>
        <w:gridCol w:w="985"/>
        <w:gridCol w:w="1603"/>
        <w:gridCol w:w="4375"/>
      </w:tblGrid>
      <w:tr w:rsidR="009E0F2E" w:rsidRPr="00600D59" w14:paraId="08162B6E" w14:textId="77777777" w:rsidTr="002D5E6C">
        <w:trPr>
          <w:tblHeader/>
        </w:trPr>
        <w:tc>
          <w:tcPr>
            <w:tcW w:w="985" w:type="dxa"/>
            <w:shd w:val="clear" w:color="auto" w:fill="D9D9D9" w:themeFill="background1" w:themeFillShade="D9"/>
            <w:vAlign w:val="center"/>
          </w:tcPr>
          <w:p w14:paraId="261C985D" w14:textId="77777777" w:rsidR="009E0F2E" w:rsidRPr="00600D59" w:rsidRDefault="009E0F2E" w:rsidP="00F13F00">
            <w:pPr>
              <w:spacing w:before="156" w:after="156"/>
              <w:ind w:left="0"/>
              <w:rPr>
                <w:rFonts w:cs="Arial"/>
                <w:b/>
                <w:bCs/>
              </w:rPr>
            </w:pPr>
            <w:r w:rsidRPr="00600D59">
              <w:rPr>
                <w:rFonts w:cs="Arial"/>
                <w:b/>
                <w:bCs/>
              </w:rPr>
              <w:t>Κουμπί</w:t>
            </w:r>
          </w:p>
        </w:tc>
        <w:tc>
          <w:tcPr>
            <w:tcW w:w="1603" w:type="dxa"/>
            <w:shd w:val="clear" w:color="auto" w:fill="D9D9D9" w:themeFill="background1" w:themeFillShade="D9"/>
            <w:vAlign w:val="center"/>
          </w:tcPr>
          <w:p w14:paraId="320DEBBF" w14:textId="77777777" w:rsidR="009E0F2E" w:rsidRPr="00600D59" w:rsidRDefault="009E0F2E" w:rsidP="00F13F00">
            <w:pPr>
              <w:spacing w:before="156" w:after="156"/>
              <w:ind w:left="0"/>
              <w:rPr>
                <w:rFonts w:cs="Arial"/>
                <w:b/>
                <w:bCs/>
              </w:rPr>
            </w:pPr>
            <w:r w:rsidRPr="00600D59">
              <w:rPr>
                <w:rFonts w:cs="Arial"/>
                <w:b/>
                <w:bCs/>
              </w:rPr>
              <w:t>Ονομα</w:t>
            </w:r>
          </w:p>
        </w:tc>
        <w:tc>
          <w:tcPr>
            <w:tcW w:w="4375" w:type="dxa"/>
            <w:shd w:val="clear" w:color="auto" w:fill="D9D9D9" w:themeFill="background1" w:themeFillShade="D9"/>
            <w:vAlign w:val="center"/>
          </w:tcPr>
          <w:p w14:paraId="5B19CE8F" w14:textId="77777777" w:rsidR="009E0F2E" w:rsidRPr="00600D59" w:rsidRDefault="009E0F2E" w:rsidP="00F13F00">
            <w:pPr>
              <w:spacing w:before="156" w:after="156"/>
              <w:ind w:left="0"/>
              <w:rPr>
                <w:rFonts w:cs="Arial"/>
                <w:b/>
                <w:bCs/>
              </w:rPr>
            </w:pPr>
            <w:r w:rsidRPr="00600D59">
              <w:rPr>
                <w:rFonts w:cs="Arial"/>
                <w:b/>
                <w:bCs/>
              </w:rPr>
              <w:t>Περιγραφή</w:t>
            </w:r>
          </w:p>
        </w:tc>
      </w:tr>
      <w:tr w:rsidR="009E0F2E" w:rsidRPr="00600D59" w14:paraId="64F803C4" w14:textId="77777777" w:rsidTr="002D5E6C">
        <w:tc>
          <w:tcPr>
            <w:tcW w:w="985" w:type="dxa"/>
          </w:tcPr>
          <w:p w14:paraId="558CC884"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420096" behindDoc="0" locked="0" layoutInCell="1" allowOverlap="1" wp14:anchorId="7432A2DB" wp14:editId="559EB0EE">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03" w:type="dxa"/>
            <w:vAlign w:val="center"/>
          </w:tcPr>
          <w:p w14:paraId="14F55A94" w14:textId="77777777" w:rsidR="009E0F2E" w:rsidRPr="00600D59" w:rsidRDefault="009E0F2E" w:rsidP="00F13F00">
            <w:pPr>
              <w:spacing w:before="156" w:after="156"/>
              <w:ind w:left="0"/>
              <w:rPr>
                <w:rFonts w:cs="Arial"/>
                <w:b/>
                <w:bCs/>
              </w:rPr>
            </w:pPr>
            <w:r w:rsidRPr="00600D59">
              <w:rPr>
                <w:rFonts w:cs="Arial"/>
                <w:b/>
                <w:bCs/>
              </w:rPr>
              <w:t>Ιστορικό οχήματος</w:t>
            </w:r>
          </w:p>
        </w:tc>
        <w:tc>
          <w:tcPr>
            <w:tcW w:w="4375" w:type="dxa"/>
            <w:vAlign w:val="center"/>
          </w:tcPr>
          <w:p w14:paraId="23A0A573" w14:textId="77777777" w:rsidR="009E0F2E" w:rsidRPr="00600D59" w:rsidRDefault="009E0F2E" w:rsidP="00F13F00">
            <w:pPr>
              <w:spacing w:before="156" w:after="156"/>
              <w:ind w:left="0"/>
              <w:rPr>
                <w:rFonts w:cs="Arial"/>
              </w:rPr>
            </w:pPr>
            <w:r w:rsidRPr="00600D59">
              <w:rPr>
                <w:rFonts w:cs="Arial"/>
              </w:rPr>
              <w:t>Πατήστε για να ελέγξετε το ιστορικό διαγνωστικών.</w:t>
            </w:r>
          </w:p>
        </w:tc>
      </w:tr>
      <w:tr w:rsidR="009E0F2E" w:rsidRPr="00600D59" w14:paraId="505B4FAB" w14:textId="77777777" w:rsidTr="002D5E6C">
        <w:tc>
          <w:tcPr>
            <w:tcW w:w="985" w:type="dxa"/>
          </w:tcPr>
          <w:p w14:paraId="19B571FD" w14:textId="77777777" w:rsidR="009E0F2E" w:rsidRPr="00600D59" w:rsidRDefault="009E0F2E" w:rsidP="00F13F00">
            <w:pPr>
              <w:spacing w:before="156" w:after="156"/>
              <w:ind w:left="0"/>
              <w:rPr>
                <w:rFonts w:cs="Arial"/>
              </w:rPr>
            </w:pPr>
            <w:r w:rsidRPr="00600D59">
              <w:rPr>
                <w:rFonts w:cs="Arial"/>
                <w:noProof/>
                <w:lang w:val="en-US"/>
                <w14:ligatures w14:val="standardContextual"/>
              </w:rPr>
              <w:drawing>
                <wp:anchor distT="0" distB="0" distL="114300" distR="114300" simplePos="0" relativeHeight="252394496" behindDoc="0" locked="0" layoutInCell="1" allowOverlap="1" wp14:anchorId="43F68097" wp14:editId="62AFEA6F">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3"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603" w:type="dxa"/>
            <w:vAlign w:val="center"/>
          </w:tcPr>
          <w:p w14:paraId="60E2AD15" w14:textId="76414C92" w:rsidR="009E0F2E" w:rsidRPr="00600D59" w:rsidRDefault="00944500" w:rsidP="00F13F00">
            <w:pPr>
              <w:spacing w:before="156" w:after="156"/>
              <w:ind w:left="0"/>
              <w:rPr>
                <w:rFonts w:cs="Arial"/>
                <w:b/>
                <w:bCs/>
              </w:rPr>
            </w:pPr>
            <w:r w:rsidRPr="00600D59">
              <w:rPr>
                <w:rFonts w:cs="Arial"/>
                <w:b/>
                <w:bCs/>
              </w:rPr>
              <w:t>Πληροφορίες εργαστηρίου</w:t>
            </w:r>
          </w:p>
        </w:tc>
        <w:tc>
          <w:tcPr>
            <w:tcW w:w="4375" w:type="dxa"/>
            <w:vAlign w:val="center"/>
          </w:tcPr>
          <w:p w14:paraId="7316E4FA" w14:textId="77777777" w:rsidR="009E0F2E" w:rsidRPr="00600D59" w:rsidRDefault="009E0F2E" w:rsidP="00F13F00">
            <w:pPr>
              <w:spacing w:before="156" w:after="156"/>
              <w:ind w:left="0"/>
              <w:rPr>
                <w:rFonts w:cs="Arial"/>
              </w:rPr>
            </w:pPr>
            <w:r w:rsidRPr="00600D59">
              <w:rPr>
                <w:rFonts w:cs="Arial"/>
              </w:rPr>
              <w:t>Πατήστε για να επεξεργαστείτε τις πληροφορίες των εργαστηρίων.</w:t>
            </w:r>
          </w:p>
        </w:tc>
      </w:tr>
      <w:tr w:rsidR="009E0F2E" w:rsidRPr="00600D59" w14:paraId="080C71AE" w14:textId="77777777" w:rsidTr="002D5E6C">
        <w:tc>
          <w:tcPr>
            <w:tcW w:w="985" w:type="dxa"/>
          </w:tcPr>
          <w:p w14:paraId="5A0C2EE8"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395520" behindDoc="0" locked="0" layoutInCell="1" allowOverlap="1" wp14:anchorId="11C18C67" wp14:editId="49340A5C">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603" w:type="dxa"/>
            <w:vAlign w:val="center"/>
          </w:tcPr>
          <w:p w14:paraId="207067AE" w14:textId="77777777" w:rsidR="009E0F2E" w:rsidRPr="00600D59" w:rsidRDefault="009E0F2E" w:rsidP="00F13F00">
            <w:pPr>
              <w:spacing w:before="156" w:after="156"/>
              <w:ind w:left="0"/>
              <w:rPr>
                <w:rFonts w:cs="Arial"/>
                <w:b/>
                <w:bCs/>
              </w:rPr>
            </w:pPr>
            <w:r w:rsidRPr="00600D59">
              <w:rPr>
                <w:rFonts w:cs="Arial"/>
                <w:b/>
                <w:bCs/>
              </w:rPr>
              <w:t>Πελάτης</w:t>
            </w:r>
          </w:p>
        </w:tc>
        <w:tc>
          <w:tcPr>
            <w:tcW w:w="4375" w:type="dxa"/>
            <w:vAlign w:val="center"/>
          </w:tcPr>
          <w:p w14:paraId="1346392F" w14:textId="77777777" w:rsidR="009E0F2E" w:rsidRPr="00600D59" w:rsidRDefault="009E0F2E" w:rsidP="00F13F00">
            <w:pPr>
              <w:spacing w:before="156" w:after="156"/>
              <w:ind w:left="0"/>
              <w:rPr>
                <w:rFonts w:cs="Arial"/>
              </w:rPr>
            </w:pPr>
            <w:r w:rsidRPr="00600D59">
              <w:rPr>
                <w:rFonts w:cs="Arial"/>
              </w:rPr>
              <w:t>Πατήστε για να δημιουργήσετε νέες πληροφορίες πελάτη.</w:t>
            </w:r>
          </w:p>
        </w:tc>
      </w:tr>
      <w:tr w:rsidR="009E0F2E" w:rsidRPr="00600D59" w14:paraId="7F675795" w14:textId="77777777" w:rsidTr="002D5E6C">
        <w:tc>
          <w:tcPr>
            <w:tcW w:w="985" w:type="dxa"/>
          </w:tcPr>
          <w:p w14:paraId="6071DD20"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396544" behindDoc="0" locked="0" layoutInCell="1" allowOverlap="1" wp14:anchorId="6C7E3513" wp14:editId="40C708F2">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603" w:type="dxa"/>
            <w:vAlign w:val="center"/>
          </w:tcPr>
          <w:p w14:paraId="0B3D0851" w14:textId="0E7CE850" w:rsidR="009E0F2E" w:rsidRPr="00600D59" w:rsidRDefault="00944500" w:rsidP="00F13F00">
            <w:pPr>
              <w:spacing w:before="156" w:after="156"/>
              <w:ind w:left="0"/>
              <w:rPr>
                <w:rFonts w:cs="Arial"/>
                <w:b/>
                <w:bCs/>
              </w:rPr>
            </w:pPr>
            <w:r w:rsidRPr="00600D59">
              <w:rPr>
                <w:rFonts w:cs="Arial"/>
                <w:b/>
                <w:bCs/>
              </w:rPr>
              <w:t>Εικόνα</w:t>
            </w:r>
          </w:p>
        </w:tc>
        <w:tc>
          <w:tcPr>
            <w:tcW w:w="4375" w:type="dxa"/>
            <w:vAlign w:val="center"/>
          </w:tcPr>
          <w:p w14:paraId="3F74D049" w14:textId="77777777" w:rsidR="009E0F2E" w:rsidRPr="00600D59" w:rsidRDefault="009E0F2E" w:rsidP="00F13F00">
            <w:pPr>
              <w:spacing w:before="156" w:after="156"/>
              <w:ind w:left="0"/>
              <w:rPr>
                <w:rFonts w:cs="Arial"/>
              </w:rPr>
            </w:pPr>
            <w:r w:rsidRPr="00600D59">
              <w:rPr>
                <w:rFonts w:cs="Arial"/>
              </w:rPr>
              <w:t>Πατήστε για να ελέγξετε τα στιγμιότυπα οθόνης.</w:t>
            </w:r>
          </w:p>
        </w:tc>
      </w:tr>
      <w:tr w:rsidR="009E0F2E" w:rsidRPr="00600D59" w14:paraId="4B97610B" w14:textId="77777777" w:rsidTr="002D5E6C">
        <w:tc>
          <w:tcPr>
            <w:tcW w:w="985" w:type="dxa"/>
          </w:tcPr>
          <w:p w14:paraId="3A97F1E1"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397568" behindDoc="0" locked="0" layoutInCell="1" allowOverlap="1" wp14:anchorId="2EAF0D3F" wp14:editId="0C9C01DB">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03" w:type="dxa"/>
            <w:vAlign w:val="center"/>
          </w:tcPr>
          <w:p w14:paraId="72271D3A" w14:textId="77777777" w:rsidR="009E0F2E" w:rsidRPr="00600D59" w:rsidRDefault="009E0F2E" w:rsidP="00F13F00">
            <w:pPr>
              <w:spacing w:before="156" w:after="156"/>
              <w:ind w:left="0"/>
              <w:rPr>
                <w:rFonts w:cs="Arial"/>
                <w:b/>
                <w:bCs/>
              </w:rPr>
            </w:pPr>
            <w:r w:rsidRPr="00600D59">
              <w:rPr>
                <w:rFonts w:cs="Arial"/>
                <w:b/>
                <w:bCs/>
              </w:rPr>
              <w:t>Αναφορά cloud</w:t>
            </w:r>
          </w:p>
        </w:tc>
        <w:tc>
          <w:tcPr>
            <w:tcW w:w="4375" w:type="dxa"/>
            <w:vAlign w:val="center"/>
          </w:tcPr>
          <w:p w14:paraId="619927C3" w14:textId="77777777" w:rsidR="009E0F2E" w:rsidRPr="00600D59" w:rsidRDefault="009E0F2E" w:rsidP="00F13F00">
            <w:pPr>
              <w:spacing w:before="156" w:after="156"/>
              <w:ind w:left="0"/>
              <w:rPr>
                <w:rFonts w:cs="Arial"/>
              </w:rPr>
            </w:pPr>
            <w:r w:rsidRPr="00600D59">
              <w:rPr>
                <w:rFonts w:cs="Arial"/>
              </w:rPr>
              <w:t>Πατήστε για να ελέγξετε τις αποθηκευμένες αναφορές και να κοινοποιήσετε αναφορές στο cloud.</w:t>
            </w:r>
          </w:p>
        </w:tc>
      </w:tr>
      <w:tr w:rsidR="009E0F2E" w:rsidRPr="00600D59" w14:paraId="45EBC1EB" w14:textId="77777777" w:rsidTr="002D5E6C">
        <w:tc>
          <w:tcPr>
            <w:tcW w:w="985" w:type="dxa"/>
          </w:tcPr>
          <w:p w14:paraId="0972D0D8"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398592" behindDoc="0" locked="0" layoutInCell="1" allowOverlap="1" wp14:anchorId="57FFEB79" wp14:editId="0FF974A6">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03" w:type="dxa"/>
            <w:vAlign w:val="center"/>
          </w:tcPr>
          <w:p w14:paraId="14C2ACE3" w14:textId="77777777" w:rsidR="009E0F2E" w:rsidRPr="00600D59" w:rsidRDefault="009E0F2E" w:rsidP="00F13F00">
            <w:pPr>
              <w:spacing w:before="156" w:after="156"/>
              <w:ind w:left="0"/>
              <w:rPr>
                <w:rFonts w:cs="Arial"/>
                <w:b/>
                <w:bCs/>
              </w:rPr>
            </w:pPr>
            <w:r w:rsidRPr="00600D59">
              <w:rPr>
                <w:rFonts w:cs="Arial"/>
                <w:b/>
                <w:bCs/>
              </w:rPr>
              <w:t>PDF</w:t>
            </w:r>
          </w:p>
        </w:tc>
        <w:tc>
          <w:tcPr>
            <w:tcW w:w="4375" w:type="dxa"/>
            <w:vAlign w:val="center"/>
          </w:tcPr>
          <w:p w14:paraId="0B6F3FB5" w14:textId="77777777" w:rsidR="009E0F2E" w:rsidRPr="00600D59" w:rsidRDefault="009E0F2E" w:rsidP="00F13F00">
            <w:pPr>
              <w:spacing w:before="156" w:after="156"/>
              <w:ind w:left="0"/>
              <w:rPr>
                <w:rFonts w:cs="Arial"/>
              </w:rPr>
            </w:pPr>
            <w:r w:rsidRPr="00600D59">
              <w:rPr>
                <w:rFonts w:cs="Arial"/>
              </w:rPr>
              <w:t>Πατήστε για να ελέγξετε τις αναφορές που είναι αποθηκευμένες ως αρχεία PDF.</w:t>
            </w:r>
          </w:p>
        </w:tc>
      </w:tr>
      <w:tr w:rsidR="009E0F2E" w:rsidRPr="00600D59" w14:paraId="02F91AEF" w14:textId="77777777" w:rsidTr="002D5E6C">
        <w:tc>
          <w:tcPr>
            <w:tcW w:w="985" w:type="dxa"/>
          </w:tcPr>
          <w:p w14:paraId="007B32EF"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399616" behindDoc="0" locked="0" layoutInCell="1" allowOverlap="1" wp14:anchorId="6FFCC929" wp14:editId="4FBE2753">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03" w:type="dxa"/>
            <w:vAlign w:val="center"/>
          </w:tcPr>
          <w:p w14:paraId="115DB725" w14:textId="52EB455B" w:rsidR="009E0F2E" w:rsidRPr="00600D59" w:rsidRDefault="00944500" w:rsidP="00F13F00">
            <w:pPr>
              <w:spacing w:before="156" w:after="156"/>
              <w:ind w:left="0"/>
              <w:rPr>
                <w:rFonts w:cs="Arial"/>
                <w:b/>
                <w:bCs/>
              </w:rPr>
            </w:pPr>
            <w:r w:rsidRPr="00600D59">
              <w:rPr>
                <w:rFonts w:cs="Arial"/>
                <w:b/>
                <w:bCs/>
              </w:rPr>
              <w:t>Αναθεώρηση δεδομένων</w:t>
            </w:r>
          </w:p>
        </w:tc>
        <w:tc>
          <w:tcPr>
            <w:tcW w:w="4375" w:type="dxa"/>
            <w:vAlign w:val="center"/>
          </w:tcPr>
          <w:p w14:paraId="5347C262" w14:textId="77777777" w:rsidR="009E0F2E" w:rsidRPr="00600D59" w:rsidRDefault="009E0F2E" w:rsidP="00F13F00">
            <w:pPr>
              <w:spacing w:before="156" w:after="156"/>
              <w:ind w:left="0"/>
              <w:rPr>
                <w:rFonts w:cs="Arial"/>
              </w:rPr>
            </w:pPr>
            <w:r w:rsidRPr="00600D59">
              <w:rPr>
                <w:rFonts w:cs="Arial"/>
              </w:rPr>
              <w:t>Πατήστε για να ελέγξετε τα καταγεγραμμένα δεδομένα.</w:t>
            </w:r>
          </w:p>
        </w:tc>
      </w:tr>
      <w:tr w:rsidR="009E0F2E" w:rsidRPr="00600D59" w14:paraId="5FB2F387" w14:textId="77777777" w:rsidTr="002D5E6C">
        <w:trPr>
          <w:trHeight w:val="621"/>
        </w:trPr>
        <w:tc>
          <w:tcPr>
            <w:tcW w:w="985" w:type="dxa"/>
          </w:tcPr>
          <w:p w14:paraId="298AFF38"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400640" behindDoc="0" locked="0" layoutInCell="1" allowOverlap="1" wp14:anchorId="4CF777B0" wp14:editId="27A5E5D7">
                  <wp:simplePos x="0" y="0"/>
                  <wp:positionH relativeFrom="column">
                    <wp:posOffset>85395</wp:posOffset>
                  </wp:positionH>
                  <wp:positionV relativeFrom="paragraph">
                    <wp:posOffset>407466</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9"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603" w:type="dxa"/>
            <w:vAlign w:val="center"/>
          </w:tcPr>
          <w:p w14:paraId="546DCA42" w14:textId="77777777" w:rsidR="009E0F2E" w:rsidRPr="00600D59" w:rsidRDefault="009E0F2E" w:rsidP="00F13F00">
            <w:pPr>
              <w:spacing w:before="156" w:after="156"/>
              <w:ind w:left="0"/>
              <w:rPr>
                <w:rFonts w:cs="Arial"/>
                <w:b/>
                <w:bCs/>
              </w:rPr>
            </w:pPr>
            <w:r w:rsidRPr="00600D59">
              <w:rPr>
                <w:rFonts w:cs="Arial"/>
                <w:b/>
                <w:bCs/>
              </w:rPr>
              <w:t>Τιμή αναφοράς</w:t>
            </w:r>
          </w:p>
        </w:tc>
        <w:tc>
          <w:tcPr>
            <w:tcW w:w="4375" w:type="dxa"/>
            <w:vAlign w:val="center"/>
          </w:tcPr>
          <w:p w14:paraId="12F51853" w14:textId="77777777" w:rsidR="009E0F2E" w:rsidRPr="00600D59" w:rsidRDefault="009E0F2E" w:rsidP="00F13F00">
            <w:pPr>
              <w:spacing w:before="156" w:after="156"/>
              <w:ind w:left="0"/>
              <w:rPr>
                <w:rFonts w:cs="Arial"/>
              </w:rPr>
            </w:pPr>
            <w:r w:rsidRPr="00600D59">
              <w:rPr>
                <w:rFonts w:cs="Arial"/>
              </w:rPr>
              <w:t xml:space="preserve">Πατήστε για να δείτε, να επεξεργαστείτε και να μοιραστείτε τα δεδομένα που σχετίζονται με τις τιμές αναφοράς της συνάρτησης δεδομένων σε πραγματικό χρόνο. Περιλαμβάνονται τόσο οι τοπικές τιμές αναφοράς όσο και τα αντίγραφα ασφαλείας στο </w:t>
            </w:r>
            <w:r w:rsidRPr="00600D59">
              <w:rPr>
                <w:rFonts w:cs="Arial"/>
              </w:rPr>
              <w:lastRenderedPageBreak/>
              <w:t>cloud.</w:t>
            </w:r>
          </w:p>
        </w:tc>
      </w:tr>
      <w:tr w:rsidR="009E0F2E" w:rsidRPr="00600D59" w14:paraId="2F19C415" w14:textId="77777777" w:rsidTr="002D5E6C">
        <w:tc>
          <w:tcPr>
            <w:tcW w:w="985" w:type="dxa"/>
          </w:tcPr>
          <w:p w14:paraId="6F3577E7" w14:textId="77777777" w:rsidR="009E0F2E" w:rsidRPr="00600D59" w:rsidRDefault="009E0F2E" w:rsidP="00F13F00">
            <w:pPr>
              <w:spacing w:before="156" w:after="156"/>
              <w:ind w:left="0"/>
              <w:rPr>
                <w:rFonts w:cs="Arial"/>
                <w:noProof/>
              </w:rPr>
            </w:pPr>
            <w:r w:rsidRPr="00600D59">
              <w:rPr>
                <w:rFonts w:cs="Arial"/>
                <w:noProof/>
                <w:lang w:val="en-US"/>
                <w14:ligatures w14:val="standardContextual"/>
              </w:rPr>
              <w:lastRenderedPageBreak/>
              <w:drawing>
                <wp:anchor distT="0" distB="0" distL="114300" distR="114300" simplePos="0" relativeHeight="252402688" behindDoc="0" locked="0" layoutInCell="1" allowOverlap="1" wp14:anchorId="36E7D25E" wp14:editId="767E3BDC">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7145CE67" w14:textId="77777777" w:rsidR="009E0F2E" w:rsidRPr="00600D59" w:rsidRDefault="009E0F2E" w:rsidP="00F13F00">
            <w:pPr>
              <w:spacing w:before="156" w:after="156"/>
              <w:ind w:left="0"/>
              <w:rPr>
                <w:rFonts w:cs="Arial"/>
              </w:rPr>
            </w:pPr>
          </w:p>
        </w:tc>
        <w:tc>
          <w:tcPr>
            <w:tcW w:w="1603" w:type="dxa"/>
            <w:vAlign w:val="center"/>
          </w:tcPr>
          <w:p w14:paraId="1E0C3E6E" w14:textId="77777777" w:rsidR="009E0F2E" w:rsidRPr="00600D59" w:rsidRDefault="009E0F2E" w:rsidP="00F13F00">
            <w:pPr>
              <w:spacing w:before="156" w:after="156"/>
              <w:ind w:left="0"/>
              <w:rPr>
                <w:rFonts w:cs="Arial"/>
                <w:b/>
                <w:bCs/>
              </w:rPr>
            </w:pPr>
            <w:r w:rsidRPr="00600D59">
              <w:rPr>
                <w:rFonts w:cs="Arial"/>
                <w:b/>
                <w:bCs/>
              </w:rPr>
              <w:t>Καταγραφή δεδομένων</w:t>
            </w:r>
          </w:p>
        </w:tc>
        <w:tc>
          <w:tcPr>
            <w:tcW w:w="4375" w:type="dxa"/>
            <w:vAlign w:val="center"/>
          </w:tcPr>
          <w:p w14:paraId="56C3C2EC" w14:textId="77777777" w:rsidR="009E0F2E" w:rsidRPr="00600D59" w:rsidRDefault="009E0F2E" w:rsidP="00F13F00">
            <w:pPr>
              <w:spacing w:before="156" w:after="156"/>
              <w:ind w:left="0"/>
              <w:rPr>
                <w:rFonts w:cs="Arial"/>
              </w:rPr>
            </w:pPr>
            <w:r w:rsidRPr="00600D59">
              <w:rPr>
                <w:rFonts w:cs="Arial"/>
              </w:rPr>
              <w:t>Πατήστε για να ελέγξετε τα δεδομένα επικοινωνίας και τις πληροφορίες ECU του οχήματος. Τα αποθηκευμένα δεδομένα μπορούν να αναφερθούν και να αποσταλούν στο τεχνικό κέντρο μέσω Διαδικτύου.</w:t>
            </w:r>
          </w:p>
        </w:tc>
      </w:tr>
      <w:tr w:rsidR="009E0F2E" w:rsidRPr="00600D59" w14:paraId="13D038DB" w14:textId="77777777" w:rsidTr="002D5E6C">
        <w:tc>
          <w:tcPr>
            <w:tcW w:w="985" w:type="dxa"/>
          </w:tcPr>
          <w:p w14:paraId="0A842622" w14:textId="77777777" w:rsidR="009E0F2E" w:rsidRPr="00600D59" w:rsidRDefault="009E0F2E" w:rsidP="00F13F00">
            <w:pPr>
              <w:spacing w:before="156" w:after="156"/>
              <w:ind w:left="0"/>
              <w:rPr>
                <w:rFonts w:cs="Arial"/>
              </w:rPr>
            </w:pPr>
            <w:r w:rsidRPr="00600D59">
              <w:rPr>
                <w:rFonts w:cs="Arial"/>
                <w:noProof/>
                <w:lang w:val="en-US"/>
                <w14:ligatures w14:val="standardContextual"/>
              </w:rPr>
              <w:drawing>
                <wp:anchor distT="0" distB="0" distL="114300" distR="114300" simplePos="0" relativeHeight="252401664" behindDoc="0" locked="0" layoutInCell="1" allowOverlap="1" wp14:anchorId="63CB4D59" wp14:editId="6030D2F2">
                  <wp:simplePos x="0" y="0"/>
                  <wp:positionH relativeFrom="column">
                    <wp:posOffset>82220</wp:posOffset>
                  </wp:positionH>
                  <wp:positionV relativeFrom="paragraph">
                    <wp:posOffset>94742</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603" w:type="dxa"/>
            <w:vAlign w:val="center"/>
          </w:tcPr>
          <w:p w14:paraId="0AB7AB4A" w14:textId="77777777" w:rsidR="009E0F2E" w:rsidRPr="00600D59" w:rsidRDefault="009E0F2E" w:rsidP="00F13F00">
            <w:pPr>
              <w:spacing w:before="156" w:after="156"/>
              <w:ind w:left="0"/>
              <w:rPr>
                <w:rFonts w:cs="Arial"/>
                <w:b/>
                <w:bCs/>
              </w:rPr>
            </w:pPr>
            <w:r w:rsidRPr="00600D59">
              <w:rPr>
                <w:rFonts w:cs="Arial"/>
                <w:b/>
                <w:bCs/>
              </w:rPr>
              <w:t>Απεγκατάσταση εφαρμογών</w:t>
            </w:r>
          </w:p>
        </w:tc>
        <w:tc>
          <w:tcPr>
            <w:tcW w:w="4375" w:type="dxa"/>
            <w:vAlign w:val="center"/>
          </w:tcPr>
          <w:p w14:paraId="4332ED8E" w14:textId="77777777" w:rsidR="009E0F2E" w:rsidRPr="00600D59" w:rsidRDefault="009E0F2E" w:rsidP="00F13F00">
            <w:pPr>
              <w:spacing w:before="156" w:after="156"/>
              <w:ind w:left="0"/>
              <w:rPr>
                <w:rFonts w:cs="Arial"/>
              </w:rPr>
            </w:pPr>
            <w:r w:rsidRPr="00600D59">
              <w:rPr>
                <w:rFonts w:cs="Arial"/>
              </w:rPr>
              <w:t>Πατήστε για να απεγκαταστήσετε εφαρμογές.</w:t>
            </w:r>
          </w:p>
        </w:tc>
      </w:tr>
      <w:tr w:rsidR="002D5E6C" w:rsidRPr="00600D59" w14:paraId="1EAA6CB7" w14:textId="77777777" w:rsidTr="002D5E6C">
        <w:tc>
          <w:tcPr>
            <w:tcW w:w="985" w:type="dxa"/>
          </w:tcPr>
          <w:p w14:paraId="59B0BD89" w14:textId="47A19BFF" w:rsidR="002D5E6C" w:rsidRPr="00600D59" w:rsidRDefault="002D5E6C" w:rsidP="002D5E6C">
            <w:pPr>
              <w:spacing w:before="156" w:after="156"/>
              <w:ind w:left="0"/>
              <w:rPr>
                <w:rFonts w:cs="Arial"/>
                <w:noProof/>
                <w14:ligatures w14:val="standardContextual"/>
              </w:rPr>
            </w:pPr>
            <w:r w:rsidRPr="00600D59">
              <w:rPr>
                <w:rFonts w:cs="Arial"/>
                <w:noProof/>
                <w:lang w:val="en-US"/>
                <w14:ligatures w14:val="standardContextual"/>
              </w:rPr>
              <w:drawing>
                <wp:anchor distT="0" distB="0" distL="114300" distR="114300" simplePos="0" relativeHeight="252427264" behindDoc="0" locked="0" layoutInCell="1" allowOverlap="1" wp14:anchorId="1DEA59F0" wp14:editId="577E6DDA">
                  <wp:simplePos x="0" y="0"/>
                  <wp:positionH relativeFrom="column">
                    <wp:posOffset>62027</wp:posOffset>
                  </wp:positionH>
                  <wp:positionV relativeFrom="paragraph">
                    <wp:posOffset>313589</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3297E33-95CD-2931-F838-57FF5B176C0D}"/>
                              </a:ext>
                            </a:extLst>
                          </pic:cNvPr>
                          <pic:cNvPicPr>
                            <a:picLocks noChangeAspect="1"/>
                          </pic:cNvPicPr>
                        </pic:nvPicPr>
                        <pic:blipFill>
                          <a:blip r:embed="rId182"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603" w:type="dxa"/>
            <w:vAlign w:val="center"/>
          </w:tcPr>
          <w:p w14:paraId="6C641E3D" w14:textId="2E1392EE" w:rsidR="002D5E6C" w:rsidRPr="00600D59" w:rsidRDefault="002D5E6C" w:rsidP="002D5E6C">
            <w:pPr>
              <w:spacing w:before="156" w:after="156"/>
              <w:ind w:left="0"/>
              <w:rPr>
                <w:rFonts w:cs="Arial"/>
                <w:b/>
                <w:bCs/>
              </w:rPr>
            </w:pPr>
            <w:r w:rsidRPr="00600D59">
              <w:rPr>
                <w:rFonts w:cs="Arial"/>
                <w:b/>
                <w:bCs/>
              </w:rPr>
              <w:t>Δημιουργία αντιγράφων ασφαλείας και επαναφορά</w:t>
            </w:r>
          </w:p>
        </w:tc>
        <w:tc>
          <w:tcPr>
            <w:tcW w:w="4375" w:type="dxa"/>
            <w:vAlign w:val="center"/>
          </w:tcPr>
          <w:p w14:paraId="57E8F276" w14:textId="3ADD0FA6" w:rsidR="002D5E6C" w:rsidRPr="00600D59" w:rsidRDefault="002D5E6C" w:rsidP="002D5E6C">
            <w:pPr>
              <w:spacing w:before="156" w:after="156"/>
              <w:ind w:left="0"/>
              <w:rPr>
                <w:rFonts w:cs="Arial"/>
              </w:rPr>
            </w:pPr>
            <w:r w:rsidRPr="00600D59">
              <w:rPr>
                <w:rFonts w:cs="Arial"/>
              </w:rPr>
              <w:t>Πατήστε για να εισέλθετε στην οθόνη Δημιουργία αντιγράφων ασφαλείας και επαναφορά για να δημιουργήσετε αντίγραφα ασφαλείας των δεδομένων στο Autel Cloud ή να επαναφέρετε δεδομένα στη συσκευή.</w:t>
            </w:r>
          </w:p>
        </w:tc>
      </w:tr>
    </w:tbl>
    <w:p w14:paraId="3621DBFC" w14:textId="77777777" w:rsidR="009E0F2E" w:rsidRPr="00600D59" w:rsidRDefault="009E0F2E" w:rsidP="009E0F2E">
      <w:pPr>
        <w:pStyle w:val="20"/>
        <w:spacing w:before="312" w:after="156"/>
        <w:rPr>
          <w:rFonts w:cs="Arial"/>
        </w:rPr>
      </w:pPr>
      <w:bookmarkStart w:id="279" w:name="_Toc365642481"/>
      <w:bookmarkStart w:id="280" w:name="_Toc366846514"/>
      <w:bookmarkStart w:id="281" w:name="_Ref366922920"/>
      <w:bookmarkStart w:id="282" w:name="_Toc451525806"/>
      <w:bookmarkStart w:id="283" w:name="_Ref366922908"/>
      <w:bookmarkStart w:id="284" w:name="_Toc366845461"/>
      <w:bookmarkStart w:id="285" w:name="_Ref366922913"/>
      <w:bookmarkStart w:id="286" w:name="_Toc13212163"/>
      <w:bookmarkStart w:id="287" w:name="_Toc38114413"/>
      <w:bookmarkStart w:id="288" w:name="_Ref118313445"/>
      <w:bookmarkStart w:id="289" w:name="_Ref118313448"/>
      <w:bookmarkStart w:id="290" w:name="_Toc159436336"/>
      <w:bookmarkStart w:id="291" w:name="_Ref160006244"/>
      <w:bookmarkStart w:id="292" w:name="_Ref160099425"/>
      <w:r w:rsidRPr="00600D59">
        <w:rPr>
          <w:rFonts w:cs="Arial"/>
        </w:rPr>
        <w:t xml:space="preserve"> </w:t>
      </w:r>
      <w:bookmarkStart w:id="293" w:name="_Toc204006057"/>
      <w:r w:rsidRPr="00600D59">
        <w:rPr>
          <w:rFonts w:cs="Arial"/>
        </w:rPr>
        <w:t>Ιστορικό οχήματος</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p>
    <w:p w14:paraId="4C0135C0" w14:textId="77777777" w:rsidR="009E0F2E" w:rsidRPr="00600D59" w:rsidRDefault="009E0F2E" w:rsidP="009E0F2E">
      <w:pPr>
        <w:pStyle w:val="BodytextUserManual"/>
        <w:spacing w:before="156" w:after="156"/>
      </w:pPr>
      <w:r w:rsidRPr="00600D59">
        <w:t>Αυτή η λειτουργία αποθηκεύει αρχεία του ιστορικού του οχήματος δοκιμής, συμπεριλαμβανομένων των πληροφοριών του οχήματος και των ανακτημένων κωδικών DTC από προηγούμενες διαγνωστικές συνεδρίες. Οι πληροφορίες δοκιμής συνοψίζονται και εμφανίζονται σε έναν εύκολο στην ανάγνωση πίνακα. Το Ιστορικό Οχήματος παρέχει επίσης άμεση πρόσβαση στο όχημα που έχει δοκιμαστεί προηγουμένως και σας επιτρέπει να επανεκκινήσετε απευθείας μια διαγνωστική συνεδρία χωρίς να χρειάζεται να εκτελέσετε αυτόματη ή χειροκίνητη επιλογή οχήματος.</w:t>
      </w:r>
    </w:p>
    <w:p w14:paraId="6577F378" w14:textId="1EB51F44" w:rsidR="009E0F2E" w:rsidRPr="00600D59" w:rsidRDefault="00600D59" w:rsidP="009E0F2E">
      <w:pPr>
        <w:pStyle w:val="BodytextUserManual"/>
        <w:spacing w:beforeLines="0" w:before="0" w:afterLines="0" w:after="0" w:line="240" w:lineRule="auto"/>
        <w:ind w:left="0"/>
        <w:jc w:val="center"/>
      </w:pPr>
      <w:r w:rsidRPr="00600D59">
        <w:rPr>
          <w:noProof/>
          <w:lang w:val="en-US"/>
        </w:rPr>
        <w:lastRenderedPageBreak/>
        <w:drawing>
          <wp:inline distT="0" distB="0" distL="0" distR="0" wp14:anchorId="257D2A1A" wp14:editId="4DC4FC57">
            <wp:extent cx="3158314" cy="1933200"/>
            <wp:effectExtent l="0" t="0" r="4445" b="0"/>
            <wp:docPr id="195" name="图片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3" cstate="print">
                      <a:extLst>
                        <a:ext uri="{28A0092B-C50C-407E-A947-70E740481C1C}">
                          <a14:useLocalDpi xmlns:a14="http://schemas.microsoft.com/office/drawing/2010/main" val="0"/>
                        </a:ext>
                      </a:extLst>
                    </a:blip>
                    <a:srcRect/>
                    <a:stretch>
                      <a:fillRect/>
                    </a:stretch>
                  </pic:blipFill>
                  <pic:spPr bwMode="auto">
                    <a:xfrm>
                      <a:off x="0" y="0"/>
                      <a:ext cx="3158314" cy="1933200"/>
                    </a:xfrm>
                    <a:prstGeom prst="rect">
                      <a:avLst/>
                    </a:prstGeom>
                    <a:noFill/>
                    <a:ln>
                      <a:noFill/>
                    </a:ln>
                  </pic:spPr>
                </pic:pic>
              </a:graphicData>
            </a:graphic>
          </wp:inline>
        </w:drawing>
      </w:r>
    </w:p>
    <w:p w14:paraId="45C431F0" w14:textId="23B059C8" w:rsidR="009E0F2E" w:rsidRPr="00600D59" w:rsidRDefault="009E0F2E" w:rsidP="009E0F2E">
      <w:pPr>
        <w:pStyle w:val="ab"/>
        <w:spacing w:before="156" w:after="156"/>
        <w:ind w:left="0"/>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2</w:t>
      </w:r>
      <w:r w:rsidRPr="00600D59">
        <w:rPr>
          <w:rFonts w:cs="Arial"/>
          <w:noProof/>
        </w:rPr>
        <w:fldChar w:fldCharType="end"/>
      </w:r>
      <w:r w:rsidRPr="00600D59">
        <w:rPr>
          <w:rFonts w:cs="Arial"/>
        </w:rPr>
        <w:t xml:space="preserve"> </w:t>
      </w:r>
      <w:r w:rsidRPr="00600D59">
        <w:rPr>
          <w:rFonts w:cs="Arial"/>
          <w:i/>
        </w:rPr>
        <w:t>Οθόνη ιστορικού οχήματος</w:t>
      </w:r>
    </w:p>
    <w:p w14:paraId="12BC9AE2" w14:textId="77777777" w:rsidR="009E0F2E" w:rsidRPr="00600D59" w:rsidRDefault="009E0F2E" w:rsidP="009E0F2E">
      <w:pPr>
        <w:pStyle w:val="aa"/>
        <w:numPr>
          <w:ilvl w:val="0"/>
          <w:numId w:val="217"/>
        </w:numPr>
        <w:spacing w:beforeLines="20" w:before="62" w:afterLines="20" w:after="62"/>
        <w:ind w:left="641" w:hanging="357"/>
        <w:rPr>
          <w:rFonts w:cs="Arial"/>
        </w:rPr>
      </w:pPr>
      <w:r w:rsidRPr="00600D59">
        <w:rPr>
          <w:rFonts w:cs="Arial"/>
        </w:rPr>
        <w:t>Κουμπιά επάνω γραμμής εργαλείων — πλοήγηση και στοιχεία ελέγχου εφαρμογών.</w:t>
      </w:r>
    </w:p>
    <w:p w14:paraId="688E89A5" w14:textId="77777777" w:rsidR="009E0F2E" w:rsidRPr="00600D59" w:rsidRDefault="009E0F2E" w:rsidP="009E0F2E">
      <w:pPr>
        <w:pStyle w:val="aa"/>
        <w:numPr>
          <w:ilvl w:val="0"/>
          <w:numId w:val="217"/>
        </w:numPr>
        <w:spacing w:beforeLines="20" w:before="62" w:afterLines="20" w:after="62"/>
        <w:ind w:left="641" w:hanging="357"/>
        <w:rPr>
          <w:rFonts w:cs="Arial"/>
        </w:rPr>
      </w:pPr>
      <w:r w:rsidRPr="00600D59">
        <w:rPr>
          <w:rFonts w:cs="Arial"/>
        </w:rPr>
        <w:t>Κύρια ενότητα — εμφανίζει όλα τα αρχεία ιστορικού του οχήματος.</w:t>
      </w:r>
    </w:p>
    <w:p w14:paraId="3F436BF6"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ενεργοποιήσετε μια δοκιμαστική συνεδρία για το καταγεγραμμένο όχημα</w:t>
      </w:r>
    </w:p>
    <w:p w14:paraId="1891A139" w14:textId="1050CDB9" w:rsidR="009E0F2E" w:rsidRPr="00600D59" w:rsidRDefault="009E0F2E" w:rsidP="00600D59">
      <w:pPr>
        <w:pStyle w:val="aa"/>
        <w:numPr>
          <w:ilvl w:val="0"/>
          <w:numId w:val="320"/>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Διαχείριση δεδομένων </w:t>
      </w:r>
      <w:r w:rsidRPr="00600D59">
        <w:rPr>
          <w:rFonts w:cs="Arial"/>
        </w:rPr>
        <w:t>στο μενού εργασιών MaxiSys</w:t>
      </w:r>
      <w:r w:rsidR="00233E7B" w:rsidRPr="00600D59">
        <w:rPr>
          <w:rFonts w:cs="Arial"/>
        </w:rPr>
        <w:t>.</w:t>
      </w:r>
    </w:p>
    <w:p w14:paraId="25E2CDEB" w14:textId="77777777" w:rsidR="009E0F2E" w:rsidRPr="00600D59" w:rsidRDefault="009E0F2E" w:rsidP="00600D59">
      <w:pPr>
        <w:pStyle w:val="aa"/>
        <w:numPr>
          <w:ilvl w:val="0"/>
          <w:numId w:val="320"/>
        </w:numPr>
        <w:spacing w:beforeLines="20" w:before="62" w:afterLines="20" w:after="62"/>
        <w:ind w:left="998" w:hanging="357"/>
        <w:rPr>
          <w:rFonts w:cs="Arial"/>
        </w:rPr>
      </w:pPr>
      <w:r w:rsidRPr="00600D59">
        <w:rPr>
          <w:rFonts w:cs="Arial"/>
        </w:rPr>
        <w:t xml:space="preserve">Επιλέξτε </w:t>
      </w:r>
      <w:r w:rsidRPr="00600D59">
        <w:rPr>
          <w:rFonts w:cs="Arial"/>
          <w:b/>
        </w:rPr>
        <w:t xml:space="preserve">Ιστορικό οχήματος </w:t>
      </w:r>
      <w:r w:rsidRPr="00600D59">
        <w:rPr>
          <w:rFonts w:cs="Arial"/>
        </w:rPr>
        <w:t xml:space="preserve">για να ανοίξετε την οθόνη. Πατήστε την αντίστοιχη καρτέλα εφαρμογής. για να επιλέξετε την εγγραφή δοκιμής. Για παράδειγμα, πατήστε </w:t>
      </w:r>
      <w:r w:rsidRPr="00600D59">
        <w:rPr>
          <w:rFonts w:cs="Arial"/>
          <w:b/>
          <w:bCs/>
        </w:rPr>
        <w:t xml:space="preserve">Διαγνωστικά </w:t>
      </w:r>
      <w:r w:rsidRPr="00600D59">
        <w:rPr>
          <w:rFonts w:cs="Arial"/>
        </w:rPr>
        <w:t>για να επιλέξετε εγγραφές δοκιμών διαγνωστικών.</w:t>
      </w:r>
    </w:p>
    <w:p w14:paraId="09026B6B" w14:textId="77777777" w:rsidR="009E0F2E" w:rsidRPr="00600D59" w:rsidRDefault="009E0F2E" w:rsidP="00600D59">
      <w:pPr>
        <w:pStyle w:val="aa"/>
        <w:numPr>
          <w:ilvl w:val="0"/>
          <w:numId w:val="320"/>
        </w:numPr>
        <w:spacing w:beforeLines="20" w:before="62" w:afterLines="20" w:after="62"/>
        <w:ind w:left="998" w:hanging="357"/>
        <w:rPr>
          <w:rFonts w:cs="Arial"/>
          <w:i/>
          <w:color w:val="0000FF"/>
        </w:rPr>
      </w:pPr>
      <w:r w:rsidRPr="00600D59">
        <w:rPr>
          <w:rFonts w:cs="Arial"/>
        </w:rPr>
        <w:t xml:space="preserve">Πατήστε το εικονίδιο </w:t>
      </w:r>
      <w:r w:rsidRPr="00600D59">
        <w:rPr>
          <w:rFonts w:cs="Arial"/>
          <w:b/>
        </w:rPr>
        <w:t xml:space="preserve">Διαγνωστικά </w:t>
      </w:r>
      <w:r w:rsidRPr="00600D59">
        <w:rPr>
          <w:rFonts w:cs="Arial"/>
          <w:bCs/>
        </w:rPr>
        <w:t xml:space="preserve">ή </w:t>
      </w:r>
      <w:r w:rsidRPr="00600D59">
        <w:rPr>
          <w:rFonts w:cs="Arial"/>
          <w:b/>
        </w:rPr>
        <w:t xml:space="preserve">DVI </w:t>
      </w:r>
      <w:r w:rsidRPr="00600D59">
        <w:rPr>
          <w:rFonts w:cs="Arial"/>
        </w:rPr>
        <w:t>στο κάτω μέρος της μικρογραφίας ενός στοιχείου καταγραφής οχήματος.</w:t>
      </w:r>
    </w:p>
    <w:p w14:paraId="3CDFA071" w14:textId="094CFC53" w:rsidR="009E0F2E" w:rsidRPr="00600D59" w:rsidRDefault="009E0F2E" w:rsidP="00600D59">
      <w:pPr>
        <w:pStyle w:val="aa"/>
        <w:numPr>
          <w:ilvl w:val="0"/>
          <w:numId w:val="320"/>
        </w:numPr>
        <w:spacing w:beforeLines="20" w:before="62" w:afterLines="20" w:after="62"/>
        <w:ind w:left="998" w:hanging="357"/>
        <w:rPr>
          <w:rFonts w:cs="Arial"/>
        </w:rPr>
      </w:pPr>
      <w:r w:rsidRPr="00600D59">
        <w:rPr>
          <w:rFonts w:cs="Arial"/>
        </w:rPr>
        <w:t xml:space="preserve">Εμφανίζεται η οθόνη Διαγνωστικών του οχήματος και ενεργοποιείται μια νέα συνεδρία διαγνωστικών αφού πατήσετε το εικονίδιο Διαγνωστικών. Δείτε </w:t>
      </w:r>
      <w:r w:rsidRPr="00600D59">
        <w:rPr>
          <w:rFonts w:cs="Arial"/>
          <w:i/>
          <w:iCs/>
          <w:color w:val="0000FF"/>
        </w:rPr>
        <w:t>Διαγνωστικά</w:t>
      </w:r>
      <w:r w:rsidRPr="00600D59">
        <w:rPr>
          <w:rFonts w:cs="Arial"/>
          <w:color w:val="0000FF"/>
        </w:rPr>
        <w:t xml:space="preserve"> </w:t>
      </w:r>
      <w:r w:rsidRPr="00600D59">
        <w:rPr>
          <w:rFonts w:cs="Arial"/>
        </w:rPr>
        <w:t>για να συνεχίσετε τους διαγνωστικούς ελέγχους. Η εφαρμογή DVI ανοίγει αφού πατήσετε το εικονίδιο DVI. Ανατρέξτε στην ενότητα</w:t>
      </w:r>
      <w:r w:rsidR="001D2EF8" w:rsidRPr="00600D59">
        <w:rPr>
          <w:rFonts w:cs="Arial"/>
          <w:i/>
          <w:iCs/>
          <w:color w:val="0000FF"/>
        </w:rPr>
        <w:t xml:space="preserve"> </w:t>
      </w:r>
      <w:hyperlink w:anchor="_Ψηφιακός_έλεγχος_οχημάτων" w:history="1">
        <w:r w:rsidR="001D2EF8" w:rsidRPr="00600D59">
          <w:rPr>
            <w:rStyle w:val="a9"/>
            <w:rFonts w:cs="Arial"/>
            <w:i/>
            <w:iCs/>
            <w:u w:val="none"/>
          </w:rPr>
          <w:t>Ψηφιακός έλεγχος οχημάτων</w:t>
        </w:r>
      </w:hyperlink>
      <w:r w:rsidR="001D2EF8" w:rsidRPr="00600D59">
        <w:rPr>
          <w:rFonts w:cs="Arial"/>
          <w:i/>
          <w:iCs/>
          <w:color w:val="0000FF"/>
        </w:rPr>
        <w:t xml:space="preserve"> </w:t>
      </w:r>
      <w:r w:rsidRPr="00600D59">
        <w:rPr>
          <w:rFonts w:cs="Arial"/>
        </w:rPr>
        <w:t>για να συνεχίσετε τους ελέγχους.</w:t>
      </w:r>
    </w:p>
    <w:p w14:paraId="6A1AEE35" w14:textId="6215A2D7" w:rsidR="009E0F2E" w:rsidRPr="00600D59" w:rsidRDefault="009E0F2E" w:rsidP="00600D59">
      <w:pPr>
        <w:pStyle w:val="aa"/>
        <w:numPr>
          <w:ilvl w:val="0"/>
          <w:numId w:val="320"/>
        </w:numPr>
        <w:spacing w:beforeLines="20" w:before="62" w:afterLines="20" w:after="62"/>
        <w:ind w:left="998" w:hanging="357"/>
        <w:rPr>
          <w:rFonts w:cs="Arial"/>
        </w:rPr>
      </w:pPr>
      <w:r w:rsidRPr="00600D59">
        <w:rPr>
          <w:rFonts w:cs="Arial"/>
        </w:rPr>
        <w:t>Ή επιλέξτε μια μικρογραφία οχήματος για να ανοίξετε μια εγγραφή. Εμφανίζεται ένα φύλλο ιστορικού ελέγχου. Ελέγξτε τις καταγεγραμμένες πληροφορίες του οχήματος δοκιμής</w:t>
      </w:r>
      <w:r w:rsidR="00233E7B" w:rsidRPr="00600D59">
        <w:rPr>
          <w:rFonts w:cs="Arial"/>
        </w:rPr>
        <w:t>.</w:t>
      </w:r>
      <w:r w:rsidRPr="00600D59">
        <w:rPr>
          <w:rFonts w:cs="Arial"/>
        </w:rPr>
        <w:t xml:space="preserve"> Πατήστε το κουμπί </w:t>
      </w:r>
      <w:r w:rsidRPr="00600D59">
        <w:rPr>
          <w:rFonts w:cs="Arial"/>
          <w:b/>
        </w:rPr>
        <w:t xml:space="preserve">Διαγνωστικά </w:t>
      </w:r>
      <w:r w:rsidRPr="00600D59">
        <w:rPr>
          <w:rFonts w:cs="Arial"/>
        </w:rPr>
        <w:t xml:space="preserve">ή το κουμπί </w:t>
      </w:r>
      <w:r w:rsidRPr="00600D59">
        <w:rPr>
          <w:rFonts w:cs="Arial"/>
          <w:b/>
          <w:bCs/>
        </w:rPr>
        <w:t xml:space="preserve">DVI </w:t>
      </w:r>
      <w:r w:rsidRPr="00600D59">
        <w:rPr>
          <w:rFonts w:cs="Arial"/>
        </w:rPr>
        <w:t>στην επάνω δεξιά γωνία.</w:t>
      </w:r>
    </w:p>
    <w:p w14:paraId="26315B52" w14:textId="77777777" w:rsidR="009E0F2E" w:rsidRPr="00600D59" w:rsidRDefault="009E0F2E" w:rsidP="009E0F2E">
      <w:pPr>
        <w:pBdr>
          <w:top w:val="single" w:sz="6" w:space="1" w:color="auto"/>
          <w:bottom w:val="single" w:sz="6" w:space="1" w:color="auto"/>
        </w:pBdr>
        <w:spacing w:beforeLines="0" w:before="0" w:afterLines="0" w:after="0"/>
        <w:ind w:leftChars="50" w:left="90" w:rightChars="50" w:right="90"/>
        <w:rPr>
          <w:rFonts w:cs="Arial"/>
          <w:b/>
        </w:rPr>
      </w:pPr>
      <w:r w:rsidRPr="00600D59">
        <w:rPr>
          <w:rFonts w:cs="Arial"/>
          <w:noProof/>
          <w:lang w:val="en-US"/>
        </w:rPr>
        <w:drawing>
          <wp:anchor distT="0" distB="0" distL="114300" distR="114300" simplePos="0" relativeHeight="252314624" behindDoc="0" locked="0" layoutInCell="1" allowOverlap="1" wp14:anchorId="7F0C4916" wp14:editId="155CDD30">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E891A20" w14:textId="58C4F3F9" w:rsidR="009E0F2E" w:rsidRPr="00600D59" w:rsidRDefault="009E0F2E" w:rsidP="009E0F2E">
      <w:pPr>
        <w:pBdr>
          <w:top w:val="single" w:sz="6" w:space="1" w:color="auto"/>
          <w:bottom w:val="single" w:sz="6" w:space="1" w:color="auto"/>
        </w:pBdr>
        <w:spacing w:beforeLines="0" w:before="0" w:afterLines="0" w:after="0"/>
        <w:ind w:leftChars="50" w:left="90" w:rightChars="50" w:right="90"/>
        <w:rPr>
          <w:rFonts w:cs="Arial"/>
        </w:rPr>
      </w:pPr>
      <w:r w:rsidRPr="00600D59">
        <w:rPr>
          <w:rFonts w:cs="Arial"/>
        </w:rPr>
        <w:t xml:space="preserve">Το tablet MaxiSys πρέπει να δημιουργήσει μια σταθερή σύνδεση με το </w:t>
      </w:r>
      <w:r w:rsidR="0027374D" w:rsidRPr="00600D59">
        <w:rPr>
          <w:rFonts w:cs="Arial"/>
        </w:rPr>
        <w:t>VCI</w:t>
      </w:r>
      <w:r w:rsidRPr="00600D59">
        <w:rPr>
          <w:rFonts w:cs="Arial"/>
        </w:rPr>
        <w:t>2 για να επανεκκινήσει τις δοκιμαστικές συνεδρίες στα οχήματα που είχαν δοκιμαστεί προηγουμένως.</w:t>
      </w:r>
    </w:p>
    <w:p w14:paraId="7CBC2672" w14:textId="77777777" w:rsidR="009E0F2E" w:rsidRPr="00600D59" w:rsidRDefault="009E0F2E" w:rsidP="00600D59">
      <w:pPr>
        <w:pStyle w:val="EN"/>
        <w:spacing w:before="156" w:after="156"/>
        <w:rPr>
          <w:rFonts w:cs="Arial"/>
          <w:b/>
          <w:bCs w:val="0"/>
        </w:rPr>
      </w:pPr>
      <w:bookmarkStart w:id="294" w:name="_Toc366846515"/>
      <w:bookmarkStart w:id="295" w:name="_Toc451525807"/>
      <w:bookmarkStart w:id="296" w:name="_Toc366845462"/>
      <w:bookmarkStart w:id="297" w:name="_Toc159436337"/>
      <w:r w:rsidRPr="00600D59">
        <w:rPr>
          <w:rFonts w:cs="Arial"/>
          <w:b/>
          <w:bCs w:val="0"/>
          <w:lang w:val="en-US"/>
        </w:rPr>
        <w:t>Ιστορικό</w:t>
      </w:r>
      <w:r w:rsidRPr="00600D59">
        <w:rPr>
          <w:rFonts w:cs="Arial"/>
          <w:b/>
          <w:bCs w:val="0"/>
        </w:rPr>
        <w:t xml:space="preserve"> </w:t>
      </w:r>
      <w:r w:rsidRPr="00600D59">
        <w:rPr>
          <w:rFonts w:cs="Arial"/>
          <w:b/>
          <w:bCs w:val="0"/>
          <w:lang w:val="en-US"/>
        </w:rPr>
        <w:t>Αρχείο</w:t>
      </w:r>
      <w:r w:rsidRPr="00600D59">
        <w:rPr>
          <w:rFonts w:cs="Arial"/>
          <w:b/>
          <w:bCs w:val="0"/>
        </w:rPr>
        <w:t xml:space="preserve"> </w:t>
      </w:r>
      <w:bookmarkEnd w:id="294"/>
      <w:bookmarkEnd w:id="295"/>
      <w:bookmarkEnd w:id="296"/>
      <w:r w:rsidRPr="00600D59">
        <w:rPr>
          <w:rFonts w:cs="Arial"/>
          <w:b/>
          <w:bCs w:val="0"/>
          <w:lang w:val="en-US"/>
        </w:rPr>
        <w:t>Δοκιμών</w:t>
      </w:r>
      <w:bookmarkEnd w:id="297"/>
    </w:p>
    <w:p w14:paraId="591BE809" w14:textId="77777777" w:rsidR="009E0F2E" w:rsidRPr="00600D59" w:rsidRDefault="009E0F2E" w:rsidP="009E0F2E">
      <w:pPr>
        <w:pStyle w:val="BodytextUserManual"/>
        <w:spacing w:before="156" w:after="156"/>
      </w:pPr>
      <w:r w:rsidRPr="00600D59">
        <w:lastRenderedPageBreak/>
        <w:t>Το Αρχείο Ιστορικού Δοκιμής είναι μια λεπτομερής φόρμα δεδομένων του οχήματος, η οποία περιλαμβάνει γενικές πληροφορίες για το όχημα, αρχείο σέρβις, πληροφορίες πελάτη και τους κωδικούς διαγνωστικών προβλημάτων που ανακτήθηκαν από τις προηγούμενες συνεδρίες δοκιμών. Θα εμφανιστούν επίσης σημειώσεις τεχνικού, εφόσον υπάρχουν.</w:t>
      </w:r>
    </w:p>
    <w:p w14:paraId="1EA18E98" w14:textId="2B1F7866" w:rsidR="009E0F2E" w:rsidRPr="00600D59" w:rsidRDefault="00600D59" w:rsidP="009E0F2E">
      <w:pPr>
        <w:pStyle w:val="BodytextUserManual"/>
        <w:spacing w:beforeLines="0" w:before="0" w:afterLines="0" w:after="0" w:line="240" w:lineRule="auto"/>
        <w:ind w:left="0"/>
        <w:jc w:val="center"/>
      </w:pPr>
      <w:r w:rsidRPr="00600D59">
        <w:rPr>
          <w:noProof/>
          <w:lang w:val="en-US"/>
        </w:rPr>
        <w:drawing>
          <wp:inline distT="0" distB="0" distL="0" distR="0" wp14:anchorId="715A9A26" wp14:editId="3BD88D61">
            <wp:extent cx="2879776" cy="1951200"/>
            <wp:effectExtent l="0" t="0" r="0" b="0"/>
            <wp:docPr id="196" name="图片 4" descr="图形用户界面, 文本, 应用程序, 电子邮件&#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文本, 应用程序, 电子邮件&#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7C48A1B7-FA54-1622-81BE-37A592BDD8B2}"/>
                        </a:ext>
                      </a:extLst>
                    </pic:cNvPr>
                    <pic:cNvPicPr>
                      <a:picLocks noChangeAspect="1"/>
                    </pic:cNvPicPr>
                  </pic:nvPicPr>
                  <pic:blipFill>
                    <a:blip r:embed="rId184" cstate="print">
                      <a:extLst>
                        <a:ext uri="{28A0092B-C50C-407E-A947-70E740481C1C}">
                          <a14:useLocalDpi xmlns:a14="http://schemas.microsoft.com/office/drawing/2010/main" val="0"/>
                        </a:ext>
                      </a:extLst>
                    </a:blip>
                    <a:srcRect b="7848"/>
                    <a:stretch/>
                  </pic:blipFill>
                  <pic:spPr>
                    <a:xfrm>
                      <a:off x="0" y="0"/>
                      <a:ext cx="2879776" cy="1951200"/>
                    </a:xfrm>
                    <a:prstGeom prst="rect">
                      <a:avLst/>
                    </a:prstGeom>
                  </pic:spPr>
                </pic:pic>
              </a:graphicData>
            </a:graphic>
          </wp:inline>
        </w:drawing>
      </w:r>
    </w:p>
    <w:p w14:paraId="36E81138" w14:textId="72025072" w:rsidR="009E0F2E" w:rsidRPr="00600D59" w:rsidRDefault="009E0F2E" w:rsidP="009E0F2E">
      <w:pPr>
        <w:pStyle w:val="ab"/>
        <w:spacing w:before="156" w:after="156"/>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i/>
        </w:rPr>
        <w:t>Φύλλο Ιστορικού Εγγραφής Δοκιμών</w:t>
      </w:r>
    </w:p>
    <w:p w14:paraId="7FE96D6D" w14:textId="77777777" w:rsidR="009E0F2E" w:rsidRPr="00600D59" w:rsidRDefault="009E0F2E" w:rsidP="009E0F2E">
      <w:pPr>
        <w:pStyle w:val="BodytextUserManual"/>
        <w:numPr>
          <w:ilvl w:val="1"/>
          <w:numId w:val="5"/>
        </w:numPr>
        <w:spacing w:beforeLines="20" w:before="62" w:afterLines="20" w:after="62"/>
        <w:ind w:left="641" w:hanging="357"/>
        <w:rPr>
          <w:b/>
        </w:rPr>
      </w:pPr>
      <w:bookmarkStart w:id="298" w:name="_Toc366846516"/>
      <w:bookmarkStart w:id="299" w:name="_Toc366845463"/>
      <w:bookmarkStart w:id="300" w:name="_Toc451525808"/>
      <w:bookmarkStart w:id="301" w:name="_Toc13212164"/>
      <w:r w:rsidRPr="00600D59">
        <w:rPr>
          <w:b/>
        </w:rPr>
        <w:t>Για να επεξεργαστείτε το αρχείο ιστορικού ελέγχου</w:t>
      </w:r>
    </w:p>
    <w:p w14:paraId="3917F7DE" w14:textId="075B75AE"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Διαχείριση δεδομένων </w:t>
      </w:r>
      <w:r w:rsidRPr="00600D59">
        <w:rPr>
          <w:rFonts w:cs="Arial"/>
        </w:rPr>
        <w:t>στο μενού εργασιών MaxiSys</w:t>
      </w:r>
      <w:r w:rsidR="00233E7B" w:rsidRPr="00600D59">
        <w:rPr>
          <w:rFonts w:cs="Arial"/>
        </w:rPr>
        <w:t>.</w:t>
      </w:r>
    </w:p>
    <w:p w14:paraId="678CD07E" w14:textId="52A2A7A8"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 xml:space="preserve">Επιλέξτε </w:t>
      </w:r>
      <w:r w:rsidRPr="00600D59">
        <w:rPr>
          <w:rFonts w:cs="Arial"/>
          <w:b/>
        </w:rPr>
        <w:t>Ιστορικό οχήματος</w:t>
      </w:r>
      <w:r w:rsidR="00233E7B" w:rsidRPr="00600D59">
        <w:rPr>
          <w:rFonts w:cs="Arial"/>
          <w:b/>
        </w:rPr>
        <w:t>.</w:t>
      </w:r>
    </w:p>
    <w:p w14:paraId="2027719A" w14:textId="77777777"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Επιλέξτε τη μικρογραφία του ιστορικού του συγκεκριμένου οχήματος από την κύρια ενότητα. Θα εμφανιστεί το ιστορικό ελέγχου.</w:t>
      </w:r>
    </w:p>
    <w:p w14:paraId="243DF624" w14:textId="77777777"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Επεξεργασία </w:t>
      </w:r>
      <w:r w:rsidRPr="00600D59">
        <w:rPr>
          <w:rFonts w:cs="Arial"/>
        </w:rPr>
        <w:t>(εικονίδιο με στυλό)</w:t>
      </w:r>
      <w:r w:rsidRPr="00600D59">
        <w:rPr>
          <w:rFonts w:cs="Arial"/>
          <w:b/>
        </w:rPr>
        <w:t xml:space="preserve"> </w:t>
      </w:r>
      <w:r w:rsidRPr="00600D59">
        <w:rPr>
          <w:rFonts w:cs="Arial"/>
        </w:rPr>
        <w:t>για να ξεκινήσετε την επεξεργασία.</w:t>
      </w:r>
    </w:p>
    <w:p w14:paraId="78188AB5" w14:textId="2BD62FBD" w:rsidR="009E0F2E" w:rsidRPr="00600D59" w:rsidRDefault="00600D59" w:rsidP="009E0F2E">
      <w:pPr>
        <w:pStyle w:val="aa"/>
        <w:numPr>
          <w:ilvl w:val="0"/>
          <w:numId w:val="219"/>
        </w:numPr>
        <w:spacing w:beforeLines="20" w:before="62" w:afterLines="20" w:after="62"/>
        <w:ind w:left="998" w:hanging="357"/>
        <w:rPr>
          <w:rFonts w:cs="Arial"/>
        </w:rPr>
      </w:pPr>
      <w:r w:rsidRPr="00600D59">
        <w:rPr>
          <w:rFonts w:eastAsiaTheme="minorEastAsia" w:cs="Arial"/>
          <w:szCs w:val="18"/>
          <w:lang w:val="en-US"/>
        </w:rPr>
        <w:t>Πατήστε</w:t>
      </w:r>
      <w:r w:rsidRPr="00600D59">
        <w:rPr>
          <w:rFonts w:eastAsiaTheme="minorEastAsia" w:cs="Arial"/>
          <w:szCs w:val="18"/>
        </w:rPr>
        <w:t xml:space="preserve"> </w:t>
      </w:r>
      <w:r w:rsidRPr="00600D59">
        <w:rPr>
          <w:rFonts w:eastAsiaTheme="minorEastAsia" w:cs="Arial"/>
          <w:szCs w:val="18"/>
          <w:lang w:val="en-US"/>
        </w:rPr>
        <w:t>κάθε</w:t>
      </w:r>
      <w:r w:rsidRPr="00600D59">
        <w:rPr>
          <w:rFonts w:eastAsiaTheme="minorEastAsia" w:cs="Arial"/>
          <w:szCs w:val="18"/>
        </w:rPr>
        <w:t xml:space="preserve"> </w:t>
      </w:r>
      <w:r w:rsidRPr="00600D59">
        <w:rPr>
          <w:rFonts w:eastAsiaTheme="minorEastAsia" w:cs="Arial"/>
          <w:szCs w:val="18"/>
          <w:lang w:val="en-US"/>
        </w:rPr>
        <w:t>στοιχείο</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εισαγάγετε</w:t>
      </w:r>
      <w:r w:rsidRPr="00600D59">
        <w:rPr>
          <w:rFonts w:eastAsiaTheme="minorEastAsia" w:cs="Arial"/>
          <w:szCs w:val="18"/>
        </w:rPr>
        <w:t xml:space="preserve"> </w:t>
      </w:r>
      <w:r w:rsidRPr="00600D59">
        <w:rPr>
          <w:rFonts w:eastAsiaTheme="minorEastAsia" w:cs="Arial"/>
          <w:szCs w:val="18"/>
          <w:lang w:val="en-US"/>
        </w:rPr>
        <w:t>πληροφορίες</w:t>
      </w:r>
      <w:r w:rsidRPr="00600D59">
        <w:rPr>
          <w:rFonts w:eastAsiaTheme="minorEastAsia" w:cs="Arial"/>
          <w:szCs w:val="18"/>
        </w:rPr>
        <w:t>.</w:t>
      </w:r>
    </w:p>
    <w:p w14:paraId="608E3478" w14:textId="77777777" w:rsidR="009E0F2E" w:rsidRPr="00600D59" w:rsidRDefault="009E0F2E" w:rsidP="009E0F2E">
      <w:pPr>
        <w:pBdr>
          <w:top w:val="single" w:sz="6" w:space="1" w:color="auto"/>
          <w:bottom w:val="single" w:sz="6" w:space="0" w:color="auto"/>
        </w:pBdr>
        <w:spacing w:before="156" w:afterLines="0" w:after="0"/>
        <w:rPr>
          <w:rFonts w:cs="Arial"/>
          <w:b/>
        </w:rPr>
      </w:pPr>
      <w:r w:rsidRPr="00600D59">
        <w:rPr>
          <w:rFonts w:cs="Arial"/>
          <w:b/>
          <w:noProof/>
          <w:lang w:val="en-US"/>
        </w:rPr>
        <w:drawing>
          <wp:anchor distT="0" distB="0" distL="114300" distR="114300" simplePos="0" relativeHeight="252312576" behindDoc="0" locked="0" layoutInCell="1" allowOverlap="1" wp14:anchorId="069AEBEA" wp14:editId="005921C4">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600D59">
        <w:rPr>
          <w:rFonts w:cs="Arial"/>
          <w:b/>
        </w:rPr>
        <w:t>ΣΗΜΕΙΩΜΑ</w:t>
      </w:r>
    </w:p>
    <w:p w14:paraId="4A7FBD07" w14:textId="77777777" w:rsidR="009E0F2E" w:rsidRPr="00600D59" w:rsidRDefault="009E0F2E" w:rsidP="009E0F2E">
      <w:pPr>
        <w:pBdr>
          <w:top w:val="single" w:sz="6" w:space="1" w:color="auto"/>
          <w:bottom w:val="single" w:sz="6" w:space="0" w:color="auto"/>
        </w:pBdr>
        <w:spacing w:beforeLines="0" w:before="0" w:after="156"/>
        <w:rPr>
          <w:rFonts w:cs="Arial"/>
        </w:rPr>
      </w:pPr>
      <w:r w:rsidRPr="00600D59">
        <w:rPr>
          <w:rFonts w:cs="Arial"/>
        </w:rPr>
        <w:t>Ο αριθμός πλαισίου (VIN) του οχήματος, ο αριθμός κυκλοφορίας και οι πληροφορίες λογαριασμού πελάτη συσχετίζονται από προεπιλογή. Τα αρχεία οχημάτων θα συσχετίζονται αυτόματα χρησιμοποιώντας αυτό το όχημα και την ταυτότητα πελάτη.</w:t>
      </w:r>
    </w:p>
    <w:p w14:paraId="2183A2CA" w14:textId="77777777"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Προσθήκη στον Πελάτη </w:t>
      </w:r>
      <w:r w:rsidRPr="00600D59">
        <w:rPr>
          <w:rFonts w:cs="Arial"/>
        </w:rPr>
        <w:t>για να συσχετίσετε το φύλλο ιστορικού καταγραφής δοκιμής με έναν υπάρχοντα λογαριασμό πελάτη ή προσθέστε έναν νέο συσχετισμένο λογαριασμό που θα συσχετιστεί με το αρχείο του οχήματος δοκιμής. Δείτε</w:t>
      </w:r>
      <w:r w:rsidRPr="00600D59">
        <w:rPr>
          <w:rFonts w:cs="Arial"/>
          <w:i/>
          <w:iCs/>
          <w:color w:val="0000FF"/>
        </w:rPr>
        <w:fldChar w:fldCharType="begin"/>
      </w:r>
      <w:r w:rsidRPr="00600D59">
        <w:rPr>
          <w:rFonts w:cs="Arial"/>
          <w:i/>
          <w:iCs/>
          <w:color w:val="0000FF"/>
        </w:rPr>
        <w:instrText xml:space="preserve"> REF _Ref159683229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 </w:t>
      </w:r>
      <w:r w:rsidRPr="00600D59">
        <w:rPr>
          <w:rFonts w:cs="Arial"/>
        </w:rPr>
        <w:t xml:space="preserve">Πελάτη </w:t>
      </w:r>
      <w:r w:rsidRPr="00600D59">
        <w:rPr>
          <w:rFonts w:cs="Arial"/>
          <w:i/>
          <w:iCs/>
          <w:color w:val="0000FF"/>
        </w:rPr>
        <w:fldChar w:fldCharType="end"/>
      </w:r>
      <w:r w:rsidRPr="00600D59">
        <w:rPr>
          <w:rFonts w:cs="Arial"/>
        </w:rPr>
        <w:t>για περισσότερες πληροφορίες.</w:t>
      </w:r>
    </w:p>
    <w:p w14:paraId="5208F2C7" w14:textId="77777777" w:rsidR="009E0F2E" w:rsidRPr="00600D59" w:rsidRDefault="009E0F2E" w:rsidP="009E0F2E">
      <w:pPr>
        <w:pStyle w:val="aa"/>
        <w:numPr>
          <w:ilvl w:val="0"/>
          <w:numId w:val="21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Τέλος </w:t>
      </w:r>
      <w:r w:rsidRPr="00600D59">
        <w:rPr>
          <w:rFonts w:cs="Arial"/>
        </w:rPr>
        <w:t xml:space="preserve">για να αποθηκεύσετε την ενημερωμένη εγγραφή ή πατήστε </w:t>
      </w:r>
      <w:r w:rsidRPr="00600D59">
        <w:rPr>
          <w:rFonts w:cs="Arial"/>
          <w:b/>
        </w:rPr>
        <w:t xml:space="preserve">Άκυρο </w:t>
      </w:r>
      <w:r w:rsidRPr="00600D59">
        <w:rPr>
          <w:rFonts w:cs="Arial"/>
        </w:rPr>
        <w:t>για έξοδο χωρίς αποθήκευση.</w:t>
      </w:r>
    </w:p>
    <w:p w14:paraId="3C569C80" w14:textId="62034741" w:rsidR="009E0F2E" w:rsidRPr="00600D59" w:rsidRDefault="00944500" w:rsidP="00944500">
      <w:pPr>
        <w:pStyle w:val="20"/>
        <w:spacing w:before="312" w:after="156"/>
        <w:rPr>
          <w:rFonts w:cs="Arial"/>
        </w:rPr>
      </w:pPr>
      <w:bookmarkStart w:id="302" w:name="_Toc204006058"/>
      <w:bookmarkEnd w:id="298"/>
      <w:bookmarkEnd w:id="299"/>
      <w:bookmarkEnd w:id="300"/>
      <w:bookmarkEnd w:id="301"/>
      <w:r w:rsidRPr="00600D59">
        <w:rPr>
          <w:rFonts w:cs="Arial"/>
        </w:rPr>
        <w:lastRenderedPageBreak/>
        <w:t>Πληροφορίες εργαστηρίου</w:t>
      </w:r>
      <w:bookmarkEnd w:id="302"/>
    </w:p>
    <w:p w14:paraId="61BEBD07" w14:textId="77777777" w:rsidR="009E0F2E" w:rsidRPr="00600D59" w:rsidRDefault="009E0F2E" w:rsidP="009E0F2E">
      <w:pPr>
        <w:pStyle w:val="BodytextUserManual"/>
        <w:spacing w:before="156" w:after="156"/>
      </w:pPr>
      <w:r w:rsidRPr="00600D59">
        <w:t>Η φόρμα Πληροφορίες Συνεργείου σάς επιτρέπει να επεξεργάζεστε, να εισάγετε και να αποθηκεύετε τις λεπτομερείς πληροφορίες του συνεργείου, όπως το όνομα του συνεργείου, τη διεύθυνση, τον αριθμό τηλεφώνου και άλλες παρατηρήσεις, οι οποίες, κατά την εκτύπωση αναφορών διαγνωστικού ελέγχου οχήματος και άλλου σχετικού αρχείου δοκιμών, θα εμφανίζονται ως κεφαλίδα των εκτυπωμένων εγγράφων.</w:t>
      </w:r>
    </w:p>
    <w:p w14:paraId="6D66B046" w14:textId="77777777" w:rsidR="009E0F2E" w:rsidRPr="00600D59" w:rsidRDefault="009E0F2E" w:rsidP="009E0F2E">
      <w:pPr>
        <w:pStyle w:val="BodytextUserManual"/>
        <w:spacing w:beforeLines="0" w:before="0" w:afterLines="0" w:after="0" w:line="240" w:lineRule="auto"/>
        <w:ind w:left="0"/>
        <w:jc w:val="center"/>
      </w:pPr>
      <w:r w:rsidRPr="00600D59">
        <w:rPr>
          <w:noProof/>
          <w:lang w:val="en-US"/>
          <w14:ligatures w14:val="standardContextual"/>
        </w:rPr>
        <w:drawing>
          <wp:inline distT="0" distB="0" distL="0" distR="0" wp14:anchorId="767100B1" wp14:editId="683471BF">
            <wp:extent cx="2879259" cy="1973655"/>
            <wp:effectExtent l="0" t="0" r="0" b="762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5" cstate="print">
                      <a:extLst>
                        <a:ext uri="{28A0092B-C50C-407E-A947-70E740481C1C}">
                          <a14:useLocalDpi xmlns:a14="http://schemas.microsoft.com/office/drawing/2010/main"/>
                        </a:ext>
                      </a:extLst>
                    </a:blip>
                    <a:srcRect/>
                    <a:stretch/>
                  </pic:blipFill>
                  <pic:spPr bwMode="auto">
                    <a:xfrm>
                      <a:off x="0" y="0"/>
                      <a:ext cx="2880000" cy="1974163"/>
                    </a:xfrm>
                    <a:prstGeom prst="rect">
                      <a:avLst/>
                    </a:prstGeom>
                    <a:ln>
                      <a:noFill/>
                    </a:ln>
                    <a:extLst>
                      <a:ext uri="{53640926-AAD7-44D8-BBD7-CCE9431645EC}">
                        <a14:shadowObscured xmlns:a14="http://schemas.microsoft.com/office/drawing/2010/main"/>
                      </a:ext>
                    </a:extLst>
                  </pic:spPr>
                </pic:pic>
              </a:graphicData>
            </a:graphic>
          </wp:inline>
        </w:drawing>
      </w:r>
    </w:p>
    <w:p w14:paraId="17855B81" w14:textId="531706E8" w:rsidR="009E0F2E" w:rsidRPr="00600D59" w:rsidRDefault="009E0F2E" w:rsidP="009E0F2E">
      <w:pPr>
        <w:pStyle w:val="ab"/>
        <w:spacing w:before="156" w:after="156"/>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4</w:t>
      </w:r>
      <w:r w:rsidRPr="00600D59">
        <w:rPr>
          <w:rFonts w:cs="Arial"/>
          <w:noProof/>
        </w:rPr>
        <w:fldChar w:fldCharType="end"/>
      </w:r>
      <w:r w:rsidRPr="00600D59">
        <w:rPr>
          <w:rFonts w:cs="Arial"/>
        </w:rPr>
        <w:t xml:space="preserve"> </w:t>
      </w:r>
      <w:r w:rsidRPr="00600D59">
        <w:rPr>
          <w:rFonts w:cs="Arial"/>
          <w:i/>
        </w:rPr>
        <w:t>Φύλλο πληροφοριών εργαστηρίου</w:t>
      </w:r>
    </w:p>
    <w:p w14:paraId="721410E4" w14:textId="77777777" w:rsidR="009E0F2E" w:rsidRPr="00600D59" w:rsidRDefault="009E0F2E" w:rsidP="009E0F2E">
      <w:pPr>
        <w:pStyle w:val="BodytextUserManual"/>
        <w:numPr>
          <w:ilvl w:val="1"/>
          <w:numId w:val="5"/>
        </w:numPr>
        <w:spacing w:beforeLines="20" w:before="62" w:afterLines="20" w:after="62"/>
        <w:ind w:left="641" w:hanging="357"/>
      </w:pPr>
      <w:bookmarkStart w:id="303" w:name="_Ref366774312"/>
      <w:bookmarkStart w:id="304" w:name="_Toc366845464"/>
      <w:bookmarkStart w:id="305" w:name="_Toc366846517"/>
      <w:bookmarkStart w:id="306" w:name="_Toc451525809"/>
      <w:bookmarkStart w:id="307" w:name="_Toc13212165"/>
      <w:r w:rsidRPr="00600D59">
        <w:rPr>
          <w:b/>
        </w:rPr>
        <w:t>Για να επεξεργαστείτε το Φύλλο Πληροφοριών Εργαστηρίου</w:t>
      </w:r>
    </w:p>
    <w:p w14:paraId="06D90167" w14:textId="683C70C2" w:rsidR="009E0F2E" w:rsidRPr="00600D59" w:rsidRDefault="009E0F2E" w:rsidP="009E0F2E">
      <w:pPr>
        <w:pStyle w:val="aa"/>
        <w:numPr>
          <w:ilvl w:val="0"/>
          <w:numId w:val="220"/>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Data Manager </w:t>
      </w:r>
      <w:r w:rsidRPr="00600D59">
        <w:rPr>
          <w:rFonts w:cs="Arial"/>
        </w:rPr>
        <w:t>στο μενού εργασιών MaxiSys</w:t>
      </w:r>
      <w:r w:rsidR="00233E7B" w:rsidRPr="00600D59">
        <w:rPr>
          <w:rFonts w:cs="Arial"/>
        </w:rPr>
        <w:t>.</w:t>
      </w:r>
    </w:p>
    <w:p w14:paraId="4E178896" w14:textId="3E285FEB" w:rsidR="009E0F2E" w:rsidRPr="00600D59" w:rsidRDefault="009E0F2E" w:rsidP="009E0F2E">
      <w:pPr>
        <w:pStyle w:val="aa"/>
        <w:numPr>
          <w:ilvl w:val="0"/>
          <w:numId w:val="220"/>
        </w:numPr>
        <w:spacing w:beforeLines="20" w:before="62" w:afterLines="20" w:after="62"/>
        <w:ind w:left="998" w:hanging="357"/>
        <w:rPr>
          <w:rFonts w:cs="Arial"/>
        </w:rPr>
      </w:pPr>
      <w:r w:rsidRPr="00600D59">
        <w:rPr>
          <w:rFonts w:cs="Arial"/>
        </w:rPr>
        <w:t xml:space="preserve">Επιλέξτε </w:t>
      </w:r>
      <w:r w:rsidRPr="00600D59">
        <w:rPr>
          <w:rFonts w:cs="Arial"/>
          <w:b/>
        </w:rPr>
        <w:t>Πληροφορίες εργαστηρίου</w:t>
      </w:r>
      <w:r w:rsidR="00233E7B" w:rsidRPr="00600D59">
        <w:rPr>
          <w:rFonts w:cs="Arial"/>
          <w:b/>
        </w:rPr>
        <w:t>.</w:t>
      </w:r>
    </w:p>
    <w:p w14:paraId="77DFB6DC" w14:textId="77777777" w:rsidR="009E0F2E" w:rsidRPr="00600D59" w:rsidRDefault="009E0F2E" w:rsidP="009E0F2E">
      <w:pPr>
        <w:pStyle w:val="aa"/>
        <w:numPr>
          <w:ilvl w:val="0"/>
          <w:numId w:val="220"/>
        </w:numPr>
        <w:spacing w:beforeLines="20" w:before="62" w:afterLines="20" w:after="62"/>
        <w:ind w:left="998" w:hanging="357"/>
        <w:rPr>
          <w:rFonts w:cs="Arial"/>
        </w:rPr>
      </w:pPr>
      <w:r w:rsidRPr="00600D59">
        <w:rPr>
          <w:rFonts w:cs="Arial"/>
        </w:rPr>
        <w:t>Πατήστε σε κάθε πεδίο για να εισαγάγετε τις κατάλληλες πληροφορίες.</w:t>
      </w:r>
    </w:p>
    <w:p w14:paraId="5C7703FD" w14:textId="6D08C66A" w:rsidR="009E0F2E" w:rsidRPr="00600D59" w:rsidRDefault="00600D59" w:rsidP="009E0F2E">
      <w:pPr>
        <w:pStyle w:val="aa"/>
        <w:numPr>
          <w:ilvl w:val="0"/>
          <w:numId w:val="220"/>
        </w:numPr>
        <w:spacing w:beforeLines="20" w:before="62" w:afterLines="20" w:after="62"/>
        <w:ind w:left="998" w:hanging="357"/>
        <w:rPr>
          <w:rFonts w:cs="Arial"/>
        </w:rPr>
      </w:pPr>
      <w:r w:rsidRPr="00600D59">
        <w:rPr>
          <w:rFonts w:eastAsiaTheme="minorEastAsia" w:cs="Arial"/>
          <w:szCs w:val="18"/>
          <w:lang w:val="en-US"/>
        </w:rPr>
        <w:t>Οι</w:t>
      </w:r>
      <w:r w:rsidRPr="00600D59">
        <w:rPr>
          <w:rFonts w:eastAsiaTheme="minorEastAsia" w:cs="Arial"/>
          <w:szCs w:val="18"/>
        </w:rPr>
        <w:t xml:space="preserve"> </w:t>
      </w:r>
      <w:r w:rsidRPr="00600D59">
        <w:rPr>
          <w:rFonts w:eastAsiaTheme="minorEastAsia" w:cs="Arial"/>
          <w:szCs w:val="18"/>
          <w:lang w:val="en-US"/>
        </w:rPr>
        <w:t>πληροφορίες</w:t>
      </w:r>
      <w:r w:rsidRPr="00600D59">
        <w:rPr>
          <w:rFonts w:eastAsiaTheme="minorEastAsia" w:cs="Arial"/>
          <w:szCs w:val="18"/>
        </w:rPr>
        <w:t xml:space="preserve"> </w:t>
      </w:r>
      <w:r w:rsidRPr="00600D59">
        <w:rPr>
          <w:rFonts w:eastAsiaTheme="minorEastAsia" w:cs="Arial"/>
          <w:szCs w:val="18"/>
          <w:lang w:val="en-US"/>
        </w:rPr>
        <w:t>θα</w:t>
      </w:r>
      <w:r w:rsidRPr="00600D59">
        <w:rPr>
          <w:rFonts w:eastAsiaTheme="minorEastAsia" w:cs="Arial"/>
          <w:szCs w:val="18"/>
        </w:rPr>
        <w:t xml:space="preserve"> </w:t>
      </w:r>
      <w:r w:rsidRPr="00600D59">
        <w:rPr>
          <w:rFonts w:eastAsiaTheme="minorEastAsia" w:cs="Arial"/>
          <w:szCs w:val="18"/>
          <w:lang w:val="en-US"/>
        </w:rPr>
        <w:t>αποθηκευτούν</w:t>
      </w:r>
      <w:r w:rsidRPr="00600D59">
        <w:rPr>
          <w:rFonts w:eastAsiaTheme="minorEastAsia" w:cs="Arial"/>
          <w:szCs w:val="18"/>
        </w:rPr>
        <w:t xml:space="preserve"> </w:t>
      </w:r>
      <w:r w:rsidRPr="00600D59">
        <w:rPr>
          <w:rFonts w:eastAsiaTheme="minorEastAsia" w:cs="Arial"/>
          <w:szCs w:val="18"/>
          <w:lang w:val="en-US"/>
        </w:rPr>
        <w:t>αυτόματα</w:t>
      </w:r>
      <w:r w:rsidRPr="00600D59">
        <w:rPr>
          <w:rFonts w:eastAsiaTheme="minorEastAsia" w:cs="Arial"/>
          <w:szCs w:val="18"/>
        </w:rPr>
        <w:t xml:space="preserve"> </w:t>
      </w:r>
      <w:r w:rsidRPr="00600D59">
        <w:rPr>
          <w:rFonts w:eastAsiaTheme="minorEastAsia" w:cs="Arial"/>
          <w:szCs w:val="18"/>
          <w:lang w:val="en-US"/>
        </w:rPr>
        <w:t>μετά</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εισαγωγή</w:t>
      </w:r>
      <w:r w:rsidRPr="00600D59">
        <w:rPr>
          <w:rFonts w:eastAsiaTheme="minorEastAsia" w:cs="Arial"/>
          <w:szCs w:val="18"/>
        </w:rPr>
        <w:t>.</w:t>
      </w:r>
    </w:p>
    <w:p w14:paraId="5CE0FAAB" w14:textId="77777777" w:rsidR="009E0F2E" w:rsidRPr="00600D59" w:rsidRDefault="009E0F2E" w:rsidP="009E0F2E">
      <w:pPr>
        <w:pStyle w:val="20"/>
        <w:spacing w:before="312" w:after="156"/>
        <w:rPr>
          <w:rFonts w:cs="Arial"/>
        </w:rPr>
      </w:pPr>
      <w:bookmarkStart w:id="308" w:name="timebase4"/>
      <w:bookmarkStart w:id="309" w:name="_Customer"/>
      <w:bookmarkStart w:id="310" w:name="_Toc38114415"/>
      <w:bookmarkStart w:id="311" w:name="_Ref118309125"/>
      <w:bookmarkStart w:id="312" w:name="_Ref118309128"/>
      <w:bookmarkStart w:id="313" w:name="_Toc159436339"/>
      <w:bookmarkStart w:id="314" w:name="_Ref159683229"/>
      <w:bookmarkStart w:id="315" w:name="OLE_LINK250"/>
      <w:bookmarkEnd w:id="308"/>
      <w:bookmarkEnd w:id="309"/>
      <w:r w:rsidRPr="00600D59">
        <w:rPr>
          <w:rFonts w:cs="Arial"/>
        </w:rPr>
        <w:t xml:space="preserve"> </w:t>
      </w:r>
      <w:bookmarkStart w:id="316" w:name="_Toc204006059"/>
      <w:r w:rsidRPr="00600D59">
        <w:rPr>
          <w:rFonts w:cs="Arial"/>
        </w:rPr>
        <w:t>Πελάτης</w:t>
      </w:r>
      <w:bookmarkEnd w:id="303"/>
      <w:bookmarkEnd w:id="304"/>
      <w:bookmarkEnd w:id="305"/>
      <w:bookmarkEnd w:id="306"/>
      <w:bookmarkEnd w:id="307"/>
      <w:bookmarkEnd w:id="310"/>
      <w:bookmarkEnd w:id="311"/>
      <w:bookmarkEnd w:id="312"/>
      <w:bookmarkEnd w:id="313"/>
      <w:bookmarkEnd w:id="314"/>
      <w:bookmarkEnd w:id="316"/>
    </w:p>
    <w:p w14:paraId="3DFD5254" w14:textId="77777777" w:rsidR="009E0F2E" w:rsidRPr="00600D59" w:rsidRDefault="009E0F2E" w:rsidP="009E0F2E">
      <w:pPr>
        <w:pStyle w:val="BodytextUserManual"/>
        <w:spacing w:before="156" w:after="156"/>
      </w:pPr>
      <w:bookmarkStart w:id="317" w:name="_Toc13212166"/>
      <w:bookmarkEnd w:id="315"/>
      <w:r w:rsidRPr="00600D59">
        <w:t>Η λειτουργία Πελάτη σάς επιτρέπει να δημιουργείτε και να επεξεργάζεστε λογαριασμούς πελατών. Σας βοηθά να αποθηκεύετε και να οργανώνετε όλους τους λογαριασμούς πληροφοριών πελατών που συσχετίζονται με τα σχετικά αρχεία ιστορικού οχημάτων δοκιμών.</w:t>
      </w:r>
    </w:p>
    <w:p w14:paraId="3A4C430C" w14:textId="77777777" w:rsidR="009E0F2E" w:rsidRPr="00600D59" w:rsidRDefault="009E0F2E" w:rsidP="009E0F2E">
      <w:pPr>
        <w:pStyle w:val="BodytextUserManual"/>
        <w:numPr>
          <w:ilvl w:val="1"/>
          <w:numId w:val="5"/>
        </w:numPr>
        <w:spacing w:beforeLines="20" w:before="62" w:afterLines="20" w:after="62"/>
        <w:ind w:left="641" w:hanging="357"/>
      </w:pPr>
      <w:r w:rsidRPr="00600D59">
        <w:rPr>
          <w:b/>
        </w:rPr>
        <w:t>Για να δημιουργήσετε έναν λογαριασμό πελάτη</w:t>
      </w:r>
    </w:p>
    <w:p w14:paraId="1AB4F7BB" w14:textId="1A0C371F" w:rsidR="009E0F2E" w:rsidRPr="00600D59" w:rsidRDefault="009E0F2E" w:rsidP="009E0F2E">
      <w:pPr>
        <w:pStyle w:val="aa"/>
        <w:numPr>
          <w:ilvl w:val="0"/>
          <w:numId w:val="221"/>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Data Manager </w:t>
      </w:r>
      <w:r w:rsidRPr="00600D59">
        <w:rPr>
          <w:rFonts w:cs="Arial"/>
        </w:rPr>
        <w:t>στο μενού εργασιών MaxiSys</w:t>
      </w:r>
      <w:r w:rsidR="00233E7B" w:rsidRPr="00600D59">
        <w:rPr>
          <w:rFonts w:cs="Arial"/>
        </w:rPr>
        <w:t>.</w:t>
      </w:r>
    </w:p>
    <w:p w14:paraId="2B9088A4" w14:textId="05988140" w:rsidR="009E0F2E" w:rsidRPr="00600D59" w:rsidRDefault="009E0F2E" w:rsidP="009E0F2E">
      <w:pPr>
        <w:pStyle w:val="aa"/>
        <w:numPr>
          <w:ilvl w:val="0"/>
          <w:numId w:val="221"/>
        </w:numPr>
        <w:spacing w:beforeLines="20" w:before="62" w:afterLines="20" w:after="62"/>
        <w:ind w:left="998" w:hanging="357"/>
        <w:rPr>
          <w:rFonts w:cs="Arial"/>
        </w:rPr>
      </w:pPr>
      <w:r w:rsidRPr="00600D59">
        <w:rPr>
          <w:rFonts w:cs="Arial"/>
        </w:rPr>
        <w:t xml:space="preserve">Επιλέξτε </w:t>
      </w:r>
      <w:r w:rsidRPr="00600D59">
        <w:rPr>
          <w:rFonts w:cs="Arial"/>
          <w:b/>
        </w:rPr>
        <w:t>Πελάτης</w:t>
      </w:r>
      <w:r w:rsidR="00233E7B" w:rsidRPr="00600D59">
        <w:rPr>
          <w:rFonts w:cs="Arial"/>
          <w:b/>
        </w:rPr>
        <w:t>.</w:t>
      </w:r>
    </w:p>
    <w:p w14:paraId="62D6CEE6" w14:textId="79F8F61B" w:rsidR="009E0F2E" w:rsidRPr="00600D59" w:rsidRDefault="009E0F2E" w:rsidP="009E0F2E">
      <w:pPr>
        <w:pStyle w:val="aa"/>
        <w:numPr>
          <w:ilvl w:val="0"/>
          <w:numId w:val="221"/>
        </w:numPr>
        <w:spacing w:beforeLines="20" w:before="62" w:afterLines="20" w:after="62"/>
        <w:ind w:left="998" w:hanging="357"/>
        <w:rPr>
          <w:rFonts w:cs="Arial"/>
        </w:rPr>
      </w:pPr>
      <w:r w:rsidRPr="00600D59">
        <w:rPr>
          <w:rFonts w:cs="Arial"/>
        </w:rPr>
        <w:lastRenderedPageBreak/>
        <w:t xml:space="preserve">Πατήστε το κουμπί </w:t>
      </w:r>
      <w:r w:rsidRPr="00600D59">
        <w:rPr>
          <w:rFonts w:cs="Arial"/>
          <w:b/>
        </w:rPr>
        <w:t>Προσθήκη πελάτη</w:t>
      </w:r>
      <w:r w:rsidR="00233E7B" w:rsidRPr="00600D59">
        <w:rPr>
          <w:rFonts w:cs="Arial"/>
          <w:b/>
        </w:rPr>
        <w:t>.</w:t>
      </w:r>
      <w:r w:rsidRPr="00600D59">
        <w:rPr>
          <w:rFonts w:cs="Arial"/>
        </w:rPr>
        <w:t xml:space="preserve"> Εμφανίζεται μια κενή φόρμα πληροφοριών. Πατήστε κάθε πεδίο για να εισαγάγετε τις κατάλληλες πληροφορίες.</w:t>
      </w:r>
    </w:p>
    <w:p w14:paraId="65CC26CB" w14:textId="77777777" w:rsidR="009E0F2E" w:rsidRPr="00600D59" w:rsidRDefault="009E0F2E" w:rsidP="009E0F2E">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313600" behindDoc="0" locked="0" layoutInCell="1" allowOverlap="1" wp14:anchorId="3EFCA6BF" wp14:editId="7D95B89C">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3F92065" w14:textId="4EA7C6DD" w:rsidR="009E0F2E" w:rsidRPr="00600D59" w:rsidRDefault="00600D59" w:rsidP="009E0F2E">
      <w:pPr>
        <w:pBdr>
          <w:top w:val="single" w:sz="6" w:space="1" w:color="auto"/>
          <w:bottom w:val="single" w:sz="6" w:space="1" w:color="auto"/>
        </w:pBdr>
        <w:spacing w:beforeLines="0" w:before="0" w:after="156"/>
        <w:rPr>
          <w:rFonts w:cs="Arial"/>
        </w:rPr>
      </w:pPr>
      <w:r w:rsidRPr="00600D59">
        <w:rPr>
          <w:rFonts w:cs="Arial"/>
          <w:szCs w:val="18"/>
          <w:lang w:val="en-US"/>
        </w:rPr>
        <w:t>Τα</w:t>
      </w:r>
      <w:r w:rsidRPr="00600D59">
        <w:rPr>
          <w:rFonts w:cs="Arial"/>
          <w:szCs w:val="18"/>
        </w:rPr>
        <w:t xml:space="preserve"> </w:t>
      </w:r>
      <w:r w:rsidRPr="00600D59">
        <w:rPr>
          <w:rFonts w:cs="Arial"/>
          <w:szCs w:val="18"/>
          <w:lang w:val="en-US"/>
        </w:rPr>
        <w:t>πεδία</w:t>
      </w:r>
      <w:r w:rsidRPr="00600D59">
        <w:rPr>
          <w:rFonts w:cs="Arial"/>
          <w:szCs w:val="18"/>
        </w:rPr>
        <w:t xml:space="preserve"> </w:t>
      </w:r>
      <w:r w:rsidRPr="00600D59">
        <w:rPr>
          <w:rFonts w:cs="Arial"/>
          <w:szCs w:val="18"/>
          <w:lang w:val="en-US"/>
        </w:rPr>
        <w:t>που</w:t>
      </w:r>
      <w:r w:rsidRPr="00600D59">
        <w:rPr>
          <w:rFonts w:cs="Arial"/>
          <w:szCs w:val="18"/>
        </w:rPr>
        <w:t xml:space="preserve"> </w:t>
      </w:r>
      <w:r w:rsidRPr="00600D59">
        <w:rPr>
          <w:rFonts w:cs="Arial"/>
          <w:szCs w:val="18"/>
          <w:lang w:val="en-US"/>
        </w:rPr>
        <w:t>σημειώνονται</w:t>
      </w:r>
      <w:r w:rsidRPr="00600D59">
        <w:rPr>
          <w:rFonts w:cs="Arial"/>
          <w:szCs w:val="18"/>
        </w:rPr>
        <w:t xml:space="preserve"> </w:t>
      </w:r>
      <w:r w:rsidRPr="00600D59">
        <w:rPr>
          <w:rFonts w:cs="Arial"/>
          <w:szCs w:val="18"/>
          <w:lang w:val="en-US"/>
        </w:rPr>
        <w:t>με</w:t>
      </w:r>
      <w:r w:rsidRPr="00600D59">
        <w:rPr>
          <w:rFonts w:cs="Arial"/>
          <w:szCs w:val="18"/>
        </w:rPr>
        <w:t xml:space="preserve"> </w:t>
      </w:r>
      <w:r w:rsidRPr="00600D59">
        <w:rPr>
          <w:rFonts w:cs="Arial"/>
          <w:szCs w:val="18"/>
          <w:lang w:val="en-US"/>
        </w:rPr>
        <w:t>αστερίσκο</w:t>
      </w:r>
      <w:r w:rsidRPr="00600D59">
        <w:rPr>
          <w:rFonts w:cs="Arial"/>
          <w:szCs w:val="18"/>
        </w:rPr>
        <w:t xml:space="preserve"> (*) </w:t>
      </w:r>
      <w:r w:rsidRPr="00600D59">
        <w:rPr>
          <w:rFonts w:cs="Arial"/>
          <w:szCs w:val="18"/>
          <w:lang w:val="en-US"/>
        </w:rPr>
        <w:t>είναι</w:t>
      </w:r>
      <w:r w:rsidRPr="00600D59">
        <w:rPr>
          <w:rFonts w:cs="Arial"/>
          <w:szCs w:val="18"/>
        </w:rPr>
        <w:t xml:space="preserve"> </w:t>
      </w:r>
      <w:r w:rsidRPr="00600D59">
        <w:rPr>
          <w:rFonts w:cs="Arial"/>
          <w:szCs w:val="18"/>
          <w:lang w:val="en-US"/>
        </w:rPr>
        <w:t>υποχρεωτικά</w:t>
      </w:r>
      <w:r w:rsidR="009E0F2E" w:rsidRPr="00600D59">
        <w:rPr>
          <w:rFonts w:cs="Arial"/>
        </w:rPr>
        <w:t>.</w:t>
      </w:r>
    </w:p>
    <w:p w14:paraId="675CBD0C" w14:textId="45FF3DD5" w:rsidR="009E0F2E" w:rsidRPr="00600D59" w:rsidRDefault="009E0F2E" w:rsidP="009E0F2E">
      <w:pPr>
        <w:pStyle w:val="aa"/>
        <w:numPr>
          <w:ilvl w:val="0"/>
          <w:numId w:val="221"/>
        </w:numPr>
        <w:spacing w:beforeLines="20" w:before="62" w:afterLines="20" w:after="62"/>
        <w:ind w:left="998" w:hanging="357"/>
        <w:rPr>
          <w:rFonts w:cs="Arial"/>
        </w:rPr>
      </w:pPr>
      <w:r w:rsidRPr="00600D59">
        <w:rPr>
          <w:rFonts w:cs="Arial"/>
        </w:rPr>
        <w:t xml:space="preserve">Ορισμένοι πελάτες ενδέχεται να έχουν περισσότερα από ένα οχήματα για σέρβις. Μπορείτε πάντα να προσθέσετε πληροφορίες νέου οχήματος στον λογαριασμό. Πατήστε </w:t>
      </w:r>
      <w:r w:rsidRPr="00600D59">
        <w:rPr>
          <w:rFonts w:cs="Arial"/>
          <w:b/>
        </w:rPr>
        <w:t xml:space="preserve">Προσθήκη πληροφοριών νέου οχήματος </w:t>
      </w:r>
      <w:r w:rsidRPr="00600D59">
        <w:rPr>
          <w:rFonts w:cs="Arial"/>
        </w:rPr>
        <w:t xml:space="preserve">και, στη συνέχεια, συμπληρώστε τις πληροφορίες του οχήματος. Πατήστε το </w:t>
      </w:r>
      <w:r w:rsidRPr="00600D59">
        <w:rPr>
          <w:rFonts w:cs="Arial"/>
          <w:noProof/>
          <w:lang w:val="en-US"/>
        </w:rPr>
        <w:drawing>
          <wp:inline distT="0" distB="0" distL="0" distR="0" wp14:anchorId="73D846F5" wp14:editId="4B2722CF">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6"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1D2EF8" w:rsidRPr="00600D59">
        <w:rPr>
          <w:rFonts w:cs="Arial"/>
        </w:rPr>
        <w:t xml:space="preserve"> </w:t>
      </w:r>
      <w:r w:rsidRPr="00600D59">
        <w:rPr>
          <w:rFonts w:cs="Arial"/>
        </w:rPr>
        <w:t>κουμπί για ακύρωση.</w:t>
      </w:r>
    </w:p>
    <w:p w14:paraId="6BCD66F3" w14:textId="77777777" w:rsidR="009E0F2E" w:rsidRPr="00600D59" w:rsidRDefault="009E0F2E" w:rsidP="009E0F2E">
      <w:pPr>
        <w:pStyle w:val="aa"/>
        <w:numPr>
          <w:ilvl w:val="0"/>
          <w:numId w:val="221"/>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Ολοκλήρωση για να </w:t>
      </w:r>
      <w:r w:rsidRPr="00600D59">
        <w:rPr>
          <w:rFonts w:cs="Arial"/>
        </w:rPr>
        <w:t xml:space="preserve">αποθηκεύσετε τον λογαριασμό ή πατήστε </w:t>
      </w:r>
      <w:r w:rsidRPr="00600D59">
        <w:rPr>
          <w:rFonts w:cs="Arial"/>
          <w:b/>
        </w:rPr>
        <w:t xml:space="preserve">Άκυρο για </w:t>
      </w:r>
      <w:r w:rsidRPr="00600D59">
        <w:rPr>
          <w:rFonts w:cs="Arial"/>
        </w:rPr>
        <w:t>έξοδο χωρίς αποθήκευση.</w:t>
      </w:r>
    </w:p>
    <w:p w14:paraId="41F36034" w14:textId="77777777" w:rsidR="009E0F2E" w:rsidRPr="00600D59" w:rsidRDefault="009E0F2E" w:rsidP="009E0F2E">
      <w:pPr>
        <w:pStyle w:val="BodytextUserManual"/>
        <w:numPr>
          <w:ilvl w:val="1"/>
          <w:numId w:val="5"/>
        </w:numPr>
        <w:spacing w:beforeLines="20" w:before="62" w:afterLines="20" w:after="62"/>
        <w:ind w:left="641" w:hanging="357"/>
      </w:pPr>
      <w:r w:rsidRPr="00600D59">
        <w:rPr>
          <w:b/>
        </w:rPr>
        <w:t>Για να επεξεργαστείτε έναν λογαριασμό πελάτη</w:t>
      </w:r>
    </w:p>
    <w:p w14:paraId="30BE8255" w14:textId="1115A9C2"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Διαχείριση δεδομένων </w:t>
      </w:r>
      <w:r w:rsidRPr="00600D59">
        <w:rPr>
          <w:rFonts w:cs="Arial"/>
        </w:rPr>
        <w:t>στο μενού εργασιών MaxiSys</w:t>
      </w:r>
      <w:r w:rsidR="00233E7B" w:rsidRPr="00600D59">
        <w:rPr>
          <w:rFonts w:cs="Arial"/>
        </w:rPr>
        <w:t>.</w:t>
      </w:r>
    </w:p>
    <w:p w14:paraId="179ACFBF" w14:textId="2C6278CE"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 xml:space="preserve">Επιλέξτε </w:t>
      </w:r>
      <w:r w:rsidRPr="00600D59">
        <w:rPr>
          <w:rFonts w:cs="Arial"/>
          <w:b/>
        </w:rPr>
        <w:t>Πελάτης</w:t>
      </w:r>
      <w:r w:rsidR="00233E7B" w:rsidRPr="00600D59">
        <w:rPr>
          <w:rFonts w:cs="Arial"/>
          <w:b/>
        </w:rPr>
        <w:t>.</w:t>
      </w:r>
    </w:p>
    <w:p w14:paraId="29209633" w14:textId="77777777"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Επιλέξτε έναν λογαριασμό πελάτη πατώντας την αντίστοιχη κάρτα ονόματος. Εμφανίζεται μια εγγραφή πληροφοριών πελάτη.</w:t>
      </w:r>
    </w:p>
    <w:p w14:paraId="622EE4C3" w14:textId="77777777"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 xml:space="preserve">Πατήστε το εικονίδιο </w:t>
      </w:r>
      <w:r w:rsidRPr="00600D59">
        <w:rPr>
          <w:rFonts w:cs="Arial"/>
          <w:b/>
        </w:rPr>
        <w:t xml:space="preserve">Επεξεργασία </w:t>
      </w:r>
      <w:r w:rsidRPr="00600D59">
        <w:rPr>
          <w:rFonts w:cs="Arial"/>
        </w:rPr>
        <w:t>στην επάνω γραμμή εργαλείων για να ξεκινήσετε την επεξεργασία.</w:t>
      </w:r>
    </w:p>
    <w:p w14:paraId="3C0AFC8F" w14:textId="77777777"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Πατήστε στο πεδίο εισαγωγής για να επεξεργαστείτε ή να τροποποιήσετε πληροφορίες και εισαγάγετε τις ενημερωμένες πληροφορίες.</w:t>
      </w:r>
    </w:p>
    <w:p w14:paraId="0C87CD20" w14:textId="77777777" w:rsidR="009E0F2E" w:rsidRPr="00600D59" w:rsidRDefault="009E0F2E" w:rsidP="009E0F2E">
      <w:pPr>
        <w:pStyle w:val="aa"/>
        <w:numPr>
          <w:ilvl w:val="0"/>
          <w:numId w:val="222"/>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Ολοκλήρωση </w:t>
      </w:r>
      <w:r w:rsidRPr="00600D59">
        <w:rPr>
          <w:rFonts w:cs="Arial"/>
        </w:rPr>
        <w:t xml:space="preserve">για να αποθηκεύσετε τις ενημερωμένες πληροφορίες ή πατήστε </w:t>
      </w:r>
      <w:r w:rsidRPr="00600D59">
        <w:rPr>
          <w:rFonts w:cs="Arial"/>
          <w:b/>
        </w:rPr>
        <w:t xml:space="preserve">Άκυρο </w:t>
      </w:r>
      <w:r w:rsidRPr="00600D59">
        <w:rPr>
          <w:rFonts w:cs="Arial"/>
        </w:rPr>
        <w:t>για έξοδο χωρίς αποθήκευση.</w:t>
      </w:r>
    </w:p>
    <w:p w14:paraId="50D4E990" w14:textId="77777777" w:rsidR="009E0F2E" w:rsidRPr="00600D59" w:rsidRDefault="009E0F2E" w:rsidP="009E0F2E">
      <w:pPr>
        <w:pStyle w:val="BodytextUserManual"/>
        <w:numPr>
          <w:ilvl w:val="1"/>
          <w:numId w:val="5"/>
        </w:numPr>
        <w:spacing w:beforeLines="20" w:before="62" w:afterLines="20" w:after="62"/>
        <w:ind w:left="641" w:hanging="357"/>
      </w:pPr>
      <w:r w:rsidRPr="00600D59">
        <w:rPr>
          <w:b/>
        </w:rPr>
        <w:t>Για να διαγράψετε έναν λογαριασμό πελάτη</w:t>
      </w:r>
    </w:p>
    <w:p w14:paraId="13112836" w14:textId="07F6946A" w:rsidR="009E0F2E" w:rsidRPr="00600D59" w:rsidRDefault="009E0F2E" w:rsidP="009E0F2E">
      <w:pPr>
        <w:pStyle w:val="aa"/>
        <w:numPr>
          <w:ilvl w:val="0"/>
          <w:numId w:val="223"/>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Διαχείριση δεδομένων </w:t>
      </w:r>
      <w:r w:rsidRPr="00600D59">
        <w:rPr>
          <w:rFonts w:cs="Arial"/>
        </w:rPr>
        <w:t>στο μενού εργασιών MaxiSys</w:t>
      </w:r>
      <w:r w:rsidR="00233E7B" w:rsidRPr="00600D59">
        <w:rPr>
          <w:rFonts w:cs="Arial"/>
        </w:rPr>
        <w:t>.</w:t>
      </w:r>
    </w:p>
    <w:p w14:paraId="14404C81" w14:textId="6D3A2B91" w:rsidR="009E0F2E" w:rsidRPr="00600D59" w:rsidRDefault="009E0F2E" w:rsidP="009E0F2E">
      <w:pPr>
        <w:pStyle w:val="aa"/>
        <w:numPr>
          <w:ilvl w:val="0"/>
          <w:numId w:val="223"/>
        </w:numPr>
        <w:spacing w:beforeLines="20" w:before="62" w:afterLines="20" w:after="62"/>
        <w:ind w:left="998" w:hanging="357"/>
        <w:rPr>
          <w:rFonts w:cs="Arial"/>
        </w:rPr>
      </w:pPr>
      <w:r w:rsidRPr="00600D59">
        <w:rPr>
          <w:rFonts w:cs="Arial"/>
        </w:rPr>
        <w:t xml:space="preserve">Επιλέξτε </w:t>
      </w:r>
      <w:r w:rsidRPr="00600D59">
        <w:rPr>
          <w:rFonts w:cs="Arial"/>
          <w:b/>
        </w:rPr>
        <w:t>Πελάτης</w:t>
      </w:r>
      <w:r w:rsidR="00233E7B" w:rsidRPr="00600D59">
        <w:rPr>
          <w:rFonts w:cs="Arial"/>
          <w:b/>
        </w:rPr>
        <w:t>.</w:t>
      </w:r>
    </w:p>
    <w:p w14:paraId="01C39CC6" w14:textId="77777777" w:rsidR="009E0F2E" w:rsidRPr="00600D59" w:rsidRDefault="009E0F2E" w:rsidP="009E0F2E">
      <w:pPr>
        <w:pStyle w:val="aa"/>
        <w:widowControl w:val="0"/>
        <w:numPr>
          <w:ilvl w:val="0"/>
          <w:numId w:val="223"/>
        </w:numPr>
        <w:spacing w:beforeLines="20" w:before="62" w:afterLines="20" w:after="62"/>
        <w:ind w:left="998" w:hanging="357"/>
        <w:rPr>
          <w:rFonts w:cs="Arial"/>
        </w:rPr>
      </w:pPr>
      <w:r w:rsidRPr="00600D59">
        <w:rPr>
          <w:rFonts w:cs="Arial"/>
        </w:rPr>
        <w:t xml:space="preserve">Πατήστε το εικονίδιο </w:t>
      </w:r>
      <w:r w:rsidRPr="00600D59">
        <w:rPr>
          <w:rFonts w:cs="Arial"/>
          <w:b/>
          <w:bCs/>
        </w:rPr>
        <w:t xml:space="preserve">Διαγραφής </w:t>
      </w:r>
      <w:r w:rsidRPr="00600D59">
        <w:rPr>
          <w:rFonts w:cs="Arial"/>
        </w:rPr>
        <w:t>στα δεξιά ενός λογαριασμού πελάτη. Εμφανίζεται ένα μήνυμα.</w:t>
      </w:r>
    </w:p>
    <w:p w14:paraId="48621C57" w14:textId="5449283D" w:rsidR="009E0F2E" w:rsidRPr="00600D59" w:rsidRDefault="00600D59" w:rsidP="009E0F2E">
      <w:pPr>
        <w:pStyle w:val="aa"/>
        <w:widowControl w:val="0"/>
        <w:numPr>
          <w:ilvl w:val="0"/>
          <w:numId w:val="223"/>
        </w:numPr>
        <w:spacing w:beforeLines="20" w:before="62" w:afterLines="20" w:after="62"/>
        <w:ind w:left="998" w:hanging="357"/>
        <w:rPr>
          <w:rFonts w:cs="Arial"/>
        </w:rPr>
      </w:pPr>
      <w:r w:rsidRPr="00600D59">
        <w:rPr>
          <w:rFonts w:cs="Arial"/>
          <w:szCs w:val="18"/>
          <w:lang w:val="en-US"/>
        </w:rPr>
        <w:t>Πατήστε</w:t>
      </w:r>
      <w:r w:rsidRPr="00600D59">
        <w:rPr>
          <w:rFonts w:cs="Arial"/>
          <w:szCs w:val="18"/>
        </w:rPr>
        <w:t xml:space="preserve"> </w:t>
      </w:r>
      <w:r w:rsidRPr="00600D59">
        <w:rPr>
          <w:rFonts w:cs="Arial"/>
          <w:b/>
          <w:szCs w:val="18"/>
          <w:lang w:val="en-US"/>
        </w:rPr>
        <w:t>OK</w:t>
      </w:r>
      <w:r w:rsidRPr="00600D59">
        <w:rPr>
          <w:rFonts w:cs="Arial"/>
          <w:b/>
          <w:szCs w:val="18"/>
        </w:rPr>
        <w:t xml:space="preserve"> </w:t>
      </w:r>
      <w:r w:rsidRPr="00600D59">
        <w:rPr>
          <w:rFonts w:cs="Arial"/>
          <w:szCs w:val="18"/>
          <w:lang w:val="en-US"/>
        </w:rPr>
        <w:t>για</w:t>
      </w:r>
      <w:r w:rsidRPr="00600D59">
        <w:rPr>
          <w:rFonts w:cs="Arial"/>
          <w:szCs w:val="18"/>
        </w:rPr>
        <w:t xml:space="preserve"> </w:t>
      </w:r>
      <w:r w:rsidRPr="00600D59">
        <w:rPr>
          <w:rFonts w:cs="Arial"/>
          <w:szCs w:val="18"/>
          <w:lang w:val="en-US"/>
        </w:rPr>
        <w:t>να</w:t>
      </w:r>
      <w:r w:rsidRPr="00600D59">
        <w:rPr>
          <w:rFonts w:cs="Arial"/>
          <w:szCs w:val="18"/>
        </w:rPr>
        <w:t xml:space="preserve"> </w:t>
      </w:r>
      <w:r w:rsidRPr="00600D59">
        <w:rPr>
          <w:rFonts w:cs="Arial"/>
          <w:szCs w:val="18"/>
          <w:lang w:val="en-US"/>
        </w:rPr>
        <w:t>επιβεβαιώσετε</w:t>
      </w:r>
      <w:r w:rsidRPr="00600D59">
        <w:rPr>
          <w:rFonts w:cs="Arial"/>
          <w:szCs w:val="18"/>
        </w:rPr>
        <w:t xml:space="preserve"> </w:t>
      </w:r>
      <w:r w:rsidRPr="00600D59">
        <w:rPr>
          <w:rFonts w:cs="Arial"/>
          <w:szCs w:val="18"/>
          <w:lang w:val="en-US"/>
        </w:rPr>
        <w:t>την</w:t>
      </w:r>
      <w:r w:rsidRPr="00600D59">
        <w:rPr>
          <w:rFonts w:cs="Arial"/>
          <w:szCs w:val="18"/>
        </w:rPr>
        <w:t xml:space="preserve"> </w:t>
      </w:r>
      <w:r w:rsidRPr="00600D59">
        <w:rPr>
          <w:rFonts w:cs="Arial"/>
          <w:szCs w:val="18"/>
          <w:lang w:val="en-US"/>
        </w:rPr>
        <w:t>εντολή</w:t>
      </w:r>
      <w:r w:rsidRPr="00600D59">
        <w:rPr>
          <w:rFonts w:cs="Arial"/>
          <w:szCs w:val="18"/>
        </w:rPr>
        <w:t xml:space="preserve"> </w:t>
      </w:r>
      <w:r w:rsidRPr="00600D59">
        <w:rPr>
          <w:rFonts w:cs="Arial"/>
          <w:szCs w:val="18"/>
          <w:lang w:val="en-US"/>
        </w:rPr>
        <w:t>και</w:t>
      </w:r>
      <w:r w:rsidRPr="00600D59">
        <w:rPr>
          <w:rFonts w:cs="Arial"/>
          <w:szCs w:val="18"/>
        </w:rPr>
        <w:t xml:space="preserve"> </w:t>
      </w:r>
      <w:r w:rsidRPr="00600D59">
        <w:rPr>
          <w:rFonts w:cs="Arial"/>
          <w:szCs w:val="18"/>
          <w:lang w:val="en-US"/>
        </w:rPr>
        <w:t>ο</w:t>
      </w:r>
      <w:r w:rsidRPr="00600D59">
        <w:rPr>
          <w:rFonts w:cs="Arial"/>
          <w:szCs w:val="18"/>
        </w:rPr>
        <w:t xml:space="preserve"> </w:t>
      </w:r>
      <w:r w:rsidRPr="00600D59">
        <w:rPr>
          <w:rFonts w:cs="Arial"/>
          <w:szCs w:val="18"/>
          <w:lang w:val="en-US"/>
        </w:rPr>
        <w:t>λογαριασμός</w:t>
      </w:r>
      <w:r w:rsidRPr="00600D59">
        <w:rPr>
          <w:rFonts w:cs="Arial"/>
          <w:szCs w:val="18"/>
        </w:rPr>
        <w:t xml:space="preserve"> </w:t>
      </w:r>
      <w:r w:rsidRPr="00600D59">
        <w:rPr>
          <w:rFonts w:cs="Arial"/>
          <w:szCs w:val="18"/>
          <w:lang w:val="en-US"/>
        </w:rPr>
        <w:t>διαγράφεται</w:t>
      </w:r>
      <w:r w:rsidRPr="00600D59">
        <w:rPr>
          <w:rFonts w:cs="Arial"/>
          <w:szCs w:val="18"/>
        </w:rPr>
        <w:t xml:space="preserve"> </w:t>
      </w:r>
      <w:r w:rsidRPr="00600D59">
        <w:rPr>
          <w:rFonts w:cs="Arial"/>
          <w:szCs w:val="18"/>
          <w:lang w:val="en-US"/>
        </w:rPr>
        <w:t>ή</w:t>
      </w:r>
      <w:r w:rsidRPr="00600D59">
        <w:rPr>
          <w:rFonts w:cs="Arial"/>
          <w:szCs w:val="18"/>
        </w:rPr>
        <w:t xml:space="preserve"> </w:t>
      </w:r>
      <w:r w:rsidRPr="00600D59">
        <w:rPr>
          <w:rFonts w:cs="Arial"/>
          <w:szCs w:val="18"/>
          <w:lang w:val="en-US"/>
        </w:rPr>
        <w:t>πατήστε</w:t>
      </w:r>
      <w:r w:rsidRPr="00600D59">
        <w:rPr>
          <w:rFonts w:cs="Arial"/>
          <w:szCs w:val="18"/>
        </w:rPr>
        <w:t xml:space="preserve"> </w:t>
      </w:r>
      <w:r w:rsidRPr="00600D59">
        <w:rPr>
          <w:rFonts w:cs="Arial"/>
          <w:b/>
          <w:szCs w:val="18"/>
          <w:lang w:val="en-US"/>
        </w:rPr>
        <w:t>Άκυρο</w:t>
      </w:r>
      <w:r w:rsidRPr="00600D59">
        <w:rPr>
          <w:rFonts w:cs="Arial"/>
          <w:b/>
          <w:szCs w:val="18"/>
        </w:rPr>
        <w:t xml:space="preserve"> </w:t>
      </w:r>
      <w:r w:rsidRPr="00600D59">
        <w:rPr>
          <w:rFonts w:cs="Arial"/>
          <w:szCs w:val="18"/>
          <w:lang w:val="en-US"/>
        </w:rPr>
        <w:t>για</w:t>
      </w:r>
      <w:r w:rsidRPr="00600D59">
        <w:rPr>
          <w:rFonts w:cs="Arial"/>
          <w:szCs w:val="18"/>
        </w:rPr>
        <w:t xml:space="preserve"> </w:t>
      </w:r>
      <w:r w:rsidRPr="00600D59">
        <w:rPr>
          <w:rFonts w:cs="Arial"/>
          <w:szCs w:val="18"/>
          <w:lang w:val="en-US"/>
        </w:rPr>
        <w:t>να</w:t>
      </w:r>
      <w:r w:rsidRPr="00600D59">
        <w:rPr>
          <w:rFonts w:cs="Arial"/>
          <w:szCs w:val="18"/>
        </w:rPr>
        <w:t xml:space="preserve"> </w:t>
      </w:r>
      <w:r w:rsidRPr="00600D59">
        <w:rPr>
          <w:rFonts w:cs="Arial"/>
          <w:szCs w:val="18"/>
          <w:lang w:val="en-US"/>
        </w:rPr>
        <w:t>ακυρώσετε</w:t>
      </w:r>
      <w:r w:rsidRPr="00600D59">
        <w:rPr>
          <w:rFonts w:cs="Arial"/>
          <w:szCs w:val="18"/>
        </w:rPr>
        <w:t xml:space="preserve"> </w:t>
      </w:r>
      <w:r w:rsidRPr="00600D59">
        <w:rPr>
          <w:rFonts w:cs="Arial"/>
          <w:szCs w:val="18"/>
          <w:lang w:val="en-US"/>
        </w:rPr>
        <w:t>την</w:t>
      </w:r>
      <w:r w:rsidRPr="00600D59">
        <w:rPr>
          <w:rFonts w:cs="Arial"/>
          <w:szCs w:val="18"/>
        </w:rPr>
        <w:t xml:space="preserve"> </w:t>
      </w:r>
      <w:r w:rsidRPr="00600D59">
        <w:rPr>
          <w:rFonts w:cs="Arial"/>
          <w:szCs w:val="18"/>
          <w:lang w:val="en-US"/>
        </w:rPr>
        <w:t>εντολή</w:t>
      </w:r>
      <w:r w:rsidR="009E0F2E" w:rsidRPr="00600D59">
        <w:rPr>
          <w:rFonts w:cs="Arial"/>
        </w:rPr>
        <w:t>.</w:t>
      </w:r>
    </w:p>
    <w:p w14:paraId="76E6093A" w14:textId="6E1460DF" w:rsidR="009E0F2E" w:rsidRPr="00600D59" w:rsidRDefault="00944500" w:rsidP="00944500">
      <w:pPr>
        <w:pStyle w:val="20"/>
        <w:spacing w:before="312" w:after="156"/>
        <w:rPr>
          <w:rFonts w:cs="Arial"/>
        </w:rPr>
      </w:pPr>
      <w:bookmarkStart w:id="318" w:name="_Toc204006060"/>
      <w:bookmarkEnd w:id="317"/>
      <w:r w:rsidRPr="00600D59">
        <w:rPr>
          <w:rFonts w:cs="Arial"/>
        </w:rPr>
        <w:t>Εικόνα</w:t>
      </w:r>
      <w:bookmarkEnd w:id="318"/>
    </w:p>
    <w:p w14:paraId="71FCDBD2" w14:textId="77777777" w:rsidR="009E0F2E" w:rsidRPr="00600D59" w:rsidRDefault="009E0F2E" w:rsidP="009E0F2E">
      <w:pPr>
        <w:pStyle w:val="BodytextUserManual"/>
        <w:spacing w:before="156" w:afterLines="0" w:after="0"/>
      </w:pPr>
      <w:r w:rsidRPr="00600D59">
        <w:t>Η ενότητα Εικόνα είναι μια βάση δεδομένων PNG που περιέχει όλα τα στιγμιότυπα οθόνης που έχουν καταγραφεί.</w:t>
      </w:r>
    </w:p>
    <w:p w14:paraId="0C89FAE8" w14:textId="5233EC95" w:rsidR="009E0F2E" w:rsidRPr="00600D59" w:rsidRDefault="0037066F" w:rsidP="009E0F2E">
      <w:pPr>
        <w:pStyle w:val="BodytextUserManual"/>
        <w:spacing w:beforeLines="0" w:before="0" w:afterLines="0" w:after="0" w:line="240" w:lineRule="auto"/>
        <w:ind w:left="0"/>
        <w:jc w:val="center"/>
      </w:pPr>
      <w:r w:rsidRPr="00C75DCA">
        <w:rPr>
          <w:rFonts w:ascii="Times New Roman" w:eastAsia="Times New Roman" w:hAnsi="Times New Roman" w:cs="Times New Roman"/>
          <w:noProof/>
          <w:snapToGrid w:val="0"/>
          <w:color w:val="000000"/>
          <w:w w:val="0"/>
          <w:kern w:val="0"/>
          <w:sz w:val="0"/>
          <w:szCs w:val="0"/>
          <w:u w:color="000000"/>
          <w:bdr w:val="none" w:sz="0" w:space="0" w:color="000000"/>
          <w:shd w:val="clear" w:color="000000" w:fill="000000"/>
          <w:lang w:val="en-US"/>
        </w:rPr>
        <w:lastRenderedPageBreak/>
        <w:drawing>
          <wp:inline distT="0" distB="0" distL="0" distR="0" wp14:anchorId="2D080086" wp14:editId="2708D9D7">
            <wp:extent cx="2939667" cy="1818000"/>
            <wp:effectExtent l="0" t="0" r="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2939667" cy="1818000"/>
                    </a:xfrm>
                    <a:prstGeom prst="rect">
                      <a:avLst/>
                    </a:prstGeom>
                    <a:noFill/>
                    <a:ln>
                      <a:noFill/>
                    </a:ln>
                  </pic:spPr>
                </pic:pic>
              </a:graphicData>
            </a:graphic>
          </wp:inline>
        </w:drawing>
      </w:r>
    </w:p>
    <w:p w14:paraId="246B5440" w14:textId="43C3ADE4" w:rsidR="009E0F2E" w:rsidRPr="00600D59" w:rsidRDefault="009E0F2E" w:rsidP="009E0F2E">
      <w:pPr>
        <w:pStyle w:val="ab"/>
        <w:spacing w:beforeLines="20" w:before="62" w:after="156"/>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5</w:t>
      </w:r>
      <w:r w:rsidRPr="00600D59">
        <w:rPr>
          <w:rFonts w:cs="Arial"/>
          <w:noProof/>
        </w:rPr>
        <w:fldChar w:fldCharType="end"/>
      </w:r>
      <w:r w:rsidRPr="00600D59">
        <w:rPr>
          <w:rFonts w:cs="Arial"/>
        </w:rPr>
        <w:t xml:space="preserve"> </w:t>
      </w:r>
      <w:r w:rsidRPr="00600D59">
        <w:rPr>
          <w:rFonts w:cs="Arial"/>
          <w:i/>
        </w:rPr>
        <w:t>Οθόνη βάσης δεδομένων εικόνων</w:t>
      </w:r>
    </w:p>
    <w:p w14:paraId="448BD70B" w14:textId="77777777" w:rsidR="009E0F2E" w:rsidRPr="00600D59" w:rsidRDefault="009E0F2E" w:rsidP="009E0F2E">
      <w:pPr>
        <w:pStyle w:val="aa"/>
        <w:numPr>
          <w:ilvl w:val="0"/>
          <w:numId w:val="224"/>
        </w:numPr>
        <w:spacing w:beforeLines="20" w:before="62" w:afterLines="20" w:after="62"/>
        <w:ind w:left="641" w:hanging="357"/>
        <w:rPr>
          <w:rFonts w:cs="Arial"/>
          <w:i/>
        </w:rPr>
      </w:pPr>
      <w:bookmarkStart w:id="319" w:name="_Toc451525781"/>
      <w:bookmarkStart w:id="320" w:name="_Toc366846498"/>
      <w:bookmarkStart w:id="321" w:name="_Toc366845445"/>
      <w:bookmarkStart w:id="322" w:name="_Toc13212167"/>
      <w:r w:rsidRPr="00600D59">
        <w:rPr>
          <w:rFonts w:cs="Arial"/>
        </w:rPr>
        <w:t xml:space="preserve">Κουμπιά γραμμής εργαλείων — χρησιμοποιούνται για την επεξεργασία, την εκτύπωση ή τη διαγραφή των αρχείων εικόνας. Δείτε </w:t>
      </w:r>
      <w:r w:rsidRPr="00600D59">
        <w:rPr>
          <w:rFonts w:cs="Arial"/>
          <w:color w:val="000000" w:themeColor="text1"/>
        </w:rPr>
        <w:t>τον παρακάτω πίνακα</w:t>
      </w:r>
      <w:r w:rsidRPr="00600D59">
        <w:rPr>
          <w:rFonts w:cs="Arial"/>
          <w:i/>
          <w:iCs/>
          <w:color w:val="0000FF"/>
        </w:rPr>
        <w:t xml:space="preserve"> </w:t>
      </w:r>
      <w:r w:rsidRPr="00600D59">
        <w:rPr>
          <w:rFonts w:cs="Arial"/>
        </w:rPr>
        <w:t>για λεπτομερείς πληροφορίες.</w:t>
      </w:r>
    </w:p>
    <w:p w14:paraId="43C598E3" w14:textId="77777777" w:rsidR="009E0F2E" w:rsidRPr="00600D59" w:rsidRDefault="009E0F2E" w:rsidP="009E0F2E">
      <w:pPr>
        <w:pStyle w:val="aa"/>
        <w:numPr>
          <w:ilvl w:val="0"/>
          <w:numId w:val="224"/>
        </w:numPr>
        <w:spacing w:beforeLines="20" w:before="62" w:afterLines="20" w:after="62"/>
        <w:ind w:left="641" w:hanging="357"/>
        <w:rPr>
          <w:rFonts w:cs="Arial"/>
        </w:rPr>
      </w:pPr>
      <w:r w:rsidRPr="00600D59">
        <w:rPr>
          <w:rFonts w:cs="Arial"/>
        </w:rPr>
        <w:t>Κύρια ενότητα — εμφανίζει τις αποθηκευμένες εικόνες.</w:t>
      </w:r>
    </w:p>
    <w:p w14:paraId="0E8718C8" w14:textId="3306A81D" w:rsidR="009E0F2E" w:rsidRPr="00600D59" w:rsidRDefault="009E0F2E" w:rsidP="009E0F2E">
      <w:pPr>
        <w:pStyle w:val="ab"/>
        <w:spacing w:before="156" w:after="156"/>
        <w:ind w:left="0"/>
        <w:rPr>
          <w:rFonts w:cs="Arial"/>
          <w:i/>
        </w:rPr>
      </w:pPr>
      <w:bookmarkStart w:id="323" w:name="_Ref366657502"/>
      <w:r w:rsidRPr="00600D59">
        <w:rPr>
          <w:rFonts w:cs="Arial"/>
        </w:rPr>
        <w:t xml:space="preserve">Πίνακας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2</w:t>
      </w:r>
      <w:r w:rsidRPr="00600D59">
        <w:rPr>
          <w:rFonts w:cs="Arial"/>
          <w:noProof/>
        </w:rPr>
        <w:fldChar w:fldCharType="end"/>
      </w:r>
      <w:r w:rsidRPr="00600D59">
        <w:rPr>
          <w:rFonts w:cs="Arial"/>
        </w:rPr>
        <w:t xml:space="preserve"> </w:t>
      </w:r>
      <w:r w:rsidRPr="00600D59">
        <w:rPr>
          <w:rFonts w:cs="Arial"/>
          <w:i/>
        </w:rPr>
        <w:t>Κουμπιά γραμμής εργαλείων σε βάση δεδομένων PNG</w:t>
      </w:r>
      <w:bookmarkEnd w:id="323"/>
    </w:p>
    <w:tbl>
      <w:tblPr>
        <w:tblStyle w:val="ac"/>
        <w:tblW w:w="5949" w:type="dxa"/>
        <w:jc w:val="center"/>
        <w:tblLayout w:type="fixed"/>
        <w:tblLook w:val="04A0" w:firstRow="1" w:lastRow="0" w:firstColumn="1" w:lastColumn="0" w:noHBand="0" w:noVBand="1"/>
      </w:tblPr>
      <w:tblGrid>
        <w:gridCol w:w="902"/>
        <w:gridCol w:w="1417"/>
        <w:gridCol w:w="3630"/>
      </w:tblGrid>
      <w:tr w:rsidR="009E0F2E" w:rsidRPr="00600D59" w14:paraId="7218694B" w14:textId="77777777" w:rsidTr="00F13F00">
        <w:trPr>
          <w:trHeight w:val="284"/>
          <w:tblHeader/>
          <w:jc w:val="center"/>
        </w:trPr>
        <w:tc>
          <w:tcPr>
            <w:tcW w:w="902" w:type="dxa"/>
            <w:shd w:val="clear" w:color="auto" w:fill="D9D9D9" w:themeFill="background1" w:themeFillShade="D9"/>
            <w:vAlign w:val="center"/>
          </w:tcPr>
          <w:p w14:paraId="6FCE5BBD" w14:textId="77777777" w:rsidR="009E0F2E" w:rsidRPr="00600D59" w:rsidRDefault="009E0F2E" w:rsidP="00F13F00">
            <w:pPr>
              <w:pStyle w:val="af"/>
              <w:spacing w:before="156" w:after="156" w:line="240" w:lineRule="exact"/>
              <w:jc w:val="left"/>
              <w:rPr>
                <w:rFonts w:cs="Arial"/>
              </w:rPr>
            </w:pPr>
            <w:r w:rsidRPr="00600D59">
              <w:rPr>
                <w:rFonts w:cs="Arial"/>
              </w:rPr>
              <w:t>Κουμπί</w:t>
            </w:r>
          </w:p>
        </w:tc>
        <w:tc>
          <w:tcPr>
            <w:tcW w:w="1417" w:type="dxa"/>
            <w:shd w:val="clear" w:color="auto" w:fill="D9D9D9" w:themeFill="background1" w:themeFillShade="D9"/>
            <w:vAlign w:val="center"/>
          </w:tcPr>
          <w:p w14:paraId="5AA24C82" w14:textId="77777777" w:rsidR="009E0F2E" w:rsidRPr="00600D59" w:rsidRDefault="009E0F2E" w:rsidP="00F13F00">
            <w:pPr>
              <w:pStyle w:val="af"/>
              <w:spacing w:before="156" w:after="156" w:line="240" w:lineRule="exact"/>
              <w:jc w:val="left"/>
              <w:rPr>
                <w:rFonts w:cs="Arial"/>
              </w:rPr>
            </w:pPr>
            <w:r w:rsidRPr="00600D59">
              <w:rPr>
                <w:rFonts w:cs="Arial"/>
              </w:rPr>
              <w:t>Ονομα</w:t>
            </w:r>
          </w:p>
        </w:tc>
        <w:tc>
          <w:tcPr>
            <w:tcW w:w="3630" w:type="dxa"/>
            <w:shd w:val="clear" w:color="auto" w:fill="D9D9D9" w:themeFill="background1" w:themeFillShade="D9"/>
            <w:vAlign w:val="center"/>
          </w:tcPr>
          <w:p w14:paraId="1F5DF1F8" w14:textId="77777777" w:rsidR="009E0F2E" w:rsidRPr="00600D59" w:rsidRDefault="009E0F2E" w:rsidP="00F13F00">
            <w:pPr>
              <w:pStyle w:val="af"/>
              <w:spacing w:before="156" w:after="156" w:line="240" w:lineRule="exact"/>
              <w:jc w:val="left"/>
              <w:rPr>
                <w:rFonts w:cs="Arial"/>
              </w:rPr>
            </w:pPr>
            <w:r w:rsidRPr="00600D59">
              <w:rPr>
                <w:rFonts w:cs="Arial"/>
              </w:rPr>
              <w:t>Περιγραφή</w:t>
            </w:r>
          </w:p>
        </w:tc>
      </w:tr>
      <w:tr w:rsidR="009E0F2E" w:rsidRPr="00600D59" w14:paraId="61FC2A82" w14:textId="77777777" w:rsidTr="00F13F00">
        <w:trPr>
          <w:trHeight w:val="510"/>
          <w:jc w:val="center"/>
        </w:trPr>
        <w:tc>
          <w:tcPr>
            <w:tcW w:w="902" w:type="dxa"/>
            <w:vAlign w:val="center"/>
          </w:tcPr>
          <w:p w14:paraId="2D8C56E9"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03712" behindDoc="0" locked="0" layoutInCell="1" allowOverlap="1" wp14:anchorId="0E6DC10A" wp14:editId="2393665D">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BEEFB70" w14:textId="77777777" w:rsidR="009E0F2E" w:rsidRPr="00600D59" w:rsidRDefault="009E0F2E" w:rsidP="00F13F00">
            <w:pPr>
              <w:pStyle w:val="ae"/>
              <w:spacing w:before="312" w:after="156" w:line="240" w:lineRule="exact"/>
              <w:rPr>
                <w:rFonts w:cs="Arial"/>
                <w:b/>
                <w:bCs/>
              </w:rPr>
            </w:pPr>
            <w:r w:rsidRPr="00600D59">
              <w:rPr>
                <w:rFonts w:cs="Arial"/>
                <w:b/>
                <w:bCs/>
              </w:rPr>
              <w:t>Πίσω</w:t>
            </w:r>
          </w:p>
        </w:tc>
        <w:tc>
          <w:tcPr>
            <w:tcW w:w="3630" w:type="dxa"/>
            <w:vAlign w:val="center"/>
          </w:tcPr>
          <w:p w14:paraId="1A30ECE1" w14:textId="77777777" w:rsidR="009E0F2E" w:rsidRPr="00600D59" w:rsidRDefault="009E0F2E" w:rsidP="00F13F00">
            <w:pPr>
              <w:pStyle w:val="af0"/>
              <w:spacing w:beforeLines="0" w:afterLines="0" w:line="240" w:lineRule="exact"/>
              <w:ind w:left="0"/>
              <w:rPr>
                <w:rFonts w:cs="Arial"/>
              </w:rPr>
            </w:pPr>
            <w:r w:rsidRPr="00600D59">
              <w:rPr>
                <w:rFonts w:cs="Arial"/>
              </w:rPr>
              <w:t>Επιστρέφει στην προηγούμενη οθόνη.</w:t>
            </w:r>
          </w:p>
        </w:tc>
      </w:tr>
      <w:tr w:rsidR="009E0F2E" w:rsidRPr="00600D59" w14:paraId="60FC77D6" w14:textId="77777777" w:rsidTr="00F13F00">
        <w:trPr>
          <w:trHeight w:val="540"/>
          <w:jc w:val="center"/>
        </w:trPr>
        <w:tc>
          <w:tcPr>
            <w:tcW w:w="902" w:type="dxa"/>
            <w:vAlign w:val="center"/>
          </w:tcPr>
          <w:p w14:paraId="21F7B4F7" w14:textId="77777777" w:rsidR="009E0F2E" w:rsidRPr="00600D59" w:rsidRDefault="009E0F2E" w:rsidP="00F13F00">
            <w:pPr>
              <w:pStyle w:val="af"/>
              <w:spacing w:before="156" w:after="156" w:line="240" w:lineRule="exact"/>
              <w:rPr>
                <w:rFonts w:cs="Arial"/>
              </w:rPr>
            </w:pPr>
            <w:r w:rsidRPr="00600D59">
              <w:rPr>
                <w:rFonts w:cs="Arial"/>
                <w:noProof/>
                <w:lang w:val="en-US"/>
              </w:rPr>
              <w:drawing>
                <wp:anchor distT="0" distB="0" distL="114300" distR="114300" simplePos="0" relativeHeight="252315648" behindDoc="0" locked="0" layoutInCell="1" allowOverlap="1" wp14:anchorId="68CACD6F" wp14:editId="4737F863">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9">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6E6253F" w14:textId="77777777" w:rsidR="009E0F2E" w:rsidRPr="00600D59" w:rsidRDefault="009E0F2E" w:rsidP="00F13F00">
            <w:pPr>
              <w:pStyle w:val="ae"/>
              <w:spacing w:before="312" w:after="156" w:line="240" w:lineRule="exact"/>
              <w:rPr>
                <w:rFonts w:cs="Arial"/>
                <w:b/>
                <w:bCs/>
              </w:rPr>
            </w:pPr>
            <w:r w:rsidRPr="00600D59">
              <w:rPr>
                <w:rFonts w:cs="Arial"/>
                <w:b/>
                <w:bCs/>
              </w:rPr>
              <w:t>Ερευνα</w:t>
            </w:r>
          </w:p>
        </w:tc>
        <w:tc>
          <w:tcPr>
            <w:tcW w:w="3630" w:type="dxa"/>
            <w:vAlign w:val="center"/>
          </w:tcPr>
          <w:p w14:paraId="362FC099"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αναζητήσετε την εικόνα εισάγοντας την αποθηκευμένη ώρα της.</w:t>
            </w:r>
          </w:p>
        </w:tc>
      </w:tr>
      <w:tr w:rsidR="009E0F2E" w:rsidRPr="00600D59" w14:paraId="49CC551E" w14:textId="77777777" w:rsidTr="00F13F00">
        <w:trPr>
          <w:trHeight w:val="540"/>
          <w:jc w:val="center"/>
        </w:trPr>
        <w:tc>
          <w:tcPr>
            <w:tcW w:w="902" w:type="dxa"/>
            <w:vAlign w:val="center"/>
          </w:tcPr>
          <w:p w14:paraId="508E26CE" w14:textId="77777777" w:rsidR="009E0F2E" w:rsidRPr="00600D59" w:rsidRDefault="009E0F2E" w:rsidP="00F13F00">
            <w:pPr>
              <w:pStyle w:val="af"/>
              <w:spacing w:before="156" w:after="156" w:line="240" w:lineRule="exact"/>
              <w:rPr>
                <w:rFonts w:cs="Arial"/>
              </w:rPr>
            </w:pPr>
            <w:r w:rsidRPr="00600D59">
              <w:rPr>
                <w:rFonts w:cs="Arial"/>
                <w:noProof/>
                <w:lang w:val="en-US"/>
              </w:rPr>
              <w:drawing>
                <wp:anchor distT="0" distB="0" distL="114300" distR="114300" simplePos="0" relativeHeight="252317696" behindDoc="0" locked="0" layoutInCell="1" allowOverlap="1" wp14:anchorId="4940B85E" wp14:editId="52EDD626">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90"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78739369" w14:textId="77777777" w:rsidR="009E0F2E" w:rsidRPr="00600D59" w:rsidRDefault="009E0F2E" w:rsidP="00F13F00">
            <w:pPr>
              <w:pStyle w:val="ae"/>
              <w:spacing w:before="312" w:after="156" w:line="240" w:lineRule="exact"/>
              <w:rPr>
                <w:rFonts w:cs="Arial"/>
                <w:b/>
                <w:bCs/>
              </w:rPr>
            </w:pPr>
            <w:r w:rsidRPr="00600D59">
              <w:rPr>
                <w:rFonts w:cs="Arial"/>
                <w:b/>
                <w:bCs/>
              </w:rPr>
              <w:t>Εκδίδω</w:t>
            </w:r>
          </w:p>
        </w:tc>
        <w:tc>
          <w:tcPr>
            <w:tcW w:w="3630" w:type="dxa"/>
            <w:vAlign w:val="center"/>
          </w:tcPr>
          <w:p w14:paraId="04EB168A"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εμφανιστεί η γραμμή εργαλείων επεξεργασίας για να επιλέξετε, να διαγράψετε, να εκτυπώσετε ή να στείλετε μέσω email την/τις εικόνα/ες.</w:t>
            </w:r>
          </w:p>
        </w:tc>
      </w:tr>
      <w:tr w:rsidR="009E0F2E" w:rsidRPr="00600D59" w14:paraId="5C305965" w14:textId="77777777" w:rsidTr="00F13F00">
        <w:trPr>
          <w:trHeight w:val="479"/>
          <w:jc w:val="center"/>
        </w:trPr>
        <w:tc>
          <w:tcPr>
            <w:tcW w:w="902" w:type="dxa"/>
            <w:vAlign w:val="center"/>
          </w:tcPr>
          <w:p w14:paraId="3EEA4773" w14:textId="77777777" w:rsidR="009E0F2E" w:rsidRPr="00600D59" w:rsidRDefault="009E0F2E" w:rsidP="00F13F00">
            <w:pPr>
              <w:pStyle w:val="af"/>
              <w:spacing w:before="156" w:after="156" w:line="240" w:lineRule="exact"/>
              <w:rPr>
                <w:rFonts w:cs="Arial"/>
              </w:rPr>
            </w:pPr>
            <w:r w:rsidRPr="00600D59">
              <w:rPr>
                <w:rFonts w:cs="Arial"/>
                <w:noProof/>
                <w:lang w:val="en-US"/>
              </w:rPr>
              <w:drawing>
                <wp:anchor distT="0" distB="0" distL="114300" distR="114300" simplePos="0" relativeHeight="252316672" behindDoc="0" locked="0" layoutInCell="1" allowOverlap="1" wp14:anchorId="093D4E25" wp14:editId="0FEB88DB">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CC3E1AA" w14:textId="77777777" w:rsidR="009E0F2E" w:rsidRPr="00600D59" w:rsidRDefault="009E0F2E" w:rsidP="00F13F00">
            <w:pPr>
              <w:pStyle w:val="ae"/>
              <w:spacing w:before="312" w:after="156" w:line="240" w:lineRule="exact"/>
              <w:rPr>
                <w:rFonts w:cs="Arial"/>
                <w:b/>
                <w:bCs/>
              </w:rPr>
            </w:pPr>
            <w:r w:rsidRPr="00600D59">
              <w:rPr>
                <w:rFonts w:cs="Arial"/>
                <w:b/>
                <w:bCs/>
              </w:rPr>
              <w:t>Ματαίωση</w:t>
            </w:r>
          </w:p>
        </w:tc>
        <w:tc>
          <w:tcPr>
            <w:tcW w:w="3630" w:type="dxa"/>
            <w:vAlign w:val="center"/>
          </w:tcPr>
          <w:p w14:paraId="41B51D43"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κλείσετε τη γραμμή εργαλείων επεξεργασίας ή να ακυρώσετε την αναζήτηση αρχείων.</w:t>
            </w:r>
          </w:p>
        </w:tc>
      </w:tr>
      <w:tr w:rsidR="009E0F2E" w:rsidRPr="00600D59" w14:paraId="16ACD9D7" w14:textId="77777777" w:rsidTr="00F13F00">
        <w:trPr>
          <w:trHeight w:val="528"/>
          <w:jc w:val="center"/>
        </w:trPr>
        <w:tc>
          <w:tcPr>
            <w:tcW w:w="902" w:type="dxa"/>
            <w:vAlign w:val="center"/>
          </w:tcPr>
          <w:p w14:paraId="45E27186"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04736" behindDoc="0" locked="0" layoutInCell="1" allowOverlap="1" wp14:anchorId="59EE01DD" wp14:editId="1ACA5FFE">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B2A08DC" w14:textId="77777777" w:rsidR="009E0F2E" w:rsidRPr="00600D59" w:rsidRDefault="009E0F2E" w:rsidP="00F13F00">
            <w:pPr>
              <w:pStyle w:val="ae"/>
              <w:spacing w:before="312" w:after="156" w:line="240" w:lineRule="exact"/>
              <w:rPr>
                <w:rFonts w:cs="Arial"/>
                <w:b/>
                <w:bCs/>
              </w:rPr>
            </w:pPr>
            <w:r w:rsidRPr="00600D59">
              <w:rPr>
                <w:rFonts w:cs="Arial"/>
                <w:b/>
                <w:bCs/>
              </w:rPr>
              <w:t>Αποτύπωμα</w:t>
            </w:r>
          </w:p>
        </w:tc>
        <w:tc>
          <w:tcPr>
            <w:tcW w:w="3630" w:type="dxa"/>
            <w:vAlign w:val="center"/>
          </w:tcPr>
          <w:p w14:paraId="36A297F8"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εκτυπώσετε την επιλεγμένη εικόνα.</w:t>
            </w:r>
          </w:p>
        </w:tc>
      </w:tr>
      <w:tr w:rsidR="009E0F2E" w:rsidRPr="00600D59" w14:paraId="2BCF521D" w14:textId="77777777" w:rsidTr="00F13F00">
        <w:trPr>
          <w:trHeight w:val="421"/>
          <w:jc w:val="center"/>
        </w:trPr>
        <w:tc>
          <w:tcPr>
            <w:tcW w:w="902" w:type="dxa"/>
            <w:vAlign w:val="center"/>
          </w:tcPr>
          <w:p w14:paraId="002DD14B"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05760" behindDoc="0" locked="0" layoutInCell="1" allowOverlap="1" wp14:anchorId="60D14B8B" wp14:editId="584BFD25">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78C2E8F5" w14:textId="77777777" w:rsidR="009E0F2E" w:rsidRPr="00600D59" w:rsidRDefault="009E0F2E" w:rsidP="00F13F00">
            <w:pPr>
              <w:pStyle w:val="ae"/>
              <w:spacing w:before="312" w:after="156" w:line="240" w:lineRule="exact"/>
              <w:rPr>
                <w:rFonts w:cs="Arial"/>
                <w:b/>
                <w:bCs/>
              </w:rPr>
            </w:pPr>
            <w:r w:rsidRPr="00600D59">
              <w:rPr>
                <w:rFonts w:cs="Arial"/>
                <w:b/>
                <w:bCs/>
              </w:rPr>
              <w:t>Διαγράφω</w:t>
            </w:r>
          </w:p>
        </w:tc>
        <w:tc>
          <w:tcPr>
            <w:tcW w:w="3630" w:type="dxa"/>
            <w:vAlign w:val="center"/>
          </w:tcPr>
          <w:p w14:paraId="6870007B"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διαγράψετε την επιλεγμένη εικόνα.</w:t>
            </w:r>
          </w:p>
        </w:tc>
      </w:tr>
      <w:tr w:rsidR="009E0F2E" w:rsidRPr="00600D59" w14:paraId="7EE81D53" w14:textId="77777777" w:rsidTr="00F13F00">
        <w:trPr>
          <w:trHeight w:val="392"/>
          <w:jc w:val="center"/>
        </w:trPr>
        <w:tc>
          <w:tcPr>
            <w:tcW w:w="902" w:type="dxa"/>
            <w:vAlign w:val="center"/>
          </w:tcPr>
          <w:p w14:paraId="4B8DFDCC"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lastRenderedPageBreak/>
              <w:drawing>
                <wp:anchor distT="0" distB="0" distL="114300" distR="114300" simplePos="0" relativeHeight="252406784" behindDoc="0" locked="0" layoutInCell="1" allowOverlap="1" wp14:anchorId="763B52A0" wp14:editId="5CDDAA53">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14E5E18" w14:textId="77777777" w:rsidR="009E0F2E" w:rsidRPr="00600D59" w:rsidRDefault="009E0F2E" w:rsidP="00F13F00">
            <w:pPr>
              <w:pStyle w:val="ae"/>
              <w:spacing w:before="312" w:after="156" w:line="240" w:lineRule="exact"/>
              <w:rPr>
                <w:rFonts w:cs="Arial"/>
                <w:b/>
                <w:bCs/>
                <w:noProof/>
              </w:rPr>
            </w:pPr>
            <w:r w:rsidRPr="00600D59">
              <w:rPr>
                <w:rFonts w:cs="Arial"/>
                <w:b/>
                <w:bCs/>
                <w:noProof/>
              </w:rPr>
              <w:t>E-mail</w:t>
            </w:r>
          </w:p>
        </w:tc>
        <w:tc>
          <w:tcPr>
            <w:tcW w:w="3630" w:type="dxa"/>
            <w:vAlign w:val="center"/>
          </w:tcPr>
          <w:p w14:paraId="567C702C" w14:textId="77777777" w:rsidR="009E0F2E" w:rsidRPr="00600D59" w:rsidRDefault="009E0F2E" w:rsidP="00F13F00">
            <w:pPr>
              <w:pStyle w:val="af0"/>
              <w:spacing w:beforeLines="0" w:afterLines="0" w:line="240" w:lineRule="exact"/>
              <w:ind w:left="0"/>
              <w:rPr>
                <w:rFonts w:cs="Arial"/>
              </w:rPr>
            </w:pPr>
            <w:r w:rsidRPr="00600D59">
              <w:rPr>
                <w:rFonts w:cs="Arial"/>
              </w:rPr>
              <w:t>Πατήστε για να στείλετε την επιλεγμένη εικόνα σε email.</w:t>
            </w:r>
          </w:p>
        </w:tc>
      </w:tr>
    </w:tbl>
    <w:p w14:paraId="29B9F516" w14:textId="77777777" w:rsidR="009E0F2E" w:rsidRPr="00600D59" w:rsidRDefault="009E0F2E" w:rsidP="009E0F2E">
      <w:pPr>
        <w:pStyle w:val="BodytextUserManual"/>
        <w:numPr>
          <w:ilvl w:val="0"/>
          <w:numId w:val="25"/>
        </w:numPr>
        <w:spacing w:beforeLines="20" w:before="62" w:afterLines="20" w:after="62"/>
        <w:ind w:left="641" w:hanging="357"/>
      </w:pPr>
      <w:r w:rsidRPr="00600D59">
        <w:rPr>
          <w:b/>
        </w:rPr>
        <w:t>Για επεξεργασία/διαγραφή εικόνων</w:t>
      </w:r>
    </w:p>
    <w:p w14:paraId="5DFC1140" w14:textId="5D444C9C" w:rsidR="009E0F2E" w:rsidRPr="00600D59" w:rsidRDefault="002D5E6C" w:rsidP="009E0F2E">
      <w:pPr>
        <w:pStyle w:val="aa"/>
        <w:numPr>
          <w:ilvl w:val="0"/>
          <w:numId w:val="225"/>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2A2EB04C" w14:textId="77777777" w:rsidR="009E0F2E" w:rsidRPr="00600D59" w:rsidRDefault="009E0F2E" w:rsidP="009E0F2E">
      <w:pPr>
        <w:pStyle w:val="aa"/>
        <w:numPr>
          <w:ilvl w:val="0"/>
          <w:numId w:val="225"/>
        </w:numPr>
        <w:spacing w:beforeLines="20" w:before="62" w:afterLines="20" w:after="62"/>
        <w:ind w:left="998" w:hanging="357"/>
        <w:rPr>
          <w:rFonts w:cs="Arial"/>
        </w:rPr>
      </w:pPr>
      <w:r w:rsidRPr="00600D59">
        <w:rPr>
          <w:rFonts w:cs="Arial"/>
        </w:rPr>
        <w:t xml:space="preserve">Επιλέξτε </w:t>
      </w:r>
      <w:r w:rsidRPr="00600D59">
        <w:rPr>
          <w:rFonts w:cs="Arial"/>
          <w:b/>
        </w:rPr>
        <w:t xml:space="preserve">Εικόνα </w:t>
      </w:r>
      <w:r w:rsidRPr="00600D59">
        <w:rPr>
          <w:rFonts w:cs="Arial"/>
        </w:rPr>
        <w:t>για να αποκτήσετε πρόσβαση στη βάση δεδομένων PNG.</w:t>
      </w:r>
    </w:p>
    <w:p w14:paraId="5C2E2A9A" w14:textId="77777777" w:rsidR="009E0F2E" w:rsidRPr="00600D59" w:rsidRDefault="009E0F2E" w:rsidP="009E0F2E">
      <w:pPr>
        <w:pStyle w:val="aa"/>
        <w:numPr>
          <w:ilvl w:val="0"/>
          <w:numId w:val="225"/>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Επεξεργασία </w:t>
      </w:r>
      <w:r w:rsidRPr="00600D59">
        <w:rPr>
          <w:rFonts w:cs="Arial"/>
        </w:rPr>
        <w:t>στην επάνω δεξιά γωνία του παραθύρου. Εμφανίζεται η οθόνη επεξεργασίας.</w:t>
      </w:r>
    </w:p>
    <w:p w14:paraId="72252B5C" w14:textId="77777777" w:rsidR="009E0F2E" w:rsidRPr="00600D59" w:rsidRDefault="009E0F2E" w:rsidP="009E0F2E">
      <w:pPr>
        <w:pStyle w:val="aa"/>
        <w:numPr>
          <w:ilvl w:val="0"/>
          <w:numId w:val="225"/>
        </w:numPr>
        <w:spacing w:beforeLines="20" w:before="62" w:afterLines="20" w:after="62"/>
        <w:ind w:left="998" w:hanging="357"/>
        <w:rPr>
          <w:rFonts w:cs="Arial"/>
        </w:rPr>
      </w:pPr>
      <w:r w:rsidRPr="00600D59">
        <w:rPr>
          <w:rFonts w:cs="Arial"/>
        </w:rPr>
        <w:t>Επιλέξτε την/τις εικόνα/ες που θέλετε να επεξεργαστείτε πατώντας το πλαίσιο ελέγχου στην κάτω δεξιά γωνία της εικόνας.</w:t>
      </w:r>
    </w:p>
    <w:p w14:paraId="16FD6B53" w14:textId="77777777" w:rsidR="009E0F2E" w:rsidRPr="00600D59" w:rsidRDefault="009E0F2E" w:rsidP="009E0F2E">
      <w:pPr>
        <w:pStyle w:val="aa"/>
        <w:numPr>
          <w:ilvl w:val="0"/>
          <w:numId w:val="225"/>
        </w:numPr>
        <w:spacing w:beforeLines="20" w:before="62" w:afterLines="20" w:after="62"/>
        <w:ind w:left="998" w:hanging="357"/>
        <w:rPr>
          <w:rFonts w:cs="Arial"/>
        </w:rPr>
      </w:pPr>
      <w:r w:rsidRPr="00600D59">
        <w:rPr>
          <w:rFonts w:cs="Arial"/>
        </w:rPr>
        <w:t xml:space="preserve">Πατήστε το εικονίδιο </w:t>
      </w:r>
      <w:r w:rsidRPr="00600D59">
        <w:rPr>
          <w:rFonts w:cs="Arial"/>
          <w:b/>
        </w:rPr>
        <w:t xml:space="preserve">Διαγραφή </w:t>
      </w:r>
      <w:r w:rsidRPr="00600D59">
        <w:rPr>
          <w:rFonts w:cs="Arial"/>
        </w:rPr>
        <w:t xml:space="preserve">για να διαγράψετε τις επιλεγμένες εικόνες ή όλες τις εικόνες. Πατήστε το εικονίδιο </w:t>
      </w:r>
      <w:r w:rsidRPr="00600D59">
        <w:rPr>
          <w:rFonts w:cs="Arial"/>
          <w:b/>
        </w:rPr>
        <w:t xml:space="preserve">Εκτύπωση </w:t>
      </w:r>
      <w:r w:rsidRPr="00600D59">
        <w:rPr>
          <w:rFonts w:cs="Arial"/>
        </w:rPr>
        <w:t xml:space="preserve">για να εκτυπώσετε την/τις επιλεγμένη/ες εικόνα/ές. Πατήστε το εικονίδιο </w:t>
      </w:r>
      <w:r w:rsidRPr="00600D59">
        <w:rPr>
          <w:rFonts w:cs="Arial"/>
          <w:b/>
        </w:rPr>
        <w:t xml:space="preserve">Email </w:t>
      </w:r>
      <w:r w:rsidRPr="00600D59">
        <w:rPr>
          <w:rFonts w:cs="Arial"/>
        </w:rPr>
        <w:t>για να στείλετε την/τις επιλεγμένη/ες εικόνα/ές σε ένα email.</w:t>
      </w:r>
    </w:p>
    <w:p w14:paraId="12266A24" w14:textId="77777777" w:rsidR="002D5E6C" w:rsidRPr="00600D59" w:rsidRDefault="002D5E6C" w:rsidP="002D5E6C">
      <w:pPr>
        <w:numPr>
          <w:ilvl w:val="0"/>
          <w:numId w:val="25"/>
        </w:numPr>
        <w:spacing w:beforeLines="20" w:before="62" w:afterLines="20" w:after="62"/>
        <w:ind w:left="641" w:hanging="357"/>
        <w:rPr>
          <w:rFonts w:cs="Arial"/>
          <w:bCs/>
          <w:szCs w:val="20"/>
        </w:rPr>
      </w:pPr>
      <w:r w:rsidRPr="00600D59">
        <w:rPr>
          <w:rFonts w:cs="Arial"/>
          <w:b/>
          <w:bCs/>
          <w:szCs w:val="20"/>
        </w:rPr>
        <w:t>Για να μοιραστείτε εικόνες</w:t>
      </w:r>
    </w:p>
    <w:p w14:paraId="66C2AA83" w14:textId="77777777" w:rsidR="002D5E6C" w:rsidRPr="00600D59" w:rsidRDefault="002D5E6C" w:rsidP="002D5E6C">
      <w:pPr>
        <w:widowControl/>
        <w:numPr>
          <w:ilvl w:val="0"/>
          <w:numId w:val="275"/>
        </w:numPr>
        <w:spacing w:beforeLines="20" w:before="62" w:afterLines="20" w:after="62"/>
        <w:ind w:left="998" w:hanging="357"/>
        <w:rPr>
          <w:rFonts w:cs="Arial"/>
          <w:szCs w:val="22"/>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55144FB6" w14:textId="77777777" w:rsidR="002D5E6C" w:rsidRPr="00600D59" w:rsidRDefault="002D5E6C" w:rsidP="002D5E6C">
      <w:pPr>
        <w:widowControl/>
        <w:numPr>
          <w:ilvl w:val="0"/>
          <w:numId w:val="275"/>
        </w:numPr>
        <w:spacing w:beforeLines="20" w:before="62" w:afterLines="20" w:after="62"/>
        <w:ind w:left="998" w:hanging="357"/>
        <w:rPr>
          <w:rFonts w:cs="Arial"/>
          <w:szCs w:val="22"/>
        </w:rPr>
      </w:pPr>
      <w:r w:rsidRPr="00600D59">
        <w:rPr>
          <w:rFonts w:cs="Arial"/>
          <w:szCs w:val="22"/>
        </w:rPr>
        <w:t xml:space="preserve">Επιλέξτε </w:t>
      </w:r>
      <w:r w:rsidRPr="00600D59">
        <w:rPr>
          <w:rFonts w:cs="Arial"/>
          <w:b/>
          <w:szCs w:val="22"/>
        </w:rPr>
        <w:t xml:space="preserve">Εικόνα </w:t>
      </w:r>
      <w:r w:rsidRPr="00600D59">
        <w:rPr>
          <w:rFonts w:cs="Arial"/>
          <w:szCs w:val="22"/>
        </w:rPr>
        <w:t>για να αποκτήσετε πρόσβαση στη βάση δεδομένων PNG.</w:t>
      </w:r>
    </w:p>
    <w:p w14:paraId="0742D715" w14:textId="77777777" w:rsidR="002D5E6C" w:rsidRPr="00600D59" w:rsidRDefault="002D5E6C" w:rsidP="002D5E6C">
      <w:pPr>
        <w:widowControl/>
        <w:numPr>
          <w:ilvl w:val="0"/>
          <w:numId w:val="275"/>
        </w:numPr>
        <w:spacing w:beforeLines="20" w:before="62" w:afterLines="20" w:after="62"/>
        <w:ind w:left="998" w:hanging="357"/>
        <w:rPr>
          <w:rFonts w:cs="Arial"/>
          <w:szCs w:val="22"/>
        </w:rPr>
      </w:pPr>
      <w:r w:rsidRPr="00600D59">
        <w:rPr>
          <w:rFonts w:cs="Arial"/>
          <w:szCs w:val="22"/>
        </w:rPr>
        <w:t>Πατήστε το</w:t>
      </w:r>
      <w:r w:rsidRPr="00600D59">
        <w:rPr>
          <w:rFonts w:cs="Arial"/>
          <w:b/>
          <w:szCs w:val="22"/>
        </w:rPr>
        <w:t xml:space="preserve"> </w:t>
      </w:r>
      <w:r w:rsidRPr="00600D59">
        <w:rPr>
          <w:rFonts w:cs="Arial"/>
          <w:bCs/>
          <w:szCs w:val="22"/>
        </w:rPr>
        <w:t xml:space="preserve">εικόνισμα </w:t>
      </w:r>
      <w:r w:rsidRPr="00600D59">
        <w:rPr>
          <w:rFonts w:cs="Arial"/>
          <w:noProof/>
          <w:szCs w:val="22"/>
          <w:lang w:val="en-US"/>
        </w:rPr>
        <w:drawing>
          <wp:inline distT="0" distB="0" distL="0" distR="0" wp14:anchorId="737EFAAA" wp14:editId="69633D46">
            <wp:extent cx="152008" cy="136566"/>
            <wp:effectExtent l="0" t="0" r="635"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56068" cy="140214"/>
                    </a:xfrm>
                    <a:prstGeom prst="rect">
                      <a:avLst/>
                    </a:prstGeom>
                    <a:noFill/>
                    <a:ln>
                      <a:noFill/>
                    </a:ln>
                  </pic:spPr>
                </pic:pic>
              </a:graphicData>
            </a:graphic>
          </wp:inline>
        </w:drawing>
      </w:r>
      <w:r w:rsidRPr="00600D59">
        <w:rPr>
          <w:rFonts w:cs="Arial"/>
          <w:b/>
          <w:szCs w:val="22"/>
        </w:rPr>
        <w:t xml:space="preserve"> </w:t>
      </w:r>
      <w:r w:rsidRPr="00600D59">
        <w:rPr>
          <w:rFonts w:cs="Arial"/>
          <w:szCs w:val="22"/>
        </w:rPr>
        <w:t>για να κοινοποιήσετε την εικόνα μέσω κωδικού QR.</w:t>
      </w:r>
    </w:p>
    <w:p w14:paraId="2A41EB91" w14:textId="77777777" w:rsidR="002D5E6C" w:rsidRPr="00600D59" w:rsidRDefault="002D5E6C" w:rsidP="002D5E6C">
      <w:pPr>
        <w:numPr>
          <w:ilvl w:val="0"/>
          <w:numId w:val="25"/>
        </w:numPr>
        <w:spacing w:beforeLines="20" w:before="62" w:afterLines="20" w:after="62"/>
        <w:ind w:left="641" w:hanging="357"/>
        <w:rPr>
          <w:rFonts w:cs="Arial"/>
          <w:bCs/>
          <w:szCs w:val="20"/>
        </w:rPr>
      </w:pPr>
      <w:r w:rsidRPr="00600D59">
        <w:rPr>
          <w:rFonts w:cs="Arial"/>
          <w:b/>
          <w:bCs/>
          <w:szCs w:val="20"/>
        </w:rPr>
        <w:t>Για να ανεβάσετε εικόνες στο Autel Cloud</w:t>
      </w:r>
    </w:p>
    <w:p w14:paraId="3DF6D039" w14:textId="77777777" w:rsidR="002D5E6C" w:rsidRPr="00600D59" w:rsidRDefault="002D5E6C" w:rsidP="002D5E6C">
      <w:pPr>
        <w:widowControl/>
        <w:numPr>
          <w:ilvl w:val="0"/>
          <w:numId w:val="276"/>
        </w:numPr>
        <w:spacing w:beforeLines="20" w:before="62" w:afterLines="20" w:after="62"/>
        <w:ind w:left="998" w:hanging="357"/>
        <w:rPr>
          <w:rFonts w:cs="Arial"/>
          <w:szCs w:val="22"/>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409EFD8A" w14:textId="77777777" w:rsidR="002D5E6C" w:rsidRPr="00600D59" w:rsidRDefault="002D5E6C" w:rsidP="002D5E6C">
      <w:pPr>
        <w:widowControl/>
        <w:numPr>
          <w:ilvl w:val="0"/>
          <w:numId w:val="276"/>
        </w:numPr>
        <w:spacing w:beforeLines="20" w:before="62" w:afterLines="20" w:after="62"/>
        <w:ind w:left="998" w:hanging="357"/>
        <w:rPr>
          <w:rFonts w:cs="Arial"/>
          <w:szCs w:val="22"/>
        </w:rPr>
      </w:pPr>
      <w:r w:rsidRPr="00600D59">
        <w:rPr>
          <w:rFonts w:cs="Arial"/>
          <w:szCs w:val="22"/>
        </w:rPr>
        <w:t xml:space="preserve">Επιλέξτε </w:t>
      </w:r>
      <w:r w:rsidRPr="00600D59">
        <w:rPr>
          <w:rFonts w:cs="Arial"/>
          <w:b/>
          <w:szCs w:val="22"/>
        </w:rPr>
        <w:t xml:space="preserve">Εικόνα </w:t>
      </w:r>
      <w:r w:rsidRPr="00600D59">
        <w:rPr>
          <w:rFonts w:cs="Arial"/>
          <w:szCs w:val="22"/>
        </w:rPr>
        <w:t>για να αποκτήσετε πρόσβαση στη βάση δεδομένων PNG.</w:t>
      </w:r>
    </w:p>
    <w:p w14:paraId="6ADE0836" w14:textId="63FEE836" w:rsidR="002D5E6C" w:rsidRPr="00600D59" w:rsidRDefault="002D5E6C" w:rsidP="002D5E6C">
      <w:pPr>
        <w:widowControl/>
        <w:numPr>
          <w:ilvl w:val="0"/>
          <w:numId w:val="276"/>
        </w:numPr>
        <w:spacing w:beforeLines="20" w:before="62" w:afterLines="20" w:after="62"/>
        <w:ind w:left="998" w:hanging="357"/>
        <w:rPr>
          <w:rFonts w:cs="Arial"/>
          <w:szCs w:val="22"/>
        </w:rPr>
      </w:pPr>
      <w:r w:rsidRPr="00600D59">
        <w:rPr>
          <w:rFonts w:cs="Arial"/>
        </w:rPr>
        <w:t xml:space="preserve">Πατήστε το </w:t>
      </w:r>
      <w:r w:rsidRPr="00600D59">
        <w:rPr>
          <w:rFonts w:cs="Arial"/>
          <w:bCs/>
        </w:rPr>
        <w:t xml:space="preserve">εικονίδιο </w:t>
      </w:r>
      <w:r w:rsidRPr="00600D59">
        <w:rPr>
          <w:rFonts w:cs="Arial"/>
          <w:noProof/>
          <w:szCs w:val="22"/>
          <w:lang w:val="en-US"/>
        </w:rPr>
        <w:drawing>
          <wp:inline distT="0" distB="0" distL="0" distR="0" wp14:anchorId="1F328777" wp14:editId="70839C52">
            <wp:extent cx="172288" cy="130020"/>
            <wp:effectExtent l="0" t="0" r="0" b="381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176960" cy="133546"/>
                    </a:xfrm>
                    <a:prstGeom prst="rect">
                      <a:avLst/>
                    </a:prstGeom>
                    <a:noFill/>
                    <a:ln>
                      <a:noFill/>
                    </a:ln>
                  </pic:spPr>
                </pic:pic>
              </a:graphicData>
            </a:graphic>
          </wp:inline>
        </w:drawing>
      </w:r>
      <w:r w:rsidRPr="00600D59">
        <w:rPr>
          <w:rFonts w:cs="Arial"/>
          <w:b/>
        </w:rPr>
        <w:t xml:space="preserve"> </w:t>
      </w:r>
      <w:r w:rsidRPr="00600D59">
        <w:rPr>
          <w:rFonts w:cs="Arial"/>
        </w:rPr>
        <w:t>για να ανεβάσετε την εικόνα στο Autel Cloud.</w:t>
      </w:r>
    </w:p>
    <w:p w14:paraId="130B0F38" w14:textId="77777777" w:rsidR="009E0F2E" w:rsidRPr="00600D59" w:rsidRDefault="009E0F2E" w:rsidP="009E0F2E">
      <w:pPr>
        <w:pStyle w:val="20"/>
        <w:spacing w:before="312" w:after="156"/>
        <w:rPr>
          <w:rFonts w:cs="Arial"/>
        </w:rPr>
      </w:pPr>
      <w:bookmarkStart w:id="324" w:name="_Toc159436341"/>
      <w:bookmarkStart w:id="325" w:name="_Toc38114417"/>
      <w:r w:rsidRPr="00600D59">
        <w:rPr>
          <w:rFonts w:cs="Arial"/>
        </w:rPr>
        <w:t xml:space="preserve"> </w:t>
      </w:r>
      <w:bookmarkStart w:id="326" w:name="_Toc204006061"/>
      <w:r w:rsidRPr="00600D59">
        <w:rPr>
          <w:rFonts w:cs="Arial"/>
        </w:rPr>
        <w:t>Αναφορά cloud</w:t>
      </w:r>
      <w:bookmarkEnd w:id="324"/>
      <w:bookmarkEnd w:id="326"/>
    </w:p>
    <w:p w14:paraId="2A53966F" w14:textId="3B0AAEA7" w:rsidR="009E0F2E" w:rsidRPr="00600D59" w:rsidRDefault="009E0F2E" w:rsidP="009E0F2E">
      <w:pPr>
        <w:pStyle w:val="BodytextUserManual"/>
        <w:spacing w:before="156" w:after="156"/>
      </w:pPr>
      <w:bookmarkStart w:id="327" w:name="OLE_LINK50"/>
      <w:r w:rsidRPr="00600D59">
        <w:t xml:space="preserve">Αυτή η ενότητα εμφανίζει τις αποθηκευμένες αναφορές, οι οποίες μπορούν να μεταφερθούν στην πλατφόρμα cloud της Autel μόλις δημιουργηθεί μια σταθερή σύνδεση δικτύου. </w:t>
      </w:r>
      <w:bookmarkEnd w:id="327"/>
      <w:r w:rsidRPr="00600D59">
        <w:t xml:space="preserve">Αυτές οι αναφορές μπορούν στη συνέχεια να προβληθούν ή να κοινοποιηθούν σε άλλους. Δείτε το </w:t>
      </w:r>
      <w:r w:rsidRPr="00600D59">
        <w:rPr>
          <w:i/>
          <w:iCs/>
          <w:color w:val="0000FF"/>
        </w:rPr>
        <w:fldChar w:fldCharType="begin"/>
      </w:r>
      <w:r w:rsidRPr="00600D59">
        <w:rPr>
          <w:i/>
          <w:iCs/>
          <w:color w:val="0000FF"/>
        </w:rPr>
        <w:instrText xml:space="preserve"> REF _Ref159683143 \h  \* MERGEFORMAT </w:instrText>
      </w:r>
      <w:r w:rsidRPr="00600D59">
        <w:rPr>
          <w:i/>
          <w:iCs/>
          <w:color w:val="0000FF"/>
        </w:rPr>
      </w:r>
      <w:r w:rsidRPr="00600D59">
        <w:rPr>
          <w:i/>
          <w:iCs/>
          <w:color w:val="0000FF"/>
        </w:rPr>
        <w:fldChar w:fldCharType="separate"/>
      </w:r>
      <w:r w:rsidRPr="00600D59">
        <w:rPr>
          <w:i/>
          <w:iCs/>
          <w:color w:val="0000FF"/>
        </w:rPr>
        <w:t>Ρυθμίσεις αναφοράς</w:t>
      </w:r>
      <w:r w:rsidRPr="00600D59">
        <w:rPr>
          <w:i/>
          <w:iCs/>
          <w:color w:val="0000FF"/>
        </w:rPr>
        <w:fldChar w:fldCharType="end"/>
      </w:r>
      <w:r w:rsidRPr="00600D59">
        <w:rPr>
          <w:i/>
          <w:iCs/>
        </w:rPr>
        <w:t xml:space="preserve"> </w:t>
      </w:r>
      <w:r w:rsidRPr="00600D59">
        <w:t xml:space="preserve">και </w:t>
      </w:r>
      <w:r w:rsidRPr="00600D59">
        <w:rPr>
          <w:i/>
          <w:iCs/>
          <w:color w:val="0000FF"/>
        </w:rPr>
        <w:fldChar w:fldCharType="begin"/>
      </w:r>
      <w:r w:rsidRPr="00600D59">
        <w:rPr>
          <w:i/>
          <w:iCs/>
          <w:color w:val="0000FF"/>
        </w:rPr>
        <w:instrText xml:space="preserve"> REF _Ref160193889 \h  \* MERGEFORMAT </w:instrText>
      </w:r>
      <w:r w:rsidRPr="00600D59">
        <w:rPr>
          <w:i/>
          <w:iCs/>
          <w:color w:val="0000FF"/>
        </w:rPr>
      </w:r>
      <w:r w:rsidRPr="00600D59">
        <w:rPr>
          <w:i/>
          <w:iCs/>
          <w:color w:val="0000FF"/>
        </w:rPr>
        <w:fldChar w:fldCharType="separate"/>
      </w:r>
      <w:r w:rsidRPr="00600D59">
        <w:rPr>
          <w:i/>
          <w:iCs/>
          <w:color w:val="0000FF"/>
        </w:rPr>
        <w:t>Αναφορά διαγνωστικών Αποθήκευση</w:t>
      </w:r>
      <w:r w:rsidR="00233E7B" w:rsidRPr="00600D59">
        <w:rPr>
          <w:i/>
          <w:iCs/>
          <w:color w:val="0000FF"/>
        </w:rPr>
        <w:t>,</w:t>
      </w:r>
      <w:r w:rsidRPr="00600D59">
        <w:rPr>
          <w:i/>
          <w:iCs/>
          <w:color w:val="0000FF"/>
        </w:rPr>
        <w:t xml:space="preserve"> προβολή και κοινή χρήση </w:t>
      </w:r>
      <w:r w:rsidRPr="00600D59">
        <w:rPr>
          <w:i/>
          <w:iCs/>
          <w:color w:val="0000FF"/>
        </w:rPr>
        <w:fldChar w:fldCharType="end"/>
      </w:r>
      <w:r w:rsidRPr="00600D59">
        <w:t>για περισσότερες λεπτομέρειες.</w:t>
      </w:r>
    </w:p>
    <w:p w14:paraId="63BEF7EA" w14:textId="77777777" w:rsidR="009E0F2E" w:rsidRPr="00600D59" w:rsidRDefault="009E0F2E" w:rsidP="009E0F2E">
      <w:pPr>
        <w:pStyle w:val="20"/>
        <w:spacing w:before="312" w:after="156"/>
        <w:rPr>
          <w:rFonts w:cs="Arial"/>
        </w:rPr>
      </w:pPr>
      <w:bookmarkStart w:id="328" w:name="_Toc159436342"/>
      <w:r w:rsidRPr="00600D59">
        <w:rPr>
          <w:rFonts w:cs="Arial"/>
        </w:rPr>
        <w:t xml:space="preserve"> </w:t>
      </w:r>
      <w:bookmarkStart w:id="329" w:name="_Toc204006062"/>
      <w:r w:rsidRPr="00600D59">
        <w:rPr>
          <w:rFonts w:cs="Arial"/>
        </w:rPr>
        <w:t>Αρχεία PDF</w:t>
      </w:r>
      <w:bookmarkEnd w:id="319"/>
      <w:bookmarkEnd w:id="320"/>
      <w:bookmarkEnd w:id="321"/>
      <w:bookmarkEnd w:id="322"/>
      <w:bookmarkEnd w:id="325"/>
      <w:bookmarkEnd w:id="328"/>
      <w:bookmarkEnd w:id="329"/>
    </w:p>
    <w:p w14:paraId="3039B2D0" w14:textId="718BE34F" w:rsidR="009E0F2E" w:rsidRPr="00600D59" w:rsidRDefault="009E0F2E" w:rsidP="009E0F2E">
      <w:pPr>
        <w:pStyle w:val="BodytextUserManual"/>
        <w:spacing w:before="156" w:after="156"/>
      </w:pPr>
      <w:bookmarkStart w:id="330" w:name="OLE_LINK48"/>
      <w:bookmarkStart w:id="331" w:name="_Toc451525782"/>
      <w:bookmarkStart w:id="332" w:name="_Toc366845446"/>
      <w:bookmarkStart w:id="333" w:name="_Toc366846499"/>
      <w:bookmarkStart w:id="334" w:name="_Toc13212168"/>
      <w:r w:rsidRPr="00600D59">
        <w:t xml:space="preserve">Σε αυτήν την ενότητα εμφανίζονται τα αρχεία PDF που έχουν οριστεί για τοπική προβολή. </w:t>
      </w:r>
      <w:r w:rsidRPr="00600D59">
        <w:lastRenderedPageBreak/>
        <w:t>Εισέλθετε στη βάση δεδομένων PDF και επιλέξτε ένα αρχείο για να αποκτήσετε πρόσβαση στις αποθηκευμένες πληροφορίες</w:t>
      </w:r>
      <w:r w:rsidR="00233E7B" w:rsidRPr="00600D59">
        <w:t>.</w:t>
      </w:r>
    </w:p>
    <w:bookmarkEnd w:id="330"/>
    <w:p w14:paraId="308D9122" w14:textId="77777777" w:rsidR="009E0F2E" w:rsidRPr="00600D59" w:rsidRDefault="009E0F2E" w:rsidP="009E0F2E">
      <w:pPr>
        <w:pStyle w:val="BodytextUserManual"/>
        <w:spacing w:before="156" w:after="156"/>
      </w:pPr>
      <w:r w:rsidRPr="00600D59">
        <w:t>Αυτή η ενότητα χρησιμοποιεί την τυπική εφαρμογή Adobe Reader για προβολή και επεξεργασία αρχείων. Ανατρέξτε στο σχετικό εγχειρίδιο του Adobe Reader για πιο λεπτομερείς οδηγίες.</w:t>
      </w:r>
    </w:p>
    <w:p w14:paraId="42058856" w14:textId="269F172D" w:rsidR="009E0F2E" w:rsidRPr="00600D59" w:rsidRDefault="00944500" w:rsidP="009E0F2E">
      <w:pPr>
        <w:pStyle w:val="20"/>
        <w:spacing w:before="312" w:after="156"/>
        <w:rPr>
          <w:rFonts w:cs="Arial"/>
        </w:rPr>
      </w:pPr>
      <w:bookmarkStart w:id="335" w:name="_Toc204006063"/>
      <w:bookmarkEnd w:id="331"/>
      <w:bookmarkEnd w:id="332"/>
      <w:bookmarkEnd w:id="333"/>
      <w:bookmarkEnd w:id="334"/>
      <w:r w:rsidRPr="00600D59">
        <w:rPr>
          <w:rFonts w:cs="Arial"/>
          <w:bCs/>
        </w:rPr>
        <w:t>Αναθεώρηση δεδομένων</w:t>
      </w:r>
      <w:bookmarkEnd w:id="335"/>
    </w:p>
    <w:p w14:paraId="694C33EA" w14:textId="77777777" w:rsidR="009E0F2E" w:rsidRPr="00600D59" w:rsidRDefault="009E0F2E" w:rsidP="009E0F2E">
      <w:pPr>
        <w:pStyle w:val="BodytextUserManual"/>
        <w:spacing w:before="156" w:after="156"/>
      </w:pPr>
      <w:r w:rsidRPr="00600D59">
        <w:t>Η ενότητα «Ανασκόπηση δεδομένων» σάς επιτρέπει να αναπαράγετε ή να κοινοποιείτε τα καταγεγραμμένα πλαίσια δεδομένων από ζωντανές ροές δεδομένων.</w:t>
      </w:r>
    </w:p>
    <w:p w14:paraId="2B708EB2" w14:textId="77777777" w:rsidR="009E0F2E" w:rsidRPr="00600D59" w:rsidRDefault="009E0F2E" w:rsidP="009E0F2E">
      <w:pPr>
        <w:pStyle w:val="BodytextUserManual"/>
        <w:spacing w:before="156" w:after="156"/>
      </w:pPr>
      <w:r w:rsidRPr="00600D59">
        <w:t>Στην κύρια οθόνη Ανασκόπηση δεδομένων, επιλέξτε ένα αρχείο εγγραφής για αναπαραγωγή.</w:t>
      </w:r>
    </w:p>
    <w:p w14:paraId="181F11B7" w14:textId="77777777" w:rsidR="009E0F2E" w:rsidRPr="00600D59" w:rsidRDefault="009E0F2E" w:rsidP="009E0F2E">
      <w:pPr>
        <w:pStyle w:val="BodytextUserManual"/>
        <w:spacing w:beforeLines="0" w:before="0" w:afterLines="0" w:after="0" w:line="240" w:lineRule="auto"/>
        <w:ind w:left="0"/>
        <w:jc w:val="center"/>
      </w:pPr>
      <w:r w:rsidRPr="00600D59">
        <w:rPr>
          <w:noProof/>
          <w:lang w:val="en-US"/>
          <w14:ligatures w14:val="standardContextual"/>
        </w:rPr>
        <w:drawing>
          <wp:inline distT="0" distB="0" distL="0" distR="0" wp14:anchorId="3EDC2910" wp14:editId="1F202EC5">
            <wp:extent cx="3599270" cy="2103648"/>
            <wp:effectExtent l="0" t="0" r="1270" b="0"/>
            <wp:docPr id="881363845" name="图片 881363845" descr="图形用户界面&#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descr="图形用户界面&#10;&#10;AI 生成的内容可能不正确。"/>
                    <pic:cNvPicPr/>
                  </pic:nvPicPr>
                  <pic:blipFill rotWithShape="1">
                    <a:blip r:embed="rId197" cstate="print">
                      <a:extLst>
                        <a:ext uri="{28A0092B-C50C-407E-A947-70E740481C1C}">
                          <a14:useLocalDpi xmlns:a14="http://schemas.microsoft.com/office/drawing/2010/main"/>
                        </a:ext>
                      </a:extLst>
                    </a:blip>
                    <a:srcRect/>
                    <a:stretch/>
                  </pic:blipFill>
                  <pic:spPr bwMode="auto">
                    <a:xfrm>
                      <a:off x="0" y="0"/>
                      <a:ext cx="3600000" cy="2104075"/>
                    </a:xfrm>
                    <a:prstGeom prst="rect">
                      <a:avLst/>
                    </a:prstGeom>
                    <a:ln>
                      <a:noFill/>
                    </a:ln>
                    <a:extLst>
                      <a:ext uri="{53640926-AAD7-44D8-BBD7-CCE9431645EC}">
                        <a14:shadowObscured xmlns:a14="http://schemas.microsoft.com/office/drawing/2010/main"/>
                      </a:ext>
                    </a:extLst>
                  </pic:spPr>
                </pic:pic>
              </a:graphicData>
            </a:graphic>
          </wp:inline>
        </w:drawing>
      </w:r>
    </w:p>
    <w:p w14:paraId="7AF76528" w14:textId="5055E30E" w:rsidR="009E0F2E" w:rsidRPr="00600D59" w:rsidRDefault="009E0F2E" w:rsidP="009E0F2E">
      <w:pPr>
        <w:pStyle w:val="ab"/>
        <w:spacing w:before="156" w:after="156"/>
        <w:ind w:left="0"/>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6</w:t>
      </w:r>
      <w:r w:rsidRPr="00600D59">
        <w:rPr>
          <w:rFonts w:cs="Arial"/>
          <w:noProof/>
        </w:rPr>
        <w:fldChar w:fldCharType="end"/>
      </w:r>
      <w:r w:rsidRPr="00600D59">
        <w:rPr>
          <w:rFonts w:cs="Arial"/>
        </w:rPr>
        <w:t xml:space="preserve"> </w:t>
      </w:r>
      <w:r w:rsidRPr="00600D59">
        <w:rPr>
          <w:rFonts w:cs="Arial"/>
          <w:i/>
        </w:rPr>
        <w:t>Οθόνη αναπαραγωγής δεδομένων</w:t>
      </w:r>
    </w:p>
    <w:p w14:paraId="7FF09AE6" w14:textId="77777777" w:rsidR="009E0F2E" w:rsidRPr="00600D59" w:rsidRDefault="009E0F2E" w:rsidP="009E0F2E">
      <w:pPr>
        <w:pStyle w:val="aa"/>
        <w:numPr>
          <w:ilvl w:val="0"/>
          <w:numId w:val="92"/>
        </w:numPr>
        <w:spacing w:beforeLines="20" w:before="62" w:afterLines="20" w:after="62"/>
        <w:ind w:left="641" w:hanging="357"/>
        <w:rPr>
          <w:rFonts w:cs="Arial"/>
        </w:rPr>
      </w:pPr>
      <w:r w:rsidRPr="00600D59">
        <w:rPr>
          <w:rFonts w:cs="Arial"/>
        </w:rPr>
        <w:t>Κύρια ενότητα — εμφανίζει τα καταγεγραμμένα πλαίσια δεδομένων.</w:t>
      </w:r>
    </w:p>
    <w:p w14:paraId="4C7374FF" w14:textId="77777777" w:rsidR="009E0F2E" w:rsidRPr="00600D59" w:rsidRDefault="009E0F2E" w:rsidP="009E0F2E">
      <w:pPr>
        <w:pStyle w:val="aa"/>
        <w:numPr>
          <w:ilvl w:val="0"/>
          <w:numId w:val="92"/>
        </w:numPr>
        <w:spacing w:beforeLines="20" w:before="62" w:afterLines="20" w:after="62"/>
        <w:ind w:left="641" w:hanging="357"/>
        <w:rPr>
          <w:rFonts w:cs="Arial"/>
        </w:rPr>
      </w:pPr>
      <w:r w:rsidRPr="00600D59">
        <w:rPr>
          <w:rFonts w:cs="Arial"/>
        </w:rPr>
        <w:t>Γραμμή εργαλείων πλοήγησης</w:t>
      </w:r>
      <w:r w:rsidRPr="00600D59">
        <w:rPr>
          <w:rFonts w:cs="Arial"/>
          <w:b/>
        </w:rPr>
        <w:t xml:space="preserve"> </w:t>
      </w:r>
      <w:r w:rsidRPr="00600D59">
        <w:rPr>
          <w:rFonts w:cs="Arial"/>
        </w:rPr>
        <w:t>— σας επιτρέπει να χειρίζεστε την αναπαραγωγή δεδομένων.</w:t>
      </w:r>
    </w:p>
    <w:p w14:paraId="045C35D4" w14:textId="4689D795" w:rsidR="009E0F2E" w:rsidRPr="00600D59" w:rsidRDefault="00600D59" w:rsidP="009E0F2E">
      <w:pPr>
        <w:pStyle w:val="BodytextUserManual"/>
        <w:spacing w:before="156" w:after="156"/>
      </w:pPr>
      <w:r w:rsidRPr="00600D59">
        <w:rPr>
          <w:szCs w:val="18"/>
          <w:lang w:val="en-US"/>
        </w:rPr>
        <w:t>Χρησιμοποιήστε</w:t>
      </w:r>
      <w:r w:rsidRPr="00600D59">
        <w:rPr>
          <w:szCs w:val="18"/>
        </w:rPr>
        <w:t xml:space="preserve"> </w:t>
      </w:r>
      <w:r w:rsidRPr="00600D59">
        <w:rPr>
          <w:szCs w:val="18"/>
          <w:lang w:val="en-US"/>
        </w:rPr>
        <w:t>τα</w:t>
      </w:r>
      <w:r w:rsidRPr="00600D59">
        <w:rPr>
          <w:szCs w:val="18"/>
        </w:rPr>
        <w:t xml:space="preserve"> </w:t>
      </w:r>
      <w:r w:rsidRPr="00600D59">
        <w:rPr>
          <w:szCs w:val="18"/>
          <w:lang w:val="en-US"/>
        </w:rPr>
        <w:t>κουμπιά</w:t>
      </w:r>
      <w:r w:rsidRPr="00600D59">
        <w:rPr>
          <w:szCs w:val="18"/>
        </w:rPr>
        <w:t xml:space="preserve"> </w:t>
      </w:r>
      <w:r w:rsidRPr="00600D59">
        <w:rPr>
          <w:szCs w:val="18"/>
          <w:lang w:val="en-US"/>
        </w:rPr>
        <w:t>της</w:t>
      </w:r>
      <w:r w:rsidRPr="00600D59">
        <w:rPr>
          <w:szCs w:val="18"/>
        </w:rPr>
        <w:t xml:space="preserve"> </w:t>
      </w:r>
      <w:r w:rsidRPr="00600D59">
        <w:rPr>
          <w:szCs w:val="18"/>
          <w:lang w:val="en-US"/>
        </w:rPr>
        <w:t>γραμμής</w:t>
      </w:r>
      <w:r w:rsidRPr="00600D59">
        <w:rPr>
          <w:szCs w:val="18"/>
        </w:rPr>
        <w:t xml:space="preserve"> </w:t>
      </w:r>
      <w:r w:rsidRPr="00600D59">
        <w:rPr>
          <w:szCs w:val="18"/>
          <w:lang w:val="en-US"/>
        </w:rPr>
        <w:t>εργαλείων</w:t>
      </w:r>
      <w:r w:rsidRPr="00600D59">
        <w:rPr>
          <w:szCs w:val="18"/>
        </w:rPr>
        <w:t xml:space="preserve"> </w:t>
      </w:r>
      <w:r w:rsidRPr="00600D59">
        <w:rPr>
          <w:szCs w:val="18"/>
          <w:lang w:val="en-US"/>
        </w:rPr>
        <w:t>πλοήγησης</w:t>
      </w:r>
      <w:r w:rsidRPr="00600D59">
        <w:rPr>
          <w:szCs w:val="18"/>
        </w:rPr>
        <w:t xml:space="preserve"> </w:t>
      </w:r>
      <w:r w:rsidRPr="00600D59">
        <w:rPr>
          <w:szCs w:val="18"/>
          <w:lang w:val="en-US"/>
        </w:rPr>
        <w:t>για</w:t>
      </w:r>
      <w:r w:rsidRPr="00600D59">
        <w:rPr>
          <w:szCs w:val="18"/>
        </w:rPr>
        <w:t xml:space="preserve"> </w:t>
      </w:r>
      <w:r w:rsidRPr="00600D59">
        <w:rPr>
          <w:szCs w:val="18"/>
          <w:lang w:val="en-US"/>
        </w:rPr>
        <w:t>να</w:t>
      </w:r>
      <w:r w:rsidRPr="00600D59">
        <w:rPr>
          <w:szCs w:val="18"/>
        </w:rPr>
        <w:t xml:space="preserve"> </w:t>
      </w:r>
      <w:r w:rsidRPr="00600D59">
        <w:rPr>
          <w:szCs w:val="18"/>
          <w:lang w:val="en-US"/>
        </w:rPr>
        <w:t>αναπαράγετε</w:t>
      </w:r>
      <w:r w:rsidRPr="00600D59">
        <w:rPr>
          <w:szCs w:val="18"/>
        </w:rPr>
        <w:t xml:space="preserve"> </w:t>
      </w:r>
      <w:r w:rsidRPr="00600D59">
        <w:rPr>
          <w:szCs w:val="18"/>
          <w:lang w:val="en-US"/>
        </w:rPr>
        <w:t>τα</w:t>
      </w:r>
      <w:r w:rsidRPr="00600D59">
        <w:rPr>
          <w:szCs w:val="18"/>
        </w:rPr>
        <w:t xml:space="preserve"> </w:t>
      </w:r>
      <w:r w:rsidRPr="00600D59">
        <w:rPr>
          <w:szCs w:val="18"/>
          <w:lang w:val="en-US"/>
        </w:rPr>
        <w:t>εγγεγραμμένα</w:t>
      </w:r>
      <w:r w:rsidRPr="00600D59">
        <w:rPr>
          <w:szCs w:val="18"/>
        </w:rPr>
        <w:t xml:space="preserve"> </w:t>
      </w:r>
      <w:r w:rsidRPr="00600D59">
        <w:rPr>
          <w:szCs w:val="18"/>
          <w:lang w:val="en-US"/>
        </w:rPr>
        <w:t>δεδομένα</w:t>
      </w:r>
      <w:r w:rsidRPr="00600D59">
        <w:rPr>
          <w:szCs w:val="18"/>
        </w:rPr>
        <w:t xml:space="preserve"> </w:t>
      </w:r>
      <w:r w:rsidRPr="00600D59">
        <w:rPr>
          <w:szCs w:val="18"/>
          <w:lang w:val="en-US"/>
        </w:rPr>
        <w:t>καρέ</w:t>
      </w:r>
      <w:r w:rsidRPr="00600D59">
        <w:rPr>
          <w:szCs w:val="18"/>
        </w:rPr>
        <w:t>-</w:t>
      </w:r>
      <w:r w:rsidRPr="00600D59">
        <w:rPr>
          <w:szCs w:val="18"/>
          <w:lang w:val="en-US"/>
        </w:rPr>
        <w:t>καρέ</w:t>
      </w:r>
      <w:r w:rsidR="009E0F2E" w:rsidRPr="00600D59">
        <w:t>.</w:t>
      </w:r>
    </w:p>
    <w:p w14:paraId="6089BBAA" w14:textId="77777777" w:rsidR="009E0F2E" w:rsidRPr="00600D59" w:rsidRDefault="009E0F2E" w:rsidP="009E0F2E">
      <w:pPr>
        <w:pStyle w:val="20"/>
        <w:spacing w:before="312" w:after="156"/>
        <w:rPr>
          <w:rFonts w:cs="Arial"/>
        </w:rPr>
      </w:pPr>
      <w:bookmarkStart w:id="336" w:name="_Toc451525784"/>
      <w:bookmarkStart w:id="337" w:name="_Toc13212170"/>
      <w:bookmarkStart w:id="338" w:name="_Toc38114420"/>
      <w:bookmarkStart w:id="339" w:name="_Ref119312129"/>
      <w:bookmarkStart w:id="340" w:name="_Ref119312132"/>
      <w:bookmarkStart w:id="341" w:name="_Toc159436344"/>
      <w:bookmarkStart w:id="342" w:name="_Toc13212169"/>
      <w:bookmarkStart w:id="343" w:name="_Toc38114419"/>
      <w:r w:rsidRPr="00600D59">
        <w:rPr>
          <w:rFonts w:cs="Arial"/>
        </w:rPr>
        <w:t xml:space="preserve"> </w:t>
      </w:r>
      <w:bookmarkStart w:id="344" w:name="_Toc204006064"/>
      <w:r w:rsidRPr="00600D59">
        <w:rPr>
          <w:rFonts w:cs="Arial"/>
        </w:rPr>
        <w:t>Τιμή αναφοράς</w:t>
      </w:r>
      <w:bookmarkEnd w:id="344"/>
    </w:p>
    <w:p w14:paraId="1EF144B2" w14:textId="5D10CC67" w:rsidR="009E0F2E" w:rsidRPr="00600D59" w:rsidRDefault="009E0F2E" w:rsidP="009E0F2E">
      <w:pPr>
        <w:spacing w:before="156" w:afterLines="0" w:after="0"/>
        <w:rPr>
          <w:rFonts w:cs="Arial"/>
        </w:rPr>
      </w:pPr>
      <w:r w:rsidRPr="00600D59">
        <w:rPr>
          <w:rFonts w:cs="Arial"/>
        </w:rPr>
        <w:t>Η ενότητα Τιμή αναφοράς σάς επιτρέπει να προβάλλετε, να αναζητάτε, να επεξεργάζεστε και να κοινοποιείτε τα δεδομένα που σχετίζονται με τις τιμές αναφοράς της συνάρτησης δεδομένων σε πραγματικό χρόνο</w:t>
      </w:r>
      <w:r w:rsidR="00233E7B" w:rsidRPr="00600D59">
        <w:rPr>
          <w:rFonts w:cs="Arial"/>
        </w:rPr>
        <w:t>.</w:t>
      </w:r>
      <w:r w:rsidRPr="00600D59">
        <w:rPr>
          <w:rFonts w:cs="Arial"/>
        </w:rPr>
        <w:t xml:space="preserve"> Περιλαμβάνονται τόσο οι τοπικές τιμές αναφοράς όσο </w:t>
      </w:r>
      <w:r w:rsidRPr="00600D59">
        <w:rPr>
          <w:rFonts w:cs="Arial"/>
        </w:rPr>
        <w:lastRenderedPageBreak/>
        <w:t>και τα αντίγραφα ασφαλείας στο cloud</w:t>
      </w:r>
      <w:r w:rsidR="00233E7B" w:rsidRPr="00600D59">
        <w:rPr>
          <w:rFonts w:cs="Arial"/>
        </w:rPr>
        <w:t>.</w:t>
      </w:r>
      <w:r w:rsidRPr="00600D59">
        <w:rPr>
          <w:rFonts w:cs="Arial"/>
        </w:rPr>
        <w:t xml:space="preserve"> </w:t>
      </w:r>
    </w:p>
    <w:p w14:paraId="28E535A2" w14:textId="77777777" w:rsidR="009E0F2E" w:rsidRPr="00600D59" w:rsidRDefault="009E0F2E" w:rsidP="009E0F2E">
      <w:pPr>
        <w:pStyle w:val="BodytextUserManual"/>
        <w:spacing w:beforeLines="0" w:before="0" w:afterLines="0" w:after="0" w:line="240" w:lineRule="auto"/>
        <w:ind w:left="0"/>
        <w:jc w:val="center"/>
      </w:pPr>
      <w:r w:rsidRPr="00600D59">
        <w:rPr>
          <w:noProof/>
          <w:lang w:val="en-US"/>
          <w14:ligatures w14:val="standardContextual"/>
        </w:rPr>
        <w:drawing>
          <wp:inline distT="0" distB="0" distL="0" distR="0" wp14:anchorId="30AEFAE2" wp14:editId="43DB763C">
            <wp:extent cx="3059430" cy="1823515"/>
            <wp:effectExtent l="0" t="0" r="7620" b="5715"/>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8" cstate="print">
                      <a:extLst>
                        <a:ext uri="{28A0092B-C50C-407E-A947-70E740481C1C}">
                          <a14:useLocalDpi xmlns:a14="http://schemas.microsoft.com/office/drawing/2010/main"/>
                        </a:ext>
                      </a:extLst>
                    </a:blip>
                    <a:srcRect/>
                    <a:stretch/>
                  </pic:blipFill>
                  <pic:spPr bwMode="auto">
                    <a:xfrm>
                      <a:off x="0" y="0"/>
                      <a:ext cx="3060000" cy="1823855"/>
                    </a:xfrm>
                    <a:prstGeom prst="rect">
                      <a:avLst/>
                    </a:prstGeom>
                    <a:ln>
                      <a:noFill/>
                    </a:ln>
                    <a:extLst>
                      <a:ext uri="{53640926-AAD7-44D8-BBD7-CCE9431645EC}">
                        <a14:shadowObscured xmlns:a14="http://schemas.microsoft.com/office/drawing/2010/main"/>
                      </a:ext>
                    </a:extLst>
                  </pic:spPr>
                </pic:pic>
              </a:graphicData>
            </a:graphic>
          </wp:inline>
        </w:drawing>
      </w:r>
    </w:p>
    <w:p w14:paraId="7C4760F0" w14:textId="0111D4F4" w:rsidR="009E0F2E" w:rsidRPr="00600D59" w:rsidRDefault="009E0F2E" w:rsidP="009E0F2E">
      <w:pPr>
        <w:pStyle w:val="ab"/>
        <w:spacing w:beforeLines="20" w:before="62" w:afterLines="0" w:after="0"/>
        <w:rPr>
          <w:rFonts w:cs="Arial"/>
          <w:i/>
        </w:rPr>
      </w:pPr>
      <w:r w:rsidRPr="00600D59">
        <w:rPr>
          <w:rFonts w:cs="Arial"/>
        </w:rPr>
        <w:t xml:space="preserve">Σχήμα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7</w:t>
      </w:r>
      <w:r w:rsidRPr="00600D59">
        <w:rPr>
          <w:rFonts w:cs="Arial"/>
          <w:noProof/>
        </w:rPr>
        <w:fldChar w:fldCharType="end"/>
      </w:r>
      <w:r w:rsidRPr="00600D59">
        <w:rPr>
          <w:rFonts w:cs="Arial"/>
        </w:rPr>
        <w:t xml:space="preserve"> </w:t>
      </w:r>
      <w:r w:rsidRPr="00600D59">
        <w:rPr>
          <w:rFonts w:cs="Arial"/>
          <w:i/>
          <w:iCs/>
        </w:rPr>
        <w:t xml:space="preserve">Τιμή </w:t>
      </w:r>
      <w:r w:rsidRPr="00600D59">
        <w:rPr>
          <w:rFonts w:cs="Arial"/>
          <w:i/>
        </w:rPr>
        <w:t>αναφοράς</w:t>
      </w:r>
      <w:r w:rsidRPr="00600D59">
        <w:rPr>
          <w:rFonts w:cs="Arial"/>
        </w:rPr>
        <w:t xml:space="preserve"> </w:t>
      </w:r>
      <w:r w:rsidRPr="00600D59">
        <w:rPr>
          <w:rFonts w:cs="Arial"/>
          <w:i/>
        </w:rPr>
        <w:t>Οθόνη</w:t>
      </w:r>
    </w:p>
    <w:p w14:paraId="595ED644" w14:textId="77777777" w:rsidR="009E0F2E" w:rsidRPr="00600D59" w:rsidRDefault="009E0F2E" w:rsidP="009E0F2E">
      <w:pPr>
        <w:pStyle w:val="aa"/>
        <w:numPr>
          <w:ilvl w:val="0"/>
          <w:numId w:val="262"/>
        </w:numPr>
        <w:spacing w:beforeLines="20" w:before="62" w:afterLines="20" w:after="62"/>
        <w:ind w:left="641" w:hanging="357"/>
        <w:rPr>
          <w:rFonts w:cs="Arial"/>
          <w:i/>
        </w:rPr>
      </w:pPr>
      <w:r w:rsidRPr="00600D59">
        <w:rPr>
          <w:rFonts w:cs="Arial"/>
        </w:rPr>
        <w:t xml:space="preserve">Κουμπιά γραμμής εργαλείων — δείτε </w:t>
      </w:r>
      <w:r w:rsidRPr="00600D59">
        <w:rPr>
          <w:rFonts w:cs="Arial"/>
          <w:color w:val="000000" w:themeColor="text1"/>
        </w:rPr>
        <w:t>τον παρακάτω πίνακα</w:t>
      </w:r>
      <w:r w:rsidRPr="00600D59">
        <w:rPr>
          <w:rFonts w:cs="Arial"/>
          <w:i/>
          <w:iCs/>
          <w:color w:val="0000FF"/>
        </w:rPr>
        <w:t xml:space="preserve"> </w:t>
      </w:r>
      <w:r w:rsidRPr="00600D59">
        <w:rPr>
          <w:rFonts w:cs="Arial"/>
        </w:rPr>
        <w:t>για λεπτομερείς πληροφορίες.</w:t>
      </w:r>
    </w:p>
    <w:p w14:paraId="264ECAF1" w14:textId="77777777" w:rsidR="009E0F2E" w:rsidRPr="00600D59" w:rsidRDefault="009E0F2E" w:rsidP="009E0F2E">
      <w:pPr>
        <w:pStyle w:val="aa"/>
        <w:numPr>
          <w:ilvl w:val="0"/>
          <w:numId w:val="262"/>
        </w:numPr>
        <w:spacing w:beforeLines="20" w:before="62" w:afterLines="20" w:after="62"/>
        <w:ind w:left="641" w:hanging="357"/>
        <w:rPr>
          <w:rFonts w:cs="Arial"/>
        </w:rPr>
      </w:pPr>
      <w:r w:rsidRPr="00600D59">
        <w:rPr>
          <w:rFonts w:cs="Arial"/>
        </w:rPr>
        <w:t>Κύρια ενότητα — εμφανίζει τις πληροφορίες, όπως την ώρα, τον αριθμό αρχείου, τη μάρκα οχήματος, το έτος, τον κινητήρα και το σύστημα.</w:t>
      </w:r>
    </w:p>
    <w:p w14:paraId="37CC4A08" w14:textId="79758E5A" w:rsidR="009E0F2E" w:rsidRPr="00600D59" w:rsidRDefault="009E0F2E" w:rsidP="009E0F2E">
      <w:pPr>
        <w:pStyle w:val="ab"/>
        <w:spacing w:before="156" w:after="156"/>
        <w:ind w:left="0"/>
        <w:rPr>
          <w:rFonts w:cs="Arial"/>
          <w:i/>
        </w:rPr>
      </w:pPr>
      <w:r w:rsidRPr="00600D59">
        <w:rPr>
          <w:rFonts w:cs="Arial"/>
        </w:rPr>
        <w:t xml:space="preserve">Πίνακας </w:t>
      </w:r>
      <w:r w:rsidR="0027374D" w:rsidRPr="00600D59">
        <w:rPr>
          <w:rFonts w:cs="Arial"/>
        </w:rPr>
        <w:t>9</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i/>
        </w:rPr>
        <w:t xml:space="preserve">Κουμπιά γραμμής εργαλείων σε </w:t>
      </w:r>
      <w:r w:rsidRPr="00600D59">
        <w:rPr>
          <w:rFonts w:cs="Arial"/>
          <w:i/>
          <w:iCs/>
        </w:rPr>
        <w:t>τιμή αναφοράς</w:t>
      </w:r>
      <w:r w:rsidRPr="00600D59">
        <w:rPr>
          <w:rFonts w:cs="Arial"/>
        </w:rPr>
        <w:t xml:space="preserve"> </w:t>
      </w:r>
      <w:r w:rsidRPr="00600D59">
        <w:rPr>
          <w:rFonts w:cs="Arial"/>
          <w:i/>
        </w:rPr>
        <w:t>Οθόνη</w:t>
      </w:r>
    </w:p>
    <w:tbl>
      <w:tblPr>
        <w:tblStyle w:val="ac"/>
        <w:tblW w:w="6799" w:type="dxa"/>
        <w:jc w:val="center"/>
        <w:tblLayout w:type="fixed"/>
        <w:tblLook w:val="04A0" w:firstRow="1" w:lastRow="0" w:firstColumn="1" w:lastColumn="0" w:noHBand="0" w:noVBand="1"/>
      </w:tblPr>
      <w:tblGrid>
        <w:gridCol w:w="988"/>
        <w:gridCol w:w="1275"/>
        <w:gridCol w:w="4536"/>
      </w:tblGrid>
      <w:tr w:rsidR="009E0F2E" w:rsidRPr="00600D59" w14:paraId="55D40EB1" w14:textId="77777777" w:rsidTr="00F13F00">
        <w:trPr>
          <w:trHeight w:val="284"/>
          <w:tblHeader/>
          <w:jc w:val="center"/>
        </w:trPr>
        <w:tc>
          <w:tcPr>
            <w:tcW w:w="988" w:type="dxa"/>
            <w:shd w:val="clear" w:color="auto" w:fill="D9D9D9" w:themeFill="background1" w:themeFillShade="D9"/>
            <w:vAlign w:val="center"/>
          </w:tcPr>
          <w:p w14:paraId="3340DD83" w14:textId="77777777" w:rsidR="009E0F2E" w:rsidRPr="00600D59" w:rsidRDefault="009E0F2E" w:rsidP="00F13F00">
            <w:pPr>
              <w:pStyle w:val="af"/>
              <w:spacing w:before="156" w:after="156" w:line="240" w:lineRule="exact"/>
              <w:jc w:val="left"/>
              <w:rPr>
                <w:rFonts w:cs="Arial"/>
              </w:rPr>
            </w:pPr>
            <w:r w:rsidRPr="00600D59">
              <w:rPr>
                <w:rFonts w:cs="Arial"/>
              </w:rPr>
              <w:t>Κουμπί</w:t>
            </w:r>
          </w:p>
        </w:tc>
        <w:tc>
          <w:tcPr>
            <w:tcW w:w="1275" w:type="dxa"/>
            <w:shd w:val="clear" w:color="auto" w:fill="D9D9D9" w:themeFill="background1" w:themeFillShade="D9"/>
            <w:vAlign w:val="center"/>
          </w:tcPr>
          <w:p w14:paraId="5A7EC4CD" w14:textId="77777777" w:rsidR="009E0F2E" w:rsidRPr="00600D59" w:rsidRDefault="009E0F2E" w:rsidP="00F13F00">
            <w:pPr>
              <w:pStyle w:val="af"/>
              <w:spacing w:before="156" w:after="156" w:line="240" w:lineRule="exact"/>
              <w:jc w:val="left"/>
              <w:rPr>
                <w:rFonts w:cs="Arial"/>
              </w:rPr>
            </w:pPr>
            <w:r w:rsidRPr="00600D59">
              <w:rPr>
                <w:rFonts w:cs="Arial"/>
              </w:rPr>
              <w:t>Ονομα</w:t>
            </w:r>
          </w:p>
        </w:tc>
        <w:tc>
          <w:tcPr>
            <w:tcW w:w="4536" w:type="dxa"/>
            <w:shd w:val="clear" w:color="auto" w:fill="D9D9D9" w:themeFill="background1" w:themeFillShade="D9"/>
            <w:vAlign w:val="center"/>
          </w:tcPr>
          <w:p w14:paraId="4C50E0FC" w14:textId="77777777" w:rsidR="009E0F2E" w:rsidRPr="00600D59" w:rsidRDefault="009E0F2E" w:rsidP="00F13F00">
            <w:pPr>
              <w:pStyle w:val="af"/>
              <w:spacing w:before="156" w:after="156" w:line="240" w:lineRule="exact"/>
              <w:jc w:val="left"/>
              <w:rPr>
                <w:rFonts w:cs="Arial"/>
              </w:rPr>
            </w:pPr>
            <w:r w:rsidRPr="00600D59">
              <w:rPr>
                <w:rFonts w:cs="Arial"/>
              </w:rPr>
              <w:t>Περιγραφή</w:t>
            </w:r>
          </w:p>
        </w:tc>
      </w:tr>
      <w:tr w:rsidR="009E0F2E" w:rsidRPr="00600D59" w14:paraId="1E5B57C3" w14:textId="77777777" w:rsidTr="00F13F00">
        <w:trPr>
          <w:trHeight w:val="510"/>
          <w:jc w:val="center"/>
        </w:trPr>
        <w:tc>
          <w:tcPr>
            <w:tcW w:w="988" w:type="dxa"/>
            <w:vAlign w:val="center"/>
          </w:tcPr>
          <w:p w14:paraId="434492C3"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07808" behindDoc="0" locked="0" layoutInCell="1" allowOverlap="1" wp14:anchorId="5553B63C" wp14:editId="0782FED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8BF2359" w14:textId="77777777" w:rsidR="009E0F2E" w:rsidRPr="00600D59" w:rsidRDefault="009E0F2E" w:rsidP="00F13F00">
            <w:pPr>
              <w:pStyle w:val="ae"/>
              <w:spacing w:before="156" w:after="156" w:line="240" w:lineRule="exact"/>
              <w:rPr>
                <w:rFonts w:cs="Arial"/>
                <w:b/>
                <w:bCs/>
              </w:rPr>
            </w:pPr>
            <w:r w:rsidRPr="00600D59">
              <w:rPr>
                <w:rFonts w:cs="Arial"/>
                <w:b/>
                <w:bCs/>
              </w:rPr>
              <w:t>Πίσω</w:t>
            </w:r>
          </w:p>
        </w:tc>
        <w:tc>
          <w:tcPr>
            <w:tcW w:w="4536" w:type="dxa"/>
            <w:vAlign w:val="center"/>
          </w:tcPr>
          <w:p w14:paraId="17BBE560" w14:textId="77777777" w:rsidR="009E0F2E" w:rsidRPr="00600D59" w:rsidRDefault="009E0F2E" w:rsidP="00F13F00">
            <w:pPr>
              <w:pStyle w:val="af0"/>
              <w:spacing w:beforeLines="0" w:afterLines="0" w:line="240" w:lineRule="exact"/>
              <w:ind w:left="0"/>
              <w:rPr>
                <w:rFonts w:cs="Arial"/>
              </w:rPr>
            </w:pPr>
            <w:r w:rsidRPr="00600D59">
              <w:rPr>
                <w:rFonts w:cs="Arial"/>
              </w:rPr>
              <w:t>Επιστρέφει στην προηγούμενη οθόνη.</w:t>
            </w:r>
          </w:p>
        </w:tc>
      </w:tr>
      <w:tr w:rsidR="009E0F2E" w:rsidRPr="00600D59" w14:paraId="566702FC" w14:textId="77777777" w:rsidTr="00F13F00">
        <w:trPr>
          <w:trHeight w:val="510"/>
          <w:jc w:val="center"/>
        </w:trPr>
        <w:tc>
          <w:tcPr>
            <w:tcW w:w="988" w:type="dxa"/>
            <w:vAlign w:val="center"/>
          </w:tcPr>
          <w:p w14:paraId="31429D0C" w14:textId="77777777" w:rsidR="009E0F2E" w:rsidRPr="00600D59" w:rsidRDefault="009E0F2E" w:rsidP="00F13F00">
            <w:pPr>
              <w:pStyle w:val="af"/>
              <w:spacing w:before="156" w:after="156" w:line="240" w:lineRule="exact"/>
              <w:rPr>
                <w:rFonts w:cs="Arial"/>
                <w:noProof/>
                <w14:ligatures w14:val="standardContextual"/>
              </w:rPr>
            </w:pPr>
            <w:r w:rsidRPr="00600D59">
              <w:rPr>
                <w:rFonts w:cs="Arial"/>
                <w:noProof/>
                <w:lang w:val="en-US"/>
                <w14:ligatures w14:val="standardContextual"/>
              </w:rPr>
              <w:drawing>
                <wp:anchor distT="0" distB="0" distL="114300" distR="114300" simplePos="0" relativeHeight="252408832" behindDoc="0" locked="0" layoutInCell="1" allowOverlap="1" wp14:anchorId="4777CFFB" wp14:editId="5A72A168">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38F9A97" w14:textId="77777777" w:rsidR="009E0F2E" w:rsidRPr="00600D59" w:rsidRDefault="009E0F2E" w:rsidP="00F13F00">
            <w:pPr>
              <w:pStyle w:val="ae"/>
              <w:spacing w:before="156" w:after="156" w:line="240" w:lineRule="exact"/>
              <w:rPr>
                <w:rFonts w:cs="Arial"/>
                <w:b/>
                <w:bCs/>
              </w:rPr>
            </w:pPr>
            <w:r w:rsidRPr="00600D59">
              <w:rPr>
                <w:rFonts w:cs="Arial"/>
                <w:b/>
                <w:bCs/>
              </w:rPr>
              <w:t>Μια προσθήκη</w:t>
            </w:r>
          </w:p>
        </w:tc>
        <w:tc>
          <w:tcPr>
            <w:tcW w:w="4536" w:type="dxa"/>
            <w:vAlign w:val="center"/>
          </w:tcPr>
          <w:p w14:paraId="172A8CC4" w14:textId="77777777" w:rsidR="009E0F2E" w:rsidRPr="00600D59" w:rsidRDefault="009E0F2E" w:rsidP="00F13F00">
            <w:pPr>
              <w:pStyle w:val="af0"/>
              <w:spacing w:beforeLines="0" w:afterLines="0" w:line="240" w:lineRule="exact"/>
              <w:ind w:left="0"/>
              <w:rPr>
                <w:rFonts w:cs="Arial"/>
              </w:rPr>
            </w:pPr>
            <w:r w:rsidRPr="00600D59">
              <w:rPr>
                <w:rFonts w:cs="Arial"/>
              </w:rPr>
              <w:t xml:space="preserve">Προσθέτει ένα αρχείο τιμής αναφοράς κατά τη σάρωση του αντίστοιχου κωδικού QR αφού πατήσετε το κουμπί </w:t>
            </w:r>
            <w:r w:rsidRPr="00600D59">
              <w:rPr>
                <w:rFonts w:cs="Arial"/>
                <w:b/>
                <w:bCs/>
              </w:rPr>
              <w:t xml:space="preserve">Κοινή χρήση </w:t>
            </w:r>
            <w:r w:rsidRPr="00600D59">
              <w:rPr>
                <w:rFonts w:cs="Arial"/>
              </w:rPr>
              <w:t>στη λίστα Τιμή αναφοράς ή απλώς εισαγάγετε χειροκίνητα τον αριθμό αρχείου.</w:t>
            </w:r>
          </w:p>
        </w:tc>
      </w:tr>
      <w:tr w:rsidR="009E0F2E" w:rsidRPr="00600D59" w14:paraId="156929C1" w14:textId="77777777" w:rsidTr="00F13F00">
        <w:trPr>
          <w:trHeight w:val="540"/>
          <w:jc w:val="center"/>
        </w:trPr>
        <w:tc>
          <w:tcPr>
            <w:tcW w:w="988" w:type="dxa"/>
            <w:vAlign w:val="center"/>
          </w:tcPr>
          <w:p w14:paraId="48EA57D6"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09856" behindDoc="0" locked="0" layoutInCell="1" allowOverlap="1" wp14:anchorId="7AA6E8B9" wp14:editId="703AE828">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13881DC" w14:textId="77777777" w:rsidR="009E0F2E" w:rsidRPr="00600D59" w:rsidRDefault="009E0F2E" w:rsidP="00F13F00">
            <w:pPr>
              <w:pStyle w:val="ae"/>
              <w:spacing w:before="156" w:after="156" w:line="240" w:lineRule="exact"/>
              <w:rPr>
                <w:rFonts w:cs="Arial"/>
                <w:b/>
                <w:bCs/>
              </w:rPr>
            </w:pPr>
            <w:r w:rsidRPr="00600D59">
              <w:rPr>
                <w:rFonts w:cs="Arial"/>
                <w:b/>
                <w:bCs/>
              </w:rPr>
              <w:t>Ερευνα</w:t>
            </w:r>
          </w:p>
        </w:tc>
        <w:tc>
          <w:tcPr>
            <w:tcW w:w="4536" w:type="dxa"/>
            <w:vAlign w:val="center"/>
          </w:tcPr>
          <w:p w14:paraId="4FDABBF3" w14:textId="55EDD067" w:rsidR="009E0F2E" w:rsidRPr="00600D59" w:rsidRDefault="009E0F2E" w:rsidP="00F13F00">
            <w:pPr>
              <w:pStyle w:val="af0"/>
              <w:spacing w:beforeLines="0" w:afterLines="0" w:line="240" w:lineRule="exact"/>
              <w:ind w:left="0"/>
              <w:rPr>
                <w:rFonts w:cs="Arial"/>
              </w:rPr>
            </w:pPr>
            <w:r w:rsidRPr="00600D59">
              <w:rPr>
                <w:rFonts w:cs="Arial"/>
              </w:rPr>
              <w:t>Αναζητά το αρχείο τιμών αναφοράς μόλις εισαχθεί ο αριθμός αρχείου ή ο αριθμός MMY (Μάρκα, Μοντέλο, Έτος)</w:t>
            </w:r>
            <w:r w:rsidR="00233E7B" w:rsidRPr="00600D59">
              <w:rPr>
                <w:rFonts w:cs="Arial"/>
              </w:rPr>
              <w:t>.</w:t>
            </w:r>
          </w:p>
        </w:tc>
      </w:tr>
      <w:tr w:rsidR="009E0F2E" w:rsidRPr="00600D59" w14:paraId="74FEF310" w14:textId="77777777" w:rsidTr="00F13F00">
        <w:trPr>
          <w:trHeight w:val="540"/>
          <w:jc w:val="center"/>
        </w:trPr>
        <w:tc>
          <w:tcPr>
            <w:tcW w:w="988" w:type="dxa"/>
            <w:vAlign w:val="center"/>
          </w:tcPr>
          <w:p w14:paraId="7E7387BC" w14:textId="77777777" w:rsidR="009E0F2E" w:rsidRPr="00600D59" w:rsidRDefault="009E0F2E" w:rsidP="00F13F00">
            <w:pPr>
              <w:pStyle w:val="af"/>
              <w:spacing w:before="156" w:after="156" w:line="240" w:lineRule="exact"/>
              <w:rPr>
                <w:rFonts w:cs="Arial"/>
                <w:noProof/>
                <w14:ligatures w14:val="standardContextual"/>
              </w:rPr>
            </w:pPr>
            <w:r w:rsidRPr="00600D59">
              <w:rPr>
                <w:rFonts w:cs="Arial"/>
                <w:noProof/>
                <w:lang w:val="en-US"/>
                <w14:ligatures w14:val="standardContextual"/>
              </w:rPr>
              <w:drawing>
                <wp:anchor distT="0" distB="0" distL="114300" distR="114300" simplePos="0" relativeHeight="252410880" behindDoc="0" locked="0" layoutInCell="1" allowOverlap="1" wp14:anchorId="1EE9368D" wp14:editId="73DE87FA">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12B2119" w14:textId="77777777" w:rsidR="009E0F2E" w:rsidRPr="00600D59" w:rsidRDefault="009E0F2E" w:rsidP="00F13F00">
            <w:pPr>
              <w:pStyle w:val="ae"/>
              <w:spacing w:before="156" w:after="156" w:line="240" w:lineRule="exact"/>
              <w:rPr>
                <w:rFonts w:cs="Arial"/>
                <w:b/>
                <w:bCs/>
              </w:rPr>
            </w:pPr>
            <w:r w:rsidRPr="00600D59">
              <w:rPr>
                <w:rFonts w:cs="Arial"/>
                <w:b/>
                <w:bCs/>
              </w:rPr>
              <w:t>Φίλτρο</w:t>
            </w:r>
          </w:p>
        </w:tc>
        <w:tc>
          <w:tcPr>
            <w:tcW w:w="4536" w:type="dxa"/>
            <w:vAlign w:val="center"/>
          </w:tcPr>
          <w:p w14:paraId="5EA181D7" w14:textId="646CA8C3" w:rsidR="009E0F2E" w:rsidRPr="00600D59" w:rsidRDefault="009E0F2E" w:rsidP="00F13F00">
            <w:pPr>
              <w:pStyle w:val="af0"/>
              <w:spacing w:beforeLines="0" w:afterLines="0" w:line="240" w:lineRule="exact"/>
              <w:ind w:left="0"/>
              <w:rPr>
                <w:rFonts w:cs="Arial"/>
              </w:rPr>
            </w:pPr>
            <w:r w:rsidRPr="00600D59">
              <w:rPr>
                <w:rFonts w:cs="Arial"/>
              </w:rPr>
              <w:t>Επιλέξτε πληροφορίες όπως Μάρκα, Μοντέλο, Έτος, Κινητήρας και Σύστημα για να εντοπίσετε τα καθορισμένα αρχεία τιμών αναφοράς</w:t>
            </w:r>
            <w:r w:rsidR="00233E7B" w:rsidRPr="00600D59">
              <w:rPr>
                <w:rFonts w:cs="Arial"/>
              </w:rPr>
              <w:t>.</w:t>
            </w:r>
          </w:p>
        </w:tc>
      </w:tr>
      <w:tr w:rsidR="009E0F2E" w:rsidRPr="00600D59" w14:paraId="18B04F54" w14:textId="77777777" w:rsidTr="00F13F00">
        <w:trPr>
          <w:trHeight w:val="540"/>
          <w:jc w:val="center"/>
        </w:trPr>
        <w:tc>
          <w:tcPr>
            <w:tcW w:w="988" w:type="dxa"/>
            <w:vAlign w:val="center"/>
          </w:tcPr>
          <w:p w14:paraId="73BFA478" w14:textId="77777777" w:rsidR="009E0F2E" w:rsidRPr="00600D59" w:rsidRDefault="009E0F2E" w:rsidP="00F13F00">
            <w:pPr>
              <w:pStyle w:val="af"/>
              <w:spacing w:before="156" w:after="156" w:line="240" w:lineRule="exact"/>
              <w:rPr>
                <w:rFonts w:cs="Arial"/>
              </w:rPr>
            </w:pPr>
            <w:r w:rsidRPr="00600D59">
              <w:rPr>
                <w:rFonts w:cs="Arial"/>
                <w:noProof/>
                <w:lang w:val="en-US"/>
                <w14:ligatures w14:val="standardContextual"/>
              </w:rPr>
              <w:drawing>
                <wp:anchor distT="0" distB="0" distL="114300" distR="114300" simplePos="0" relativeHeight="252411904" behindDoc="0" locked="0" layoutInCell="1" allowOverlap="1" wp14:anchorId="3B1369F9" wp14:editId="72D53B83">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A1592F2" w14:textId="77777777" w:rsidR="009E0F2E" w:rsidRPr="00600D59" w:rsidRDefault="009E0F2E" w:rsidP="00F13F00">
            <w:pPr>
              <w:pStyle w:val="ae"/>
              <w:spacing w:before="156" w:after="156" w:line="240" w:lineRule="exact"/>
              <w:rPr>
                <w:rFonts w:cs="Arial"/>
                <w:b/>
                <w:bCs/>
              </w:rPr>
            </w:pPr>
            <w:r w:rsidRPr="00600D59">
              <w:rPr>
                <w:rFonts w:cs="Arial"/>
                <w:b/>
                <w:bCs/>
              </w:rPr>
              <w:t>Εκδίδω</w:t>
            </w:r>
          </w:p>
        </w:tc>
        <w:tc>
          <w:tcPr>
            <w:tcW w:w="4536" w:type="dxa"/>
            <w:vAlign w:val="center"/>
          </w:tcPr>
          <w:p w14:paraId="48B3116D" w14:textId="264D1F04" w:rsidR="009E0F2E" w:rsidRPr="00600D59" w:rsidRDefault="009E0F2E" w:rsidP="00F13F00">
            <w:pPr>
              <w:pStyle w:val="af0"/>
              <w:spacing w:beforeLines="0" w:afterLines="0" w:line="240" w:lineRule="exact"/>
              <w:ind w:left="0"/>
              <w:rPr>
                <w:rFonts w:cs="Arial"/>
              </w:rPr>
            </w:pPr>
            <w:r w:rsidRPr="00600D59">
              <w:rPr>
                <w:rFonts w:cs="Arial"/>
              </w:rPr>
              <w:t>Διαγράφει τα αρχεία τιμών αναφοράς</w:t>
            </w:r>
            <w:r w:rsidR="00233E7B" w:rsidRPr="00600D59">
              <w:rPr>
                <w:rFonts w:cs="Arial"/>
              </w:rPr>
              <w:t>.</w:t>
            </w:r>
          </w:p>
        </w:tc>
      </w:tr>
      <w:tr w:rsidR="009E0F2E" w:rsidRPr="00600D59" w14:paraId="7B8D9C8F" w14:textId="77777777" w:rsidTr="00F13F00">
        <w:trPr>
          <w:trHeight w:val="540"/>
          <w:jc w:val="center"/>
        </w:trPr>
        <w:tc>
          <w:tcPr>
            <w:tcW w:w="988" w:type="dxa"/>
            <w:vAlign w:val="center"/>
          </w:tcPr>
          <w:p w14:paraId="3EDFFCFE" w14:textId="77777777" w:rsidR="009E0F2E" w:rsidRPr="00600D59" w:rsidRDefault="009E0F2E" w:rsidP="00F13F00">
            <w:pPr>
              <w:pStyle w:val="af"/>
              <w:spacing w:before="156" w:after="156" w:line="240" w:lineRule="exact"/>
              <w:rPr>
                <w:rFonts w:cs="Arial"/>
                <w:noProof/>
                <w14:ligatures w14:val="standardContextual"/>
              </w:rPr>
            </w:pPr>
            <w:r w:rsidRPr="00600D59">
              <w:rPr>
                <w:rFonts w:cs="Arial"/>
                <w:noProof/>
                <w:lang w:val="en-US"/>
                <w14:ligatures w14:val="standardContextual"/>
              </w:rPr>
              <w:drawing>
                <wp:anchor distT="0" distB="0" distL="114300" distR="114300" simplePos="0" relativeHeight="252414976" behindDoc="0" locked="0" layoutInCell="1" allowOverlap="1" wp14:anchorId="79590A6C" wp14:editId="67F1B88F">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1F96DF2" w14:textId="77777777" w:rsidR="009E0F2E" w:rsidRPr="00600D59" w:rsidRDefault="009E0F2E" w:rsidP="00F13F00">
            <w:pPr>
              <w:pStyle w:val="ae"/>
              <w:spacing w:before="156" w:after="156" w:line="240" w:lineRule="exact"/>
              <w:rPr>
                <w:rFonts w:cs="Arial"/>
                <w:b/>
                <w:bCs/>
              </w:rPr>
            </w:pPr>
            <w:r w:rsidRPr="00600D59">
              <w:rPr>
                <w:rFonts w:cs="Arial"/>
                <w:b/>
                <w:bCs/>
              </w:rPr>
              <w:t>Σύγκριση</w:t>
            </w:r>
          </w:p>
        </w:tc>
        <w:tc>
          <w:tcPr>
            <w:tcW w:w="4536" w:type="dxa"/>
            <w:vAlign w:val="center"/>
          </w:tcPr>
          <w:p w14:paraId="48FBB64E" w14:textId="0F160899" w:rsidR="009E0F2E" w:rsidRPr="00600D59" w:rsidRDefault="009E0F2E" w:rsidP="00F13F00">
            <w:pPr>
              <w:pStyle w:val="af0"/>
              <w:spacing w:beforeLines="0" w:afterLines="0" w:line="240" w:lineRule="exact"/>
              <w:ind w:left="0"/>
              <w:rPr>
                <w:rFonts w:cs="Arial"/>
              </w:rPr>
            </w:pPr>
            <w:r w:rsidRPr="00600D59">
              <w:rPr>
                <w:rFonts w:cs="Arial"/>
              </w:rPr>
              <w:t>Επιλέξτε δύο αρχεία τιμών αναφοράς και κάντε μια σύγκριση των μέγιστων, ελάχιστων και μέσων τιμών που έχουν δειγματοληπτηθεί</w:t>
            </w:r>
            <w:r w:rsidR="00233E7B" w:rsidRPr="00600D59">
              <w:rPr>
                <w:rFonts w:cs="Arial"/>
              </w:rPr>
              <w:t>.</w:t>
            </w:r>
            <w:r w:rsidRPr="00600D59">
              <w:rPr>
                <w:rFonts w:cs="Arial"/>
              </w:rPr>
              <w:t xml:space="preserve"> Υποστηρίζονται μόνο τα τοπικά αρχεία τιμών αναφοράς.</w:t>
            </w:r>
          </w:p>
        </w:tc>
      </w:tr>
    </w:tbl>
    <w:p w14:paraId="02BC0C12" w14:textId="77777777" w:rsidR="009E0F2E" w:rsidRPr="00600D59" w:rsidRDefault="009E0F2E" w:rsidP="009E0F2E">
      <w:pPr>
        <w:pStyle w:val="20"/>
        <w:spacing w:before="312" w:after="156"/>
        <w:rPr>
          <w:rFonts w:cs="Arial"/>
        </w:rPr>
      </w:pPr>
      <w:r w:rsidRPr="00600D59">
        <w:rPr>
          <w:rFonts w:cs="Arial"/>
        </w:rPr>
        <w:lastRenderedPageBreak/>
        <w:t xml:space="preserve"> </w:t>
      </w:r>
      <w:bookmarkStart w:id="345" w:name="_Toc204006065"/>
      <w:r w:rsidRPr="00600D59">
        <w:rPr>
          <w:rFonts w:cs="Arial"/>
        </w:rPr>
        <w:t>Καταγραφή δεδομένων</w:t>
      </w:r>
      <w:bookmarkEnd w:id="336"/>
      <w:bookmarkEnd w:id="337"/>
      <w:bookmarkEnd w:id="338"/>
      <w:bookmarkEnd w:id="339"/>
      <w:bookmarkEnd w:id="340"/>
      <w:bookmarkEnd w:id="341"/>
      <w:bookmarkEnd w:id="345"/>
    </w:p>
    <w:p w14:paraId="0327B43B" w14:textId="39784C91" w:rsidR="009E0F2E" w:rsidRPr="00600D59" w:rsidRDefault="009E0F2E" w:rsidP="009E0F2E">
      <w:pPr>
        <w:pStyle w:val="BodytextUserManual"/>
        <w:spacing w:before="156" w:after="156"/>
      </w:pPr>
      <w:r w:rsidRPr="00600D59">
        <w:t xml:space="preserve">Η ενότητα Καταγραφή Δεδομένων σάς επιτρέπει να εκκινήσετε απευθείας την πλατφόρμα υποστήριξης για να δείτε όλα τα αρχεία καταγραφής δεδομένων με ή χωρίς σχόλια στο διαγνωστικό σύστημα. Για περισσότερες λεπτομέρειες, ανατρέξτε στην ενότητα </w:t>
      </w:r>
      <w:r w:rsidRPr="00600D59">
        <w:rPr>
          <w:i/>
          <w:iCs/>
          <w:color w:val="0000FF"/>
        </w:rPr>
        <w:fldChar w:fldCharType="begin"/>
      </w:r>
      <w:r w:rsidRPr="00600D59">
        <w:rPr>
          <w:i/>
          <w:iCs/>
          <w:color w:val="0000FF"/>
        </w:rPr>
        <w:instrText xml:space="preserve"> REF _Ref119312155 \h  \* MERGEFORMAT </w:instrText>
      </w:r>
      <w:r w:rsidRPr="00600D59">
        <w:rPr>
          <w:i/>
          <w:iCs/>
          <w:color w:val="0000FF"/>
        </w:rPr>
      </w:r>
      <w:r w:rsidRPr="00600D59">
        <w:rPr>
          <w:i/>
          <w:iCs/>
          <w:color w:val="0000FF"/>
        </w:rPr>
        <w:fldChar w:fldCharType="separate"/>
      </w:r>
      <w:r w:rsidRPr="00600D59">
        <w:rPr>
          <w:i/>
          <w:iCs/>
          <w:color w:val="0000FF"/>
        </w:rPr>
        <w:t xml:space="preserve">Καταγραφή </w:t>
      </w:r>
      <w:r w:rsidR="008F118A" w:rsidRPr="00600D59">
        <w:rPr>
          <w:i/>
          <w:iCs/>
          <w:color w:val="0000FF"/>
        </w:rPr>
        <w:t>δ</w:t>
      </w:r>
      <w:r w:rsidRPr="00600D59">
        <w:rPr>
          <w:i/>
          <w:iCs/>
          <w:color w:val="0000FF"/>
        </w:rPr>
        <w:t>εδομένων</w:t>
      </w:r>
      <w:r w:rsidRPr="00600D59">
        <w:rPr>
          <w:i/>
          <w:iCs/>
          <w:color w:val="0000FF"/>
        </w:rPr>
        <w:fldChar w:fldCharType="end"/>
      </w:r>
      <w:r w:rsidRPr="00600D59">
        <w:t>.</w:t>
      </w:r>
    </w:p>
    <w:p w14:paraId="2539FCED" w14:textId="77777777" w:rsidR="009E0F2E" w:rsidRPr="00600D59" w:rsidRDefault="009E0F2E" w:rsidP="009E0F2E">
      <w:pPr>
        <w:pStyle w:val="20"/>
        <w:spacing w:before="312" w:after="156"/>
        <w:rPr>
          <w:rFonts w:cs="Arial"/>
        </w:rPr>
      </w:pPr>
      <w:bookmarkStart w:id="346" w:name="_Toc159436345"/>
      <w:bookmarkStart w:id="347" w:name="_Toc204006066"/>
      <w:r w:rsidRPr="00600D59">
        <w:rPr>
          <w:rFonts w:cs="Arial"/>
        </w:rPr>
        <w:t xml:space="preserve">Απεγκατάσταση </w:t>
      </w:r>
      <w:bookmarkEnd w:id="342"/>
      <w:r w:rsidRPr="00600D59">
        <w:rPr>
          <w:rFonts w:cs="Arial"/>
        </w:rPr>
        <w:t>εφαρμογών</w:t>
      </w:r>
      <w:bookmarkEnd w:id="343"/>
      <w:bookmarkEnd w:id="346"/>
      <w:bookmarkEnd w:id="347"/>
    </w:p>
    <w:p w14:paraId="3CA8D122" w14:textId="5D9109F4" w:rsidR="009E0F2E" w:rsidRPr="00600D59" w:rsidRDefault="00600D59" w:rsidP="009E0F2E">
      <w:pPr>
        <w:pStyle w:val="BodytextUserManual"/>
        <w:spacing w:before="156" w:after="156"/>
      </w:pPr>
      <w:r w:rsidRPr="00600D59">
        <w:rPr>
          <w:rFonts w:eastAsiaTheme="minorEastAsia"/>
          <w:bCs w:val="0"/>
          <w:szCs w:val="18"/>
          <w:lang w:val="en-US"/>
        </w:rPr>
        <w:t>Αυτή</w:t>
      </w:r>
      <w:r w:rsidRPr="00600D59">
        <w:rPr>
          <w:rFonts w:eastAsiaTheme="minorEastAsia"/>
          <w:bCs w:val="0"/>
          <w:szCs w:val="18"/>
        </w:rPr>
        <w:t xml:space="preserve"> </w:t>
      </w: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ενότητα</w:t>
      </w:r>
      <w:r w:rsidRPr="00600D59">
        <w:rPr>
          <w:rFonts w:eastAsiaTheme="minorEastAsia"/>
          <w:bCs w:val="0"/>
          <w:szCs w:val="18"/>
        </w:rPr>
        <w:t xml:space="preserve"> </w:t>
      </w:r>
      <w:r w:rsidRPr="00600D59">
        <w:rPr>
          <w:rFonts w:eastAsiaTheme="minorEastAsia"/>
          <w:bCs w:val="0"/>
          <w:szCs w:val="18"/>
          <w:lang w:val="en-US"/>
        </w:rPr>
        <w:t>σάς</w:t>
      </w:r>
      <w:r w:rsidRPr="00600D59">
        <w:rPr>
          <w:rFonts w:eastAsiaTheme="minorEastAsia"/>
          <w:bCs w:val="0"/>
          <w:szCs w:val="18"/>
        </w:rPr>
        <w:t xml:space="preserve"> </w:t>
      </w:r>
      <w:r w:rsidRPr="00600D59">
        <w:rPr>
          <w:rFonts w:eastAsiaTheme="minorEastAsia"/>
          <w:bCs w:val="0"/>
          <w:szCs w:val="18"/>
          <w:lang w:val="en-US"/>
        </w:rPr>
        <w:t>επιτρέπει</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διαχειρίζεστε</w:t>
      </w:r>
      <w:r w:rsidRPr="00600D59">
        <w:rPr>
          <w:rFonts w:eastAsiaTheme="minorEastAsia"/>
          <w:bCs w:val="0"/>
          <w:szCs w:val="18"/>
        </w:rPr>
        <w:t xml:space="preserve"> </w:t>
      </w:r>
      <w:r w:rsidRPr="00600D59">
        <w:rPr>
          <w:rFonts w:eastAsiaTheme="minorEastAsia"/>
          <w:bCs w:val="0"/>
          <w:szCs w:val="18"/>
          <w:lang w:val="en-US"/>
        </w:rPr>
        <w:t>τις</w:t>
      </w:r>
      <w:r w:rsidRPr="00600D59">
        <w:rPr>
          <w:rFonts w:eastAsiaTheme="minorEastAsia"/>
          <w:bCs w:val="0"/>
          <w:szCs w:val="18"/>
        </w:rPr>
        <w:t xml:space="preserve"> </w:t>
      </w:r>
      <w:r w:rsidRPr="00600D59">
        <w:rPr>
          <w:rFonts w:eastAsiaTheme="minorEastAsia"/>
          <w:bCs w:val="0"/>
          <w:szCs w:val="18"/>
          <w:lang w:val="en-US"/>
        </w:rPr>
        <w:t>εφαρμογές</w:t>
      </w:r>
      <w:r w:rsidRPr="00600D59">
        <w:rPr>
          <w:rFonts w:eastAsiaTheme="minorEastAsia"/>
          <w:bCs w:val="0"/>
          <w:szCs w:val="18"/>
        </w:rPr>
        <w:t xml:space="preserve"> </w:t>
      </w:r>
      <w:r w:rsidRPr="00600D59">
        <w:rPr>
          <w:rFonts w:eastAsiaTheme="minorEastAsia"/>
          <w:bCs w:val="0"/>
          <w:szCs w:val="18"/>
          <w:lang w:val="en-US"/>
        </w:rPr>
        <w:t>λογισμικού</w:t>
      </w:r>
      <w:r w:rsidRPr="00600D59">
        <w:rPr>
          <w:rFonts w:eastAsiaTheme="minorEastAsia"/>
          <w:bCs w:val="0"/>
          <w:szCs w:val="18"/>
        </w:rPr>
        <w:t xml:space="preserve"> </w:t>
      </w:r>
      <w:r w:rsidRPr="00600D59">
        <w:rPr>
          <w:rFonts w:eastAsiaTheme="minorEastAsia"/>
          <w:bCs w:val="0"/>
          <w:szCs w:val="18"/>
          <w:lang w:val="en-US"/>
        </w:rPr>
        <w:t>που</w:t>
      </w:r>
      <w:r w:rsidRPr="00600D59">
        <w:rPr>
          <w:rFonts w:eastAsiaTheme="minorEastAsia"/>
          <w:bCs w:val="0"/>
          <w:szCs w:val="18"/>
        </w:rPr>
        <w:t xml:space="preserve"> </w:t>
      </w:r>
      <w:r w:rsidRPr="00600D59">
        <w:rPr>
          <w:rFonts w:eastAsiaTheme="minorEastAsia"/>
          <w:bCs w:val="0"/>
          <w:szCs w:val="18"/>
          <w:lang w:val="en-US"/>
        </w:rPr>
        <w:t>είναι</w:t>
      </w:r>
      <w:r w:rsidRPr="00600D59">
        <w:rPr>
          <w:rFonts w:eastAsiaTheme="minorEastAsia"/>
          <w:bCs w:val="0"/>
          <w:szCs w:val="18"/>
        </w:rPr>
        <w:t xml:space="preserve"> </w:t>
      </w:r>
      <w:r w:rsidRPr="00600D59">
        <w:rPr>
          <w:rFonts w:eastAsiaTheme="minorEastAsia"/>
          <w:bCs w:val="0"/>
          <w:szCs w:val="18"/>
          <w:lang w:val="en-US"/>
        </w:rPr>
        <w:t>εγκατεστημένες</w:t>
      </w:r>
      <w:r w:rsidRPr="00600D59">
        <w:rPr>
          <w:rFonts w:eastAsiaTheme="minorEastAsia"/>
          <w:bCs w:val="0"/>
          <w:szCs w:val="18"/>
        </w:rPr>
        <w:t xml:space="preserve"> </w:t>
      </w:r>
      <w:r w:rsidRPr="00600D59">
        <w:rPr>
          <w:rFonts w:eastAsiaTheme="minorEastAsia"/>
          <w:bCs w:val="0"/>
          <w:szCs w:val="18"/>
          <w:lang w:val="en-US"/>
        </w:rPr>
        <w:t>στο</w:t>
      </w:r>
      <w:r w:rsidRPr="00600D59">
        <w:rPr>
          <w:rFonts w:eastAsiaTheme="minorEastAsia"/>
          <w:bCs w:val="0"/>
          <w:szCs w:val="18"/>
        </w:rPr>
        <w:t xml:space="preserve"> </w:t>
      </w:r>
      <w:r w:rsidRPr="00600D59">
        <w:rPr>
          <w:rFonts w:eastAsiaTheme="minorEastAsia"/>
          <w:bCs w:val="0"/>
          <w:szCs w:val="18"/>
          <w:lang w:val="en-US"/>
        </w:rPr>
        <w:t>σύστημα</w:t>
      </w:r>
      <w:r w:rsidRPr="00600D59">
        <w:rPr>
          <w:rFonts w:eastAsiaTheme="minorEastAsia"/>
          <w:bCs w:val="0"/>
          <w:szCs w:val="18"/>
        </w:rPr>
        <w:t xml:space="preserve"> </w:t>
      </w:r>
      <w:r w:rsidRPr="00600D59">
        <w:rPr>
          <w:rFonts w:eastAsiaTheme="minorEastAsia"/>
          <w:bCs w:val="0"/>
          <w:szCs w:val="18"/>
          <w:lang w:val="en-US"/>
        </w:rPr>
        <w:t>MaxiSys</w:t>
      </w:r>
      <w:r w:rsidRPr="00600D59">
        <w:rPr>
          <w:rFonts w:eastAsiaTheme="minorEastAsia"/>
          <w:bCs w:val="0"/>
          <w:szCs w:val="18"/>
        </w:rPr>
        <w:t>.</w:t>
      </w:r>
      <w:r w:rsidR="009E0F2E" w:rsidRPr="00600D59">
        <w:t xml:space="preserve"> Επιλέγοντας αυτήν την ενότητα ανοίγει μια οθόνη διαχείρισης, στην οποία μπορείτε να ελέγξετε όλες τις διαθέσιμες εφαρμογές διαγνωστικού ελέγχου οχήματος.</w:t>
      </w:r>
    </w:p>
    <w:p w14:paraId="74C52CFD" w14:textId="0233CB53" w:rsidR="002D5E6C" w:rsidRPr="00600D59" w:rsidRDefault="009E0F2E" w:rsidP="002D5E6C">
      <w:pPr>
        <w:pStyle w:val="BodytextUserManual"/>
        <w:spacing w:before="156" w:after="156"/>
      </w:pPr>
      <w:r w:rsidRPr="00600D59">
        <w:t xml:space="preserve">Επιλέξτε το λογισμικό του οχήματος που θέλετε να διαγράψετε πατώντας στο εικονίδιο του κατασκευαστή του οχήματος. Το επιλεγμένο στοιχείο θα εμφανίσει ένα μπλε σημάδι στην επάνω δεξιά γωνία. </w:t>
      </w:r>
      <w:r w:rsidR="00600D59" w:rsidRPr="00600D59">
        <w:rPr>
          <w:rFonts w:eastAsiaTheme="minorEastAsia"/>
          <w:bCs w:val="0"/>
          <w:szCs w:val="18"/>
          <w:lang w:val="en-US"/>
        </w:rPr>
        <w:t>Πατήστε</w:t>
      </w:r>
      <w:r w:rsidR="00600D59" w:rsidRPr="00600D59">
        <w:rPr>
          <w:rFonts w:eastAsiaTheme="minorEastAsia"/>
          <w:bCs w:val="0"/>
          <w:szCs w:val="18"/>
        </w:rPr>
        <w:t xml:space="preserve"> </w:t>
      </w:r>
      <w:r w:rsidR="00600D59" w:rsidRPr="00600D59">
        <w:rPr>
          <w:rFonts w:eastAsiaTheme="minorEastAsia"/>
          <w:bCs w:val="0"/>
          <w:szCs w:val="18"/>
          <w:lang w:val="en-US"/>
        </w:rPr>
        <w:t>το</w:t>
      </w:r>
      <w:r w:rsidR="00600D59" w:rsidRPr="00600D59">
        <w:rPr>
          <w:rFonts w:eastAsiaTheme="minorEastAsia"/>
          <w:bCs w:val="0"/>
          <w:szCs w:val="18"/>
        </w:rPr>
        <w:t xml:space="preserve"> </w:t>
      </w:r>
      <w:r w:rsidR="00600D59" w:rsidRPr="00600D59">
        <w:rPr>
          <w:rFonts w:eastAsiaTheme="minorEastAsia"/>
          <w:bCs w:val="0"/>
          <w:szCs w:val="18"/>
          <w:lang w:val="en-US"/>
        </w:rPr>
        <w:t>εικονίδιο</w:t>
      </w:r>
      <w:r w:rsidR="00600D59" w:rsidRPr="00600D59">
        <w:rPr>
          <w:rFonts w:eastAsiaTheme="minorEastAsia"/>
          <w:bCs w:val="0"/>
          <w:szCs w:val="18"/>
        </w:rPr>
        <w:t xml:space="preserve"> </w:t>
      </w:r>
      <w:r w:rsidR="00600D59" w:rsidRPr="00600D59">
        <w:rPr>
          <w:rFonts w:eastAsiaTheme="minorEastAsia"/>
          <w:b/>
          <w:bCs w:val="0"/>
          <w:szCs w:val="18"/>
          <w:lang w:val="en-US"/>
        </w:rPr>
        <w:t>Διαγραφή</w:t>
      </w:r>
      <w:r w:rsidR="00600D59" w:rsidRPr="00600D59">
        <w:rPr>
          <w:rFonts w:eastAsiaTheme="minorEastAsia"/>
          <w:b/>
          <w:bCs w:val="0"/>
          <w:szCs w:val="18"/>
        </w:rPr>
        <w:t xml:space="preserve"> </w:t>
      </w:r>
      <w:r w:rsidR="00600D59" w:rsidRPr="00600D59">
        <w:rPr>
          <w:rFonts w:eastAsiaTheme="minorEastAsia"/>
          <w:bCs w:val="0"/>
          <w:szCs w:val="18"/>
          <w:lang w:val="en-US"/>
        </w:rPr>
        <w:t>στην</w:t>
      </w:r>
      <w:r w:rsidR="00600D59" w:rsidRPr="00600D59">
        <w:rPr>
          <w:rFonts w:eastAsiaTheme="minorEastAsia"/>
          <w:bCs w:val="0"/>
          <w:szCs w:val="18"/>
        </w:rPr>
        <w:t xml:space="preserve"> </w:t>
      </w:r>
      <w:r w:rsidR="00600D59" w:rsidRPr="00600D59">
        <w:rPr>
          <w:rFonts w:eastAsiaTheme="minorEastAsia"/>
          <w:bCs w:val="0"/>
          <w:szCs w:val="18"/>
          <w:lang w:val="en-US"/>
        </w:rPr>
        <w:t>επάνω</w:t>
      </w:r>
      <w:r w:rsidR="00600D59" w:rsidRPr="00600D59">
        <w:rPr>
          <w:rFonts w:eastAsiaTheme="minorEastAsia"/>
          <w:bCs w:val="0"/>
          <w:szCs w:val="18"/>
        </w:rPr>
        <w:t xml:space="preserve"> </w:t>
      </w:r>
      <w:r w:rsidR="00600D59" w:rsidRPr="00600D59">
        <w:rPr>
          <w:rFonts w:eastAsiaTheme="minorEastAsia"/>
          <w:bCs w:val="0"/>
          <w:szCs w:val="18"/>
          <w:lang w:val="en-US"/>
        </w:rPr>
        <w:t>γραμμή</w:t>
      </w:r>
      <w:r w:rsidR="00600D59" w:rsidRPr="00600D59">
        <w:rPr>
          <w:rFonts w:eastAsiaTheme="minorEastAsia"/>
          <w:bCs w:val="0"/>
          <w:szCs w:val="18"/>
        </w:rPr>
        <w:t xml:space="preserve"> </w:t>
      </w:r>
      <w:r w:rsidR="00600D59" w:rsidRPr="00600D59">
        <w:rPr>
          <w:rFonts w:eastAsiaTheme="minorEastAsia"/>
          <w:bCs w:val="0"/>
          <w:szCs w:val="18"/>
          <w:lang w:val="en-US"/>
        </w:rPr>
        <w:t>εργαλείων</w:t>
      </w:r>
      <w:r w:rsidR="00600D59" w:rsidRPr="00600D59">
        <w:rPr>
          <w:rFonts w:eastAsiaTheme="minorEastAsia"/>
          <w:bCs w:val="0"/>
          <w:szCs w:val="18"/>
        </w:rPr>
        <w:t xml:space="preserve"> </w:t>
      </w:r>
      <w:r w:rsidR="00600D59" w:rsidRPr="00600D59">
        <w:rPr>
          <w:rFonts w:eastAsiaTheme="minorEastAsia"/>
          <w:bCs w:val="0"/>
          <w:szCs w:val="18"/>
          <w:lang w:val="en-US"/>
        </w:rPr>
        <w:t>για</w:t>
      </w:r>
      <w:r w:rsidR="00600D59" w:rsidRPr="00600D59">
        <w:rPr>
          <w:rFonts w:eastAsiaTheme="minorEastAsia"/>
          <w:bCs w:val="0"/>
          <w:szCs w:val="18"/>
        </w:rPr>
        <w:t xml:space="preserve"> </w:t>
      </w:r>
      <w:r w:rsidR="00600D59" w:rsidRPr="00600D59">
        <w:rPr>
          <w:rFonts w:eastAsiaTheme="minorEastAsia"/>
          <w:bCs w:val="0"/>
          <w:szCs w:val="18"/>
          <w:lang w:val="en-US"/>
        </w:rPr>
        <w:t>να</w:t>
      </w:r>
      <w:r w:rsidR="00600D59" w:rsidRPr="00600D59">
        <w:rPr>
          <w:rFonts w:eastAsiaTheme="minorEastAsia"/>
          <w:bCs w:val="0"/>
          <w:szCs w:val="18"/>
        </w:rPr>
        <w:t xml:space="preserve"> </w:t>
      </w:r>
      <w:r w:rsidR="00600D59" w:rsidRPr="00600D59">
        <w:rPr>
          <w:rFonts w:eastAsiaTheme="minorEastAsia"/>
          <w:bCs w:val="0"/>
          <w:szCs w:val="18"/>
          <w:lang w:val="en-US"/>
        </w:rPr>
        <w:t>διαγράψετε</w:t>
      </w:r>
      <w:r w:rsidR="00600D59" w:rsidRPr="00600D59">
        <w:rPr>
          <w:rFonts w:eastAsiaTheme="minorEastAsia"/>
          <w:bCs w:val="0"/>
          <w:szCs w:val="18"/>
        </w:rPr>
        <w:t xml:space="preserve"> </w:t>
      </w:r>
      <w:r w:rsidR="00600D59" w:rsidRPr="00600D59">
        <w:rPr>
          <w:rFonts w:eastAsiaTheme="minorEastAsia"/>
          <w:bCs w:val="0"/>
          <w:szCs w:val="18"/>
          <w:lang w:val="en-US"/>
        </w:rPr>
        <w:t>το</w:t>
      </w:r>
      <w:r w:rsidR="00600D59" w:rsidRPr="00600D59">
        <w:rPr>
          <w:rFonts w:eastAsiaTheme="minorEastAsia"/>
          <w:bCs w:val="0"/>
          <w:szCs w:val="18"/>
        </w:rPr>
        <w:t xml:space="preserve"> </w:t>
      </w:r>
      <w:r w:rsidR="00600D59" w:rsidRPr="00600D59">
        <w:rPr>
          <w:rFonts w:eastAsiaTheme="minorEastAsia"/>
          <w:bCs w:val="0"/>
          <w:szCs w:val="18"/>
          <w:lang w:val="en-US"/>
        </w:rPr>
        <w:t>λογισμικό</w:t>
      </w:r>
      <w:r w:rsidR="00600D59" w:rsidRPr="00600D59">
        <w:rPr>
          <w:rFonts w:eastAsiaTheme="minorEastAsia"/>
          <w:bCs w:val="0"/>
          <w:szCs w:val="18"/>
        </w:rPr>
        <w:t xml:space="preserve"> </w:t>
      </w:r>
      <w:r w:rsidR="00600D59" w:rsidRPr="00600D59">
        <w:rPr>
          <w:rFonts w:eastAsiaTheme="minorEastAsia"/>
          <w:bCs w:val="0"/>
          <w:szCs w:val="18"/>
          <w:lang w:val="en-US"/>
        </w:rPr>
        <w:t>από</w:t>
      </w:r>
      <w:r w:rsidR="00600D59" w:rsidRPr="00600D59">
        <w:rPr>
          <w:rFonts w:eastAsiaTheme="minorEastAsia"/>
          <w:bCs w:val="0"/>
          <w:szCs w:val="18"/>
        </w:rPr>
        <w:t xml:space="preserve"> </w:t>
      </w:r>
      <w:r w:rsidR="00600D59" w:rsidRPr="00600D59">
        <w:rPr>
          <w:rFonts w:eastAsiaTheme="minorEastAsia"/>
          <w:bCs w:val="0"/>
          <w:szCs w:val="18"/>
          <w:lang w:val="en-US"/>
        </w:rPr>
        <w:t>τη</w:t>
      </w:r>
      <w:r w:rsidR="00600D59" w:rsidRPr="00600D59">
        <w:rPr>
          <w:rFonts w:eastAsiaTheme="minorEastAsia"/>
          <w:bCs w:val="0"/>
          <w:szCs w:val="18"/>
        </w:rPr>
        <w:t xml:space="preserve"> </w:t>
      </w:r>
      <w:r w:rsidR="00600D59" w:rsidRPr="00600D59">
        <w:rPr>
          <w:rFonts w:eastAsiaTheme="minorEastAsia"/>
          <w:bCs w:val="0"/>
          <w:szCs w:val="18"/>
          <w:lang w:val="en-US"/>
        </w:rPr>
        <w:t>βάση</w:t>
      </w:r>
      <w:r w:rsidR="00600D59" w:rsidRPr="00600D59">
        <w:rPr>
          <w:rFonts w:eastAsiaTheme="minorEastAsia"/>
          <w:bCs w:val="0"/>
          <w:szCs w:val="18"/>
        </w:rPr>
        <w:t xml:space="preserve"> </w:t>
      </w:r>
      <w:r w:rsidR="00600D59" w:rsidRPr="00600D59">
        <w:rPr>
          <w:rFonts w:eastAsiaTheme="minorEastAsia"/>
          <w:bCs w:val="0"/>
          <w:szCs w:val="18"/>
          <w:lang w:val="en-US"/>
        </w:rPr>
        <w:t>δεδομένων</w:t>
      </w:r>
      <w:r w:rsidR="00600D59" w:rsidRPr="00600D59">
        <w:rPr>
          <w:rFonts w:eastAsiaTheme="minorEastAsia"/>
          <w:bCs w:val="0"/>
          <w:szCs w:val="18"/>
        </w:rPr>
        <w:t xml:space="preserve"> </w:t>
      </w:r>
      <w:r w:rsidR="00600D59" w:rsidRPr="00600D59">
        <w:rPr>
          <w:rFonts w:eastAsiaTheme="minorEastAsia"/>
          <w:bCs w:val="0"/>
          <w:szCs w:val="18"/>
          <w:lang w:val="en-US"/>
        </w:rPr>
        <w:t>του</w:t>
      </w:r>
      <w:r w:rsidR="00600D59" w:rsidRPr="00600D59">
        <w:rPr>
          <w:rFonts w:eastAsiaTheme="minorEastAsia"/>
          <w:bCs w:val="0"/>
          <w:szCs w:val="18"/>
        </w:rPr>
        <w:t xml:space="preserve"> </w:t>
      </w:r>
      <w:r w:rsidR="00600D59" w:rsidRPr="00600D59">
        <w:rPr>
          <w:rFonts w:eastAsiaTheme="minorEastAsia"/>
          <w:bCs w:val="0"/>
          <w:szCs w:val="18"/>
          <w:lang w:val="en-US"/>
        </w:rPr>
        <w:t>συστήματος</w:t>
      </w:r>
      <w:r w:rsidR="00600D59" w:rsidRPr="00600D59">
        <w:rPr>
          <w:rFonts w:eastAsiaTheme="minorEastAsia"/>
          <w:bCs w:val="0"/>
          <w:szCs w:val="18"/>
        </w:rPr>
        <w:t>.</w:t>
      </w:r>
    </w:p>
    <w:p w14:paraId="4B5BE357" w14:textId="77777777" w:rsidR="002D5E6C" w:rsidRPr="00600D59" w:rsidRDefault="002D5E6C" w:rsidP="002D5E6C">
      <w:pPr>
        <w:pStyle w:val="20"/>
        <w:spacing w:before="312" w:after="156"/>
        <w:rPr>
          <w:rFonts w:cs="Arial"/>
        </w:rPr>
      </w:pPr>
      <w:bookmarkStart w:id="348" w:name="_Toc199938942"/>
      <w:bookmarkStart w:id="349" w:name="_Toc204006067"/>
      <w:r w:rsidRPr="00600D59">
        <w:rPr>
          <w:rFonts w:cs="Arial"/>
        </w:rPr>
        <w:t>Δημιουργία αντιγράφων ασφαλείας και επαναφορά</w:t>
      </w:r>
      <w:bookmarkEnd w:id="348"/>
      <w:bookmarkEnd w:id="349"/>
    </w:p>
    <w:p w14:paraId="1F2D5D25" w14:textId="77777777" w:rsidR="002D5E6C" w:rsidRPr="00600D59" w:rsidRDefault="002D5E6C" w:rsidP="002D5E6C">
      <w:pPr>
        <w:pStyle w:val="BodytextUserManual"/>
        <w:spacing w:before="156" w:after="156"/>
      </w:pPr>
      <w:r w:rsidRPr="00600D59">
        <w:t>Αυτή η ενότητα σάς επιτρέπει να δημιουργήσετε αντίγραφα ασφαλείας των δεδομένων στο Autel Cloud και να τα επαναφέρετε στη συσκευή.</w:t>
      </w:r>
    </w:p>
    <w:p w14:paraId="2A5B146F" w14:textId="77777777" w:rsidR="002D5E6C" w:rsidRPr="00600D59" w:rsidRDefault="002D5E6C" w:rsidP="002D5E6C">
      <w:pPr>
        <w:pStyle w:val="BodytextUserManual"/>
        <w:numPr>
          <w:ilvl w:val="0"/>
          <w:numId w:val="25"/>
        </w:numPr>
        <w:spacing w:beforeLines="20" w:before="62" w:afterLines="20" w:after="62"/>
        <w:ind w:left="641" w:hanging="357"/>
        <w:rPr>
          <w:b/>
        </w:rPr>
      </w:pPr>
      <w:r w:rsidRPr="00600D59">
        <w:rPr>
          <w:b/>
        </w:rPr>
        <w:t>Για να δημιουργήσετε αντίγραφα ασφαλείας των δεδομένων σας στο Autel Cloud</w:t>
      </w:r>
    </w:p>
    <w:p w14:paraId="032B9E73" w14:textId="77777777" w:rsidR="002D5E6C" w:rsidRPr="00600D59" w:rsidRDefault="002D5E6C" w:rsidP="002D5E6C">
      <w:pPr>
        <w:pStyle w:val="aa"/>
        <w:numPr>
          <w:ilvl w:val="0"/>
          <w:numId w:val="277"/>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3B6A5720" w14:textId="77777777" w:rsidR="002D5E6C" w:rsidRPr="00600D59" w:rsidRDefault="002D5E6C" w:rsidP="002D5E6C">
      <w:pPr>
        <w:pStyle w:val="aa"/>
        <w:numPr>
          <w:ilvl w:val="0"/>
          <w:numId w:val="277"/>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Αντίγραφα ασφαλείας και επαναφορά </w:t>
      </w:r>
      <w:r w:rsidRPr="00600D59">
        <w:rPr>
          <w:rFonts w:cs="Arial"/>
        </w:rPr>
        <w:t>για να εισέλθετε στην οθόνη Αντίγραφα ασφαλείας και επαναφορά.</w:t>
      </w:r>
    </w:p>
    <w:p w14:paraId="799D4D0D" w14:textId="77777777" w:rsidR="002D5E6C" w:rsidRPr="00600D59" w:rsidRDefault="002D5E6C" w:rsidP="002D5E6C">
      <w:pPr>
        <w:pStyle w:val="aa"/>
        <w:numPr>
          <w:ilvl w:val="0"/>
          <w:numId w:val="277"/>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Προσθήκη αντιγράφου ασφαλείας </w:t>
      </w:r>
      <w:r w:rsidRPr="00600D59">
        <w:rPr>
          <w:rFonts w:cs="Arial"/>
        </w:rPr>
        <w:t>για να εισέλθετε στην οθόνη Προσθήκη αντιγράφου ασφαλείας.</w:t>
      </w:r>
    </w:p>
    <w:p w14:paraId="22A1E82E" w14:textId="77777777" w:rsidR="002D5E6C" w:rsidRPr="00600D59" w:rsidRDefault="002D5E6C" w:rsidP="002D5E6C">
      <w:pPr>
        <w:pStyle w:val="aa"/>
        <w:numPr>
          <w:ilvl w:val="0"/>
          <w:numId w:val="277"/>
        </w:numPr>
        <w:spacing w:beforeLines="20" w:before="62" w:afterLines="20" w:after="62"/>
        <w:ind w:left="998" w:hanging="357"/>
        <w:rPr>
          <w:rFonts w:cs="Arial"/>
        </w:rPr>
      </w:pPr>
      <w:r w:rsidRPr="00600D59">
        <w:rPr>
          <w:rFonts w:cs="Arial"/>
        </w:rPr>
        <w:t xml:space="preserve">Επιλέξτε το πλαίσιο για να επιλέξετε τα δεδομένα που επιθυμείτε και πατήστε </w:t>
      </w:r>
      <w:r w:rsidRPr="00600D59">
        <w:rPr>
          <w:rFonts w:cs="Arial"/>
          <w:b/>
          <w:bCs/>
        </w:rPr>
        <w:t>Αντίγραφα ασφαλείας.</w:t>
      </w:r>
      <w:r w:rsidRPr="00600D59">
        <w:rPr>
          <w:rFonts w:cs="Arial"/>
        </w:rPr>
        <w:t xml:space="preserve"> Το σύστημα θα εμφανίσει ένα παράθυρο διαλόγου.</w:t>
      </w:r>
    </w:p>
    <w:p w14:paraId="3854FB50" w14:textId="77777777" w:rsidR="002D5E6C" w:rsidRPr="00600D59" w:rsidRDefault="002D5E6C" w:rsidP="002D5E6C">
      <w:pPr>
        <w:pStyle w:val="aa"/>
        <w:numPr>
          <w:ilvl w:val="0"/>
          <w:numId w:val="277"/>
        </w:numPr>
        <w:spacing w:beforeLines="20" w:before="62" w:afterLines="20" w:after="62"/>
        <w:ind w:left="998" w:hanging="357"/>
        <w:rPr>
          <w:rFonts w:cs="Arial"/>
        </w:rPr>
      </w:pPr>
      <w:r w:rsidRPr="00600D59">
        <w:rPr>
          <w:rFonts w:cs="Arial"/>
        </w:rPr>
        <w:t xml:space="preserve">Εισαγάγετε ένα όνομα στο πλαίσιο εισαγωγής και πατήστε </w:t>
      </w:r>
      <w:r w:rsidRPr="00600D59">
        <w:rPr>
          <w:rFonts w:cs="Arial"/>
          <w:b/>
          <w:bCs/>
        </w:rPr>
        <w:t xml:space="preserve">OK </w:t>
      </w:r>
      <w:r w:rsidRPr="00600D59">
        <w:rPr>
          <w:rFonts w:cs="Arial"/>
        </w:rPr>
        <w:t>για να δημιουργήσετε αντίγραφα ασφαλείας των δεδομένων στο Autel Cloud. Η εγγραφή δεδομένων αντιγράφου ασφαλείας θα εμφανιστεί στην οθόνη Δημιουργία αντιγράφων ασφαλείας και επαναφορά.</w:t>
      </w:r>
    </w:p>
    <w:p w14:paraId="2F39F44B" w14:textId="77777777" w:rsidR="002D5E6C" w:rsidRPr="00600D59" w:rsidRDefault="002D5E6C" w:rsidP="002D5E6C">
      <w:pPr>
        <w:pStyle w:val="aa"/>
        <w:spacing w:beforeLines="20" w:before="62" w:afterLines="20" w:after="62"/>
        <w:ind w:left="998" w:firstLine="0"/>
        <w:rPr>
          <w:rFonts w:cs="Arial"/>
        </w:rPr>
      </w:pPr>
      <w:r w:rsidRPr="00600D59">
        <w:rPr>
          <w:rFonts w:cs="Arial"/>
        </w:rPr>
        <w:t xml:space="preserve">Εάν χρειάζεται να δημιουργήσετε αντίγραφα ασφαλείας περισσότερων δεδομένων, πατήστε το εικονίδιο </w:t>
      </w:r>
      <w:r w:rsidRPr="00600D59">
        <w:rPr>
          <w:rFonts w:cs="Arial"/>
          <w:noProof/>
          <w:lang w:val="en-US"/>
        </w:rPr>
        <w:drawing>
          <wp:inline distT="0" distB="0" distL="0" distR="0" wp14:anchorId="3138AA1B" wp14:editId="65E289F9">
            <wp:extent cx="136144" cy="113120"/>
            <wp:effectExtent l="0" t="0" r="0" b="127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39171" cy="115635"/>
                    </a:xfrm>
                    <a:prstGeom prst="rect">
                      <a:avLst/>
                    </a:prstGeom>
                    <a:noFill/>
                    <a:ln>
                      <a:noFill/>
                    </a:ln>
                  </pic:spPr>
                </pic:pic>
              </a:graphicData>
            </a:graphic>
          </wp:inline>
        </w:drawing>
      </w:r>
      <w:r w:rsidRPr="00600D59">
        <w:rPr>
          <w:rFonts w:cs="Arial"/>
        </w:rPr>
        <w:t xml:space="preserve"> για να εισέλθετε στην οθόνη Προσθήκη </w:t>
      </w:r>
      <w:r w:rsidRPr="00600D59">
        <w:rPr>
          <w:rFonts w:cs="Arial"/>
        </w:rPr>
        <w:lastRenderedPageBreak/>
        <w:t>αντιγράφου ασφαλείας και εκτελέστε ξανά τα βήματα 4 έως 5 για να δημιουργήσετε αντίγραφα ασφαλείας των δεδομένων στο Autel Cloud.</w:t>
      </w:r>
    </w:p>
    <w:p w14:paraId="5D5DBEFB" w14:textId="77777777" w:rsidR="002D5E6C" w:rsidRPr="00600D59" w:rsidRDefault="002D5E6C" w:rsidP="002D5E6C">
      <w:pPr>
        <w:pStyle w:val="BodytextUserManual"/>
        <w:numPr>
          <w:ilvl w:val="0"/>
          <w:numId w:val="25"/>
        </w:numPr>
        <w:spacing w:beforeLines="20" w:before="62" w:afterLines="20" w:after="62"/>
        <w:ind w:left="641" w:hanging="357"/>
      </w:pPr>
      <w:r w:rsidRPr="00600D59">
        <w:rPr>
          <w:b/>
          <w:bCs w:val="0"/>
        </w:rPr>
        <w:t>Για να επαναφέρετε δεδομένα στη συσκευή</w:t>
      </w:r>
    </w:p>
    <w:p w14:paraId="707485F0" w14:textId="77777777" w:rsidR="002D5E6C" w:rsidRPr="00600D59" w:rsidRDefault="002D5E6C" w:rsidP="002D5E6C">
      <w:pPr>
        <w:pStyle w:val="aa"/>
        <w:numPr>
          <w:ilvl w:val="0"/>
          <w:numId w:val="278"/>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41433176" w14:textId="77777777" w:rsidR="002D5E6C" w:rsidRPr="00600D59" w:rsidRDefault="002D5E6C" w:rsidP="002D5E6C">
      <w:pPr>
        <w:pStyle w:val="aa"/>
        <w:numPr>
          <w:ilvl w:val="0"/>
          <w:numId w:val="278"/>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Αντίγραφα ασφαλείας και επαναφορά </w:t>
      </w:r>
      <w:r w:rsidRPr="00600D59">
        <w:rPr>
          <w:rFonts w:cs="Arial"/>
        </w:rPr>
        <w:t>για να εισέλθετε στην οθόνη Αντίγραφα ασφαλείας και επαναφορά.</w:t>
      </w:r>
    </w:p>
    <w:p w14:paraId="49CD5DA6" w14:textId="77777777" w:rsidR="002D5E6C" w:rsidRPr="00600D59" w:rsidRDefault="002D5E6C" w:rsidP="002D5E6C">
      <w:pPr>
        <w:pStyle w:val="aa"/>
        <w:numPr>
          <w:ilvl w:val="0"/>
          <w:numId w:val="278"/>
        </w:numPr>
        <w:spacing w:beforeLines="20" w:before="62" w:afterLines="20" w:after="62"/>
        <w:ind w:left="998" w:hanging="357"/>
        <w:rPr>
          <w:rFonts w:cs="Arial"/>
        </w:rPr>
      </w:pPr>
      <w:bookmarkStart w:id="350" w:name="_Hlk198824766"/>
      <w:r w:rsidRPr="00600D59">
        <w:rPr>
          <w:rFonts w:cs="Arial"/>
        </w:rPr>
        <w:t xml:space="preserve">Πατήστε </w:t>
      </w:r>
      <w:r w:rsidRPr="00600D59">
        <w:rPr>
          <w:rFonts w:cs="Arial"/>
          <w:b/>
          <w:bCs/>
        </w:rPr>
        <w:t xml:space="preserve">Επαναφορά </w:t>
      </w:r>
      <w:r w:rsidRPr="00600D59">
        <w:rPr>
          <w:rFonts w:cs="Arial"/>
        </w:rPr>
        <w:t xml:space="preserve">&gt; </w:t>
      </w:r>
      <w:r w:rsidRPr="00600D59">
        <w:rPr>
          <w:rFonts w:cs="Arial"/>
          <w:b/>
          <w:bCs/>
        </w:rPr>
        <w:t xml:space="preserve">OK </w:t>
      </w:r>
      <w:r w:rsidRPr="00600D59">
        <w:rPr>
          <w:rFonts w:cs="Arial"/>
        </w:rPr>
        <w:t>για να επαναφέρετε τα δεδομένα στη συσκευή.</w:t>
      </w:r>
    </w:p>
    <w:bookmarkEnd w:id="350"/>
    <w:p w14:paraId="668E84B7" w14:textId="77777777" w:rsidR="002D5E6C" w:rsidRPr="00600D59" w:rsidRDefault="002D5E6C" w:rsidP="002D5E6C">
      <w:pPr>
        <w:pStyle w:val="aa"/>
        <w:spacing w:beforeLines="20" w:before="62" w:afterLines="20" w:after="62"/>
        <w:ind w:left="998" w:firstLine="0"/>
        <w:rPr>
          <w:rFonts w:cs="Arial"/>
        </w:rPr>
      </w:pPr>
      <w:r w:rsidRPr="00600D59">
        <w:rPr>
          <w:rFonts w:cs="Arial"/>
        </w:rPr>
        <w:t xml:space="preserve">Εάν είναι απαραίτητο, πατήστε </w:t>
      </w:r>
      <w:r w:rsidRPr="00600D59">
        <w:rPr>
          <w:rFonts w:cs="Arial"/>
          <w:b/>
          <w:bCs/>
        </w:rPr>
        <w:t xml:space="preserve">Παύση </w:t>
      </w:r>
      <w:r w:rsidRPr="00600D59">
        <w:rPr>
          <w:rFonts w:cs="Arial"/>
        </w:rPr>
        <w:t>για να διακόψετε προσωρινά τη διαδικασία επαναφοράς.</w:t>
      </w:r>
    </w:p>
    <w:p w14:paraId="04865167" w14:textId="77777777" w:rsidR="002D5E6C" w:rsidRPr="00600D59" w:rsidRDefault="002D5E6C" w:rsidP="002D5E6C">
      <w:pPr>
        <w:pStyle w:val="BodytextUserManual"/>
        <w:numPr>
          <w:ilvl w:val="0"/>
          <w:numId w:val="25"/>
        </w:numPr>
        <w:spacing w:beforeLines="20" w:before="62" w:afterLines="20" w:after="62"/>
        <w:ind w:left="641" w:hanging="357"/>
      </w:pPr>
      <w:r w:rsidRPr="00600D59">
        <w:rPr>
          <w:b/>
          <w:bCs w:val="0"/>
        </w:rPr>
        <w:t>Για να διαγράψετε τα αποθηκευμένα δεδομένα αντιγράφων ασφαλείας</w:t>
      </w:r>
    </w:p>
    <w:p w14:paraId="2FED85A1" w14:textId="77777777" w:rsidR="002D5E6C" w:rsidRPr="00600D59" w:rsidRDefault="002D5E6C" w:rsidP="002D5E6C">
      <w:pPr>
        <w:pStyle w:val="aa"/>
        <w:numPr>
          <w:ilvl w:val="0"/>
          <w:numId w:val="279"/>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rPr>
        <w:t>Διαχείριση δεδομένων</w:t>
      </w:r>
      <w:r w:rsidRPr="00600D59">
        <w:rPr>
          <w:rFonts w:cs="Arial"/>
        </w:rPr>
        <w:t xml:space="preserve"> στο μενού εργασιών MaxiSys.</w:t>
      </w:r>
    </w:p>
    <w:p w14:paraId="462C4795" w14:textId="77777777" w:rsidR="002D5E6C" w:rsidRPr="00600D59" w:rsidRDefault="002D5E6C" w:rsidP="002D5E6C">
      <w:pPr>
        <w:pStyle w:val="aa"/>
        <w:numPr>
          <w:ilvl w:val="0"/>
          <w:numId w:val="279"/>
        </w:numPr>
        <w:spacing w:beforeLines="20" w:before="62" w:afterLines="20" w:after="62"/>
        <w:ind w:left="998" w:hanging="357"/>
        <w:rPr>
          <w:rFonts w:cs="Arial"/>
        </w:rPr>
      </w:pPr>
      <w:r w:rsidRPr="00600D59">
        <w:rPr>
          <w:rFonts w:cs="Arial"/>
        </w:rPr>
        <w:t xml:space="preserve">Επιλέξτε </w:t>
      </w:r>
      <w:r w:rsidRPr="00600D59">
        <w:rPr>
          <w:rFonts w:cs="Arial"/>
          <w:b/>
          <w:bCs/>
        </w:rPr>
        <w:t xml:space="preserve">Αντίγραφα ασφαλείας και επαναφορά </w:t>
      </w:r>
      <w:r w:rsidRPr="00600D59">
        <w:rPr>
          <w:rFonts w:cs="Arial"/>
        </w:rPr>
        <w:t>για να εισέλθετε στην οθόνη Αντίγραφα ασφαλείας και επαναφορά.</w:t>
      </w:r>
    </w:p>
    <w:p w14:paraId="2BC2EDA8" w14:textId="77777777" w:rsidR="002D5E6C" w:rsidRPr="00600D59" w:rsidRDefault="002D5E6C" w:rsidP="002D5E6C">
      <w:pPr>
        <w:pStyle w:val="aa"/>
        <w:numPr>
          <w:ilvl w:val="0"/>
          <w:numId w:val="279"/>
        </w:numPr>
        <w:spacing w:beforeLines="20" w:before="62" w:afterLines="20" w:after="62"/>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3ED41031" wp14:editId="687DEF81">
            <wp:extent cx="161518" cy="122947"/>
            <wp:effectExtent l="0" t="0" r="0" b="0"/>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65988" cy="126350"/>
                    </a:xfrm>
                    <a:prstGeom prst="rect">
                      <a:avLst/>
                    </a:prstGeom>
                    <a:noFill/>
                    <a:ln>
                      <a:noFill/>
                    </a:ln>
                  </pic:spPr>
                </pic:pic>
              </a:graphicData>
            </a:graphic>
          </wp:inline>
        </w:drawing>
      </w:r>
      <w:r w:rsidRPr="00600D59">
        <w:rPr>
          <w:rFonts w:cs="Arial"/>
        </w:rPr>
        <w:t xml:space="preserve">, επιλέξτε το πλαίσιο για να επιλέξετε τα δεδομένα αντιγράφων ασφαλείας και πατήστε το εικονίδιο </w:t>
      </w:r>
      <w:r w:rsidRPr="00600D59">
        <w:rPr>
          <w:rFonts w:cs="Arial"/>
          <w:noProof/>
          <w:lang w:val="en-US"/>
        </w:rPr>
        <w:drawing>
          <wp:inline distT="0" distB="0" distL="0" distR="0" wp14:anchorId="425A218C" wp14:editId="16C5D11A">
            <wp:extent cx="120904" cy="137967"/>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24694" cy="142292"/>
                    </a:xfrm>
                    <a:prstGeom prst="rect">
                      <a:avLst/>
                    </a:prstGeom>
                    <a:noFill/>
                    <a:ln>
                      <a:noFill/>
                    </a:ln>
                  </pic:spPr>
                </pic:pic>
              </a:graphicData>
            </a:graphic>
          </wp:inline>
        </w:drawing>
      </w:r>
      <w:r w:rsidRPr="00600D59">
        <w:rPr>
          <w:rFonts w:cs="Arial"/>
        </w:rPr>
        <w:t xml:space="preserve">. Πατήστε </w:t>
      </w:r>
      <w:r w:rsidRPr="00600D59">
        <w:rPr>
          <w:rFonts w:cs="Arial"/>
          <w:b/>
          <w:bCs/>
        </w:rPr>
        <w:t xml:space="preserve">OK </w:t>
      </w:r>
      <w:r w:rsidRPr="00600D59">
        <w:rPr>
          <w:rFonts w:cs="Arial"/>
        </w:rPr>
        <w:t>για να διαγράψετε τα επιλεγμένα δεδομένα.</w:t>
      </w:r>
    </w:p>
    <w:p w14:paraId="7024074B" w14:textId="77777777" w:rsidR="002D5E6C" w:rsidRPr="00600D59" w:rsidRDefault="002D5E6C" w:rsidP="002D5E6C">
      <w:pPr>
        <w:pStyle w:val="Text"/>
        <w:spacing w:before="156" w:after="156"/>
        <w:rPr>
          <w:rFonts w:cs="Arial"/>
        </w:rPr>
      </w:pPr>
    </w:p>
    <w:p w14:paraId="451F4944" w14:textId="79281D96" w:rsidR="002D5E6C" w:rsidRPr="00600D59" w:rsidRDefault="002D5E6C" w:rsidP="009E0F2E">
      <w:pPr>
        <w:pStyle w:val="BodytextUserManual"/>
        <w:spacing w:before="156" w:after="156"/>
      </w:pPr>
      <w:r w:rsidRPr="00600D59">
        <w:br w:type="page"/>
      </w:r>
    </w:p>
    <w:p w14:paraId="1ECDB866" w14:textId="77777777" w:rsidR="002D5E6C" w:rsidRPr="00600D59" w:rsidRDefault="002D5E6C" w:rsidP="002D5E6C">
      <w:pPr>
        <w:pStyle w:val="12"/>
        <w:spacing w:before="312" w:after="312"/>
        <w:ind w:left="792" w:hanging="792"/>
      </w:pPr>
      <w:bookmarkStart w:id="351" w:name="_Autel_Cloud"/>
      <w:bookmarkStart w:id="352" w:name="_Toc204006068"/>
      <w:bookmarkEnd w:id="351"/>
      <w:r w:rsidRPr="00600D59">
        <w:lastRenderedPageBreak/>
        <w:t>Autel Cloud</w:t>
      </w:r>
      <w:bookmarkEnd w:id="352"/>
    </w:p>
    <w:p w14:paraId="5527D0EF" w14:textId="77777777" w:rsidR="002D5E6C" w:rsidRPr="00600D59" w:rsidRDefault="002D5E6C" w:rsidP="002D5E6C">
      <w:pPr>
        <w:spacing w:before="156" w:after="156"/>
        <w:rPr>
          <w:rFonts w:cs="Arial"/>
        </w:rPr>
      </w:pPr>
      <w:r w:rsidRPr="00600D59">
        <w:rPr>
          <w:rFonts w:cs="Arial"/>
        </w:rPr>
        <w:t>Το Autel Cloud είναι μια πλατφόρμα διαχείρισης συσκευών και δεδομένων με την οποία μπορείτε εύκολα να ανεβάσετε, να διαχειριστείτε και να μοιραστείτε αναφορές (υποστηρίζοντας διαγνωστικά, ευθυγράμμιση τροχών, δοκιμές μπαταρίας κ.λπ.), δεδομένα σε πραγματικό χρόνο, εικόνες και αρχεία PDF.</w:t>
      </w:r>
    </w:p>
    <w:p w14:paraId="73873D48" w14:textId="12CDDBEE" w:rsidR="002D5E6C" w:rsidRPr="00600D59" w:rsidRDefault="00841058" w:rsidP="002D5E6C">
      <w:pPr>
        <w:spacing w:before="156" w:after="156"/>
        <w:rPr>
          <w:rFonts w:cs="Arial"/>
        </w:rPr>
      </w:pPr>
      <w:r w:rsidRPr="00600D59">
        <w:rPr>
          <w:rFonts w:cs="Arial"/>
        </w:rPr>
        <w:t>Μπορείτε να αποκτήσετε πρόσβαση στο Autel Cloud μέσω του tablet MaxiSys ή επισκεπτόμενοι τον ιστότοπο της Autel.</w:t>
      </w:r>
    </w:p>
    <w:p w14:paraId="2646F8E8" w14:textId="77777777" w:rsidR="002D5E6C" w:rsidRPr="00600D59" w:rsidRDefault="002D5E6C" w:rsidP="002D5E6C">
      <w:pPr>
        <w:pStyle w:val="aa"/>
        <w:numPr>
          <w:ilvl w:val="0"/>
          <w:numId w:val="283"/>
        </w:numPr>
        <w:spacing w:before="156" w:after="156"/>
        <w:rPr>
          <w:rFonts w:cs="Arial"/>
          <w:b/>
          <w:bCs/>
        </w:rPr>
      </w:pPr>
      <w:r w:rsidRPr="00600D59">
        <w:rPr>
          <w:rFonts w:cs="Arial"/>
          <w:b/>
          <w:bCs/>
        </w:rPr>
        <w:t>Μέσω του tablet MaxiSys</w:t>
      </w:r>
    </w:p>
    <w:p w14:paraId="0BC7989A" w14:textId="77777777" w:rsidR="002D5E6C" w:rsidRPr="00600D59" w:rsidRDefault="002D5E6C" w:rsidP="002D5E6C">
      <w:pPr>
        <w:pStyle w:val="aa"/>
        <w:numPr>
          <w:ilvl w:val="0"/>
          <w:numId w:val="284"/>
        </w:numPr>
        <w:spacing w:beforeLines="30" w:before="93" w:afterLines="30" w:after="93"/>
        <w:ind w:left="1010" w:hanging="369"/>
        <w:rPr>
          <w:rFonts w:cs="Arial"/>
          <w:bCs/>
          <w:szCs w:val="18"/>
        </w:rPr>
      </w:pPr>
      <w:r w:rsidRPr="00600D59">
        <w:rPr>
          <w:rFonts w:cs="Arial"/>
          <w:bCs/>
          <w:szCs w:val="18"/>
        </w:rPr>
        <w:t xml:space="preserve">Πατήστε το κουμπί της εφαρμογής </w:t>
      </w:r>
      <w:r w:rsidRPr="00600D59">
        <w:rPr>
          <w:rFonts w:cs="Arial"/>
          <w:b/>
          <w:szCs w:val="18"/>
        </w:rPr>
        <w:t xml:space="preserve">Autel Cloud </w:t>
      </w:r>
      <w:r w:rsidRPr="00600D59">
        <w:rPr>
          <w:rFonts w:cs="Arial"/>
          <w:bCs/>
          <w:szCs w:val="18"/>
        </w:rPr>
        <w:t>στο Μενού εργασιών MaxiSys για να εισέλθετε στην οθόνη εισαγωγής του Autel Cloud.</w:t>
      </w:r>
    </w:p>
    <w:p w14:paraId="033607E4" w14:textId="77777777" w:rsidR="002D5E6C" w:rsidRPr="00600D59" w:rsidRDefault="002D5E6C" w:rsidP="002D5E6C">
      <w:pPr>
        <w:pStyle w:val="aa"/>
        <w:numPr>
          <w:ilvl w:val="0"/>
          <w:numId w:val="284"/>
        </w:numPr>
        <w:spacing w:beforeLines="30" w:before="93" w:afterLines="30" w:after="93"/>
        <w:ind w:left="1010" w:hanging="369"/>
        <w:rPr>
          <w:rFonts w:cs="Arial"/>
          <w:bCs/>
          <w:szCs w:val="18"/>
        </w:rPr>
      </w:pPr>
      <w:r w:rsidRPr="00600D59">
        <w:rPr>
          <w:rFonts w:cs="Arial"/>
        </w:rPr>
        <w:t xml:space="preserve">Πατήστε </w:t>
      </w:r>
      <w:r w:rsidRPr="00600D59">
        <w:rPr>
          <w:rFonts w:cs="Arial"/>
          <w:b/>
          <w:bCs/>
        </w:rPr>
        <w:t xml:space="preserve">Μπείτε στο Autel Cloud </w:t>
      </w:r>
      <w:r w:rsidRPr="00600D59">
        <w:rPr>
          <w:rFonts w:cs="Arial"/>
        </w:rPr>
        <w:t>για να εισέλθετε στην οθόνη σύνδεσης Autel Cloud.</w:t>
      </w:r>
    </w:p>
    <w:p w14:paraId="4AD9754B" w14:textId="4BC2731F" w:rsidR="002D5E6C" w:rsidRPr="00600D59" w:rsidRDefault="00600D59" w:rsidP="002D5E6C">
      <w:pPr>
        <w:pStyle w:val="aff"/>
        <w:snapToGrid w:val="0"/>
        <w:spacing w:beforeLines="0" w:before="0" w:afterLines="0" w:after="0" w:line="360" w:lineRule="auto"/>
        <w:ind w:left="284" w:hanging="284"/>
        <w:jc w:val="center"/>
        <w:rPr>
          <w:rFonts w:ascii="Arial" w:hAnsi="Arial" w:cs="Arial"/>
        </w:rPr>
      </w:pPr>
      <w:r w:rsidRPr="00600D59">
        <w:rPr>
          <w:rFonts w:ascii="Arial" w:hAnsi="Arial" w:cs="Arial"/>
          <w:noProof/>
          <w:lang w:val="en-US"/>
        </w:rPr>
        <w:drawing>
          <wp:inline distT="0" distB="0" distL="0" distR="0" wp14:anchorId="7DC7456C" wp14:editId="60BF4648">
            <wp:extent cx="2878516" cy="1944000"/>
            <wp:effectExtent l="0" t="0" r="0" b="0"/>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7" cstate="print">
                      <a:extLst>
                        <a:ext uri="{28A0092B-C50C-407E-A947-70E740481C1C}">
                          <a14:useLocalDpi xmlns:a14="http://schemas.microsoft.com/office/drawing/2010/main" val="0"/>
                        </a:ext>
                      </a:extLst>
                    </a:blip>
                    <a:srcRect/>
                    <a:stretch>
                      <a:fillRect/>
                    </a:stretch>
                  </pic:blipFill>
                  <pic:spPr bwMode="auto">
                    <a:xfrm>
                      <a:off x="0" y="0"/>
                      <a:ext cx="2878516" cy="1944000"/>
                    </a:xfrm>
                    <a:prstGeom prst="rect">
                      <a:avLst/>
                    </a:prstGeom>
                    <a:noFill/>
                    <a:ln>
                      <a:noFill/>
                    </a:ln>
                  </pic:spPr>
                </pic:pic>
              </a:graphicData>
            </a:graphic>
          </wp:inline>
        </w:drawing>
      </w:r>
    </w:p>
    <w:p w14:paraId="13759252" w14:textId="7A351063" w:rsidR="002D5E6C" w:rsidRPr="00600D59" w:rsidRDefault="002D5E6C" w:rsidP="002D5E6C">
      <w:pPr>
        <w:pStyle w:val="ab"/>
        <w:spacing w:beforeLines="0" w:before="0" w:afterLines="0" w:after="0"/>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noProof/>
        </w:rPr>
        <w:t xml:space="preserve"> </w:t>
      </w:r>
      <w:r w:rsidRPr="00600D59">
        <w:rPr>
          <w:rFonts w:cs="Arial"/>
          <w:i/>
          <w:iCs/>
        </w:rPr>
        <w:t>Εφαρμογή Autel Cloud</w:t>
      </w:r>
    </w:p>
    <w:p w14:paraId="207B16A1" w14:textId="77777777" w:rsidR="002D5E6C" w:rsidRPr="00600D59" w:rsidRDefault="002D5E6C" w:rsidP="002D5E6C">
      <w:pPr>
        <w:pStyle w:val="aa"/>
        <w:numPr>
          <w:ilvl w:val="0"/>
          <w:numId w:val="283"/>
        </w:numPr>
        <w:spacing w:before="156" w:after="156"/>
        <w:ind w:left="641" w:hanging="357"/>
        <w:rPr>
          <w:rFonts w:cs="Arial"/>
          <w:b/>
          <w:bCs/>
        </w:rPr>
      </w:pPr>
      <w:r w:rsidRPr="00600D59">
        <w:rPr>
          <w:rFonts w:cs="Arial"/>
          <w:b/>
          <w:bCs/>
        </w:rPr>
        <w:t>Μέσω της ιστοσελίδας του Autel</w:t>
      </w:r>
    </w:p>
    <w:p w14:paraId="2D1FD2DD" w14:textId="77777777" w:rsidR="002D5E6C" w:rsidRPr="00600D59" w:rsidRDefault="002D5E6C" w:rsidP="002D5E6C">
      <w:pPr>
        <w:spacing w:beforeLines="30" w:before="93" w:afterLines="30" w:after="93"/>
        <w:ind w:left="680"/>
        <w:rPr>
          <w:rFonts w:cs="Arial"/>
        </w:rPr>
      </w:pPr>
      <w:r w:rsidRPr="00600D59">
        <w:rPr>
          <w:rFonts w:cs="Arial"/>
        </w:rPr>
        <w:t>Επισκεφθείτε την ακόλουθη ιστοσελίδα ανάλογα με την περιοχή σας.</w:t>
      </w:r>
    </w:p>
    <w:p w14:paraId="38E940DA" w14:textId="77777777" w:rsidR="002D5E6C" w:rsidRPr="00600D59" w:rsidRDefault="002D5E6C" w:rsidP="002D5E6C">
      <w:pPr>
        <w:spacing w:beforeLines="30" w:before="93" w:afterLines="30" w:after="93"/>
        <w:ind w:left="680"/>
        <w:rPr>
          <w:rStyle w:val="Chare"/>
          <w:rFonts w:cs="Arial"/>
        </w:rPr>
      </w:pPr>
      <w:r w:rsidRPr="00600D59">
        <w:rPr>
          <w:rFonts w:cs="Arial"/>
        </w:rPr>
        <w:t>Βόρεια Αμερική:</w:t>
      </w:r>
      <w:r w:rsidRPr="00600D59">
        <w:rPr>
          <w:rStyle w:val="Chare"/>
          <w:rFonts w:cs="Arial"/>
          <w:i w:val="0"/>
        </w:rPr>
        <w:t xml:space="preserve"> </w:t>
      </w:r>
      <w:hyperlink r:id="rId208" w:history="1">
        <w:r w:rsidRPr="00600D59">
          <w:rPr>
            <w:rStyle w:val="Chare"/>
            <w:rFonts w:cs="Arial"/>
            <w:i w:val="0"/>
            <w:iCs/>
            <w:u w:val="single"/>
          </w:rPr>
          <w:t>https://cloud-us.autel.com</w:t>
        </w:r>
      </w:hyperlink>
    </w:p>
    <w:p w14:paraId="6769B97E" w14:textId="77777777" w:rsidR="002D5E6C" w:rsidRPr="00600D59" w:rsidRDefault="002D5E6C" w:rsidP="002D5E6C">
      <w:pPr>
        <w:spacing w:beforeLines="30" w:before="93" w:afterLines="30" w:after="93"/>
        <w:ind w:left="680"/>
        <w:rPr>
          <w:rStyle w:val="Chare"/>
          <w:rFonts w:cs="Arial"/>
          <w:i w:val="0"/>
          <w:u w:val="single"/>
        </w:rPr>
      </w:pPr>
      <w:r w:rsidRPr="00600D59">
        <w:rPr>
          <w:rFonts w:cs="Arial"/>
        </w:rPr>
        <w:t>Ευρώπη:</w:t>
      </w:r>
      <w:r w:rsidRPr="00600D59">
        <w:rPr>
          <w:rStyle w:val="Chare"/>
          <w:rFonts w:cs="Arial"/>
          <w:iCs/>
        </w:rPr>
        <w:t xml:space="preserve"> </w:t>
      </w:r>
      <w:hyperlink r:id="rId209" w:history="1">
        <w:r w:rsidRPr="00600D59">
          <w:rPr>
            <w:rStyle w:val="Chare"/>
            <w:rFonts w:cs="Arial"/>
            <w:i w:val="0"/>
            <w:iCs/>
            <w:u w:val="single"/>
          </w:rPr>
          <w:t>https://cloud-eu.autel.com</w:t>
        </w:r>
      </w:hyperlink>
    </w:p>
    <w:p w14:paraId="5DFE0FDB" w14:textId="77777777" w:rsidR="002D5E6C" w:rsidRPr="00600D59" w:rsidRDefault="002D5E6C" w:rsidP="002D5E6C">
      <w:pPr>
        <w:pBdr>
          <w:top w:val="single" w:sz="6" w:space="1" w:color="auto"/>
          <w:bottom w:val="single" w:sz="6" w:space="1" w:color="auto"/>
        </w:pBdr>
        <w:spacing w:before="156" w:after="156"/>
        <w:ind w:left="641"/>
        <w:contextualSpacing/>
        <w:rPr>
          <w:rFonts w:cs="Arial"/>
          <w:b/>
        </w:rPr>
      </w:pPr>
      <w:r w:rsidRPr="00600D59">
        <w:rPr>
          <w:rFonts w:cs="Arial"/>
          <w:noProof/>
          <w:lang w:val="en-US"/>
        </w:rPr>
        <w:drawing>
          <wp:anchor distT="0" distB="0" distL="114300" distR="114300" simplePos="0" relativeHeight="252433408" behindDoc="0" locked="0" layoutInCell="1" allowOverlap="1" wp14:anchorId="4641087D" wp14:editId="47EF8544">
            <wp:simplePos x="0" y="0"/>
            <wp:positionH relativeFrom="margin">
              <wp:posOffset>215768</wp:posOffset>
            </wp:positionH>
            <wp:positionV relativeFrom="paragraph">
              <wp:posOffset>24130</wp:posOffset>
            </wp:positionV>
            <wp:extent cx="144145" cy="144145"/>
            <wp:effectExtent l="0" t="0" r="8255" b="8255"/>
            <wp:wrapNone/>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76B332C6" w14:textId="77777777" w:rsidR="002D5E6C" w:rsidRPr="00600D59" w:rsidRDefault="002D5E6C" w:rsidP="002D5E6C">
      <w:pPr>
        <w:pBdr>
          <w:top w:val="single" w:sz="6" w:space="1" w:color="auto"/>
          <w:bottom w:val="single" w:sz="6" w:space="1" w:color="auto"/>
        </w:pBdr>
        <w:spacing w:before="156" w:after="156"/>
        <w:ind w:left="641"/>
        <w:contextualSpacing/>
        <w:rPr>
          <w:rStyle w:val="Chare"/>
          <w:rFonts w:eastAsiaTheme="minorEastAsia" w:cs="Arial"/>
          <w:bCs w:val="0"/>
          <w:i w:val="0"/>
        </w:rPr>
      </w:pPr>
      <w:r w:rsidRPr="00600D59">
        <w:rPr>
          <w:rFonts w:cs="Arial"/>
        </w:rPr>
        <w:t xml:space="preserve">Η λειτουργικότητα του Autel Cloud είναι η ίδια είτε πρόκειται για πρόσβαση μέσω tablet MaxiSys είτε μέσω της ιστοσελίδας της Autel. Οι εικόνες σε αυτό το εγχειρίδιο </w:t>
      </w:r>
      <w:r w:rsidRPr="00600D59">
        <w:rPr>
          <w:rFonts w:cs="Arial"/>
        </w:rPr>
        <w:lastRenderedPageBreak/>
        <w:t>βασίζονται στην πρόσβαση στο Autel Cloud μέσω του tablet MaxiSys.</w:t>
      </w:r>
    </w:p>
    <w:p w14:paraId="53AFDD8D" w14:textId="77777777" w:rsidR="002D5E6C" w:rsidRPr="00600D59" w:rsidRDefault="002D5E6C" w:rsidP="002D5E6C">
      <w:pPr>
        <w:pStyle w:val="20"/>
        <w:spacing w:before="312" w:after="156"/>
        <w:rPr>
          <w:rFonts w:cs="Arial"/>
        </w:rPr>
      </w:pPr>
      <w:bookmarkStart w:id="353" w:name="_Toc199410312"/>
      <w:r w:rsidRPr="00600D59">
        <w:rPr>
          <w:rFonts w:cs="Arial"/>
        </w:rPr>
        <w:t xml:space="preserve"> </w:t>
      </w:r>
      <w:bookmarkStart w:id="354" w:name="_Toc199938944"/>
      <w:bookmarkStart w:id="355" w:name="_Toc204006069"/>
      <w:r w:rsidRPr="00600D59">
        <w:rPr>
          <w:rFonts w:cs="Arial"/>
        </w:rPr>
        <w:t>Εγγραφή και Σύνδεση</w:t>
      </w:r>
      <w:bookmarkEnd w:id="353"/>
      <w:bookmarkEnd w:id="354"/>
      <w:bookmarkEnd w:id="355"/>
    </w:p>
    <w:p w14:paraId="1CD33B5F" w14:textId="59971C6B" w:rsidR="002D5E6C" w:rsidRPr="00600D59" w:rsidRDefault="00600D59" w:rsidP="002D5E6C">
      <w:pPr>
        <w:spacing w:before="156" w:after="156"/>
        <w:ind w:left="0"/>
        <w:rPr>
          <w:rFonts w:cs="Arial"/>
        </w:rPr>
      </w:pP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χρησιμοποιήσετε</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Autel</w:t>
      </w:r>
      <w:r w:rsidRPr="00600D59">
        <w:rPr>
          <w:rFonts w:eastAsiaTheme="minorEastAsia" w:cs="Arial"/>
          <w:szCs w:val="18"/>
        </w:rPr>
        <w:t xml:space="preserve"> </w:t>
      </w:r>
      <w:r w:rsidRPr="00600D59">
        <w:rPr>
          <w:rFonts w:eastAsiaTheme="minorEastAsia" w:cs="Arial"/>
          <w:szCs w:val="18"/>
          <w:lang w:val="en-US"/>
        </w:rPr>
        <w:t>Cloud</w:t>
      </w:r>
      <w:r w:rsidRPr="00600D59">
        <w:rPr>
          <w:rFonts w:eastAsiaTheme="minorEastAsia" w:cs="Arial"/>
          <w:szCs w:val="18"/>
        </w:rPr>
        <w:t xml:space="preserve">, </w:t>
      </w:r>
      <w:r w:rsidRPr="00600D59">
        <w:rPr>
          <w:rFonts w:eastAsiaTheme="minorEastAsia" w:cs="Arial"/>
          <w:szCs w:val="18"/>
          <w:lang w:val="en-US"/>
        </w:rPr>
        <w:t>πρέπει</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δημιουργήσετε</w:t>
      </w:r>
      <w:r w:rsidRPr="00600D59">
        <w:rPr>
          <w:rFonts w:eastAsiaTheme="minorEastAsia" w:cs="Arial"/>
          <w:szCs w:val="18"/>
        </w:rPr>
        <w:t xml:space="preserve"> </w:t>
      </w:r>
      <w:r w:rsidRPr="00600D59">
        <w:rPr>
          <w:rFonts w:eastAsiaTheme="minorEastAsia" w:cs="Arial"/>
          <w:szCs w:val="18"/>
          <w:lang w:val="en-US"/>
        </w:rPr>
        <w:t>έναν</w:t>
      </w:r>
      <w:r w:rsidRPr="00600D59">
        <w:rPr>
          <w:rFonts w:eastAsiaTheme="minorEastAsia" w:cs="Arial"/>
          <w:szCs w:val="18"/>
        </w:rPr>
        <w:t xml:space="preserve"> </w:t>
      </w:r>
      <w:r w:rsidRPr="00600D59">
        <w:rPr>
          <w:rFonts w:eastAsiaTheme="minorEastAsia" w:cs="Arial"/>
          <w:szCs w:val="18"/>
          <w:lang w:val="en-US"/>
        </w:rPr>
        <w:t>λογαριασμό</w:t>
      </w:r>
      <w:r w:rsidRPr="00600D59">
        <w:rPr>
          <w:rFonts w:eastAsiaTheme="minorEastAsia" w:cs="Arial"/>
          <w:szCs w:val="18"/>
        </w:rPr>
        <w:t xml:space="preserve"> </w:t>
      </w:r>
      <w:r w:rsidRPr="00600D59">
        <w:rPr>
          <w:rFonts w:eastAsiaTheme="minorEastAsia" w:cs="Arial"/>
          <w:szCs w:val="18"/>
          <w:lang w:val="en-US"/>
        </w:rPr>
        <w:t>Autel</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συνδεθείτε</w:t>
      </w:r>
      <w:r w:rsidRPr="00600D59">
        <w:rPr>
          <w:rFonts w:eastAsiaTheme="minorEastAsia" w:cs="Arial"/>
          <w:szCs w:val="18"/>
        </w:rPr>
        <w:t xml:space="preserve"> </w:t>
      </w:r>
      <w:r w:rsidRPr="00600D59">
        <w:rPr>
          <w:rFonts w:eastAsiaTheme="minorEastAsia" w:cs="Arial"/>
          <w:szCs w:val="18"/>
          <w:lang w:val="en-US"/>
        </w:rPr>
        <w:t>στον</w:t>
      </w:r>
      <w:r w:rsidRPr="00600D59">
        <w:rPr>
          <w:rFonts w:eastAsiaTheme="minorEastAsia" w:cs="Arial"/>
          <w:szCs w:val="18"/>
        </w:rPr>
        <w:t xml:space="preserve"> </w:t>
      </w:r>
      <w:r w:rsidRPr="00600D59">
        <w:rPr>
          <w:rFonts w:eastAsiaTheme="minorEastAsia" w:cs="Arial"/>
          <w:szCs w:val="18"/>
          <w:lang w:val="en-US"/>
        </w:rPr>
        <w:t>λογαριασμό</w:t>
      </w:r>
      <w:r w:rsidRPr="00600D59">
        <w:rPr>
          <w:rFonts w:eastAsiaTheme="minorEastAsia" w:cs="Arial"/>
          <w:szCs w:val="18"/>
        </w:rPr>
        <w:t xml:space="preserve"> </w:t>
      </w:r>
      <w:r w:rsidRPr="00600D59">
        <w:rPr>
          <w:rFonts w:eastAsiaTheme="minorEastAsia" w:cs="Arial"/>
          <w:szCs w:val="18"/>
          <w:lang w:val="en-US"/>
        </w:rPr>
        <w:t>σας</w:t>
      </w:r>
      <w:r w:rsidRPr="00600D59">
        <w:rPr>
          <w:rFonts w:eastAsiaTheme="minorEastAsia" w:cs="Arial"/>
          <w:szCs w:val="18"/>
        </w:rPr>
        <w:t>.</w:t>
      </w:r>
    </w:p>
    <w:p w14:paraId="6E997A7C" w14:textId="77777777" w:rsidR="002D5E6C" w:rsidRPr="00600D59" w:rsidRDefault="002D5E6C"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4AD86415" wp14:editId="6A84666C">
            <wp:extent cx="3240000" cy="1699694"/>
            <wp:effectExtent l="0" t="0" r="0" b="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0" cstate="print">
                      <a:extLst>
                        <a:ext uri="{28A0092B-C50C-407E-A947-70E740481C1C}">
                          <a14:useLocalDpi xmlns:a14="http://schemas.microsoft.com/office/drawing/2010/main" val="0"/>
                        </a:ext>
                      </a:extLst>
                    </a:blip>
                    <a:srcRect/>
                    <a:stretch>
                      <a:fillRect/>
                    </a:stretch>
                  </pic:blipFill>
                  <pic:spPr bwMode="auto">
                    <a:xfrm>
                      <a:off x="0" y="0"/>
                      <a:ext cx="3240000" cy="1699694"/>
                    </a:xfrm>
                    <a:prstGeom prst="rect">
                      <a:avLst/>
                    </a:prstGeom>
                    <a:noFill/>
                    <a:ln>
                      <a:noFill/>
                    </a:ln>
                  </pic:spPr>
                </pic:pic>
              </a:graphicData>
            </a:graphic>
          </wp:inline>
        </w:drawing>
      </w:r>
    </w:p>
    <w:p w14:paraId="10FCD21F" w14:textId="2653B29C" w:rsidR="002D5E6C" w:rsidRPr="00600D59" w:rsidRDefault="002D5E6C" w:rsidP="002D5E6C">
      <w:pPr>
        <w:pStyle w:val="ab"/>
        <w:spacing w:beforeLines="0" w:before="0" w:after="156"/>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2</w:t>
      </w:r>
      <w:r w:rsidRPr="00600D59">
        <w:rPr>
          <w:rFonts w:cs="Arial"/>
          <w:noProof/>
        </w:rPr>
        <w:fldChar w:fldCharType="end"/>
      </w:r>
      <w:r w:rsidRPr="00600D59">
        <w:rPr>
          <w:rFonts w:cs="Arial"/>
          <w:noProof/>
        </w:rPr>
        <w:t xml:space="preserve"> </w:t>
      </w:r>
      <w:r w:rsidRPr="00600D59">
        <w:rPr>
          <w:rFonts w:cs="Arial"/>
          <w:i/>
          <w:iCs/>
        </w:rPr>
        <w:t>Οθόνη σύνδεσης Autel Cloud</w:t>
      </w:r>
    </w:p>
    <w:p w14:paraId="4E15B877" w14:textId="4F2ED1C6" w:rsidR="002D5E6C" w:rsidRPr="00600D59" w:rsidRDefault="00600D59" w:rsidP="002D5E6C">
      <w:pPr>
        <w:pStyle w:val="a2"/>
        <w:spacing w:beforeLines="20" w:before="62" w:afterLines="20" w:after="62"/>
        <w:ind w:left="641" w:hanging="357"/>
        <w:rPr>
          <w:rFonts w:cs="Arial"/>
        </w:rPr>
      </w:pPr>
      <w:r w:rsidRPr="00600D59">
        <w:rPr>
          <w:rFonts w:cs="Arial"/>
          <w:bCs/>
        </w:rPr>
        <w:t>Για να καταχωρήσετε έναν λογαριασμό</w:t>
      </w:r>
    </w:p>
    <w:p w14:paraId="325298D4" w14:textId="60E201D2" w:rsidR="002D5E6C" w:rsidRPr="00600D59" w:rsidRDefault="00600D59" w:rsidP="002D5E6C">
      <w:pPr>
        <w:pStyle w:val="aa"/>
        <w:spacing w:before="156" w:after="156"/>
        <w:ind w:firstLine="0"/>
        <w:rPr>
          <w:rFonts w:cs="Arial"/>
        </w:rPr>
      </w:pPr>
      <w:r w:rsidRPr="00600D59">
        <w:rPr>
          <w:rFonts w:eastAsiaTheme="minorEastAsia" w:cs="Arial"/>
          <w:szCs w:val="18"/>
          <w:lang w:val="en-US"/>
        </w:rPr>
        <w:t>Αν</w:t>
      </w:r>
      <w:r w:rsidRPr="00600D59">
        <w:rPr>
          <w:rFonts w:eastAsiaTheme="minorEastAsia" w:cs="Arial"/>
          <w:szCs w:val="18"/>
        </w:rPr>
        <w:t xml:space="preserve"> </w:t>
      </w:r>
      <w:r w:rsidRPr="00600D59">
        <w:rPr>
          <w:rFonts w:eastAsiaTheme="minorEastAsia" w:cs="Arial"/>
          <w:szCs w:val="18"/>
          <w:lang w:val="en-US"/>
        </w:rPr>
        <w:t>δεν</w:t>
      </w:r>
      <w:r w:rsidRPr="00600D59">
        <w:rPr>
          <w:rFonts w:eastAsiaTheme="minorEastAsia" w:cs="Arial"/>
          <w:szCs w:val="18"/>
        </w:rPr>
        <w:t xml:space="preserve"> </w:t>
      </w:r>
      <w:r w:rsidRPr="00600D59">
        <w:rPr>
          <w:rFonts w:eastAsiaTheme="minorEastAsia" w:cs="Arial"/>
          <w:szCs w:val="18"/>
          <w:lang w:val="en-US"/>
        </w:rPr>
        <w:t>έχετε</w:t>
      </w:r>
      <w:r w:rsidRPr="00600D59">
        <w:rPr>
          <w:rFonts w:eastAsiaTheme="minorEastAsia" w:cs="Arial"/>
          <w:szCs w:val="18"/>
        </w:rPr>
        <w:t xml:space="preserve"> </w:t>
      </w:r>
      <w:r w:rsidRPr="00600D59">
        <w:rPr>
          <w:rFonts w:eastAsiaTheme="minorEastAsia" w:cs="Arial"/>
          <w:szCs w:val="18"/>
          <w:lang w:val="en-US"/>
        </w:rPr>
        <w:t>ακόμα</w:t>
      </w:r>
      <w:r w:rsidRPr="00600D59">
        <w:rPr>
          <w:rFonts w:eastAsiaTheme="minorEastAsia" w:cs="Arial"/>
          <w:szCs w:val="18"/>
        </w:rPr>
        <w:t xml:space="preserve"> </w:t>
      </w:r>
      <w:r w:rsidRPr="00600D59">
        <w:rPr>
          <w:rFonts w:eastAsiaTheme="minorEastAsia" w:cs="Arial"/>
          <w:szCs w:val="18"/>
          <w:lang w:val="en-US"/>
        </w:rPr>
        <w:t>λογαριασμό</w:t>
      </w:r>
      <w:r w:rsidRPr="00600D59">
        <w:rPr>
          <w:rFonts w:eastAsiaTheme="minorEastAsia" w:cs="Arial"/>
          <w:szCs w:val="18"/>
        </w:rPr>
        <w:t xml:space="preserve"> </w:t>
      </w:r>
      <w:r w:rsidRPr="00600D59">
        <w:rPr>
          <w:rFonts w:eastAsiaTheme="minorEastAsia" w:cs="Arial"/>
          <w:szCs w:val="18"/>
          <w:lang w:val="en-US"/>
        </w:rPr>
        <w:t>Autel</w:t>
      </w:r>
      <w:r w:rsidRPr="00600D59">
        <w:rPr>
          <w:rFonts w:eastAsiaTheme="minorEastAsia" w:cs="Arial"/>
          <w:szCs w:val="18"/>
        </w:rPr>
        <w:t xml:space="preserve">, </w:t>
      </w:r>
      <w:r w:rsidRPr="00600D59">
        <w:rPr>
          <w:rFonts w:eastAsiaTheme="minorEastAsia" w:cs="Arial"/>
          <w:szCs w:val="18"/>
          <w:lang w:val="en-US"/>
        </w:rPr>
        <w:t>πατήστε</w:t>
      </w:r>
      <w:r w:rsidRPr="00600D59">
        <w:rPr>
          <w:rFonts w:eastAsiaTheme="minorEastAsia" w:cs="Arial"/>
          <w:szCs w:val="18"/>
        </w:rPr>
        <w:t xml:space="preserve"> </w:t>
      </w:r>
      <w:r w:rsidRPr="00600D59">
        <w:rPr>
          <w:rFonts w:eastAsiaTheme="minorEastAsia" w:cs="Arial"/>
          <w:b/>
          <w:szCs w:val="18"/>
          <w:lang w:val="en-US"/>
        </w:rPr>
        <w:t>Εγγραφή</w:t>
      </w:r>
      <w:r w:rsidRPr="00600D59">
        <w:rPr>
          <w:rFonts w:eastAsiaTheme="minorEastAsia" w:cs="Arial"/>
          <w:b/>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δημιουργήσετε</w:t>
      </w:r>
      <w:r w:rsidRPr="00600D59">
        <w:rPr>
          <w:rFonts w:eastAsiaTheme="minorEastAsia" w:cs="Arial"/>
          <w:szCs w:val="18"/>
        </w:rPr>
        <w:t xml:space="preserve"> </w:t>
      </w:r>
      <w:r w:rsidRPr="00600D59">
        <w:rPr>
          <w:rFonts w:eastAsiaTheme="minorEastAsia" w:cs="Arial"/>
          <w:szCs w:val="18"/>
          <w:lang w:val="en-US"/>
        </w:rPr>
        <w:t>έναν</w:t>
      </w:r>
      <w:r w:rsidRPr="00600D59">
        <w:rPr>
          <w:rFonts w:eastAsiaTheme="minorEastAsia" w:cs="Arial"/>
          <w:szCs w:val="18"/>
        </w:rPr>
        <w:t xml:space="preserve"> </w:t>
      </w:r>
      <w:r w:rsidRPr="00600D59">
        <w:rPr>
          <w:rFonts w:eastAsiaTheme="minorEastAsia" w:cs="Arial"/>
          <w:szCs w:val="18"/>
          <w:lang w:val="en-US"/>
        </w:rPr>
        <w:t>λογαριασμό</w:t>
      </w:r>
      <w:r w:rsidRPr="00600D59">
        <w:rPr>
          <w:rFonts w:eastAsiaTheme="minorEastAsia" w:cs="Arial"/>
          <w:szCs w:val="18"/>
        </w:rPr>
        <w:t>.</w:t>
      </w:r>
    </w:p>
    <w:p w14:paraId="25BDD090" w14:textId="77777777" w:rsidR="002D5E6C" w:rsidRPr="00600D59" w:rsidRDefault="002D5E6C" w:rsidP="002D5E6C">
      <w:pPr>
        <w:pStyle w:val="a2"/>
        <w:spacing w:beforeLines="20" w:before="62" w:afterLines="20" w:after="62"/>
        <w:ind w:left="641" w:hanging="357"/>
        <w:rPr>
          <w:rFonts w:cs="Arial"/>
        </w:rPr>
      </w:pPr>
      <w:r w:rsidRPr="00600D59">
        <w:rPr>
          <w:rFonts w:cs="Arial"/>
          <w:bCs/>
        </w:rPr>
        <w:t xml:space="preserve">Για να συνδεθείτε στο </w:t>
      </w:r>
      <w:bookmarkStart w:id="356" w:name="_Hlk198547253"/>
      <w:r w:rsidRPr="00600D59">
        <w:rPr>
          <w:rFonts w:cs="Arial"/>
          <w:bCs/>
        </w:rPr>
        <w:t>Autel Cloud</w:t>
      </w:r>
      <w:bookmarkEnd w:id="356"/>
    </w:p>
    <w:p w14:paraId="7DF6EC17" w14:textId="77777777" w:rsidR="002D5E6C" w:rsidRPr="00600D59" w:rsidRDefault="002D5E6C" w:rsidP="002D5E6C">
      <w:pPr>
        <w:pStyle w:val="Text"/>
        <w:spacing w:before="156" w:after="156"/>
        <w:ind w:left="641"/>
        <w:rPr>
          <w:rFonts w:cs="Arial"/>
        </w:rPr>
      </w:pPr>
      <w:r w:rsidRPr="00600D59">
        <w:rPr>
          <w:rFonts w:cs="Arial"/>
        </w:rPr>
        <w:t>Μπορείτε να συνδεθείτε στο Autel Cloud με κωδικό πρόσβασης ή με κωδικό επαλήθευσης. Ή μπορείτε να συνδεθείτε ως εταιρικός χρήστης εάν έχετε εταιρικό λογαριασμό.</w:t>
      </w:r>
    </w:p>
    <w:p w14:paraId="04CC2F03" w14:textId="77777777" w:rsidR="002D5E6C" w:rsidRPr="00600D59" w:rsidRDefault="002D5E6C" w:rsidP="002D5E6C">
      <w:pPr>
        <w:pStyle w:val="aa"/>
        <w:numPr>
          <w:ilvl w:val="0"/>
          <w:numId w:val="281"/>
        </w:numPr>
        <w:spacing w:before="156" w:after="156"/>
        <w:ind w:left="1083" w:hanging="442"/>
        <w:rPr>
          <w:rFonts w:cs="Arial"/>
        </w:rPr>
      </w:pPr>
      <w:r w:rsidRPr="00600D59">
        <w:rPr>
          <w:rFonts w:cs="Arial"/>
        </w:rPr>
        <w:t xml:space="preserve">Για να συνδεθείτε με κωδικό πρόσβασης: πατήστε </w:t>
      </w:r>
      <w:r w:rsidRPr="00600D59">
        <w:rPr>
          <w:rFonts w:cs="Arial"/>
          <w:b/>
          <w:bCs/>
        </w:rPr>
        <w:t>Αρχείο καταγραφής Με τον Κωδικό Πρόσβασης,</w:t>
      </w:r>
      <w:r w:rsidRPr="00600D59">
        <w:rPr>
          <w:rFonts w:cs="Arial"/>
        </w:rPr>
        <w:t xml:space="preserve"> εισαγάγετε τον αριθμό τηλεφώνου ή τη διεύθυνση email και τον κωδικό πρόσβασής σας και πατήστε </w:t>
      </w:r>
      <w:r w:rsidRPr="00600D59">
        <w:rPr>
          <w:rFonts w:cs="Arial"/>
          <w:b/>
          <w:bCs/>
        </w:rPr>
        <w:t>Σύνδεση.</w:t>
      </w:r>
    </w:p>
    <w:p w14:paraId="283434EC" w14:textId="77777777" w:rsidR="002D5E6C" w:rsidRPr="00600D59" w:rsidRDefault="002D5E6C" w:rsidP="002D5E6C">
      <w:pPr>
        <w:pStyle w:val="Text"/>
        <w:numPr>
          <w:ilvl w:val="0"/>
          <w:numId w:val="281"/>
        </w:numPr>
        <w:spacing w:before="156" w:after="156"/>
        <w:ind w:left="1083" w:hanging="442"/>
        <w:rPr>
          <w:rFonts w:cs="Arial"/>
        </w:rPr>
      </w:pPr>
      <w:r w:rsidRPr="00600D59">
        <w:rPr>
          <w:rFonts w:cs="Arial"/>
        </w:rPr>
        <w:t xml:space="preserve">Για να </w:t>
      </w:r>
      <w:r w:rsidRPr="00600D59">
        <w:rPr>
          <w:rFonts w:cs="Arial"/>
          <w:b/>
          <w:bCs/>
        </w:rPr>
        <w:t xml:space="preserve">συνδεθείτε </w:t>
      </w:r>
      <w:r w:rsidRPr="00600D59">
        <w:rPr>
          <w:rFonts w:cs="Arial"/>
        </w:rPr>
        <w:t xml:space="preserve">με έναν κωδικό επαλήθευσης: πατήστε </w:t>
      </w:r>
      <w:r w:rsidRPr="00600D59">
        <w:rPr>
          <w:rFonts w:cs="Arial"/>
          <w:b/>
          <w:bCs/>
        </w:rPr>
        <w:t>Σύνδεση με κωδικό επαλήθευσης,</w:t>
      </w:r>
      <w:r w:rsidRPr="00600D59">
        <w:rPr>
          <w:rFonts w:cs="Arial"/>
        </w:rPr>
        <w:t xml:space="preserve"> εισαγάγετε τον αριθμό τηλεφώνου σας και πατήστε </w:t>
      </w:r>
      <w:r w:rsidRPr="00600D59">
        <w:rPr>
          <w:rFonts w:cs="Arial"/>
          <w:b/>
          <w:bCs/>
        </w:rPr>
        <w:t xml:space="preserve">Αίτημα </w:t>
      </w:r>
      <w:r w:rsidRPr="00600D59">
        <w:rPr>
          <w:rFonts w:cs="Arial"/>
        </w:rPr>
        <w:t xml:space="preserve">για να λάβετε έναν κωδικό επαλήθευσης. Εισαγάγετε τον κωδικό επαλήθευσης που λάβατε και πατήστε </w:t>
      </w:r>
      <w:r w:rsidRPr="00600D59">
        <w:rPr>
          <w:rFonts w:cs="Arial"/>
          <w:b/>
          <w:bCs/>
        </w:rPr>
        <w:t>Σύνδεση.</w:t>
      </w:r>
    </w:p>
    <w:p w14:paraId="75DF095D" w14:textId="77777777" w:rsidR="002D5E6C" w:rsidRPr="00600D59" w:rsidRDefault="002D5E6C" w:rsidP="002D5E6C">
      <w:pPr>
        <w:pStyle w:val="aa"/>
        <w:numPr>
          <w:ilvl w:val="0"/>
          <w:numId w:val="281"/>
        </w:numPr>
        <w:spacing w:before="156" w:after="156"/>
        <w:ind w:left="1083" w:hanging="442"/>
        <w:rPr>
          <w:rFonts w:cs="Arial"/>
        </w:rPr>
      </w:pPr>
      <w:r w:rsidRPr="00600D59">
        <w:rPr>
          <w:rFonts w:cs="Arial"/>
        </w:rPr>
        <w:t xml:space="preserve">Για να συνδεθείτε ως εταιρικός χρήστης: πατήστε </w:t>
      </w:r>
      <w:r w:rsidRPr="00600D59">
        <w:rPr>
          <w:rFonts w:cs="Arial"/>
          <w:b/>
          <w:bCs/>
        </w:rPr>
        <w:t xml:space="preserve">Αλλαγή σε εταιρικό χρήστη για να εισέλθετε στην οθόνη σύνδεσης του συστήματος </w:t>
      </w:r>
      <w:r w:rsidRPr="00600D59">
        <w:rPr>
          <w:rFonts w:cs="Arial"/>
        </w:rPr>
        <w:t xml:space="preserve">διαχείρισης συσκευών και αναφορών. Εισαγάγετε τον αριθμό τηλεφώνου ή τη διεύθυνση email και τον κωδικό πρόσβασής σας και πατήστε </w:t>
      </w:r>
      <w:r w:rsidRPr="00600D59">
        <w:rPr>
          <w:rFonts w:cs="Arial"/>
          <w:b/>
          <w:bCs/>
        </w:rPr>
        <w:t>Σύνδεση.</w:t>
      </w:r>
    </w:p>
    <w:p w14:paraId="08772781" w14:textId="77777777" w:rsidR="002D5E6C" w:rsidRPr="00600D59" w:rsidRDefault="002D5E6C" w:rsidP="002D5E6C">
      <w:pPr>
        <w:pStyle w:val="20"/>
        <w:spacing w:before="312" w:after="156"/>
        <w:rPr>
          <w:rFonts w:cs="Arial"/>
        </w:rPr>
      </w:pPr>
      <w:bookmarkStart w:id="357" w:name="_Toc199410313"/>
      <w:r w:rsidRPr="00600D59">
        <w:rPr>
          <w:rFonts w:cs="Arial"/>
        </w:rPr>
        <w:lastRenderedPageBreak/>
        <w:t xml:space="preserve"> </w:t>
      </w:r>
      <w:bookmarkStart w:id="358" w:name="_Toc199938945"/>
      <w:bookmarkStart w:id="359" w:name="_Toc204006070"/>
      <w:r w:rsidRPr="00600D59">
        <w:rPr>
          <w:rFonts w:cs="Arial"/>
        </w:rPr>
        <w:t>Διαχείριση συσκευών</w:t>
      </w:r>
      <w:bookmarkEnd w:id="357"/>
      <w:bookmarkEnd w:id="358"/>
      <w:bookmarkEnd w:id="359"/>
    </w:p>
    <w:p w14:paraId="5E3336EF" w14:textId="77777777" w:rsidR="002D5E6C" w:rsidRPr="00600D59" w:rsidRDefault="002D5E6C" w:rsidP="002D5E6C">
      <w:pPr>
        <w:spacing w:before="156" w:after="156"/>
        <w:rPr>
          <w:rFonts w:cs="Arial"/>
        </w:rPr>
      </w:pPr>
      <w:r w:rsidRPr="00600D59">
        <w:rPr>
          <w:rFonts w:cs="Arial"/>
        </w:rPr>
        <w:t>Η Διαχείριση Συσκευών σάς επιτρέπει να συνδέσετε τις συσκευές σας, να εξάγετε τη λίστα συσκευών, να αντιστοιχίσετε συνεργεία επισκευής και να ελέγξετε την κατανομή τοποθεσίας των συσκευών μέσω του χάρτη.</w:t>
      </w:r>
    </w:p>
    <w:p w14:paraId="6DCF5C11" w14:textId="77777777" w:rsidR="002D5E6C" w:rsidRPr="00600D59" w:rsidRDefault="002D5E6C" w:rsidP="002D5E6C">
      <w:pPr>
        <w:pStyle w:val="30"/>
        <w:spacing w:before="312" w:after="156"/>
      </w:pPr>
      <w:r w:rsidRPr="00600D59">
        <w:t>Λίστα συσκευών</w:t>
      </w:r>
    </w:p>
    <w:p w14:paraId="470BF1EF" w14:textId="77777777" w:rsidR="002D5E6C" w:rsidRPr="00600D59" w:rsidRDefault="002D5E6C" w:rsidP="002D5E6C">
      <w:pPr>
        <w:spacing w:before="156" w:after="156"/>
        <w:rPr>
          <w:rFonts w:cs="Arial"/>
        </w:rPr>
      </w:pPr>
      <w:r w:rsidRPr="00600D59">
        <w:rPr>
          <w:rFonts w:cs="Arial"/>
        </w:rPr>
        <w:t>Μετά την είσοδο, το σύστημα αυτόματα εισέρχεται στην οθόνη Λίστας Συσκευών.</w:t>
      </w:r>
    </w:p>
    <w:p w14:paraId="304D3E1C" w14:textId="75381EF3" w:rsidR="002D5E6C" w:rsidRPr="00600D59" w:rsidRDefault="00600D59"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050843F8" wp14:editId="292445F4">
            <wp:extent cx="3993569" cy="1980000"/>
            <wp:effectExtent l="0" t="0" r="6985" b="1270"/>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1" cstate="print">
                      <a:extLst>
                        <a:ext uri="{28A0092B-C50C-407E-A947-70E740481C1C}">
                          <a14:useLocalDpi xmlns:a14="http://schemas.microsoft.com/office/drawing/2010/main" val="0"/>
                        </a:ext>
                      </a:extLst>
                    </a:blip>
                    <a:srcRect/>
                    <a:stretch>
                      <a:fillRect/>
                    </a:stretch>
                  </pic:blipFill>
                  <pic:spPr bwMode="auto">
                    <a:xfrm>
                      <a:off x="0" y="0"/>
                      <a:ext cx="3993569" cy="1980000"/>
                    </a:xfrm>
                    <a:prstGeom prst="rect">
                      <a:avLst/>
                    </a:prstGeom>
                    <a:noFill/>
                    <a:ln>
                      <a:noFill/>
                    </a:ln>
                  </pic:spPr>
                </pic:pic>
              </a:graphicData>
            </a:graphic>
          </wp:inline>
        </w:drawing>
      </w:r>
    </w:p>
    <w:p w14:paraId="1E547B4F" w14:textId="041B1467"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noProof/>
        </w:rPr>
        <w:t xml:space="preserve"> </w:t>
      </w:r>
      <w:r w:rsidRPr="00600D59">
        <w:rPr>
          <w:rFonts w:cs="Arial"/>
          <w:i/>
          <w:iCs/>
        </w:rPr>
        <w:t>Οθόνη λίστας συσκευών</w:t>
      </w:r>
    </w:p>
    <w:p w14:paraId="2A0B55F3" w14:textId="77777777" w:rsidR="002D5E6C" w:rsidRPr="00600D59" w:rsidRDefault="002D5E6C" w:rsidP="002D5E6C">
      <w:pPr>
        <w:pStyle w:val="aa"/>
        <w:widowControl w:val="0"/>
        <w:numPr>
          <w:ilvl w:val="0"/>
          <w:numId w:val="285"/>
        </w:numPr>
        <w:spacing w:beforeLines="20" w:before="62" w:afterLines="20" w:after="62"/>
        <w:ind w:left="647" w:hanging="363"/>
        <w:rPr>
          <w:rFonts w:cs="Arial"/>
        </w:rPr>
      </w:pPr>
      <w:r w:rsidRPr="00600D59">
        <w:rPr>
          <w:rFonts w:cs="Arial"/>
        </w:rPr>
        <w:t>Τρέχουσα διαδρομή καταλόγου</w:t>
      </w:r>
    </w:p>
    <w:p w14:paraId="0FED135D" w14:textId="77777777" w:rsidR="002D5E6C" w:rsidRPr="00600D59" w:rsidRDefault="002D5E6C" w:rsidP="002D5E6C">
      <w:pPr>
        <w:pStyle w:val="aa"/>
        <w:widowControl w:val="0"/>
        <w:spacing w:beforeLines="20" w:before="62" w:afterLines="20" w:after="62"/>
        <w:ind w:left="647" w:firstLine="0"/>
        <w:rPr>
          <w:rFonts w:cs="Arial"/>
        </w:rPr>
      </w:pPr>
      <w:r w:rsidRPr="00600D59">
        <w:rPr>
          <w:rFonts w:cs="Arial"/>
        </w:rPr>
        <w:t>Η τρέχουσα διαδρομή καταλόγου εμφανίζει όλα τα ονόματα καταλόγων για πρόσβαση στην τρέχουσα σελίδα.</w:t>
      </w:r>
    </w:p>
    <w:p w14:paraId="150C8039" w14:textId="77777777" w:rsidR="002D5E6C" w:rsidRPr="00600D59" w:rsidRDefault="002D5E6C" w:rsidP="002D5E6C">
      <w:pPr>
        <w:pStyle w:val="aa"/>
        <w:widowControl w:val="0"/>
        <w:numPr>
          <w:ilvl w:val="0"/>
          <w:numId w:val="285"/>
        </w:numPr>
        <w:spacing w:beforeLines="20" w:before="62" w:afterLines="20" w:after="62"/>
        <w:ind w:left="647" w:hanging="363"/>
        <w:rPr>
          <w:rFonts w:cs="Arial"/>
        </w:rPr>
      </w:pPr>
      <w:r w:rsidRPr="00600D59">
        <w:rPr>
          <w:rFonts w:cs="Arial"/>
        </w:rPr>
        <w:t>Γραμμή πλοήγησης</w:t>
      </w:r>
    </w:p>
    <w:p w14:paraId="1B9FCF58" w14:textId="77777777" w:rsidR="002D5E6C" w:rsidRPr="00600D59" w:rsidRDefault="002D5E6C" w:rsidP="002D5E6C">
      <w:pPr>
        <w:pStyle w:val="aa"/>
        <w:widowControl w:val="0"/>
        <w:spacing w:beforeLines="20" w:before="62" w:afterLines="20" w:after="62"/>
        <w:ind w:left="647" w:firstLine="0"/>
        <w:rPr>
          <w:rFonts w:cs="Arial"/>
        </w:rPr>
      </w:pPr>
      <w:r w:rsidRPr="00600D59">
        <w:rPr>
          <w:rFonts w:cs="Arial"/>
        </w:rPr>
        <w:t xml:space="preserve">Η γραμμή πλοήγησης στην αριστερή πλευρά της οθόνης εμφανίζει το κύριο μενού των λειτουργιών του Autel Cloud. Το κύριο μενού περιλαμβάνει τη Διαχείριση Συσκευών, τη Διαχείριση Αρχείων, τη Διαχείριση Πελατών, τις Πληροφορίες Συνεργείου και τη Δημιουργία Αντιγράφων Ασφαλείας Δεδομένων. Πατήστε το </w:t>
      </w:r>
      <w:r w:rsidRPr="00600D59">
        <w:rPr>
          <w:rFonts w:cs="Arial"/>
          <w:noProof/>
          <w:lang w:val="en-US"/>
        </w:rPr>
        <w:drawing>
          <wp:inline distT="0" distB="0" distL="0" distR="0" wp14:anchorId="7A4BE064" wp14:editId="4BEC53C3">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600D59">
        <w:rPr>
          <w:rFonts w:cs="Arial"/>
        </w:rPr>
        <w:t xml:space="preserve"> εικονίδιο στην κάτω αριστερή γωνία της γραμμής πλοήγησης για να αποκρύψετε το κύριο μενού και επιλέξτε το ξανά για να εμφανιστεί.</w:t>
      </w:r>
    </w:p>
    <w:p w14:paraId="5CE22521" w14:textId="77777777" w:rsidR="002D5E6C" w:rsidRPr="00600D59" w:rsidRDefault="002D5E6C" w:rsidP="002D5E6C">
      <w:pPr>
        <w:pStyle w:val="aa"/>
        <w:widowControl w:val="0"/>
        <w:numPr>
          <w:ilvl w:val="0"/>
          <w:numId w:val="285"/>
        </w:numPr>
        <w:spacing w:beforeLines="20" w:before="62" w:afterLines="20" w:after="62"/>
        <w:ind w:left="647" w:hanging="363"/>
        <w:rPr>
          <w:rFonts w:cs="Arial"/>
        </w:rPr>
      </w:pPr>
      <w:r w:rsidRPr="00600D59">
        <w:rPr>
          <w:rFonts w:cs="Arial"/>
        </w:rPr>
        <w:t>Κέντρο χρηστών</w:t>
      </w:r>
    </w:p>
    <w:p w14:paraId="6AB74BBC" w14:textId="77777777" w:rsidR="002D5E6C" w:rsidRPr="00600D59" w:rsidRDefault="002D5E6C" w:rsidP="002D5E6C">
      <w:pPr>
        <w:pStyle w:val="aa"/>
        <w:widowControl w:val="0"/>
        <w:spacing w:beforeLines="20" w:before="62" w:afterLines="20" w:after="62"/>
        <w:ind w:left="647" w:firstLine="0"/>
        <w:rPr>
          <w:rFonts w:cs="Arial"/>
        </w:rPr>
      </w:pPr>
      <w:r w:rsidRPr="00600D59">
        <w:rPr>
          <w:rFonts w:cs="Arial"/>
        </w:rPr>
        <w:t>Στο Κέντρο Χρηστών, μπορείτε να επεξεργαστείτε το προσωπικό σας προφίλ, να υποβάλετε παράπονα και σχόλια και να διαχειριστείτε τους λογαριασμούς σας.</w:t>
      </w:r>
    </w:p>
    <w:p w14:paraId="14E168F4" w14:textId="77777777" w:rsidR="002D5E6C" w:rsidRPr="00600D59" w:rsidRDefault="002D5E6C" w:rsidP="002D5E6C">
      <w:pPr>
        <w:pStyle w:val="aa"/>
        <w:widowControl w:val="0"/>
        <w:numPr>
          <w:ilvl w:val="0"/>
          <w:numId w:val="285"/>
        </w:numPr>
        <w:spacing w:beforeLines="20" w:before="62" w:afterLines="20" w:after="62"/>
        <w:ind w:left="647" w:hanging="363"/>
        <w:rPr>
          <w:rFonts w:cs="Arial"/>
        </w:rPr>
      </w:pPr>
      <w:r w:rsidRPr="00600D59">
        <w:rPr>
          <w:rFonts w:cs="Arial"/>
        </w:rPr>
        <w:t>Κουμπιά λειτουργιών</w:t>
      </w:r>
    </w:p>
    <w:p w14:paraId="26842392" w14:textId="77777777" w:rsidR="002D5E6C" w:rsidRPr="00600D59" w:rsidRDefault="002D5E6C" w:rsidP="002D5E6C">
      <w:pPr>
        <w:pStyle w:val="aa"/>
        <w:widowControl w:val="0"/>
        <w:spacing w:beforeLines="20" w:before="62" w:afterLines="20" w:after="62"/>
        <w:ind w:left="647" w:firstLine="0"/>
        <w:rPr>
          <w:rFonts w:cs="Arial"/>
        </w:rPr>
      </w:pPr>
      <w:r w:rsidRPr="00600D59">
        <w:rPr>
          <w:rFonts w:cs="Arial"/>
        </w:rPr>
        <w:t>Τα κουμπιά λειτουργιών περιλαμβάνουν τις επιλογές Προσθήκη, Μαζική εισαγωγή, Εξαγωγή, Ανάθεση επισκευής, Διαγραφή και Χάρτης συσκευής. Οι λειτουργίες αυτών των κουμπιών περιγράφονται ως εξής.</w:t>
      </w:r>
    </w:p>
    <w:tbl>
      <w:tblPr>
        <w:tblStyle w:val="ac"/>
        <w:tblW w:w="6601" w:type="dxa"/>
        <w:tblInd w:w="624" w:type="dxa"/>
        <w:tblLayout w:type="fixed"/>
        <w:tblLook w:val="04A0" w:firstRow="1" w:lastRow="0" w:firstColumn="1" w:lastColumn="0" w:noHBand="0" w:noVBand="1"/>
      </w:tblPr>
      <w:tblGrid>
        <w:gridCol w:w="1980"/>
        <w:gridCol w:w="4621"/>
      </w:tblGrid>
      <w:tr w:rsidR="002D5E6C" w:rsidRPr="00600D59" w14:paraId="2D40F7A7" w14:textId="77777777" w:rsidTr="00DC09EF">
        <w:trPr>
          <w:tblHeader/>
        </w:trPr>
        <w:tc>
          <w:tcPr>
            <w:tcW w:w="1980" w:type="dxa"/>
            <w:shd w:val="clear" w:color="auto" w:fill="D9D9D9" w:themeFill="background1" w:themeFillShade="D9"/>
            <w:vAlign w:val="center"/>
          </w:tcPr>
          <w:p w14:paraId="36556418" w14:textId="77777777" w:rsidR="002D5E6C" w:rsidRPr="00600D59" w:rsidRDefault="002D5E6C" w:rsidP="00DC09EF">
            <w:pPr>
              <w:pStyle w:val="af"/>
              <w:spacing w:beforeLines="20" w:before="62" w:afterLines="20" w:after="62" w:line="240" w:lineRule="exact"/>
              <w:rPr>
                <w:rFonts w:cs="Arial"/>
              </w:rPr>
            </w:pPr>
            <w:r w:rsidRPr="00600D59">
              <w:rPr>
                <w:rFonts w:cs="Arial"/>
              </w:rPr>
              <w:lastRenderedPageBreak/>
              <w:t>Ονομα</w:t>
            </w:r>
          </w:p>
        </w:tc>
        <w:tc>
          <w:tcPr>
            <w:tcW w:w="4621" w:type="dxa"/>
            <w:shd w:val="clear" w:color="auto" w:fill="D9D9D9" w:themeFill="background1" w:themeFillShade="D9"/>
            <w:vAlign w:val="center"/>
          </w:tcPr>
          <w:p w14:paraId="04EDAE36" w14:textId="77777777" w:rsidR="002D5E6C" w:rsidRPr="00600D59" w:rsidRDefault="002D5E6C" w:rsidP="00DC09EF">
            <w:pPr>
              <w:pStyle w:val="af"/>
              <w:spacing w:beforeLines="20" w:before="62" w:afterLines="20" w:after="62" w:line="240" w:lineRule="exact"/>
              <w:rPr>
                <w:rFonts w:cs="Arial"/>
              </w:rPr>
            </w:pPr>
            <w:r w:rsidRPr="00600D59">
              <w:rPr>
                <w:rFonts w:cs="Arial"/>
              </w:rPr>
              <w:t>Περιγραφή</w:t>
            </w:r>
          </w:p>
        </w:tc>
      </w:tr>
      <w:tr w:rsidR="002D5E6C" w:rsidRPr="00600D59" w14:paraId="68858785" w14:textId="77777777" w:rsidTr="00DC09EF">
        <w:tc>
          <w:tcPr>
            <w:tcW w:w="1980" w:type="dxa"/>
            <w:vAlign w:val="center"/>
          </w:tcPr>
          <w:p w14:paraId="306997B0" w14:textId="77777777" w:rsidR="002D5E6C" w:rsidRPr="00600D59" w:rsidRDefault="002D5E6C" w:rsidP="00DC09EF">
            <w:pPr>
              <w:pStyle w:val="af"/>
              <w:spacing w:beforeLines="20" w:before="62" w:afterLines="20" w:after="62" w:line="240" w:lineRule="exact"/>
              <w:rPr>
                <w:rFonts w:cs="Arial"/>
              </w:rPr>
            </w:pPr>
            <w:r w:rsidRPr="00600D59">
              <w:rPr>
                <w:rFonts w:cs="Arial"/>
              </w:rPr>
              <w:t>Προσθέτω</w:t>
            </w:r>
          </w:p>
        </w:tc>
        <w:tc>
          <w:tcPr>
            <w:tcW w:w="4621" w:type="dxa"/>
            <w:vAlign w:val="center"/>
          </w:tcPr>
          <w:p w14:paraId="5DED027E"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Προσθέτει μια νέα συσκευή.</w:t>
            </w:r>
          </w:p>
        </w:tc>
      </w:tr>
      <w:tr w:rsidR="002D5E6C" w:rsidRPr="00600D59" w14:paraId="05511022" w14:textId="77777777" w:rsidTr="00DC09EF">
        <w:tc>
          <w:tcPr>
            <w:tcW w:w="1980" w:type="dxa"/>
            <w:vAlign w:val="center"/>
          </w:tcPr>
          <w:p w14:paraId="65ACDACC" w14:textId="77777777" w:rsidR="002D5E6C" w:rsidRPr="00600D59" w:rsidRDefault="002D5E6C" w:rsidP="00DC09EF">
            <w:pPr>
              <w:pStyle w:val="af"/>
              <w:spacing w:beforeLines="20" w:before="62" w:afterLines="20" w:after="62" w:line="240" w:lineRule="exact"/>
              <w:rPr>
                <w:rFonts w:cs="Arial"/>
              </w:rPr>
            </w:pPr>
            <w:r w:rsidRPr="00600D59">
              <w:rPr>
                <w:rFonts w:cs="Arial"/>
              </w:rPr>
              <w:t>Μαζική εισαγωγή</w:t>
            </w:r>
          </w:p>
        </w:tc>
        <w:tc>
          <w:tcPr>
            <w:tcW w:w="4621" w:type="dxa"/>
            <w:vAlign w:val="center"/>
          </w:tcPr>
          <w:p w14:paraId="3352AA03"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Εισάγει πληροφορίες συσκευής σε παρτίδες.</w:t>
            </w:r>
          </w:p>
        </w:tc>
      </w:tr>
      <w:tr w:rsidR="002D5E6C" w:rsidRPr="00600D59" w14:paraId="6F5B797E" w14:textId="77777777" w:rsidTr="00DC09EF">
        <w:tc>
          <w:tcPr>
            <w:tcW w:w="1980" w:type="dxa"/>
            <w:vAlign w:val="center"/>
          </w:tcPr>
          <w:p w14:paraId="11E49011" w14:textId="77777777" w:rsidR="002D5E6C" w:rsidRPr="00600D59" w:rsidRDefault="002D5E6C" w:rsidP="00DC09EF">
            <w:pPr>
              <w:pStyle w:val="af"/>
              <w:spacing w:beforeLines="20" w:before="62" w:afterLines="20" w:after="62" w:line="240" w:lineRule="exact"/>
              <w:rPr>
                <w:rFonts w:cs="Arial"/>
              </w:rPr>
            </w:pPr>
            <w:r w:rsidRPr="00600D59">
              <w:rPr>
                <w:rFonts w:cs="Arial"/>
              </w:rPr>
              <w:t>Εξαγωγή</w:t>
            </w:r>
          </w:p>
        </w:tc>
        <w:tc>
          <w:tcPr>
            <w:tcW w:w="4621" w:type="dxa"/>
            <w:vAlign w:val="center"/>
          </w:tcPr>
          <w:p w14:paraId="087799FF"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Εξάγει πληροφορίες συσκευής.</w:t>
            </w:r>
          </w:p>
        </w:tc>
      </w:tr>
      <w:tr w:rsidR="002D5E6C" w:rsidRPr="00600D59" w14:paraId="27D3BFD5" w14:textId="77777777" w:rsidTr="00DC09EF">
        <w:tc>
          <w:tcPr>
            <w:tcW w:w="1980" w:type="dxa"/>
            <w:vAlign w:val="center"/>
          </w:tcPr>
          <w:p w14:paraId="2350B6E9" w14:textId="77777777" w:rsidR="002D5E6C" w:rsidRPr="00600D59" w:rsidRDefault="002D5E6C" w:rsidP="00DC09EF">
            <w:pPr>
              <w:pStyle w:val="af"/>
              <w:spacing w:beforeLines="20" w:before="62" w:afterLines="20" w:after="62" w:line="240" w:lineRule="exact"/>
              <w:rPr>
                <w:rFonts w:cs="Arial"/>
              </w:rPr>
            </w:pPr>
            <w:r w:rsidRPr="00600D59">
              <w:rPr>
                <w:rFonts w:cs="Arial"/>
              </w:rPr>
              <w:t>Ανάθεση Συνεργείου Επισκευής</w:t>
            </w:r>
          </w:p>
        </w:tc>
        <w:tc>
          <w:tcPr>
            <w:tcW w:w="4621" w:type="dxa"/>
            <w:vAlign w:val="center"/>
          </w:tcPr>
          <w:p w14:paraId="6A85BDEB"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Αντιστοιχίζει την επιλεγμένη συσκευή σε ένα συνεργαζόμενο συνεργείο επισκευών.</w:t>
            </w:r>
          </w:p>
        </w:tc>
      </w:tr>
      <w:tr w:rsidR="002D5E6C" w:rsidRPr="00600D59" w14:paraId="00A78DDE" w14:textId="77777777" w:rsidTr="00DC09EF">
        <w:tc>
          <w:tcPr>
            <w:tcW w:w="1980" w:type="dxa"/>
            <w:vAlign w:val="center"/>
          </w:tcPr>
          <w:p w14:paraId="01731198" w14:textId="77777777" w:rsidR="002D5E6C" w:rsidRPr="00600D59" w:rsidRDefault="002D5E6C" w:rsidP="00DC09EF">
            <w:pPr>
              <w:pStyle w:val="af"/>
              <w:spacing w:beforeLines="20" w:before="62" w:afterLines="20" w:after="62" w:line="240" w:lineRule="exact"/>
              <w:rPr>
                <w:rFonts w:cs="Arial"/>
              </w:rPr>
            </w:pPr>
            <w:r w:rsidRPr="00600D59">
              <w:rPr>
                <w:rFonts w:cs="Arial"/>
              </w:rPr>
              <w:t>Διαγράφω</w:t>
            </w:r>
          </w:p>
        </w:tc>
        <w:tc>
          <w:tcPr>
            <w:tcW w:w="4621" w:type="dxa"/>
            <w:vAlign w:val="center"/>
          </w:tcPr>
          <w:p w14:paraId="3676A513"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Διαγράφει τις πληροφορίες της επιλεγμένης συσκευής.</w:t>
            </w:r>
          </w:p>
        </w:tc>
      </w:tr>
      <w:tr w:rsidR="002D5E6C" w:rsidRPr="00600D59" w14:paraId="5403B7D6" w14:textId="77777777" w:rsidTr="00DC09EF">
        <w:tc>
          <w:tcPr>
            <w:tcW w:w="1980" w:type="dxa"/>
            <w:vAlign w:val="center"/>
          </w:tcPr>
          <w:p w14:paraId="36FA32EC" w14:textId="77777777" w:rsidR="002D5E6C" w:rsidRPr="00600D59" w:rsidRDefault="002D5E6C" w:rsidP="00DC09EF">
            <w:pPr>
              <w:pStyle w:val="af"/>
              <w:spacing w:beforeLines="20" w:before="62" w:afterLines="20" w:after="62" w:line="240" w:lineRule="exact"/>
              <w:rPr>
                <w:rFonts w:cs="Arial"/>
              </w:rPr>
            </w:pPr>
            <w:r w:rsidRPr="00600D59">
              <w:rPr>
                <w:rFonts w:cs="Arial"/>
              </w:rPr>
              <w:t>Χάρτης συσκευής</w:t>
            </w:r>
          </w:p>
        </w:tc>
        <w:tc>
          <w:tcPr>
            <w:tcW w:w="4621" w:type="dxa"/>
            <w:vAlign w:val="center"/>
          </w:tcPr>
          <w:p w14:paraId="37806732" w14:textId="77777777" w:rsidR="002D5E6C" w:rsidRPr="00600D59" w:rsidRDefault="002D5E6C" w:rsidP="00DC09EF">
            <w:pPr>
              <w:pStyle w:val="af0"/>
              <w:spacing w:beforeLines="20" w:before="62" w:afterLines="20" w:after="62" w:line="240" w:lineRule="exact"/>
              <w:ind w:left="0"/>
              <w:rPr>
                <w:rFonts w:cs="Arial"/>
              </w:rPr>
            </w:pPr>
            <w:r w:rsidRPr="00600D59">
              <w:rPr>
                <w:rFonts w:cs="Arial"/>
              </w:rPr>
              <w:t>Ανοίγει τον χάρτη της συσκευής.</w:t>
            </w:r>
          </w:p>
        </w:tc>
      </w:tr>
    </w:tbl>
    <w:p w14:paraId="2DB0824E" w14:textId="77777777" w:rsidR="002D5E6C" w:rsidRPr="00600D59" w:rsidRDefault="002D5E6C" w:rsidP="002D5E6C">
      <w:pPr>
        <w:pStyle w:val="aa"/>
        <w:widowControl w:val="0"/>
        <w:numPr>
          <w:ilvl w:val="0"/>
          <w:numId w:val="285"/>
        </w:numPr>
        <w:spacing w:beforeLines="20" w:before="62" w:afterLines="20" w:after="62"/>
        <w:ind w:left="647" w:hanging="363"/>
        <w:rPr>
          <w:rFonts w:cs="Arial"/>
        </w:rPr>
      </w:pPr>
      <w:r w:rsidRPr="00600D59">
        <w:rPr>
          <w:rFonts w:cs="Arial"/>
        </w:rPr>
        <w:t>Κύριο Τμήμα</w:t>
      </w:r>
    </w:p>
    <w:p w14:paraId="6783C3F3" w14:textId="77777777" w:rsidR="002D5E6C" w:rsidRPr="00600D59" w:rsidRDefault="002D5E6C" w:rsidP="002D5E6C">
      <w:pPr>
        <w:spacing w:before="156" w:after="156"/>
        <w:ind w:left="624"/>
        <w:rPr>
          <w:rFonts w:cs="Arial"/>
        </w:rPr>
      </w:pPr>
      <w:r w:rsidRPr="00600D59">
        <w:rPr>
          <w:rFonts w:cs="Arial"/>
        </w:rPr>
        <w:t>Η κύρια ενότητα περιλαμβάνει μια γραμμή εργαλείων, μια λίστα πληροφοριών και χειριστήρια για περιήγηση σε σελίδες.</w:t>
      </w:r>
    </w:p>
    <w:p w14:paraId="45012468" w14:textId="77777777" w:rsidR="002D5E6C" w:rsidRPr="00600D59" w:rsidRDefault="002D5E6C" w:rsidP="002D5E6C">
      <w:pPr>
        <w:spacing w:before="156" w:after="156"/>
        <w:ind w:left="624"/>
        <w:rPr>
          <w:rFonts w:cs="Arial"/>
          <w:b/>
          <w:bCs/>
        </w:rPr>
      </w:pPr>
      <w:r w:rsidRPr="00600D59">
        <w:rPr>
          <w:rFonts w:cs="Arial"/>
          <w:b/>
          <w:bCs/>
        </w:rPr>
        <w:t>Γραμμή εργαλείων:</w:t>
      </w:r>
    </w:p>
    <w:p w14:paraId="57DE8F88"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Επιλογή Στήλης</w:t>
      </w:r>
      <w:r w:rsidRPr="00600D59">
        <w:rPr>
          <w:rFonts w:cs="Arial"/>
          <w:bCs/>
        </w:rPr>
        <w:t xml:space="preserve"> </w:t>
      </w:r>
      <w:r w:rsidRPr="00600D59">
        <w:rPr>
          <w:rFonts w:cs="Arial"/>
        </w:rPr>
        <w:t>— πατήστε για να επιλέξετε τις πληροφορίες της επιθυμητής στήλης.</w:t>
      </w:r>
    </w:p>
    <w:p w14:paraId="103547E0"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Ανανέωση — πατήστε για να ανανεώσετε τη λίστα πληροφοριών.</w:t>
      </w:r>
    </w:p>
    <w:p w14:paraId="67130C54"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Επαναφορά — πατήστε για να επαναφέρετε τα κριτήρια αναζήτησης.</w:t>
      </w:r>
    </w:p>
    <w:p w14:paraId="60CCD5F2" w14:textId="77777777" w:rsidR="002D5E6C" w:rsidRPr="00600D59" w:rsidRDefault="002D5E6C" w:rsidP="002D5E6C">
      <w:pPr>
        <w:pStyle w:val="Text"/>
        <w:spacing w:before="156" w:after="156"/>
        <w:ind w:left="624"/>
        <w:rPr>
          <w:rFonts w:cs="Arial"/>
          <w:b/>
          <w:bCs/>
        </w:rPr>
      </w:pPr>
      <w:r w:rsidRPr="00600D59">
        <w:rPr>
          <w:rFonts w:cs="Arial"/>
          <w:b/>
          <w:bCs/>
        </w:rPr>
        <w:t>Λίστα πληροφοριών:</w:t>
      </w:r>
    </w:p>
    <w:p w14:paraId="2D38802E"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Πλαίσιο ελέγχου: πατήστε για να επιλέξετε ένα στοιχείο.</w:t>
      </w:r>
    </w:p>
    <w:p w14:paraId="6B9A2153"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 xml:space="preserve">Εικονίδια αναζήτησης: πατήστε το εικονίδιο </w:t>
      </w:r>
      <w:r w:rsidRPr="00600D59">
        <w:rPr>
          <w:rFonts w:cs="Arial"/>
          <w:noProof/>
          <w:lang w:val="en-US"/>
        </w:rPr>
        <w:drawing>
          <wp:inline distT="0" distB="0" distL="0" distR="0" wp14:anchorId="44564E5C" wp14:editId="3E08F630">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78D97650" wp14:editId="499CC3F6">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μπείτε στην αναζήτηση κριτήρια; πατήστε το εικονίδιο </w:t>
      </w:r>
      <w:r w:rsidRPr="00600D59">
        <w:rPr>
          <w:rFonts w:cs="Arial"/>
          <w:noProof/>
          <w:lang w:val="en-US"/>
        </w:rPr>
        <w:drawing>
          <wp:inline distT="0" distB="0" distL="0" distR="0" wp14:anchorId="1E169999" wp14:editId="640F4544">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12FD6B56" w14:textId="77777777" w:rsidR="002D5E6C" w:rsidRPr="00600D59" w:rsidRDefault="002D5E6C" w:rsidP="002D5E6C">
      <w:pPr>
        <w:pStyle w:val="Text"/>
        <w:spacing w:before="156" w:after="156"/>
        <w:ind w:left="624"/>
        <w:rPr>
          <w:rFonts w:cs="Arial"/>
          <w:b/>
          <w:bCs/>
        </w:rPr>
      </w:pPr>
      <w:r w:rsidRPr="00600D59">
        <w:rPr>
          <w:rFonts w:cs="Arial"/>
          <w:b/>
          <w:bCs/>
        </w:rPr>
        <w:t>Χειριστήρια αλλαγής σελίδας:​</w:t>
      </w:r>
    </w:p>
    <w:p w14:paraId="1F0B7139"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Γραμμή κύλισης: κάντε κύλιση αριστερά ή δεξιά για να δείτε τις κρυφές στήλες ή να επιστρέψετε σε προηγούμενες στήλες.</w:t>
      </w:r>
    </w:p>
    <w:p w14:paraId="15036D47"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Αναπτυσσόμενη λίστα Στοιχεία ανά Σελίδα: πατήστε για να επιλέξετε τον αριθμό των στοιχείων που εμφανίζονται ανά σελίδα.</w:t>
      </w:r>
    </w:p>
    <w:p w14:paraId="3F8400E7"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Κουμπί Προηγούμενο/Επόμενο: πατήστε για να μεταβείτε στην προηγούμενη ή την επόμενη σελίδα.</w:t>
      </w:r>
    </w:p>
    <w:p w14:paraId="46237C07" w14:textId="77777777" w:rsidR="002D5E6C" w:rsidRPr="00600D59" w:rsidRDefault="002D5E6C" w:rsidP="002D5E6C">
      <w:pPr>
        <w:pStyle w:val="aa"/>
        <w:widowControl w:val="0"/>
        <w:numPr>
          <w:ilvl w:val="0"/>
          <w:numId w:val="56"/>
        </w:numPr>
        <w:spacing w:beforeLines="20" w:before="62" w:afterLines="20" w:after="62"/>
        <w:ind w:left="981" w:hanging="357"/>
        <w:rPr>
          <w:rFonts w:cs="Arial"/>
        </w:rPr>
      </w:pPr>
      <w:r w:rsidRPr="00600D59">
        <w:rPr>
          <w:rFonts w:cs="Arial"/>
        </w:rPr>
        <w:t>Πλαίσιο πλοήγησης σελίδας: πατήστε για να εισαγάγετε τον αριθμό σελίδας για να μεταβείτε σε μια συγκεκριμένη σελίδα.</w:t>
      </w:r>
    </w:p>
    <w:p w14:paraId="5A59F7C7" w14:textId="77777777" w:rsidR="002D5E6C" w:rsidRPr="00600D59" w:rsidRDefault="002D5E6C" w:rsidP="002D5E6C">
      <w:pPr>
        <w:pStyle w:val="aa"/>
        <w:widowControl w:val="0"/>
        <w:numPr>
          <w:ilvl w:val="0"/>
          <w:numId w:val="111"/>
        </w:numPr>
        <w:spacing w:beforeLines="20" w:before="62" w:afterLines="20" w:after="62"/>
        <w:ind w:left="641" w:hanging="357"/>
        <w:rPr>
          <w:rFonts w:cs="Arial"/>
          <w:b/>
        </w:rPr>
      </w:pPr>
      <w:r w:rsidRPr="00600D59">
        <w:rPr>
          <w:rFonts w:cs="Arial"/>
          <w:b/>
        </w:rPr>
        <w:t>Για να συνδέσετε τη/ τις συσκευή /ες</w:t>
      </w:r>
    </w:p>
    <w:p w14:paraId="488361F6" w14:textId="77777777" w:rsidR="002D5E6C" w:rsidRPr="00600D59" w:rsidRDefault="002D5E6C" w:rsidP="002D5E6C">
      <w:pPr>
        <w:pStyle w:val="Text"/>
        <w:numPr>
          <w:ilvl w:val="0"/>
          <w:numId w:val="282"/>
        </w:numPr>
        <w:spacing w:before="156" w:after="156"/>
        <w:ind w:left="1083" w:hanging="442"/>
        <w:rPr>
          <w:rFonts w:cs="Arial"/>
          <w:b/>
          <w:bCs/>
        </w:rPr>
      </w:pPr>
      <w:r w:rsidRPr="00600D59">
        <w:rPr>
          <w:rFonts w:cs="Arial"/>
          <w:b/>
          <w:bCs/>
        </w:rPr>
        <w:t>Για να συνδέσετε τη συσκευή ξεχωριστά με μελάνι</w:t>
      </w:r>
    </w:p>
    <w:p w14:paraId="7351FDF2" w14:textId="77777777" w:rsidR="002D5E6C" w:rsidRPr="00600D59" w:rsidRDefault="002D5E6C" w:rsidP="002D5E6C">
      <w:pPr>
        <w:pStyle w:val="aa"/>
        <w:widowControl w:val="0"/>
        <w:numPr>
          <w:ilvl w:val="0"/>
          <w:numId w:val="286"/>
        </w:numPr>
        <w:spacing w:beforeLines="20" w:before="62" w:afterLines="20" w:after="62"/>
        <w:ind w:left="998" w:hanging="357"/>
        <w:rPr>
          <w:rFonts w:cs="Arial"/>
        </w:rPr>
      </w:pPr>
      <w:r w:rsidRPr="00600D59">
        <w:rPr>
          <w:rFonts w:cs="Arial"/>
        </w:rPr>
        <w:lastRenderedPageBreak/>
        <w:t xml:space="preserve">Πατήστε​ </w:t>
      </w:r>
      <w:r w:rsidRPr="00600D59">
        <w:rPr>
          <w:rFonts w:cs="Arial"/>
          <w:b/>
          <w:bCs/>
        </w:rPr>
        <w:t xml:space="preserve">Διαχείριση συσκευών </w:t>
      </w:r>
      <w:r w:rsidRPr="00600D59">
        <w:rPr>
          <w:rFonts w:cs="Arial"/>
        </w:rPr>
        <w:t xml:space="preserve">&gt; </w:t>
      </w:r>
      <w:r w:rsidRPr="00600D59">
        <w:rPr>
          <w:rFonts w:cs="Arial"/>
          <w:b/>
          <w:bCs/>
        </w:rPr>
        <w:t xml:space="preserve">Λίστα συσκευών </w:t>
      </w:r>
      <w:r w:rsidRPr="00600D59">
        <w:rPr>
          <w:rFonts w:cs="Arial"/>
        </w:rPr>
        <w:t>για να εισέλθετε στην οθόνη Λίστας συσκευών.</w:t>
      </w:r>
    </w:p>
    <w:p w14:paraId="2B88161D" w14:textId="77777777" w:rsidR="002D5E6C" w:rsidRPr="00600D59" w:rsidRDefault="002D5E6C" w:rsidP="002D5E6C">
      <w:pPr>
        <w:pStyle w:val="aa"/>
        <w:widowControl w:val="0"/>
        <w:numPr>
          <w:ilvl w:val="0"/>
          <w:numId w:val="286"/>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Προσθήκη </w:t>
      </w:r>
      <w:r w:rsidRPr="00600D59">
        <w:rPr>
          <w:rFonts w:cs="Arial"/>
        </w:rPr>
        <w:t>για να εισέλθετε στην οθόνη Νέα συσκευή.</w:t>
      </w:r>
    </w:p>
    <w:p w14:paraId="1EC53147" w14:textId="77777777" w:rsidR="002D5E6C" w:rsidRPr="00600D59" w:rsidRDefault="002D5E6C" w:rsidP="002D5E6C">
      <w:pPr>
        <w:pStyle w:val="aa"/>
        <w:widowControl w:val="0"/>
        <w:numPr>
          <w:ilvl w:val="0"/>
          <w:numId w:val="286"/>
        </w:numPr>
        <w:spacing w:beforeLines="20" w:before="62" w:afterLines="20" w:after="62"/>
        <w:ind w:left="998" w:hanging="357"/>
        <w:rPr>
          <w:rFonts w:cs="Arial"/>
        </w:rPr>
      </w:pPr>
      <w:r w:rsidRPr="00600D59">
        <w:rPr>
          <w:rFonts w:cs="Arial"/>
        </w:rPr>
        <w:t xml:space="preserve">Εισαγάγετε τον σειριακό αριθμό και τον κωδικό πρόσβασης εγγραφής της συσκευής στο πλαίσιο εισαγωγής και επιλέξτε ένα συνεργαζόμενο συνεργείο επισκευών. (Για να βρείτε τον σειριακό αριθμό και τον κωδικό πρόσβασης εγγραφής της συσκευής, μεταβείτε στις </w:t>
      </w:r>
      <w:r w:rsidRPr="00600D59">
        <w:rPr>
          <w:rFonts w:cs="Arial"/>
          <w:b/>
          <w:bCs/>
        </w:rPr>
        <w:t xml:space="preserve">Ρυθμίσεις </w:t>
      </w:r>
      <w:r w:rsidRPr="00600D59">
        <w:rPr>
          <w:rFonts w:cs="Arial"/>
        </w:rPr>
        <w:t xml:space="preserve">&gt; </w:t>
      </w:r>
      <w:r w:rsidRPr="00600D59">
        <w:rPr>
          <w:rFonts w:cs="Arial"/>
          <w:b/>
          <w:bCs/>
        </w:rPr>
        <w:t>Πληροφορίες.</w:t>
      </w:r>
      <w:r w:rsidRPr="00600D59">
        <w:rPr>
          <w:rFonts w:cs="Arial"/>
        </w:rPr>
        <w:t>)</w:t>
      </w:r>
    </w:p>
    <w:p w14:paraId="0E002300" w14:textId="77777777" w:rsidR="002D5E6C" w:rsidRPr="00600D59" w:rsidRDefault="002D5E6C" w:rsidP="002D5E6C">
      <w:pPr>
        <w:pBdr>
          <w:top w:val="single" w:sz="6" w:space="1" w:color="auto"/>
          <w:bottom w:val="single" w:sz="6" w:space="1" w:color="auto"/>
        </w:pBdr>
        <w:spacing w:before="156" w:after="156"/>
        <w:ind w:left="737"/>
        <w:contextualSpacing/>
        <w:rPr>
          <w:rFonts w:cs="Arial"/>
          <w:b/>
        </w:rPr>
      </w:pPr>
      <w:bookmarkStart w:id="360" w:name="_Hlk198541650"/>
      <w:r w:rsidRPr="00600D59">
        <w:rPr>
          <w:rFonts w:cs="Arial"/>
          <w:noProof/>
          <w:lang w:val="en-US"/>
        </w:rPr>
        <w:drawing>
          <wp:anchor distT="0" distB="0" distL="114300" distR="114300" simplePos="0" relativeHeight="252429312" behindDoc="0" locked="0" layoutInCell="1" allowOverlap="1" wp14:anchorId="38E134DE" wp14:editId="32B60975">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364B5EF0" w14:textId="77777777" w:rsidR="002D5E6C" w:rsidRPr="00600D59" w:rsidRDefault="002D5E6C" w:rsidP="002D5E6C">
      <w:pPr>
        <w:pBdr>
          <w:top w:val="single" w:sz="6" w:space="1" w:color="auto"/>
          <w:bottom w:val="single" w:sz="6" w:space="1" w:color="auto"/>
        </w:pBdr>
        <w:spacing w:before="156" w:after="156"/>
        <w:ind w:left="737"/>
        <w:contextualSpacing/>
        <w:rPr>
          <w:rFonts w:eastAsiaTheme="minorEastAsia" w:cs="Arial"/>
        </w:rPr>
      </w:pPr>
      <w:r w:rsidRPr="00600D59">
        <w:rPr>
          <w:rFonts w:cs="Arial"/>
        </w:rPr>
        <w:t>Τα πεδία που σημειώνονται με αστερίσκο (*) είναι υποχρεωτικά.</w:t>
      </w:r>
    </w:p>
    <w:bookmarkEnd w:id="360"/>
    <w:p w14:paraId="0485EFEA" w14:textId="77777777" w:rsidR="002D5E6C" w:rsidRPr="00600D59" w:rsidRDefault="002D5E6C" w:rsidP="002D5E6C">
      <w:pPr>
        <w:spacing w:beforeLines="0" w:before="0" w:afterLines="0" w:after="0" w:line="80" w:lineRule="exact"/>
        <w:ind w:left="737"/>
        <w:rPr>
          <w:rFonts w:cs="Arial"/>
        </w:rPr>
      </w:pPr>
    </w:p>
    <w:p w14:paraId="21518581" w14:textId="77777777" w:rsidR="002D5E6C" w:rsidRPr="00600D59" w:rsidRDefault="002D5E6C" w:rsidP="002D5E6C">
      <w:pPr>
        <w:pStyle w:val="aa"/>
        <w:widowControl w:val="0"/>
        <w:numPr>
          <w:ilvl w:val="0"/>
          <w:numId w:val="286"/>
        </w:numPr>
        <w:spacing w:beforeLines="20" w:before="62" w:afterLines="20" w:after="62"/>
        <w:ind w:left="998" w:hanging="357"/>
        <w:rPr>
          <w:rFonts w:cs="Arial"/>
        </w:rPr>
      </w:pPr>
      <w:r w:rsidRPr="00600D59">
        <w:rPr>
          <w:rFonts w:cs="Arial"/>
        </w:rPr>
        <w:t xml:space="preserve">Παρακέντηση </w:t>
      </w:r>
      <w:r w:rsidRPr="00600D59">
        <w:rPr>
          <w:rFonts w:cs="Arial"/>
          <w:b/>
          <w:bCs/>
        </w:rPr>
        <w:t xml:space="preserve">Αποθήκευση </w:t>
      </w:r>
      <w:r w:rsidRPr="00600D59">
        <w:rPr>
          <w:rFonts w:cs="Arial"/>
        </w:rPr>
        <w:t>για να αποθηκεύσετε τις πληροφορίες.</w:t>
      </w:r>
    </w:p>
    <w:p w14:paraId="4F7B60C2" w14:textId="77777777" w:rsidR="002D5E6C" w:rsidRPr="00600D59" w:rsidRDefault="002D5E6C" w:rsidP="002D5E6C">
      <w:pPr>
        <w:pStyle w:val="aa"/>
        <w:widowControl w:val="0"/>
        <w:spacing w:beforeLines="20" w:before="62" w:afterLines="20" w:after="62"/>
        <w:ind w:left="998" w:firstLine="0"/>
        <w:rPr>
          <w:rFonts w:cs="Arial"/>
        </w:rPr>
      </w:pPr>
      <w:r w:rsidRPr="00600D59">
        <w:rPr>
          <w:rFonts w:cs="Arial"/>
        </w:rPr>
        <w:t xml:space="preserve">Εάν είναι απαραίτητο, πατήστε </w:t>
      </w:r>
      <w:r w:rsidRPr="00600D59">
        <w:rPr>
          <w:rFonts w:cs="Arial"/>
          <w:b/>
          <w:bCs/>
        </w:rPr>
        <w:t>Ματαίωση</w:t>
      </w:r>
      <w:r w:rsidRPr="00600D59">
        <w:rPr>
          <w:rFonts w:cs="Arial"/>
        </w:rPr>
        <w:t xml:space="preserve"> ή το εικονίδιο « X » για έξοδο από την οθόνη.</w:t>
      </w:r>
    </w:p>
    <w:p w14:paraId="4B3BC379" w14:textId="77777777" w:rsidR="002D5E6C" w:rsidRPr="00600D59" w:rsidRDefault="002D5E6C" w:rsidP="002D5E6C">
      <w:pPr>
        <w:pStyle w:val="aa"/>
        <w:widowControl w:val="0"/>
        <w:numPr>
          <w:ilvl w:val="0"/>
          <w:numId w:val="286"/>
        </w:numPr>
        <w:spacing w:beforeLines="20" w:before="62" w:afterLines="20" w:after="62"/>
        <w:ind w:left="998" w:hanging="357"/>
        <w:rPr>
          <w:rFonts w:cs="Arial"/>
        </w:rPr>
      </w:pPr>
      <w:r w:rsidRPr="00600D59">
        <w:rPr>
          <w:rFonts w:cs="Arial"/>
        </w:rPr>
        <w:t>Μετά την αποθήκευση, η συνδεδεμένη συσκευή θα εμφανιστεί στην οθόνη Λίστα συσκευών.</w:t>
      </w:r>
    </w:p>
    <w:p w14:paraId="4EC6E05C" w14:textId="77777777" w:rsidR="002D5E6C" w:rsidRPr="00600D59" w:rsidRDefault="002D5E6C" w:rsidP="002D5E6C">
      <w:pPr>
        <w:pStyle w:val="Text"/>
        <w:numPr>
          <w:ilvl w:val="0"/>
          <w:numId w:val="282"/>
        </w:numPr>
        <w:spacing w:before="156" w:after="156"/>
        <w:ind w:left="1083" w:hanging="442"/>
        <w:rPr>
          <w:rFonts w:cs="Arial"/>
          <w:b/>
          <w:bCs/>
        </w:rPr>
      </w:pPr>
      <w:r w:rsidRPr="00600D59">
        <w:rPr>
          <w:rFonts w:cs="Arial"/>
          <w:b/>
          <w:bCs/>
        </w:rPr>
        <w:t>Για να συνδέσετε μελάνι σε πολλές συσκευές ταυτόχρονα</w:t>
      </w:r>
    </w:p>
    <w:p w14:paraId="3E99F660" w14:textId="77777777" w:rsidR="002D5E6C" w:rsidRPr="00600D59" w:rsidRDefault="002D5E6C" w:rsidP="002D5E6C">
      <w:pPr>
        <w:pStyle w:val="aa"/>
        <w:widowControl w:val="0"/>
        <w:numPr>
          <w:ilvl w:val="0"/>
          <w:numId w:val="287"/>
        </w:numPr>
        <w:spacing w:beforeLines="20" w:before="62" w:afterLines="20" w:after="62"/>
        <w:ind w:left="998" w:hanging="357"/>
        <w:rPr>
          <w:rFonts w:cs="Arial"/>
        </w:rPr>
      </w:pPr>
      <w:r w:rsidRPr="00600D59">
        <w:rPr>
          <w:rFonts w:cs="Arial"/>
        </w:rPr>
        <w:t xml:space="preserve">Παρακέντηση </w:t>
      </w:r>
      <w:r w:rsidRPr="00600D59">
        <w:rPr>
          <w:rFonts w:cs="Arial"/>
          <w:b/>
          <w:bCs/>
        </w:rPr>
        <w:t xml:space="preserve">Διαχείριση συσκευών </w:t>
      </w:r>
      <w:r w:rsidRPr="00600D59">
        <w:rPr>
          <w:rFonts w:cs="Arial"/>
        </w:rPr>
        <w:t xml:space="preserve">&gt; </w:t>
      </w:r>
      <w:r w:rsidRPr="00600D59">
        <w:rPr>
          <w:rFonts w:cs="Arial"/>
          <w:b/>
          <w:bCs/>
        </w:rPr>
        <w:t xml:space="preserve">Λίστα συσκευών </w:t>
      </w:r>
      <w:r w:rsidRPr="00600D59">
        <w:rPr>
          <w:rFonts w:cs="Arial"/>
        </w:rPr>
        <w:t>για να εισέλθετε στην οθόνη Λίστας συσκευών.</w:t>
      </w:r>
    </w:p>
    <w:p w14:paraId="338D8942" w14:textId="77777777" w:rsidR="002D5E6C" w:rsidRPr="00600D59" w:rsidRDefault="002D5E6C" w:rsidP="002D5E6C">
      <w:pPr>
        <w:pStyle w:val="aa"/>
        <w:widowControl w:val="0"/>
        <w:numPr>
          <w:ilvl w:val="0"/>
          <w:numId w:val="287"/>
        </w:numPr>
        <w:spacing w:beforeLines="20" w:before="62" w:afterLines="20" w:after="62"/>
        <w:ind w:left="998" w:hanging="357"/>
        <w:rPr>
          <w:rFonts w:cs="Arial"/>
        </w:rPr>
      </w:pPr>
      <w:r w:rsidRPr="00600D59">
        <w:rPr>
          <w:rFonts w:cs="Arial"/>
        </w:rPr>
        <w:t xml:space="preserve">Παρακέντηση </w:t>
      </w:r>
      <w:r w:rsidRPr="00600D59">
        <w:rPr>
          <w:rFonts w:cs="Arial"/>
          <w:b/>
          <w:bCs/>
        </w:rPr>
        <w:t xml:space="preserve">Μαζική Εισαγωγή </w:t>
      </w:r>
      <w:r w:rsidRPr="00600D59">
        <w:rPr>
          <w:rFonts w:cs="Arial"/>
        </w:rPr>
        <w:t>για να εισέλθετε στην οθόνη Μαζική Εισαγωγή.</w:t>
      </w:r>
    </w:p>
    <w:p w14:paraId="57D76E49" w14:textId="77777777" w:rsidR="002D5E6C" w:rsidRPr="00600D59" w:rsidRDefault="002D5E6C" w:rsidP="002D5E6C">
      <w:pPr>
        <w:pStyle w:val="aa"/>
        <w:widowControl w:val="0"/>
        <w:numPr>
          <w:ilvl w:val="0"/>
          <w:numId w:val="287"/>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Λήψη προτύπου </w:t>
      </w:r>
      <w:r w:rsidRPr="00600D59">
        <w:rPr>
          <w:rFonts w:cs="Arial"/>
        </w:rPr>
        <w:t>για να κατεβάσετε το πρότυπο συσκευής μαζικής εισαγωγής.</w:t>
      </w:r>
    </w:p>
    <w:p w14:paraId="7EAEC108" w14:textId="77777777" w:rsidR="002D5E6C" w:rsidRPr="00600D59" w:rsidRDefault="002D5E6C" w:rsidP="002D5E6C">
      <w:pPr>
        <w:pStyle w:val="aa"/>
        <w:widowControl w:val="0"/>
        <w:numPr>
          <w:ilvl w:val="0"/>
          <w:numId w:val="287"/>
        </w:numPr>
        <w:spacing w:beforeLines="20" w:before="62" w:afterLines="20" w:after="62"/>
        <w:ind w:left="998" w:hanging="357"/>
        <w:rPr>
          <w:rFonts w:cs="Arial"/>
        </w:rPr>
      </w:pPr>
      <w:r w:rsidRPr="00600D59">
        <w:rPr>
          <w:rFonts w:cs="Arial"/>
        </w:rPr>
        <w:t xml:space="preserve">Αφού συμπληρωθεί το πρότυπο, πατήστε </w:t>
      </w:r>
      <w:r w:rsidRPr="00600D59">
        <w:rPr>
          <w:rFonts w:cs="Arial"/>
          <w:b/>
          <w:bCs/>
        </w:rPr>
        <w:t xml:space="preserve">Μαζική εισαγωγή </w:t>
      </w:r>
      <w:r w:rsidRPr="00600D59">
        <w:rPr>
          <w:rFonts w:cs="Arial"/>
        </w:rPr>
        <w:t xml:space="preserve">για να εισέλθετε στην οθόνη μαζικής εισαγωγής. Επιλέξτε ένα συνεργείο επισκευών, κάντε κλικ ή σύρετε το αρχείο στην περιοχή μεταφόρτωσης και πατήστε το </w:t>
      </w:r>
      <w:r w:rsidRPr="00600D59">
        <w:rPr>
          <w:rFonts w:cs="Arial"/>
          <w:b/>
          <w:bCs/>
        </w:rPr>
        <w:t xml:space="preserve">Επιβεβαιώστε </w:t>
      </w:r>
      <w:r w:rsidRPr="00600D59">
        <w:rPr>
          <w:rFonts w:cs="Arial"/>
        </w:rPr>
        <w:t>την εισαγωγή των πληροφοριών της συσκευής σε παρτίδες.</w:t>
      </w:r>
    </w:p>
    <w:p w14:paraId="113039EF" w14:textId="77777777" w:rsidR="002D5E6C" w:rsidRPr="00600D59" w:rsidRDefault="002D5E6C" w:rsidP="002D5E6C">
      <w:pPr>
        <w:pStyle w:val="aa"/>
        <w:widowControl w:val="0"/>
        <w:numPr>
          <w:ilvl w:val="0"/>
          <w:numId w:val="287"/>
        </w:numPr>
        <w:spacing w:beforeLines="20" w:before="62" w:afterLines="20" w:after="62"/>
        <w:ind w:left="998" w:hanging="357"/>
        <w:rPr>
          <w:rFonts w:cs="Arial"/>
        </w:rPr>
      </w:pPr>
      <w:r w:rsidRPr="00600D59">
        <w:rPr>
          <w:rFonts w:cs="Arial"/>
        </w:rPr>
        <w:t>Μετά την εισαγωγή, οι συνδεδεμένες συσκευές θα εμφανιστούν στην οθόνη Λίστα συσκευών.</w:t>
      </w:r>
    </w:p>
    <w:p w14:paraId="022B3A34" w14:textId="77777777" w:rsidR="002D5E6C" w:rsidRPr="00600D59" w:rsidRDefault="002D5E6C" w:rsidP="002D5E6C">
      <w:pPr>
        <w:pStyle w:val="a2"/>
        <w:spacing w:beforeLines="20" w:before="62" w:afterLines="20" w:after="62"/>
        <w:ind w:left="641" w:hanging="357"/>
        <w:rPr>
          <w:rFonts w:cs="Arial"/>
        </w:rPr>
      </w:pPr>
      <w:r w:rsidRPr="00600D59">
        <w:rPr>
          <w:rFonts w:cs="Arial"/>
        </w:rPr>
        <w:t>Για να εξαγάγετε τη λίστα συσκευών</w:t>
      </w:r>
    </w:p>
    <w:p w14:paraId="4F648F18" w14:textId="77777777" w:rsidR="002D5E6C" w:rsidRPr="00600D59" w:rsidRDefault="002D5E6C" w:rsidP="002D5E6C">
      <w:pPr>
        <w:pStyle w:val="aa"/>
        <w:widowControl w:val="0"/>
        <w:numPr>
          <w:ilvl w:val="0"/>
          <w:numId w:val="288"/>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Διαχείριση Συσκευής </w:t>
      </w:r>
      <w:r w:rsidRPr="00600D59">
        <w:rPr>
          <w:rFonts w:cs="Arial"/>
        </w:rPr>
        <w:t xml:space="preserve">&gt; </w:t>
      </w:r>
      <w:r w:rsidRPr="00600D59">
        <w:rPr>
          <w:rFonts w:cs="Arial"/>
          <w:b/>
          <w:bCs/>
        </w:rPr>
        <w:t xml:space="preserve">Λίστα συσκευών </w:t>
      </w:r>
      <w:r w:rsidRPr="00600D59">
        <w:rPr>
          <w:rFonts w:cs="Arial"/>
        </w:rPr>
        <w:t>για να εισέλθετε στην οθόνη Λίστας συσκευών.</w:t>
      </w:r>
    </w:p>
    <w:p w14:paraId="5FD25A05" w14:textId="77777777" w:rsidR="002D5E6C" w:rsidRPr="00600D59" w:rsidRDefault="002D5E6C" w:rsidP="002D5E6C">
      <w:pPr>
        <w:pStyle w:val="aa"/>
        <w:widowControl w:val="0"/>
        <w:numPr>
          <w:ilvl w:val="0"/>
          <w:numId w:val="288"/>
        </w:numPr>
        <w:spacing w:beforeLines="20" w:before="62" w:afterLines="20" w:after="62"/>
        <w:ind w:left="998" w:hanging="357"/>
        <w:rPr>
          <w:rFonts w:cs="Arial"/>
        </w:rPr>
      </w:pPr>
      <w:r w:rsidRPr="00600D59">
        <w:rPr>
          <w:rFonts w:cs="Arial"/>
        </w:rPr>
        <w:t xml:space="preserve">Επιλέξτε τις πληροφορίες της επιθυμητής στήλης από την επιλογή Επιλογή στήλης και επιλέξτε το πλαίσιο για να επιλέξετε τις πληροφορίες της επιθυμητής συσκευής. Πατήστε </w:t>
      </w:r>
      <w:r w:rsidRPr="00600D59">
        <w:rPr>
          <w:rFonts w:cs="Arial"/>
          <w:b/>
          <w:bCs/>
        </w:rPr>
        <w:t xml:space="preserve">Εξαγωγή </w:t>
      </w:r>
      <w:r w:rsidRPr="00600D59">
        <w:rPr>
          <w:rFonts w:cs="Arial"/>
        </w:rPr>
        <w:t>και επιλέξτε μια μορφή εξαγωγής για να εξαγάγετε τη λίστα συσκευών.</w:t>
      </w:r>
    </w:p>
    <w:p w14:paraId="23D45B8B" w14:textId="77777777" w:rsidR="002D5E6C" w:rsidRPr="00600D59" w:rsidRDefault="002D5E6C" w:rsidP="002D5E6C">
      <w:pPr>
        <w:pStyle w:val="a2"/>
        <w:spacing w:beforeLines="20" w:before="62" w:afterLines="20" w:after="62"/>
        <w:ind w:left="641" w:hanging="357"/>
        <w:rPr>
          <w:rFonts w:cs="Arial"/>
        </w:rPr>
      </w:pPr>
      <w:r w:rsidRPr="00600D59">
        <w:rPr>
          <w:rFonts w:cs="Arial"/>
          <w:bCs/>
        </w:rPr>
        <w:t>Για να αναθέσετε ένα συνεργείο επισκευών</w:t>
      </w:r>
    </w:p>
    <w:p w14:paraId="24C8A24A" w14:textId="77777777" w:rsidR="002D5E6C" w:rsidRPr="00600D59" w:rsidRDefault="002D5E6C" w:rsidP="002D5E6C">
      <w:pPr>
        <w:pStyle w:val="aa"/>
        <w:widowControl w:val="0"/>
        <w:numPr>
          <w:ilvl w:val="0"/>
          <w:numId w:val="289"/>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Διαχείριση Συσκευής </w:t>
      </w:r>
      <w:r w:rsidRPr="00600D59">
        <w:rPr>
          <w:rFonts w:cs="Arial"/>
        </w:rPr>
        <w:t xml:space="preserve">&gt; </w:t>
      </w:r>
      <w:r w:rsidRPr="00600D59">
        <w:rPr>
          <w:rFonts w:cs="Arial"/>
          <w:b/>
          <w:bCs/>
        </w:rPr>
        <w:t xml:space="preserve">Λίστα συσκευών </w:t>
      </w:r>
      <w:r w:rsidRPr="00600D59">
        <w:rPr>
          <w:rFonts w:cs="Arial"/>
        </w:rPr>
        <w:t>για να εισέλθετε στην οθόνη Λίστας συσκευών.</w:t>
      </w:r>
    </w:p>
    <w:p w14:paraId="4006AC9A" w14:textId="77777777" w:rsidR="002D5E6C" w:rsidRPr="00600D59" w:rsidRDefault="002D5E6C" w:rsidP="002D5E6C">
      <w:pPr>
        <w:pStyle w:val="aa"/>
        <w:widowControl w:val="0"/>
        <w:numPr>
          <w:ilvl w:val="0"/>
          <w:numId w:val="289"/>
        </w:numPr>
        <w:spacing w:beforeLines="20" w:before="62" w:afterLines="20" w:after="62"/>
        <w:ind w:left="998" w:hanging="357"/>
        <w:rPr>
          <w:rFonts w:cs="Arial"/>
        </w:rPr>
      </w:pPr>
      <w:r w:rsidRPr="00600D59">
        <w:rPr>
          <w:rFonts w:cs="Arial"/>
        </w:rPr>
        <w:lastRenderedPageBreak/>
        <w:t>Ελέγξτε το πλαίσιο για να</w:t>
      </w:r>
      <w:r w:rsidRPr="00600D59" w:rsidDel="00264336">
        <w:rPr>
          <w:rFonts w:cs="Arial"/>
        </w:rPr>
        <w:t xml:space="preserve"> </w:t>
      </w:r>
      <w:r w:rsidRPr="00600D59">
        <w:rPr>
          <w:rFonts w:cs="Arial"/>
        </w:rPr>
        <w:t xml:space="preserve">Επιλέξτε τις πληροφορίες της επιθυμητής συσκευής και πατήστε </w:t>
      </w:r>
      <w:r w:rsidRPr="00600D59">
        <w:rPr>
          <w:rFonts w:cs="Arial"/>
          <w:b/>
          <w:bCs/>
        </w:rPr>
        <w:t xml:space="preserve">Ανάθεση συνεργείου επισκευής </w:t>
      </w:r>
      <w:r w:rsidRPr="00600D59">
        <w:rPr>
          <w:rFonts w:cs="Arial"/>
        </w:rPr>
        <w:t>για να εισέλθετε στην οθόνη Ανάθεση συνεργείου επισκευής.</w:t>
      </w:r>
    </w:p>
    <w:p w14:paraId="5B1860DE" w14:textId="77777777" w:rsidR="002D5E6C" w:rsidRPr="00600D59" w:rsidRDefault="002D5E6C" w:rsidP="002D5E6C">
      <w:pPr>
        <w:pStyle w:val="aa"/>
        <w:widowControl w:val="0"/>
        <w:numPr>
          <w:ilvl w:val="0"/>
          <w:numId w:val="289"/>
        </w:numPr>
        <w:spacing w:beforeLines="20" w:before="62" w:afterLines="20" w:after="62"/>
        <w:ind w:left="998" w:hanging="357"/>
        <w:rPr>
          <w:rFonts w:cs="Arial"/>
        </w:rPr>
      </w:pPr>
      <w:r w:rsidRPr="00600D59">
        <w:rPr>
          <w:rFonts w:cs="Arial"/>
        </w:rPr>
        <w:t xml:space="preserve">Επιλέξτε ένα συνεργαζόμενο συνεργείο επισκευών </w:t>
      </w:r>
      <w:r w:rsidRPr="00600D59">
        <w:rPr>
          <w:rFonts w:cs="Arial"/>
          <w:b/>
          <w:bCs/>
        </w:rPr>
        <w:t xml:space="preserve">από </w:t>
      </w:r>
      <w:r w:rsidRPr="00600D59">
        <w:rPr>
          <w:rFonts w:cs="Arial"/>
        </w:rPr>
        <w:t xml:space="preserve">την αναπτυσσόμενη λίστα και πατήστε </w:t>
      </w:r>
      <w:r w:rsidRPr="00600D59">
        <w:rPr>
          <w:rFonts w:cs="Arial"/>
          <w:b/>
          <w:bCs/>
        </w:rPr>
        <w:t>Επιβεβαίωση</w:t>
      </w:r>
      <w:r w:rsidRPr="00600D59">
        <w:rPr>
          <w:rFonts w:cs="Arial"/>
        </w:rPr>
        <w:t xml:space="preserve"> για να αντιστοιχίσετε την επιλεγμένη συσκευή στο επιθυμητό συνεργείο επισκευών.</w:t>
      </w:r>
    </w:p>
    <w:p w14:paraId="51490515" w14:textId="77777777" w:rsidR="002D5E6C" w:rsidRPr="00600D59" w:rsidRDefault="002D5E6C" w:rsidP="002D5E6C">
      <w:pPr>
        <w:pStyle w:val="a2"/>
        <w:spacing w:beforeLines="20" w:before="62" w:afterLines="20" w:after="62"/>
        <w:ind w:left="641" w:hanging="357"/>
        <w:rPr>
          <w:rFonts w:cs="Arial"/>
        </w:rPr>
      </w:pPr>
      <w:r w:rsidRPr="00600D59">
        <w:rPr>
          <w:rFonts w:cs="Arial"/>
        </w:rPr>
        <w:t>Για να δείτε λεπτομέρειες συσκευής</w:t>
      </w:r>
    </w:p>
    <w:p w14:paraId="7954C7B3" w14:textId="77777777" w:rsidR="002D5E6C" w:rsidRPr="00600D59" w:rsidRDefault="002D5E6C" w:rsidP="002D5E6C">
      <w:pPr>
        <w:spacing w:before="156" w:after="156"/>
        <w:ind w:left="641"/>
        <w:rPr>
          <w:rFonts w:cs="Arial"/>
        </w:rPr>
      </w:pPr>
      <w:r w:rsidRPr="00600D59">
        <w:rPr>
          <w:rFonts w:cs="Arial"/>
        </w:rPr>
        <w:t>Μπορείτε να δείτε τις λεπτομέρειες της συσκευής σας, συμπεριλαμβανομένου του μοντέλου της συσκευής, της κατάστασης ανανέωσης, του σειριακού αριθμού κ.λπ., και να ελέγξετε τις αναφορές και να προσθέσετε ετικέτες στην οθόνη Λεπτομέρειες συσκευής.</w:t>
      </w:r>
    </w:p>
    <w:p w14:paraId="447E0C66" w14:textId="77777777" w:rsidR="002D5E6C" w:rsidRPr="00600D59" w:rsidRDefault="002D5E6C" w:rsidP="002D5E6C">
      <w:pPr>
        <w:spacing w:before="156" w:after="156"/>
        <w:ind w:left="641"/>
        <w:rPr>
          <w:rFonts w:cs="Arial"/>
        </w:rPr>
      </w:pPr>
      <w:r w:rsidRPr="00600D59">
        <w:rPr>
          <w:rFonts w:cs="Arial"/>
        </w:rPr>
        <w:t>Για να δείτε τις λεπτομέρειες της συσκευής σας, πατήστε σε ένα από τα στοιχεία της συσκευής για να εισέλθετε στην οθόνη Λεπτομέρειες Συσκευής.</w:t>
      </w:r>
    </w:p>
    <w:p w14:paraId="32AE6DF6" w14:textId="77777777" w:rsidR="002D5E6C" w:rsidRPr="00600D59" w:rsidRDefault="002D5E6C" w:rsidP="002D5E6C">
      <w:pPr>
        <w:pStyle w:val="a2"/>
        <w:spacing w:beforeLines="20" w:before="62" w:afterLines="20" w:after="62"/>
        <w:ind w:left="641" w:hanging="357"/>
        <w:rPr>
          <w:rFonts w:cs="Arial"/>
        </w:rPr>
      </w:pPr>
      <w:r w:rsidRPr="00600D59">
        <w:rPr>
          <w:rFonts w:cs="Arial"/>
          <w:bCs/>
        </w:rPr>
        <w:t>Για να αναζητήσετε μια συσκευή</w:t>
      </w:r>
    </w:p>
    <w:p w14:paraId="68BD4617" w14:textId="77777777" w:rsidR="002D5E6C" w:rsidRPr="00600D59" w:rsidRDefault="002D5E6C" w:rsidP="002D5E6C">
      <w:pPr>
        <w:pStyle w:val="aa"/>
        <w:widowControl w:val="0"/>
        <w:numPr>
          <w:ilvl w:val="0"/>
          <w:numId w:val="290"/>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Διαχείριση Συσκευής </w:t>
      </w:r>
      <w:r w:rsidRPr="00600D59">
        <w:rPr>
          <w:rFonts w:cs="Arial"/>
        </w:rPr>
        <w:t xml:space="preserve">&gt; </w:t>
      </w:r>
      <w:r w:rsidRPr="00600D59">
        <w:rPr>
          <w:rFonts w:cs="Arial"/>
          <w:b/>
          <w:bCs/>
        </w:rPr>
        <w:t xml:space="preserve">Λίστα συσκευών </w:t>
      </w:r>
      <w:r w:rsidRPr="00600D59">
        <w:rPr>
          <w:rFonts w:cs="Arial"/>
        </w:rPr>
        <w:t>για να εισέλθετε στην οθόνη Λίστας συσκευών.</w:t>
      </w:r>
    </w:p>
    <w:p w14:paraId="4036C463" w14:textId="77777777" w:rsidR="002D5E6C" w:rsidRPr="00600D59" w:rsidRDefault="002D5E6C" w:rsidP="002D5E6C">
      <w:pPr>
        <w:pStyle w:val="aa"/>
        <w:widowControl w:val="0"/>
        <w:numPr>
          <w:ilvl w:val="0"/>
          <w:numId w:val="290"/>
        </w:numPr>
        <w:spacing w:beforeLines="20" w:before="62" w:afterLines="20" w:after="62"/>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0C959B0F" wp14:editId="626A41D9">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216D12E7" wp14:editId="707ADF10">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34CC5D07" wp14:editId="1F19A4E5">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1018D040" w14:textId="77777777" w:rsidR="002D5E6C" w:rsidRPr="00600D59" w:rsidRDefault="002D5E6C" w:rsidP="002D5E6C">
      <w:pPr>
        <w:pStyle w:val="aa"/>
        <w:widowControl w:val="0"/>
        <w:spacing w:beforeLines="20" w:before="62" w:afterLines="20" w:after="62"/>
        <w:ind w:left="998" w:firstLine="0"/>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22F9E944" w14:textId="77777777" w:rsidR="002D5E6C" w:rsidRPr="00600D59" w:rsidRDefault="002D5E6C" w:rsidP="002D5E6C">
      <w:pPr>
        <w:pStyle w:val="aa"/>
        <w:widowControl w:val="0"/>
        <w:numPr>
          <w:ilvl w:val="0"/>
          <w:numId w:val="290"/>
        </w:numPr>
        <w:spacing w:beforeLines="20" w:before="62" w:afterLines="20" w:after="62"/>
        <w:ind w:left="998" w:hanging="357"/>
        <w:rPr>
          <w:rFonts w:cs="Arial"/>
        </w:rPr>
      </w:pPr>
      <w:r w:rsidRPr="00600D59">
        <w:rPr>
          <w:rFonts w:cs="Arial"/>
        </w:rPr>
        <w:t>Η οθόνη εμφανίζει τα αποτελέσματα σύμφωνα με τα κριτήρια αναζήτησης.</w:t>
      </w:r>
    </w:p>
    <w:p w14:paraId="68768A27" w14:textId="77777777" w:rsidR="002D5E6C" w:rsidRPr="00600D59" w:rsidRDefault="002D5E6C" w:rsidP="002D5E6C">
      <w:pPr>
        <w:pStyle w:val="30"/>
        <w:spacing w:before="312" w:after="156"/>
      </w:pPr>
      <w:r w:rsidRPr="00600D59">
        <w:t>Χάρτης συσκευής</w:t>
      </w:r>
    </w:p>
    <w:p w14:paraId="60CF9424" w14:textId="110D2B5C" w:rsidR="00600D59" w:rsidRPr="00600D59" w:rsidRDefault="00600D59" w:rsidP="00600D59">
      <w:pPr>
        <w:spacing w:beforeLines="20" w:before="62" w:afterLines="20" w:after="62"/>
        <w:rPr>
          <w:rFonts w:cs="Arial"/>
        </w:rPr>
      </w:pP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ελέγξετε</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κατανομή</w:t>
      </w:r>
      <w:r w:rsidRPr="00600D59">
        <w:rPr>
          <w:rFonts w:eastAsiaTheme="minorEastAsia" w:cs="Arial"/>
          <w:szCs w:val="18"/>
        </w:rPr>
        <w:t xml:space="preserve"> </w:t>
      </w:r>
      <w:r w:rsidRPr="00600D59">
        <w:rPr>
          <w:rFonts w:eastAsiaTheme="minorEastAsia" w:cs="Arial"/>
          <w:szCs w:val="18"/>
          <w:lang w:val="en-US"/>
        </w:rPr>
        <w:t>τοποθεσίας</w:t>
      </w:r>
      <w:r w:rsidRPr="00600D59">
        <w:rPr>
          <w:rFonts w:eastAsiaTheme="minorEastAsia" w:cs="Arial"/>
          <w:szCs w:val="18"/>
        </w:rPr>
        <w:t xml:space="preserve"> </w:t>
      </w:r>
      <w:r w:rsidRPr="00600D59">
        <w:rPr>
          <w:rFonts w:eastAsiaTheme="minorEastAsia" w:cs="Arial"/>
          <w:szCs w:val="18"/>
          <w:lang w:val="en-US"/>
        </w:rPr>
        <w:t>των</w:t>
      </w:r>
      <w:r w:rsidRPr="00600D59">
        <w:rPr>
          <w:rFonts w:eastAsiaTheme="minorEastAsia" w:cs="Arial"/>
          <w:szCs w:val="18"/>
        </w:rPr>
        <w:t xml:space="preserve"> </w:t>
      </w:r>
      <w:r w:rsidRPr="00600D59">
        <w:rPr>
          <w:rFonts w:eastAsiaTheme="minorEastAsia" w:cs="Arial"/>
          <w:szCs w:val="18"/>
          <w:lang w:val="en-US"/>
        </w:rPr>
        <w:t>συσκευών</w:t>
      </w:r>
      <w:r w:rsidRPr="00600D59">
        <w:rPr>
          <w:rFonts w:eastAsiaTheme="minorEastAsia" w:cs="Arial"/>
          <w:szCs w:val="18"/>
        </w:rPr>
        <w:t xml:space="preserve">, </w:t>
      </w:r>
      <w:r w:rsidRPr="00600D59">
        <w:rPr>
          <w:rFonts w:eastAsiaTheme="minorEastAsia" w:cs="Arial"/>
          <w:szCs w:val="18"/>
          <w:lang w:val="en-US"/>
        </w:rPr>
        <w:t>εκτελέστε</w:t>
      </w:r>
      <w:r w:rsidRPr="00600D59">
        <w:rPr>
          <w:rFonts w:eastAsiaTheme="minorEastAsia" w:cs="Arial"/>
          <w:szCs w:val="18"/>
        </w:rPr>
        <w:t xml:space="preserve"> </w:t>
      </w:r>
      <w:r w:rsidRPr="00600D59">
        <w:rPr>
          <w:rFonts w:eastAsiaTheme="minorEastAsia" w:cs="Arial"/>
          <w:szCs w:val="18"/>
          <w:lang w:val="en-US"/>
        </w:rPr>
        <w:t>τα</w:t>
      </w:r>
      <w:r w:rsidRPr="00600D59">
        <w:rPr>
          <w:rFonts w:eastAsiaTheme="minorEastAsia" w:cs="Arial"/>
          <w:szCs w:val="18"/>
        </w:rPr>
        <w:t xml:space="preserve"> </w:t>
      </w:r>
      <w:r w:rsidRPr="00600D59">
        <w:rPr>
          <w:rFonts w:eastAsiaTheme="minorEastAsia" w:cs="Arial"/>
          <w:szCs w:val="18"/>
          <w:lang w:val="en-US"/>
        </w:rPr>
        <w:t>ακόλουθα</w:t>
      </w:r>
      <w:r w:rsidRPr="00600D59">
        <w:rPr>
          <w:rFonts w:eastAsiaTheme="minorEastAsia" w:cs="Arial"/>
          <w:szCs w:val="18"/>
        </w:rPr>
        <w:t xml:space="preserve"> </w:t>
      </w:r>
      <w:r w:rsidRPr="00600D59">
        <w:rPr>
          <w:rFonts w:eastAsiaTheme="minorEastAsia" w:cs="Arial"/>
          <w:szCs w:val="18"/>
          <w:lang w:val="en-US"/>
        </w:rPr>
        <w:t>βήματα</w:t>
      </w:r>
      <w:r w:rsidRPr="00600D59">
        <w:rPr>
          <w:rFonts w:eastAsiaTheme="minorEastAsia" w:cs="Arial"/>
          <w:szCs w:val="18"/>
        </w:rPr>
        <w:t>.</w:t>
      </w:r>
    </w:p>
    <w:p w14:paraId="37129892" w14:textId="77777777" w:rsidR="002D5E6C" w:rsidRPr="00600D59" w:rsidRDefault="002D5E6C" w:rsidP="002D5E6C">
      <w:pPr>
        <w:pStyle w:val="aa"/>
        <w:numPr>
          <w:ilvl w:val="0"/>
          <w:numId w:val="291"/>
        </w:numPr>
        <w:spacing w:beforeLines="20" w:before="62" w:afterLines="20" w:after="62"/>
        <w:ind w:left="726" w:hanging="442"/>
        <w:rPr>
          <w:rFonts w:cs="Arial"/>
        </w:rPr>
      </w:pPr>
      <w:r w:rsidRPr="00600D59">
        <w:rPr>
          <w:rFonts w:cs="Arial"/>
        </w:rPr>
        <w:t xml:space="preserve">Πατήστε </w:t>
      </w:r>
      <w:r w:rsidRPr="00600D59">
        <w:rPr>
          <w:rFonts w:cs="Arial"/>
          <w:b/>
          <w:bCs/>
        </w:rPr>
        <w:t xml:space="preserve">Χάρτης συσκευών </w:t>
      </w:r>
      <w:r w:rsidRPr="00600D59">
        <w:rPr>
          <w:rFonts w:cs="Arial"/>
        </w:rPr>
        <w:t>για να εισέλθετε στην οθόνη Χάρτη συσκευών και να ελέγξετε την κατανομή τοποθεσίας των συσκευών.</w:t>
      </w:r>
    </w:p>
    <w:p w14:paraId="5F73EC22" w14:textId="77777777" w:rsidR="002D5E6C" w:rsidRPr="00600D59" w:rsidRDefault="002D5E6C" w:rsidP="002D5E6C">
      <w:pPr>
        <w:pStyle w:val="aa"/>
        <w:numPr>
          <w:ilvl w:val="0"/>
          <w:numId w:val="291"/>
        </w:numPr>
        <w:spacing w:beforeLines="20" w:before="62" w:afterLines="20" w:after="62"/>
        <w:ind w:left="726" w:hanging="442"/>
        <w:rPr>
          <w:rFonts w:cs="Arial"/>
        </w:rPr>
      </w:pPr>
      <w:r w:rsidRPr="00600D59">
        <w:rPr>
          <w:rFonts w:cs="Arial"/>
        </w:rPr>
        <w:t xml:space="preserve">Πατήστε </w:t>
      </w:r>
      <w:r w:rsidRPr="00600D59">
        <w:rPr>
          <w:rFonts w:cs="Arial"/>
          <w:b/>
          <w:bCs/>
        </w:rPr>
        <w:t xml:space="preserve">Λίστα συσκευών </w:t>
      </w:r>
      <w:r w:rsidRPr="00600D59">
        <w:rPr>
          <w:rFonts w:cs="Arial"/>
        </w:rPr>
        <w:t>για να κλείσετε την οθόνη.</w:t>
      </w:r>
    </w:p>
    <w:p w14:paraId="7D36BF0C" w14:textId="77777777" w:rsidR="002D5E6C" w:rsidRPr="00600D59" w:rsidRDefault="002D5E6C" w:rsidP="002D5E6C">
      <w:pPr>
        <w:pBdr>
          <w:top w:val="single" w:sz="6" w:space="1" w:color="auto"/>
          <w:bottom w:val="single" w:sz="6" w:space="1" w:color="auto"/>
        </w:pBdr>
        <w:spacing w:before="156" w:after="156"/>
        <w:ind w:left="737"/>
        <w:contextualSpacing/>
        <w:rPr>
          <w:rFonts w:cs="Arial"/>
          <w:b/>
        </w:rPr>
      </w:pPr>
      <w:r w:rsidRPr="00600D59">
        <w:rPr>
          <w:rFonts w:cs="Arial"/>
          <w:noProof/>
          <w:lang w:val="en-US"/>
        </w:rPr>
        <w:drawing>
          <wp:anchor distT="0" distB="0" distL="114300" distR="114300" simplePos="0" relativeHeight="252431360" behindDoc="0" locked="0" layoutInCell="1" allowOverlap="1" wp14:anchorId="35D7A661" wp14:editId="2D16B221">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384C2260" w14:textId="77777777" w:rsidR="002D5E6C" w:rsidRPr="00600D59" w:rsidRDefault="002D5E6C" w:rsidP="002D5E6C">
      <w:pPr>
        <w:pBdr>
          <w:top w:val="single" w:sz="6" w:space="1" w:color="auto"/>
          <w:bottom w:val="single" w:sz="6" w:space="1" w:color="auto"/>
        </w:pBdr>
        <w:spacing w:before="156" w:after="156"/>
        <w:ind w:left="737"/>
        <w:contextualSpacing/>
        <w:rPr>
          <w:rFonts w:eastAsiaTheme="minorEastAsia" w:cs="Arial"/>
        </w:rPr>
      </w:pPr>
      <w:r w:rsidRPr="00600D59">
        <w:rPr>
          <w:rFonts w:cs="Arial"/>
        </w:rPr>
        <w:t>Αυτή η λειτουργία δεν είναι προς το παρόν διαθέσιμη στην Ευρώπη.</w:t>
      </w:r>
    </w:p>
    <w:p w14:paraId="5BCF8FD2" w14:textId="77777777" w:rsidR="002D5E6C" w:rsidRPr="00600D59" w:rsidRDefault="002D5E6C" w:rsidP="002D5E6C">
      <w:pPr>
        <w:pStyle w:val="20"/>
        <w:spacing w:before="312" w:after="156"/>
        <w:rPr>
          <w:rFonts w:cs="Arial"/>
        </w:rPr>
      </w:pPr>
      <w:bookmarkStart w:id="361" w:name="_Toc199410314"/>
      <w:r w:rsidRPr="00600D59">
        <w:rPr>
          <w:rFonts w:cs="Arial"/>
        </w:rPr>
        <w:t xml:space="preserve"> </w:t>
      </w:r>
      <w:bookmarkStart w:id="362" w:name="_Toc199938946"/>
      <w:bookmarkStart w:id="363" w:name="_Toc204006071"/>
      <w:r w:rsidRPr="00600D59">
        <w:rPr>
          <w:rFonts w:cs="Arial"/>
        </w:rPr>
        <w:t>Διαχείριση αρχείων</w:t>
      </w:r>
      <w:bookmarkEnd w:id="361"/>
      <w:bookmarkEnd w:id="362"/>
      <w:bookmarkEnd w:id="363"/>
    </w:p>
    <w:p w14:paraId="44CD480D" w14:textId="77777777" w:rsidR="002D5E6C" w:rsidRPr="00600D59" w:rsidRDefault="002D5E6C" w:rsidP="002D5E6C">
      <w:pPr>
        <w:spacing w:before="156" w:after="156"/>
        <w:rPr>
          <w:rFonts w:cs="Arial"/>
        </w:rPr>
      </w:pPr>
      <w:r w:rsidRPr="00600D59">
        <w:rPr>
          <w:rFonts w:cs="Arial"/>
        </w:rPr>
        <w:t>Η Διαχείριση Αρχείων σάς επιτρέπει να διαχειρίζεστε αναφορές, δεδομένα σε πραγματικό χρόνο, εικόνες και αρχεία PDF.</w:t>
      </w:r>
    </w:p>
    <w:p w14:paraId="1251EF9F" w14:textId="77777777" w:rsidR="002D5E6C" w:rsidRPr="00600D59" w:rsidRDefault="002D5E6C" w:rsidP="002D5E6C">
      <w:pPr>
        <w:pStyle w:val="30"/>
        <w:spacing w:before="312" w:after="156"/>
      </w:pPr>
      <w:r w:rsidRPr="00600D59">
        <w:lastRenderedPageBreak/>
        <w:t>Διαχείριση Αναφορών</w:t>
      </w:r>
    </w:p>
    <w:p w14:paraId="6C625284" w14:textId="7D93CE48" w:rsidR="002D5E6C" w:rsidRPr="00600D59" w:rsidRDefault="00600D59" w:rsidP="002D5E6C">
      <w:pPr>
        <w:pStyle w:val="aff"/>
        <w:snapToGrid w:val="0"/>
        <w:spacing w:before="156" w:afterLines="0" w:after="0" w:line="360" w:lineRule="auto"/>
        <w:ind w:left="284"/>
        <w:jc w:val="center"/>
        <w:rPr>
          <w:rFonts w:ascii="Arial" w:eastAsiaTheme="minorEastAsia" w:hAnsi="Arial" w:cs="Arial"/>
        </w:rPr>
      </w:pPr>
      <w:r w:rsidRPr="00600D59">
        <w:rPr>
          <w:rFonts w:ascii="Arial" w:eastAsiaTheme="minorEastAsia" w:hAnsi="Arial" w:cs="Arial"/>
          <w:noProof/>
          <w:lang w:val="en-US"/>
        </w:rPr>
        <w:drawing>
          <wp:inline distT="0" distB="0" distL="0" distR="0" wp14:anchorId="2A5D9DAA" wp14:editId="64763FD3">
            <wp:extent cx="3484205" cy="1980000"/>
            <wp:effectExtent l="0" t="0" r="2540" b="1270"/>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6" cstate="print">
                      <a:extLst>
                        <a:ext uri="{28A0092B-C50C-407E-A947-70E740481C1C}">
                          <a14:useLocalDpi xmlns:a14="http://schemas.microsoft.com/office/drawing/2010/main" val="0"/>
                        </a:ext>
                      </a:extLst>
                    </a:blip>
                    <a:srcRect/>
                    <a:stretch>
                      <a:fillRect/>
                    </a:stretch>
                  </pic:blipFill>
                  <pic:spPr bwMode="auto">
                    <a:xfrm>
                      <a:off x="0" y="0"/>
                      <a:ext cx="3484205" cy="1980000"/>
                    </a:xfrm>
                    <a:prstGeom prst="rect">
                      <a:avLst/>
                    </a:prstGeom>
                    <a:noFill/>
                    <a:ln>
                      <a:noFill/>
                    </a:ln>
                  </pic:spPr>
                </pic:pic>
              </a:graphicData>
            </a:graphic>
          </wp:inline>
        </w:drawing>
      </w:r>
    </w:p>
    <w:p w14:paraId="13049528" w14:textId="417D9344" w:rsidR="002D5E6C" w:rsidRPr="00600D59" w:rsidRDefault="002D5E6C" w:rsidP="002D5E6C">
      <w:pPr>
        <w:pStyle w:val="ab"/>
        <w:spacing w:beforeLines="0" w:before="0" w:after="156"/>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4</w:t>
      </w:r>
      <w:r w:rsidRPr="00600D59">
        <w:rPr>
          <w:rFonts w:cs="Arial"/>
          <w:noProof/>
        </w:rPr>
        <w:fldChar w:fldCharType="end"/>
      </w:r>
      <w:r w:rsidRPr="00600D59">
        <w:rPr>
          <w:rFonts w:cs="Arial"/>
          <w:noProof/>
        </w:rPr>
        <w:t xml:space="preserve"> </w:t>
      </w:r>
      <w:r w:rsidRPr="00600D59">
        <w:rPr>
          <w:rFonts w:cs="Arial"/>
          <w:i/>
          <w:iCs/>
        </w:rPr>
        <w:t>Οθόνη Διαχείρισης Αναφορών</w:t>
      </w:r>
    </w:p>
    <w:p w14:paraId="31DAD51B" w14:textId="77777777" w:rsidR="002D5E6C" w:rsidRPr="00600D59" w:rsidRDefault="002D5E6C" w:rsidP="002D5E6C">
      <w:pPr>
        <w:pStyle w:val="aa"/>
        <w:widowControl w:val="0"/>
        <w:numPr>
          <w:ilvl w:val="0"/>
          <w:numId w:val="111"/>
        </w:numPr>
        <w:spacing w:beforeLines="20" w:before="62" w:afterLines="20" w:after="62"/>
        <w:ind w:left="641" w:hanging="357"/>
        <w:rPr>
          <w:rFonts w:cs="Arial"/>
          <w:b/>
        </w:rPr>
      </w:pPr>
      <w:r w:rsidRPr="00600D59">
        <w:rPr>
          <w:rFonts w:cs="Arial"/>
          <w:b/>
        </w:rPr>
        <w:t>Για να αναζητήσετε μια αναφορά</w:t>
      </w:r>
    </w:p>
    <w:p w14:paraId="332E41C7" w14:textId="77777777" w:rsidR="002D5E6C" w:rsidRPr="00600D59" w:rsidRDefault="002D5E6C" w:rsidP="002D5E6C">
      <w:pPr>
        <w:pStyle w:val="a1"/>
        <w:numPr>
          <w:ilvl w:val="0"/>
          <w:numId w:val="292"/>
        </w:numPr>
        <w:ind w:left="998" w:hanging="357"/>
        <w:rPr>
          <w:rFonts w:cs="Arial"/>
          <w:b/>
        </w:rPr>
      </w:pPr>
      <w:r w:rsidRPr="00600D59">
        <w:rPr>
          <w:rFonts w:cs="Arial"/>
        </w:rPr>
        <w:t xml:space="preserve">Πατήστε </w:t>
      </w:r>
      <w:r w:rsidRPr="00600D59">
        <w:rPr>
          <w:rFonts w:cs="Arial"/>
          <w:b/>
          <w:bCs/>
          <w:szCs w:val="22"/>
        </w:rPr>
        <w:t xml:space="preserve">Διαχείριση αρχείων </w:t>
      </w:r>
      <w:r w:rsidRPr="00600D59">
        <w:rPr>
          <w:rFonts w:cs="Arial"/>
        </w:rPr>
        <w:t xml:space="preserve">&gt; </w:t>
      </w:r>
      <w:r w:rsidRPr="00600D59">
        <w:rPr>
          <w:rFonts w:cs="Arial"/>
          <w:b/>
          <w:bCs/>
          <w:szCs w:val="22"/>
        </w:rPr>
        <w:t xml:space="preserve">Διαχείριση Αναφορών </w:t>
      </w:r>
      <w:r w:rsidRPr="00600D59">
        <w:rPr>
          <w:rFonts w:cs="Arial"/>
        </w:rPr>
        <w:t>για να εισέλθετε στην οθόνη Διαχείρισης Αναφορών.</w:t>
      </w:r>
    </w:p>
    <w:p w14:paraId="109E4863" w14:textId="77777777" w:rsidR="002D5E6C" w:rsidRPr="00600D59" w:rsidRDefault="002D5E6C" w:rsidP="002D5E6C">
      <w:pPr>
        <w:pStyle w:val="a1"/>
        <w:numPr>
          <w:ilvl w:val="0"/>
          <w:numId w:val="292"/>
        </w:numPr>
        <w:ind w:left="998" w:hanging="357"/>
        <w:rPr>
          <w:rFonts w:cs="Arial"/>
          <w:b/>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039EB3D5" wp14:editId="7A65B330">
            <wp:extent cx="147548" cy="72000"/>
            <wp:effectExtent l="0" t="0" r="5080" b="444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2A983D36" wp14:editId="2D71155D">
            <wp:extent cx="106556" cy="108000"/>
            <wp:effectExtent l="0" t="0" r="8255" b="635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664D54F8" wp14:editId="3FC1932C">
            <wp:extent cx="119167" cy="126000"/>
            <wp:effectExtent l="0" t="0" r="0" b="762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234BB052" w14:textId="77777777" w:rsidR="002D5E6C" w:rsidRPr="00600D59" w:rsidRDefault="002D5E6C" w:rsidP="002D5E6C">
      <w:pPr>
        <w:pStyle w:val="a1"/>
        <w:numPr>
          <w:ilvl w:val="0"/>
          <w:numId w:val="0"/>
        </w:numPr>
        <w:ind w:left="998"/>
        <w:rPr>
          <w:rFonts w:cs="Arial"/>
          <w:b/>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29B7EFAA" w14:textId="77777777" w:rsidR="002D5E6C" w:rsidRPr="00600D59" w:rsidRDefault="002D5E6C" w:rsidP="002D5E6C">
      <w:pPr>
        <w:pStyle w:val="a1"/>
        <w:numPr>
          <w:ilvl w:val="0"/>
          <w:numId w:val="292"/>
        </w:numPr>
        <w:ind w:left="998" w:hanging="357"/>
        <w:rPr>
          <w:rFonts w:cs="Arial"/>
          <w:b/>
        </w:rPr>
      </w:pPr>
      <w:r w:rsidRPr="00600D59">
        <w:rPr>
          <w:rFonts w:cs="Arial"/>
        </w:rPr>
        <w:t>Η οθόνη εμφανίζει τα αποτελέσματα σύμφωνα με τα κριτήρια αναζήτησης.</w:t>
      </w:r>
    </w:p>
    <w:p w14:paraId="1072173D" w14:textId="77777777" w:rsidR="002D5E6C" w:rsidRPr="00600D59" w:rsidRDefault="002D5E6C" w:rsidP="002D5E6C">
      <w:pPr>
        <w:pStyle w:val="a2"/>
        <w:spacing w:beforeLines="20" w:before="62" w:afterLines="20" w:after="62"/>
        <w:ind w:left="641" w:hanging="357"/>
        <w:rPr>
          <w:rFonts w:cs="Arial"/>
        </w:rPr>
      </w:pPr>
      <w:r w:rsidRPr="00600D59">
        <w:rPr>
          <w:rFonts w:cs="Arial"/>
          <w:bCs/>
        </w:rPr>
        <w:t>Για λήψη και κοινοποίηση αναφοράς</w:t>
      </w:r>
    </w:p>
    <w:p w14:paraId="03F247C5" w14:textId="77777777" w:rsidR="002D5E6C" w:rsidRPr="00600D59" w:rsidRDefault="002D5E6C" w:rsidP="002D5E6C">
      <w:pPr>
        <w:pStyle w:val="a1"/>
        <w:numPr>
          <w:ilvl w:val="0"/>
          <w:numId w:val="293"/>
        </w:numPr>
        <w:ind w:left="998" w:hanging="357"/>
        <w:rPr>
          <w:rFonts w:cs="Arial"/>
        </w:rPr>
      </w:pPr>
      <w:r w:rsidRPr="00600D59">
        <w:rPr>
          <w:rFonts w:cs="Arial"/>
        </w:rPr>
        <w:t>Πατήστε μια γραμμή δεδομένων αναφοράς για να εισαγάγετε την αναφορά.</w:t>
      </w:r>
    </w:p>
    <w:p w14:paraId="00B8046C" w14:textId="77777777" w:rsidR="002D5E6C" w:rsidRPr="00600D59" w:rsidRDefault="002D5E6C" w:rsidP="002D5E6C">
      <w:pPr>
        <w:pStyle w:val="a1"/>
        <w:numPr>
          <w:ilvl w:val="0"/>
          <w:numId w:val="293"/>
        </w:numPr>
        <w:ind w:left="998" w:hanging="357"/>
        <w:rPr>
          <w:rFonts w:cs="Arial"/>
        </w:rPr>
      </w:pPr>
      <w:r w:rsidRPr="00600D59">
        <w:rPr>
          <w:rFonts w:cs="Arial"/>
        </w:rPr>
        <w:t xml:space="preserve">Σαρώστε τον κωδικό QR ή πατήστε το εικονίδιο </w:t>
      </w:r>
      <w:r w:rsidRPr="00600D59">
        <w:rPr>
          <w:rFonts w:cs="Arial"/>
          <w:noProof/>
          <w:lang w:val="en-US"/>
        </w:rPr>
        <w:drawing>
          <wp:inline distT="0" distB="0" distL="0" distR="0" wp14:anchorId="0037DA1A" wp14:editId="79B6C61F">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600D59">
        <w:rPr>
          <w:rFonts w:cs="Arial"/>
        </w:rPr>
        <w:t xml:space="preserve"> στα δεξιά για να κατεβάσετε την αναφορά.</w:t>
      </w:r>
    </w:p>
    <w:p w14:paraId="2E8E4B06" w14:textId="77777777" w:rsidR="002D5E6C" w:rsidRPr="00600D59" w:rsidRDefault="002D5E6C" w:rsidP="002D5E6C">
      <w:pPr>
        <w:pStyle w:val="a1"/>
        <w:numPr>
          <w:ilvl w:val="0"/>
          <w:numId w:val="293"/>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73DB99AF" wp14:editId="4AA3B18E">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600D59">
        <w:rPr>
          <w:rFonts w:cs="Arial"/>
        </w:rPr>
        <w:t xml:space="preserve"> για να εισέλθετε στην οθόνη Κοινή χρήση. Επιλέξτε </w:t>
      </w:r>
      <w:r w:rsidRPr="00600D59">
        <w:rPr>
          <w:rFonts w:cs="Arial"/>
          <w:b/>
          <w:bCs/>
        </w:rPr>
        <w:t xml:space="preserve">Email </w:t>
      </w:r>
      <w:r w:rsidRPr="00600D59">
        <w:rPr>
          <w:rFonts w:cs="Arial"/>
        </w:rPr>
        <w:t xml:space="preserve">ή </w:t>
      </w:r>
      <w:r w:rsidRPr="00600D59">
        <w:rPr>
          <w:rFonts w:cs="Arial"/>
          <w:b/>
          <w:bCs/>
        </w:rPr>
        <w:t xml:space="preserve">SMS </w:t>
      </w:r>
      <w:r w:rsidRPr="00600D59">
        <w:rPr>
          <w:rFonts w:cs="Arial"/>
        </w:rPr>
        <w:t xml:space="preserve">και πατήστε </w:t>
      </w:r>
      <w:r w:rsidRPr="00600D59">
        <w:rPr>
          <w:rFonts w:cs="Arial"/>
          <w:b/>
          <w:bCs/>
        </w:rPr>
        <w:t xml:space="preserve">Αποστολή </w:t>
      </w:r>
      <w:r w:rsidRPr="00600D59">
        <w:rPr>
          <w:rFonts w:cs="Arial"/>
        </w:rPr>
        <w:t>για να μοιραστείτε την αναφορά με άλλους.</w:t>
      </w:r>
    </w:p>
    <w:p w14:paraId="23E0E9F8" w14:textId="77777777" w:rsidR="002D5E6C" w:rsidRPr="00600D59" w:rsidRDefault="002D5E6C" w:rsidP="002D5E6C">
      <w:pPr>
        <w:pStyle w:val="30"/>
        <w:spacing w:before="312" w:after="156"/>
      </w:pPr>
      <w:r w:rsidRPr="00600D59">
        <w:lastRenderedPageBreak/>
        <w:t>Διαχείριση δεδομένων σε πραγματικό χρόνο</w:t>
      </w:r>
    </w:p>
    <w:p w14:paraId="067C8456" w14:textId="77777777" w:rsidR="002D5E6C" w:rsidRPr="00600D59" w:rsidRDefault="002D5E6C"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04DF6C7B" wp14:editId="0A5160A3">
            <wp:extent cx="3240000" cy="1879173"/>
            <wp:effectExtent l="0" t="0" r="0" b="6985"/>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9" cstate="print">
                      <a:extLst>
                        <a:ext uri="{28A0092B-C50C-407E-A947-70E740481C1C}">
                          <a14:useLocalDpi xmlns:a14="http://schemas.microsoft.com/office/drawing/2010/main" val="0"/>
                        </a:ext>
                      </a:extLst>
                    </a:blip>
                    <a:srcRect/>
                    <a:stretch>
                      <a:fillRect/>
                    </a:stretch>
                  </pic:blipFill>
                  <pic:spPr bwMode="auto">
                    <a:xfrm>
                      <a:off x="0" y="0"/>
                      <a:ext cx="3240000" cy="1879173"/>
                    </a:xfrm>
                    <a:prstGeom prst="rect">
                      <a:avLst/>
                    </a:prstGeom>
                    <a:noFill/>
                    <a:ln>
                      <a:noFill/>
                    </a:ln>
                  </pic:spPr>
                </pic:pic>
              </a:graphicData>
            </a:graphic>
          </wp:inline>
        </w:drawing>
      </w:r>
    </w:p>
    <w:p w14:paraId="71ED79AB" w14:textId="2997D023" w:rsidR="002D5E6C" w:rsidRPr="00600D59" w:rsidRDefault="002D5E6C" w:rsidP="002D5E6C">
      <w:pPr>
        <w:pStyle w:val="EN"/>
        <w:spacing w:beforeLines="0" w:before="0" w:after="156"/>
        <w:jc w:val="center"/>
        <w:rPr>
          <w:rFonts w:cs="Arial"/>
        </w:rPr>
      </w:pPr>
      <w:r w:rsidRPr="00600D59">
        <w:rPr>
          <w:rFonts w:cs="Arial"/>
          <w:b/>
          <w:bCs w:val="0"/>
        </w:rPr>
        <w:t xml:space="preserve">Σχήμα </w:t>
      </w:r>
      <w:r w:rsidRPr="00600D59">
        <w:rPr>
          <w:rFonts w:cs="Arial"/>
          <w:b/>
          <w:bCs w:val="0"/>
        </w:rPr>
        <w:fldChar w:fldCharType="begin"/>
      </w:r>
      <w:r w:rsidRPr="00600D59">
        <w:rPr>
          <w:rFonts w:cs="Arial"/>
          <w:b/>
          <w:bCs w:val="0"/>
        </w:rPr>
        <w:instrText xml:space="preserve"> STYLEREF 1 \s </w:instrText>
      </w:r>
      <w:r w:rsidRPr="00600D59">
        <w:rPr>
          <w:rFonts w:cs="Arial"/>
          <w:b/>
          <w:bCs w:val="0"/>
        </w:rPr>
        <w:fldChar w:fldCharType="separate"/>
      </w:r>
      <w:r w:rsidRPr="00600D59">
        <w:rPr>
          <w:rFonts w:cs="Arial"/>
          <w:b/>
          <w:bCs w:val="0"/>
          <w:noProof/>
        </w:rPr>
        <w:t>1</w:t>
      </w:r>
      <w:r w:rsidR="0027374D" w:rsidRPr="00600D59">
        <w:rPr>
          <w:rFonts w:cs="Arial"/>
          <w:b/>
          <w:bCs w:val="0"/>
          <w:noProof/>
        </w:rPr>
        <w:t>0</w:t>
      </w:r>
      <w:r w:rsidRPr="00600D59">
        <w:rPr>
          <w:rFonts w:cs="Arial"/>
          <w:b/>
          <w:bCs w:val="0"/>
          <w:noProof/>
        </w:rPr>
        <w:fldChar w:fldCharType="end"/>
      </w:r>
      <w:r w:rsidRPr="00600D59">
        <w:rPr>
          <w:rFonts w:cs="Arial"/>
          <w:b/>
          <w:bCs w:val="0"/>
        </w:rPr>
        <w:noBreakHyphen/>
      </w:r>
      <w:r w:rsidRPr="00600D59">
        <w:rPr>
          <w:rFonts w:cs="Arial"/>
          <w:b/>
          <w:bCs w:val="0"/>
        </w:rPr>
        <w:fldChar w:fldCharType="begin"/>
      </w:r>
      <w:r w:rsidRPr="00600D59">
        <w:rPr>
          <w:rFonts w:cs="Arial"/>
          <w:b/>
          <w:bCs w:val="0"/>
        </w:rPr>
        <w:instrText xml:space="preserve"> SEQ Figure \* ARABIC \s 1 </w:instrText>
      </w:r>
      <w:r w:rsidRPr="00600D59">
        <w:rPr>
          <w:rFonts w:cs="Arial"/>
          <w:b/>
          <w:bCs w:val="0"/>
        </w:rPr>
        <w:fldChar w:fldCharType="separate"/>
      </w:r>
      <w:r w:rsidRPr="00600D59">
        <w:rPr>
          <w:rFonts w:cs="Arial"/>
          <w:b/>
          <w:bCs w:val="0"/>
          <w:noProof/>
        </w:rPr>
        <w:t>5</w:t>
      </w:r>
      <w:r w:rsidRPr="00600D59">
        <w:rPr>
          <w:rFonts w:cs="Arial"/>
          <w:b/>
          <w:bCs w:val="0"/>
          <w:noProof/>
        </w:rPr>
        <w:fldChar w:fldCharType="end"/>
      </w:r>
      <w:r w:rsidRPr="00600D59">
        <w:rPr>
          <w:rFonts w:cs="Arial"/>
          <w:b/>
          <w:bCs w:val="0"/>
          <w:noProof/>
        </w:rPr>
        <w:t xml:space="preserve"> </w:t>
      </w:r>
      <w:r w:rsidRPr="00600D59">
        <w:rPr>
          <w:rFonts w:cs="Arial"/>
          <w:b/>
          <w:i/>
          <w:iCs/>
          <w:kern w:val="0"/>
          <w:szCs w:val="24"/>
        </w:rPr>
        <w:t xml:space="preserve">Οθόνη Διαχείρισης Ζωντανών </w:t>
      </w:r>
      <w:r w:rsidRPr="00600D59">
        <w:rPr>
          <w:rFonts w:cs="Arial"/>
          <w:b/>
          <w:bCs w:val="0"/>
          <w:i/>
          <w:iCs/>
          <w:kern w:val="0"/>
          <w:szCs w:val="24"/>
        </w:rPr>
        <w:t>Δεδομένων</w:t>
      </w:r>
    </w:p>
    <w:p w14:paraId="3E6193F0" w14:textId="77777777" w:rsidR="002D5E6C" w:rsidRPr="00600D59" w:rsidRDefault="002D5E6C" w:rsidP="002D5E6C">
      <w:pPr>
        <w:pStyle w:val="a2"/>
        <w:spacing w:beforeLines="20" w:before="62" w:afterLines="20" w:after="62"/>
        <w:ind w:left="641" w:hanging="357"/>
        <w:rPr>
          <w:rFonts w:cs="Arial"/>
          <w:bCs/>
        </w:rPr>
      </w:pPr>
      <w:r w:rsidRPr="00600D59">
        <w:rPr>
          <w:rFonts w:cs="Arial"/>
          <w:bCs/>
        </w:rPr>
        <w:t>Για αναζήτηση δεδομένων σε πραγματικό χρόνο</w:t>
      </w:r>
    </w:p>
    <w:p w14:paraId="40753554" w14:textId="77777777" w:rsidR="002D5E6C" w:rsidRPr="00600D59" w:rsidRDefault="002D5E6C" w:rsidP="002D5E6C">
      <w:pPr>
        <w:pStyle w:val="a1"/>
        <w:numPr>
          <w:ilvl w:val="0"/>
          <w:numId w:val="294"/>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Διαχείριση Ζωντανών Δεδομένων </w:t>
      </w:r>
      <w:r w:rsidRPr="00600D59">
        <w:rPr>
          <w:rFonts w:cs="Arial"/>
        </w:rPr>
        <w:t>για να εισέλθετε στην οθόνη Διαχείρισης Ζωντανών Δεδομένων.</w:t>
      </w:r>
    </w:p>
    <w:p w14:paraId="6B8BBADE" w14:textId="77777777" w:rsidR="002D5E6C" w:rsidRPr="00600D59" w:rsidRDefault="002D5E6C" w:rsidP="002D5E6C">
      <w:pPr>
        <w:pStyle w:val="a1"/>
        <w:numPr>
          <w:ilvl w:val="0"/>
          <w:numId w:val="294"/>
        </w:numPr>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6EF4F84C" wp14:editId="46E66675">
            <wp:extent cx="147548" cy="72000"/>
            <wp:effectExtent l="0" t="0" r="5080" b="4445"/>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0FF5713F" wp14:editId="56063016">
            <wp:extent cx="106556" cy="108000"/>
            <wp:effectExtent l="0" t="0" r="8255"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466FB0A8" wp14:editId="45D8EFC1">
            <wp:extent cx="119167" cy="126000"/>
            <wp:effectExtent l="0" t="0" r="0" b="762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6A8CD14E" w14:textId="77777777" w:rsidR="002D5E6C" w:rsidRPr="00600D59" w:rsidRDefault="002D5E6C" w:rsidP="002D5E6C">
      <w:pPr>
        <w:pStyle w:val="a1"/>
        <w:numPr>
          <w:ilvl w:val="0"/>
          <w:numId w:val="0"/>
        </w:numPr>
        <w:ind w:left="998"/>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37468483" w14:textId="77777777" w:rsidR="002D5E6C" w:rsidRPr="00600D59" w:rsidRDefault="002D5E6C" w:rsidP="002D5E6C">
      <w:pPr>
        <w:pStyle w:val="a1"/>
        <w:numPr>
          <w:ilvl w:val="0"/>
          <w:numId w:val="294"/>
        </w:numPr>
        <w:ind w:left="998" w:hanging="357"/>
        <w:rPr>
          <w:rFonts w:cs="Arial"/>
        </w:rPr>
      </w:pPr>
      <w:r w:rsidRPr="00600D59">
        <w:rPr>
          <w:rFonts w:cs="Arial"/>
        </w:rPr>
        <w:t>Η οθόνη εμφανίζει τα αποτελέσματα σύμφωνα με τα κριτήρια αναζήτησης.</w:t>
      </w:r>
    </w:p>
    <w:p w14:paraId="27567400" w14:textId="77777777" w:rsidR="002D5E6C" w:rsidRPr="00600D59" w:rsidRDefault="002D5E6C" w:rsidP="002D5E6C">
      <w:pPr>
        <w:pStyle w:val="a2"/>
        <w:spacing w:beforeLines="20" w:before="62" w:afterLines="20" w:after="62"/>
        <w:ind w:left="641" w:hanging="357"/>
        <w:rPr>
          <w:rFonts w:cs="Arial"/>
          <w:bCs/>
        </w:rPr>
      </w:pPr>
      <w:r w:rsidRPr="00600D59">
        <w:rPr>
          <w:rFonts w:cs="Arial"/>
          <w:bCs/>
        </w:rPr>
        <w:t>Για να προσθέσετε σημειώσεις στα ζωντανά δεδομένα</w:t>
      </w:r>
    </w:p>
    <w:p w14:paraId="3AACF8BF" w14:textId="77777777" w:rsidR="002D5E6C" w:rsidRPr="00600D59" w:rsidRDefault="002D5E6C" w:rsidP="002D5E6C">
      <w:pPr>
        <w:pStyle w:val="a1"/>
        <w:numPr>
          <w:ilvl w:val="0"/>
          <w:numId w:val="295"/>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Διαχείριση Ζωντανών Δεδομένων </w:t>
      </w:r>
      <w:r w:rsidRPr="00600D59">
        <w:rPr>
          <w:rFonts w:cs="Arial"/>
        </w:rPr>
        <w:t>για να εισέλθετε στην οθόνη Διαχείρισης Ζωντανών Δεδομένων.</w:t>
      </w:r>
    </w:p>
    <w:p w14:paraId="18CF7B93" w14:textId="77777777" w:rsidR="002D5E6C" w:rsidRPr="00600D59" w:rsidRDefault="002D5E6C" w:rsidP="002D5E6C">
      <w:pPr>
        <w:pStyle w:val="a1"/>
        <w:numPr>
          <w:ilvl w:val="0"/>
          <w:numId w:val="295"/>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2E7286F9" wp14:editId="7AB0B959">
            <wp:extent cx="119454" cy="126000"/>
            <wp:effectExtent l="0" t="0" r="0" b="762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600D59">
        <w:rPr>
          <w:rFonts w:cs="Arial"/>
        </w:rPr>
        <w:t xml:space="preserve"> για να εμφανιστεί ένα πλαίσιο κειμένου, εισαγάγετε τις σημειώσεις σας και πατήστε </w:t>
      </w:r>
      <w:r w:rsidRPr="00600D59">
        <w:rPr>
          <w:rFonts w:cs="Arial"/>
          <w:b/>
          <w:bCs/>
        </w:rPr>
        <w:t xml:space="preserve">OK </w:t>
      </w:r>
      <w:r w:rsidRPr="00600D59">
        <w:rPr>
          <w:rFonts w:cs="Arial"/>
        </w:rPr>
        <w:t>για να το αποθηκεύσετε.</w:t>
      </w:r>
    </w:p>
    <w:p w14:paraId="6AC4751D" w14:textId="77777777" w:rsidR="002D5E6C" w:rsidRPr="00600D59" w:rsidRDefault="002D5E6C" w:rsidP="002D5E6C">
      <w:pPr>
        <w:pStyle w:val="a2"/>
        <w:spacing w:beforeLines="20" w:before="62" w:afterLines="20" w:after="62"/>
        <w:ind w:left="641" w:hanging="357"/>
        <w:rPr>
          <w:rFonts w:cs="Arial"/>
          <w:bCs/>
        </w:rPr>
      </w:pPr>
      <w:r w:rsidRPr="00600D59">
        <w:rPr>
          <w:rFonts w:cs="Arial"/>
          <w:bCs/>
        </w:rPr>
        <w:t>Για να αναπαράγετε τα ζωντανά δεδομένα</w:t>
      </w:r>
    </w:p>
    <w:p w14:paraId="0DCDDB04" w14:textId="77777777" w:rsidR="002D5E6C" w:rsidRPr="00600D59" w:rsidRDefault="002D5E6C" w:rsidP="002D5E6C">
      <w:pPr>
        <w:pStyle w:val="a1"/>
        <w:numPr>
          <w:ilvl w:val="0"/>
          <w:numId w:val="296"/>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Διαχείριση Ζωντανών Δεδομένων </w:t>
      </w:r>
      <w:r w:rsidRPr="00600D59">
        <w:rPr>
          <w:rFonts w:cs="Arial"/>
        </w:rPr>
        <w:t>για να εισέλθετε στην οθόνη Διαχείρισης Ζωντανών Δεδομένων.</w:t>
      </w:r>
    </w:p>
    <w:p w14:paraId="2D57D723" w14:textId="77777777" w:rsidR="002D5E6C" w:rsidRPr="00600D59" w:rsidRDefault="002D5E6C" w:rsidP="002D5E6C">
      <w:pPr>
        <w:pStyle w:val="a1"/>
        <w:numPr>
          <w:ilvl w:val="0"/>
          <w:numId w:val="296"/>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68C382B1" wp14:editId="2F79A7C7">
            <wp:extent cx="127066" cy="118800"/>
            <wp:effectExtent l="0" t="0" r="6350" b="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600D59">
        <w:rPr>
          <w:rFonts w:cs="Arial"/>
        </w:rPr>
        <w:t xml:space="preserve"> ή πατήστε τον αριθμό αρχείου για να εισέλθετε στην οθόνη Λεπτομέρειες Ζωντανών Δεδομένων. Η λειτουργία ζωντανών δεδομένων εδώ είναι παρόμοια με αυτήν της ενότητας διαγνωστικών. Δείτε</w:t>
      </w:r>
      <w:r w:rsidRPr="00600D59">
        <w:rPr>
          <w:rFonts w:cs="Arial"/>
          <w:bCs/>
          <w:i/>
        </w:rPr>
        <w:t xml:space="preserve"> </w:t>
      </w:r>
      <w:r w:rsidRPr="00600D59">
        <w:rPr>
          <w:rStyle w:val="Chare"/>
          <w:rFonts w:cs="Arial"/>
        </w:rPr>
        <w:fldChar w:fldCharType="begin"/>
      </w:r>
      <w:r w:rsidRPr="00600D59">
        <w:rPr>
          <w:rStyle w:val="Chare"/>
          <w:rFonts w:cs="Arial"/>
        </w:rPr>
        <w:instrText xml:space="preserve"> REF _Ref159659056 \h  \* MERGEFORMAT </w:instrText>
      </w:r>
      <w:r w:rsidRPr="00600D59">
        <w:rPr>
          <w:rStyle w:val="Chare"/>
          <w:rFonts w:cs="Arial"/>
        </w:rPr>
      </w:r>
      <w:r w:rsidRPr="00600D59">
        <w:rPr>
          <w:rStyle w:val="Chare"/>
          <w:rFonts w:cs="Arial"/>
        </w:rPr>
        <w:fldChar w:fldCharType="separate"/>
      </w:r>
      <w:r w:rsidRPr="00600D59">
        <w:rPr>
          <w:rStyle w:val="Chare"/>
          <w:rFonts w:cs="Arial"/>
        </w:rPr>
        <w:t xml:space="preserve">Ζωντανά δεδομένα </w:t>
      </w:r>
      <w:r w:rsidRPr="00600D59">
        <w:rPr>
          <w:rStyle w:val="Chare"/>
          <w:rFonts w:cs="Arial"/>
        </w:rPr>
        <w:fldChar w:fldCharType="end"/>
      </w:r>
      <w:r w:rsidRPr="00600D59">
        <w:rPr>
          <w:rFonts w:cs="Arial"/>
          <w:bCs/>
        </w:rPr>
        <w:t>για οδηγίες λειτουργίας.</w:t>
      </w:r>
    </w:p>
    <w:p w14:paraId="1DE51369" w14:textId="77777777" w:rsidR="002D5E6C" w:rsidRPr="00600D59" w:rsidRDefault="002D5E6C" w:rsidP="002D5E6C">
      <w:pPr>
        <w:pStyle w:val="a2"/>
        <w:spacing w:beforeLines="20" w:before="62" w:afterLines="20" w:after="62"/>
        <w:ind w:left="641" w:hanging="357"/>
        <w:rPr>
          <w:rFonts w:cs="Arial"/>
          <w:bCs/>
        </w:rPr>
      </w:pPr>
      <w:r w:rsidRPr="00600D59">
        <w:rPr>
          <w:rFonts w:cs="Arial"/>
          <w:bCs/>
        </w:rPr>
        <w:t>Για να κοινοποιήσετε δεδομένα σε πραγματικό χρόνο</w:t>
      </w:r>
    </w:p>
    <w:p w14:paraId="782677BC" w14:textId="77777777" w:rsidR="002D5E6C" w:rsidRPr="00600D59" w:rsidRDefault="002D5E6C" w:rsidP="002D5E6C">
      <w:pPr>
        <w:pStyle w:val="a1"/>
        <w:numPr>
          <w:ilvl w:val="0"/>
          <w:numId w:val="297"/>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Διαχείριση Ζωντανών Δεδομένων </w:t>
      </w:r>
      <w:r w:rsidRPr="00600D59">
        <w:rPr>
          <w:rFonts w:cs="Arial"/>
        </w:rPr>
        <w:t xml:space="preserve">για να </w:t>
      </w:r>
      <w:r w:rsidRPr="00600D59">
        <w:rPr>
          <w:rFonts w:cs="Arial"/>
        </w:rPr>
        <w:lastRenderedPageBreak/>
        <w:t>εισέλθετε στην οθόνη Διαχείρισης Ζωντανών Δεδομένων.</w:t>
      </w:r>
    </w:p>
    <w:p w14:paraId="76CC6A45" w14:textId="77777777" w:rsidR="002D5E6C" w:rsidRPr="00600D59" w:rsidRDefault="002D5E6C" w:rsidP="002D5E6C">
      <w:pPr>
        <w:pStyle w:val="a1"/>
        <w:numPr>
          <w:ilvl w:val="0"/>
          <w:numId w:val="297"/>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69265136" wp14:editId="7E066F3D">
            <wp:extent cx="108000" cy="108000"/>
            <wp:effectExtent l="0" t="0" r="6350" b="635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600D59">
        <w:rPr>
          <w:rFonts w:cs="Arial"/>
        </w:rPr>
        <w:t xml:space="preserve"> για να εισέλθετε στην οθόνη Κοινή χρήση.</w:t>
      </w:r>
    </w:p>
    <w:p w14:paraId="1B15C664" w14:textId="77777777" w:rsidR="002D5E6C" w:rsidRPr="00600D59" w:rsidRDefault="002D5E6C" w:rsidP="002D5E6C">
      <w:pPr>
        <w:pStyle w:val="a1"/>
        <w:numPr>
          <w:ilvl w:val="0"/>
          <w:numId w:val="297"/>
        </w:numPr>
        <w:ind w:left="998" w:hanging="357"/>
        <w:rPr>
          <w:rFonts w:cs="Arial"/>
        </w:rPr>
      </w:pPr>
      <w:r w:rsidRPr="00600D59">
        <w:rPr>
          <w:rFonts w:cs="Arial"/>
        </w:rPr>
        <w:t>Επιλέξτε μια μέθοδο κοινής χρήσης για να διανείμετε τις πληροφορίες δεδομένων σε πραγματικό χρόνο σε άλλους.</w:t>
      </w:r>
    </w:p>
    <w:p w14:paraId="2D689E68" w14:textId="77777777" w:rsidR="002D5E6C" w:rsidRPr="00600D59" w:rsidRDefault="002D5E6C" w:rsidP="002D5E6C">
      <w:pPr>
        <w:pStyle w:val="a2"/>
        <w:spacing w:beforeLines="20" w:before="62" w:afterLines="20" w:after="62"/>
        <w:ind w:left="641" w:hanging="357"/>
        <w:rPr>
          <w:rFonts w:cs="Arial"/>
          <w:bCs/>
        </w:rPr>
      </w:pPr>
      <w:r w:rsidRPr="00600D59">
        <w:rPr>
          <w:rFonts w:cs="Arial"/>
          <w:bCs/>
        </w:rPr>
        <w:t>Για διαγραφή ζωντανά δεδομένα</w:t>
      </w:r>
    </w:p>
    <w:p w14:paraId="2191B87A" w14:textId="77777777" w:rsidR="002D5E6C" w:rsidRPr="00600D59" w:rsidRDefault="002D5E6C" w:rsidP="002D5E6C">
      <w:pPr>
        <w:pStyle w:val="a1"/>
        <w:numPr>
          <w:ilvl w:val="0"/>
          <w:numId w:val="298"/>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Διαχείριση Ζωντανών Δεδομένων </w:t>
      </w:r>
      <w:r w:rsidRPr="00600D59">
        <w:rPr>
          <w:rFonts w:cs="Arial"/>
        </w:rPr>
        <w:t>για να εισέλθετε στην οθόνη Διαχείρισης Ζωντανών Δεδομένων.</w:t>
      </w:r>
    </w:p>
    <w:p w14:paraId="6E5ED8BD" w14:textId="77777777" w:rsidR="002D5E6C" w:rsidRPr="00600D59" w:rsidRDefault="002D5E6C" w:rsidP="002D5E6C">
      <w:pPr>
        <w:pStyle w:val="a1"/>
        <w:numPr>
          <w:ilvl w:val="0"/>
          <w:numId w:val="298"/>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57E66335" wp14:editId="3C78BF65">
            <wp:extent cx="95879" cy="108000"/>
            <wp:effectExtent l="0" t="0" r="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διαγράψετε τα δεδομένα σε πραγματικό χρόνο.</w:t>
      </w:r>
    </w:p>
    <w:p w14:paraId="47ADC23F" w14:textId="77777777" w:rsidR="002D5E6C" w:rsidRPr="00600D59" w:rsidRDefault="002D5E6C" w:rsidP="002D5E6C">
      <w:pPr>
        <w:pStyle w:val="30"/>
        <w:spacing w:before="312" w:after="156"/>
      </w:pPr>
      <w:bookmarkStart w:id="364" w:name="_Εικόνες"/>
      <w:bookmarkStart w:id="365" w:name="_Ref198641917"/>
      <w:bookmarkEnd w:id="364"/>
      <w:r w:rsidRPr="00600D59">
        <w:t>Εικόνες</w:t>
      </w:r>
      <w:bookmarkEnd w:id="365"/>
    </w:p>
    <w:p w14:paraId="7001C0D4" w14:textId="77777777" w:rsidR="002D5E6C" w:rsidRPr="00600D59" w:rsidRDefault="002D5E6C"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7F53690B" wp14:editId="3DF1C5A7">
            <wp:extent cx="3240000" cy="1863994"/>
            <wp:effectExtent l="0" t="0" r="0" b="3175"/>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4" cstate="print">
                      <a:extLst>
                        <a:ext uri="{28A0092B-C50C-407E-A947-70E740481C1C}">
                          <a14:useLocalDpi xmlns:a14="http://schemas.microsoft.com/office/drawing/2010/main" val="0"/>
                        </a:ext>
                      </a:extLst>
                    </a:blip>
                    <a:srcRect/>
                    <a:stretch>
                      <a:fillRect/>
                    </a:stretch>
                  </pic:blipFill>
                  <pic:spPr bwMode="auto">
                    <a:xfrm>
                      <a:off x="0" y="0"/>
                      <a:ext cx="3240000" cy="1863994"/>
                    </a:xfrm>
                    <a:prstGeom prst="rect">
                      <a:avLst/>
                    </a:prstGeom>
                    <a:noFill/>
                    <a:ln>
                      <a:noFill/>
                    </a:ln>
                  </pic:spPr>
                </pic:pic>
              </a:graphicData>
            </a:graphic>
          </wp:inline>
        </w:drawing>
      </w:r>
    </w:p>
    <w:p w14:paraId="0E4F6BF8" w14:textId="0D51DDE6"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6</w:t>
      </w:r>
      <w:r w:rsidRPr="00600D59">
        <w:rPr>
          <w:rFonts w:cs="Arial"/>
          <w:noProof/>
        </w:rPr>
        <w:fldChar w:fldCharType="end"/>
      </w:r>
      <w:r w:rsidRPr="00600D59">
        <w:rPr>
          <w:rFonts w:cs="Arial"/>
          <w:noProof/>
        </w:rPr>
        <w:t xml:space="preserve"> </w:t>
      </w:r>
      <w:r w:rsidRPr="00600D59">
        <w:rPr>
          <w:rFonts w:cs="Arial"/>
          <w:i/>
          <w:iCs/>
        </w:rPr>
        <w:t>Οθόνη Διαχείρισης Εικόνων</w:t>
      </w:r>
    </w:p>
    <w:p w14:paraId="17EDD2C0"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αναζητήσετε μια εικόνα</w:t>
      </w:r>
    </w:p>
    <w:p w14:paraId="19BAD86F" w14:textId="77777777" w:rsidR="002D5E6C" w:rsidRPr="00600D59" w:rsidRDefault="002D5E6C" w:rsidP="002D5E6C">
      <w:pPr>
        <w:pStyle w:val="a1"/>
        <w:numPr>
          <w:ilvl w:val="0"/>
          <w:numId w:val="299"/>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Εικόνες </w:t>
      </w:r>
      <w:r w:rsidRPr="00600D59">
        <w:rPr>
          <w:rFonts w:cs="Arial"/>
        </w:rPr>
        <w:t>για να εισέλθετε στην οθόνη Εικόνες.</w:t>
      </w:r>
    </w:p>
    <w:p w14:paraId="300DD525" w14:textId="77777777" w:rsidR="002D5E6C" w:rsidRPr="00600D59" w:rsidRDefault="002D5E6C" w:rsidP="002D5E6C">
      <w:pPr>
        <w:pStyle w:val="a1"/>
        <w:numPr>
          <w:ilvl w:val="0"/>
          <w:numId w:val="299"/>
        </w:numPr>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7F387ED7" wp14:editId="356702E1">
            <wp:extent cx="147548" cy="72000"/>
            <wp:effectExtent l="0" t="0" r="5080" b="4445"/>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4BE6467B" wp14:editId="5C2AC73B">
            <wp:extent cx="106556" cy="108000"/>
            <wp:effectExtent l="0" t="0" r="8255"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702A0782" wp14:editId="176F07B5">
            <wp:extent cx="119167" cy="126000"/>
            <wp:effectExtent l="0" t="0" r="0" b="762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1DB6B679" w14:textId="77777777" w:rsidR="002D5E6C" w:rsidRPr="00600D59" w:rsidRDefault="002D5E6C" w:rsidP="002D5E6C">
      <w:pPr>
        <w:pStyle w:val="a1"/>
        <w:numPr>
          <w:ilvl w:val="0"/>
          <w:numId w:val="0"/>
        </w:numPr>
        <w:ind w:left="998"/>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0583051F" w14:textId="77777777" w:rsidR="002D5E6C" w:rsidRPr="00600D59" w:rsidRDefault="002D5E6C" w:rsidP="002D5E6C">
      <w:pPr>
        <w:pStyle w:val="a1"/>
        <w:numPr>
          <w:ilvl w:val="0"/>
          <w:numId w:val="299"/>
        </w:numPr>
        <w:ind w:left="998" w:hanging="357"/>
        <w:rPr>
          <w:rFonts w:cs="Arial"/>
        </w:rPr>
      </w:pPr>
      <w:r w:rsidRPr="00600D59">
        <w:rPr>
          <w:rFonts w:cs="Arial"/>
        </w:rPr>
        <w:t>Η οθόνη εμφανίζει τα αποτελέσματα σύμφωνα με τα κριτήρια αναζήτησης.</w:t>
      </w:r>
    </w:p>
    <w:p w14:paraId="0E681C7A"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δείτε μια εικόνα</w:t>
      </w:r>
    </w:p>
    <w:p w14:paraId="4B194039" w14:textId="77777777" w:rsidR="002D5E6C" w:rsidRPr="00600D59" w:rsidRDefault="002D5E6C" w:rsidP="002D5E6C">
      <w:pPr>
        <w:pStyle w:val="a1"/>
        <w:numPr>
          <w:ilvl w:val="0"/>
          <w:numId w:val="300"/>
        </w:numPr>
        <w:ind w:left="998" w:hanging="357"/>
        <w:rPr>
          <w:rFonts w:cs="Arial"/>
        </w:rPr>
      </w:pPr>
      <w:r w:rsidRPr="00600D59">
        <w:rPr>
          <w:rFonts w:cs="Arial"/>
        </w:rPr>
        <w:t>Πατήστε τον αριθμό αρχείου για να δείτε την εικόνα.</w:t>
      </w:r>
    </w:p>
    <w:p w14:paraId="22C1A4A0" w14:textId="77777777" w:rsidR="002D5E6C" w:rsidRPr="00600D59" w:rsidRDefault="002D5E6C" w:rsidP="002D5E6C">
      <w:pPr>
        <w:pStyle w:val="a1"/>
        <w:numPr>
          <w:ilvl w:val="0"/>
          <w:numId w:val="300"/>
        </w:numPr>
        <w:ind w:left="998" w:hanging="357"/>
        <w:rPr>
          <w:rFonts w:cs="Arial"/>
        </w:rPr>
      </w:pPr>
      <w:r w:rsidRPr="00600D59">
        <w:rPr>
          <w:rFonts w:cs="Arial"/>
        </w:rPr>
        <w:t>Μεγέθυνση, σμίκρυνση και αναστροφή της εικόνας όπως απαιτείται.</w:t>
      </w:r>
    </w:p>
    <w:p w14:paraId="79D54066"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μοιραστείτε μια εικόνα</w:t>
      </w:r>
    </w:p>
    <w:p w14:paraId="051484B1" w14:textId="77777777" w:rsidR="002D5E6C" w:rsidRPr="00600D59" w:rsidRDefault="002D5E6C" w:rsidP="002D5E6C">
      <w:pPr>
        <w:pStyle w:val="a1"/>
        <w:numPr>
          <w:ilvl w:val="0"/>
          <w:numId w:val="301"/>
        </w:numPr>
        <w:ind w:left="998" w:hanging="357"/>
        <w:rPr>
          <w:rFonts w:cs="Arial"/>
        </w:rPr>
      </w:pPr>
      <w:r w:rsidRPr="00600D59">
        <w:rPr>
          <w:rFonts w:cs="Arial"/>
        </w:rPr>
        <w:lastRenderedPageBreak/>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Εικόνες </w:t>
      </w:r>
      <w:r w:rsidRPr="00600D59">
        <w:rPr>
          <w:rFonts w:cs="Arial"/>
        </w:rPr>
        <w:t>για να εισέλθετε στην οθόνη Εικόνες.</w:t>
      </w:r>
    </w:p>
    <w:p w14:paraId="7F3322AF" w14:textId="77777777" w:rsidR="002D5E6C" w:rsidRPr="00600D59" w:rsidRDefault="002D5E6C" w:rsidP="002D5E6C">
      <w:pPr>
        <w:pStyle w:val="a1"/>
        <w:numPr>
          <w:ilvl w:val="0"/>
          <w:numId w:val="301"/>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19875970" wp14:editId="787ED761">
            <wp:extent cx="108000" cy="108000"/>
            <wp:effectExtent l="0" t="0" r="635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600D59">
        <w:rPr>
          <w:rFonts w:cs="Arial"/>
        </w:rPr>
        <w:t xml:space="preserve"> για να εισέλθετε στην οθόνη Κοινή χρήση.</w:t>
      </w:r>
    </w:p>
    <w:p w14:paraId="67C6901A" w14:textId="77777777" w:rsidR="002D5E6C" w:rsidRPr="00600D59" w:rsidRDefault="002D5E6C" w:rsidP="002D5E6C">
      <w:pPr>
        <w:pStyle w:val="a1"/>
        <w:numPr>
          <w:ilvl w:val="0"/>
          <w:numId w:val="301"/>
        </w:numPr>
        <w:ind w:left="998" w:hanging="357"/>
        <w:rPr>
          <w:rFonts w:cs="Arial"/>
        </w:rPr>
      </w:pPr>
      <w:r w:rsidRPr="00600D59">
        <w:rPr>
          <w:rFonts w:cs="Arial"/>
        </w:rPr>
        <w:t>Επιλέξτε έναν τρόπο κοινής χρήσης για να μοιραστείτε την εικόνα με άλλους.</w:t>
      </w:r>
    </w:p>
    <w:p w14:paraId="47933174"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κατεβάσετε εικόνες</w:t>
      </w:r>
    </w:p>
    <w:p w14:paraId="74DCFA37" w14:textId="77777777" w:rsidR="002D5E6C" w:rsidRPr="00600D59" w:rsidRDefault="002D5E6C" w:rsidP="002D5E6C">
      <w:pPr>
        <w:pStyle w:val="a1"/>
        <w:numPr>
          <w:ilvl w:val="0"/>
          <w:numId w:val="302"/>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Εικόνες </w:t>
      </w:r>
      <w:r w:rsidRPr="00600D59">
        <w:rPr>
          <w:rFonts w:cs="Arial"/>
        </w:rPr>
        <w:t>για να εισέλθετε στην οθόνη Εικόνες.</w:t>
      </w:r>
    </w:p>
    <w:p w14:paraId="5C781055" w14:textId="77777777" w:rsidR="002D5E6C" w:rsidRPr="00600D59" w:rsidRDefault="002D5E6C" w:rsidP="002D5E6C">
      <w:pPr>
        <w:pStyle w:val="a1"/>
        <w:numPr>
          <w:ilvl w:val="0"/>
          <w:numId w:val="302"/>
        </w:numPr>
        <w:ind w:left="998" w:hanging="357"/>
        <w:rPr>
          <w:rFonts w:cs="Arial"/>
        </w:rPr>
      </w:pPr>
      <w:r w:rsidRPr="00600D59">
        <w:rPr>
          <w:rFonts w:cs="Arial"/>
        </w:rPr>
        <w:t xml:space="preserve">Επιλέξτε το πλαίσιο για να επιλέξετε τις επιθυμητές εικόνες και πατήστε </w:t>
      </w:r>
      <w:r w:rsidRPr="00600D59">
        <w:rPr>
          <w:rFonts w:cs="Arial"/>
          <w:b/>
          <w:bCs/>
        </w:rPr>
        <w:t xml:space="preserve">Μαζική λήψη </w:t>
      </w:r>
      <w:r w:rsidRPr="00600D59">
        <w:rPr>
          <w:rFonts w:cs="Arial"/>
        </w:rPr>
        <w:t>για να κατεβάσετε τις επιλεγμένες εικόνες.</w:t>
      </w:r>
    </w:p>
    <w:p w14:paraId="05176C91" w14:textId="77777777" w:rsidR="002D5E6C" w:rsidRPr="00600D59" w:rsidRDefault="002D5E6C" w:rsidP="002D5E6C">
      <w:pPr>
        <w:pStyle w:val="a1"/>
        <w:numPr>
          <w:ilvl w:val="0"/>
          <w:numId w:val="0"/>
        </w:numPr>
        <w:ind w:left="998"/>
        <w:rPr>
          <w:rFonts w:cs="Arial"/>
        </w:rPr>
      </w:pPr>
      <w:r w:rsidRPr="00600D59">
        <w:rPr>
          <w:rFonts w:cs="Arial"/>
        </w:rPr>
        <w:t xml:space="preserve">Ή μπορείτε να πατήσετε το εικονίδιο </w:t>
      </w:r>
      <w:r w:rsidRPr="00600D59">
        <w:rPr>
          <w:rFonts w:cs="Arial"/>
          <w:noProof/>
          <w:lang w:val="en-US"/>
        </w:rPr>
        <w:drawing>
          <wp:inline distT="0" distB="0" distL="0" distR="0" wp14:anchorId="35199F32" wp14:editId="32FD1DDA">
            <wp:extent cx="109463" cy="108000"/>
            <wp:effectExtent l="0" t="0" r="5080"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600D59">
        <w:rPr>
          <w:rFonts w:cs="Arial"/>
        </w:rPr>
        <w:t xml:space="preserve"> για να κατεβάσετε μια εικόνα.</w:t>
      </w:r>
    </w:p>
    <w:p w14:paraId="6EACA86D"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διαγράψετε μια εικόνα</w:t>
      </w:r>
    </w:p>
    <w:p w14:paraId="70C64ED0" w14:textId="77777777" w:rsidR="002D5E6C" w:rsidRPr="00600D59" w:rsidRDefault="002D5E6C" w:rsidP="002D5E6C">
      <w:pPr>
        <w:pStyle w:val="a1"/>
        <w:numPr>
          <w:ilvl w:val="0"/>
          <w:numId w:val="303"/>
        </w:numPr>
        <w:ind w:left="998" w:hanging="357"/>
        <w:rPr>
          <w:rFonts w:cs="Arial"/>
        </w:rPr>
      </w:pPr>
      <w:r w:rsidRPr="00600D59">
        <w:rPr>
          <w:rFonts w:cs="Arial"/>
        </w:rPr>
        <w:t xml:space="preserve">Πατήστε </w:t>
      </w:r>
      <w:r w:rsidRPr="00600D59">
        <w:rPr>
          <w:rFonts w:cs="Arial"/>
          <w:b/>
          <w:bCs/>
        </w:rPr>
        <w:t xml:space="preserve">Διαχείριση αρχείων </w:t>
      </w:r>
      <w:r w:rsidRPr="00600D59">
        <w:rPr>
          <w:rFonts w:cs="Arial"/>
        </w:rPr>
        <w:t xml:space="preserve">&gt; </w:t>
      </w:r>
      <w:r w:rsidRPr="00600D59">
        <w:rPr>
          <w:rFonts w:cs="Arial"/>
          <w:b/>
          <w:bCs/>
        </w:rPr>
        <w:t xml:space="preserve">Εικόνες </w:t>
      </w:r>
      <w:r w:rsidRPr="00600D59">
        <w:rPr>
          <w:rFonts w:cs="Arial"/>
        </w:rPr>
        <w:t>για να εισέλθετε στην οθόνη Διαχείρισης Ζωντανών Δεδομένων.</w:t>
      </w:r>
    </w:p>
    <w:p w14:paraId="02CA6D17" w14:textId="77777777" w:rsidR="002D5E6C" w:rsidRPr="00600D59" w:rsidRDefault="002D5E6C" w:rsidP="002D5E6C">
      <w:pPr>
        <w:pStyle w:val="a1"/>
        <w:numPr>
          <w:ilvl w:val="0"/>
          <w:numId w:val="303"/>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336F021F" wp14:editId="44B13581">
            <wp:extent cx="95879" cy="108000"/>
            <wp:effectExtent l="0" t="0" r="0"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διαγράψετε την εικόνα.</w:t>
      </w:r>
    </w:p>
    <w:p w14:paraId="2AC7B1A5" w14:textId="77777777" w:rsidR="002D5E6C" w:rsidRPr="00600D59" w:rsidRDefault="002D5E6C" w:rsidP="002D5E6C">
      <w:pPr>
        <w:pStyle w:val="30"/>
        <w:spacing w:before="312" w:after="156"/>
      </w:pPr>
      <w:r w:rsidRPr="00600D59">
        <w:t>PDF</w:t>
      </w:r>
    </w:p>
    <w:p w14:paraId="49F6D9D0" w14:textId="77777777" w:rsidR="002D5E6C" w:rsidRPr="00600D59" w:rsidRDefault="002D5E6C" w:rsidP="002D5E6C">
      <w:pPr>
        <w:pStyle w:val="aff"/>
        <w:snapToGrid w:val="0"/>
        <w:spacing w:before="156" w:afterLines="0" w:after="0" w:line="360" w:lineRule="auto"/>
        <w:ind w:left="284"/>
        <w:jc w:val="center"/>
        <w:rPr>
          <w:rFonts w:ascii="Arial" w:eastAsiaTheme="minorEastAsia" w:hAnsi="Arial" w:cs="Arial"/>
        </w:rPr>
      </w:pPr>
      <w:r w:rsidRPr="00600D59">
        <w:rPr>
          <w:rFonts w:ascii="Arial" w:eastAsiaTheme="minorEastAsia" w:hAnsi="Arial" w:cs="Arial"/>
          <w:noProof/>
          <w:lang w:val="en-US"/>
        </w:rPr>
        <w:drawing>
          <wp:inline distT="0" distB="0" distL="0" distR="0" wp14:anchorId="5D5E7253" wp14:editId="0B54B98A">
            <wp:extent cx="3240000" cy="1870691"/>
            <wp:effectExtent l="0" t="0" r="0" b="0"/>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6" cstate="print">
                      <a:extLst>
                        <a:ext uri="{28A0092B-C50C-407E-A947-70E740481C1C}">
                          <a14:useLocalDpi xmlns:a14="http://schemas.microsoft.com/office/drawing/2010/main" val="0"/>
                        </a:ext>
                      </a:extLst>
                    </a:blip>
                    <a:srcRect/>
                    <a:stretch>
                      <a:fillRect/>
                    </a:stretch>
                  </pic:blipFill>
                  <pic:spPr bwMode="auto">
                    <a:xfrm>
                      <a:off x="0" y="0"/>
                      <a:ext cx="3240000" cy="1870691"/>
                    </a:xfrm>
                    <a:prstGeom prst="rect">
                      <a:avLst/>
                    </a:prstGeom>
                    <a:noFill/>
                    <a:ln>
                      <a:noFill/>
                    </a:ln>
                  </pic:spPr>
                </pic:pic>
              </a:graphicData>
            </a:graphic>
          </wp:inline>
        </w:drawing>
      </w:r>
    </w:p>
    <w:p w14:paraId="1E0EED5C" w14:textId="45219BA5"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7</w:t>
      </w:r>
      <w:r w:rsidRPr="00600D59">
        <w:rPr>
          <w:rFonts w:cs="Arial"/>
          <w:noProof/>
        </w:rPr>
        <w:fldChar w:fldCharType="end"/>
      </w:r>
      <w:r w:rsidRPr="00600D59">
        <w:rPr>
          <w:rFonts w:cs="Arial"/>
          <w:noProof/>
        </w:rPr>
        <w:t xml:space="preserve"> </w:t>
      </w:r>
      <w:r w:rsidRPr="00600D59">
        <w:rPr>
          <w:rFonts w:cs="Arial"/>
          <w:i/>
          <w:iCs/>
        </w:rPr>
        <w:t>Οθόνη Διαχείρισης Αρχείων PDF</w:t>
      </w:r>
    </w:p>
    <w:p w14:paraId="3DB4B25F" w14:textId="77777777" w:rsidR="002D5E6C" w:rsidRPr="00600D59" w:rsidRDefault="002D5E6C" w:rsidP="002D5E6C">
      <w:pPr>
        <w:spacing w:before="156" w:after="156"/>
        <w:ind w:left="0"/>
        <w:rPr>
          <w:rFonts w:cs="Arial"/>
        </w:rPr>
      </w:pPr>
      <w:r w:rsidRPr="00600D59">
        <w:rPr>
          <w:rFonts w:cs="Arial"/>
        </w:rPr>
        <w:t xml:space="preserve">Στην οθόνη PDF, μπορείτε να αναζητήσετε, να μοιραστείτε, να κατεβάσετε και να διαγράψετε αρχεία PDF. Η λειτουργική λειτουργία αυτής της οθόνης είναι παρόμοια με αυτήν της οθόνης Εικόνων. Δείτε </w:t>
      </w:r>
      <w:hyperlink w:anchor="_Εικόνες" w:history="1">
        <w:r w:rsidRPr="00600D59">
          <w:rPr>
            <w:rStyle w:val="a9"/>
            <w:rFonts w:cs="Arial"/>
            <w:i/>
            <w:u w:val="none"/>
          </w:rPr>
          <w:t>Εικόνες</w:t>
        </w:r>
      </w:hyperlink>
      <w:r w:rsidRPr="00600D59">
        <w:rPr>
          <w:rFonts w:cs="Arial"/>
        </w:rPr>
        <w:t xml:space="preserve">. </w:t>
      </w:r>
    </w:p>
    <w:p w14:paraId="582BB915" w14:textId="77777777" w:rsidR="002D5E6C" w:rsidRPr="00600D59" w:rsidRDefault="002D5E6C" w:rsidP="002D5E6C">
      <w:pPr>
        <w:pStyle w:val="20"/>
        <w:spacing w:before="312" w:after="156"/>
        <w:rPr>
          <w:rFonts w:cs="Arial"/>
        </w:rPr>
      </w:pPr>
      <w:bookmarkStart w:id="366" w:name="_Toc199410315"/>
      <w:r w:rsidRPr="00600D59">
        <w:rPr>
          <w:rFonts w:cs="Arial"/>
        </w:rPr>
        <w:t xml:space="preserve"> </w:t>
      </w:r>
      <w:bookmarkStart w:id="367" w:name="_Toc199938947"/>
      <w:bookmarkStart w:id="368" w:name="_Toc204006072"/>
      <w:r w:rsidRPr="00600D59">
        <w:rPr>
          <w:rFonts w:cs="Arial"/>
        </w:rPr>
        <w:t>Διαχείριση Πελατών</w:t>
      </w:r>
      <w:bookmarkEnd w:id="366"/>
      <w:bookmarkEnd w:id="367"/>
      <w:bookmarkEnd w:id="368"/>
    </w:p>
    <w:p w14:paraId="20683AEA" w14:textId="77777777" w:rsidR="002D5E6C" w:rsidRPr="00600D59" w:rsidRDefault="002D5E6C" w:rsidP="002D5E6C">
      <w:pPr>
        <w:spacing w:before="156" w:after="156"/>
        <w:rPr>
          <w:rFonts w:cs="Arial"/>
        </w:rPr>
      </w:pPr>
      <w:r w:rsidRPr="00600D59">
        <w:rPr>
          <w:rFonts w:cs="Arial"/>
        </w:rPr>
        <w:t>Η Διαχείριση Πελατών σάς επιτρέπει να διαχειρίζεστε τις πληροφορίες των πελατών και να τις μοιράζεστε μεταξύ του Autel Cloud και των συνδεδεμένων συσκευών.</w:t>
      </w:r>
    </w:p>
    <w:p w14:paraId="59A8E624" w14:textId="77777777" w:rsidR="002D5E6C" w:rsidRPr="00600D59" w:rsidRDefault="002D5E6C"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lastRenderedPageBreak/>
        <w:drawing>
          <wp:inline distT="0" distB="0" distL="0" distR="0" wp14:anchorId="4C5E9F60" wp14:editId="65150136">
            <wp:extent cx="3240000" cy="1874708"/>
            <wp:effectExtent l="0" t="0" r="0" b="0"/>
            <wp:docPr id="191" name="图片 6"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35181C99-8EB9-61BB-D3C9-ACC41F689250}"/>
                        </a:ext>
                      </a:extLst>
                    </pic:cNvPr>
                    <pic:cNvPicPr>
                      <a:picLocks noChangeAspect="1"/>
                    </pic:cNvPicPr>
                  </pic:nvPicPr>
                  <pic:blipFill>
                    <a:blip r:embed="rId227" cstate="print">
                      <a:extLst>
                        <a:ext uri="{28A0092B-C50C-407E-A947-70E740481C1C}">
                          <a14:useLocalDpi xmlns:a14="http://schemas.microsoft.com/office/drawing/2010/main" val="0"/>
                        </a:ext>
                      </a:extLst>
                    </a:blip>
                    <a:srcRect t="14147" b="7154"/>
                    <a:stretch/>
                  </pic:blipFill>
                  <pic:spPr>
                    <a:xfrm>
                      <a:off x="0" y="0"/>
                      <a:ext cx="3240000" cy="1874708"/>
                    </a:xfrm>
                    <a:prstGeom prst="rect">
                      <a:avLst/>
                    </a:prstGeom>
                  </pic:spPr>
                </pic:pic>
              </a:graphicData>
            </a:graphic>
          </wp:inline>
        </w:drawing>
      </w:r>
    </w:p>
    <w:p w14:paraId="3F91E9B1" w14:textId="48DF1408"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8</w:t>
      </w:r>
      <w:r w:rsidRPr="00600D59">
        <w:rPr>
          <w:rFonts w:cs="Arial"/>
          <w:noProof/>
        </w:rPr>
        <w:fldChar w:fldCharType="end"/>
      </w:r>
      <w:r w:rsidRPr="00600D59">
        <w:rPr>
          <w:rFonts w:cs="Arial"/>
          <w:noProof/>
        </w:rPr>
        <w:t xml:space="preserve"> </w:t>
      </w:r>
      <w:r w:rsidRPr="00600D59">
        <w:rPr>
          <w:rFonts w:cs="Arial"/>
          <w:i/>
          <w:iCs/>
        </w:rPr>
        <w:t>Οθόνη Διαχείρισης Πελατών</w:t>
      </w:r>
    </w:p>
    <w:p w14:paraId="5BBEF361"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προσθέσετε έναν πελάτη</w:t>
      </w:r>
    </w:p>
    <w:p w14:paraId="478BC666" w14:textId="77777777" w:rsidR="002D5E6C" w:rsidRPr="00600D59" w:rsidRDefault="002D5E6C" w:rsidP="002D5E6C">
      <w:pPr>
        <w:pStyle w:val="a1"/>
        <w:numPr>
          <w:ilvl w:val="0"/>
          <w:numId w:val="304"/>
        </w:numPr>
        <w:ind w:left="998" w:hanging="357"/>
        <w:rPr>
          <w:rFonts w:cs="Arial"/>
        </w:rPr>
      </w:pPr>
      <w:r w:rsidRPr="00600D59">
        <w:rPr>
          <w:rFonts w:cs="Arial"/>
        </w:rPr>
        <w:t xml:space="preserve">Πατήστε </w:t>
      </w:r>
      <w:r w:rsidRPr="00600D59">
        <w:rPr>
          <w:rFonts w:cs="Arial"/>
          <w:b/>
          <w:bCs/>
        </w:rPr>
        <w:t xml:space="preserve">Διαχείριση Πελατών </w:t>
      </w:r>
      <w:r w:rsidRPr="00600D59">
        <w:rPr>
          <w:rFonts w:cs="Arial"/>
        </w:rPr>
        <w:t>για να εισέλθετε στην οθόνη Διαχείρισης Πελατών.</w:t>
      </w:r>
    </w:p>
    <w:p w14:paraId="5847220D" w14:textId="77777777" w:rsidR="002D5E6C" w:rsidRPr="00600D59" w:rsidRDefault="002D5E6C" w:rsidP="002D5E6C">
      <w:pPr>
        <w:pStyle w:val="a1"/>
        <w:numPr>
          <w:ilvl w:val="0"/>
          <w:numId w:val="304"/>
        </w:numPr>
        <w:ind w:left="998" w:hanging="357"/>
        <w:rPr>
          <w:rFonts w:cs="Arial"/>
        </w:rPr>
      </w:pPr>
      <w:r w:rsidRPr="00600D59">
        <w:rPr>
          <w:rFonts w:cs="Arial"/>
        </w:rPr>
        <w:t xml:space="preserve">Πατήστε </w:t>
      </w:r>
      <w:r w:rsidRPr="00600D59">
        <w:rPr>
          <w:rFonts w:cs="Arial"/>
          <w:b/>
          <w:bCs/>
        </w:rPr>
        <w:t xml:space="preserve">Προσθήκη </w:t>
      </w:r>
      <w:r w:rsidRPr="00600D59">
        <w:rPr>
          <w:rFonts w:cs="Arial"/>
        </w:rPr>
        <w:t xml:space="preserve">για να μπείτε στην οθόνη Προσθήκη Πελάτη. Εισαγάγετε τις πληροφορίες χρήστη και οχήματος και πατήστε </w:t>
      </w:r>
      <w:r w:rsidRPr="00600D59">
        <w:rPr>
          <w:rFonts w:cs="Arial"/>
          <w:b/>
          <w:bCs/>
        </w:rPr>
        <w:t xml:space="preserve">Επιβεβαίωση </w:t>
      </w:r>
      <w:r w:rsidRPr="00600D59">
        <w:rPr>
          <w:rFonts w:cs="Arial"/>
        </w:rPr>
        <w:t>για να τις αποθηκεύσετε.</w:t>
      </w:r>
    </w:p>
    <w:p w14:paraId="3BF23540" w14:textId="77777777" w:rsidR="002D5E6C" w:rsidRPr="00600D59" w:rsidRDefault="002D5E6C" w:rsidP="002D5E6C">
      <w:pPr>
        <w:pBdr>
          <w:top w:val="single" w:sz="6" w:space="1" w:color="auto"/>
          <w:bottom w:val="single" w:sz="6" w:space="1" w:color="auto"/>
        </w:pBdr>
        <w:spacing w:before="156" w:after="156"/>
        <w:ind w:left="641"/>
        <w:contextualSpacing/>
        <w:rPr>
          <w:rFonts w:cs="Arial"/>
          <w:b/>
        </w:rPr>
      </w:pPr>
      <w:r w:rsidRPr="00600D59">
        <w:rPr>
          <w:rFonts w:cs="Arial"/>
          <w:noProof/>
          <w:lang w:val="en-US"/>
        </w:rPr>
        <w:drawing>
          <wp:anchor distT="0" distB="0" distL="114300" distR="114300" simplePos="0" relativeHeight="252432384" behindDoc="0" locked="0" layoutInCell="1" allowOverlap="1" wp14:anchorId="71DC5E90" wp14:editId="2E24B45F">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55F19AA3" w14:textId="77777777" w:rsidR="002D5E6C" w:rsidRPr="00600D59" w:rsidRDefault="002D5E6C" w:rsidP="002D5E6C">
      <w:pPr>
        <w:pBdr>
          <w:top w:val="single" w:sz="6" w:space="1" w:color="auto"/>
          <w:bottom w:val="single" w:sz="6" w:space="1" w:color="auto"/>
        </w:pBdr>
        <w:spacing w:before="156" w:after="156"/>
        <w:ind w:left="641"/>
        <w:contextualSpacing/>
        <w:rPr>
          <w:rFonts w:eastAsiaTheme="minorEastAsia" w:cs="Arial"/>
        </w:rPr>
      </w:pPr>
      <w:r w:rsidRPr="00600D59">
        <w:rPr>
          <w:rFonts w:cs="Arial"/>
        </w:rPr>
        <w:t>Τα πεδία που σημειώνονται με αστερίσκο (*) είναι υποχρεωτικά.</w:t>
      </w:r>
    </w:p>
    <w:p w14:paraId="30C63682" w14:textId="77777777" w:rsidR="002D5E6C" w:rsidRPr="00600D59" w:rsidRDefault="002D5E6C" w:rsidP="002D5E6C">
      <w:pPr>
        <w:pStyle w:val="Text"/>
        <w:spacing w:before="156" w:after="156"/>
        <w:ind w:left="1021"/>
        <w:rPr>
          <w:rFonts w:cs="Arial"/>
        </w:rPr>
      </w:pPr>
      <w:r w:rsidRPr="00600D59">
        <w:rPr>
          <w:rFonts w:cs="Arial"/>
        </w:rPr>
        <w:t xml:space="preserve">Εάν χρειάζεται να προσθέσετε περισσότερες πληροφορίες για το όχημα, πατήστε </w:t>
      </w:r>
      <w:r w:rsidRPr="00600D59">
        <w:rPr>
          <w:rFonts w:cs="Arial"/>
          <w:b/>
          <w:bCs/>
        </w:rPr>
        <w:t>Προσθήκη.</w:t>
      </w:r>
    </w:p>
    <w:p w14:paraId="3F25E428" w14:textId="77777777" w:rsidR="002D5E6C" w:rsidRPr="00600D59" w:rsidRDefault="002D5E6C" w:rsidP="002D5E6C">
      <w:pPr>
        <w:pStyle w:val="a1"/>
        <w:numPr>
          <w:ilvl w:val="0"/>
          <w:numId w:val="304"/>
        </w:numPr>
        <w:ind w:left="998" w:hanging="357"/>
        <w:rPr>
          <w:rFonts w:cs="Arial"/>
        </w:rPr>
      </w:pPr>
      <w:r w:rsidRPr="00600D59">
        <w:rPr>
          <w:rFonts w:cs="Arial"/>
        </w:rPr>
        <w:t>Ο πελάτης που προστέθηκε εμφανίζεται στην οθόνη Διαχείρισης Πελατών.</w:t>
      </w:r>
    </w:p>
    <w:p w14:paraId="2BAE9E96" w14:textId="77777777" w:rsidR="002D5E6C" w:rsidRPr="00600D59" w:rsidRDefault="002D5E6C" w:rsidP="002D5E6C">
      <w:pPr>
        <w:pStyle w:val="aa"/>
        <w:widowControl w:val="0"/>
        <w:numPr>
          <w:ilvl w:val="0"/>
          <w:numId w:val="280"/>
        </w:numPr>
        <w:spacing w:beforeLines="20" w:before="62" w:afterLines="20" w:after="62"/>
        <w:ind w:left="641" w:hanging="357"/>
        <w:rPr>
          <w:rFonts w:cs="Arial"/>
          <w:b/>
          <w:bCs/>
        </w:rPr>
      </w:pPr>
      <w:r w:rsidRPr="00600D59">
        <w:rPr>
          <w:rFonts w:cs="Arial"/>
          <w:b/>
        </w:rPr>
        <w:t>Για εξαγωγή πληροφοριών πελάτη</w:t>
      </w:r>
    </w:p>
    <w:p w14:paraId="6506A1FA" w14:textId="77777777" w:rsidR="002D5E6C" w:rsidRPr="00600D59" w:rsidRDefault="002D5E6C" w:rsidP="002D5E6C">
      <w:pPr>
        <w:pStyle w:val="a1"/>
        <w:numPr>
          <w:ilvl w:val="0"/>
          <w:numId w:val="305"/>
        </w:numPr>
        <w:ind w:left="998" w:hanging="357"/>
        <w:rPr>
          <w:rFonts w:cs="Arial"/>
        </w:rPr>
      </w:pPr>
      <w:r w:rsidRPr="00600D59">
        <w:rPr>
          <w:rFonts w:cs="Arial"/>
        </w:rPr>
        <w:t xml:space="preserve">Πατήστε </w:t>
      </w:r>
      <w:r w:rsidRPr="00600D59">
        <w:rPr>
          <w:rFonts w:cs="Arial"/>
          <w:b/>
          <w:bCs/>
        </w:rPr>
        <w:t xml:space="preserve">Διαχείριση Πελατών </w:t>
      </w:r>
      <w:r w:rsidRPr="00600D59">
        <w:rPr>
          <w:rFonts w:cs="Arial"/>
        </w:rPr>
        <w:t>για να εισέλθετε στην οθόνη Διαχείρισης Πελατών.</w:t>
      </w:r>
    </w:p>
    <w:p w14:paraId="4A80EA95" w14:textId="77777777" w:rsidR="002D5E6C" w:rsidRPr="00600D59" w:rsidRDefault="002D5E6C" w:rsidP="002D5E6C">
      <w:pPr>
        <w:pStyle w:val="a1"/>
        <w:numPr>
          <w:ilvl w:val="0"/>
          <w:numId w:val="305"/>
        </w:numPr>
        <w:ind w:left="998" w:hanging="357"/>
        <w:rPr>
          <w:rFonts w:cs="Arial"/>
        </w:rPr>
      </w:pPr>
      <w:r w:rsidRPr="00600D59">
        <w:rPr>
          <w:rFonts w:cs="Arial"/>
        </w:rPr>
        <w:t xml:space="preserve">Πατήστε </w:t>
      </w:r>
      <w:r w:rsidRPr="00600D59">
        <w:rPr>
          <w:rFonts w:cs="Arial"/>
          <w:b/>
          <w:bCs/>
        </w:rPr>
        <w:t>Εξαγωγή</w:t>
      </w:r>
      <w:r w:rsidRPr="00600D59">
        <w:rPr>
          <w:rFonts w:cs="Arial"/>
        </w:rPr>
        <w:t xml:space="preserve"> και επιλέξτε μια μορφή εξαγωγής για να εξαγάγετε τις πληροφορίες πελάτη.</w:t>
      </w:r>
    </w:p>
    <w:p w14:paraId="4EB42C25"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αναζητήσετε πληροφορίες πελατών</w:t>
      </w:r>
    </w:p>
    <w:p w14:paraId="710E755C" w14:textId="77777777" w:rsidR="002D5E6C" w:rsidRPr="00600D59" w:rsidRDefault="002D5E6C" w:rsidP="002D5E6C">
      <w:pPr>
        <w:pStyle w:val="a1"/>
        <w:numPr>
          <w:ilvl w:val="0"/>
          <w:numId w:val="306"/>
        </w:numPr>
        <w:ind w:left="998" w:hanging="357"/>
        <w:rPr>
          <w:rFonts w:cs="Arial"/>
        </w:rPr>
      </w:pPr>
      <w:r w:rsidRPr="00600D59">
        <w:rPr>
          <w:rFonts w:cs="Arial"/>
        </w:rPr>
        <w:t xml:space="preserve">Πατήστε </w:t>
      </w:r>
      <w:r w:rsidRPr="00600D59">
        <w:rPr>
          <w:rFonts w:cs="Arial"/>
          <w:b/>
          <w:bCs/>
        </w:rPr>
        <w:t xml:space="preserve">Διαχείριση Πελατών </w:t>
      </w:r>
      <w:r w:rsidRPr="00600D59">
        <w:rPr>
          <w:rFonts w:cs="Arial"/>
        </w:rPr>
        <w:t>για να εισέλθετε στην οθόνη Διαχείρισης Πελατών.</w:t>
      </w:r>
    </w:p>
    <w:p w14:paraId="52B9362B" w14:textId="77777777" w:rsidR="002D5E6C" w:rsidRPr="00600D59" w:rsidRDefault="002D5E6C" w:rsidP="002D5E6C">
      <w:pPr>
        <w:pStyle w:val="a1"/>
        <w:numPr>
          <w:ilvl w:val="0"/>
          <w:numId w:val="306"/>
        </w:numPr>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5128764E" wp14:editId="184F675A">
            <wp:extent cx="147548" cy="72000"/>
            <wp:effectExtent l="0" t="0" r="5080" b="4445"/>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393CB971" wp14:editId="69A30468">
            <wp:extent cx="106556" cy="108000"/>
            <wp:effectExtent l="0" t="0" r="8255"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2DECFA40" wp14:editId="77493560">
            <wp:extent cx="119167"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265FF141" w14:textId="77777777" w:rsidR="002D5E6C" w:rsidRPr="00600D59" w:rsidRDefault="002D5E6C" w:rsidP="002D5E6C">
      <w:pPr>
        <w:pStyle w:val="a1"/>
        <w:numPr>
          <w:ilvl w:val="0"/>
          <w:numId w:val="0"/>
        </w:numPr>
        <w:ind w:left="998"/>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 xml:space="preserve">κριτήρια </w:t>
      </w:r>
      <w:r w:rsidRPr="00600D59">
        <w:rPr>
          <w:rFonts w:cs="Arial"/>
        </w:rPr>
        <w:lastRenderedPageBreak/>
        <w:t>αναζήτησης.</w:t>
      </w:r>
    </w:p>
    <w:p w14:paraId="49B71817" w14:textId="77777777" w:rsidR="002D5E6C" w:rsidRPr="00600D59" w:rsidRDefault="002D5E6C" w:rsidP="002D5E6C">
      <w:pPr>
        <w:pStyle w:val="a1"/>
        <w:numPr>
          <w:ilvl w:val="0"/>
          <w:numId w:val="306"/>
        </w:numPr>
        <w:ind w:left="998" w:hanging="357"/>
        <w:rPr>
          <w:rFonts w:cs="Arial"/>
        </w:rPr>
      </w:pPr>
      <w:r w:rsidRPr="00600D59">
        <w:rPr>
          <w:rFonts w:cs="Arial"/>
        </w:rPr>
        <w:t>Η οθόνη εμφανίζει τα αποτελέσματα σύμφωνα με τα κριτήρια αναζήτησης.</w:t>
      </w:r>
    </w:p>
    <w:p w14:paraId="1023FD28"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δείτε και να επεξεργαστείτε τα στοιχεία του πελάτη</w:t>
      </w:r>
    </w:p>
    <w:p w14:paraId="4FB38FFE" w14:textId="77777777" w:rsidR="002D5E6C" w:rsidRPr="00600D59" w:rsidRDefault="002D5E6C" w:rsidP="002D5E6C">
      <w:pPr>
        <w:pStyle w:val="a1"/>
        <w:numPr>
          <w:ilvl w:val="0"/>
          <w:numId w:val="307"/>
        </w:numPr>
        <w:ind w:left="998" w:hanging="357"/>
        <w:rPr>
          <w:rFonts w:cs="Arial"/>
        </w:rPr>
      </w:pPr>
      <w:r w:rsidRPr="00600D59">
        <w:rPr>
          <w:rFonts w:cs="Arial"/>
        </w:rPr>
        <w:t xml:space="preserve">Πατήστε </w:t>
      </w:r>
      <w:r w:rsidRPr="00600D59">
        <w:rPr>
          <w:rFonts w:cs="Arial"/>
          <w:b/>
          <w:bCs/>
        </w:rPr>
        <w:t xml:space="preserve">Διαχείριση Πελατών </w:t>
      </w:r>
      <w:r w:rsidRPr="00600D59">
        <w:rPr>
          <w:rFonts w:cs="Arial"/>
        </w:rPr>
        <w:t>για να εισέλθετε στην οθόνη Διαχείρισης Πελατών.</w:t>
      </w:r>
    </w:p>
    <w:p w14:paraId="36A7E069" w14:textId="77777777" w:rsidR="002D5E6C" w:rsidRPr="00600D59" w:rsidRDefault="002D5E6C" w:rsidP="002D5E6C">
      <w:pPr>
        <w:pStyle w:val="a1"/>
        <w:numPr>
          <w:ilvl w:val="0"/>
          <w:numId w:val="307"/>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4E9192B2" wp14:editId="41B58304">
            <wp:extent cx="112495" cy="115200"/>
            <wp:effectExtent l="0" t="0" r="1905" b="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600D59">
        <w:rPr>
          <w:rFonts w:cs="Arial"/>
        </w:rPr>
        <w:t xml:space="preserve"> για να δείτε τα στοιχεία του πελάτη, συμπεριλαμβανομένων των πληροφοριών χρήστη και οχήματος.</w:t>
      </w:r>
    </w:p>
    <w:p w14:paraId="6158ED84" w14:textId="77777777" w:rsidR="002D5E6C" w:rsidRPr="00600D59" w:rsidRDefault="002D5E6C" w:rsidP="002D5E6C">
      <w:pPr>
        <w:pStyle w:val="a1"/>
        <w:numPr>
          <w:ilvl w:val="0"/>
          <w:numId w:val="307"/>
        </w:numPr>
        <w:ind w:left="998" w:hanging="357"/>
        <w:rPr>
          <w:rFonts w:cs="Arial"/>
        </w:rPr>
      </w:pPr>
      <w:r w:rsidRPr="00600D59">
        <w:rPr>
          <w:rFonts w:cs="Arial"/>
        </w:rPr>
        <w:t xml:space="preserve">Πατήστε </w:t>
      </w:r>
      <w:r w:rsidRPr="00600D59">
        <w:rPr>
          <w:rFonts w:cs="Arial"/>
          <w:b/>
          <w:bCs/>
        </w:rPr>
        <w:t xml:space="preserve">Επεξεργασία </w:t>
      </w:r>
      <w:r w:rsidRPr="00600D59">
        <w:rPr>
          <w:rFonts w:cs="Arial"/>
        </w:rPr>
        <w:t xml:space="preserve">για να επεξεργαστείτε τα στοιχεία του πελάτη. Ή πατήστε το εικονίδιο </w:t>
      </w:r>
      <w:r w:rsidRPr="00600D59">
        <w:rPr>
          <w:rFonts w:cs="Arial"/>
          <w:noProof/>
          <w:lang w:val="en-US"/>
        </w:rPr>
        <w:drawing>
          <wp:inline distT="0" distB="0" distL="0" distR="0" wp14:anchorId="6B700DD0" wp14:editId="44CECAD7">
            <wp:extent cx="119454"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600D59">
        <w:rPr>
          <w:rFonts w:cs="Arial"/>
        </w:rPr>
        <w:t xml:space="preserve"> στην οθόνη Διαχείρισης Πελατών για να επεξεργαστείτε τα στοιχεία του πελάτη.</w:t>
      </w:r>
    </w:p>
    <w:p w14:paraId="2B9CC4D6" w14:textId="77777777" w:rsidR="002D5E6C" w:rsidRPr="00600D59" w:rsidRDefault="002D5E6C" w:rsidP="002D5E6C">
      <w:pPr>
        <w:pStyle w:val="a1"/>
        <w:numPr>
          <w:ilvl w:val="0"/>
          <w:numId w:val="0"/>
        </w:numPr>
        <w:ind w:left="998"/>
        <w:rPr>
          <w:rFonts w:cs="Arial"/>
        </w:rPr>
      </w:pPr>
      <w:r w:rsidRPr="00600D59">
        <w:rPr>
          <w:rFonts w:cs="Arial"/>
        </w:rPr>
        <w:t xml:space="preserve">Εάν χρειάζεται να προσθέσετε περισσότερες πληροφορίες για το όχημα, πατήστε </w:t>
      </w:r>
      <w:r w:rsidRPr="00600D59">
        <w:rPr>
          <w:rFonts w:cs="Arial"/>
          <w:b/>
          <w:bCs/>
        </w:rPr>
        <w:t>Προσθήκη.</w:t>
      </w:r>
    </w:p>
    <w:p w14:paraId="3837FE17" w14:textId="77777777" w:rsidR="002D5E6C" w:rsidRPr="00600D59" w:rsidRDefault="002D5E6C" w:rsidP="002D5E6C">
      <w:pPr>
        <w:pStyle w:val="a1"/>
        <w:numPr>
          <w:ilvl w:val="0"/>
          <w:numId w:val="307"/>
        </w:numPr>
        <w:ind w:left="998" w:hanging="357"/>
        <w:rPr>
          <w:rFonts w:cs="Arial"/>
        </w:rPr>
      </w:pPr>
      <w:r w:rsidRPr="00600D59">
        <w:rPr>
          <w:rFonts w:cs="Arial"/>
        </w:rPr>
        <w:t xml:space="preserve">Πατήστε </w:t>
      </w:r>
      <w:r w:rsidRPr="00600D59">
        <w:rPr>
          <w:rFonts w:cs="Arial"/>
          <w:b/>
          <w:bCs/>
        </w:rPr>
        <w:t xml:space="preserve">Αποθήκευση </w:t>
      </w:r>
      <w:r w:rsidRPr="00600D59">
        <w:rPr>
          <w:rFonts w:cs="Arial"/>
        </w:rPr>
        <w:t>για να αποθηκεύσετε τις πληροφορίες.</w:t>
      </w:r>
    </w:p>
    <w:p w14:paraId="571B829C"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διαγράψετε πληροφορίες πελάτη</w:t>
      </w:r>
    </w:p>
    <w:p w14:paraId="556E74BC" w14:textId="77777777" w:rsidR="002D5E6C" w:rsidRPr="00600D59" w:rsidRDefault="002D5E6C" w:rsidP="002D5E6C">
      <w:pPr>
        <w:pStyle w:val="a1"/>
        <w:numPr>
          <w:ilvl w:val="0"/>
          <w:numId w:val="308"/>
        </w:numPr>
        <w:ind w:left="998" w:hanging="357"/>
        <w:rPr>
          <w:rFonts w:cs="Arial"/>
        </w:rPr>
      </w:pPr>
      <w:r w:rsidRPr="00600D59">
        <w:rPr>
          <w:rFonts w:cs="Arial"/>
        </w:rPr>
        <w:t xml:space="preserve">Πατήστε </w:t>
      </w:r>
      <w:r w:rsidRPr="00600D59">
        <w:rPr>
          <w:rFonts w:cs="Arial"/>
          <w:b/>
          <w:bCs/>
        </w:rPr>
        <w:t xml:space="preserve">Διαχείριση Πελατών </w:t>
      </w:r>
      <w:r w:rsidRPr="00600D59">
        <w:rPr>
          <w:rFonts w:cs="Arial"/>
        </w:rPr>
        <w:t>για να εισέλθετε στην οθόνη Διαχείρισης Πελατών.</w:t>
      </w:r>
    </w:p>
    <w:p w14:paraId="098136E1" w14:textId="77777777" w:rsidR="002D5E6C" w:rsidRPr="00600D59" w:rsidRDefault="002D5E6C" w:rsidP="002D5E6C">
      <w:pPr>
        <w:pStyle w:val="a1"/>
        <w:numPr>
          <w:ilvl w:val="0"/>
          <w:numId w:val="308"/>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4C4871B2" wp14:editId="123EA078">
            <wp:extent cx="95879" cy="108000"/>
            <wp:effectExtent l="0" t="0" r="0"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διαγράψετε τις πληροφορίες πελάτη.</w:t>
      </w:r>
    </w:p>
    <w:p w14:paraId="3D22FC67" w14:textId="77777777" w:rsidR="002D5E6C" w:rsidRPr="00600D59" w:rsidRDefault="002D5E6C" w:rsidP="002D5E6C">
      <w:pPr>
        <w:pStyle w:val="20"/>
        <w:spacing w:before="312" w:after="156"/>
        <w:rPr>
          <w:rFonts w:cs="Arial"/>
        </w:rPr>
      </w:pPr>
      <w:bookmarkStart w:id="369" w:name="_Toc199410316"/>
      <w:r w:rsidRPr="00600D59">
        <w:rPr>
          <w:rFonts w:cs="Arial"/>
        </w:rPr>
        <w:t xml:space="preserve"> </w:t>
      </w:r>
      <w:bookmarkStart w:id="370" w:name="_Toc199938948"/>
      <w:bookmarkStart w:id="371" w:name="_Toc204006073"/>
      <w:r w:rsidRPr="00600D59">
        <w:rPr>
          <w:rFonts w:cs="Arial"/>
        </w:rPr>
        <w:t>Πληροφορίες Εργαστηρίου</w:t>
      </w:r>
      <w:bookmarkEnd w:id="369"/>
      <w:bookmarkEnd w:id="370"/>
      <w:bookmarkEnd w:id="371"/>
    </w:p>
    <w:p w14:paraId="0239CAC5" w14:textId="77777777" w:rsidR="002D5E6C" w:rsidRPr="00600D59" w:rsidRDefault="002D5E6C" w:rsidP="002D5E6C">
      <w:pPr>
        <w:spacing w:before="156" w:after="156"/>
        <w:rPr>
          <w:rFonts w:cs="Arial"/>
        </w:rPr>
      </w:pPr>
      <w:r w:rsidRPr="00600D59">
        <w:rPr>
          <w:rFonts w:cs="Arial"/>
        </w:rPr>
        <w:t>Οι Πληροφορίες Συνεργείου σάς επιτρέπουν να διαχειρίζεστε τις πληροφορίες του συνεργείου επισκευών και να συγχρονίζετε τις πληροφορίες του συνεργείου με όλες τις συσκευές που σχετίζονται με αυτό το συνεργείο.</w:t>
      </w:r>
    </w:p>
    <w:p w14:paraId="7E24A8C0" w14:textId="77777777" w:rsidR="002D5E6C" w:rsidRPr="00600D59" w:rsidRDefault="002D5E6C"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079ED72A" wp14:editId="73B1293E">
            <wp:extent cx="3240000" cy="1839884"/>
            <wp:effectExtent l="0" t="0" r="0" b="8255"/>
            <wp:docPr id="192" name="图片 4" descr="图形用户界面, 应用程序&#10;&#10;AI 生成的内容可能不正确。">
              <a:extLst xmlns:a="http://schemas.openxmlformats.org/drawingml/2006/main">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 xmlns:cx="http://schemas.microsoft.com/office/drawing/2014/chartex" xmlns:cx1="http://schemas.microsoft.com/office/drawing/2015/9/8/chartex" xmlns:o="urn:schemas-microsoft-com:office:office" xmlns:v="urn:schemas-microsoft-com:vml" xmlns:w10="urn:schemas-microsoft-com:office:word" xmlns:w="http://schemas.openxmlformats.org/wordprocessingml/2006/main" xmlns:w16se="http://schemas.microsoft.com/office/word/2015/wordml/symex" xmlns:a16="http://schemas.microsoft.com/office/drawing/2014/main" id="{678927B6-06E2-D955-5580-D95952B175B0}"/>
                        </a:ext>
                      </a:extLst>
                    </pic:cNvPr>
                    <pic:cNvPicPr>
                      <a:picLocks noChangeAspect="1"/>
                    </pic:cNvPicPr>
                  </pic:nvPicPr>
                  <pic:blipFill>
                    <a:blip r:embed="rId229" cstate="print">
                      <a:extLst>
                        <a:ext uri="{28A0092B-C50C-407E-A947-70E740481C1C}">
                          <a14:useLocalDpi xmlns:a14="http://schemas.microsoft.com/office/drawing/2010/main" val="0"/>
                        </a:ext>
                      </a:extLst>
                    </a:blip>
                    <a:srcRect t="13984" b="8780"/>
                    <a:stretch/>
                  </pic:blipFill>
                  <pic:spPr>
                    <a:xfrm>
                      <a:off x="0" y="0"/>
                      <a:ext cx="3240000" cy="1839884"/>
                    </a:xfrm>
                    <a:prstGeom prst="rect">
                      <a:avLst/>
                    </a:prstGeom>
                  </pic:spPr>
                </pic:pic>
              </a:graphicData>
            </a:graphic>
          </wp:inline>
        </w:drawing>
      </w:r>
    </w:p>
    <w:p w14:paraId="5F6ACF01" w14:textId="5C91630E"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9</w:t>
      </w:r>
      <w:r w:rsidRPr="00600D59">
        <w:rPr>
          <w:rFonts w:cs="Arial"/>
          <w:noProof/>
        </w:rPr>
        <w:fldChar w:fldCharType="end"/>
      </w:r>
      <w:r w:rsidRPr="00600D59">
        <w:rPr>
          <w:rFonts w:cs="Arial"/>
          <w:noProof/>
        </w:rPr>
        <w:t xml:space="preserve"> </w:t>
      </w:r>
      <w:r w:rsidRPr="00600D59">
        <w:rPr>
          <w:rFonts w:cs="Arial"/>
          <w:i/>
          <w:iCs/>
        </w:rPr>
        <w:t>Οθόνη πληροφοριών εργαστηρίου</w:t>
      </w:r>
    </w:p>
    <w:p w14:paraId="1F943082"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προσθέσετε ένα συνεργείο επισκευών</w:t>
      </w:r>
    </w:p>
    <w:p w14:paraId="1315A839" w14:textId="77777777" w:rsidR="002D5E6C" w:rsidRPr="00600D59" w:rsidRDefault="002D5E6C" w:rsidP="002D5E6C">
      <w:pPr>
        <w:pStyle w:val="a1"/>
        <w:numPr>
          <w:ilvl w:val="0"/>
          <w:numId w:val="309"/>
        </w:numPr>
        <w:ind w:left="998" w:hanging="357"/>
        <w:rPr>
          <w:rFonts w:cs="Arial"/>
        </w:rPr>
      </w:pPr>
      <w:r w:rsidRPr="00600D59">
        <w:rPr>
          <w:rFonts w:cs="Arial"/>
        </w:rPr>
        <w:lastRenderedPageBreak/>
        <w:t xml:space="preserve">Πατήστε </w:t>
      </w:r>
      <w:r w:rsidRPr="00600D59">
        <w:rPr>
          <w:rFonts w:cs="Arial"/>
          <w:b/>
          <w:bCs/>
        </w:rPr>
        <w:t xml:space="preserve">Πληροφορίες Εργαστηρίου </w:t>
      </w:r>
      <w:r w:rsidRPr="00600D59">
        <w:rPr>
          <w:rFonts w:cs="Arial"/>
        </w:rPr>
        <w:t>για να μπείτε στην οθόνη Πληροφορίες Εργαστηρίου.</w:t>
      </w:r>
    </w:p>
    <w:p w14:paraId="40E340A3" w14:textId="77777777" w:rsidR="002D5E6C" w:rsidRPr="00600D59" w:rsidRDefault="002D5E6C" w:rsidP="002D5E6C">
      <w:pPr>
        <w:pStyle w:val="a1"/>
        <w:numPr>
          <w:ilvl w:val="0"/>
          <w:numId w:val="309"/>
        </w:numPr>
        <w:ind w:left="998" w:hanging="357"/>
        <w:rPr>
          <w:rFonts w:cs="Arial"/>
        </w:rPr>
      </w:pPr>
      <w:r w:rsidRPr="00600D59">
        <w:rPr>
          <w:rFonts w:cs="Arial"/>
        </w:rPr>
        <w:t xml:space="preserve">Πατήστε </w:t>
      </w:r>
      <w:r w:rsidRPr="00600D59">
        <w:rPr>
          <w:rFonts w:cs="Arial"/>
          <w:b/>
          <w:bCs/>
        </w:rPr>
        <w:t xml:space="preserve">Προσθήκη </w:t>
      </w:r>
      <w:r w:rsidRPr="00600D59">
        <w:rPr>
          <w:rFonts w:cs="Arial"/>
        </w:rPr>
        <w:t>για να μπείτε στην οθόνη Δημιουργία συνεργείου επισκευής.</w:t>
      </w:r>
    </w:p>
    <w:p w14:paraId="69339450" w14:textId="77777777" w:rsidR="002D5E6C" w:rsidRPr="00600D59" w:rsidRDefault="002D5E6C" w:rsidP="002D5E6C">
      <w:pPr>
        <w:pStyle w:val="a1"/>
        <w:numPr>
          <w:ilvl w:val="0"/>
          <w:numId w:val="309"/>
        </w:numPr>
        <w:ind w:left="998" w:hanging="357"/>
        <w:rPr>
          <w:rFonts w:cs="Arial"/>
        </w:rPr>
      </w:pPr>
      <w:r w:rsidRPr="00600D59">
        <w:rPr>
          <w:rFonts w:cs="Arial"/>
        </w:rPr>
        <w:t xml:space="preserve">Εισαγάγετε τις βασικές πληροφορίες και τις πληροφορίες της συσκευής και πατήστε </w:t>
      </w:r>
      <w:r w:rsidRPr="00600D59">
        <w:rPr>
          <w:rFonts w:cs="Arial"/>
          <w:b/>
          <w:bCs/>
        </w:rPr>
        <w:t>Αποθήκευση.</w:t>
      </w:r>
      <w:r w:rsidRPr="00600D59">
        <w:rPr>
          <w:rFonts w:cs="Arial"/>
        </w:rPr>
        <w:t xml:space="preserve"> Το συνεργείο που προστέθηκε θα εμφανιστεί στην οθόνη Πληροφορίες συνεργείου.</w:t>
      </w:r>
    </w:p>
    <w:p w14:paraId="7ACDBEDD" w14:textId="77777777" w:rsidR="002D5E6C" w:rsidRPr="00600D59" w:rsidRDefault="002D5E6C" w:rsidP="002D5E6C">
      <w:pPr>
        <w:pBdr>
          <w:top w:val="single" w:sz="6" w:space="1" w:color="auto"/>
          <w:bottom w:val="single" w:sz="6" w:space="1" w:color="auto"/>
        </w:pBdr>
        <w:spacing w:before="156" w:after="156"/>
        <w:ind w:left="641"/>
        <w:contextualSpacing/>
        <w:rPr>
          <w:rFonts w:cs="Arial"/>
          <w:b/>
        </w:rPr>
      </w:pPr>
      <w:bookmarkStart w:id="372" w:name="_Hlk198822526"/>
      <w:r w:rsidRPr="00600D59">
        <w:rPr>
          <w:rFonts w:cs="Arial"/>
          <w:noProof/>
          <w:lang w:val="en-US"/>
        </w:rPr>
        <w:drawing>
          <wp:anchor distT="0" distB="0" distL="114300" distR="114300" simplePos="0" relativeHeight="252430336" behindDoc="0" locked="0" layoutInCell="1" allowOverlap="1" wp14:anchorId="6E881832" wp14:editId="76152CEC">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2202383" w14:textId="77777777" w:rsidR="002D5E6C" w:rsidRPr="00600D59" w:rsidRDefault="002D5E6C" w:rsidP="002D5E6C">
      <w:pPr>
        <w:pBdr>
          <w:top w:val="single" w:sz="6" w:space="1" w:color="auto"/>
          <w:bottom w:val="single" w:sz="6" w:space="1" w:color="auto"/>
        </w:pBdr>
        <w:spacing w:before="156" w:after="156"/>
        <w:ind w:left="641"/>
        <w:contextualSpacing/>
        <w:rPr>
          <w:rFonts w:eastAsiaTheme="minorEastAsia" w:cs="Arial"/>
        </w:rPr>
      </w:pPr>
      <w:r w:rsidRPr="00600D59">
        <w:rPr>
          <w:rFonts w:cs="Arial"/>
        </w:rPr>
        <w:t>Τα πεδία που σημειώνονται με αστερίσκο (*) είναι υποχρεωτικά.</w:t>
      </w:r>
    </w:p>
    <w:bookmarkEnd w:id="372"/>
    <w:p w14:paraId="65FF42E9"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αναζητήσετε ένα συνεργείο επισκευών</w:t>
      </w:r>
    </w:p>
    <w:p w14:paraId="0CB6DB2F" w14:textId="77777777" w:rsidR="002D5E6C" w:rsidRPr="00600D59" w:rsidRDefault="002D5E6C" w:rsidP="002D5E6C">
      <w:pPr>
        <w:pStyle w:val="a1"/>
        <w:numPr>
          <w:ilvl w:val="0"/>
          <w:numId w:val="310"/>
        </w:numPr>
        <w:ind w:left="998" w:hanging="357"/>
        <w:rPr>
          <w:rFonts w:cs="Arial"/>
        </w:rPr>
      </w:pPr>
      <w:r w:rsidRPr="00600D59">
        <w:rPr>
          <w:rFonts w:cs="Arial"/>
        </w:rPr>
        <w:t xml:space="preserve">Πατήστε </w:t>
      </w:r>
      <w:r w:rsidRPr="00600D59">
        <w:rPr>
          <w:rFonts w:cs="Arial"/>
          <w:b/>
          <w:bCs/>
        </w:rPr>
        <w:t xml:space="preserve">Πληροφορίες Εργαστηρίου </w:t>
      </w:r>
      <w:r w:rsidRPr="00600D59">
        <w:rPr>
          <w:rFonts w:cs="Arial"/>
        </w:rPr>
        <w:t>για να μπείτε στην οθόνη Πληροφορίες Εργαστηρίου.</w:t>
      </w:r>
    </w:p>
    <w:p w14:paraId="5E035B2F" w14:textId="77777777" w:rsidR="002D5E6C" w:rsidRPr="00600D59" w:rsidRDefault="002D5E6C" w:rsidP="002D5E6C">
      <w:pPr>
        <w:pStyle w:val="a1"/>
        <w:numPr>
          <w:ilvl w:val="0"/>
          <w:numId w:val="310"/>
        </w:numPr>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25695631" wp14:editId="551C6466">
            <wp:extent cx="147548" cy="72000"/>
            <wp:effectExtent l="0" t="0" r="5080" b="444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3D448BA6" wp14:editId="09AE3D0B">
            <wp:extent cx="106556" cy="108000"/>
            <wp:effectExtent l="0" t="0" r="825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7C688B63" wp14:editId="51B83E3D">
            <wp:extent cx="119167"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41CE145B" w14:textId="77777777" w:rsidR="002D5E6C" w:rsidRPr="00600D59" w:rsidRDefault="002D5E6C" w:rsidP="002D5E6C">
      <w:pPr>
        <w:pStyle w:val="a1"/>
        <w:numPr>
          <w:ilvl w:val="0"/>
          <w:numId w:val="0"/>
        </w:numPr>
        <w:ind w:left="998"/>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19EFD1AF" w14:textId="77777777" w:rsidR="002D5E6C" w:rsidRPr="00600D59" w:rsidRDefault="002D5E6C" w:rsidP="002D5E6C">
      <w:pPr>
        <w:pStyle w:val="a1"/>
        <w:numPr>
          <w:ilvl w:val="0"/>
          <w:numId w:val="310"/>
        </w:numPr>
        <w:ind w:left="998" w:hanging="357"/>
        <w:rPr>
          <w:rFonts w:cs="Arial"/>
        </w:rPr>
      </w:pPr>
      <w:r w:rsidRPr="00600D59">
        <w:rPr>
          <w:rFonts w:cs="Arial"/>
        </w:rPr>
        <w:t>Η οθόνη εμφανίζει τα αποτελέσματα σύμφωνα με τα κριτήρια αναζήτησης.</w:t>
      </w:r>
    </w:p>
    <w:p w14:paraId="204BEC43"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δείτε και να επεξεργαστείτε το λεπτομέρειες συνεργείου επισκευών</w:t>
      </w:r>
    </w:p>
    <w:p w14:paraId="1BB376F9" w14:textId="77777777" w:rsidR="002D5E6C" w:rsidRPr="00600D59" w:rsidRDefault="002D5E6C" w:rsidP="002D5E6C">
      <w:pPr>
        <w:pStyle w:val="a1"/>
        <w:numPr>
          <w:ilvl w:val="0"/>
          <w:numId w:val="311"/>
        </w:numPr>
        <w:ind w:left="998" w:hanging="357"/>
        <w:rPr>
          <w:rFonts w:cs="Arial"/>
        </w:rPr>
      </w:pPr>
      <w:r w:rsidRPr="00600D59">
        <w:rPr>
          <w:rFonts w:cs="Arial"/>
        </w:rPr>
        <w:t xml:space="preserve">Πατήστε </w:t>
      </w:r>
      <w:r w:rsidRPr="00600D59">
        <w:rPr>
          <w:rFonts w:cs="Arial"/>
          <w:b/>
          <w:bCs/>
        </w:rPr>
        <w:t xml:space="preserve">Πληροφορίες Εργαστηρίου </w:t>
      </w:r>
      <w:r w:rsidRPr="00600D59">
        <w:rPr>
          <w:rFonts w:cs="Arial"/>
        </w:rPr>
        <w:t>για να μπείτε στην οθόνη Πληροφορίες Εργαστηρίου.</w:t>
      </w:r>
    </w:p>
    <w:p w14:paraId="4EE7DD83" w14:textId="403C03B9" w:rsidR="002D5E6C" w:rsidRPr="00600D59" w:rsidRDefault="002D5E6C" w:rsidP="002D5E6C">
      <w:pPr>
        <w:pStyle w:val="a1"/>
        <w:numPr>
          <w:ilvl w:val="0"/>
          <w:numId w:val="311"/>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24388BF2" wp14:editId="285D77F7">
            <wp:extent cx="112495" cy="115200"/>
            <wp:effectExtent l="0" t="0" r="1905"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600D59">
        <w:rPr>
          <w:rFonts w:cs="Arial"/>
        </w:rPr>
        <w:t xml:space="preserve"> για να δείτε τις λεπτομέρειες του συνεργείου επισκευών, συμπεριλαμβανομένων βασικών πληροφοριών και πληροφοριών για τη συσκευή.</w:t>
      </w:r>
    </w:p>
    <w:p w14:paraId="3029C721" w14:textId="77777777" w:rsidR="002D5E6C" w:rsidRPr="00600D59" w:rsidRDefault="002D5E6C" w:rsidP="002D5E6C">
      <w:pPr>
        <w:pStyle w:val="a1"/>
        <w:numPr>
          <w:ilvl w:val="0"/>
          <w:numId w:val="311"/>
        </w:numPr>
        <w:ind w:left="998" w:hanging="357"/>
        <w:rPr>
          <w:rFonts w:cs="Arial"/>
        </w:rPr>
      </w:pPr>
      <w:r w:rsidRPr="00600D59">
        <w:rPr>
          <w:rFonts w:cs="Arial"/>
        </w:rPr>
        <w:t xml:space="preserve">Πατήστε </w:t>
      </w:r>
      <w:r w:rsidRPr="00600D59">
        <w:rPr>
          <w:rFonts w:cs="Arial"/>
          <w:b/>
          <w:bCs/>
        </w:rPr>
        <w:t xml:space="preserve">Επεξεργασία για να επεξεργαστείτε </w:t>
      </w:r>
      <w:r w:rsidRPr="00600D59">
        <w:rPr>
          <w:rFonts w:cs="Arial"/>
        </w:rPr>
        <w:t xml:space="preserve">τις λεπτομέρειες του συνεργείου επισκευών. Ή πατήστε το εικονίδιο </w:t>
      </w:r>
      <w:r w:rsidRPr="00600D59">
        <w:rPr>
          <w:rFonts w:cs="Arial"/>
          <w:noProof/>
          <w:lang w:val="en-US"/>
        </w:rPr>
        <w:drawing>
          <wp:inline distT="0" distB="0" distL="0" distR="0" wp14:anchorId="24D00949" wp14:editId="5C010518">
            <wp:extent cx="119454"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600D59">
        <w:rPr>
          <w:rFonts w:cs="Arial"/>
        </w:rPr>
        <w:t xml:space="preserve"> στην οθόνη Πληροφορίες Εργαστηρίου.</w:t>
      </w:r>
    </w:p>
    <w:p w14:paraId="4DC8FCFA" w14:textId="77777777" w:rsidR="002D5E6C" w:rsidRPr="00600D59" w:rsidRDefault="002D5E6C" w:rsidP="002D5E6C">
      <w:pPr>
        <w:pStyle w:val="a1"/>
        <w:numPr>
          <w:ilvl w:val="0"/>
          <w:numId w:val="0"/>
        </w:numPr>
        <w:ind w:left="998"/>
        <w:rPr>
          <w:rFonts w:cs="Arial"/>
        </w:rPr>
      </w:pPr>
      <w:r w:rsidRPr="00600D59">
        <w:rPr>
          <w:rFonts w:cs="Arial"/>
        </w:rPr>
        <w:t xml:space="preserve">Εάν χρειάζεται να προσθέσετε περισσότερες πληροφορίες για τη συσκευή, πατήστε </w:t>
      </w:r>
      <w:r w:rsidRPr="00600D59">
        <w:rPr>
          <w:rFonts w:cs="Arial"/>
          <w:b/>
          <w:bCs/>
        </w:rPr>
        <w:t>Προσθήκη.</w:t>
      </w:r>
    </w:p>
    <w:p w14:paraId="329DE14E" w14:textId="77777777" w:rsidR="002D5E6C" w:rsidRPr="00600D59" w:rsidRDefault="002D5E6C" w:rsidP="002D5E6C">
      <w:pPr>
        <w:pStyle w:val="a1"/>
        <w:numPr>
          <w:ilvl w:val="0"/>
          <w:numId w:val="311"/>
        </w:numPr>
        <w:ind w:left="998" w:hanging="357"/>
        <w:rPr>
          <w:rFonts w:cs="Arial"/>
        </w:rPr>
      </w:pPr>
      <w:r w:rsidRPr="00600D59">
        <w:rPr>
          <w:rFonts w:cs="Arial"/>
        </w:rPr>
        <w:t xml:space="preserve">Πατήστε </w:t>
      </w:r>
      <w:r w:rsidRPr="00600D59">
        <w:rPr>
          <w:rFonts w:cs="Arial"/>
          <w:b/>
          <w:bCs/>
        </w:rPr>
        <w:t xml:space="preserve">Αποθήκευση </w:t>
      </w:r>
      <w:r w:rsidRPr="00600D59">
        <w:rPr>
          <w:rFonts w:cs="Arial"/>
        </w:rPr>
        <w:t>για να αποθηκεύσετε τις πληροφορίες.</w:t>
      </w:r>
    </w:p>
    <w:p w14:paraId="6DD9490C"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διαγράψετε πληροφορίες συνεργείου</w:t>
      </w:r>
    </w:p>
    <w:p w14:paraId="43D437C9" w14:textId="77777777" w:rsidR="002D5E6C" w:rsidRPr="00600D59" w:rsidRDefault="002D5E6C" w:rsidP="002D5E6C">
      <w:pPr>
        <w:pStyle w:val="a1"/>
        <w:numPr>
          <w:ilvl w:val="0"/>
          <w:numId w:val="312"/>
        </w:numPr>
        <w:ind w:left="998" w:hanging="357"/>
        <w:rPr>
          <w:rFonts w:cs="Arial"/>
        </w:rPr>
      </w:pPr>
      <w:r w:rsidRPr="00600D59">
        <w:rPr>
          <w:rFonts w:cs="Arial"/>
        </w:rPr>
        <w:t xml:space="preserve">Πατήστε </w:t>
      </w:r>
      <w:r w:rsidRPr="00600D59">
        <w:rPr>
          <w:rFonts w:cs="Arial"/>
          <w:b/>
          <w:bCs/>
        </w:rPr>
        <w:t xml:space="preserve">Πληροφορίες Εργαστηρίου </w:t>
      </w:r>
      <w:r w:rsidRPr="00600D59">
        <w:rPr>
          <w:rFonts w:cs="Arial"/>
        </w:rPr>
        <w:t>για να μπείτε στην οθόνη Πληροφορίες Εργαστηρίου.</w:t>
      </w:r>
    </w:p>
    <w:p w14:paraId="3F6CFF8C" w14:textId="77777777" w:rsidR="002D5E6C" w:rsidRPr="00600D59" w:rsidRDefault="002D5E6C" w:rsidP="002D5E6C">
      <w:pPr>
        <w:pStyle w:val="a1"/>
        <w:numPr>
          <w:ilvl w:val="0"/>
          <w:numId w:val="312"/>
        </w:numPr>
        <w:ind w:left="998" w:hanging="357"/>
        <w:rPr>
          <w:rFonts w:cs="Arial"/>
        </w:rPr>
      </w:pPr>
      <w:r w:rsidRPr="00600D59">
        <w:rPr>
          <w:rFonts w:cs="Arial"/>
        </w:rPr>
        <w:t xml:space="preserve">Πατήστε το εικονίδιο </w:t>
      </w:r>
      <w:r w:rsidRPr="00600D59">
        <w:rPr>
          <w:rFonts w:cs="Arial"/>
          <w:noProof/>
          <w:lang w:val="en-US"/>
        </w:rPr>
        <w:drawing>
          <wp:inline distT="0" distB="0" distL="0" distR="0" wp14:anchorId="2E2D3FD0" wp14:editId="18F5DD17">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διαγράψετε τις πληροφορίες του συνεργείου επισκευών.</w:t>
      </w:r>
    </w:p>
    <w:p w14:paraId="53947C6B"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συγχρονίσετε τις πληροφορίες του συνεργείου επισκευών</w:t>
      </w:r>
    </w:p>
    <w:p w14:paraId="0275F78E" w14:textId="77777777" w:rsidR="002D5E6C" w:rsidRPr="00600D59" w:rsidRDefault="002D5E6C" w:rsidP="002D5E6C">
      <w:pPr>
        <w:pStyle w:val="a1"/>
        <w:numPr>
          <w:ilvl w:val="0"/>
          <w:numId w:val="313"/>
        </w:numPr>
        <w:ind w:left="998" w:hanging="357"/>
        <w:rPr>
          <w:rFonts w:cs="Arial"/>
          <w:snapToGrid/>
        </w:rPr>
      </w:pPr>
      <w:r w:rsidRPr="00600D59">
        <w:rPr>
          <w:rFonts w:cs="Arial"/>
        </w:rPr>
        <w:t xml:space="preserve">Πατήστε </w:t>
      </w:r>
      <w:r w:rsidRPr="00600D59">
        <w:rPr>
          <w:rFonts w:cs="Arial"/>
          <w:b/>
          <w:bCs/>
        </w:rPr>
        <w:t xml:space="preserve">Πληροφορίες Εργαστηρίου </w:t>
      </w:r>
      <w:r w:rsidRPr="00600D59">
        <w:rPr>
          <w:rFonts w:cs="Arial"/>
        </w:rPr>
        <w:t xml:space="preserve">για να μπείτε στην οθόνη Πληροφορίες </w:t>
      </w:r>
      <w:r w:rsidRPr="00600D59">
        <w:rPr>
          <w:rFonts w:cs="Arial"/>
        </w:rPr>
        <w:lastRenderedPageBreak/>
        <w:t>Εργαστηρίου.</w:t>
      </w:r>
    </w:p>
    <w:p w14:paraId="02A6BE88" w14:textId="77777777" w:rsidR="002D5E6C" w:rsidRPr="00600D59" w:rsidRDefault="002D5E6C" w:rsidP="002D5E6C">
      <w:pPr>
        <w:pStyle w:val="a1"/>
        <w:numPr>
          <w:ilvl w:val="0"/>
          <w:numId w:val="313"/>
        </w:numPr>
        <w:ind w:left="998" w:hanging="357"/>
        <w:rPr>
          <w:rFonts w:cs="Arial"/>
          <w:snapToGrid/>
        </w:rPr>
      </w:pPr>
      <w:r w:rsidRPr="00600D59">
        <w:rPr>
          <w:rFonts w:cs="Arial"/>
        </w:rPr>
        <w:t xml:space="preserve">Πατήστε το εικονίδιο </w:t>
      </w:r>
      <w:r w:rsidRPr="00600D59">
        <w:rPr>
          <w:rFonts w:cs="Arial"/>
          <w:noProof/>
          <w:lang w:val="en-US"/>
        </w:rPr>
        <w:drawing>
          <wp:inline distT="0" distB="0" distL="0" distR="0" wp14:anchorId="2B2F7C9F" wp14:editId="57CC9B41">
            <wp:extent cx="145583" cy="108000"/>
            <wp:effectExtent l="0" t="0" r="698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συγχρονίσετε τις πληροφορίες του συνεργείου επισκευών με όλες τις συσκευές που σχετίζονται με αυτό το συνεργείο.</w:t>
      </w:r>
    </w:p>
    <w:p w14:paraId="51E826DF" w14:textId="77777777" w:rsidR="002D5E6C" w:rsidRPr="00600D59" w:rsidRDefault="002D5E6C" w:rsidP="002D5E6C">
      <w:pPr>
        <w:pStyle w:val="20"/>
        <w:spacing w:before="312" w:after="156"/>
        <w:rPr>
          <w:rFonts w:cs="Arial"/>
        </w:rPr>
      </w:pPr>
      <w:bookmarkStart w:id="373" w:name="_Toc199410317"/>
      <w:r w:rsidRPr="00600D59">
        <w:rPr>
          <w:rFonts w:cs="Arial"/>
        </w:rPr>
        <w:t xml:space="preserve"> </w:t>
      </w:r>
      <w:bookmarkStart w:id="374" w:name="_Toc199938949"/>
      <w:bookmarkStart w:id="375" w:name="_Toc204006074"/>
      <w:r w:rsidRPr="00600D59">
        <w:rPr>
          <w:rFonts w:cs="Arial"/>
        </w:rPr>
        <w:t>Αντίγραφα ασφαλείας δεδομένων</w:t>
      </w:r>
      <w:bookmarkEnd w:id="373"/>
      <w:bookmarkEnd w:id="374"/>
      <w:bookmarkEnd w:id="375"/>
    </w:p>
    <w:p w14:paraId="52282414" w14:textId="77777777" w:rsidR="002D5E6C" w:rsidRPr="00600D59" w:rsidRDefault="002D5E6C" w:rsidP="002D5E6C">
      <w:pPr>
        <w:spacing w:before="156" w:after="156"/>
        <w:rPr>
          <w:rFonts w:cs="Arial"/>
        </w:rPr>
      </w:pPr>
      <w:r w:rsidRPr="00600D59">
        <w:rPr>
          <w:rFonts w:cs="Arial"/>
        </w:rPr>
        <w:t>Η λειτουργία δημιουργίας αντιγράφων ασφαλείας δεδομένων σάς επιτρέπει να δημιουργήσετε αντίγραφα ασφαλείας των δεδομένων του tablet MaxiSys στο Autel Cloud. Σε περίπτωση που η συσκευή σας χαθεί, καταστραφεί ή χρειαστεί να αντικατασταθεί, μπορείτε εύκολα να κατεβάσετε τα αποθηκευμένα δεδομένα που έχουν δημιουργηθεί αντίγραφα ασφαλείας στο Autel Cloud μέσω του tablet για να αποφύγετε την απώλεια δεδομένων.</w:t>
      </w:r>
    </w:p>
    <w:p w14:paraId="68FCFB1D" w14:textId="3064CC86" w:rsidR="002D5E6C" w:rsidRPr="00600D59" w:rsidRDefault="00600D59" w:rsidP="002D5E6C">
      <w:pPr>
        <w:pStyle w:val="aff"/>
        <w:snapToGrid w:val="0"/>
        <w:spacing w:before="156" w:afterLines="0" w:after="0" w:line="360" w:lineRule="auto"/>
        <w:ind w:left="284"/>
        <w:jc w:val="center"/>
        <w:rPr>
          <w:rFonts w:ascii="Arial" w:hAnsi="Arial" w:cs="Arial"/>
        </w:rPr>
      </w:pPr>
      <w:r w:rsidRPr="00600D59">
        <w:rPr>
          <w:rFonts w:ascii="Arial" w:hAnsi="Arial" w:cs="Arial"/>
          <w:noProof/>
          <w:lang w:val="en-US"/>
        </w:rPr>
        <w:drawing>
          <wp:inline distT="0" distB="0" distL="0" distR="0" wp14:anchorId="2606F039" wp14:editId="733A6F61">
            <wp:extent cx="3293092" cy="1944000"/>
            <wp:effectExtent l="0" t="0" r="3175" b="0"/>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31" cstate="print">
                      <a:extLst>
                        <a:ext uri="{28A0092B-C50C-407E-A947-70E740481C1C}">
                          <a14:useLocalDpi xmlns:a14="http://schemas.microsoft.com/office/drawing/2010/main" val="0"/>
                        </a:ext>
                      </a:extLst>
                    </a:blip>
                    <a:srcRect/>
                    <a:stretch>
                      <a:fillRect/>
                    </a:stretch>
                  </pic:blipFill>
                  <pic:spPr bwMode="auto">
                    <a:xfrm>
                      <a:off x="0" y="0"/>
                      <a:ext cx="3293092" cy="1944000"/>
                    </a:xfrm>
                    <a:prstGeom prst="rect">
                      <a:avLst/>
                    </a:prstGeom>
                    <a:noFill/>
                    <a:ln>
                      <a:noFill/>
                    </a:ln>
                  </pic:spPr>
                </pic:pic>
              </a:graphicData>
            </a:graphic>
          </wp:inline>
        </w:drawing>
      </w:r>
    </w:p>
    <w:p w14:paraId="4C3A7E4C" w14:textId="0929B660" w:rsidR="002D5E6C" w:rsidRPr="00600D59" w:rsidRDefault="002D5E6C" w:rsidP="002D5E6C">
      <w:pPr>
        <w:pStyle w:val="ab"/>
        <w:spacing w:beforeLines="0" w:before="0" w:after="156"/>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0027374D" w:rsidRPr="00600D59">
        <w:rPr>
          <w:rFonts w:cs="Arial"/>
          <w:noProof/>
        </w:rPr>
        <w:t>0</w:t>
      </w:r>
      <w:r w:rsidRPr="00600D59">
        <w:rPr>
          <w:rFonts w:cs="Arial"/>
          <w:noProof/>
        </w:rPr>
        <w:fldChar w:fldCharType="end"/>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10</w:t>
      </w:r>
      <w:r w:rsidRPr="00600D59">
        <w:rPr>
          <w:rFonts w:cs="Arial"/>
          <w:noProof/>
        </w:rPr>
        <w:fldChar w:fldCharType="end"/>
      </w:r>
      <w:r w:rsidRPr="00600D59">
        <w:rPr>
          <w:rFonts w:cs="Arial"/>
          <w:noProof/>
        </w:rPr>
        <w:t xml:space="preserve"> </w:t>
      </w:r>
      <w:r w:rsidRPr="00600D59">
        <w:rPr>
          <w:rFonts w:cs="Arial"/>
          <w:i/>
          <w:iCs/>
        </w:rPr>
        <w:t>Οθόνη δημιουργίας αντιγράφων ασφαλείας δεδομένων</w:t>
      </w:r>
    </w:p>
    <w:p w14:paraId="7B0BFFA0"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αναζητήσετε δεδομένα αντιγράφων ασφαλείας</w:t>
      </w:r>
    </w:p>
    <w:p w14:paraId="165A8B0C" w14:textId="77777777" w:rsidR="002D5E6C" w:rsidRPr="00600D59" w:rsidRDefault="002D5E6C" w:rsidP="002D5E6C">
      <w:pPr>
        <w:pStyle w:val="a1"/>
        <w:numPr>
          <w:ilvl w:val="0"/>
          <w:numId w:val="314"/>
        </w:numPr>
        <w:ind w:left="998" w:hanging="357"/>
        <w:rPr>
          <w:rFonts w:cs="Arial"/>
        </w:rPr>
      </w:pPr>
      <w:r w:rsidRPr="00600D59">
        <w:rPr>
          <w:rFonts w:cs="Arial"/>
        </w:rPr>
        <w:t xml:space="preserve">Πατήστε </w:t>
      </w:r>
      <w:r w:rsidRPr="00600D59">
        <w:rPr>
          <w:rFonts w:cs="Arial"/>
          <w:b/>
          <w:bCs/>
        </w:rPr>
        <w:t xml:space="preserve">Αντίγραφα ασφαλείας δεδομένων </w:t>
      </w:r>
      <w:r w:rsidRPr="00600D59">
        <w:rPr>
          <w:rFonts w:cs="Arial"/>
        </w:rPr>
        <w:t>για να εισέλθετε στην οθόνη Αντίγραφα ασφαλείας δεδομένων.</w:t>
      </w:r>
    </w:p>
    <w:p w14:paraId="2A9510D2" w14:textId="77777777" w:rsidR="002D5E6C" w:rsidRPr="00600D59" w:rsidRDefault="002D5E6C" w:rsidP="002D5E6C">
      <w:pPr>
        <w:pStyle w:val="a1"/>
        <w:numPr>
          <w:ilvl w:val="0"/>
          <w:numId w:val="314"/>
        </w:numPr>
        <w:ind w:left="998" w:hanging="357"/>
        <w:rPr>
          <w:rFonts w:cs="Arial"/>
        </w:rPr>
      </w:pPr>
      <w:r w:rsidRPr="00600D59">
        <w:rPr>
          <w:rFonts w:cs="Arial"/>
        </w:rPr>
        <w:t xml:space="preserve">Εισαγάγετε ή επιλέξτε τα κριτήρια αναζήτησης. Πατήστε το εικονίδιο </w:t>
      </w:r>
      <w:r w:rsidRPr="00600D59">
        <w:rPr>
          <w:rFonts w:cs="Arial"/>
          <w:noProof/>
          <w:lang w:val="en-US"/>
        </w:rPr>
        <w:drawing>
          <wp:inline distT="0" distB="0" distL="0" distR="0" wp14:anchorId="7860497C" wp14:editId="20F0130F">
            <wp:extent cx="147548" cy="72000"/>
            <wp:effectExtent l="0" t="0" r="5080" b="444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600D59">
        <w:rPr>
          <w:rFonts w:cs="Arial"/>
        </w:rPr>
        <w:t xml:space="preserve"> για να εμφανιστούν τα κριτήρια αναζήτησης της σχετικής στήλης. Πατήστε το εικονίδιο </w:t>
      </w:r>
      <w:r w:rsidRPr="00600D59">
        <w:rPr>
          <w:rFonts w:cs="Arial"/>
          <w:noProof/>
          <w:lang w:val="en-US"/>
        </w:rPr>
        <w:drawing>
          <wp:inline distT="0" distB="0" distL="0" distR="0" wp14:anchorId="3517E76A" wp14:editId="7115937D">
            <wp:extent cx="106556" cy="108000"/>
            <wp:effectExtent l="0" t="0" r="8255" b="635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600D59">
        <w:rPr>
          <w:rFonts w:cs="Arial"/>
        </w:rPr>
        <w:t xml:space="preserve"> για να εισαγάγετε τα κριτήρια αναζήτησης. Πατήστε το εικονίδιο </w:t>
      </w:r>
      <w:r w:rsidRPr="00600D59">
        <w:rPr>
          <w:rFonts w:cs="Arial"/>
          <w:noProof/>
          <w:lang w:val="en-US"/>
        </w:rPr>
        <w:drawing>
          <wp:inline distT="0" distB="0" distL="0" distR="0" wp14:anchorId="63C81546" wp14:editId="0DE509CE">
            <wp:extent cx="119167" cy="126000"/>
            <wp:effectExtent l="0" t="0" r="0" b="762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600D59">
        <w:rPr>
          <w:rFonts w:cs="Arial"/>
        </w:rPr>
        <w:t xml:space="preserve"> για να επιλέξετε μια ημερομηνία.</w:t>
      </w:r>
    </w:p>
    <w:p w14:paraId="33B30A60" w14:textId="77777777" w:rsidR="002D5E6C" w:rsidRPr="00600D59" w:rsidRDefault="002D5E6C" w:rsidP="002D5E6C">
      <w:pPr>
        <w:pStyle w:val="a1"/>
        <w:numPr>
          <w:ilvl w:val="0"/>
          <w:numId w:val="0"/>
        </w:numPr>
        <w:ind w:left="998"/>
        <w:rPr>
          <w:rFonts w:cs="Arial"/>
        </w:rPr>
      </w:pPr>
      <w:r w:rsidRPr="00600D59">
        <w:rPr>
          <w:rFonts w:cs="Arial"/>
        </w:rPr>
        <w:t xml:space="preserve">Εάν είναι απαραίτητο, πατήστε </w:t>
      </w:r>
      <w:r w:rsidRPr="00600D59">
        <w:rPr>
          <w:rFonts w:cs="Arial"/>
          <w:b/>
          <w:bCs/>
        </w:rPr>
        <w:t xml:space="preserve">Επαναφορά για να επαναφέρετε τα </w:t>
      </w:r>
      <w:r w:rsidRPr="00600D59">
        <w:rPr>
          <w:rFonts w:cs="Arial"/>
        </w:rPr>
        <w:t>κριτήρια αναζήτησης.</w:t>
      </w:r>
    </w:p>
    <w:p w14:paraId="76A1E6A7" w14:textId="77777777" w:rsidR="002D5E6C" w:rsidRPr="00600D59" w:rsidRDefault="002D5E6C" w:rsidP="002D5E6C">
      <w:pPr>
        <w:pStyle w:val="a1"/>
        <w:numPr>
          <w:ilvl w:val="0"/>
          <w:numId w:val="314"/>
        </w:numPr>
        <w:ind w:left="998" w:hanging="357"/>
        <w:rPr>
          <w:rFonts w:cs="Arial"/>
        </w:rPr>
      </w:pPr>
      <w:r w:rsidRPr="00600D59">
        <w:rPr>
          <w:rFonts w:cs="Arial"/>
        </w:rPr>
        <w:t>Η οθόνη εμφανίζει τα αποτελέσματα σύμφωνα με τα κριτήρια αναζήτησης.</w:t>
      </w:r>
    </w:p>
    <w:p w14:paraId="3C1A9672" w14:textId="77777777" w:rsidR="002D5E6C" w:rsidRPr="00600D59" w:rsidRDefault="002D5E6C" w:rsidP="002D5E6C">
      <w:pPr>
        <w:pStyle w:val="aa"/>
        <w:widowControl w:val="0"/>
        <w:numPr>
          <w:ilvl w:val="0"/>
          <w:numId w:val="280"/>
        </w:numPr>
        <w:spacing w:beforeLines="20" w:before="62" w:afterLines="20" w:after="62"/>
        <w:ind w:left="641" w:hanging="357"/>
        <w:rPr>
          <w:rFonts w:cs="Arial"/>
          <w:b/>
        </w:rPr>
      </w:pPr>
      <w:r w:rsidRPr="00600D59">
        <w:rPr>
          <w:rFonts w:cs="Arial"/>
          <w:b/>
        </w:rPr>
        <w:t>Για να διαγράψετε τα δεδομένα αντιγράφων ασφαλείας</w:t>
      </w:r>
    </w:p>
    <w:p w14:paraId="630A5DF7" w14:textId="77777777" w:rsidR="002D5E6C" w:rsidRPr="00600D59" w:rsidRDefault="002D5E6C" w:rsidP="002D5E6C">
      <w:pPr>
        <w:pStyle w:val="a1"/>
        <w:numPr>
          <w:ilvl w:val="0"/>
          <w:numId w:val="315"/>
        </w:numPr>
        <w:ind w:left="998" w:hanging="357"/>
        <w:rPr>
          <w:rFonts w:cs="Arial"/>
        </w:rPr>
      </w:pPr>
      <w:r w:rsidRPr="00600D59">
        <w:rPr>
          <w:rFonts w:cs="Arial"/>
        </w:rPr>
        <w:t xml:space="preserve">Πατήστε </w:t>
      </w:r>
      <w:r w:rsidRPr="00600D59">
        <w:rPr>
          <w:rFonts w:cs="Arial"/>
          <w:b/>
          <w:bCs/>
        </w:rPr>
        <w:t xml:space="preserve">Αντίγραφα ασφαλείας δεδομένων </w:t>
      </w:r>
      <w:r w:rsidRPr="00600D59">
        <w:rPr>
          <w:rFonts w:cs="Arial"/>
        </w:rPr>
        <w:t>για να εισέλθετε στην οθόνη Αντίγραφα ασφαλείας δεδομένων.</w:t>
      </w:r>
    </w:p>
    <w:p w14:paraId="1FC3C2AB" w14:textId="77777777" w:rsidR="002D5E6C" w:rsidRPr="00600D59" w:rsidRDefault="002D5E6C" w:rsidP="002D5E6C">
      <w:pPr>
        <w:pStyle w:val="a1"/>
        <w:numPr>
          <w:ilvl w:val="0"/>
          <w:numId w:val="315"/>
        </w:numPr>
        <w:ind w:left="998" w:hanging="357"/>
        <w:rPr>
          <w:rFonts w:cs="Arial"/>
        </w:rPr>
      </w:pPr>
      <w:r w:rsidRPr="00600D59">
        <w:rPr>
          <w:rFonts w:cs="Arial"/>
        </w:rPr>
        <w:lastRenderedPageBreak/>
        <w:t xml:space="preserve">Πατήστε το εικονίδιο </w:t>
      </w:r>
      <w:r w:rsidRPr="00600D59">
        <w:rPr>
          <w:rFonts w:cs="Arial"/>
          <w:noProof/>
          <w:lang w:val="en-US"/>
        </w:rPr>
        <w:drawing>
          <wp:inline distT="0" distB="0" distL="0" distR="0" wp14:anchorId="26B5E27A" wp14:editId="2ABE3677">
            <wp:extent cx="95879" cy="108000"/>
            <wp:effectExtent l="0" t="0" r="0" b="635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600D59">
        <w:rPr>
          <w:rFonts w:cs="Arial"/>
        </w:rPr>
        <w:t xml:space="preserve"> και πατήστε </w:t>
      </w:r>
      <w:r w:rsidRPr="00600D59">
        <w:rPr>
          <w:rFonts w:cs="Arial"/>
          <w:b/>
          <w:bCs/>
        </w:rPr>
        <w:t xml:space="preserve">Επιβεβαίωση </w:t>
      </w:r>
      <w:r w:rsidRPr="00600D59">
        <w:rPr>
          <w:rFonts w:cs="Arial"/>
        </w:rPr>
        <w:t>για να διαγράψετε τα δεδομένα αντιγράφων ασφαλείας.</w:t>
      </w:r>
    </w:p>
    <w:p w14:paraId="1303EDBE" w14:textId="77777777" w:rsidR="002D5E6C" w:rsidRPr="00600D59" w:rsidRDefault="002D5E6C" w:rsidP="002D5E6C">
      <w:pPr>
        <w:pStyle w:val="BodytextUserManual"/>
        <w:spacing w:before="156" w:after="156"/>
        <w:ind w:left="0"/>
      </w:pPr>
    </w:p>
    <w:p w14:paraId="494A8FE8" w14:textId="77777777" w:rsidR="009E0F2E" w:rsidRPr="00600D59" w:rsidRDefault="009E0F2E" w:rsidP="009E0F2E">
      <w:pPr>
        <w:pStyle w:val="12"/>
        <w:spacing w:before="312" w:after="312"/>
        <w:ind w:left="792" w:hanging="792"/>
      </w:pPr>
      <w:bookmarkStart w:id="376" w:name="_Ref159830975"/>
      <w:bookmarkStart w:id="377" w:name="_Toc204006075"/>
      <w:bookmarkStart w:id="378" w:name="_Ref118313731"/>
      <w:bookmarkStart w:id="379" w:name="_Ref118313733"/>
      <w:bookmarkStart w:id="380" w:name="_Ref118314351"/>
      <w:bookmarkStart w:id="381" w:name="_Ref118314354"/>
      <w:bookmarkStart w:id="382" w:name="_Toc159436361"/>
      <w:r w:rsidRPr="00600D59">
        <w:lastRenderedPageBreak/>
        <w:t>Δοκιμή μπαταρίας</w:t>
      </w:r>
      <w:bookmarkEnd w:id="376"/>
      <w:bookmarkEnd w:id="377"/>
    </w:p>
    <w:p w14:paraId="4C7FA14E" w14:textId="77777777" w:rsidR="009E0F2E" w:rsidRPr="00600D59" w:rsidRDefault="009E0F2E" w:rsidP="009E0F2E">
      <w:pPr>
        <w:pStyle w:val="BodytextUserManual"/>
        <w:spacing w:before="156" w:after="156"/>
      </w:pPr>
      <w:r w:rsidRPr="00600D59">
        <w:rPr>
          <w:noProof/>
          <w:lang w:val="en-US"/>
        </w:rPr>
        <w:drawing>
          <wp:anchor distT="0" distB="0" distL="114300" distR="114300" simplePos="0" relativeHeight="252323840" behindDoc="0" locked="0" layoutInCell="1" allowOverlap="1" wp14:anchorId="3F42325F" wp14:editId="699339FB">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t>Η εφαρμογή Δοκιμής Μπαταρίας επιτρέπει στον χρήστη να εκτελεί λειτουργίες δοκιμής μπαταρίας εντός και εκτός οχήματος όταν ο ελεγκτής μπαταρίας BT506 είναι συνδεδεμένος στο tablet MaxiSys και σε μια μπαταρία. Ο ελεγκτής μπαταρίας BT506 επιτρέπει στους τεχνικούς να βλέπουν την κατάσταση της μπαταρίας και του ηλεκτρικού συστήματος του οχήματος.</w:t>
      </w:r>
    </w:p>
    <w:p w14:paraId="575C0800"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b/>
        </w:rPr>
      </w:pPr>
      <w:r w:rsidRPr="00600D59">
        <w:rPr>
          <w:rFonts w:cs="Arial"/>
          <w:b/>
        </w:rPr>
        <w:t>ΣΗΜΕΙΩΜΑ</w:t>
      </w:r>
    </w:p>
    <w:p w14:paraId="00ABB99A"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rPr>
      </w:pPr>
      <w:r w:rsidRPr="00600D59">
        <w:rPr>
          <w:rFonts w:cs="Arial"/>
        </w:rPr>
        <w:t>Ο ελεγκτής μπαταρίας BT506 πρέπει να αγοραστεί ξεχωριστά.</w:t>
      </w:r>
    </w:p>
    <w:p w14:paraId="56FBF501" w14:textId="77777777" w:rsidR="009E0F2E" w:rsidRPr="00600D59" w:rsidRDefault="009E0F2E" w:rsidP="009E0F2E">
      <w:pPr>
        <w:spacing w:before="156" w:after="156" w:line="240" w:lineRule="auto"/>
        <w:ind w:left="0"/>
        <w:jc w:val="center"/>
        <w:rPr>
          <w:rFonts w:cs="Arial"/>
        </w:rPr>
      </w:pPr>
      <w:r w:rsidRPr="00600D59">
        <w:rPr>
          <w:rFonts w:cs="Arial"/>
          <w:noProof/>
          <w:lang w:val="en-US"/>
        </w:rPr>
        <w:drawing>
          <wp:inline distT="0" distB="0" distL="0" distR="0" wp14:anchorId="5024395C" wp14:editId="18B95CD6">
            <wp:extent cx="2879285" cy="1963973"/>
            <wp:effectExtent l="0" t="0" r="0" b="0"/>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32" cstate="print">
                      <a:extLst>
                        <a:ext uri="{28A0092B-C50C-407E-A947-70E740481C1C}">
                          <a14:useLocalDpi xmlns:a14="http://schemas.microsoft.com/office/drawing/2010/main"/>
                        </a:ext>
                      </a:extLst>
                    </a:blip>
                    <a:srcRect/>
                    <a:stretch/>
                  </pic:blipFill>
                  <pic:spPr bwMode="auto">
                    <a:xfrm>
                      <a:off x="0" y="0"/>
                      <a:ext cx="2880000" cy="1964461"/>
                    </a:xfrm>
                    <a:prstGeom prst="rect">
                      <a:avLst/>
                    </a:prstGeom>
                    <a:noFill/>
                    <a:ln>
                      <a:noFill/>
                    </a:ln>
                    <a:extLst>
                      <a:ext uri="{53640926-AAD7-44D8-BBD7-CCE9431645EC}">
                        <a14:shadowObscured xmlns:a14="http://schemas.microsoft.com/office/drawing/2010/main"/>
                      </a:ext>
                    </a:extLst>
                  </pic:spPr>
                </pic:pic>
              </a:graphicData>
            </a:graphic>
          </wp:inline>
        </w:drawing>
      </w:r>
    </w:p>
    <w:p w14:paraId="1AF2F9B7" w14:textId="42419C20" w:rsidR="009E0F2E" w:rsidRPr="00600D59" w:rsidRDefault="009E0F2E" w:rsidP="009E0F2E">
      <w:pPr>
        <w:pStyle w:val="ab"/>
        <w:spacing w:before="156" w:after="156" w:line="240" w:lineRule="auto"/>
        <w:ind w:left="0"/>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iCs/>
        </w:rPr>
        <w:t>Οθόνη δοκιμής μπαταρίας</w:t>
      </w:r>
      <w:bookmarkStart w:id="383" w:name="_Toc103022729"/>
      <w:bookmarkStart w:id="384" w:name="_Toc103071499"/>
      <w:bookmarkStart w:id="385" w:name="_Toc103107387"/>
      <w:bookmarkStart w:id="386" w:name="_Toc103188976"/>
      <w:bookmarkStart w:id="387" w:name="_Toc103280272"/>
      <w:bookmarkStart w:id="388" w:name="_Toc103281762"/>
      <w:bookmarkStart w:id="389" w:name="_Toc103334794"/>
      <w:bookmarkStart w:id="390" w:name="_Toc103346494"/>
      <w:bookmarkStart w:id="391" w:name="_Toc103348265"/>
      <w:bookmarkStart w:id="392" w:name="_Toc103348595"/>
      <w:bookmarkStart w:id="393" w:name="_Toc103348926"/>
      <w:bookmarkStart w:id="394" w:name="_Toc103349474"/>
      <w:bookmarkStart w:id="395" w:name="_Toc103429175"/>
      <w:bookmarkStart w:id="396" w:name="_Toc103438317"/>
      <w:bookmarkStart w:id="397" w:name="_Toc103438795"/>
      <w:bookmarkStart w:id="398" w:name="_Toc103439134"/>
      <w:bookmarkStart w:id="399" w:name="_Toc103593957"/>
      <w:bookmarkStart w:id="400" w:name="_Toc103621964"/>
      <w:bookmarkStart w:id="401" w:name="_Toc103623470"/>
      <w:bookmarkStart w:id="402" w:name="_Toc103669472"/>
      <w:bookmarkStart w:id="403" w:name="_Toc103670182"/>
      <w:bookmarkStart w:id="404" w:name="_Toc103670949"/>
      <w:bookmarkStart w:id="405" w:name="_Toc103673372"/>
      <w:bookmarkStart w:id="406" w:name="_Toc103700983"/>
      <w:bookmarkStart w:id="407" w:name="_Toc103934768"/>
      <w:bookmarkStart w:id="408" w:name="_Toc104194476"/>
      <w:bookmarkStart w:id="409" w:name="_Toc104198316"/>
      <w:bookmarkStart w:id="410" w:name="_Toc104365851"/>
      <w:bookmarkStart w:id="411" w:name="_Toc106028621"/>
      <w:bookmarkStart w:id="412" w:name="_Toc106030405"/>
      <w:bookmarkStart w:id="413" w:name="_Toc106273080"/>
      <w:bookmarkStart w:id="414" w:name="_Toc106784529"/>
      <w:bookmarkStart w:id="415" w:name="_Toc106886131"/>
      <w:bookmarkStart w:id="416" w:name="_Toc106954656"/>
      <w:bookmarkStart w:id="417" w:name="_Toc107062783"/>
      <w:bookmarkStart w:id="418" w:name="_Toc109490201"/>
      <w:bookmarkStart w:id="419" w:name="_Toc109631131"/>
      <w:bookmarkStart w:id="420" w:name="_Toc109631702"/>
      <w:bookmarkStart w:id="421" w:name="_Toc109632762"/>
      <w:bookmarkStart w:id="422" w:name="_Toc109633643"/>
      <w:bookmarkStart w:id="423" w:name="_Toc109635073"/>
      <w:bookmarkStart w:id="424" w:name="_Toc109635562"/>
      <w:bookmarkStart w:id="425" w:name="_Toc109636371"/>
      <w:bookmarkStart w:id="426" w:name="_Toc109636599"/>
      <w:bookmarkStart w:id="427" w:name="_Toc109724456"/>
      <w:bookmarkStart w:id="428" w:name="_Toc110452712"/>
      <w:bookmarkStart w:id="429" w:name="_Toc110453210"/>
      <w:bookmarkStart w:id="430" w:name="_Toc110454128"/>
      <w:bookmarkStart w:id="431" w:name="_Toc110870742"/>
      <w:bookmarkStart w:id="432" w:name="_Toc110874536"/>
      <w:bookmarkStart w:id="433" w:name="_Toc110879180"/>
      <w:bookmarkStart w:id="434" w:name="_Toc111057846"/>
      <w:bookmarkStart w:id="435" w:name="_Toc110870743"/>
      <w:bookmarkStart w:id="436" w:name="_Toc110874537"/>
      <w:bookmarkStart w:id="437" w:name="_Toc110879181"/>
      <w:bookmarkStart w:id="438" w:name="_Toc111057847"/>
      <w:bookmarkStart w:id="439" w:name="_Toc110870744"/>
      <w:bookmarkStart w:id="440" w:name="_Toc110874538"/>
      <w:bookmarkStart w:id="441" w:name="_Toc110879182"/>
      <w:bookmarkStart w:id="442" w:name="_Toc111057848"/>
      <w:bookmarkStart w:id="443" w:name="_Toc110870745"/>
      <w:bookmarkStart w:id="444" w:name="_Toc110874539"/>
      <w:bookmarkStart w:id="445" w:name="_Toc110879183"/>
      <w:bookmarkStart w:id="446" w:name="_Toc111057849"/>
      <w:bookmarkStart w:id="447" w:name="_Toc110870746"/>
      <w:bookmarkStart w:id="448" w:name="_Toc110874540"/>
      <w:bookmarkStart w:id="449" w:name="_Toc110879184"/>
      <w:bookmarkStart w:id="450" w:name="_Toc111057850"/>
      <w:bookmarkStart w:id="451" w:name="_Toc110870747"/>
      <w:bookmarkStart w:id="452" w:name="_Toc110874541"/>
      <w:bookmarkStart w:id="453" w:name="_Toc110879185"/>
      <w:bookmarkStart w:id="454" w:name="_Toc111057851"/>
      <w:bookmarkStart w:id="455" w:name="_Toc110870748"/>
      <w:bookmarkStart w:id="456" w:name="_Toc110874542"/>
      <w:bookmarkStart w:id="457" w:name="_Toc110879186"/>
      <w:bookmarkStart w:id="458" w:name="_Toc111057852"/>
      <w:bookmarkStart w:id="459" w:name="_Toc110870749"/>
      <w:bookmarkStart w:id="460" w:name="_Toc110874543"/>
      <w:bookmarkStart w:id="461" w:name="_Toc110879187"/>
      <w:bookmarkStart w:id="462" w:name="_Toc111057853"/>
      <w:bookmarkStart w:id="463" w:name="_Toc110870750"/>
      <w:bookmarkStart w:id="464" w:name="_Toc110874544"/>
      <w:bookmarkStart w:id="465" w:name="_Toc110879188"/>
      <w:bookmarkStart w:id="466" w:name="_Toc111057854"/>
      <w:bookmarkStart w:id="467" w:name="_Toc110870751"/>
      <w:bookmarkStart w:id="468" w:name="_Toc110874545"/>
      <w:bookmarkStart w:id="469" w:name="_Toc110879189"/>
      <w:bookmarkStart w:id="470" w:name="_Toc111057855"/>
      <w:bookmarkStart w:id="471" w:name="_Toc110870752"/>
      <w:bookmarkStart w:id="472" w:name="_Toc110874546"/>
      <w:bookmarkStart w:id="473" w:name="_Toc110879190"/>
      <w:bookmarkStart w:id="474" w:name="_Toc111057856"/>
      <w:bookmarkStart w:id="475" w:name="_Toc110870753"/>
      <w:bookmarkStart w:id="476" w:name="_Toc110874547"/>
      <w:bookmarkStart w:id="477" w:name="_Toc110879191"/>
      <w:bookmarkStart w:id="478" w:name="_Toc111057857"/>
      <w:bookmarkStart w:id="479" w:name="_Toc110870754"/>
      <w:bookmarkStart w:id="480" w:name="_Toc110874548"/>
      <w:bookmarkStart w:id="481" w:name="_Toc110879192"/>
      <w:bookmarkStart w:id="482" w:name="_Toc111057858"/>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p w14:paraId="766291F5" w14:textId="77777777" w:rsidR="009E0F2E" w:rsidRPr="00600D59" w:rsidRDefault="009E0F2E" w:rsidP="009E0F2E">
      <w:pPr>
        <w:pStyle w:val="20"/>
        <w:spacing w:before="312" w:after="156"/>
        <w:rPr>
          <w:rFonts w:cs="Arial"/>
        </w:rPr>
      </w:pPr>
      <w:bookmarkStart w:id="483" w:name="_Toc114038098"/>
      <w:bookmarkStart w:id="484" w:name="_Toc159436347"/>
      <w:r w:rsidRPr="00600D59">
        <w:rPr>
          <w:rFonts w:cs="Arial"/>
        </w:rPr>
        <w:lastRenderedPageBreak/>
        <w:t xml:space="preserve"> </w:t>
      </w:r>
      <w:bookmarkStart w:id="485" w:name="_Toc204006076"/>
      <w:r w:rsidRPr="00600D59">
        <w:rPr>
          <w:rFonts w:cs="Arial"/>
        </w:rPr>
        <w:t xml:space="preserve">Δοκιμαστής μπαταρίας </w:t>
      </w:r>
      <w:bookmarkEnd w:id="483"/>
      <w:bookmarkEnd w:id="484"/>
      <w:r w:rsidRPr="00600D59">
        <w:rPr>
          <w:rFonts w:cs="Arial"/>
        </w:rPr>
        <w:t>MaxiBAS BT506</w:t>
      </w:r>
      <w:bookmarkEnd w:id="485"/>
    </w:p>
    <w:p w14:paraId="3E8651D9" w14:textId="77777777" w:rsidR="009E0F2E" w:rsidRPr="00600D59" w:rsidRDefault="009E0F2E" w:rsidP="009E0F2E">
      <w:pPr>
        <w:pStyle w:val="30"/>
        <w:spacing w:before="312" w:after="156"/>
      </w:pPr>
      <w:bookmarkStart w:id="486" w:name="_Toc159436348"/>
      <w:r w:rsidRPr="00600D59">
        <w:t>Περιγραφή λειτουργίας</w:t>
      </w:r>
      <w:bookmarkEnd w:id="486"/>
    </w:p>
    <w:p w14:paraId="41FED6C3" w14:textId="33965FB3" w:rsidR="009E0F2E" w:rsidRPr="00600D59" w:rsidRDefault="00600D59" w:rsidP="009E0F2E">
      <w:pPr>
        <w:spacing w:before="156" w:after="156" w:line="240" w:lineRule="auto"/>
        <w:ind w:left="0"/>
        <w:jc w:val="center"/>
        <w:rPr>
          <w:rFonts w:cs="Arial"/>
        </w:rPr>
      </w:pPr>
      <w:r w:rsidRPr="00600D59">
        <w:rPr>
          <w:rFonts w:cs="Arial"/>
          <w:noProof/>
          <w:lang w:val="en-US"/>
        </w:rPr>
        <w:drawing>
          <wp:inline distT="0" distB="0" distL="0" distR="0" wp14:anchorId="2AE21724" wp14:editId="3E9E9400">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3">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6881C404" w14:textId="65E6743B" w:rsidR="009E0F2E" w:rsidRPr="00600D59" w:rsidRDefault="009E0F2E" w:rsidP="009E0F2E">
      <w:pPr>
        <w:spacing w:before="156" w:after="156" w:line="240" w:lineRule="auto"/>
        <w:ind w:left="0"/>
        <w:jc w:val="center"/>
        <w:rPr>
          <w:rFonts w:cs="Arial"/>
          <w:b/>
          <w:bCs/>
        </w:rPr>
      </w:pPr>
      <w:r w:rsidRPr="00600D59">
        <w:rPr>
          <w:rFonts w:cs="Arial"/>
          <w:b/>
          <w:bCs/>
        </w:rPr>
        <w:t xml:space="preserve">Σχήμα </w:t>
      </w:r>
      <w:r w:rsidRPr="00600D59">
        <w:rPr>
          <w:rFonts w:cs="Arial"/>
          <w:b/>
          <w:bCs/>
        </w:rPr>
        <w:fldChar w:fldCharType="begin"/>
      </w:r>
      <w:r w:rsidRPr="00600D59">
        <w:rPr>
          <w:rFonts w:cs="Arial"/>
          <w:b/>
          <w:bCs/>
        </w:rPr>
        <w:instrText xml:space="preserve"> STYLEREF 1 \s </w:instrText>
      </w:r>
      <w:r w:rsidRPr="00600D59">
        <w:rPr>
          <w:rFonts w:cs="Arial"/>
          <w:b/>
          <w:bCs/>
        </w:rPr>
        <w:fldChar w:fldCharType="separate"/>
      </w:r>
      <w:r w:rsidRPr="00600D59">
        <w:rPr>
          <w:rFonts w:cs="Arial"/>
          <w:b/>
          <w:bCs/>
          <w:noProof/>
        </w:rPr>
        <w:t>1</w:t>
      </w:r>
      <w:r w:rsidRPr="00600D59">
        <w:rPr>
          <w:rFonts w:cs="Arial"/>
          <w:b/>
          <w:bCs/>
        </w:rPr>
        <w:fldChar w:fldCharType="end"/>
      </w:r>
      <w:r w:rsidR="0027374D" w:rsidRPr="00600D59">
        <w:rPr>
          <w:rFonts w:cs="Arial"/>
          <w:b/>
          <w:bCs/>
        </w:rPr>
        <w:t>1</w:t>
      </w:r>
      <w:r w:rsidRPr="00600D59">
        <w:rPr>
          <w:rFonts w:cs="Arial"/>
          <w:b/>
          <w:bCs/>
        </w:rPr>
        <w:noBreakHyphen/>
      </w:r>
      <w:r w:rsidRPr="00600D59">
        <w:rPr>
          <w:rFonts w:cs="Arial"/>
          <w:b/>
          <w:bCs/>
        </w:rPr>
        <w:fldChar w:fldCharType="begin"/>
      </w:r>
      <w:r w:rsidRPr="00600D59">
        <w:rPr>
          <w:rFonts w:cs="Arial"/>
          <w:b/>
          <w:bCs/>
        </w:rPr>
        <w:instrText xml:space="preserve"> SEQ Figure \* ARABIC \s 1 </w:instrText>
      </w:r>
      <w:r w:rsidRPr="00600D59">
        <w:rPr>
          <w:rFonts w:cs="Arial"/>
          <w:b/>
          <w:bCs/>
        </w:rPr>
        <w:fldChar w:fldCharType="separate"/>
      </w:r>
      <w:r w:rsidRPr="00600D59">
        <w:rPr>
          <w:rFonts w:cs="Arial"/>
          <w:b/>
          <w:bCs/>
          <w:noProof/>
        </w:rPr>
        <w:t>2</w:t>
      </w:r>
      <w:r w:rsidRPr="00600D59">
        <w:rPr>
          <w:rFonts w:cs="Arial"/>
          <w:b/>
          <w:bCs/>
        </w:rPr>
        <w:fldChar w:fldCharType="end"/>
      </w:r>
      <w:r w:rsidRPr="00600D59">
        <w:rPr>
          <w:rFonts w:cs="Arial"/>
          <w:b/>
          <w:bCs/>
        </w:rPr>
        <w:t xml:space="preserve"> </w:t>
      </w:r>
      <w:r w:rsidRPr="00600D59">
        <w:rPr>
          <w:rFonts w:cs="Arial"/>
          <w:b/>
          <w:bCs/>
          <w:i/>
          <w:iCs/>
        </w:rPr>
        <w:t>Δοκιμαστής MaxiBAS BT506</w:t>
      </w:r>
    </w:p>
    <w:p w14:paraId="5549AABD" w14:textId="77777777" w:rsidR="009E0F2E" w:rsidRPr="00600D59" w:rsidRDefault="009E0F2E" w:rsidP="009E0F2E">
      <w:pPr>
        <w:pStyle w:val="aa"/>
        <w:widowControl w:val="0"/>
        <w:numPr>
          <w:ilvl w:val="3"/>
          <w:numId w:val="119"/>
        </w:numPr>
        <w:spacing w:beforeLines="20" w:before="62" w:afterLines="20" w:after="62"/>
        <w:ind w:left="641" w:hanging="357"/>
        <w:rPr>
          <w:rFonts w:cs="Arial"/>
        </w:rPr>
      </w:pPr>
      <w:r w:rsidRPr="00600D59">
        <w:rPr>
          <w:rFonts w:cs="Arial"/>
        </w:rPr>
        <w:t>Κουμπί λειτουργίας</w:t>
      </w:r>
    </w:p>
    <w:p w14:paraId="0627F3F9" w14:textId="77777777" w:rsidR="009E0F2E" w:rsidRPr="00600D59" w:rsidRDefault="009E0F2E" w:rsidP="009E0F2E">
      <w:pPr>
        <w:pStyle w:val="aa"/>
        <w:widowControl w:val="0"/>
        <w:numPr>
          <w:ilvl w:val="3"/>
          <w:numId w:val="119"/>
        </w:numPr>
        <w:spacing w:beforeLines="20" w:before="62" w:afterLines="20" w:after="62"/>
        <w:ind w:left="641" w:hanging="357"/>
        <w:rPr>
          <w:rFonts w:cs="Arial"/>
        </w:rPr>
      </w:pPr>
      <w:r w:rsidRPr="00600D59">
        <w:rPr>
          <w:rFonts w:cs="Arial"/>
        </w:rPr>
        <w:t>LED κατάστασης</w:t>
      </w:r>
    </w:p>
    <w:p w14:paraId="45C74CBB" w14:textId="77777777" w:rsidR="009E0F2E" w:rsidRPr="00600D59" w:rsidRDefault="009E0F2E" w:rsidP="009E0F2E">
      <w:pPr>
        <w:pStyle w:val="aa"/>
        <w:widowControl w:val="0"/>
        <w:numPr>
          <w:ilvl w:val="3"/>
          <w:numId w:val="119"/>
        </w:numPr>
        <w:spacing w:beforeLines="20" w:before="62" w:afterLines="20" w:after="62"/>
        <w:ind w:left="641" w:hanging="357"/>
        <w:rPr>
          <w:rFonts w:cs="Arial"/>
        </w:rPr>
      </w:pPr>
      <w:r w:rsidRPr="00600D59">
        <w:rPr>
          <w:rFonts w:cs="Arial"/>
        </w:rPr>
        <w:t>LED ισχύος</w:t>
      </w:r>
    </w:p>
    <w:p w14:paraId="09D78165" w14:textId="77777777" w:rsidR="009E0F2E" w:rsidRPr="00600D59" w:rsidRDefault="009E0F2E" w:rsidP="009E0F2E">
      <w:pPr>
        <w:pStyle w:val="aa"/>
        <w:widowControl w:val="0"/>
        <w:numPr>
          <w:ilvl w:val="3"/>
          <w:numId w:val="119"/>
        </w:numPr>
        <w:spacing w:beforeLines="20" w:before="62" w:afterLines="20" w:after="62"/>
        <w:ind w:left="641" w:hanging="357"/>
        <w:rPr>
          <w:rFonts w:cs="Arial"/>
        </w:rPr>
      </w:pPr>
      <w:r w:rsidRPr="00600D59">
        <w:rPr>
          <w:rFonts w:cs="Arial"/>
        </w:rPr>
        <w:t>Θύρα USB</w:t>
      </w:r>
    </w:p>
    <w:p w14:paraId="2B8BC2E7" w14:textId="77777777" w:rsidR="009E0F2E" w:rsidRPr="00600D59" w:rsidRDefault="009E0F2E" w:rsidP="009E0F2E">
      <w:pPr>
        <w:pStyle w:val="aa"/>
        <w:widowControl w:val="0"/>
        <w:numPr>
          <w:ilvl w:val="3"/>
          <w:numId w:val="119"/>
        </w:numPr>
        <w:spacing w:beforeLines="20" w:before="62" w:afterLines="20" w:after="62"/>
        <w:ind w:left="641" w:hanging="357"/>
        <w:rPr>
          <w:rFonts w:cs="Arial"/>
        </w:rPr>
      </w:pPr>
      <w:r w:rsidRPr="00600D59">
        <w:rPr>
          <w:rFonts w:cs="Arial"/>
        </w:rPr>
        <w:t>Καλώδιο σφιγκτήρα μπαταρίας</w:t>
      </w:r>
    </w:p>
    <w:p w14:paraId="2BC0EF23" w14:textId="79EA5F99" w:rsidR="009E0F2E" w:rsidRPr="00600D59" w:rsidRDefault="009E0F2E" w:rsidP="009E0F2E">
      <w:pPr>
        <w:pStyle w:val="FigureTittle"/>
        <w:spacing w:before="62" w:after="62"/>
        <w:rPr>
          <w:rFonts w:cs="Arial"/>
        </w:rPr>
      </w:pPr>
      <w:r w:rsidRPr="00600D59">
        <w:rPr>
          <w:rFonts w:cs="Arial"/>
          <w:iCs/>
        </w:rPr>
        <w:t xml:space="preserve">Πίνακας </w:t>
      </w:r>
      <w:r w:rsidRPr="00600D59">
        <w:rPr>
          <w:rFonts w:cs="Arial"/>
          <w:i/>
          <w:iCs/>
        </w:rPr>
        <w:fldChar w:fldCharType="begin"/>
      </w:r>
      <w:r w:rsidRPr="00600D59">
        <w:rPr>
          <w:rFonts w:cs="Arial"/>
          <w:iCs/>
        </w:rPr>
        <w:instrText xml:space="preserve"> STYLEREF 1 \s </w:instrText>
      </w:r>
      <w:r w:rsidRPr="00600D59">
        <w:rPr>
          <w:rFonts w:cs="Arial"/>
          <w:i/>
          <w:iCs/>
        </w:rPr>
        <w:fldChar w:fldCharType="separate"/>
      </w:r>
      <w:r w:rsidRPr="00600D59">
        <w:rPr>
          <w:rFonts w:cs="Arial"/>
          <w:iCs/>
          <w:noProof/>
        </w:rPr>
        <w:t>1</w:t>
      </w:r>
      <w:r w:rsidRPr="00600D59">
        <w:rPr>
          <w:rFonts w:cs="Arial"/>
          <w:i/>
          <w:iCs/>
        </w:rPr>
        <w:fldChar w:fldCharType="end"/>
      </w:r>
      <w:r w:rsidR="0027374D" w:rsidRPr="00600D59">
        <w:rPr>
          <w:rFonts w:cs="Arial"/>
          <w:iCs/>
        </w:rPr>
        <w:t>1-</w:t>
      </w:r>
      <w:r w:rsidRPr="00600D59">
        <w:rPr>
          <w:rFonts w:cs="Arial"/>
          <w:i/>
          <w:iCs/>
        </w:rPr>
        <w:fldChar w:fldCharType="begin"/>
      </w:r>
      <w:r w:rsidRPr="00600D59">
        <w:rPr>
          <w:rFonts w:cs="Arial"/>
          <w:iCs/>
        </w:rPr>
        <w:instrText xml:space="preserve"> SEQ Table \* ARABIC \s 1 </w:instrText>
      </w:r>
      <w:r w:rsidRPr="00600D59">
        <w:rPr>
          <w:rFonts w:cs="Arial"/>
          <w:i/>
          <w:iCs/>
        </w:rPr>
        <w:fldChar w:fldCharType="separate"/>
      </w:r>
      <w:r w:rsidRPr="00600D59">
        <w:rPr>
          <w:rFonts w:cs="Arial"/>
          <w:iCs/>
          <w:noProof/>
        </w:rPr>
        <w:t>1</w:t>
      </w:r>
      <w:r w:rsidRPr="00600D59">
        <w:rPr>
          <w:rFonts w:cs="Arial"/>
          <w:i/>
          <w:iCs/>
        </w:rPr>
        <w:fldChar w:fldCharType="end"/>
      </w:r>
      <w:r w:rsidRPr="00600D59">
        <w:rPr>
          <w:rFonts w:cs="Arial"/>
          <w:iCs/>
        </w:rPr>
        <w:t xml:space="preserve"> </w:t>
      </w:r>
      <w:r w:rsidRPr="00600D59">
        <w:rPr>
          <w:rFonts w:cs="Arial"/>
          <w:i/>
          <w:iCs/>
        </w:rPr>
        <w:t>Περιγραφή LED</w:t>
      </w:r>
    </w:p>
    <w:tbl>
      <w:tblPr>
        <w:tblStyle w:val="ac"/>
        <w:tblW w:w="0" w:type="auto"/>
        <w:jc w:val="center"/>
        <w:tblLook w:val="04A0" w:firstRow="1" w:lastRow="0" w:firstColumn="1" w:lastColumn="0" w:noHBand="0" w:noVBand="1"/>
      </w:tblPr>
      <w:tblGrid>
        <w:gridCol w:w="1482"/>
        <w:gridCol w:w="1671"/>
        <w:gridCol w:w="3368"/>
      </w:tblGrid>
      <w:tr w:rsidR="009E0F2E" w:rsidRPr="00600D59" w14:paraId="5B614A2A" w14:textId="77777777" w:rsidTr="00F13F00">
        <w:trPr>
          <w:trHeight w:val="379"/>
          <w:tblHeader/>
          <w:jc w:val="center"/>
        </w:trPr>
        <w:tc>
          <w:tcPr>
            <w:tcW w:w="1482" w:type="dxa"/>
            <w:shd w:val="clear" w:color="auto" w:fill="D9D9D9" w:themeFill="background1" w:themeFillShade="D9"/>
            <w:vAlign w:val="center"/>
          </w:tcPr>
          <w:p w14:paraId="23A2D5AD" w14:textId="77777777" w:rsidR="009E0F2E" w:rsidRPr="00600D59" w:rsidRDefault="009E0F2E" w:rsidP="00F13F00">
            <w:pPr>
              <w:spacing w:beforeLines="0" w:before="0" w:afterLines="0" w:after="0"/>
              <w:ind w:left="0"/>
              <w:contextualSpacing/>
              <w:rPr>
                <w:rFonts w:eastAsiaTheme="minorEastAsia" w:cs="Arial"/>
                <w:b/>
                <w:smallCaps/>
                <w:color w:val="000000" w:themeColor="text1"/>
              </w:rPr>
            </w:pPr>
            <w:r w:rsidRPr="00600D59">
              <w:rPr>
                <w:rFonts w:eastAsiaTheme="minorEastAsia" w:cs="Arial"/>
                <w:b/>
                <w:color w:val="000000" w:themeColor="text1"/>
              </w:rPr>
              <w:t>LED</w:t>
            </w:r>
          </w:p>
        </w:tc>
        <w:tc>
          <w:tcPr>
            <w:tcW w:w="1671" w:type="dxa"/>
            <w:shd w:val="clear" w:color="auto" w:fill="D9D9D9" w:themeFill="background1" w:themeFillShade="D9"/>
            <w:vAlign w:val="center"/>
          </w:tcPr>
          <w:p w14:paraId="38EC1E06" w14:textId="77777777" w:rsidR="009E0F2E" w:rsidRPr="00600D59" w:rsidRDefault="009E0F2E" w:rsidP="00F13F00">
            <w:pPr>
              <w:spacing w:beforeLines="0" w:before="0" w:afterLines="0" w:after="0"/>
              <w:ind w:left="0"/>
              <w:contextualSpacing/>
              <w:rPr>
                <w:rFonts w:eastAsiaTheme="minorEastAsia" w:cs="Arial"/>
                <w:b/>
                <w:smallCaps/>
                <w:color w:val="000000" w:themeColor="text1"/>
              </w:rPr>
            </w:pPr>
            <w:r w:rsidRPr="00600D59">
              <w:rPr>
                <w:rFonts w:eastAsiaTheme="minorEastAsia" w:cs="Arial"/>
                <w:b/>
                <w:color w:val="000000" w:themeColor="text1"/>
              </w:rPr>
              <w:t>Χρώμα</w:t>
            </w:r>
          </w:p>
        </w:tc>
        <w:tc>
          <w:tcPr>
            <w:tcW w:w="3368" w:type="dxa"/>
            <w:shd w:val="clear" w:color="auto" w:fill="D9D9D9" w:themeFill="background1" w:themeFillShade="D9"/>
            <w:vAlign w:val="center"/>
          </w:tcPr>
          <w:p w14:paraId="55488D4B" w14:textId="77777777" w:rsidR="009E0F2E" w:rsidRPr="00600D59" w:rsidRDefault="009E0F2E" w:rsidP="00F13F00">
            <w:pPr>
              <w:spacing w:beforeLines="0" w:before="0" w:afterLines="0" w:after="0"/>
              <w:ind w:left="0"/>
              <w:contextualSpacing/>
              <w:rPr>
                <w:rFonts w:eastAsiaTheme="minorEastAsia" w:cs="Arial"/>
                <w:b/>
                <w:color w:val="000000" w:themeColor="text1"/>
              </w:rPr>
            </w:pPr>
            <w:r w:rsidRPr="00600D59">
              <w:rPr>
                <w:rFonts w:eastAsiaTheme="minorEastAsia" w:cs="Arial"/>
                <w:b/>
                <w:color w:val="000000" w:themeColor="text1"/>
              </w:rPr>
              <w:t>Περιγραφή</w:t>
            </w:r>
          </w:p>
        </w:tc>
      </w:tr>
      <w:tr w:rsidR="009E0F2E" w:rsidRPr="00600D59" w14:paraId="741D1481" w14:textId="77777777" w:rsidTr="00F13F00">
        <w:trPr>
          <w:trHeight w:val="732"/>
          <w:jc w:val="center"/>
        </w:trPr>
        <w:tc>
          <w:tcPr>
            <w:tcW w:w="1482" w:type="dxa"/>
            <w:vMerge w:val="restart"/>
            <w:vAlign w:val="center"/>
          </w:tcPr>
          <w:p w14:paraId="3E6717E2" w14:textId="77777777" w:rsidR="009E0F2E" w:rsidRPr="00600D59" w:rsidRDefault="009E0F2E" w:rsidP="00F13F00">
            <w:pPr>
              <w:spacing w:beforeLines="0" w:before="0" w:afterLines="0" w:after="0"/>
              <w:ind w:left="0"/>
              <w:contextualSpacing/>
              <w:rPr>
                <w:rFonts w:cs="Arial"/>
                <w:b/>
              </w:rPr>
            </w:pPr>
            <w:r w:rsidRPr="00600D59">
              <w:rPr>
                <w:rFonts w:cs="Arial"/>
                <w:b/>
                <w:color w:val="000000" w:themeColor="text1"/>
                <w:szCs w:val="18"/>
              </w:rPr>
              <w:t>LED κατάστασης</w:t>
            </w:r>
          </w:p>
        </w:tc>
        <w:tc>
          <w:tcPr>
            <w:tcW w:w="1671" w:type="dxa"/>
            <w:vAlign w:val="center"/>
          </w:tcPr>
          <w:p w14:paraId="140BFECA" w14:textId="77777777" w:rsidR="009E0F2E" w:rsidRPr="00600D59" w:rsidRDefault="009E0F2E" w:rsidP="00F13F00">
            <w:pPr>
              <w:spacing w:before="156" w:after="156"/>
              <w:ind w:left="0"/>
              <w:contextualSpacing/>
              <w:rPr>
                <w:rFonts w:eastAsiaTheme="minorEastAsia" w:cs="Arial"/>
                <w:smallCaps/>
                <w:color w:val="000000" w:themeColor="text1"/>
              </w:rPr>
            </w:pPr>
            <w:r w:rsidRPr="00600D59">
              <w:rPr>
                <w:rFonts w:cs="Arial"/>
              </w:rPr>
              <w:t>Αναβοσβήνει πράσινο</w:t>
            </w:r>
          </w:p>
        </w:tc>
        <w:tc>
          <w:tcPr>
            <w:tcW w:w="3368" w:type="dxa"/>
            <w:vAlign w:val="center"/>
          </w:tcPr>
          <w:p w14:paraId="2B3A3C03" w14:textId="77777777" w:rsidR="009E0F2E" w:rsidRPr="00600D59" w:rsidRDefault="009E0F2E" w:rsidP="00F13F00">
            <w:pPr>
              <w:spacing w:beforeLines="0" w:before="0" w:afterLines="0" w:after="0"/>
              <w:ind w:left="0"/>
              <w:contextualSpacing/>
              <w:rPr>
                <w:rFonts w:cs="Arial"/>
              </w:rPr>
            </w:pPr>
            <w:r w:rsidRPr="00600D59">
              <w:rPr>
                <w:rFonts w:cs="Arial"/>
              </w:rPr>
              <w:t>Ο ελεγκτής επικοινωνεί μέσω καλωδίου USB.</w:t>
            </w:r>
          </w:p>
        </w:tc>
      </w:tr>
      <w:tr w:rsidR="009E0F2E" w:rsidRPr="00600D59" w14:paraId="6D12321F" w14:textId="77777777" w:rsidTr="00F13F00">
        <w:trPr>
          <w:trHeight w:val="693"/>
          <w:jc w:val="center"/>
        </w:trPr>
        <w:tc>
          <w:tcPr>
            <w:tcW w:w="1482" w:type="dxa"/>
            <w:vMerge/>
            <w:vAlign w:val="center"/>
          </w:tcPr>
          <w:p w14:paraId="1AA89BC4" w14:textId="77777777" w:rsidR="009E0F2E" w:rsidRPr="00600D59" w:rsidRDefault="009E0F2E" w:rsidP="00F13F00">
            <w:pPr>
              <w:spacing w:beforeLines="0" w:before="0" w:afterLines="0" w:after="0"/>
              <w:ind w:left="0"/>
              <w:contextualSpacing/>
              <w:jc w:val="center"/>
              <w:rPr>
                <w:rFonts w:cs="Arial"/>
                <w:b/>
              </w:rPr>
            </w:pPr>
          </w:p>
        </w:tc>
        <w:tc>
          <w:tcPr>
            <w:tcW w:w="1671" w:type="dxa"/>
            <w:vAlign w:val="center"/>
          </w:tcPr>
          <w:p w14:paraId="516C6E44" w14:textId="77777777" w:rsidR="009E0F2E" w:rsidRPr="00600D59" w:rsidRDefault="009E0F2E" w:rsidP="00F13F00">
            <w:pPr>
              <w:spacing w:beforeLines="0" w:before="0" w:afterLines="0" w:after="0"/>
              <w:ind w:left="0"/>
              <w:contextualSpacing/>
              <w:rPr>
                <w:rFonts w:cs="Arial"/>
              </w:rPr>
            </w:pPr>
            <w:r w:rsidRPr="00600D59">
              <w:rPr>
                <w:rFonts w:cs="Arial"/>
              </w:rPr>
              <w:t>Αναβοσβήνει μπλε</w:t>
            </w:r>
          </w:p>
        </w:tc>
        <w:tc>
          <w:tcPr>
            <w:tcW w:w="3368" w:type="dxa"/>
            <w:vAlign w:val="center"/>
          </w:tcPr>
          <w:p w14:paraId="47CF0C28" w14:textId="77777777" w:rsidR="009E0F2E" w:rsidRPr="00600D59" w:rsidRDefault="009E0F2E" w:rsidP="00F13F00">
            <w:pPr>
              <w:spacing w:beforeLines="0" w:before="0" w:afterLines="0" w:after="0"/>
              <w:ind w:left="0"/>
              <w:contextualSpacing/>
              <w:rPr>
                <w:rFonts w:cs="Arial"/>
              </w:rPr>
            </w:pPr>
            <w:r w:rsidRPr="00600D59">
              <w:rPr>
                <w:rFonts w:cs="Arial"/>
              </w:rPr>
              <w:t>Ο δοκιμαστής επικοινωνεί μέσω Bluetooth.</w:t>
            </w:r>
          </w:p>
        </w:tc>
      </w:tr>
      <w:tr w:rsidR="009E0F2E" w:rsidRPr="00600D59" w14:paraId="5BCCEC21" w14:textId="77777777" w:rsidTr="00F13F00">
        <w:trPr>
          <w:trHeight w:val="715"/>
          <w:jc w:val="center"/>
        </w:trPr>
        <w:tc>
          <w:tcPr>
            <w:tcW w:w="1482" w:type="dxa"/>
            <w:vMerge/>
            <w:vAlign w:val="center"/>
          </w:tcPr>
          <w:p w14:paraId="6E19B610" w14:textId="77777777" w:rsidR="009E0F2E" w:rsidRPr="00600D59" w:rsidRDefault="009E0F2E" w:rsidP="00F13F00">
            <w:pPr>
              <w:spacing w:beforeLines="0" w:before="0" w:afterLines="0" w:after="0"/>
              <w:ind w:left="0"/>
              <w:contextualSpacing/>
              <w:jc w:val="center"/>
              <w:rPr>
                <w:rFonts w:cs="Arial"/>
                <w:b/>
              </w:rPr>
            </w:pPr>
          </w:p>
        </w:tc>
        <w:tc>
          <w:tcPr>
            <w:tcW w:w="1671" w:type="dxa"/>
            <w:vAlign w:val="center"/>
          </w:tcPr>
          <w:p w14:paraId="6B6A65BE" w14:textId="77777777" w:rsidR="009E0F2E" w:rsidRPr="00600D59" w:rsidRDefault="009E0F2E" w:rsidP="00F13F00">
            <w:pPr>
              <w:spacing w:beforeLines="0" w:before="0" w:afterLines="0" w:after="0"/>
              <w:ind w:left="0"/>
              <w:contextualSpacing/>
              <w:rPr>
                <w:rFonts w:cs="Arial"/>
              </w:rPr>
            </w:pPr>
            <w:r w:rsidRPr="00600D59">
              <w:rPr>
                <w:rFonts w:cs="Arial"/>
              </w:rPr>
              <w:t>Κόκκινο που αναβοσβήνει</w:t>
            </w:r>
          </w:p>
        </w:tc>
        <w:tc>
          <w:tcPr>
            <w:tcW w:w="3368" w:type="dxa"/>
            <w:vAlign w:val="center"/>
          </w:tcPr>
          <w:p w14:paraId="6BCE1372" w14:textId="77777777" w:rsidR="009E0F2E" w:rsidRPr="00600D59" w:rsidRDefault="009E0F2E" w:rsidP="00F13F00">
            <w:pPr>
              <w:spacing w:beforeLines="0" w:before="0" w:afterLines="0" w:after="0"/>
              <w:ind w:left="0"/>
              <w:contextualSpacing/>
              <w:rPr>
                <w:rFonts w:cs="Arial"/>
              </w:rPr>
            </w:pPr>
            <w:r w:rsidRPr="00600D59">
              <w:rPr>
                <w:rFonts w:cs="Arial"/>
              </w:rPr>
              <w:t>Οι ακροδέκτες της μπαταρίας είναι συνδεδεμένοι σε λάθος ακροδέκτες μπαταρίας.</w:t>
            </w:r>
          </w:p>
        </w:tc>
      </w:tr>
      <w:tr w:rsidR="009E0F2E" w:rsidRPr="00600D59" w14:paraId="102558B8" w14:textId="77777777" w:rsidTr="00F13F00">
        <w:trPr>
          <w:trHeight w:val="598"/>
          <w:jc w:val="center"/>
        </w:trPr>
        <w:tc>
          <w:tcPr>
            <w:tcW w:w="1482" w:type="dxa"/>
            <w:vMerge w:val="restart"/>
            <w:vAlign w:val="center"/>
          </w:tcPr>
          <w:p w14:paraId="5F8BA798" w14:textId="77777777" w:rsidR="009E0F2E" w:rsidRPr="00600D59" w:rsidRDefault="009E0F2E" w:rsidP="00F13F00">
            <w:pPr>
              <w:spacing w:beforeLines="0" w:before="0" w:afterLines="0" w:after="0"/>
              <w:ind w:left="0"/>
              <w:contextualSpacing/>
              <w:rPr>
                <w:rFonts w:cs="Arial"/>
                <w:b/>
              </w:rPr>
            </w:pPr>
            <w:r w:rsidRPr="00600D59">
              <w:rPr>
                <w:rFonts w:cs="Arial"/>
                <w:b/>
              </w:rPr>
              <w:t>LED ισχύος</w:t>
            </w:r>
          </w:p>
        </w:tc>
        <w:tc>
          <w:tcPr>
            <w:tcW w:w="1671" w:type="dxa"/>
            <w:vAlign w:val="center"/>
          </w:tcPr>
          <w:p w14:paraId="0BA96ADB" w14:textId="77777777" w:rsidR="009E0F2E" w:rsidRPr="00600D59" w:rsidRDefault="009E0F2E" w:rsidP="00F13F00">
            <w:pPr>
              <w:spacing w:beforeLines="0" w:before="0" w:afterLines="0" w:after="0"/>
              <w:ind w:left="0"/>
              <w:contextualSpacing/>
              <w:rPr>
                <w:rFonts w:cs="Arial"/>
              </w:rPr>
            </w:pPr>
            <w:r w:rsidRPr="00600D59">
              <w:rPr>
                <w:rFonts w:cs="Arial"/>
              </w:rPr>
              <w:t>Στερεό πράσινο</w:t>
            </w:r>
          </w:p>
        </w:tc>
        <w:tc>
          <w:tcPr>
            <w:tcW w:w="3368" w:type="dxa"/>
            <w:vAlign w:val="center"/>
          </w:tcPr>
          <w:p w14:paraId="7D7517F7" w14:textId="77777777" w:rsidR="009E0F2E" w:rsidRPr="00600D59" w:rsidRDefault="009E0F2E" w:rsidP="00F13F00">
            <w:pPr>
              <w:spacing w:beforeLines="0" w:before="0" w:afterLines="0" w:after="0"/>
              <w:ind w:left="0"/>
              <w:contextualSpacing/>
              <w:rPr>
                <w:rFonts w:cs="Arial"/>
              </w:rPr>
            </w:pPr>
            <w:r w:rsidRPr="00600D59">
              <w:rPr>
                <w:rFonts w:cs="Arial"/>
              </w:rPr>
              <w:t>Ο ελεγκτής είναι ενεργοποιημένος και η μπαταρία είναι επαρκώς φορτισμένη.</w:t>
            </w:r>
          </w:p>
        </w:tc>
      </w:tr>
      <w:tr w:rsidR="009E0F2E" w:rsidRPr="00600D59" w14:paraId="6F432531" w14:textId="77777777" w:rsidTr="00F13F00">
        <w:trPr>
          <w:trHeight w:val="690"/>
          <w:jc w:val="center"/>
        </w:trPr>
        <w:tc>
          <w:tcPr>
            <w:tcW w:w="1482" w:type="dxa"/>
            <w:vMerge/>
            <w:vAlign w:val="center"/>
          </w:tcPr>
          <w:p w14:paraId="03C9333C" w14:textId="77777777" w:rsidR="009E0F2E" w:rsidRPr="00600D59" w:rsidRDefault="009E0F2E" w:rsidP="00F13F00">
            <w:pPr>
              <w:spacing w:beforeLines="0" w:before="0" w:afterLines="0" w:after="0"/>
              <w:ind w:left="0"/>
              <w:contextualSpacing/>
              <w:jc w:val="center"/>
              <w:rPr>
                <w:rFonts w:cs="Arial"/>
                <w:b/>
              </w:rPr>
            </w:pPr>
          </w:p>
        </w:tc>
        <w:tc>
          <w:tcPr>
            <w:tcW w:w="1671" w:type="dxa"/>
            <w:vAlign w:val="center"/>
          </w:tcPr>
          <w:p w14:paraId="58BF349A" w14:textId="77777777" w:rsidR="009E0F2E" w:rsidRPr="00600D59" w:rsidRDefault="009E0F2E" w:rsidP="00F13F00">
            <w:pPr>
              <w:spacing w:beforeLines="0" w:before="0" w:afterLines="0" w:after="0"/>
              <w:ind w:left="0"/>
              <w:contextualSpacing/>
              <w:rPr>
                <w:rFonts w:cs="Arial"/>
              </w:rPr>
            </w:pPr>
            <w:r w:rsidRPr="00600D59">
              <w:rPr>
                <w:rFonts w:cs="Arial"/>
              </w:rPr>
              <w:t>Αναβοσβήνει πράσινο</w:t>
            </w:r>
          </w:p>
        </w:tc>
        <w:tc>
          <w:tcPr>
            <w:tcW w:w="3368" w:type="dxa"/>
            <w:vAlign w:val="center"/>
          </w:tcPr>
          <w:p w14:paraId="3A51CD70" w14:textId="77777777" w:rsidR="009E0F2E" w:rsidRPr="00600D59" w:rsidRDefault="009E0F2E" w:rsidP="00F13F00">
            <w:pPr>
              <w:spacing w:beforeLines="0" w:before="0" w:afterLines="0" w:after="0"/>
              <w:ind w:left="0"/>
              <w:contextualSpacing/>
              <w:rPr>
                <w:rFonts w:cs="Arial"/>
              </w:rPr>
            </w:pPr>
            <w:r w:rsidRPr="00600D59">
              <w:rPr>
                <w:rFonts w:cs="Arial"/>
              </w:rPr>
              <w:t>Το ελεγκτή φορτίζει. (Ανάβει σταθερά πράσινο όταν η μπαταρία είναι πλήρως φορτισμένη.)</w:t>
            </w:r>
          </w:p>
        </w:tc>
      </w:tr>
      <w:tr w:rsidR="009E0F2E" w:rsidRPr="00600D59" w14:paraId="17E6E95A" w14:textId="77777777" w:rsidTr="00F13F00">
        <w:trPr>
          <w:trHeight w:val="431"/>
          <w:jc w:val="center"/>
        </w:trPr>
        <w:tc>
          <w:tcPr>
            <w:tcW w:w="1482" w:type="dxa"/>
            <w:vMerge/>
            <w:vAlign w:val="center"/>
          </w:tcPr>
          <w:p w14:paraId="7DF6AB07" w14:textId="77777777" w:rsidR="009E0F2E" w:rsidRPr="00600D59" w:rsidRDefault="009E0F2E" w:rsidP="00F13F00">
            <w:pPr>
              <w:spacing w:beforeLines="0" w:before="0" w:afterLines="0" w:after="0"/>
              <w:ind w:left="0"/>
              <w:contextualSpacing/>
              <w:jc w:val="center"/>
              <w:rPr>
                <w:rFonts w:cs="Arial"/>
                <w:b/>
              </w:rPr>
            </w:pPr>
          </w:p>
        </w:tc>
        <w:tc>
          <w:tcPr>
            <w:tcW w:w="1671" w:type="dxa"/>
            <w:vAlign w:val="center"/>
          </w:tcPr>
          <w:p w14:paraId="7B0C30D6" w14:textId="77777777" w:rsidR="009E0F2E" w:rsidRPr="00600D59" w:rsidRDefault="009E0F2E" w:rsidP="00F13F00">
            <w:pPr>
              <w:spacing w:beforeLines="0" w:before="0" w:afterLines="0" w:after="0"/>
              <w:ind w:left="0"/>
              <w:contextualSpacing/>
              <w:rPr>
                <w:rFonts w:cs="Arial"/>
              </w:rPr>
            </w:pPr>
            <w:r w:rsidRPr="00600D59">
              <w:rPr>
                <w:rFonts w:cs="Arial"/>
              </w:rPr>
              <w:t xml:space="preserve">Στερεό </w:t>
            </w:r>
            <w:r w:rsidRPr="00600D59">
              <w:rPr>
                <w:rFonts w:cs="Arial"/>
                <w:color w:val="000000" w:themeColor="text1"/>
                <w:szCs w:val="18"/>
              </w:rPr>
              <w:t>κόκκινο</w:t>
            </w:r>
          </w:p>
        </w:tc>
        <w:tc>
          <w:tcPr>
            <w:tcW w:w="3368" w:type="dxa"/>
            <w:vAlign w:val="center"/>
          </w:tcPr>
          <w:p w14:paraId="1DBA8757" w14:textId="77777777" w:rsidR="009E0F2E" w:rsidRPr="00600D59" w:rsidRDefault="009E0F2E" w:rsidP="00F13F00">
            <w:pPr>
              <w:spacing w:beforeLines="0" w:before="0" w:afterLines="0" w:after="0"/>
              <w:ind w:left="0"/>
              <w:contextualSpacing/>
              <w:rPr>
                <w:rFonts w:cs="Arial"/>
              </w:rPr>
            </w:pPr>
            <w:r w:rsidRPr="00600D59">
              <w:rPr>
                <w:rFonts w:cs="Arial"/>
              </w:rPr>
              <w:t>Η συσκευή βρίσκεται σε λειτουργία εκκίνησης.</w:t>
            </w:r>
          </w:p>
        </w:tc>
      </w:tr>
      <w:tr w:rsidR="009E0F2E" w:rsidRPr="00600D59" w14:paraId="0253A2AE" w14:textId="77777777" w:rsidTr="00F13F00">
        <w:trPr>
          <w:trHeight w:val="565"/>
          <w:jc w:val="center"/>
        </w:trPr>
        <w:tc>
          <w:tcPr>
            <w:tcW w:w="1482" w:type="dxa"/>
            <w:vMerge/>
            <w:vAlign w:val="center"/>
          </w:tcPr>
          <w:p w14:paraId="1092E5E2" w14:textId="77777777" w:rsidR="009E0F2E" w:rsidRPr="00600D59" w:rsidRDefault="009E0F2E" w:rsidP="00F13F00">
            <w:pPr>
              <w:spacing w:beforeLines="0" w:before="0" w:afterLines="0" w:after="0"/>
              <w:ind w:left="0"/>
              <w:contextualSpacing/>
              <w:jc w:val="center"/>
              <w:rPr>
                <w:rFonts w:cs="Arial"/>
                <w:b/>
              </w:rPr>
            </w:pPr>
          </w:p>
        </w:tc>
        <w:tc>
          <w:tcPr>
            <w:tcW w:w="1671" w:type="dxa"/>
            <w:vAlign w:val="center"/>
          </w:tcPr>
          <w:p w14:paraId="6E89CDD0" w14:textId="77777777" w:rsidR="009E0F2E" w:rsidRPr="00600D59" w:rsidRDefault="009E0F2E" w:rsidP="00F13F00">
            <w:pPr>
              <w:spacing w:beforeLines="0" w:before="0" w:afterLines="0" w:after="0"/>
              <w:ind w:left="0"/>
              <w:contextualSpacing/>
              <w:rPr>
                <w:rFonts w:cs="Arial"/>
              </w:rPr>
            </w:pPr>
            <w:r w:rsidRPr="00600D59">
              <w:rPr>
                <w:rFonts w:cs="Arial"/>
              </w:rPr>
              <w:t>Κόκκινο που αναβοσβήνει</w:t>
            </w:r>
          </w:p>
        </w:tc>
        <w:tc>
          <w:tcPr>
            <w:tcW w:w="3368" w:type="dxa"/>
            <w:vAlign w:val="center"/>
          </w:tcPr>
          <w:p w14:paraId="37A9A60A" w14:textId="77777777" w:rsidR="009E0F2E" w:rsidRPr="00600D59" w:rsidRDefault="009E0F2E" w:rsidP="00F13F00">
            <w:pPr>
              <w:spacing w:beforeLines="0" w:before="0" w:afterLines="0" w:after="0"/>
              <w:ind w:left="0"/>
              <w:contextualSpacing/>
              <w:rPr>
                <w:rFonts w:cs="Arial"/>
              </w:rPr>
            </w:pPr>
            <w:r w:rsidRPr="00600D59">
              <w:rPr>
                <w:rFonts w:cs="Arial"/>
              </w:rPr>
              <w:t>Η στάθμη της μπαταρίας είναι χαμηλή. Παρακαλώ φορτίστε την.</w:t>
            </w:r>
          </w:p>
        </w:tc>
      </w:tr>
    </w:tbl>
    <w:p w14:paraId="5D94A6E7" w14:textId="77777777" w:rsidR="009E0F2E" w:rsidRPr="00600D59" w:rsidRDefault="009E0F2E" w:rsidP="009E0F2E">
      <w:pPr>
        <w:pStyle w:val="30"/>
        <w:spacing w:before="312" w:after="156"/>
      </w:pPr>
      <w:bookmarkStart w:id="487" w:name="_Toc159436349"/>
      <w:r w:rsidRPr="00600D59">
        <w:t>Πηγές ενέργειας</w:t>
      </w:r>
      <w:bookmarkEnd w:id="487"/>
    </w:p>
    <w:p w14:paraId="2AD3E6E1" w14:textId="4FBF6E7D" w:rsidR="009E0F2E" w:rsidRPr="00600D59" w:rsidRDefault="002D5E6C" w:rsidP="009E0F2E">
      <w:pPr>
        <w:pStyle w:val="BodytextUserManual"/>
        <w:spacing w:before="156" w:after="156"/>
        <w:rPr>
          <w:smallCaps/>
        </w:rPr>
      </w:pPr>
      <w:r w:rsidRPr="00600D59">
        <w:t>Το tester MaxiBAS BT506 μπορεί να τροφοδοτηθεί από τις ακόλουθες πηγές:</w:t>
      </w:r>
    </w:p>
    <w:p w14:paraId="1E4D12FE" w14:textId="77777777" w:rsidR="009E0F2E" w:rsidRPr="00600D59" w:rsidRDefault="009E0F2E" w:rsidP="009E0F2E">
      <w:pPr>
        <w:pStyle w:val="ItemList"/>
        <w:widowControl/>
        <w:spacing w:before="62" w:after="62"/>
        <w:ind w:left="641" w:hanging="357"/>
        <w:rPr>
          <w:rFonts w:cs="Arial"/>
          <w:smallCaps/>
        </w:rPr>
      </w:pPr>
      <w:r w:rsidRPr="00600D59">
        <w:rPr>
          <w:rFonts w:cs="Arial"/>
        </w:rPr>
        <w:t>Εσωτερική μπαταρία</w:t>
      </w:r>
    </w:p>
    <w:p w14:paraId="0DDE582B" w14:textId="77777777" w:rsidR="009E0F2E" w:rsidRPr="00600D59" w:rsidRDefault="009E0F2E" w:rsidP="009E0F2E">
      <w:pPr>
        <w:pStyle w:val="ItemList"/>
        <w:widowControl/>
        <w:spacing w:before="62" w:after="62"/>
        <w:ind w:left="641" w:hanging="357"/>
        <w:rPr>
          <w:rFonts w:eastAsia="黑体" w:cs="Arial"/>
          <w:b/>
        </w:rPr>
      </w:pPr>
      <w:r w:rsidRPr="00600D59">
        <w:rPr>
          <w:rFonts w:cs="Arial"/>
        </w:rPr>
        <w:t>Τροφοδοτικό AC/DC</w:t>
      </w:r>
    </w:p>
    <w:p w14:paraId="25E91E73" w14:textId="77777777" w:rsidR="009E0F2E" w:rsidRPr="00600D59" w:rsidRDefault="009E0F2E" w:rsidP="009E0F2E">
      <w:pPr>
        <w:pStyle w:val="NOTE0"/>
        <w:spacing w:beforeLines="0" w:before="0" w:afterLines="0" w:after="0"/>
        <w:ind w:left="1075" w:hanging="792"/>
        <w:rPr>
          <w:rFonts w:cs="Arial"/>
          <w:smallCaps/>
          <w:color w:val="000000" w:themeColor="text1"/>
        </w:rPr>
      </w:pPr>
      <w:r w:rsidRPr="00600D59">
        <w:rPr>
          <w:rFonts w:cs="Arial"/>
          <w:noProof/>
          <w:lang w:val="en-US"/>
        </w:rPr>
        <w:drawing>
          <wp:anchor distT="0" distB="0" distL="114300" distR="114300" simplePos="0" relativeHeight="252324864" behindDoc="0" locked="0" layoutInCell="1" allowOverlap="1" wp14:anchorId="4B286947" wp14:editId="685BA3E7">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rPr>
        <w:t>ΣΠΟΥΔΑΙΟΣ</w:t>
      </w:r>
    </w:p>
    <w:p w14:paraId="7B41D76C" w14:textId="77777777" w:rsidR="009E0F2E" w:rsidRPr="00600D59" w:rsidRDefault="009E0F2E" w:rsidP="009E0F2E">
      <w:pPr>
        <w:pStyle w:val="NOTE1"/>
        <w:spacing w:beforeLines="0" w:before="0" w:afterLines="0" w:after="0"/>
        <w:ind w:left="283"/>
        <w:rPr>
          <w:rFonts w:cs="Arial"/>
          <w:smallCaps/>
        </w:rPr>
      </w:pPr>
      <w:r w:rsidRPr="00600D59">
        <w:rPr>
          <w:rFonts w:cs="Arial"/>
        </w:rPr>
        <w:t>Μην φορτίζετε το ελεγκτή όταν η θερμοκρασία είναι κάτω από 0 °C (32 °F) ή πάνω από 45 °C (113 °F).</w:t>
      </w:r>
    </w:p>
    <w:p w14:paraId="27F24C89" w14:textId="77777777" w:rsidR="009E0F2E" w:rsidRPr="00600D59" w:rsidRDefault="009E0F2E" w:rsidP="009E0F2E">
      <w:pPr>
        <w:pStyle w:val="40"/>
        <w:spacing w:before="156" w:after="156"/>
        <w:rPr>
          <w:rFonts w:cs="Arial"/>
        </w:rPr>
      </w:pPr>
      <w:bookmarkStart w:id="488" w:name="_Toc114038101"/>
      <w:r w:rsidRPr="00600D59">
        <w:rPr>
          <w:rFonts w:cs="Arial"/>
        </w:rPr>
        <w:t>Εσωτερική μπαταρία</w:t>
      </w:r>
      <w:bookmarkEnd w:id="488"/>
    </w:p>
    <w:p w14:paraId="156EF8D1" w14:textId="77777777" w:rsidR="009E0F2E" w:rsidRPr="00600D59" w:rsidRDefault="009E0F2E" w:rsidP="009E0F2E">
      <w:pPr>
        <w:pStyle w:val="EN"/>
        <w:spacing w:before="156" w:after="156"/>
        <w:rPr>
          <w:rFonts w:cs="Arial"/>
          <w:smallCaps/>
          <w:color w:val="000000" w:themeColor="text1"/>
        </w:rPr>
      </w:pPr>
      <w:r w:rsidRPr="00600D59">
        <w:rPr>
          <w:rFonts w:cs="Arial"/>
          <w:color w:val="000000" w:themeColor="text1"/>
        </w:rPr>
        <w:t xml:space="preserve">Ο ελεγκτής μπαταρίας </w:t>
      </w:r>
      <w:r w:rsidRPr="00600D59">
        <w:rPr>
          <w:rFonts w:cs="Arial"/>
        </w:rPr>
        <w:t xml:space="preserve">MaxiBAS BT506 </w:t>
      </w:r>
      <w:r w:rsidRPr="00600D59">
        <w:rPr>
          <w:rFonts w:cs="Arial"/>
          <w:color w:val="000000" w:themeColor="text1"/>
        </w:rPr>
        <w:t>μπορεί να τροφοδοτηθεί με την εσωτερική επαναφορτιζόμενη μπαταρία.</w:t>
      </w:r>
    </w:p>
    <w:p w14:paraId="5D4C239E" w14:textId="77777777" w:rsidR="009E0F2E" w:rsidRPr="00600D59" w:rsidRDefault="009E0F2E" w:rsidP="009E0F2E">
      <w:pPr>
        <w:pStyle w:val="40"/>
        <w:spacing w:before="156" w:after="156"/>
        <w:rPr>
          <w:rFonts w:cs="Arial"/>
        </w:rPr>
      </w:pPr>
      <w:bookmarkStart w:id="489" w:name="_Toc114038102"/>
      <w:r w:rsidRPr="00600D59">
        <w:rPr>
          <w:rFonts w:cs="Arial"/>
        </w:rPr>
        <w:t>Τροφοδοτικό AC/DC — Χρήση προσαρμογέα ρεύματος</w:t>
      </w:r>
      <w:bookmarkEnd w:id="489"/>
    </w:p>
    <w:p w14:paraId="4CFF5F5B" w14:textId="77777777" w:rsidR="009E0F2E" w:rsidRPr="00600D59" w:rsidRDefault="009E0F2E" w:rsidP="009E0F2E">
      <w:pPr>
        <w:pStyle w:val="EN"/>
        <w:spacing w:before="156" w:after="156"/>
        <w:rPr>
          <w:rFonts w:cs="Arial"/>
          <w:color w:val="000000" w:themeColor="text1"/>
        </w:rPr>
      </w:pPr>
      <w:r w:rsidRPr="00600D59">
        <w:rPr>
          <w:rFonts w:cs="Arial"/>
          <w:color w:val="000000" w:themeColor="text1"/>
        </w:rPr>
        <w:t xml:space="preserve">Ο ελεγκτής μπαταρίας </w:t>
      </w:r>
      <w:r w:rsidRPr="00600D59">
        <w:rPr>
          <w:rFonts w:cs="Arial"/>
        </w:rPr>
        <w:t xml:space="preserve">MaxiBAS </w:t>
      </w:r>
      <w:r w:rsidRPr="00600D59">
        <w:rPr>
          <w:rFonts w:cs="Arial"/>
          <w:color w:val="000000" w:themeColor="text1"/>
        </w:rPr>
        <w:t>BT506 μπορεί να τροφοδοτηθεί από μια ηλεκτρική πρίζα χρησιμοποιώντας τον προσαρμογέα ρεύματος AC/DC. Το τροφοδοτικό AC/DC φορτίζει επίσης την εσωτερική μπαταρία.</w:t>
      </w:r>
    </w:p>
    <w:p w14:paraId="7BFA02AB" w14:textId="77777777" w:rsidR="009E0F2E" w:rsidRPr="00600D59" w:rsidRDefault="009E0F2E" w:rsidP="009E0F2E">
      <w:pPr>
        <w:pStyle w:val="30"/>
        <w:spacing w:before="312" w:after="156"/>
        <w:rPr>
          <w:smallCaps/>
        </w:rPr>
      </w:pPr>
      <w:bookmarkStart w:id="490" w:name="_Toc106826241"/>
      <w:bookmarkStart w:id="491" w:name="_Toc114038103"/>
      <w:bookmarkStart w:id="492" w:name="_Toc159436350"/>
      <w:r w:rsidRPr="00600D59">
        <w:t>Τεχνικές προδιαγραφές</w:t>
      </w:r>
      <w:bookmarkEnd w:id="490"/>
      <w:bookmarkEnd w:id="491"/>
      <w:bookmarkEnd w:id="492"/>
    </w:p>
    <w:p w14:paraId="41454771" w14:textId="6E120640" w:rsidR="009E0F2E" w:rsidRPr="00600D59" w:rsidRDefault="009E0F2E" w:rsidP="009E0F2E">
      <w:pPr>
        <w:pStyle w:val="FigureTittle"/>
        <w:spacing w:before="62" w:after="62"/>
        <w:rPr>
          <w:rFonts w:cs="Arial"/>
        </w:rPr>
      </w:pPr>
      <w:r w:rsidRPr="00600D59">
        <w:rPr>
          <w:rFonts w:cs="Arial"/>
          <w:iCs/>
        </w:rPr>
        <w:t xml:space="preserve">Πίνακας </w:t>
      </w:r>
      <w:r w:rsidRPr="00600D59">
        <w:rPr>
          <w:rFonts w:cs="Arial"/>
          <w:i/>
          <w:iCs/>
        </w:rPr>
        <w:fldChar w:fldCharType="begin"/>
      </w:r>
      <w:r w:rsidRPr="00600D59">
        <w:rPr>
          <w:rFonts w:cs="Arial"/>
          <w:iCs/>
        </w:rPr>
        <w:instrText xml:space="preserve"> STYLEREF 1 \s </w:instrText>
      </w:r>
      <w:r w:rsidRPr="00600D59">
        <w:rPr>
          <w:rFonts w:cs="Arial"/>
          <w:i/>
          <w:iCs/>
        </w:rPr>
        <w:fldChar w:fldCharType="separate"/>
      </w:r>
      <w:r w:rsidRPr="00600D59">
        <w:rPr>
          <w:rFonts w:cs="Arial"/>
          <w:iCs/>
          <w:noProof/>
        </w:rPr>
        <w:t>1</w:t>
      </w:r>
      <w:r w:rsidRPr="00600D59">
        <w:rPr>
          <w:rFonts w:cs="Arial"/>
          <w:i/>
          <w:iCs/>
        </w:rPr>
        <w:fldChar w:fldCharType="end"/>
      </w:r>
      <w:r w:rsidR="0027374D" w:rsidRPr="00600D59">
        <w:rPr>
          <w:rFonts w:cs="Arial"/>
          <w:iCs/>
        </w:rPr>
        <w:t>1</w:t>
      </w:r>
      <w:r w:rsidRPr="00600D59">
        <w:rPr>
          <w:rFonts w:cs="Arial"/>
          <w:iCs/>
        </w:rPr>
        <w:noBreakHyphen/>
      </w:r>
      <w:r w:rsidRPr="00600D59">
        <w:rPr>
          <w:rFonts w:cs="Arial"/>
          <w:i/>
          <w:iCs/>
        </w:rPr>
        <w:fldChar w:fldCharType="begin"/>
      </w:r>
      <w:r w:rsidRPr="00600D59">
        <w:rPr>
          <w:rFonts w:cs="Arial"/>
          <w:iCs/>
        </w:rPr>
        <w:instrText xml:space="preserve"> SEQ Table \* ARABIC \s 1 </w:instrText>
      </w:r>
      <w:r w:rsidRPr="00600D59">
        <w:rPr>
          <w:rFonts w:cs="Arial"/>
          <w:i/>
          <w:iCs/>
        </w:rPr>
        <w:fldChar w:fldCharType="separate"/>
      </w:r>
      <w:r w:rsidRPr="00600D59">
        <w:rPr>
          <w:rFonts w:cs="Arial"/>
          <w:iCs/>
          <w:noProof/>
        </w:rPr>
        <w:t>2</w:t>
      </w:r>
      <w:r w:rsidRPr="00600D59">
        <w:rPr>
          <w:rFonts w:cs="Arial"/>
          <w:i/>
          <w:iCs/>
        </w:rPr>
        <w:fldChar w:fldCharType="end"/>
      </w:r>
      <w:r w:rsidRPr="00600D59">
        <w:rPr>
          <w:rFonts w:cs="Arial"/>
          <w:iCs/>
        </w:rPr>
        <w:t xml:space="preserve"> </w:t>
      </w:r>
      <w:r w:rsidRPr="00600D59">
        <w:rPr>
          <w:rFonts w:cs="Arial"/>
          <w:i/>
          <w:iCs/>
        </w:rPr>
        <w:t>Τεχνικές προδιαγραφές</w:t>
      </w:r>
    </w:p>
    <w:tbl>
      <w:tblPr>
        <w:tblStyle w:val="ac"/>
        <w:tblW w:w="0" w:type="auto"/>
        <w:jc w:val="center"/>
        <w:tblLook w:val="04A0" w:firstRow="1" w:lastRow="0" w:firstColumn="1" w:lastColumn="0" w:noHBand="0" w:noVBand="1"/>
      </w:tblPr>
      <w:tblGrid>
        <w:gridCol w:w="2126"/>
        <w:gridCol w:w="4678"/>
      </w:tblGrid>
      <w:tr w:rsidR="009E0F2E" w:rsidRPr="00600D59" w14:paraId="50A94E04" w14:textId="77777777" w:rsidTr="00F13F00">
        <w:trPr>
          <w:trHeight w:val="435"/>
          <w:tblHeader/>
          <w:jc w:val="center"/>
        </w:trPr>
        <w:tc>
          <w:tcPr>
            <w:tcW w:w="2126" w:type="dxa"/>
            <w:shd w:val="clear" w:color="auto" w:fill="D9D9D9" w:themeFill="background1" w:themeFillShade="D9"/>
            <w:vAlign w:val="center"/>
          </w:tcPr>
          <w:p w14:paraId="19D2947E" w14:textId="77777777" w:rsidR="009E0F2E" w:rsidRPr="00600D59" w:rsidRDefault="009E0F2E" w:rsidP="00F13F00">
            <w:pPr>
              <w:spacing w:beforeLines="0" w:before="0" w:afterLines="0" w:after="0"/>
              <w:ind w:left="0"/>
              <w:rPr>
                <w:rFonts w:eastAsiaTheme="minorEastAsia" w:cs="Arial"/>
                <w:b/>
                <w:smallCaps/>
                <w:color w:val="000000" w:themeColor="text1"/>
              </w:rPr>
            </w:pPr>
            <w:r w:rsidRPr="00600D59">
              <w:rPr>
                <w:rFonts w:eastAsiaTheme="minorEastAsia" w:cs="Arial"/>
                <w:b/>
                <w:color w:val="000000" w:themeColor="text1"/>
              </w:rPr>
              <w:t>Είδος</w:t>
            </w:r>
          </w:p>
        </w:tc>
        <w:tc>
          <w:tcPr>
            <w:tcW w:w="4678" w:type="dxa"/>
            <w:shd w:val="clear" w:color="auto" w:fill="D9D9D9" w:themeFill="background1" w:themeFillShade="D9"/>
            <w:vAlign w:val="center"/>
          </w:tcPr>
          <w:p w14:paraId="3E976277" w14:textId="77777777" w:rsidR="009E0F2E" w:rsidRPr="00600D59" w:rsidRDefault="009E0F2E" w:rsidP="00F13F00">
            <w:pPr>
              <w:spacing w:beforeLines="0" w:before="0" w:afterLines="0" w:after="0"/>
              <w:ind w:left="0"/>
              <w:rPr>
                <w:rFonts w:eastAsiaTheme="minorEastAsia" w:cs="Arial"/>
                <w:b/>
                <w:smallCaps/>
                <w:color w:val="000000" w:themeColor="text1"/>
              </w:rPr>
            </w:pPr>
            <w:r w:rsidRPr="00600D59">
              <w:rPr>
                <w:rFonts w:eastAsiaTheme="minorEastAsia" w:cs="Arial"/>
                <w:b/>
                <w:color w:val="000000" w:themeColor="text1"/>
              </w:rPr>
              <w:t>Περιγραφή</w:t>
            </w:r>
          </w:p>
        </w:tc>
      </w:tr>
      <w:tr w:rsidR="009E0F2E" w:rsidRPr="00600D59" w14:paraId="27A6BAE6" w14:textId="77777777" w:rsidTr="00F13F00">
        <w:trPr>
          <w:trHeight w:val="553"/>
          <w:jc w:val="center"/>
        </w:trPr>
        <w:tc>
          <w:tcPr>
            <w:tcW w:w="2126" w:type="dxa"/>
            <w:vAlign w:val="center"/>
          </w:tcPr>
          <w:p w14:paraId="0A22C0AE" w14:textId="77777777" w:rsidR="009E0F2E" w:rsidRPr="00600D59" w:rsidRDefault="009E0F2E" w:rsidP="00F13F00">
            <w:pPr>
              <w:spacing w:beforeLines="0" w:before="0" w:afterLines="0" w:after="0"/>
              <w:ind w:left="0"/>
              <w:rPr>
                <w:rFonts w:cs="Arial"/>
                <w:b/>
              </w:rPr>
            </w:pPr>
            <w:r w:rsidRPr="00600D59">
              <w:rPr>
                <w:rFonts w:cs="Arial"/>
                <w:b/>
              </w:rPr>
              <w:t>Συνδεσιμότητα</w:t>
            </w:r>
          </w:p>
        </w:tc>
        <w:tc>
          <w:tcPr>
            <w:tcW w:w="4678" w:type="dxa"/>
            <w:vAlign w:val="center"/>
          </w:tcPr>
          <w:p w14:paraId="724682CA" w14:textId="77777777" w:rsidR="009E0F2E" w:rsidRPr="00600D59" w:rsidRDefault="009E0F2E" w:rsidP="00F13F00">
            <w:pPr>
              <w:pStyle w:val="aa"/>
              <w:numPr>
                <w:ilvl w:val="0"/>
                <w:numId w:val="120"/>
              </w:numPr>
              <w:spacing w:beforeLines="20" w:before="62" w:afterLines="20" w:after="62"/>
              <w:ind w:left="357" w:hanging="357"/>
              <w:rPr>
                <w:rFonts w:cs="Arial"/>
              </w:rPr>
            </w:pPr>
            <w:r w:rsidRPr="00600D59">
              <w:rPr>
                <w:rFonts w:cs="Arial"/>
              </w:rPr>
              <w:t>USB 2.0, Τύπου C</w:t>
            </w:r>
          </w:p>
          <w:p w14:paraId="16146656" w14:textId="77777777" w:rsidR="009E0F2E" w:rsidRPr="00600D59" w:rsidRDefault="009E0F2E" w:rsidP="00F13F00">
            <w:pPr>
              <w:pStyle w:val="aa"/>
              <w:numPr>
                <w:ilvl w:val="0"/>
                <w:numId w:val="120"/>
              </w:numPr>
              <w:spacing w:beforeLines="20" w:before="62" w:afterLines="20" w:after="62"/>
              <w:ind w:left="357" w:hanging="357"/>
              <w:rPr>
                <w:rFonts w:eastAsiaTheme="minorEastAsia" w:cs="Arial"/>
                <w:smallCaps/>
                <w:color w:val="000000" w:themeColor="text1"/>
              </w:rPr>
            </w:pPr>
            <w:r w:rsidRPr="00600D59">
              <w:rPr>
                <w:rFonts w:cs="Arial"/>
              </w:rPr>
              <w:t>Bluetooth 4.2</w:t>
            </w:r>
          </w:p>
        </w:tc>
      </w:tr>
      <w:tr w:rsidR="009E0F2E" w:rsidRPr="00600D59" w14:paraId="0102EF38" w14:textId="77777777" w:rsidTr="00F13F00">
        <w:trPr>
          <w:trHeight w:val="421"/>
          <w:jc w:val="center"/>
        </w:trPr>
        <w:tc>
          <w:tcPr>
            <w:tcW w:w="2126" w:type="dxa"/>
            <w:vAlign w:val="center"/>
          </w:tcPr>
          <w:p w14:paraId="425CD23C" w14:textId="77777777" w:rsidR="009E0F2E" w:rsidRPr="00600D59" w:rsidRDefault="009E0F2E" w:rsidP="00F13F00">
            <w:pPr>
              <w:spacing w:beforeLines="0" w:before="0" w:afterLines="0" w:after="0"/>
              <w:ind w:left="0"/>
              <w:rPr>
                <w:rFonts w:cs="Arial"/>
                <w:b/>
              </w:rPr>
            </w:pPr>
            <w:r w:rsidRPr="00600D59">
              <w:rPr>
                <w:rFonts w:cs="Arial"/>
                <w:b/>
              </w:rPr>
              <w:t>Τάση εισόδου</w:t>
            </w:r>
          </w:p>
        </w:tc>
        <w:tc>
          <w:tcPr>
            <w:tcW w:w="4678" w:type="dxa"/>
            <w:vAlign w:val="center"/>
          </w:tcPr>
          <w:p w14:paraId="7DFA28FA" w14:textId="77777777" w:rsidR="009E0F2E" w:rsidRPr="00600D59" w:rsidRDefault="009E0F2E" w:rsidP="00F13F00">
            <w:pPr>
              <w:spacing w:beforeLines="0" w:before="0" w:afterLines="0" w:after="0"/>
              <w:ind w:left="0"/>
              <w:rPr>
                <w:rFonts w:cs="Arial"/>
              </w:rPr>
            </w:pPr>
            <w:r w:rsidRPr="00600D59">
              <w:rPr>
                <w:rFonts w:cs="Arial"/>
              </w:rPr>
              <w:t>5 V DC</w:t>
            </w:r>
          </w:p>
        </w:tc>
      </w:tr>
      <w:tr w:rsidR="009E0F2E" w:rsidRPr="00600D59" w14:paraId="7484D765" w14:textId="77777777" w:rsidTr="00F13F00">
        <w:trPr>
          <w:trHeight w:val="414"/>
          <w:jc w:val="center"/>
        </w:trPr>
        <w:tc>
          <w:tcPr>
            <w:tcW w:w="2126" w:type="dxa"/>
            <w:vAlign w:val="center"/>
          </w:tcPr>
          <w:p w14:paraId="689FD623" w14:textId="77777777" w:rsidR="009E0F2E" w:rsidRPr="00600D59" w:rsidRDefault="009E0F2E" w:rsidP="00F13F00">
            <w:pPr>
              <w:spacing w:beforeLines="0" w:before="0" w:afterLines="0" w:after="0"/>
              <w:ind w:left="0"/>
              <w:rPr>
                <w:rFonts w:cs="Arial"/>
                <w:b/>
              </w:rPr>
            </w:pPr>
            <w:r w:rsidRPr="00600D59">
              <w:rPr>
                <w:rFonts w:cs="Arial"/>
                <w:b/>
              </w:rPr>
              <w:t>Λειτουργώντας ρεύμα</w:t>
            </w:r>
          </w:p>
        </w:tc>
        <w:tc>
          <w:tcPr>
            <w:tcW w:w="4678" w:type="dxa"/>
            <w:vAlign w:val="center"/>
          </w:tcPr>
          <w:p w14:paraId="56E6EFA8" w14:textId="77777777" w:rsidR="009E0F2E" w:rsidRPr="00600D59" w:rsidRDefault="009E0F2E" w:rsidP="00F13F00">
            <w:pPr>
              <w:spacing w:beforeLines="0" w:before="0" w:afterLines="0" w:after="0"/>
              <w:ind w:left="0"/>
              <w:rPr>
                <w:rFonts w:cs="Arial"/>
              </w:rPr>
            </w:pPr>
            <w:r w:rsidRPr="00600D59">
              <w:rPr>
                <w:rFonts w:cs="Arial"/>
              </w:rPr>
              <w:t>&lt; 150 mA στα 12 V DC</w:t>
            </w:r>
          </w:p>
        </w:tc>
      </w:tr>
      <w:tr w:rsidR="009E0F2E" w:rsidRPr="00600D59" w14:paraId="00F53E24" w14:textId="77777777" w:rsidTr="00F13F00">
        <w:trPr>
          <w:trHeight w:val="406"/>
          <w:jc w:val="center"/>
        </w:trPr>
        <w:tc>
          <w:tcPr>
            <w:tcW w:w="2126" w:type="dxa"/>
            <w:vAlign w:val="center"/>
          </w:tcPr>
          <w:p w14:paraId="274835F4" w14:textId="77777777" w:rsidR="009E0F2E" w:rsidRPr="00600D59" w:rsidRDefault="009E0F2E" w:rsidP="00F13F00">
            <w:pPr>
              <w:spacing w:beforeLines="0" w:before="0" w:afterLines="0" w:after="0"/>
              <w:ind w:left="0"/>
              <w:rPr>
                <w:rFonts w:cs="Arial"/>
                <w:b/>
              </w:rPr>
            </w:pPr>
            <w:r w:rsidRPr="00600D59">
              <w:rPr>
                <w:rFonts w:cs="Arial"/>
                <w:b/>
              </w:rPr>
              <w:t>Εσωτερική μπαταρία</w:t>
            </w:r>
          </w:p>
        </w:tc>
        <w:tc>
          <w:tcPr>
            <w:tcW w:w="4678" w:type="dxa"/>
            <w:vAlign w:val="center"/>
          </w:tcPr>
          <w:p w14:paraId="184A99A6" w14:textId="77777777" w:rsidR="009E0F2E" w:rsidRPr="00600D59" w:rsidRDefault="009E0F2E" w:rsidP="00F13F00">
            <w:pPr>
              <w:spacing w:beforeLines="0" w:before="0" w:afterLines="0" w:after="0"/>
              <w:ind w:left="0"/>
              <w:rPr>
                <w:rFonts w:cs="Arial"/>
              </w:rPr>
            </w:pPr>
            <w:r w:rsidRPr="00600D59">
              <w:rPr>
                <w:rFonts w:cs="Arial"/>
              </w:rPr>
              <w:t>Μπαταρία ιόντων λιθίου 3,7 V/800 mAh πολυμερούς</w:t>
            </w:r>
          </w:p>
        </w:tc>
      </w:tr>
      <w:tr w:rsidR="009E0F2E" w:rsidRPr="00600D59" w14:paraId="0BA09CC3" w14:textId="77777777" w:rsidTr="00F13F00">
        <w:trPr>
          <w:trHeight w:val="425"/>
          <w:jc w:val="center"/>
        </w:trPr>
        <w:tc>
          <w:tcPr>
            <w:tcW w:w="2126" w:type="dxa"/>
            <w:vAlign w:val="center"/>
          </w:tcPr>
          <w:p w14:paraId="5B5D8D78" w14:textId="77777777" w:rsidR="009E0F2E" w:rsidRPr="00600D59" w:rsidRDefault="009E0F2E" w:rsidP="00F13F00">
            <w:pPr>
              <w:spacing w:beforeLines="0" w:before="0" w:afterLines="0" w:after="0"/>
              <w:ind w:left="0"/>
              <w:rPr>
                <w:rFonts w:cs="Arial"/>
                <w:b/>
              </w:rPr>
            </w:pPr>
            <w:r w:rsidRPr="00600D59">
              <w:rPr>
                <w:rFonts w:cs="Arial"/>
                <w:b/>
              </w:rPr>
              <w:lastRenderedPageBreak/>
              <w:t>Εύρος CCA</w:t>
            </w:r>
          </w:p>
        </w:tc>
        <w:tc>
          <w:tcPr>
            <w:tcW w:w="4678" w:type="dxa"/>
            <w:vAlign w:val="center"/>
          </w:tcPr>
          <w:p w14:paraId="2F091CBF" w14:textId="77777777" w:rsidR="009E0F2E" w:rsidRPr="00600D59" w:rsidRDefault="009E0F2E" w:rsidP="00F13F00">
            <w:pPr>
              <w:spacing w:beforeLines="0" w:before="0" w:afterLines="0" w:after="0"/>
              <w:ind w:left="0"/>
              <w:rPr>
                <w:rFonts w:cs="Arial"/>
              </w:rPr>
            </w:pPr>
            <w:r w:rsidRPr="00600D59">
              <w:rPr>
                <w:rFonts w:cs="Arial"/>
              </w:rPr>
              <w:t>100 έως 2000 Α</w:t>
            </w:r>
          </w:p>
        </w:tc>
      </w:tr>
      <w:tr w:rsidR="009E0F2E" w:rsidRPr="00600D59" w14:paraId="03845ED3" w14:textId="77777777" w:rsidTr="00F13F00">
        <w:trPr>
          <w:trHeight w:val="417"/>
          <w:jc w:val="center"/>
        </w:trPr>
        <w:tc>
          <w:tcPr>
            <w:tcW w:w="2126" w:type="dxa"/>
            <w:vAlign w:val="center"/>
          </w:tcPr>
          <w:p w14:paraId="2BAAA25C" w14:textId="77777777" w:rsidR="009E0F2E" w:rsidRPr="00600D59" w:rsidRDefault="009E0F2E" w:rsidP="00F13F00">
            <w:pPr>
              <w:spacing w:beforeLines="0" w:before="0" w:afterLines="0" w:after="0"/>
              <w:ind w:left="0"/>
              <w:rPr>
                <w:rFonts w:cs="Arial"/>
                <w:b/>
              </w:rPr>
            </w:pPr>
            <w:r w:rsidRPr="00600D59">
              <w:rPr>
                <w:rFonts w:cs="Arial"/>
                <w:b/>
              </w:rPr>
              <w:t>Εύρος τάσης</w:t>
            </w:r>
          </w:p>
        </w:tc>
        <w:tc>
          <w:tcPr>
            <w:tcW w:w="4678" w:type="dxa"/>
            <w:vAlign w:val="center"/>
          </w:tcPr>
          <w:p w14:paraId="4C235BC4" w14:textId="77777777" w:rsidR="009E0F2E" w:rsidRPr="00600D59" w:rsidRDefault="009E0F2E" w:rsidP="00F13F00">
            <w:pPr>
              <w:spacing w:beforeLines="0" w:before="0" w:afterLines="0" w:after="0"/>
              <w:ind w:left="0"/>
              <w:rPr>
                <w:rFonts w:cs="Arial"/>
              </w:rPr>
            </w:pPr>
            <w:r w:rsidRPr="00600D59">
              <w:rPr>
                <w:rFonts w:cs="Arial"/>
              </w:rPr>
              <w:t>1,5 έως 16 V</w:t>
            </w:r>
          </w:p>
        </w:tc>
      </w:tr>
      <w:tr w:rsidR="009E0F2E" w:rsidRPr="00600D59" w14:paraId="0FBB7976" w14:textId="77777777" w:rsidTr="00F13F00">
        <w:trPr>
          <w:trHeight w:val="410"/>
          <w:jc w:val="center"/>
        </w:trPr>
        <w:tc>
          <w:tcPr>
            <w:tcW w:w="2126" w:type="dxa"/>
            <w:vAlign w:val="center"/>
          </w:tcPr>
          <w:p w14:paraId="0836785B" w14:textId="77777777" w:rsidR="009E0F2E" w:rsidRPr="00600D59" w:rsidRDefault="009E0F2E" w:rsidP="00F13F00">
            <w:pPr>
              <w:spacing w:beforeLines="0" w:before="0" w:afterLines="0" w:after="0"/>
              <w:ind w:left="0"/>
              <w:rPr>
                <w:rFonts w:cs="Arial"/>
                <w:b/>
              </w:rPr>
            </w:pPr>
            <w:r w:rsidRPr="00600D59">
              <w:rPr>
                <w:rFonts w:cs="Arial"/>
                <w:b/>
              </w:rPr>
              <w:t>Θερμοκρασία εργασίας.</w:t>
            </w:r>
          </w:p>
        </w:tc>
        <w:tc>
          <w:tcPr>
            <w:tcW w:w="4678" w:type="dxa"/>
            <w:vAlign w:val="center"/>
          </w:tcPr>
          <w:p w14:paraId="2CB3FB46" w14:textId="67D81C30" w:rsidR="009E0F2E" w:rsidRPr="00600D59" w:rsidRDefault="002D5E6C" w:rsidP="00F13F00">
            <w:pPr>
              <w:spacing w:beforeLines="0" w:before="0" w:afterLines="0" w:after="0"/>
              <w:ind w:left="0"/>
              <w:rPr>
                <w:rFonts w:cs="Arial"/>
              </w:rPr>
            </w:pPr>
            <w:r w:rsidRPr="00600D59">
              <w:rPr>
                <w:rFonts w:cs="Arial"/>
              </w:rPr>
              <w:t>-10°C έως 50°C (14°F έως 122</w:t>
            </w:r>
            <w:r w:rsidR="009E0F2E" w:rsidRPr="00600D59">
              <w:rPr>
                <w:rFonts w:cs="Arial"/>
              </w:rPr>
              <w:t>°F)</w:t>
            </w:r>
          </w:p>
        </w:tc>
      </w:tr>
      <w:tr w:rsidR="009E0F2E" w:rsidRPr="00600D59" w14:paraId="58A23046" w14:textId="77777777" w:rsidTr="00F13F00">
        <w:trPr>
          <w:trHeight w:val="415"/>
          <w:jc w:val="center"/>
        </w:trPr>
        <w:tc>
          <w:tcPr>
            <w:tcW w:w="2126" w:type="dxa"/>
            <w:vAlign w:val="center"/>
          </w:tcPr>
          <w:p w14:paraId="262F4CDB" w14:textId="77777777" w:rsidR="009E0F2E" w:rsidRPr="00600D59" w:rsidRDefault="009E0F2E" w:rsidP="00F13F00">
            <w:pPr>
              <w:spacing w:beforeLines="0" w:before="0" w:afterLines="0" w:after="0"/>
              <w:ind w:left="0"/>
              <w:rPr>
                <w:rFonts w:cs="Arial"/>
                <w:b/>
              </w:rPr>
            </w:pPr>
            <w:r w:rsidRPr="00600D59">
              <w:rPr>
                <w:rFonts w:cs="Arial"/>
                <w:b/>
              </w:rPr>
              <w:t>Θερμοκρασία αποθήκευσης.</w:t>
            </w:r>
          </w:p>
        </w:tc>
        <w:tc>
          <w:tcPr>
            <w:tcW w:w="4678" w:type="dxa"/>
            <w:vAlign w:val="center"/>
          </w:tcPr>
          <w:p w14:paraId="7FA42EBE" w14:textId="144E6FAE" w:rsidR="009E0F2E" w:rsidRPr="00600D59" w:rsidRDefault="002D5E6C" w:rsidP="00F13F00">
            <w:pPr>
              <w:spacing w:beforeLines="0" w:before="0" w:afterLines="0" w:after="0"/>
              <w:ind w:left="0"/>
              <w:rPr>
                <w:rFonts w:cs="Arial"/>
              </w:rPr>
            </w:pPr>
            <w:r w:rsidRPr="00600D59">
              <w:rPr>
                <w:rFonts w:cs="Arial"/>
              </w:rPr>
              <w:t>-20°C έως 60°C (-4°F έως 140</w:t>
            </w:r>
            <w:r w:rsidR="009E0F2E" w:rsidRPr="00600D59">
              <w:rPr>
                <w:rFonts w:cs="Arial"/>
              </w:rPr>
              <w:t>°F)</w:t>
            </w:r>
          </w:p>
        </w:tc>
      </w:tr>
      <w:tr w:rsidR="009E0F2E" w:rsidRPr="00600D59" w14:paraId="077E4477" w14:textId="77777777" w:rsidTr="00F13F00">
        <w:trPr>
          <w:trHeight w:val="603"/>
          <w:jc w:val="center"/>
        </w:trPr>
        <w:tc>
          <w:tcPr>
            <w:tcW w:w="2126" w:type="dxa"/>
            <w:vAlign w:val="center"/>
          </w:tcPr>
          <w:p w14:paraId="6122D401" w14:textId="77777777" w:rsidR="009E0F2E" w:rsidRPr="00600D59" w:rsidRDefault="009E0F2E" w:rsidP="00F13F00">
            <w:pPr>
              <w:spacing w:beforeLines="0" w:before="0" w:afterLines="0" w:after="0"/>
              <w:ind w:left="0"/>
              <w:rPr>
                <w:rFonts w:cs="Arial"/>
                <w:b/>
              </w:rPr>
            </w:pPr>
            <w:r w:rsidRPr="00600D59">
              <w:rPr>
                <w:rFonts w:cs="Arial"/>
                <w:b/>
              </w:rPr>
              <w:t xml:space="preserve">Διαστάσεις </w:t>
            </w:r>
            <w:r w:rsidRPr="00600D59">
              <w:rPr>
                <w:rFonts w:cs="Arial"/>
                <w:b/>
                <w:sz w:val="15"/>
                <w:szCs w:val="15"/>
              </w:rPr>
              <w:t>(Μ x Π x Υ)</w:t>
            </w:r>
          </w:p>
        </w:tc>
        <w:tc>
          <w:tcPr>
            <w:tcW w:w="4678" w:type="dxa"/>
            <w:vAlign w:val="center"/>
          </w:tcPr>
          <w:p w14:paraId="102C1DC2" w14:textId="77777777" w:rsidR="009E0F2E" w:rsidRPr="00600D59" w:rsidRDefault="009E0F2E" w:rsidP="00F13F00">
            <w:pPr>
              <w:spacing w:beforeLines="0" w:before="0" w:afterLines="0" w:after="0"/>
              <w:ind w:left="0"/>
              <w:rPr>
                <w:rFonts w:cs="Arial"/>
              </w:rPr>
            </w:pPr>
            <w:r w:rsidRPr="00600D59">
              <w:rPr>
                <w:rFonts w:cs="Arial"/>
              </w:rPr>
              <w:t>107 mm (4,21”) x 75 mm (2,95”) x 26 mm (1,02”) (δεν περιλαμβάνεται καλώδιο σφιγκτήρα)</w:t>
            </w:r>
          </w:p>
        </w:tc>
      </w:tr>
      <w:tr w:rsidR="009E0F2E" w:rsidRPr="00600D59" w14:paraId="5EB389FA" w14:textId="77777777" w:rsidTr="00F13F00">
        <w:trPr>
          <w:trHeight w:val="413"/>
          <w:jc w:val="center"/>
        </w:trPr>
        <w:tc>
          <w:tcPr>
            <w:tcW w:w="2126" w:type="dxa"/>
            <w:vAlign w:val="center"/>
          </w:tcPr>
          <w:p w14:paraId="12154A6C" w14:textId="77777777" w:rsidR="009E0F2E" w:rsidRPr="00600D59" w:rsidRDefault="009E0F2E" w:rsidP="00F13F00">
            <w:pPr>
              <w:spacing w:beforeLines="0" w:before="0" w:afterLines="0" w:after="0"/>
              <w:ind w:left="0"/>
              <w:rPr>
                <w:rFonts w:cs="Arial"/>
                <w:b/>
              </w:rPr>
            </w:pPr>
            <w:r w:rsidRPr="00600D59">
              <w:rPr>
                <w:rFonts w:cs="Arial"/>
                <w:b/>
              </w:rPr>
              <w:t>Βάρος</w:t>
            </w:r>
          </w:p>
        </w:tc>
        <w:tc>
          <w:tcPr>
            <w:tcW w:w="4678" w:type="dxa"/>
            <w:vAlign w:val="center"/>
          </w:tcPr>
          <w:p w14:paraId="55D4C5C2" w14:textId="77777777" w:rsidR="009E0F2E" w:rsidRPr="00600D59" w:rsidRDefault="009E0F2E" w:rsidP="00F13F00">
            <w:pPr>
              <w:spacing w:beforeLines="0" w:before="0" w:afterLines="0" w:after="0"/>
              <w:ind w:left="0"/>
              <w:rPr>
                <w:rFonts w:cs="Arial"/>
              </w:rPr>
            </w:pPr>
            <w:r w:rsidRPr="00600D59">
              <w:rPr>
                <w:rFonts w:cs="Arial"/>
              </w:rPr>
              <w:t>320 γρ. (0,7 λίβρες)</w:t>
            </w:r>
          </w:p>
        </w:tc>
      </w:tr>
    </w:tbl>
    <w:p w14:paraId="28C1283E" w14:textId="77777777" w:rsidR="009E0F2E" w:rsidRPr="00600D59" w:rsidRDefault="009E0F2E" w:rsidP="009E0F2E">
      <w:pPr>
        <w:pStyle w:val="20"/>
        <w:spacing w:before="312" w:after="156"/>
        <w:rPr>
          <w:rFonts w:cs="Arial"/>
        </w:rPr>
      </w:pPr>
      <w:bookmarkStart w:id="493" w:name="_Toc114038104"/>
      <w:bookmarkStart w:id="494" w:name="_Toc159436351"/>
      <w:r w:rsidRPr="00600D59">
        <w:rPr>
          <w:rFonts w:cs="Arial"/>
        </w:rPr>
        <w:t xml:space="preserve"> </w:t>
      </w:r>
      <w:bookmarkStart w:id="495" w:name="_Toc204006077"/>
      <w:r w:rsidRPr="00600D59">
        <w:rPr>
          <w:rFonts w:cs="Arial"/>
        </w:rPr>
        <w:t>Προετοιμασία για το τεστ</w:t>
      </w:r>
      <w:bookmarkEnd w:id="493"/>
      <w:bookmarkEnd w:id="494"/>
      <w:bookmarkEnd w:id="495"/>
      <w:r w:rsidRPr="00600D59">
        <w:rPr>
          <w:rFonts w:cs="Arial"/>
        </w:rPr>
        <w:t xml:space="preserve"> </w:t>
      </w:r>
    </w:p>
    <w:p w14:paraId="1531A5FF" w14:textId="77777777" w:rsidR="009E0F2E" w:rsidRPr="00600D59" w:rsidRDefault="009E0F2E" w:rsidP="009E0F2E">
      <w:pPr>
        <w:pStyle w:val="30"/>
        <w:spacing w:before="312" w:after="156"/>
      </w:pPr>
      <w:bookmarkStart w:id="496" w:name="_Toc79087907"/>
      <w:bookmarkStart w:id="497" w:name="_Toc109724458"/>
      <w:bookmarkStart w:id="498" w:name="_Toc114038105"/>
      <w:bookmarkStart w:id="499" w:name="_Toc159436352"/>
      <w:r w:rsidRPr="00600D59">
        <w:t>Επιθεωρήστε την μπαταρία</w:t>
      </w:r>
      <w:bookmarkEnd w:id="496"/>
      <w:bookmarkEnd w:id="497"/>
      <w:bookmarkEnd w:id="498"/>
      <w:bookmarkEnd w:id="499"/>
    </w:p>
    <w:p w14:paraId="2CB9E874" w14:textId="77777777" w:rsidR="009E0F2E" w:rsidRPr="00600D59" w:rsidRDefault="009E0F2E" w:rsidP="009E0F2E">
      <w:pPr>
        <w:pStyle w:val="EN"/>
        <w:spacing w:before="156" w:after="156"/>
        <w:rPr>
          <w:rFonts w:cs="Arial"/>
        </w:rPr>
      </w:pPr>
      <w:r w:rsidRPr="00600D59">
        <w:rPr>
          <w:rFonts w:cs="Arial"/>
        </w:rPr>
        <w:t>Πριν ξεκινήσετε μια δοκιμή, ελέγξτε την μπαταρία για:</w:t>
      </w:r>
    </w:p>
    <w:p w14:paraId="7317622F" w14:textId="77777777" w:rsidR="009E0F2E" w:rsidRPr="00600D59" w:rsidRDefault="009E0F2E" w:rsidP="009E0F2E">
      <w:pPr>
        <w:pStyle w:val="aa"/>
        <w:widowControl w:val="0"/>
        <w:numPr>
          <w:ilvl w:val="0"/>
          <w:numId w:val="94"/>
        </w:numPr>
        <w:spacing w:beforeLines="20" w:before="62" w:afterLines="20" w:after="62"/>
        <w:ind w:left="641" w:hanging="357"/>
        <w:rPr>
          <w:rFonts w:cs="Arial"/>
        </w:rPr>
      </w:pPr>
      <w:r w:rsidRPr="00600D59">
        <w:rPr>
          <w:rFonts w:cs="Arial"/>
        </w:rPr>
        <w:t>Ρωγμές, τσακίσεις ή διαρροές. Εάν παρατηρήσετε οποιοδήποτε από αυτά τα ελαττώματα, αντικαταστήστε την μπαταρία.</w:t>
      </w:r>
    </w:p>
    <w:p w14:paraId="631EA02E" w14:textId="77777777" w:rsidR="009E0F2E" w:rsidRPr="00600D59" w:rsidRDefault="009E0F2E" w:rsidP="009E0F2E">
      <w:pPr>
        <w:pStyle w:val="aa"/>
        <w:widowControl w:val="0"/>
        <w:numPr>
          <w:ilvl w:val="0"/>
          <w:numId w:val="94"/>
        </w:numPr>
        <w:spacing w:beforeLines="20" w:before="62" w:afterLines="20" w:after="62"/>
        <w:ind w:left="641" w:hanging="357"/>
        <w:rPr>
          <w:rFonts w:cs="Arial"/>
        </w:rPr>
      </w:pPr>
      <w:r w:rsidRPr="00600D59">
        <w:rPr>
          <w:rFonts w:cs="Arial"/>
        </w:rPr>
        <w:t>Διαβρωμένα, χαλαρά ή κατεστραμμένα καλώδια και συνδέσεις. Επισκευάστε ή αντικαταστήστε όπως απαιτείται.</w:t>
      </w:r>
    </w:p>
    <w:p w14:paraId="28F3EF56" w14:textId="77777777" w:rsidR="009E0F2E" w:rsidRPr="00600D59" w:rsidRDefault="009E0F2E" w:rsidP="009E0F2E">
      <w:pPr>
        <w:pStyle w:val="aa"/>
        <w:widowControl w:val="0"/>
        <w:numPr>
          <w:ilvl w:val="0"/>
          <w:numId w:val="94"/>
        </w:numPr>
        <w:spacing w:beforeLines="20" w:before="62" w:afterLines="20" w:after="62"/>
        <w:ind w:left="641" w:hanging="357"/>
        <w:rPr>
          <w:rFonts w:cs="Arial"/>
        </w:rPr>
      </w:pPr>
      <w:r w:rsidRPr="00600D59">
        <w:rPr>
          <w:rFonts w:cs="Arial"/>
        </w:rPr>
        <w:t>Διάβρωση στους ακροδέκτες της μπαταρίας και βρωμιά ή οξύ στο πάνω μέρος της θήκης. Καθαρίστε τη θήκη και τους ακροδέκτες χρησιμοποιώντας μια συρμάτινη βούρτσα και ένα μείγμα νερού και μαγειρικής σόδας.</w:t>
      </w:r>
    </w:p>
    <w:p w14:paraId="31317BED" w14:textId="77777777" w:rsidR="009E0F2E" w:rsidRPr="00600D59" w:rsidRDefault="009E0F2E" w:rsidP="009E0F2E">
      <w:pPr>
        <w:pStyle w:val="30"/>
        <w:spacing w:before="312" w:after="156"/>
      </w:pPr>
      <w:bookmarkStart w:id="500" w:name="_Toc114038106"/>
      <w:bookmarkStart w:id="501" w:name="_Toc159436353"/>
      <w:r w:rsidRPr="00600D59">
        <w:t>Συνδέστε τον ελεγκτή μπαταρίας</w:t>
      </w:r>
      <w:bookmarkEnd w:id="500"/>
      <w:bookmarkEnd w:id="501"/>
    </w:p>
    <w:p w14:paraId="526C0A17" w14:textId="77777777" w:rsidR="009E0F2E" w:rsidRPr="00600D59" w:rsidRDefault="009E0F2E" w:rsidP="009E0F2E">
      <w:pPr>
        <w:pStyle w:val="aa"/>
        <w:widowControl w:val="0"/>
        <w:numPr>
          <w:ilvl w:val="0"/>
          <w:numId w:val="25"/>
        </w:numPr>
        <w:spacing w:beforeLines="20" w:before="62" w:afterLines="20" w:after="62"/>
        <w:ind w:left="641" w:hanging="357"/>
        <w:jc w:val="left"/>
        <w:rPr>
          <w:rFonts w:cs="Arial"/>
        </w:rPr>
      </w:pPr>
      <w:r w:rsidRPr="00600D59">
        <w:rPr>
          <w:rFonts w:cs="Arial"/>
          <w:b/>
        </w:rPr>
        <w:t>Για σύζευξη με το tablet MaxiSys</w:t>
      </w:r>
    </w:p>
    <w:p w14:paraId="15CBE9C7" w14:textId="77777777" w:rsidR="009E0F2E" w:rsidRPr="00600D59" w:rsidRDefault="009E0F2E" w:rsidP="009E0F2E">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600D59">
        <w:rPr>
          <w:rFonts w:cs="Arial"/>
          <w:kern w:val="0"/>
          <w:szCs w:val="18"/>
        </w:rPr>
        <w:t>Ενεργοποιήστε τόσο το tablet MaxiSys όσο και το δοκιμαστικό μπαταρίας BT506. Βεβαιωθείτε ότι οι μονάδες είναι επαρκώς φορτισμένες πριν ξεκινήσετε.</w:t>
      </w:r>
    </w:p>
    <w:p w14:paraId="4AD42D77" w14:textId="58E17C63" w:rsidR="009E0F2E" w:rsidRPr="00600D59" w:rsidRDefault="009E0F2E" w:rsidP="009E0F2E">
      <w:pPr>
        <w:pStyle w:val="aa"/>
        <w:widowControl w:val="0"/>
        <w:numPr>
          <w:ilvl w:val="0"/>
          <w:numId w:val="95"/>
        </w:numPr>
        <w:autoSpaceDE w:val="0"/>
        <w:autoSpaceDN w:val="0"/>
        <w:adjustRightInd w:val="0"/>
        <w:spacing w:beforeLines="20" w:before="62" w:afterLines="20" w:after="62"/>
        <w:ind w:left="998" w:hanging="357"/>
        <w:rPr>
          <w:rFonts w:cs="Arial"/>
        </w:rPr>
      </w:pPr>
      <w:r w:rsidRPr="00600D59">
        <w:rPr>
          <w:rFonts w:cs="Arial"/>
          <w:kern w:val="0"/>
          <w:szCs w:val="18"/>
        </w:rPr>
        <w:t xml:space="preserve">Ενεργοποιήστε το Bluetooth στο tablet πατώντας </w:t>
      </w:r>
      <w:r w:rsidR="0027374D" w:rsidRPr="00600D59">
        <w:rPr>
          <w:rFonts w:cs="Arial"/>
          <w:b/>
          <w:kern w:val="0"/>
          <w:szCs w:val="18"/>
        </w:rPr>
        <w:t>VCI</w:t>
      </w:r>
      <w:r w:rsidRPr="00600D59">
        <w:rPr>
          <w:rFonts w:cs="Arial"/>
          <w:b/>
          <w:kern w:val="0"/>
          <w:szCs w:val="18"/>
        </w:rPr>
        <w:t xml:space="preserve"> Manager </w:t>
      </w:r>
      <w:r w:rsidRPr="00600D59">
        <w:rPr>
          <w:rFonts w:cs="Arial"/>
          <w:kern w:val="0"/>
          <w:szCs w:val="18"/>
        </w:rPr>
        <w:t xml:space="preserve">&gt; </w:t>
      </w:r>
      <w:r w:rsidRPr="00600D59">
        <w:rPr>
          <w:rFonts w:cs="Arial"/>
          <w:b/>
          <w:kern w:val="0"/>
          <w:szCs w:val="18"/>
        </w:rPr>
        <w:t>BAS BT</w:t>
      </w:r>
      <w:r w:rsidR="00233E7B" w:rsidRPr="00600D59">
        <w:rPr>
          <w:rFonts w:cs="Arial"/>
          <w:b/>
          <w:kern w:val="0"/>
          <w:szCs w:val="18"/>
        </w:rPr>
        <w:t>.</w:t>
      </w:r>
      <w:r w:rsidRPr="00600D59">
        <w:rPr>
          <w:rFonts w:cs="Arial"/>
          <w:kern w:val="0"/>
          <w:szCs w:val="18"/>
        </w:rPr>
        <w:t xml:space="preserve"> </w:t>
      </w:r>
      <w:r w:rsidRPr="00600D59">
        <w:rPr>
          <w:rFonts w:cs="Arial"/>
        </w:rPr>
        <w:t xml:space="preserve">Πατήστε </w:t>
      </w:r>
      <w:r w:rsidRPr="00600D59">
        <w:rPr>
          <w:rFonts w:cs="Arial"/>
          <w:b/>
        </w:rPr>
        <w:t xml:space="preserve">Σάρωση </w:t>
      </w:r>
      <w:r w:rsidRPr="00600D59">
        <w:rPr>
          <w:rFonts w:cs="Arial"/>
        </w:rPr>
        <w:t>στην επάνω δεξιά γωνία. Η συσκευή θα ξεκινήσει την αναζήτηση για διαθέσιμες μονάδες σύζευξης.</w:t>
      </w:r>
    </w:p>
    <w:p w14:paraId="48E11495" w14:textId="77777777" w:rsidR="009E0F2E" w:rsidRPr="00600D59" w:rsidRDefault="009E0F2E" w:rsidP="009E0F2E">
      <w:pPr>
        <w:pStyle w:val="aa"/>
        <w:widowControl w:val="0"/>
        <w:numPr>
          <w:ilvl w:val="0"/>
          <w:numId w:val="95"/>
        </w:numPr>
        <w:autoSpaceDE w:val="0"/>
        <w:autoSpaceDN w:val="0"/>
        <w:adjustRightInd w:val="0"/>
        <w:spacing w:beforeLines="20" w:before="62" w:afterLines="20" w:after="62"/>
        <w:ind w:left="998" w:hanging="357"/>
        <w:rPr>
          <w:rFonts w:cs="Arial"/>
        </w:rPr>
      </w:pPr>
      <w:r w:rsidRPr="00600D59">
        <w:rPr>
          <w:rFonts w:cs="Arial"/>
        </w:rPr>
        <w:t>Ανάλογα με τον τύπο του δοκιμαστή μπαταρίας, το όνομα της συσκευής μπορεί να εμφανίζεται ως «Maxi» με επίθημα σειριακό αριθμό. Επιλέξτε την κατάλληλη συσκευή για σύζευξη.</w:t>
      </w:r>
    </w:p>
    <w:p w14:paraId="7DDF769C" w14:textId="77777777" w:rsidR="009E0F2E" w:rsidRPr="00600D59" w:rsidRDefault="009E0F2E" w:rsidP="009E0F2E">
      <w:pPr>
        <w:pStyle w:val="aa"/>
        <w:widowControl w:val="0"/>
        <w:numPr>
          <w:ilvl w:val="0"/>
          <w:numId w:val="95"/>
        </w:numPr>
        <w:autoSpaceDE w:val="0"/>
        <w:autoSpaceDN w:val="0"/>
        <w:adjustRightInd w:val="0"/>
        <w:spacing w:beforeLines="20" w:before="62" w:afterLines="20" w:after="62"/>
        <w:ind w:left="998" w:hanging="357"/>
        <w:rPr>
          <w:rFonts w:cs="Arial"/>
        </w:rPr>
      </w:pPr>
      <w:r w:rsidRPr="00600D59">
        <w:rPr>
          <w:rFonts w:cs="Arial"/>
        </w:rPr>
        <w:t>Όταν η σύνδεση ολοκληρωθεί με επιτυχία, η κατάσταση σύνδεσης θα είναι «Συνδεδεμένη».</w:t>
      </w:r>
    </w:p>
    <w:p w14:paraId="00D640C0" w14:textId="77777777" w:rsidR="009E0F2E" w:rsidRPr="00600D59" w:rsidRDefault="009E0F2E" w:rsidP="009E0F2E">
      <w:pPr>
        <w:pStyle w:val="Text"/>
        <w:spacing w:before="156" w:after="156"/>
        <w:rPr>
          <w:rFonts w:cs="Arial"/>
        </w:rPr>
      </w:pPr>
    </w:p>
    <w:p w14:paraId="367EC5D1" w14:textId="54551DE2" w:rsidR="009E0F2E" w:rsidRPr="00600D59" w:rsidRDefault="00600D59" w:rsidP="009E0F2E">
      <w:pPr>
        <w:autoSpaceDE w:val="0"/>
        <w:autoSpaceDN w:val="0"/>
        <w:spacing w:before="156" w:after="156" w:line="240" w:lineRule="auto"/>
        <w:ind w:left="0"/>
        <w:jc w:val="center"/>
        <w:rPr>
          <w:rFonts w:cs="Arial"/>
          <w:b/>
          <w:szCs w:val="18"/>
        </w:rPr>
      </w:pPr>
      <w:r w:rsidRPr="00600D59">
        <w:rPr>
          <w:rFonts w:cs="Arial"/>
          <w:b/>
          <w:noProof/>
          <w:szCs w:val="18"/>
          <w:lang w:val="en-US"/>
        </w:rPr>
        <w:drawing>
          <wp:inline distT="0" distB="0" distL="0" distR="0" wp14:anchorId="606845F6" wp14:editId="1B50C68F">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3877A204" w14:textId="7F0FFEF4" w:rsidR="009E0F2E" w:rsidRPr="00600D59" w:rsidRDefault="009E0F2E" w:rsidP="009E0F2E">
      <w:pPr>
        <w:pStyle w:val="ab"/>
        <w:spacing w:before="156" w:after="156"/>
        <w:rPr>
          <w:rFonts w:cs="Arial"/>
          <w:b w:val="0"/>
          <w:bCs/>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bCs/>
          <w:i/>
          <w:iCs/>
        </w:rPr>
        <w:t>Παράδειγμα σύνδεσης δοκιμαστή μπαταρίας 1</w:t>
      </w:r>
    </w:p>
    <w:p w14:paraId="608F5682" w14:textId="77777777" w:rsidR="009E0F2E" w:rsidRPr="00600D59" w:rsidRDefault="009E0F2E" w:rsidP="009E0F2E">
      <w:pPr>
        <w:pStyle w:val="aa"/>
        <w:widowControl w:val="0"/>
        <w:numPr>
          <w:ilvl w:val="0"/>
          <w:numId w:val="25"/>
        </w:numPr>
        <w:spacing w:beforeLines="20" w:before="62" w:afterLines="20" w:after="62"/>
        <w:ind w:left="641" w:hanging="357"/>
        <w:jc w:val="left"/>
        <w:rPr>
          <w:rFonts w:cs="Arial"/>
        </w:rPr>
      </w:pPr>
      <w:r w:rsidRPr="00600D59">
        <w:rPr>
          <w:rFonts w:cs="Arial"/>
          <w:b/>
        </w:rPr>
        <w:t>Για σύνδεση με μπαταρία</w:t>
      </w:r>
    </w:p>
    <w:p w14:paraId="75F69802" w14:textId="77777777" w:rsidR="009E0F2E" w:rsidRPr="00600D59" w:rsidRDefault="009E0F2E" w:rsidP="009E0F2E">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600D59">
        <w:rPr>
          <w:rFonts w:cs="Arial"/>
        </w:rPr>
        <w:t>Συνδέστε την κόκκινη τσιμπίδα στον θετικό (+) πόλο της μπαταρίας.</w:t>
      </w:r>
    </w:p>
    <w:p w14:paraId="10327C51" w14:textId="77777777" w:rsidR="009E0F2E" w:rsidRPr="00600D59" w:rsidRDefault="009E0F2E" w:rsidP="009E0F2E">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600D59">
        <w:rPr>
          <w:rFonts w:cs="Arial"/>
        </w:rPr>
        <w:t>Συνδέστε τη μαύρη τσιμπίδα στον αρνητικό (-) πόλο της μπαταρίας.</w:t>
      </w:r>
    </w:p>
    <w:p w14:paraId="7BD7DF00" w14:textId="25222206" w:rsidR="009E0F2E" w:rsidRPr="00600D59" w:rsidRDefault="00600D59" w:rsidP="009E0F2E">
      <w:pPr>
        <w:autoSpaceDE w:val="0"/>
        <w:autoSpaceDN w:val="0"/>
        <w:spacing w:beforeLines="0" w:before="0" w:afterLines="0" w:after="0" w:line="480" w:lineRule="auto"/>
        <w:ind w:left="0"/>
        <w:jc w:val="center"/>
        <w:rPr>
          <w:rFonts w:cs="Arial"/>
          <w:b/>
          <w:szCs w:val="18"/>
        </w:rPr>
      </w:pPr>
      <w:r w:rsidRPr="00600D59">
        <w:rPr>
          <w:rFonts w:cs="Arial"/>
          <w:noProof/>
          <w:lang w:val="en-US"/>
        </w:rPr>
        <w:drawing>
          <wp:inline distT="0" distB="0" distL="0" distR="0" wp14:anchorId="29801872" wp14:editId="3236A635">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23931051" w14:textId="6B4F920A" w:rsidR="009E0F2E" w:rsidRPr="00600D59" w:rsidRDefault="009E0F2E" w:rsidP="009E0F2E">
      <w:pPr>
        <w:pStyle w:val="ab"/>
        <w:spacing w:before="156" w:after="156"/>
        <w:rPr>
          <w:rFonts w:cs="Arial"/>
          <w:b w:val="0"/>
          <w:bCs/>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4</w:t>
      </w:r>
      <w:r w:rsidRPr="00600D59">
        <w:rPr>
          <w:rFonts w:cs="Arial"/>
          <w:noProof/>
        </w:rPr>
        <w:fldChar w:fldCharType="end"/>
      </w:r>
      <w:r w:rsidRPr="00600D59">
        <w:rPr>
          <w:rFonts w:cs="Arial"/>
        </w:rPr>
        <w:t xml:space="preserve"> </w:t>
      </w:r>
      <w:r w:rsidRPr="00600D59">
        <w:rPr>
          <w:rFonts w:cs="Arial"/>
          <w:bCs/>
          <w:i/>
          <w:iCs/>
        </w:rPr>
        <w:t>Παράδειγμα σύνδεσης δοκιμαστή μπαταρίας 2</w:t>
      </w:r>
    </w:p>
    <w:p w14:paraId="5BE5BD14" w14:textId="77777777" w:rsidR="009E0F2E" w:rsidRPr="00600D59" w:rsidRDefault="009E0F2E" w:rsidP="009E0F2E">
      <w:pPr>
        <w:pStyle w:val="20"/>
        <w:spacing w:before="312" w:after="156"/>
        <w:rPr>
          <w:rFonts w:cs="Arial"/>
        </w:rPr>
      </w:pPr>
      <w:bookmarkStart w:id="502" w:name="_Toc159436354"/>
      <w:r w:rsidRPr="00600D59">
        <w:rPr>
          <w:rFonts w:cs="Arial"/>
        </w:rPr>
        <w:t xml:space="preserve"> </w:t>
      </w:r>
      <w:bookmarkStart w:id="503" w:name="_Toc204006078"/>
      <w:r w:rsidRPr="00600D59">
        <w:rPr>
          <w:rFonts w:cs="Arial"/>
        </w:rPr>
        <w:t>Δοκιμή εντός οχήματος</w:t>
      </w:r>
      <w:bookmarkEnd w:id="502"/>
      <w:bookmarkEnd w:id="503"/>
    </w:p>
    <w:p w14:paraId="17939750" w14:textId="77777777" w:rsidR="009E0F2E" w:rsidRPr="00600D59" w:rsidRDefault="009E0F2E" w:rsidP="009E0F2E">
      <w:pPr>
        <w:spacing w:before="156" w:after="156"/>
        <w:rPr>
          <w:rFonts w:cs="Arial"/>
        </w:rPr>
      </w:pPr>
      <w:r w:rsidRPr="00600D59">
        <w:rPr>
          <w:rFonts w:cs="Arial"/>
        </w:rPr>
        <w:t>Η δοκιμή εντός οχήματος χρησιμοποιείται για τη δοκιμή μπαταριών που είναι εγκατεστημένες σε ένα όχημα. Μια δοκιμή εντός οχήματος περιλαμβάνει τη δοκιμή μπαταρίας, τη δοκιμή εκκίνησης και τη δοκιμή γεννήτριας. Αυτές οι δοκιμές βοηθούν στον προσδιορισμό της εύρυθμης λειτουργίας της μπαταρίας, της μίζας και της γεννήτριας.</w:t>
      </w:r>
    </w:p>
    <w:p w14:paraId="142092E2" w14:textId="77777777" w:rsidR="009E0F2E" w:rsidRPr="00600D59" w:rsidRDefault="009E0F2E" w:rsidP="009E0F2E">
      <w:pPr>
        <w:pBdr>
          <w:top w:val="single" w:sz="4" w:space="1" w:color="auto"/>
        </w:pBdr>
        <w:spacing w:before="156" w:after="156"/>
        <w:contextualSpacing/>
        <w:textAlignment w:val="baseline"/>
        <w:rPr>
          <w:rFonts w:eastAsia="宋体" w:cs="Arial"/>
          <w:b/>
          <w:bCs/>
          <w:color w:val="000000" w:themeColor="text1"/>
          <w:szCs w:val="18"/>
        </w:rPr>
      </w:pPr>
      <w:r w:rsidRPr="00600D59">
        <w:rPr>
          <w:rFonts w:eastAsia="宋体" w:cs="Arial"/>
          <w:b/>
          <w:bCs/>
          <w:noProof/>
          <w:color w:val="000000" w:themeColor="text1"/>
          <w:szCs w:val="18"/>
          <w:lang w:val="en-US"/>
        </w:rPr>
        <w:drawing>
          <wp:anchor distT="0" distB="0" distL="114300" distR="114300" simplePos="0" relativeHeight="252325888" behindDoc="0" locked="0" layoutInCell="1" allowOverlap="1" wp14:anchorId="4086EE64" wp14:editId="13744CC5">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eastAsia="宋体" w:cs="Arial"/>
          <w:b/>
          <w:bCs/>
          <w:color w:val="000000" w:themeColor="text1"/>
          <w:szCs w:val="18"/>
        </w:rPr>
        <w:t>ΣΠΟΥΔΑΙΟΣ</w:t>
      </w:r>
    </w:p>
    <w:p w14:paraId="40AFB222" w14:textId="0CB9125B" w:rsidR="009E0F2E" w:rsidRPr="00600D59" w:rsidRDefault="009E0F2E" w:rsidP="009E0F2E">
      <w:pPr>
        <w:pBdr>
          <w:bottom w:val="single" w:sz="4" w:space="0" w:color="auto"/>
        </w:pBdr>
        <w:spacing w:before="156" w:after="156"/>
        <w:contextualSpacing/>
        <w:textAlignment w:val="baseline"/>
        <w:rPr>
          <w:rFonts w:eastAsia="宋体" w:cs="Arial"/>
          <w:bCs/>
          <w:color w:val="000000" w:themeColor="text1"/>
          <w:szCs w:val="18"/>
        </w:rPr>
      </w:pPr>
      <w:r w:rsidRPr="00600D59">
        <w:rPr>
          <w:rFonts w:eastAsia="宋体" w:cs="Arial"/>
          <w:bCs/>
          <w:color w:val="000000" w:themeColor="text1"/>
          <w:szCs w:val="18"/>
        </w:rPr>
        <w:t xml:space="preserve">Θα εμφανιστεί μια δήλωση αποποίησης ευθύνης κατά την πρώτη πρόσβαση σε οποιαδήποτε λειτουργία στην </w:t>
      </w:r>
      <w:r w:rsidRPr="00600D59">
        <w:rPr>
          <w:rFonts w:eastAsia="宋体" w:cs="Arial"/>
          <w:color w:val="000000" w:themeColor="text1"/>
          <w:szCs w:val="18"/>
        </w:rPr>
        <w:t xml:space="preserve">Αρχική </w:t>
      </w:r>
      <w:r w:rsidRPr="00600D59">
        <w:rPr>
          <w:rFonts w:eastAsia="宋体" w:cs="Arial"/>
          <w:bCs/>
          <w:color w:val="000000" w:themeColor="text1"/>
          <w:szCs w:val="18"/>
        </w:rPr>
        <w:t xml:space="preserve">οθόνη. Διαβάστε τη συμφωνία τελικού χρήστη και πατήστε </w:t>
      </w:r>
      <w:r w:rsidRPr="00600D59">
        <w:rPr>
          <w:rFonts w:eastAsia="宋体" w:cs="Arial"/>
          <w:b/>
          <w:bCs/>
          <w:color w:val="000000" w:themeColor="text1"/>
          <w:szCs w:val="18"/>
        </w:rPr>
        <w:t xml:space="preserve">Αποδοχή </w:t>
      </w:r>
      <w:r w:rsidRPr="00600D59">
        <w:rPr>
          <w:rFonts w:eastAsia="宋体" w:cs="Arial"/>
          <w:bCs/>
          <w:color w:val="000000" w:themeColor="text1"/>
          <w:szCs w:val="18"/>
        </w:rPr>
        <w:t xml:space="preserve">για να συνεχίσετε. Εάν πατήσετε </w:t>
      </w:r>
      <w:r w:rsidRPr="00600D59">
        <w:rPr>
          <w:rFonts w:eastAsia="宋体" w:cs="Arial"/>
          <w:b/>
          <w:bCs/>
          <w:color w:val="000000" w:themeColor="text1"/>
          <w:szCs w:val="18"/>
        </w:rPr>
        <w:t>Απόρριψη</w:t>
      </w:r>
      <w:r w:rsidR="00233E7B" w:rsidRPr="00600D59">
        <w:rPr>
          <w:rFonts w:eastAsia="宋体" w:cs="Arial"/>
          <w:b/>
          <w:bCs/>
          <w:color w:val="000000" w:themeColor="text1"/>
          <w:szCs w:val="18"/>
        </w:rPr>
        <w:t>,</w:t>
      </w:r>
      <w:r w:rsidRPr="00600D59">
        <w:rPr>
          <w:rFonts w:eastAsia="宋体" w:cs="Arial"/>
          <w:bCs/>
          <w:color w:val="000000" w:themeColor="text1"/>
          <w:szCs w:val="18"/>
        </w:rPr>
        <w:t xml:space="preserve"> δεν θα μπορείτε να χρησιμοποιήσετε σωστά τις λειτουργίες.</w:t>
      </w:r>
    </w:p>
    <w:p w14:paraId="2F518783" w14:textId="77777777" w:rsidR="009E0F2E" w:rsidRPr="00600D59" w:rsidRDefault="009E0F2E" w:rsidP="009E0F2E">
      <w:pPr>
        <w:spacing w:beforeLines="100" w:before="312" w:after="156"/>
        <w:textAlignment w:val="baseline"/>
        <w:rPr>
          <w:rFonts w:eastAsiaTheme="minorEastAsia" w:cs="Arial"/>
          <w:szCs w:val="18"/>
        </w:rPr>
      </w:pPr>
      <w:r w:rsidRPr="00600D59">
        <w:rPr>
          <w:rFonts w:cs="Arial"/>
          <w:szCs w:val="18"/>
        </w:rPr>
        <w:lastRenderedPageBreak/>
        <w:t>Πριν από οποιαδήποτε δοκιμή μπαταρίας, βεβαιωθείτε ότι η συσκευή δοκιμής μπαταρίας είναι συζευγμένη με το tablet μέσω Bluetooth και συνδεδεμένη σωστά με την μπαταρία.</w:t>
      </w:r>
    </w:p>
    <w:p w14:paraId="65C8792A" w14:textId="77777777" w:rsidR="009E0F2E" w:rsidRPr="00600D59" w:rsidRDefault="009E0F2E" w:rsidP="009E0F2E">
      <w:pPr>
        <w:pStyle w:val="aa"/>
        <w:widowControl w:val="0"/>
        <w:numPr>
          <w:ilvl w:val="0"/>
          <w:numId w:val="25"/>
        </w:numPr>
        <w:spacing w:beforeLines="20" w:before="62" w:afterLines="20" w:after="62"/>
        <w:ind w:left="641" w:hanging="357"/>
        <w:jc w:val="left"/>
        <w:rPr>
          <w:rFonts w:cs="Arial"/>
        </w:rPr>
      </w:pPr>
      <w:bookmarkStart w:id="504" w:name="_7.1.1_Start_the"/>
      <w:bookmarkEnd w:id="504"/>
      <w:r w:rsidRPr="00600D59">
        <w:rPr>
          <w:rFonts w:cs="Arial"/>
          <w:b/>
        </w:rPr>
        <w:t>Για να ξεκινήσετε τη δοκιμή εντός του οχήματος</w:t>
      </w:r>
    </w:p>
    <w:p w14:paraId="56DD3286" w14:textId="77E9184F" w:rsidR="009E0F2E" w:rsidRPr="00600D59" w:rsidRDefault="009E0F2E" w:rsidP="009E0F2E">
      <w:pPr>
        <w:pStyle w:val="aa"/>
        <w:widowControl w:val="0"/>
        <w:numPr>
          <w:ilvl w:val="0"/>
          <w:numId w:val="96"/>
        </w:numPr>
        <w:adjustRightInd w:val="0"/>
        <w:snapToGrid w:val="0"/>
        <w:spacing w:beforeLines="20" w:before="62" w:afterLines="20" w:after="62"/>
        <w:ind w:left="998" w:hanging="357"/>
        <w:textAlignment w:val="baseline"/>
        <w:rPr>
          <w:rFonts w:cs="Arial"/>
          <w:szCs w:val="18"/>
        </w:rPr>
      </w:pPr>
      <w:r w:rsidRPr="00600D59">
        <w:rPr>
          <w:rFonts w:cs="Arial"/>
          <w:szCs w:val="18"/>
        </w:rPr>
        <w:t xml:space="preserve">Πατήστε </w:t>
      </w:r>
      <w:r w:rsidRPr="00600D59">
        <w:rPr>
          <w:rFonts w:cs="Arial"/>
          <w:b/>
          <w:szCs w:val="18"/>
        </w:rPr>
        <w:t xml:space="preserve">Δοκιμή μπαταρίας </w:t>
      </w:r>
      <w:r w:rsidRPr="00600D59">
        <w:rPr>
          <w:rFonts w:cs="Arial"/>
          <w:szCs w:val="18"/>
        </w:rPr>
        <w:t>στο μενού εργασιών MaxiSys</w:t>
      </w:r>
      <w:r w:rsidR="00233E7B" w:rsidRPr="00600D59">
        <w:rPr>
          <w:rFonts w:cs="Arial"/>
          <w:szCs w:val="18"/>
        </w:rPr>
        <w:t>.</w:t>
      </w:r>
      <w:r w:rsidRPr="00600D59">
        <w:rPr>
          <w:rFonts w:cs="Arial"/>
          <w:szCs w:val="18"/>
        </w:rPr>
        <w:t xml:space="preserve"> Επιλέξτε </w:t>
      </w:r>
      <w:r w:rsidRPr="00600D59">
        <w:rPr>
          <w:rFonts w:cs="Arial"/>
          <w:b/>
          <w:szCs w:val="18"/>
        </w:rPr>
        <w:t>Δοκιμή εντός οχήματος.</w:t>
      </w:r>
    </w:p>
    <w:p w14:paraId="7EE81897" w14:textId="77777777" w:rsidR="009E0F2E" w:rsidRPr="00600D59" w:rsidRDefault="009E0F2E" w:rsidP="009E0F2E">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600D59">
        <w:rPr>
          <w:rFonts w:cs="Arial"/>
          <w:kern w:val="0"/>
          <w:szCs w:val="18"/>
        </w:rPr>
        <w:t>Επιβεβαιώστε τις πληροφορίες του οχήματος στην αριστερή πλευρά της οθόνης. Βεβαιωθείτε ότι έχετε εισαγάγει τον αριθμό πλαισίου (VIN).</w:t>
      </w:r>
    </w:p>
    <w:p w14:paraId="290457DC" w14:textId="77777777" w:rsidR="009E0F2E" w:rsidRPr="00600D59" w:rsidRDefault="009E0F2E" w:rsidP="009E0F2E">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600D59">
        <w:rPr>
          <w:rFonts w:cs="Arial"/>
          <w:kern w:val="0"/>
          <w:szCs w:val="18"/>
        </w:rPr>
        <w:t xml:space="preserve">Επιβεβαιώστε τις πληροφορίες της μπαταρίας σας, συμπεριλαμβανομένης της τάσης, του τύπου, του προτύπου και της χωρητικότητας. Πατήστε </w:t>
      </w:r>
      <w:r w:rsidRPr="00600D59">
        <w:rPr>
          <w:rFonts w:cs="Arial"/>
          <w:b/>
          <w:kern w:val="0"/>
          <w:szCs w:val="18"/>
        </w:rPr>
        <w:t xml:space="preserve">Επόμενο </w:t>
      </w:r>
      <w:r w:rsidRPr="00600D59">
        <w:rPr>
          <w:rFonts w:cs="Arial"/>
          <w:kern w:val="0"/>
          <w:szCs w:val="18"/>
        </w:rPr>
        <w:t>για να συνεχίσετε τις λειτουργίες δοκιμής εντός του οχήματος.</w:t>
      </w:r>
    </w:p>
    <w:p w14:paraId="26AB6844" w14:textId="77777777" w:rsidR="009E0F2E" w:rsidRPr="00600D59" w:rsidRDefault="009E0F2E" w:rsidP="009E0F2E">
      <w:pPr>
        <w:spacing w:beforeLines="0" w:before="0" w:afterLines="0" w:after="0" w:line="240" w:lineRule="auto"/>
        <w:ind w:left="0"/>
        <w:contextualSpacing/>
        <w:jc w:val="center"/>
        <w:rPr>
          <w:rFonts w:cs="Arial"/>
        </w:rPr>
      </w:pPr>
      <w:r w:rsidRPr="00600D59">
        <w:rPr>
          <w:rFonts w:cs="Arial"/>
          <w:noProof/>
          <w:lang w:val="en-US"/>
          <w14:ligatures w14:val="standardContextual"/>
        </w:rPr>
        <w:drawing>
          <wp:inline distT="0" distB="0" distL="0" distR="0" wp14:anchorId="6FB1DE41" wp14:editId="15A868C4">
            <wp:extent cx="2879259" cy="1971923"/>
            <wp:effectExtent l="0" t="0" r="0" b="952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6" cstate="print">
                      <a:extLst>
                        <a:ext uri="{28A0092B-C50C-407E-A947-70E740481C1C}">
                          <a14:useLocalDpi xmlns:a14="http://schemas.microsoft.com/office/drawing/2010/main"/>
                        </a:ext>
                      </a:extLst>
                    </a:blip>
                    <a:srcRect/>
                    <a:stretch/>
                  </pic:blipFill>
                  <pic:spPr bwMode="auto">
                    <a:xfrm>
                      <a:off x="0" y="0"/>
                      <a:ext cx="2880000" cy="1972431"/>
                    </a:xfrm>
                    <a:prstGeom prst="rect">
                      <a:avLst/>
                    </a:prstGeom>
                    <a:ln>
                      <a:noFill/>
                    </a:ln>
                    <a:extLst>
                      <a:ext uri="{53640926-AAD7-44D8-BBD7-CCE9431645EC}">
                        <a14:shadowObscured xmlns:a14="http://schemas.microsoft.com/office/drawing/2010/main"/>
                      </a:ext>
                    </a:extLst>
                  </pic:spPr>
                </pic:pic>
              </a:graphicData>
            </a:graphic>
          </wp:inline>
        </w:drawing>
      </w:r>
    </w:p>
    <w:p w14:paraId="18CBCE46" w14:textId="017DEBE0" w:rsidR="009E0F2E" w:rsidRPr="00600D59" w:rsidRDefault="009E0F2E" w:rsidP="009E0F2E">
      <w:pPr>
        <w:pStyle w:val="ab"/>
        <w:spacing w:before="156" w:after="156"/>
        <w:ind w:left="0"/>
        <w:rPr>
          <w:rFonts w:cs="Arial"/>
          <w:bCs/>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5</w:t>
      </w:r>
      <w:r w:rsidRPr="00600D59">
        <w:rPr>
          <w:rFonts w:cs="Arial"/>
          <w:noProof/>
        </w:rPr>
        <w:fldChar w:fldCharType="end"/>
      </w:r>
      <w:r w:rsidRPr="00600D59">
        <w:rPr>
          <w:rFonts w:cs="Arial"/>
        </w:rPr>
        <w:t xml:space="preserve"> </w:t>
      </w:r>
      <w:r w:rsidRPr="00600D59">
        <w:rPr>
          <w:rFonts w:cs="Arial"/>
          <w:bCs/>
          <w:i/>
          <w:iCs/>
        </w:rPr>
        <w:t>Οθόνη πληροφοριών μπαταρίας</w:t>
      </w:r>
    </w:p>
    <w:p w14:paraId="5DB5178A"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b/>
          <w:szCs w:val="18"/>
        </w:rPr>
      </w:pPr>
      <w:r w:rsidRPr="00600D59">
        <w:rPr>
          <w:rFonts w:cs="Arial"/>
          <w:b/>
          <w:noProof/>
          <w:szCs w:val="18"/>
          <w:lang w:val="en-US"/>
        </w:rPr>
        <w:drawing>
          <wp:anchor distT="0" distB="0" distL="114300" distR="114300" simplePos="0" relativeHeight="252327936" behindDoc="0" locked="0" layoutInCell="1" allowOverlap="1" wp14:anchorId="78C7D222" wp14:editId="24D565A1">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rPr>
          <w:rFonts w:cs="Arial"/>
          <w:b/>
          <w:szCs w:val="18"/>
        </w:rPr>
        <w:t>ΣΗΜΕΙΩΜΑ</w:t>
      </w:r>
    </w:p>
    <w:p w14:paraId="0754E73F"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bCs/>
          <w:szCs w:val="18"/>
        </w:rPr>
      </w:pPr>
      <w:r w:rsidRPr="00600D59">
        <w:rPr>
          <w:rFonts w:cs="Arial"/>
          <w:bCs/>
          <w:szCs w:val="18"/>
        </w:rPr>
        <w:t>Στην εφαρμογή Ρυθμίσεις, η επιλογή Δοκιμή μπαταρίας σάς επιτρέπει να αλλάξετε την απαίτηση εισαγωγής των πληροφοριών VIN. Εάν η ρύθμιση είναι ενεργοποιημένη, η εισαγωγή του VIN δεν είναι πλέον υποχρεωτική.</w:t>
      </w:r>
    </w:p>
    <w:p w14:paraId="5F3814C1" w14:textId="77777777" w:rsidR="009E0F2E" w:rsidRPr="00600D59" w:rsidRDefault="009E0F2E" w:rsidP="009E0F2E">
      <w:pPr>
        <w:pStyle w:val="16"/>
        <w:spacing w:before="156" w:after="156" w:line="276" w:lineRule="auto"/>
        <w:ind w:left="180"/>
      </w:pPr>
      <w:r w:rsidRPr="00600D59">
        <w:t>Ανατρέξτε στον παρακάτω πίνακα για μια λίστα με τα κουμπιά που ενδέχεται να εμφανιστούν κατά την πρόσβαση στις λειτουργίες:</w:t>
      </w:r>
    </w:p>
    <w:p w14:paraId="05812B26" w14:textId="4E966935" w:rsidR="009E0F2E" w:rsidRPr="00600D59" w:rsidRDefault="009E0F2E" w:rsidP="009E0F2E">
      <w:pPr>
        <w:pStyle w:val="ab"/>
        <w:spacing w:before="156" w:after="156"/>
        <w:ind w:left="0"/>
        <w:rPr>
          <w:rFonts w:cs="Arial"/>
          <w:i/>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i/>
        </w:rPr>
        <w:t>Κουμπιά επάνω γραμμής εργαλείων</w:t>
      </w:r>
    </w:p>
    <w:tbl>
      <w:tblPr>
        <w:tblStyle w:val="ac"/>
        <w:tblW w:w="0" w:type="auto"/>
        <w:tblInd w:w="284" w:type="dxa"/>
        <w:tblLook w:val="04A0" w:firstRow="1" w:lastRow="0" w:firstColumn="1" w:lastColumn="0" w:noHBand="0" w:noVBand="1"/>
      </w:tblPr>
      <w:tblGrid>
        <w:gridCol w:w="1271"/>
        <w:gridCol w:w="1417"/>
        <w:gridCol w:w="4275"/>
      </w:tblGrid>
      <w:tr w:rsidR="009E0F2E" w:rsidRPr="00600D59" w14:paraId="1A834B72" w14:textId="77777777" w:rsidTr="00F13F00">
        <w:trPr>
          <w:tblHeader/>
        </w:trPr>
        <w:tc>
          <w:tcPr>
            <w:tcW w:w="1271" w:type="dxa"/>
            <w:shd w:val="clear" w:color="auto" w:fill="D9D9D9" w:themeFill="background1" w:themeFillShade="D9"/>
            <w:vAlign w:val="center"/>
          </w:tcPr>
          <w:p w14:paraId="47610E05" w14:textId="77777777" w:rsidR="009E0F2E" w:rsidRPr="00600D59" w:rsidRDefault="009E0F2E" w:rsidP="00F13F00">
            <w:pPr>
              <w:spacing w:before="156" w:after="156"/>
              <w:ind w:left="0"/>
              <w:rPr>
                <w:rFonts w:cs="Arial"/>
                <w:b/>
                <w:bCs/>
              </w:rPr>
            </w:pPr>
            <w:r w:rsidRPr="00600D59">
              <w:rPr>
                <w:rFonts w:cs="Arial"/>
                <w:b/>
                <w:bCs/>
              </w:rPr>
              <w:t>Κουμπί</w:t>
            </w:r>
          </w:p>
        </w:tc>
        <w:tc>
          <w:tcPr>
            <w:tcW w:w="1417" w:type="dxa"/>
            <w:shd w:val="clear" w:color="auto" w:fill="D9D9D9" w:themeFill="background1" w:themeFillShade="D9"/>
            <w:vAlign w:val="center"/>
          </w:tcPr>
          <w:p w14:paraId="7163BF03" w14:textId="77777777" w:rsidR="009E0F2E" w:rsidRPr="00600D59" w:rsidRDefault="009E0F2E" w:rsidP="00F13F00">
            <w:pPr>
              <w:spacing w:before="156" w:after="156"/>
              <w:ind w:left="0"/>
              <w:rPr>
                <w:rFonts w:cs="Arial"/>
                <w:b/>
                <w:bCs/>
              </w:rPr>
            </w:pPr>
            <w:r w:rsidRPr="00600D59">
              <w:rPr>
                <w:rFonts w:cs="Arial"/>
                <w:b/>
                <w:bCs/>
              </w:rPr>
              <w:t>Ονομα</w:t>
            </w:r>
          </w:p>
        </w:tc>
        <w:tc>
          <w:tcPr>
            <w:tcW w:w="4275" w:type="dxa"/>
            <w:shd w:val="clear" w:color="auto" w:fill="D9D9D9" w:themeFill="background1" w:themeFillShade="D9"/>
            <w:vAlign w:val="center"/>
          </w:tcPr>
          <w:p w14:paraId="1AA3D732" w14:textId="77777777" w:rsidR="009E0F2E" w:rsidRPr="00600D59" w:rsidRDefault="009E0F2E" w:rsidP="00F13F00">
            <w:pPr>
              <w:spacing w:before="156" w:after="156"/>
              <w:ind w:left="0"/>
              <w:rPr>
                <w:rFonts w:cs="Arial"/>
                <w:b/>
                <w:bCs/>
              </w:rPr>
            </w:pPr>
            <w:r w:rsidRPr="00600D59">
              <w:rPr>
                <w:rFonts w:cs="Arial"/>
                <w:b/>
                <w:bCs/>
              </w:rPr>
              <w:t>Περιγραφή</w:t>
            </w:r>
          </w:p>
        </w:tc>
      </w:tr>
      <w:tr w:rsidR="009E0F2E" w:rsidRPr="00600D59" w14:paraId="75CE66AE" w14:textId="77777777" w:rsidTr="00F13F00">
        <w:tc>
          <w:tcPr>
            <w:tcW w:w="1271" w:type="dxa"/>
            <w:vAlign w:val="center"/>
          </w:tcPr>
          <w:p w14:paraId="39F20352" w14:textId="77777777" w:rsidR="009E0F2E" w:rsidRPr="00600D59" w:rsidRDefault="009E0F2E" w:rsidP="00F13F00">
            <w:pPr>
              <w:spacing w:before="156" w:after="156"/>
              <w:ind w:left="0"/>
              <w:rPr>
                <w:rFonts w:cs="Arial"/>
              </w:rPr>
            </w:pPr>
            <w:r w:rsidRPr="00600D59">
              <w:rPr>
                <w:rFonts w:cs="Arial"/>
                <w:noProof/>
                <w:lang w:val="en-US"/>
              </w:rPr>
              <w:drawing>
                <wp:anchor distT="0" distB="0" distL="114300" distR="114300" simplePos="0" relativeHeight="252416000" behindDoc="0" locked="0" layoutInCell="1" allowOverlap="1" wp14:anchorId="29A88DF5" wp14:editId="425AB9E2">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7">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4762F64" w14:textId="77777777" w:rsidR="009E0F2E" w:rsidRPr="00600D59" w:rsidRDefault="009E0F2E" w:rsidP="00F13F00">
            <w:pPr>
              <w:spacing w:before="156" w:after="156"/>
              <w:ind w:left="0"/>
              <w:rPr>
                <w:rFonts w:cs="Arial"/>
                <w:b/>
              </w:rPr>
            </w:pPr>
            <w:r w:rsidRPr="00600D59">
              <w:rPr>
                <w:rFonts w:cs="Arial"/>
                <w:b/>
                <w:szCs w:val="18"/>
              </w:rPr>
              <w:t>Σύνδεση μπαταρίας</w:t>
            </w:r>
          </w:p>
        </w:tc>
        <w:tc>
          <w:tcPr>
            <w:tcW w:w="4275" w:type="dxa"/>
            <w:vAlign w:val="center"/>
          </w:tcPr>
          <w:p w14:paraId="1504D790" w14:textId="77777777" w:rsidR="009E0F2E" w:rsidRPr="00600D59" w:rsidRDefault="009E0F2E" w:rsidP="00F13F00">
            <w:pPr>
              <w:spacing w:before="156" w:after="156"/>
              <w:ind w:left="0"/>
              <w:rPr>
                <w:rFonts w:cs="Arial"/>
              </w:rPr>
            </w:pPr>
            <w:r w:rsidRPr="00600D59">
              <w:rPr>
                <w:rFonts w:cs="Arial"/>
                <w:szCs w:val="18"/>
              </w:rPr>
              <w:t xml:space="preserve">Η τιμή στο εικονίδιο υποδεικνύει την τάση σε πραγματικό χρόνο της μπαταρίας που ελέγχεται. Στη δοκιμή μπαταρίας, το κουμπί θα γίνει πράσινο </w:t>
            </w:r>
            <w:r w:rsidRPr="00600D59">
              <w:rPr>
                <w:rFonts w:cs="Arial"/>
                <w:szCs w:val="18"/>
              </w:rPr>
              <w:lastRenderedPageBreak/>
              <w:t>εάν η μπαταρία είναι καλή, διαφορετικά, θα γίνει κόκκινο.</w:t>
            </w:r>
          </w:p>
        </w:tc>
      </w:tr>
      <w:tr w:rsidR="009E0F2E" w:rsidRPr="00600D59" w14:paraId="3B0ACE95" w14:textId="77777777" w:rsidTr="00F13F00">
        <w:tc>
          <w:tcPr>
            <w:tcW w:w="1271" w:type="dxa"/>
            <w:vAlign w:val="center"/>
          </w:tcPr>
          <w:p w14:paraId="0A462A55" w14:textId="77777777" w:rsidR="009E0F2E" w:rsidRPr="00600D59" w:rsidRDefault="009E0F2E" w:rsidP="00F13F00">
            <w:pPr>
              <w:spacing w:before="156" w:after="156"/>
              <w:ind w:left="0"/>
              <w:rPr>
                <w:rFonts w:cs="Arial"/>
              </w:rPr>
            </w:pPr>
            <w:r w:rsidRPr="00600D59">
              <w:rPr>
                <w:rFonts w:cs="Arial"/>
                <w:noProof/>
                <w:lang w:val="en-US"/>
                <w14:ligatures w14:val="standardContextual"/>
              </w:rPr>
              <w:lastRenderedPageBreak/>
              <w:drawing>
                <wp:anchor distT="0" distB="0" distL="114300" distR="114300" simplePos="0" relativeHeight="252417024" behindDoc="0" locked="0" layoutInCell="1" allowOverlap="1" wp14:anchorId="2D99F0B0" wp14:editId="05B364C3">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40D2C1F1" w14:textId="77777777" w:rsidR="009E0F2E" w:rsidRPr="00600D59" w:rsidRDefault="009E0F2E" w:rsidP="00F13F00">
            <w:pPr>
              <w:spacing w:before="156" w:after="156"/>
              <w:ind w:left="0"/>
              <w:rPr>
                <w:rFonts w:cs="Arial"/>
                <w:b/>
              </w:rPr>
            </w:pPr>
            <w:r w:rsidRPr="00600D59">
              <w:rPr>
                <w:rFonts w:cs="Arial"/>
                <w:b/>
                <w:szCs w:val="18"/>
              </w:rPr>
              <w:t>Εξοδος</w:t>
            </w:r>
          </w:p>
        </w:tc>
        <w:tc>
          <w:tcPr>
            <w:tcW w:w="4275" w:type="dxa"/>
            <w:vAlign w:val="center"/>
          </w:tcPr>
          <w:p w14:paraId="706703D4" w14:textId="77777777" w:rsidR="009E0F2E" w:rsidRPr="00600D59" w:rsidRDefault="009E0F2E" w:rsidP="00F13F00">
            <w:pPr>
              <w:spacing w:before="156" w:after="156"/>
              <w:ind w:left="0"/>
              <w:rPr>
                <w:rFonts w:cs="Arial"/>
              </w:rPr>
            </w:pPr>
            <w:r w:rsidRPr="00600D59">
              <w:rPr>
                <w:rFonts w:cs="Arial"/>
                <w:szCs w:val="18"/>
              </w:rPr>
              <w:t>Επιστρέφει στο μενού εργασιών.</w:t>
            </w:r>
          </w:p>
        </w:tc>
      </w:tr>
      <w:tr w:rsidR="009E0F2E" w:rsidRPr="00600D59" w14:paraId="62BFD376" w14:textId="77777777" w:rsidTr="00F13F00">
        <w:tc>
          <w:tcPr>
            <w:tcW w:w="1271" w:type="dxa"/>
            <w:vAlign w:val="center"/>
          </w:tcPr>
          <w:p w14:paraId="28A3F9A1" w14:textId="77777777" w:rsidR="009E0F2E" w:rsidRPr="00600D59" w:rsidRDefault="009E0F2E" w:rsidP="00F13F00">
            <w:pPr>
              <w:spacing w:before="156" w:after="156"/>
              <w:ind w:left="0"/>
              <w:rPr>
                <w:rFonts w:cs="Arial"/>
              </w:rPr>
            </w:pPr>
            <w:r w:rsidRPr="00600D59">
              <w:rPr>
                <w:rFonts w:cs="Arial"/>
                <w:noProof/>
                <w:lang w:val="en-US"/>
                <w14:ligatures w14:val="standardContextual"/>
              </w:rPr>
              <w:drawing>
                <wp:anchor distT="0" distB="0" distL="114300" distR="114300" simplePos="0" relativeHeight="252418048" behindDoc="0" locked="0" layoutInCell="1" allowOverlap="1" wp14:anchorId="4E2D31A1" wp14:editId="36D5CE72">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5AC649D" w14:textId="77777777" w:rsidR="009E0F2E" w:rsidRPr="00600D59" w:rsidRDefault="009E0F2E" w:rsidP="00F13F00">
            <w:pPr>
              <w:spacing w:before="156" w:after="156"/>
              <w:ind w:left="0"/>
              <w:rPr>
                <w:rFonts w:cs="Arial"/>
                <w:b/>
              </w:rPr>
            </w:pPr>
            <w:r w:rsidRPr="00600D59">
              <w:rPr>
                <w:rFonts w:cs="Arial"/>
                <w:b/>
                <w:szCs w:val="18"/>
              </w:rPr>
              <w:t>Πίσω</w:t>
            </w:r>
          </w:p>
        </w:tc>
        <w:tc>
          <w:tcPr>
            <w:tcW w:w="4275" w:type="dxa"/>
            <w:vAlign w:val="center"/>
          </w:tcPr>
          <w:p w14:paraId="319CADAF" w14:textId="77777777" w:rsidR="009E0F2E" w:rsidRPr="00600D59" w:rsidRDefault="009E0F2E" w:rsidP="00F13F00">
            <w:pPr>
              <w:spacing w:before="156" w:after="156"/>
              <w:ind w:left="0"/>
              <w:rPr>
                <w:rFonts w:cs="Arial"/>
              </w:rPr>
            </w:pPr>
            <w:r w:rsidRPr="00600D59">
              <w:rPr>
                <w:rFonts w:cs="Arial"/>
                <w:bCs/>
                <w:szCs w:val="18"/>
              </w:rPr>
              <w:t>Επιστρέφει στην προηγούμενη οθόνη.</w:t>
            </w:r>
          </w:p>
        </w:tc>
      </w:tr>
      <w:tr w:rsidR="009E0F2E" w:rsidRPr="00600D59" w14:paraId="0A2AD15D" w14:textId="77777777" w:rsidTr="00F13F00">
        <w:tc>
          <w:tcPr>
            <w:tcW w:w="1271" w:type="dxa"/>
            <w:vAlign w:val="center"/>
          </w:tcPr>
          <w:p w14:paraId="74203B3E" w14:textId="77777777" w:rsidR="009E0F2E" w:rsidRPr="00600D59" w:rsidRDefault="009E0F2E" w:rsidP="00F13F00">
            <w:pPr>
              <w:spacing w:before="156" w:after="156"/>
              <w:ind w:left="0"/>
              <w:rPr>
                <w:rFonts w:cs="Arial"/>
                <w:noProof/>
                <w14:ligatures w14:val="standardContextual"/>
              </w:rPr>
            </w:pPr>
            <w:r w:rsidRPr="00600D59">
              <w:rPr>
                <w:rFonts w:cs="Arial"/>
                <w:noProof/>
                <w:lang w:val="en-US"/>
              </w:rPr>
              <w:drawing>
                <wp:anchor distT="0" distB="0" distL="114300" distR="114300" simplePos="0" relativeHeight="252419072" behindDoc="0" locked="0" layoutInCell="1" allowOverlap="1" wp14:anchorId="435DC6E7" wp14:editId="7FA45D70">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40"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138DB083" w14:textId="77777777" w:rsidR="009E0F2E" w:rsidRPr="00600D59" w:rsidRDefault="009E0F2E" w:rsidP="00F13F00">
            <w:pPr>
              <w:spacing w:before="156" w:after="156"/>
              <w:ind w:left="0"/>
              <w:rPr>
                <w:rFonts w:cs="Arial"/>
                <w:b/>
                <w:szCs w:val="18"/>
              </w:rPr>
            </w:pPr>
            <w:r w:rsidRPr="00600D59">
              <w:rPr>
                <w:rFonts w:cs="Arial"/>
                <w:b/>
                <w:szCs w:val="18"/>
              </w:rPr>
              <w:t>Επόμενος</w:t>
            </w:r>
          </w:p>
        </w:tc>
        <w:tc>
          <w:tcPr>
            <w:tcW w:w="4275" w:type="dxa"/>
            <w:vAlign w:val="center"/>
          </w:tcPr>
          <w:p w14:paraId="3DB95626" w14:textId="77777777" w:rsidR="009E0F2E" w:rsidRPr="00600D59" w:rsidRDefault="009E0F2E" w:rsidP="00F13F00">
            <w:pPr>
              <w:spacing w:before="156" w:after="156"/>
              <w:ind w:left="0"/>
              <w:rPr>
                <w:rFonts w:cs="Arial"/>
                <w:bCs/>
                <w:szCs w:val="18"/>
              </w:rPr>
            </w:pPr>
            <w:r w:rsidRPr="00600D59">
              <w:rPr>
                <w:rFonts w:cs="Arial"/>
                <w:szCs w:val="18"/>
              </w:rPr>
              <w:t>Πατήστε για να συνεχίσετε.</w:t>
            </w:r>
          </w:p>
        </w:tc>
      </w:tr>
    </w:tbl>
    <w:p w14:paraId="27AEA34B" w14:textId="77777777" w:rsidR="009E0F2E" w:rsidRPr="00600D59" w:rsidRDefault="009E0F2E" w:rsidP="009E0F2E">
      <w:pPr>
        <w:spacing w:before="156" w:after="156"/>
        <w:rPr>
          <w:rFonts w:cs="Arial"/>
        </w:rPr>
      </w:pPr>
    </w:p>
    <w:p w14:paraId="71BB4B29" w14:textId="77777777" w:rsidR="009E0F2E" w:rsidRPr="00600D59" w:rsidRDefault="009E0F2E" w:rsidP="009E0F2E">
      <w:pPr>
        <w:pStyle w:val="30"/>
        <w:spacing w:before="312" w:after="156"/>
      </w:pPr>
      <w:bookmarkStart w:id="505" w:name="_Toc74815233"/>
      <w:bookmarkStart w:id="506" w:name="_Toc79087910"/>
      <w:bookmarkStart w:id="507" w:name="_Toc109724461"/>
      <w:bookmarkStart w:id="508" w:name="_Toc159436355"/>
      <w:r w:rsidRPr="00600D59">
        <w:t>Δοκιμή μπαταρίας</w:t>
      </w:r>
      <w:bookmarkEnd w:id="505"/>
      <w:bookmarkEnd w:id="506"/>
      <w:bookmarkEnd w:id="507"/>
      <w:bookmarkEnd w:id="508"/>
    </w:p>
    <w:p w14:paraId="393F58B5" w14:textId="48B1FA49" w:rsidR="009E0F2E" w:rsidRPr="00600D59" w:rsidRDefault="009E0F2E" w:rsidP="009E0F2E">
      <w:pPr>
        <w:pStyle w:val="aa"/>
        <w:widowControl w:val="0"/>
        <w:numPr>
          <w:ilvl w:val="0"/>
          <w:numId w:val="97"/>
        </w:numPr>
        <w:adjustRightInd w:val="0"/>
        <w:spacing w:beforeLines="20" w:before="62" w:afterLines="20" w:after="62"/>
        <w:ind w:left="641" w:hanging="357"/>
        <w:textAlignment w:val="baseline"/>
        <w:rPr>
          <w:rFonts w:cs="Arial"/>
          <w:szCs w:val="18"/>
        </w:rPr>
      </w:pPr>
      <w:r w:rsidRPr="00600D59">
        <w:rPr>
          <w:rFonts w:cs="Arial"/>
          <w:szCs w:val="18"/>
        </w:rPr>
        <w:t xml:space="preserve">Ακολουθήστε τις οδηγίες στην οθόνη. </w:t>
      </w:r>
      <w:bookmarkStart w:id="509" w:name="OLE_LINK41"/>
      <w:bookmarkStart w:id="510" w:name="OLE_LINK42"/>
      <w:r w:rsidRPr="00600D59">
        <w:rPr>
          <w:rFonts w:cs="Arial"/>
          <w:szCs w:val="18"/>
        </w:rPr>
        <w:t xml:space="preserve">Επιλέξτε τα πλαίσια </w:t>
      </w:r>
      <w:bookmarkEnd w:id="509"/>
      <w:bookmarkEnd w:id="510"/>
      <w:r w:rsidRPr="00600D59">
        <w:rPr>
          <w:rFonts w:cs="Arial"/>
          <w:szCs w:val="18"/>
        </w:rPr>
        <w:t xml:space="preserve">μόλις ολοκληρωθούν όλες οι απαιτούμενες εργασίες και πατήστε </w:t>
      </w:r>
      <w:r w:rsidRPr="00600D59">
        <w:rPr>
          <w:rFonts w:cs="Arial"/>
          <w:b/>
          <w:szCs w:val="18"/>
        </w:rPr>
        <w:t>Έναρξη δοκιμής</w:t>
      </w:r>
      <w:r w:rsidR="00233E7B" w:rsidRPr="00600D59">
        <w:rPr>
          <w:rFonts w:cs="Arial"/>
          <w:b/>
          <w:szCs w:val="18"/>
        </w:rPr>
        <w:t>.</w:t>
      </w:r>
    </w:p>
    <w:p w14:paraId="4E3AF87C"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drawing>
          <wp:inline distT="0" distB="0" distL="0" distR="0" wp14:anchorId="5FA18381" wp14:editId="523EC268">
            <wp:extent cx="2879640" cy="1973484"/>
            <wp:effectExtent l="0" t="0" r="0" b="825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1" cstate="print">
                      <a:extLst>
                        <a:ext uri="{28A0092B-C50C-407E-A947-70E740481C1C}">
                          <a14:useLocalDpi xmlns:a14="http://schemas.microsoft.com/office/drawing/2010/main"/>
                        </a:ext>
                      </a:extLst>
                    </a:blip>
                    <a:srcRect/>
                    <a:stretch/>
                  </pic:blipFill>
                  <pic:spPr bwMode="auto">
                    <a:xfrm>
                      <a:off x="0" y="0"/>
                      <a:ext cx="2880000" cy="1973731"/>
                    </a:xfrm>
                    <a:prstGeom prst="rect">
                      <a:avLst/>
                    </a:prstGeom>
                    <a:noFill/>
                    <a:ln>
                      <a:noFill/>
                    </a:ln>
                    <a:extLst>
                      <a:ext uri="{53640926-AAD7-44D8-BBD7-CCE9431645EC}">
                        <a14:shadowObscured xmlns:a14="http://schemas.microsoft.com/office/drawing/2010/main"/>
                      </a:ext>
                    </a:extLst>
                  </pic:spPr>
                </pic:pic>
              </a:graphicData>
            </a:graphic>
          </wp:inline>
        </w:drawing>
      </w:r>
    </w:p>
    <w:p w14:paraId="475B99FE" w14:textId="1E6ED99E" w:rsidR="009E0F2E" w:rsidRPr="00600D59" w:rsidRDefault="009E0F2E" w:rsidP="009E0F2E">
      <w:pPr>
        <w:pStyle w:val="ab"/>
        <w:spacing w:before="156" w:after="156"/>
        <w:ind w:left="0"/>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6</w:t>
      </w:r>
      <w:r w:rsidRPr="00600D59">
        <w:rPr>
          <w:rFonts w:cs="Arial"/>
          <w:noProof/>
        </w:rPr>
        <w:fldChar w:fldCharType="end"/>
      </w:r>
      <w:r w:rsidRPr="00600D59">
        <w:rPr>
          <w:rFonts w:cs="Arial"/>
        </w:rPr>
        <w:t xml:space="preserve"> </w:t>
      </w:r>
      <w:r w:rsidRPr="00600D59">
        <w:rPr>
          <w:rFonts w:cs="Arial"/>
          <w:i/>
        </w:rPr>
        <w:t>Οθόνη μπαταρίας</w:t>
      </w:r>
    </w:p>
    <w:p w14:paraId="202F8329" w14:textId="77777777" w:rsidR="009E0F2E" w:rsidRPr="00600D59" w:rsidRDefault="009E0F2E" w:rsidP="009E0F2E">
      <w:pPr>
        <w:pStyle w:val="aa"/>
        <w:widowControl w:val="0"/>
        <w:numPr>
          <w:ilvl w:val="0"/>
          <w:numId w:val="97"/>
        </w:numPr>
        <w:adjustRightInd w:val="0"/>
        <w:spacing w:beforeLines="20" w:before="62" w:afterLines="20" w:after="62"/>
        <w:ind w:left="641" w:hanging="357"/>
        <w:textAlignment w:val="baseline"/>
        <w:rPr>
          <w:rFonts w:cs="Arial"/>
          <w:szCs w:val="18"/>
        </w:rPr>
      </w:pPr>
      <w:r w:rsidRPr="00600D59">
        <w:rPr>
          <w:rFonts w:cs="Arial"/>
          <w:szCs w:val="18"/>
        </w:rPr>
        <w:t>Περιμένετε μέχρι να ολοκληρωθεί η δοκιμή. Τα αποτελέσματα της δοκιμής θα εμφανιστούν στο εργαλείο.</w:t>
      </w:r>
    </w:p>
    <w:p w14:paraId="59C78639"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lastRenderedPageBreak/>
        <w:drawing>
          <wp:inline distT="0" distB="0" distL="0" distR="0" wp14:anchorId="4CB4E1C1" wp14:editId="52457803">
            <wp:extent cx="2879284" cy="1968500"/>
            <wp:effectExtent l="0" t="0" r="0" b="0"/>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42"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567519BD" w14:textId="78776CA9" w:rsidR="009E0F2E" w:rsidRPr="00600D59" w:rsidRDefault="009E0F2E" w:rsidP="009E0F2E">
      <w:pPr>
        <w:pStyle w:val="ab"/>
        <w:spacing w:before="156" w:after="156"/>
        <w:ind w:left="0"/>
        <w:rPr>
          <w:rFonts w:cs="Arial"/>
          <w:b w:val="0"/>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7</w:t>
      </w:r>
      <w:r w:rsidRPr="00600D59">
        <w:rPr>
          <w:rFonts w:cs="Arial"/>
          <w:noProof/>
        </w:rPr>
        <w:fldChar w:fldCharType="end"/>
      </w:r>
      <w:r w:rsidRPr="00600D59">
        <w:rPr>
          <w:rFonts w:cs="Arial"/>
        </w:rPr>
        <w:t xml:space="preserve"> </w:t>
      </w:r>
      <w:r w:rsidRPr="00600D59">
        <w:rPr>
          <w:rFonts w:cs="Arial"/>
          <w:i/>
        </w:rPr>
        <w:t>Οθόνη αποτελεσμάτων δοκιμής μπαταρίας</w:t>
      </w:r>
    </w:p>
    <w:p w14:paraId="65694A1D" w14:textId="01DC8D4A" w:rsidR="009E0F2E" w:rsidRPr="00600D59" w:rsidRDefault="009E0F2E" w:rsidP="009E0F2E">
      <w:pPr>
        <w:pStyle w:val="ab"/>
        <w:spacing w:before="156" w:after="156"/>
        <w:ind w:left="0"/>
        <w:rPr>
          <w:rFonts w:cs="Arial"/>
          <w:b w:val="0"/>
          <w:i/>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4</w:t>
      </w:r>
      <w:r w:rsidRPr="00600D59">
        <w:rPr>
          <w:rFonts w:cs="Arial"/>
          <w:noProof/>
        </w:rPr>
        <w:fldChar w:fldCharType="end"/>
      </w:r>
      <w:r w:rsidRPr="00600D59">
        <w:rPr>
          <w:rFonts w:cs="Arial"/>
        </w:rPr>
        <w:t xml:space="preserve"> </w:t>
      </w:r>
      <w:r w:rsidRPr="00600D59">
        <w:rPr>
          <w:rFonts w:cs="Arial"/>
          <w:i/>
        </w:rPr>
        <w:t>Αποτελέσματα δοκιμών</w:t>
      </w:r>
    </w:p>
    <w:tbl>
      <w:tblPr>
        <w:tblStyle w:val="ac"/>
        <w:tblW w:w="4737" w:type="pct"/>
        <w:jc w:val="center"/>
        <w:tblLook w:val="04A0" w:firstRow="1" w:lastRow="0" w:firstColumn="1" w:lastColumn="0" w:noHBand="0" w:noVBand="1"/>
      </w:tblPr>
      <w:tblGrid>
        <w:gridCol w:w="1651"/>
        <w:gridCol w:w="5215"/>
      </w:tblGrid>
      <w:tr w:rsidR="009E0F2E" w:rsidRPr="00600D59" w14:paraId="042F8A6C" w14:textId="77777777" w:rsidTr="00F13F00">
        <w:trPr>
          <w:trHeight w:val="398"/>
          <w:jc w:val="center"/>
        </w:trPr>
        <w:tc>
          <w:tcPr>
            <w:tcW w:w="1202" w:type="pct"/>
            <w:shd w:val="clear" w:color="auto" w:fill="D9D9D9" w:themeFill="background1" w:themeFillShade="D9"/>
            <w:vAlign w:val="center"/>
          </w:tcPr>
          <w:p w14:paraId="134D2E4D" w14:textId="77777777" w:rsidR="009E0F2E" w:rsidRPr="00600D59" w:rsidRDefault="009E0F2E" w:rsidP="00F13F00">
            <w:pPr>
              <w:pStyle w:val="af"/>
              <w:spacing w:before="156" w:after="156" w:line="240" w:lineRule="exact"/>
              <w:jc w:val="left"/>
              <w:rPr>
                <w:rFonts w:cs="Arial"/>
              </w:rPr>
            </w:pPr>
            <w:r w:rsidRPr="00600D59">
              <w:rPr>
                <w:rFonts w:cs="Arial"/>
              </w:rPr>
              <w:t>Αποτέλεσμα</w:t>
            </w:r>
          </w:p>
        </w:tc>
        <w:tc>
          <w:tcPr>
            <w:tcW w:w="3798" w:type="pct"/>
            <w:shd w:val="clear" w:color="auto" w:fill="D9D9D9" w:themeFill="background1" w:themeFillShade="D9"/>
            <w:vAlign w:val="center"/>
          </w:tcPr>
          <w:p w14:paraId="12F60BCE" w14:textId="77777777" w:rsidR="009E0F2E" w:rsidRPr="00600D59" w:rsidRDefault="009E0F2E" w:rsidP="00F13F00">
            <w:pPr>
              <w:pStyle w:val="af"/>
              <w:spacing w:before="156" w:after="156" w:line="240" w:lineRule="exact"/>
              <w:jc w:val="left"/>
              <w:rPr>
                <w:rFonts w:cs="Arial"/>
              </w:rPr>
            </w:pPr>
            <w:r w:rsidRPr="00600D59">
              <w:rPr>
                <w:rFonts w:cs="Arial"/>
              </w:rPr>
              <w:t>Περιγραφή​</w:t>
            </w:r>
          </w:p>
        </w:tc>
      </w:tr>
      <w:tr w:rsidR="009E0F2E" w:rsidRPr="00600D59" w14:paraId="6A24BF82" w14:textId="77777777" w:rsidTr="00F13F00">
        <w:trPr>
          <w:trHeight w:val="406"/>
          <w:jc w:val="center"/>
        </w:trPr>
        <w:tc>
          <w:tcPr>
            <w:tcW w:w="1202" w:type="pct"/>
            <w:vAlign w:val="center"/>
          </w:tcPr>
          <w:p w14:paraId="2EDE07A2"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Καλή μπαταρία</w:t>
            </w:r>
          </w:p>
        </w:tc>
        <w:tc>
          <w:tcPr>
            <w:tcW w:w="3798" w:type="pct"/>
            <w:vAlign w:val="center"/>
          </w:tcPr>
          <w:p w14:paraId="16D7A6C0" w14:textId="77777777" w:rsidR="009E0F2E" w:rsidRPr="00600D59" w:rsidRDefault="009E0F2E" w:rsidP="00F13F00">
            <w:pPr>
              <w:spacing w:beforeLines="0" w:before="0" w:afterLines="0" w:after="0"/>
              <w:ind w:left="0"/>
              <w:rPr>
                <w:rFonts w:cs="Arial"/>
                <w:szCs w:val="18"/>
              </w:rPr>
            </w:pPr>
            <w:r w:rsidRPr="00600D59">
              <w:rPr>
                <w:rFonts w:cs="Arial"/>
                <w:szCs w:val="18"/>
              </w:rPr>
              <w:t>Η μπαταρία είναι καλή.</w:t>
            </w:r>
          </w:p>
        </w:tc>
      </w:tr>
      <w:tr w:rsidR="009E0F2E" w:rsidRPr="00600D59" w14:paraId="3DA42AD9" w14:textId="77777777" w:rsidTr="00F13F00">
        <w:trPr>
          <w:trHeight w:val="567"/>
          <w:jc w:val="center"/>
        </w:trPr>
        <w:tc>
          <w:tcPr>
            <w:tcW w:w="1202" w:type="pct"/>
            <w:vAlign w:val="center"/>
          </w:tcPr>
          <w:p w14:paraId="1ED3BB11"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Καλό &amp; Επαναφόρτιση</w:t>
            </w:r>
          </w:p>
        </w:tc>
        <w:tc>
          <w:tcPr>
            <w:tcW w:w="3798" w:type="pct"/>
            <w:vAlign w:val="center"/>
          </w:tcPr>
          <w:p w14:paraId="3BBC30AD" w14:textId="77777777" w:rsidR="009E0F2E" w:rsidRPr="00600D59" w:rsidRDefault="009E0F2E" w:rsidP="00F13F00">
            <w:pPr>
              <w:spacing w:beforeLines="0" w:before="0" w:afterLines="0" w:after="0"/>
              <w:ind w:left="0"/>
              <w:rPr>
                <w:rFonts w:cs="Arial"/>
                <w:szCs w:val="18"/>
              </w:rPr>
            </w:pPr>
            <w:r w:rsidRPr="00600D59">
              <w:rPr>
                <w:rFonts w:cs="Arial"/>
                <w:szCs w:val="18"/>
              </w:rPr>
              <w:t>Η μπαταρία είναι καλή αλλά δεν είναι επαρκώς φορτισμένη. Επαναφορτίστε την μπαταρία.</w:t>
            </w:r>
          </w:p>
        </w:tc>
      </w:tr>
      <w:tr w:rsidR="009E0F2E" w:rsidRPr="00600D59" w14:paraId="1F124D01" w14:textId="77777777" w:rsidTr="00F13F00">
        <w:trPr>
          <w:trHeight w:val="561"/>
          <w:jc w:val="center"/>
        </w:trPr>
        <w:tc>
          <w:tcPr>
            <w:tcW w:w="1202" w:type="pct"/>
            <w:vAlign w:val="center"/>
          </w:tcPr>
          <w:p w14:paraId="5E0CA40B"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Φόρτιση &amp; Επαναδοκιμή</w:t>
            </w:r>
          </w:p>
        </w:tc>
        <w:tc>
          <w:tcPr>
            <w:tcW w:w="3798" w:type="pct"/>
            <w:vAlign w:val="center"/>
          </w:tcPr>
          <w:p w14:paraId="25FE1257" w14:textId="77777777" w:rsidR="009E0F2E" w:rsidRPr="00600D59" w:rsidRDefault="009E0F2E" w:rsidP="00F13F00">
            <w:pPr>
              <w:spacing w:beforeLines="0" w:before="0" w:afterLines="0" w:after="0"/>
              <w:ind w:left="0"/>
              <w:rPr>
                <w:rFonts w:cs="Arial"/>
                <w:szCs w:val="18"/>
              </w:rPr>
            </w:pPr>
            <w:r w:rsidRPr="00600D59">
              <w:rPr>
                <w:rFonts w:cs="Arial"/>
                <w:szCs w:val="18"/>
              </w:rPr>
              <w:t>Η μπαταρία χρειάζεται φόρτιση για να προσδιοριστεί η κατάστασή της.</w:t>
            </w:r>
          </w:p>
        </w:tc>
      </w:tr>
      <w:tr w:rsidR="009E0F2E" w:rsidRPr="00600D59" w14:paraId="4FECC707" w14:textId="77777777" w:rsidTr="00F13F00">
        <w:trPr>
          <w:trHeight w:val="399"/>
          <w:jc w:val="center"/>
        </w:trPr>
        <w:tc>
          <w:tcPr>
            <w:tcW w:w="1202" w:type="pct"/>
            <w:vAlign w:val="center"/>
          </w:tcPr>
          <w:p w14:paraId="1C20D816"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Κακή κυψέλη</w:t>
            </w:r>
          </w:p>
        </w:tc>
        <w:tc>
          <w:tcPr>
            <w:tcW w:w="3798" w:type="pct"/>
            <w:vAlign w:val="center"/>
          </w:tcPr>
          <w:p w14:paraId="330E8ABA" w14:textId="77777777" w:rsidR="009E0F2E" w:rsidRPr="00600D59" w:rsidRDefault="009E0F2E" w:rsidP="00F13F00">
            <w:pPr>
              <w:spacing w:beforeLines="0" w:before="0" w:afterLines="0" w:after="0"/>
              <w:ind w:left="0"/>
              <w:rPr>
                <w:rFonts w:cs="Arial"/>
                <w:szCs w:val="18"/>
              </w:rPr>
            </w:pPr>
            <w:r w:rsidRPr="00600D59">
              <w:rPr>
                <w:rFonts w:cs="Arial"/>
                <w:szCs w:val="18"/>
              </w:rPr>
              <w:t>Αντικαταστήστε την μπαταρία.</w:t>
            </w:r>
          </w:p>
        </w:tc>
      </w:tr>
      <w:tr w:rsidR="009E0F2E" w:rsidRPr="00600D59" w14:paraId="33AD5580" w14:textId="77777777" w:rsidTr="00F13F00">
        <w:trPr>
          <w:trHeight w:val="419"/>
          <w:jc w:val="center"/>
        </w:trPr>
        <w:tc>
          <w:tcPr>
            <w:tcW w:w="1202" w:type="pct"/>
            <w:vAlign w:val="center"/>
          </w:tcPr>
          <w:p w14:paraId="499C3FFE"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Αντικατάσταση μπαταρίας</w:t>
            </w:r>
          </w:p>
        </w:tc>
        <w:tc>
          <w:tcPr>
            <w:tcW w:w="3798" w:type="pct"/>
            <w:vAlign w:val="center"/>
          </w:tcPr>
          <w:p w14:paraId="0A4FD50F" w14:textId="77777777" w:rsidR="009E0F2E" w:rsidRPr="00600D59" w:rsidRDefault="009E0F2E" w:rsidP="00F13F00">
            <w:pPr>
              <w:spacing w:beforeLines="0" w:before="0" w:afterLines="0" w:after="0"/>
              <w:ind w:left="0"/>
              <w:rPr>
                <w:rFonts w:cs="Arial"/>
                <w:szCs w:val="18"/>
              </w:rPr>
            </w:pPr>
            <w:r w:rsidRPr="00600D59">
              <w:rPr>
                <w:rFonts w:cs="Arial"/>
                <w:szCs w:val="18"/>
              </w:rPr>
              <w:t>Αντικαταστήστε την μπαταρία.</w:t>
            </w:r>
          </w:p>
        </w:tc>
      </w:tr>
    </w:tbl>
    <w:p w14:paraId="1BB5DA0E" w14:textId="77777777" w:rsidR="009E0F2E" w:rsidRPr="00600D59" w:rsidRDefault="009E0F2E" w:rsidP="009E0F2E">
      <w:pPr>
        <w:spacing w:beforeLines="0" w:before="0" w:afterLines="0" w:after="0"/>
        <w:ind w:left="0"/>
        <w:contextualSpacing/>
        <w:rPr>
          <w:rFonts w:eastAsiaTheme="minorEastAsia" w:cs="Arial"/>
          <w:b/>
          <w:szCs w:val="18"/>
        </w:rPr>
      </w:pPr>
    </w:p>
    <w:p w14:paraId="2A7B1AA9"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b/>
          <w:szCs w:val="18"/>
        </w:rPr>
      </w:pPr>
      <w:r w:rsidRPr="00600D59">
        <w:rPr>
          <w:rFonts w:cs="Arial"/>
          <w:b/>
          <w:noProof/>
          <w:szCs w:val="18"/>
          <w:lang w:val="en-US"/>
        </w:rPr>
        <w:drawing>
          <wp:anchor distT="0" distB="0" distL="114300" distR="114300" simplePos="0" relativeHeight="252326912" behindDoc="0" locked="0" layoutInCell="1" allowOverlap="1" wp14:anchorId="4E19EF32" wp14:editId="53FA1E6A">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rPr>
          <w:rFonts w:cs="Arial"/>
          <w:b/>
          <w:szCs w:val="18"/>
        </w:rPr>
        <w:t>ΣΗΜΕΙΩΜΑ</w:t>
      </w:r>
    </w:p>
    <w:p w14:paraId="44EBD8EF" w14:textId="3B12DE2C" w:rsidR="009E0F2E" w:rsidRPr="00600D59" w:rsidRDefault="009E0F2E" w:rsidP="0027374D">
      <w:pPr>
        <w:pBdr>
          <w:top w:val="single" w:sz="6" w:space="1" w:color="auto"/>
          <w:bottom w:val="single" w:sz="6" w:space="1" w:color="auto"/>
        </w:pBdr>
        <w:spacing w:beforeLines="0" w:before="0" w:afterLines="0" w:after="0"/>
        <w:contextualSpacing/>
        <w:rPr>
          <w:rFonts w:cs="Arial"/>
          <w:b/>
          <w:szCs w:val="18"/>
        </w:rPr>
      </w:pPr>
      <w:r w:rsidRPr="00600D59">
        <w:rPr>
          <w:rFonts w:cs="Arial"/>
          <w:szCs w:val="18"/>
        </w:rPr>
        <w:t>Παρακαλούμε να ολοκληρώνετε πάντα τον έλεγχο της μπαταρίας πριν προχωρήσετε στις δοκιμές της μίζας και της γεννήτριας.</w:t>
      </w:r>
      <w:bookmarkStart w:id="511" w:name="_Toc74815234"/>
      <w:bookmarkStart w:id="512" w:name="_Toc79087911"/>
      <w:bookmarkStart w:id="513" w:name="_Toc109724462"/>
      <w:bookmarkStart w:id="514" w:name="_Toc159436356"/>
    </w:p>
    <w:p w14:paraId="0CE05E3C" w14:textId="77777777" w:rsidR="009E0F2E" w:rsidRPr="00600D59" w:rsidRDefault="009E0F2E" w:rsidP="009E0F2E">
      <w:pPr>
        <w:pStyle w:val="30"/>
        <w:spacing w:before="312" w:after="156"/>
      </w:pPr>
      <w:r w:rsidRPr="00600D59">
        <w:t>Δοκιμή εκκίνησης</w:t>
      </w:r>
      <w:bookmarkEnd w:id="511"/>
      <w:bookmarkEnd w:id="512"/>
      <w:bookmarkEnd w:id="513"/>
      <w:bookmarkEnd w:id="514"/>
    </w:p>
    <w:p w14:paraId="168BCD63" w14:textId="77777777" w:rsidR="009E0F2E" w:rsidRPr="00600D59" w:rsidRDefault="009E0F2E" w:rsidP="009E0F2E">
      <w:pPr>
        <w:spacing w:before="156" w:after="156"/>
        <w:textAlignment w:val="baseline"/>
        <w:rPr>
          <w:rFonts w:cs="Arial"/>
          <w:szCs w:val="18"/>
        </w:rPr>
      </w:pPr>
      <w:r w:rsidRPr="00600D59">
        <w:rPr>
          <w:rFonts w:cs="Arial"/>
          <w:szCs w:val="18"/>
        </w:rPr>
        <w:t>Ακολουθήστε τις οδηγίες στην οθόνη για να ολοκληρώσετε τη δοκιμή. Ξεκινήστε τον κινητήρα και αφήστε τον να λειτουργήσει στο ρελαντί. Τα αποτελέσματα της δοκιμής θα εμφανιστούν ως εξής:</w:t>
      </w:r>
    </w:p>
    <w:p w14:paraId="0C52FB2D"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lastRenderedPageBreak/>
        <w:drawing>
          <wp:inline distT="0" distB="0" distL="0" distR="0" wp14:anchorId="3D6DACC3" wp14:editId="33899007">
            <wp:extent cx="2879284" cy="1968500"/>
            <wp:effectExtent l="0" t="0" r="0" b="0"/>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43"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667AA744" w14:textId="7D517158" w:rsidR="009E0F2E" w:rsidRPr="00600D59" w:rsidRDefault="009E0F2E" w:rsidP="009E0F2E">
      <w:pPr>
        <w:pStyle w:val="ab"/>
        <w:spacing w:before="156" w:after="156"/>
        <w:ind w:left="0"/>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8</w:t>
      </w:r>
      <w:r w:rsidRPr="00600D59">
        <w:rPr>
          <w:rFonts w:cs="Arial"/>
          <w:noProof/>
        </w:rPr>
        <w:fldChar w:fldCharType="end"/>
      </w:r>
      <w:r w:rsidRPr="00600D59">
        <w:rPr>
          <w:rFonts w:cs="Arial"/>
        </w:rPr>
        <w:t xml:space="preserve"> </w:t>
      </w:r>
      <w:r w:rsidRPr="00600D59">
        <w:rPr>
          <w:rFonts w:cs="Arial"/>
          <w:i/>
        </w:rPr>
        <w:t>Οθόνη αποτελεσμάτων δοκιμής εκκίνησης</w:t>
      </w:r>
    </w:p>
    <w:p w14:paraId="0A6FC535" w14:textId="2BB3ABB2" w:rsidR="009E0F2E" w:rsidRPr="00600D59" w:rsidRDefault="009E0F2E" w:rsidP="009E0F2E">
      <w:pPr>
        <w:pStyle w:val="ab"/>
        <w:spacing w:before="156" w:after="156"/>
        <w:ind w:left="0"/>
        <w:rPr>
          <w:rFonts w:cs="Arial"/>
          <w:b w:val="0"/>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5</w:t>
      </w:r>
      <w:r w:rsidRPr="00600D59">
        <w:rPr>
          <w:rFonts w:cs="Arial"/>
          <w:noProof/>
        </w:rPr>
        <w:fldChar w:fldCharType="end"/>
      </w:r>
      <w:r w:rsidRPr="00600D59">
        <w:rPr>
          <w:rFonts w:cs="Arial"/>
        </w:rPr>
        <w:t xml:space="preserve"> </w:t>
      </w:r>
      <w:r w:rsidRPr="00600D59">
        <w:rPr>
          <w:rFonts w:cs="Arial"/>
          <w:i/>
        </w:rPr>
        <w:t>Αποτελέσματα Δοκιμής Εκκίνησης</w:t>
      </w:r>
    </w:p>
    <w:tbl>
      <w:tblPr>
        <w:tblStyle w:val="ac"/>
        <w:tblW w:w="4360" w:type="pct"/>
        <w:jc w:val="center"/>
        <w:tblLook w:val="04A0" w:firstRow="1" w:lastRow="0" w:firstColumn="1" w:lastColumn="0" w:noHBand="0" w:noVBand="1"/>
      </w:tblPr>
      <w:tblGrid>
        <w:gridCol w:w="1940"/>
        <w:gridCol w:w="4379"/>
      </w:tblGrid>
      <w:tr w:rsidR="009E0F2E" w:rsidRPr="00600D59" w14:paraId="270ED9D8" w14:textId="77777777" w:rsidTr="00F13F00">
        <w:trPr>
          <w:trHeight w:val="355"/>
          <w:jc w:val="center"/>
        </w:trPr>
        <w:tc>
          <w:tcPr>
            <w:tcW w:w="1535" w:type="pct"/>
            <w:shd w:val="clear" w:color="auto" w:fill="D9D9D9" w:themeFill="background1" w:themeFillShade="D9"/>
            <w:vAlign w:val="center"/>
          </w:tcPr>
          <w:p w14:paraId="7CED2C23"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Αποτέλεσμα</w:t>
            </w:r>
          </w:p>
        </w:tc>
        <w:tc>
          <w:tcPr>
            <w:tcW w:w="3465" w:type="pct"/>
            <w:shd w:val="clear" w:color="auto" w:fill="D9D9D9" w:themeFill="background1" w:themeFillShade="D9"/>
            <w:vAlign w:val="center"/>
          </w:tcPr>
          <w:p w14:paraId="31C32929"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Περιγραφή</w:t>
            </w:r>
          </w:p>
        </w:tc>
      </w:tr>
      <w:tr w:rsidR="009E0F2E" w:rsidRPr="00600D59" w14:paraId="0BFD3396" w14:textId="77777777" w:rsidTr="00F13F00">
        <w:trPr>
          <w:trHeight w:val="419"/>
          <w:jc w:val="center"/>
        </w:trPr>
        <w:tc>
          <w:tcPr>
            <w:tcW w:w="1535" w:type="pct"/>
            <w:vAlign w:val="center"/>
          </w:tcPr>
          <w:p w14:paraId="7FC80609"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Κανονική εκκίνηση</w:t>
            </w:r>
          </w:p>
        </w:tc>
        <w:tc>
          <w:tcPr>
            <w:tcW w:w="3465" w:type="pct"/>
            <w:vAlign w:val="center"/>
          </w:tcPr>
          <w:p w14:paraId="379C8DEB" w14:textId="77777777" w:rsidR="009E0F2E" w:rsidRPr="00600D59" w:rsidRDefault="009E0F2E" w:rsidP="00F13F00">
            <w:pPr>
              <w:spacing w:beforeLines="0" w:before="0" w:afterLines="0" w:after="0"/>
              <w:ind w:left="0"/>
              <w:jc w:val="left"/>
              <w:rPr>
                <w:rFonts w:cs="Arial"/>
                <w:szCs w:val="18"/>
              </w:rPr>
            </w:pPr>
            <w:r w:rsidRPr="00600D59">
              <w:rPr>
                <w:rFonts w:cs="Arial"/>
                <w:szCs w:val="18"/>
              </w:rPr>
              <w:t>Η μίζα είναι καλή.</w:t>
            </w:r>
          </w:p>
        </w:tc>
      </w:tr>
      <w:tr w:rsidR="009E0F2E" w:rsidRPr="00600D59" w14:paraId="4295416B" w14:textId="77777777" w:rsidTr="00F13F00">
        <w:trPr>
          <w:trHeight w:val="397"/>
          <w:jc w:val="center"/>
        </w:trPr>
        <w:tc>
          <w:tcPr>
            <w:tcW w:w="1535" w:type="pct"/>
            <w:vAlign w:val="center"/>
          </w:tcPr>
          <w:p w14:paraId="0BB0B259"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Ρεύμα πολύ χαμηλό</w:t>
            </w:r>
          </w:p>
        </w:tc>
        <w:tc>
          <w:tcPr>
            <w:tcW w:w="3465" w:type="pct"/>
            <w:vAlign w:val="center"/>
          </w:tcPr>
          <w:p w14:paraId="14B6C44C" w14:textId="77777777" w:rsidR="009E0F2E" w:rsidRPr="00600D59" w:rsidRDefault="009E0F2E" w:rsidP="00F13F00">
            <w:pPr>
              <w:spacing w:beforeLines="0" w:before="0" w:afterLines="0" w:after="0"/>
              <w:ind w:left="0"/>
              <w:jc w:val="left"/>
              <w:rPr>
                <w:rFonts w:cs="Arial"/>
                <w:szCs w:val="18"/>
              </w:rPr>
            </w:pPr>
            <w:r w:rsidRPr="00600D59">
              <w:rPr>
                <w:rFonts w:cs="Arial"/>
                <w:szCs w:val="18"/>
              </w:rPr>
              <w:t>Χαμηλή στιγμιαία ικανότητα εκφόρτισης.</w:t>
            </w:r>
          </w:p>
        </w:tc>
      </w:tr>
      <w:tr w:rsidR="009E0F2E" w:rsidRPr="00600D59" w14:paraId="076E78E0" w14:textId="77777777" w:rsidTr="00F13F00">
        <w:trPr>
          <w:trHeight w:val="431"/>
          <w:jc w:val="center"/>
        </w:trPr>
        <w:tc>
          <w:tcPr>
            <w:tcW w:w="1535" w:type="pct"/>
            <w:vAlign w:val="center"/>
          </w:tcPr>
          <w:p w14:paraId="72FB8D58"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Τάση πολύ χαμηλή</w:t>
            </w:r>
          </w:p>
        </w:tc>
        <w:tc>
          <w:tcPr>
            <w:tcW w:w="3465" w:type="pct"/>
            <w:vAlign w:val="center"/>
          </w:tcPr>
          <w:p w14:paraId="376A6341" w14:textId="77777777" w:rsidR="009E0F2E" w:rsidRPr="00600D59" w:rsidRDefault="009E0F2E" w:rsidP="00F13F00">
            <w:pPr>
              <w:spacing w:beforeLines="0" w:before="0" w:afterLines="0" w:after="0"/>
              <w:ind w:left="0"/>
              <w:jc w:val="left"/>
              <w:rPr>
                <w:rFonts w:cs="Arial"/>
                <w:szCs w:val="18"/>
              </w:rPr>
            </w:pPr>
            <w:r w:rsidRPr="00600D59">
              <w:rPr>
                <w:rFonts w:cs="Arial"/>
                <w:szCs w:val="18"/>
              </w:rPr>
              <w:t>Χαμηλή χωρητικότητα αποθήκευσης μπαταρίας.</w:t>
            </w:r>
          </w:p>
        </w:tc>
      </w:tr>
      <w:tr w:rsidR="009E0F2E" w:rsidRPr="00600D59" w14:paraId="7E626977" w14:textId="77777777" w:rsidTr="00F13F00">
        <w:trPr>
          <w:trHeight w:val="409"/>
          <w:jc w:val="center"/>
        </w:trPr>
        <w:tc>
          <w:tcPr>
            <w:tcW w:w="1535" w:type="pct"/>
            <w:vAlign w:val="center"/>
          </w:tcPr>
          <w:p w14:paraId="341FEF0F"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Δεν έχει ξεκινήσει</w:t>
            </w:r>
          </w:p>
        </w:tc>
        <w:tc>
          <w:tcPr>
            <w:tcW w:w="3465" w:type="pct"/>
            <w:vAlign w:val="center"/>
          </w:tcPr>
          <w:p w14:paraId="4822E971" w14:textId="77777777" w:rsidR="009E0F2E" w:rsidRPr="00600D59" w:rsidRDefault="009E0F2E" w:rsidP="00F13F00">
            <w:pPr>
              <w:spacing w:beforeLines="0" w:before="0" w:afterLines="0" w:after="0"/>
              <w:ind w:left="0"/>
              <w:jc w:val="left"/>
              <w:rPr>
                <w:rFonts w:cs="Arial"/>
                <w:szCs w:val="18"/>
              </w:rPr>
            </w:pPr>
            <w:r w:rsidRPr="00600D59">
              <w:rPr>
                <w:rFonts w:cs="Arial"/>
                <w:szCs w:val="18"/>
              </w:rPr>
              <w:t>Η μίζα δεν ανιχνεύεται για εκκίνηση.</w:t>
            </w:r>
          </w:p>
        </w:tc>
      </w:tr>
    </w:tbl>
    <w:p w14:paraId="09B5F58E" w14:textId="77777777" w:rsidR="009E0F2E" w:rsidRPr="00600D59" w:rsidRDefault="009E0F2E" w:rsidP="009E0F2E">
      <w:pPr>
        <w:pStyle w:val="30"/>
        <w:spacing w:before="312" w:after="156"/>
      </w:pPr>
      <w:bookmarkStart w:id="515" w:name="_Toc74815235"/>
      <w:bookmarkStart w:id="516" w:name="_Toc79087912"/>
      <w:bookmarkStart w:id="517" w:name="_Toc109724463"/>
      <w:bookmarkStart w:id="518" w:name="_Toc159436357"/>
      <w:r w:rsidRPr="00600D59">
        <w:t>Δοκιμή γεννήτριας</w:t>
      </w:r>
      <w:bookmarkEnd w:id="515"/>
      <w:bookmarkEnd w:id="516"/>
      <w:bookmarkEnd w:id="517"/>
      <w:bookmarkEnd w:id="518"/>
    </w:p>
    <w:p w14:paraId="249A0B0D" w14:textId="77777777" w:rsidR="009E0F2E" w:rsidRPr="00600D59" w:rsidRDefault="009E0F2E" w:rsidP="009E0F2E">
      <w:pPr>
        <w:spacing w:before="156" w:after="156"/>
        <w:textAlignment w:val="baseline"/>
        <w:rPr>
          <w:rFonts w:cs="Arial"/>
          <w:szCs w:val="18"/>
        </w:rPr>
      </w:pPr>
      <w:r w:rsidRPr="00600D59">
        <w:rPr>
          <w:rFonts w:cs="Arial"/>
          <w:szCs w:val="18"/>
        </w:rPr>
        <w:t>Ακολουθήστε τις οδηγίες στην οθόνη για να ολοκληρώσετε τη δοκιμή. Τα αποτελέσματα της δοκιμής θα εμφανιστούν ως εξής:</w:t>
      </w:r>
    </w:p>
    <w:p w14:paraId="44A6A99F"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lastRenderedPageBreak/>
        <w:drawing>
          <wp:inline distT="0" distB="0" distL="0" distR="0" wp14:anchorId="3F67388E" wp14:editId="75F17B85">
            <wp:extent cx="2879284" cy="1968500"/>
            <wp:effectExtent l="0" t="0" r="0" b="0"/>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44"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48C5FF92" w14:textId="5D7CDC64" w:rsidR="009E0F2E" w:rsidRPr="00600D59" w:rsidRDefault="009E0F2E" w:rsidP="009E0F2E">
      <w:pPr>
        <w:pStyle w:val="ab"/>
        <w:spacing w:before="156" w:after="156"/>
        <w:ind w:left="0"/>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9</w:t>
      </w:r>
      <w:r w:rsidRPr="00600D59">
        <w:rPr>
          <w:rFonts w:cs="Arial"/>
          <w:noProof/>
        </w:rPr>
        <w:fldChar w:fldCharType="end"/>
      </w:r>
      <w:r w:rsidRPr="00600D59">
        <w:rPr>
          <w:rFonts w:cs="Arial"/>
        </w:rPr>
        <w:t xml:space="preserve"> </w:t>
      </w:r>
      <w:r w:rsidRPr="00600D59">
        <w:rPr>
          <w:rFonts w:cs="Arial"/>
          <w:i/>
        </w:rPr>
        <w:t>Οθόνη Αποτελεσμάτων Δοκιμής Γεννήτριας</w:t>
      </w:r>
    </w:p>
    <w:p w14:paraId="6EEA5077" w14:textId="52E0F555" w:rsidR="009E0F2E" w:rsidRPr="00600D59" w:rsidRDefault="009E0F2E" w:rsidP="009E0F2E">
      <w:pPr>
        <w:pStyle w:val="ab"/>
        <w:spacing w:before="156" w:after="156"/>
        <w:ind w:left="0"/>
        <w:rPr>
          <w:rFonts w:cs="Arial"/>
          <w:b w:val="0"/>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6</w:t>
      </w:r>
      <w:r w:rsidRPr="00600D59">
        <w:rPr>
          <w:rFonts w:cs="Arial"/>
          <w:noProof/>
        </w:rPr>
        <w:fldChar w:fldCharType="end"/>
      </w:r>
      <w:r w:rsidRPr="00600D59">
        <w:rPr>
          <w:rFonts w:cs="Arial"/>
        </w:rPr>
        <w:t xml:space="preserve"> </w:t>
      </w:r>
      <w:r w:rsidRPr="00600D59">
        <w:rPr>
          <w:rFonts w:cs="Arial"/>
          <w:i/>
        </w:rPr>
        <w:t>Αποτελέσματα Δοκιμών Γεννήτριας</w:t>
      </w:r>
    </w:p>
    <w:tbl>
      <w:tblPr>
        <w:tblStyle w:val="33"/>
        <w:tblW w:w="0" w:type="auto"/>
        <w:jc w:val="center"/>
        <w:tblLook w:val="04A0" w:firstRow="1" w:lastRow="0" w:firstColumn="1" w:lastColumn="0" w:noHBand="0" w:noVBand="1"/>
      </w:tblPr>
      <w:tblGrid>
        <w:gridCol w:w="2026"/>
        <w:gridCol w:w="4407"/>
      </w:tblGrid>
      <w:tr w:rsidR="009E0F2E" w:rsidRPr="00600D59" w14:paraId="3832A492" w14:textId="77777777" w:rsidTr="00F13F00">
        <w:trPr>
          <w:trHeight w:val="383"/>
          <w:tblHeader/>
          <w:jc w:val="center"/>
        </w:trPr>
        <w:tc>
          <w:tcPr>
            <w:tcW w:w="2026" w:type="dxa"/>
            <w:shd w:val="clear" w:color="auto" w:fill="D9D9D9" w:themeFill="background1" w:themeFillShade="D9"/>
            <w:vAlign w:val="center"/>
          </w:tcPr>
          <w:p w14:paraId="2E1DC990" w14:textId="77777777" w:rsidR="009E0F2E" w:rsidRPr="00600D59" w:rsidRDefault="009E0F2E" w:rsidP="00F13F00">
            <w:pPr>
              <w:tabs>
                <w:tab w:val="left" w:pos="657"/>
                <w:tab w:val="center" w:pos="947"/>
              </w:tabs>
              <w:spacing w:beforeLines="0" w:before="0" w:afterLines="0" w:after="0"/>
              <w:ind w:left="0"/>
              <w:jc w:val="left"/>
              <w:textAlignment w:val="baseline"/>
              <w:rPr>
                <w:rFonts w:eastAsiaTheme="minorEastAsia" w:cs="Arial"/>
                <w:b/>
                <w:szCs w:val="18"/>
              </w:rPr>
            </w:pPr>
            <w:r w:rsidRPr="00600D59">
              <w:rPr>
                <w:rFonts w:eastAsiaTheme="minorEastAsia" w:cs="Arial"/>
                <w:b/>
                <w:szCs w:val="18"/>
              </w:rPr>
              <w:t>Αποτέλεσμα</w:t>
            </w:r>
          </w:p>
        </w:tc>
        <w:tc>
          <w:tcPr>
            <w:tcW w:w="4407" w:type="dxa"/>
            <w:shd w:val="clear" w:color="auto" w:fill="D9D9D9" w:themeFill="background1" w:themeFillShade="D9"/>
            <w:vAlign w:val="center"/>
          </w:tcPr>
          <w:p w14:paraId="47CA552E" w14:textId="77777777" w:rsidR="009E0F2E" w:rsidRPr="00600D59" w:rsidRDefault="009E0F2E" w:rsidP="00F13F00">
            <w:pPr>
              <w:spacing w:beforeLines="0" w:before="0" w:afterLines="0" w:after="0"/>
              <w:ind w:left="0"/>
              <w:jc w:val="left"/>
              <w:textAlignment w:val="baseline"/>
              <w:rPr>
                <w:rFonts w:eastAsiaTheme="minorEastAsia" w:cs="Arial"/>
                <w:b/>
                <w:szCs w:val="18"/>
              </w:rPr>
            </w:pPr>
            <w:r w:rsidRPr="00600D59">
              <w:rPr>
                <w:rFonts w:eastAsiaTheme="minorEastAsia" w:cs="Arial"/>
                <w:b/>
                <w:szCs w:val="18"/>
              </w:rPr>
              <w:t>Περιγραφή</w:t>
            </w:r>
          </w:p>
        </w:tc>
      </w:tr>
      <w:tr w:rsidR="009E0F2E" w:rsidRPr="00600D59" w14:paraId="76007EF0" w14:textId="77777777" w:rsidTr="00F13F00">
        <w:trPr>
          <w:trHeight w:val="297"/>
          <w:jc w:val="center"/>
        </w:trPr>
        <w:tc>
          <w:tcPr>
            <w:tcW w:w="2026" w:type="dxa"/>
            <w:vAlign w:val="center"/>
          </w:tcPr>
          <w:p w14:paraId="09E04D3C" w14:textId="77777777" w:rsidR="009E0F2E" w:rsidRPr="00600D59" w:rsidRDefault="009E0F2E" w:rsidP="00F13F00">
            <w:pPr>
              <w:spacing w:beforeLines="0" w:before="0" w:afterLines="0" w:after="0"/>
              <w:ind w:left="0"/>
              <w:textAlignment w:val="baseline"/>
              <w:rPr>
                <w:rFonts w:eastAsiaTheme="minorEastAsia" w:cs="Arial"/>
                <w:b/>
                <w:szCs w:val="18"/>
              </w:rPr>
            </w:pPr>
            <w:r w:rsidRPr="00600D59">
              <w:rPr>
                <w:rFonts w:eastAsiaTheme="minorEastAsia" w:cs="Arial"/>
                <w:b/>
                <w:szCs w:val="18"/>
              </w:rPr>
              <w:t>Φόρτιση Κανονική</w:t>
            </w:r>
          </w:p>
        </w:tc>
        <w:tc>
          <w:tcPr>
            <w:tcW w:w="4407" w:type="dxa"/>
            <w:vAlign w:val="center"/>
          </w:tcPr>
          <w:p w14:paraId="7CFFA240" w14:textId="77777777" w:rsidR="009E0F2E" w:rsidRPr="00600D59" w:rsidRDefault="009E0F2E" w:rsidP="00F13F00">
            <w:pPr>
              <w:spacing w:beforeLines="0" w:before="0" w:afterLines="0" w:after="0"/>
              <w:ind w:left="0"/>
              <w:jc w:val="left"/>
              <w:textAlignment w:val="baseline"/>
              <w:rPr>
                <w:rFonts w:eastAsiaTheme="minorEastAsia" w:cs="Arial"/>
                <w:szCs w:val="18"/>
              </w:rPr>
            </w:pPr>
            <w:r w:rsidRPr="00600D59">
              <w:rPr>
                <w:rFonts w:eastAsiaTheme="minorEastAsia" w:cs="Arial"/>
                <w:szCs w:val="18"/>
              </w:rPr>
              <w:t>Η γεννήτρια λειτουργεί κανονικά.</w:t>
            </w:r>
          </w:p>
        </w:tc>
      </w:tr>
      <w:tr w:rsidR="009E0F2E" w:rsidRPr="00600D59" w14:paraId="0780C2EB" w14:textId="77777777" w:rsidTr="00F13F00">
        <w:trPr>
          <w:trHeight w:val="1011"/>
          <w:jc w:val="center"/>
        </w:trPr>
        <w:tc>
          <w:tcPr>
            <w:tcW w:w="2026" w:type="dxa"/>
            <w:vAlign w:val="center"/>
          </w:tcPr>
          <w:p w14:paraId="0C12A99D" w14:textId="77777777" w:rsidR="009E0F2E" w:rsidRPr="00600D59" w:rsidRDefault="009E0F2E" w:rsidP="00F13F00">
            <w:pPr>
              <w:spacing w:beforeLines="0" w:before="0" w:afterLines="0" w:after="0"/>
              <w:ind w:left="0"/>
              <w:textAlignment w:val="baseline"/>
              <w:rPr>
                <w:rFonts w:eastAsiaTheme="minorEastAsia" w:cs="Arial"/>
                <w:b/>
                <w:szCs w:val="18"/>
              </w:rPr>
            </w:pPr>
            <w:r w:rsidRPr="00600D59">
              <w:rPr>
                <w:rFonts w:eastAsiaTheme="minorEastAsia" w:cs="Arial"/>
                <w:b/>
                <w:szCs w:val="18"/>
              </w:rPr>
              <w:t>Έξοδος πολύ χαμηλή</w:t>
            </w:r>
          </w:p>
        </w:tc>
        <w:tc>
          <w:tcPr>
            <w:tcW w:w="4407" w:type="dxa"/>
            <w:vAlign w:val="center"/>
          </w:tcPr>
          <w:p w14:paraId="43019938" w14:textId="786979D8"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Ο ιμάντας που συνδέει τη μίζα και τη γεννήτρια είναι χαλαρός</w:t>
            </w:r>
            <w:r w:rsidR="00233E7B" w:rsidRPr="00600D59">
              <w:rPr>
                <w:rFonts w:eastAsiaTheme="minorEastAsia" w:cs="Arial"/>
                <w:szCs w:val="18"/>
              </w:rPr>
              <w:t>.</w:t>
            </w:r>
          </w:p>
          <w:p w14:paraId="2F5FC120" w14:textId="77777777"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Το καλώδιο που συνδέει τη μίζα και την μπαταρία είναι χαλαρό ή διαβρωμένο.</w:t>
            </w:r>
          </w:p>
        </w:tc>
      </w:tr>
      <w:tr w:rsidR="009E0F2E" w:rsidRPr="00600D59" w14:paraId="68D8DEEF" w14:textId="77777777" w:rsidTr="00F13F00">
        <w:trPr>
          <w:trHeight w:val="534"/>
          <w:jc w:val="center"/>
        </w:trPr>
        <w:tc>
          <w:tcPr>
            <w:tcW w:w="2026" w:type="dxa"/>
            <w:vAlign w:val="center"/>
          </w:tcPr>
          <w:p w14:paraId="71C26020" w14:textId="77777777" w:rsidR="009E0F2E" w:rsidRPr="00600D59" w:rsidRDefault="009E0F2E" w:rsidP="00F13F00">
            <w:pPr>
              <w:spacing w:beforeLines="0" w:before="0" w:afterLines="0" w:after="0"/>
              <w:ind w:left="0"/>
              <w:textAlignment w:val="baseline"/>
              <w:rPr>
                <w:rFonts w:eastAsiaTheme="minorEastAsia" w:cs="Arial"/>
                <w:b/>
                <w:szCs w:val="18"/>
              </w:rPr>
            </w:pPr>
            <w:r w:rsidRPr="00600D59">
              <w:rPr>
                <w:rFonts w:eastAsiaTheme="minorEastAsia" w:cs="Arial"/>
                <w:b/>
                <w:szCs w:val="18"/>
              </w:rPr>
              <w:t>Έξοδος πολύ υψηλή</w:t>
            </w:r>
          </w:p>
        </w:tc>
        <w:tc>
          <w:tcPr>
            <w:tcW w:w="4407" w:type="dxa"/>
            <w:vAlign w:val="center"/>
          </w:tcPr>
          <w:p w14:paraId="48EE92A7" w14:textId="77777777"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Η γεννήτρια δεν είναι σωστά συνδεδεμένη με τη γείωση.</w:t>
            </w:r>
          </w:p>
          <w:p w14:paraId="037CE138" w14:textId="77777777"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Ο ρυθμιστής τάσης είναι χαλασμένος και χρειάζεται αντικατάσταση.</w:t>
            </w:r>
          </w:p>
        </w:tc>
      </w:tr>
      <w:tr w:rsidR="009E0F2E" w:rsidRPr="00600D59" w14:paraId="4701BF13" w14:textId="77777777" w:rsidTr="00F13F00">
        <w:trPr>
          <w:trHeight w:val="323"/>
          <w:jc w:val="center"/>
        </w:trPr>
        <w:tc>
          <w:tcPr>
            <w:tcW w:w="2026" w:type="dxa"/>
            <w:vAlign w:val="center"/>
          </w:tcPr>
          <w:p w14:paraId="62ED5C80" w14:textId="77777777" w:rsidR="009E0F2E" w:rsidRPr="00600D59" w:rsidRDefault="009E0F2E" w:rsidP="00F13F00">
            <w:pPr>
              <w:spacing w:beforeLines="0" w:before="0" w:afterLines="0" w:after="0"/>
              <w:ind w:left="0"/>
              <w:textAlignment w:val="baseline"/>
              <w:rPr>
                <w:rFonts w:eastAsiaTheme="minorEastAsia" w:cs="Arial"/>
                <w:b/>
                <w:szCs w:val="18"/>
              </w:rPr>
            </w:pPr>
            <w:r w:rsidRPr="00600D59">
              <w:rPr>
                <w:rFonts w:eastAsiaTheme="minorEastAsia" w:cs="Arial"/>
                <w:b/>
                <w:szCs w:val="18"/>
              </w:rPr>
              <w:t>Το Ripple είναι πολύ μεγάλο</w:t>
            </w:r>
          </w:p>
        </w:tc>
        <w:tc>
          <w:tcPr>
            <w:tcW w:w="4407" w:type="dxa"/>
            <w:vAlign w:val="center"/>
          </w:tcPr>
          <w:p w14:paraId="470286FF" w14:textId="77777777" w:rsidR="009E0F2E" w:rsidRPr="00600D59" w:rsidRDefault="009E0F2E" w:rsidP="00F13F00">
            <w:pPr>
              <w:spacing w:beforeLines="0" w:before="0" w:afterLines="0" w:after="0"/>
              <w:ind w:left="0"/>
              <w:jc w:val="left"/>
              <w:textAlignment w:val="baseline"/>
              <w:rPr>
                <w:rFonts w:eastAsiaTheme="minorEastAsia" w:cs="Arial"/>
                <w:szCs w:val="18"/>
              </w:rPr>
            </w:pPr>
            <w:r w:rsidRPr="00600D59">
              <w:rPr>
                <w:rFonts w:eastAsiaTheme="minorEastAsia" w:cs="Arial"/>
                <w:szCs w:val="18"/>
              </w:rPr>
              <w:t>Η δίοδος μεταγωγής είναι σπασμένη.</w:t>
            </w:r>
          </w:p>
        </w:tc>
      </w:tr>
      <w:tr w:rsidR="009E0F2E" w:rsidRPr="00600D59" w14:paraId="15F8FB34" w14:textId="77777777" w:rsidTr="00F13F00">
        <w:trPr>
          <w:trHeight w:val="229"/>
          <w:jc w:val="center"/>
        </w:trPr>
        <w:tc>
          <w:tcPr>
            <w:tcW w:w="2026" w:type="dxa"/>
            <w:vAlign w:val="center"/>
          </w:tcPr>
          <w:p w14:paraId="290C1EF6" w14:textId="77777777" w:rsidR="009E0F2E" w:rsidRPr="00600D59" w:rsidRDefault="009E0F2E" w:rsidP="00F13F00">
            <w:pPr>
              <w:spacing w:beforeLines="0" w:before="0" w:afterLines="0" w:after="0"/>
              <w:ind w:left="0"/>
              <w:textAlignment w:val="baseline"/>
              <w:rPr>
                <w:rFonts w:eastAsiaTheme="minorEastAsia" w:cs="Arial"/>
                <w:b/>
                <w:szCs w:val="18"/>
              </w:rPr>
            </w:pPr>
            <w:r w:rsidRPr="00600D59">
              <w:rPr>
                <w:rFonts w:eastAsiaTheme="minorEastAsia" w:cs="Arial"/>
                <w:b/>
                <w:szCs w:val="18"/>
              </w:rPr>
              <w:t>Δεν υπάρχει έξοδος</w:t>
            </w:r>
          </w:p>
        </w:tc>
        <w:tc>
          <w:tcPr>
            <w:tcW w:w="4407" w:type="dxa"/>
            <w:vAlign w:val="center"/>
          </w:tcPr>
          <w:p w14:paraId="510C7BCA" w14:textId="77777777"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Το καλώδιο είναι χαλαρό.</w:t>
            </w:r>
          </w:p>
          <w:p w14:paraId="66F5C59A" w14:textId="643C9BF1"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Ορισμένα οχήματα με συστήματα διαχείρισης ισχύος δεν παρέχουν διαδρομή φόρτισης λόγω της επαρκούς χωρητικότητας της μπαταρίας</w:t>
            </w:r>
            <w:r w:rsidR="00233E7B" w:rsidRPr="00600D59">
              <w:rPr>
                <w:rFonts w:eastAsiaTheme="minorEastAsia" w:cs="Arial"/>
                <w:szCs w:val="18"/>
              </w:rPr>
              <w:t>.</w:t>
            </w:r>
          </w:p>
          <w:p w14:paraId="7DAAA13F" w14:textId="77777777" w:rsidR="009E0F2E" w:rsidRPr="00600D59" w:rsidRDefault="009E0F2E"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600D59">
              <w:rPr>
                <w:rFonts w:eastAsiaTheme="minorEastAsia" w:cs="Arial"/>
                <w:szCs w:val="18"/>
              </w:rPr>
              <w:t>Η γεννήτρια ή ο ρυθμιστής τάσης είναι χαλασμένος και χρειάζεται αντικατάσταση.</w:t>
            </w:r>
          </w:p>
        </w:tc>
      </w:tr>
    </w:tbl>
    <w:p w14:paraId="0BC9C38C" w14:textId="77777777" w:rsidR="009E0F2E" w:rsidRPr="00600D59" w:rsidRDefault="009E0F2E" w:rsidP="009E0F2E">
      <w:pPr>
        <w:pStyle w:val="20"/>
        <w:spacing w:before="312" w:after="156"/>
        <w:rPr>
          <w:rFonts w:cs="Arial"/>
        </w:rPr>
      </w:pPr>
      <w:bookmarkStart w:id="519" w:name="_Toc74815236"/>
      <w:bookmarkStart w:id="520" w:name="_Toc79087913"/>
      <w:bookmarkStart w:id="521" w:name="_Toc109724464"/>
      <w:bookmarkStart w:id="522" w:name="_Toc159436358"/>
      <w:r w:rsidRPr="00600D59">
        <w:rPr>
          <w:rFonts w:cs="Arial"/>
        </w:rPr>
        <w:t xml:space="preserve"> </w:t>
      </w:r>
      <w:bookmarkStart w:id="523" w:name="_Toc204006079"/>
      <w:r w:rsidRPr="00600D59">
        <w:rPr>
          <w:rFonts w:cs="Arial"/>
        </w:rPr>
        <w:t>Δοκιμή εκτός οχήματος</w:t>
      </w:r>
      <w:bookmarkEnd w:id="519"/>
      <w:bookmarkEnd w:id="520"/>
      <w:bookmarkEnd w:id="521"/>
      <w:bookmarkEnd w:id="522"/>
      <w:bookmarkEnd w:id="523"/>
    </w:p>
    <w:p w14:paraId="565F9A8A" w14:textId="77777777" w:rsidR="009E0F2E" w:rsidRPr="00600D59" w:rsidRDefault="009E0F2E" w:rsidP="009E0F2E">
      <w:pPr>
        <w:spacing w:before="156" w:after="156"/>
        <w:textAlignment w:val="baseline"/>
        <w:rPr>
          <w:rFonts w:cs="Arial"/>
        </w:rPr>
      </w:pPr>
      <w:r w:rsidRPr="00600D59">
        <w:rPr>
          <w:rFonts w:cs="Arial"/>
        </w:rPr>
        <w:t>Η δοκιμή εκτός οχήματος χρησιμοποιείται για τον έλεγχο της κατάστασης των μπαταριών που δεν είναι συνδεδεμένες σε όχημα. Αυτή η λειτουργία στοχεύει στον έλεγχο της κατάστασης της μπαταρίας.</w:t>
      </w:r>
    </w:p>
    <w:p w14:paraId="2CB88151" w14:textId="77777777" w:rsidR="009E0F2E" w:rsidRPr="00600D59" w:rsidRDefault="009E0F2E" w:rsidP="009E0F2E">
      <w:pPr>
        <w:pStyle w:val="30"/>
        <w:spacing w:before="312" w:after="156"/>
      </w:pPr>
      <w:bookmarkStart w:id="524" w:name="_Toc45527554"/>
      <w:bookmarkStart w:id="525" w:name="_Toc62717470"/>
      <w:bookmarkStart w:id="526" w:name="_Toc74815237"/>
      <w:bookmarkStart w:id="527" w:name="_Toc79087914"/>
      <w:bookmarkStart w:id="528" w:name="_Toc109724465"/>
      <w:bookmarkStart w:id="529" w:name="_Toc159436359"/>
      <w:r w:rsidRPr="00600D59">
        <w:lastRenderedPageBreak/>
        <w:t>Διαδικασία δοκιμής</w:t>
      </w:r>
      <w:bookmarkEnd w:id="524"/>
      <w:bookmarkEnd w:id="525"/>
      <w:bookmarkEnd w:id="526"/>
      <w:bookmarkEnd w:id="527"/>
      <w:bookmarkEnd w:id="528"/>
      <w:bookmarkEnd w:id="529"/>
    </w:p>
    <w:p w14:paraId="3D45CA75" w14:textId="77777777" w:rsidR="009E0F2E" w:rsidRPr="00600D59" w:rsidRDefault="009E0F2E" w:rsidP="009E0F2E">
      <w:pPr>
        <w:pStyle w:val="aa"/>
        <w:widowControl w:val="0"/>
        <w:numPr>
          <w:ilvl w:val="0"/>
          <w:numId w:val="25"/>
        </w:numPr>
        <w:spacing w:beforeLines="20" w:before="62" w:afterLines="20" w:after="62"/>
        <w:ind w:left="641" w:hanging="357"/>
        <w:jc w:val="left"/>
        <w:rPr>
          <w:rFonts w:cs="Arial"/>
          <w:b/>
        </w:rPr>
      </w:pPr>
      <w:r w:rsidRPr="00600D59">
        <w:rPr>
          <w:rFonts w:cs="Arial"/>
          <w:b/>
        </w:rPr>
        <w:t>Για να ξεκινήσετε τη δοκιμή εκτός οχήματος</w:t>
      </w:r>
    </w:p>
    <w:p w14:paraId="3974AFAA" w14:textId="77777777" w:rsidR="009E0F2E" w:rsidRPr="00600D59" w:rsidRDefault="009E0F2E" w:rsidP="009E0F2E">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600D59">
        <w:rPr>
          <w:rFonts w:cs="Arial"/>
          <w:szCs w:val="18"/>
        </w:rPr>
        <w:t>Συνδέστε τους σφιγκτήρες του δοκιμαστικού ελεγκτή στους ακροδέκτες της μπαταρίας.</w:t>
      </w:r>
    </w:p>
    <w:p w14:paraId="4C83D956" w14:textId="546FD6A6" w:rsidR="009E0F2E" w:rsidRPr="00600D59" w:rsidRDefault="009E0F2E" w:rsidP="009E0F2E">
      <w:pPr>
        <w:pStyle w:val="aa"/>
        <w:widowControl w:val="0"/>
        <w:numPr>
          <w:ilvl w:val="0"/>
          <w:numId w:val="98"/>
        </w:numPr>
        <w:adjustRightInd w:val="0"/>
        <w:snapToGrid w:val="0"/>
        <w:spacing w:beforeLines="20" w:before="62" w:afterLines="20" w:after="62"/>
        <w:ind w:left="998" w:hanging="357"/>
        <w:jc w:val="left"/>
        <w:textAlignment w:val="baseline"/>
        <w:rPr>
          <w:rFonts w:cs="Arial"/>
        </w:rPr>
      </w:pPr>
      <w:r w:rsidRPr="00600D59">
        <w:rPr>
          <w:rFonts w:cs="Arial"/>
          <w:szCs w:val="18"/>
        </w:rPr>
        <w:t xml:space="preserve">Πατήστε </w:t>
      </w:r>
      <w:r w:rsidRPr="00600D59">
        <w:rPr>
          <w:rFonts w:cs="Arial"/>
          <w:b/>
          <w:szCs w:val="18"/>
        </w:rPr>
        <w:t xml:space="preserve">Δοκιμή μπαταρίας </w:t>
      </w:r>
      <w:r w:rsidRPr="00600D59">
        <w:rPr>
          <w:rFonts w:cs="Arial"/>
          <w:szCs w:val="18"/>
        </w:rPr>
        <w:t>στο μενού εργασιών MaxiSys</w:t>
      </w:r>
      <w:r w:rsidR="00233E7B" w:rsidRPr="00600D59">
        <w:rPr>
          <w:rFonts w:cs="Arial"/>
          <w:szCs w:val="18"/>
        </w:rPr>
        <w:t>.</w:t>
      </w:r>
      <w:r w:rsidRPr="00600D59">
        <w:rPr>
          <w:rFonts w:cs="Arial"/>
          <w:szCs w:val="18"/>
        </w:rPr>
        <w:t xml:space="preserve"> Επιλέξτε </w:t>
      </w:r>
      <w:r w:rsidRPr="00600D59">
        <w:rPr>
          <w:rFonts w:cs="Arial"/>
          <w:b/>
          <w:szCs w:val="18"/>
        </w:rPr>
        <w:t>Δοκιμή εκτός οχήματος</w:t>
      </w:r>
      <w:r w:rsidR="00233E7B" w:rsidRPr="00600D59">
        <w:rPr>
          <w:rFonts w:cs="Arial"/>
          <w:b/>
          <w:szCs w:val="18"/>
        </w:rPr>
        <w:t>.</w:t>
      </w:r>
    </w:p>
    <w:p w14:paraId="79358424" w14:textId="77777777" w:rsidR="009E0F2E" w:rsidRPr="00600D59" w:rsidRDefault="009E0F2E" w:rsidP="009E0F2E">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600D59">
        <w:rPr>
          <w:rFonts w:cs="Arial"/>
          <w:szCs w:val="18"/>
        </w:rPr>
        <w:t xml:space="preserve">Επιλέξτε τον κατάλληλο τύπο μπαταρίας, το πρότυπο αξιολόγησης και την τιμή CCA. Πατήστε </w:t>
      </w:r>
      <w:r w:rsidRPr="00600D59">
        <w:rPr>
          <w:rFonts w:cs="Arial"/>
          <w:b/>
          <w:szCs w:val="18"/>
        </w:rPr>
        <w:t xml:space="preserve">Έναρξη δοκιμής </w:t>
      </w:r>
      <w:r w:rsidRPr="00600D59">
        <w:rPr>
          <w:rFonts w:cs="Arial"/>
          <w:szCs w:val="18"/>
        </w:rPr>
        <w:t>για να ξεκινήσετε τη δοκιμή.</w:t>
      </w:r>
    </w:p>
    <w:p w14:paraId="151B595C"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drawing>
          <wp:inline distT="0" distB="0" distL="0" distR="0" wp14:anchorId="4C1C98A6" wp14:editId="0018F18C">
            <wp:extent cx="2879284" cy="1968500"/>
            <wp:effectExtent l="0" t="0" r="0" b="0"/>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45" cstate="print">
                      <a:extLst>
                        <a:ext uri="{28A0092B-C50C-407E-A947-70E740481C1C}">
                          <a14:useLocalDpi xmlns:a14="http://schemas.microsoft.com/office/drawing/2010/main"/>
                        </a:ext>
                      </a:extLst>
                    </a:blip>
                    <a:srcRect/>
                    <a:stretch/>
                  </pic:blipFill>
                  <pic:spPr bwMode="auto">
                    <a:xfrm>
                      <a:off x="0" y="0"/>
                      <a:ext cx="2880000" cy="1968989"/>
                    </a:xfrm>
                    <a:prstGeom prst="rect">
                      <a:avLst/>
                    </a:prstGeom>
                    <a:noFill/>
                    <a:ln>
                      <a:noFill/>
                    </a:ln>
                    <a:extLst>
                      <a:ext uri="{53640926-AAD7-44D8-BBD7-CCE9431645EC}">
                        <a14:shadowObscured xmlns:a14="http://schemas.microsoft.com/office/drawing/2010/main"/>
                      </a:ext>
                    </a:extLst>
                  </pic:spPr>
                </pic:pic>
              </a:graphicData>
            </a:graphic>
          </wp:inline>
        </w:drawing>
      </w:r>
    </w:p>
    <w:p w14:paraId="553FD0B3" w14:textId="360E3F0C" w:rsidR="009E0F2E" w:rsidRPr="00600D59" w:rsidRDefault="009E0F2E" w:rsidP="009E0F2E">
      <w:pPr>
        <w:pStyle w:val="ab"/>
        <w:spacing w:before="156" w:after="156"/>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10</w:t>
      </w:r>
      <w:r w:rsidRPr="00600D59">
        <w:rPr>
          <w:rFonts w:cs="Arial"/>
          <w:noProof/>
        </w:rPr>
        <w:fldChar w:fldCharType="end"/>
      </w:r>
      <w:r w:rsidRPr="00600D59">
        <w:rPr>
          <w:rFonts w:cs="Arial"/>
        </w:rPr>
        <w:t xml:space="preserve"> </w:t>
      </w:r>
      <w:r w:rsidRPr="00600D59">
        <w:rPr>
          <w:rFonts w:cs="Arial"/>
          <w:i/>
        </w:rPr>
        <w:t>Οθόνη δοκιμής εκτός οχήματος</w:t>
      </w:r>
    </w:p>
    <w:p w14:paraId="2331519E" w14:textId="77777777" w:rsidR="009E0F2E" w:rsidRPr="00600D59" w:rsidRDefault="009E0F2E" w:rsidP="009E0F2E">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600D59">
        <w:rPr>
          <w:rFonts w:cs="Arial"/>
          <w:szCs w:val="18"/>
        </w:rPr>
        <w:t>Τα αποτελέσματα της δοκιμής θα εμφανιστούν σε λίγα δευτερόλεπτα.</w:t>
      </w:r>
    </w:p>
    <w:p w14:paraId="3614D0DF" w14:textId="77777777" w:rsidR="009E0F2E" w:rsidRPr="00600D59" w:rsidRDefault="009E0F2E" w:rsidP="009E0F2E">
      <w:pPr>
        <w:spacing w:beforeLines="0" w:before="0" w:afterLines="0" w:after="0" w:line="240" w:lineRule="auto"/>
        <w:ind w:left="0"/>
        <w:contextualSpacing/>
        <w:jc w:val="center"/>
        <w:rPr>
          <w:rFonts w:cs="Arial"/>
          <w:szCs w:val="18"/>
        </w:rPr>
      </w:pPr>
      <w:r w:rsidRPr="00600D59">
        <w:rPr>
          <w:rFonts w:cs="Arial"/>
          <w:noProof/>
          <w:szCs w:val="18"/>
          <w:lang w:val="en-US"/>
        </w:rPr>
        <w:drawing>
          <wp:inline distT="0" distB="0" distL="0" distR="0" wp14:anchorId="57F74826" wp14:editId="4497ADCD">
            <wp:extent cx="2879284" cy="1972733"/>
            <wp:effectExtent l="0" t="0" r="0" b="8890"/>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246" cstate="print">
                      <a:extLst>
                        <a:ext uri="{28A0092B-C50C-407E-A947-70E740481C1C}">
                          <a14:useLocalDpi xmlns:a14="http://schemas.microsoft.com/office/drawing/2010/main"/>
                        </a:ext>
                      </a:extLst>
                    </a:blip>
                    <a:srcRect/>
                    <a:stretch/>
                  </pic:blipFill>
                  <pic:spPr bwMode="auto">
                    <a:xfrm>
                      <a:off x="0" y="0"/>
                      <a:ext cx="2880000" cy="1973223"/>
                    </a:xfrm>
                    <a:prstGeom prst="rect">
                      <a:avLst/>
                    </a:prstGeom>
                    <a:noFill/>
                    <a:ln>
                      <a:noFill/>
                    </a:ln>
                    <a:extLst>
                      <a:ext uri="{53640926-AAD7-44D8-BBD7-CCE9431645EC}">
                        <a14:shadowObscured xmlns:a14="http://schemas.microsoft.com/office/drawing/2010/main"/>
                      </a:ext>
                    </a:extLst>
                  </pic:spPr>
                </pic:pic>
              </a:graphicData>
            </a:graphic>
          </wp:inline>
        </w:drawing>
      </w:r>
    </w:p>
    <w:p w14:paraId="579DD6DF" w14:textId="13BD0FB1" w:rsidR="009E0F2E" w:rsidRPr="00600D59" w:rsidRDefault="009E0F2E" w:rsidP="009E0F2E">
      <w:pPr>
        <w:pStyle w:val="ab"/>
        <w:spacing w:before="156" w:after="156"/>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11</w:t>
      </w:r>
      <w:r w:rsidRPr="00600D59">
        <w:rPr>
          <w:rFonts w:cs="Arial"/>
          <w:noProof/>
        </w:rPr>
        <w:fldChar w:fldCharType="end"/>
      </w:r>
      <w:r w:rsidRPr="00600D59">
        <w:rPr>
          <w:rFonts w:cs="Arial"/>
        </w:rPr>
        <w:t xml:space="preserve"> </w:t>
      </w:r>
      <w:r w:rsidRPr="00600D59">
        <w:rPr>
          <w:rFonts w:cs="Arial"/>
          <w:i/>
        </w:rPr>
        <w:t>Οθόνη αποτελεσμάτων δοκιμής εκτός οχήματος</w:t>
      </w:r>
    </w:p>
    <w:p w14:paraId="5D491D60" w14:textId="77777777" w:rsidR="009E0F2E" w:rsidRPr="00600D59" w:rsidRDefault="009E0F2E" w:rsidP="009E0F2E">
      <w:pPr>
        <w:pStyle w:val="30"/>
        <w:spacing w:before="312" w:after="156"/>
      </w:pPr>
      <w:bookmarkStart w:id="530" w:name="_Toc45527555"/>
      <w:bookmarkStart w:id="531" w:name="_Toc62717471"/>
      <w:bookmarkStart w:id="532" w:name="_Toc74815238"/>
      <w:bookmarkStart w:id="533" w:name="_Toc79087915"/>
      <w:bookmarkStart w:id="534" w:name="_Toc109724466"/>
      <w:bookmarkStart w:id="535" w:name="_Toc159436360"/>
      <w:r w:rsidRPr="00600D59">
        <w:lastRenderedPageBreak/>
        <w:t>Αποτελέσματα δοκιμών</w:t>
      </w:r>
      <w:bookmarkEnd w:id="530"/>
      <w:bookmarkEnd w:id="531"/>
      <w:bookmarkEnd w:id="532"/>
      <w:bookmarkEnd w:id="533"/>
      <w:bookmarkEnd w:id="534"/>
      <w:bookmarkEnd w:id="535"/>
    </w:p>
    <w:p w14:paraId="58F8C916" w14:textId="11D9A3A5" w:rsidR="009E0F2E" w:rsidRPr="00600D59" w:rsidRDefault="009E0F2E" w:rsidP="009E0F2E">
      <w:pPr>
        <w:pStyle w:val="ab"/>
        <w:spacing w:before="156" w:after="156"/>
        <w:rPr>
          <w:rFonts w:cs="Arial"/>
          <w:b w:val="0"/>
        </w:rPr>
      </w:pPr>
      <w:r w:rsidRPr="00600D59">
        <w:rPr>
          <w:rFonts w:cs="Arial"/>
        </w:rPr>
        <w:t xml:space="preserve">Πίνακας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Table \* ARABIC \s 1 </w:instrText>
      </w:r>
      <w:r w:rsidRPr="00600D59">
        <w:rPr>
          <w:rFonts w:cs="Arial"/>
        </w:rPr>
        <w:fldChar w:fldCharType="separate"/>
      </w:r>
      <w:r w:rsidRPr="00600D59">
        <w:rPr>
          <w:rFonts w:cs="Arial"/>
          <w:noProof/>
        </w:rPr>
        <w:t>7</w:t>
      </w:r>
      <w:r w:rsidRPr="00600D59">
        <w:rPr>
          <w:rFonts w:cs="Arial"/>
          <w:noProof/>
        </w:rPr>
        <w:fldChar w:fldCharType="end"/>
      </w:r>
      <w:r w:rsidRPr="00600D59">
        <w:rPr>
          <w:rFonts w:cs="Arial"/>
        </w:rPr>
        <w:t xml:space="preserve"> </w:t>
      </w:r>
      <w:r w:rsidRPr="00600D59">
        <w:rPr>
          <w:rFonts w:cs="Arial"/>
          <w:i/>
        </w:rPr>
        <w:t>Αποτελέσματα Δοκιμών Εκτός Οχήματος</w:t>
      </w:r>
    </w:p>
    <w:tbl>
      <w:tblPr>
        <w:tblStyle w:val="ac"/>
        <w:tblW w:w="6245" w:type="dxa"/>
        <w:jc w:val="center"/>
        <w:tblLook w:val="04A0" w:firstRow="1" w:lastRow="0" w:firstColumn="1" w:lastColumn="0" w:noHBand="0" w:noVBand="1"/>
      </w:tblPr>
      <w:tblGrid>
        <w:gridCol w:w="1980"/>
        <w:gridCol w:w="4265"/>
      </w:tblGrid>
      <w:tr w:rsidR="009E0F2E" w:rsidRPr="00600D59" w14:paraId="0BBF294D" w14:textId="77777777" w:rsidTr="00F13F00">
        <w:trPr>
          <w:trHeight w:val="283"/>
          <w:tblHeader/>
          <w:jc w:val="center"/>
        </w:trPr>
        <w:tc>
          <w:tcPr>
            <w:tcW w:w="1980" w:type="dxa"/>
            <w:shd w:val="clear" w:color="auto" w:fill="D9D9D9" w:themeFill="background1" w:themeFillShade="D9"/>
            <w:vAlign w:val="center"/>
          </w:tcPr>
          <w:p w14:paraId="5B472955"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Αποτέλεσμα</w:t>
            </w:r>
          </w:p>
        </w:tc>
        <w:tc>
          <w:tcPr>
            <w:tcW w:w="4265" w:type="dxa"/>
            <w:shd w:val="clear" w:color="auto" w:fill="D9D9D9" w:themeFill="background1" w:themeFillShade="D9"/>
            <w:vAlign w:val="center"/>
          </w:tcPr>
          <w:p w14:paraId="540981A3"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Περιγραφή</w:t>
            </w:r>
          </w:p>
        </w:tc>
      </w:tr>
      <w:tr w:rsidR="009E0F2E" w:rsidRPr="00600D59" w14:paraId="2B7BCE12" w14:textId="77777777" w:rsidTr="00F13F00">
        <w:trPr>
          <w:trHeight w:val="489"/>
          <w:jc w:val="center"/>
        </w:trPr>
        <w:tc>
          <w:tcPr>
            <w:tcW w:w="1980" w:type="dxa"/>
            <w:shd w:val="clear" w:color="auto" w:fill="auto"/>
            <w:vAlign w:val="center"/>
          </w:tcPr>
          <w:p w14:paraId="3FA035B5"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Καλή μπαταρία</w:t>
            </w:r>
          </w:p>
        </w:tc>
        <w:tc>
          <w:tcPr>
            <w:tcW w:w="4265" w:type="dxa"/>
            <w:shd w:val="clear" w:color="auto" w:fill="auto"/>
            <w:vAlign w:val="center"/>
          </w:tcPr>
          <w:p w14:paraId="00392637" w14:textId="77777777" w:rsidR="009E0F2E" w:rsidRPr="00600D59" w:rsidRDefault="009E0F2E" w:rsidP="00F13F00">
            <w:pPr>
              <w:spacing w:beforeLines="0" w:before="0" w:afterLines="0" w:after="0"/>
              <w:ind w:left="0"/>
              <w:jc w:val="left"/>
              <w:rPr>
                <w:rFonts w:cs="Arial"/>
                <w:szCs w:val="18"/>
              </w:rPr>
            </w:pPr>
            <w:r w:rsidRPr="00600D59">
              <w:rPr>
                <w:rFonts w:cs="Arial"/>
                <w:szCs w:val="18"/>
              </w:rPr>
              <w:t>Η μπαταρία πληροί τις απαιτούμενες προδιαγραφές.</w:t>
            </w:r>
          </w:p>
        </w:tc>
      </w:tr>
      <w:tr w:rsidR="009E0F2E" w:rsidRPr="00600D59" w14:paraId="2BE35F99" w14:textId="77777777" w:rsidTr="00F13F00">
        <w:trPr>
          <w:trHeight w:val="607"/>
          <w:jc w:val="center"/>
        </w:trPr>
        <w:tc>
          <w:tcPr>
            <w:tcW w:w="1980" w:type="dxa"/>
            <w:shd w:val="clear" w:color="auto" w:fill="auto"/>
            <w:vAlign w:val="center"/>
          </w:tcPr>
          <w:p w14:paraId="479D43F5" w14:textId="77777777" w:rsidR="009E0F2E" w:rsidRPr="00600D59" w:rsidRDefault="009E0F2E" w:rsidP="00F13F00">
            <w:pPr>
              <w:spacing w:beforeLines="0" w:before="0" w:afterLines="0" w:after="0"/>
              <w:ind w:left="0"/>
              <w:jc w:val="left"/>
              <w:rPr>
                <w:rFonts w:cs="Arial"/>
                <w:b/>
                <w:noProof/>
                <w:szCs w:val="18"/>
              </w:rPr>
            </w:pPr>
            <w:r w:rsidRPr="00600D59">
              <w:rPr>
                <w:rFonts w:cs="Arial"/>
                <w:b/>
                <w:noProof/>
                <w:szCs w:val="18"/>
              </w:rPr>
              <w:t>Καλό &amp; Επαναφόρτιση</w:t>
            </w:r>
          </w:p>
        </w:tc>
        <w:tc>
          <w:tcPr>
            <w:tcW w:w="4265" w:type="dxa"/>
            <w:shd w:val="clear" w:color="auto" w:fill="auto"/>
            <w:vAlign w:val="center"/>
          </w:tcPr>
          <w:p w14:paraId="7744F7CD" w14:textId="77777777" w:rsidR="009E0F2E" w:rsidRPr="00600D59" w:rsidRDefault="009E0F2E" w:rsidP="00F13F00">
            <w:pPr>
              <w:pStyle w:val="Pa21"/>
              <w:snapToGrid w:val="0"/>
              <w:spacing w:before="120" w:after="120" w:line="240" w:lineRule="exact"/>
              <w:jc w:val="left"/>
              <w:rPr>
                <w:sz w:val="18"/>
                <w:szCs w:val="18"/>
              </w:rPr>
            </w:pPr>
            <w:r w:rsidRPr="00600D59">
              <w:rPr>
                <w:rStyle w:val="A50"/>
                <w:rFonts w:eastAsia="微软雅黑"/>
                <w:sz w:val="18"/>
                <w:szCs w:val="18"/>
              </w:rPr>
              <w:t>Η μπαταρία είναι καλή, αλλά η φόρτιση είναι χαμηλή. Φορτίστε πλήρως την μπαταρία. Ελέγξτε για αιτίες χαμηλής φόρτισης.</w:t>
            </w:r>
          </w:p>
        </w:tc>
      </w:tr>
      <w:tr w:rsidR="009E0F2E" w:rsidRPr="00600D59" w14:paraId="51F71987" w14:textId="77777777" w:rsidTr="00F13F00">
        <w:trPr>
          <w:trHeight w:val="530"/>
          <w:jc w:val="center"/>
        </w:trPr>
        <w:tc>
          <w:tcPr>
            <w:tcW w:w="1980" w:type="dxa"/>
            <w:shd w:val="clear" w:color="auto" w:fill="auto"/>
            <w:vAlign w:val="center"/>
          </w:tcPr>
          <w:p w14:paraId="4CD72841"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Φόρτιση &amp; Επαναδοκιμή</w:t>
            </w:r>
          </w:p>
        </w:tc>
        <w:tc>
          <w:tcPr>
            <w:tcW w:w="4265" w:type="dxa"/>
            <w:shd w:val="clear" w:color="auto" w:fill="auto"/>
            <w:vAlign w:val="center"/>
          </w:tcPr>
          <w:p w14:paraId="75301DE0" w14:textId="77777777" w:rsidR="009E0F2E" w:rsidRPr="00600D59" w:rsidRDefault="009E0F2E" w:rsidP="00F13F00">
            <w:pPr>
              <w:pStyle w:val="Pa21"/>
              <w:spacing w:before="120" w:after="120" w:line="240" w:lineRule="exact"/>
              <w:rPr>
                <w:sz w:val="18"/>
                <w:szCs w:val="18"/>
              </w:rPr>
            </w:pPr>
            <w:r w:rsidRPr="00600D59">
              <w:rPr>
                <w:rStyle w:val="A50"/>
                <w:rFonts w:eastAsia="微软雅黑"/>
                <w:sz w:val="18"/>
                <w:szCs w:val="18"/>
              </w:rPr>
              <w:t>Η μπαταρία χρειάζεται φόρτιση για να προσδιοριστεί η κατάστασή της.</w:t>
            </w:r>
          </w:p>
        </w:tc>
      </w:tr>
      <w:tr w:rsidR="009E0F2E" w:rsidRPr="00600D59" w14:paraId="14DA678C" w14:textId="77777777" w:rsidTr="00F13F00">
        <w:trPr>
          <w:trHeight w:val="463"/>
          <w:jc w:val="center"/>
        </w:trPr>
        <w:tc>
          <w:tcPr>
            <w:tcW w:w="1980" w:type="dxa"/>
            <w:shd w:val="clear" w:color="auto" w:fill="auto"/>
            <w:vAlign w:val="center"/>
          </w:tcPr>
          <w:p w14:paraId="0F9B3354" w14:textId="77777777" w:rsidR="009E0F2E" w:rsidRPr="00600D59" w:rsidRDefault="009E0F2E" w:rsidP="00F13F00">
            <w:pPr>
              <w:spacing w:beforeLines="0" w:before="0" w:afterLines="0" w:after="0"/>
              <w:ind w:left="0"/>
              <w:jc w:val="left"/>
              <w:rPr>
                <w:rFonts w:cs="Arial"/>
                <w:b/>
                <w:szCs w:val="18"/>
              </w:rPr>
            </w:pPr>
            <w:r w:rsidRPr="00600D59">
              <w:rPr>
                <w:rFonts w:cs="Arial"/>
                <w:b/>
                <w:szCs w:val="18"/>
              </w:rPr>
              <w:t>Αντικατάσταση μπαταρίας</w:t>
            </w:r>
          </w:p>
        </w:tc>
        <w:tc>
          <w:tcPr>
            <w:tcW w:w="4265" w:type="dxa"/>
            <w:shd w:val="clear" w:color="auto" w:fill="auto"/>
            <w:vAlign w:val="center"/>
          </w:tcPr>
          <w:p w14:paraId="500CC47A" w14:textId="77777777" w:rsidR="009E0F2E" w:rsidRPr="00600D59" w:rsidRDefault="009E0F2E" w:rsidP="00F13F00">
            <w:pPr>
              <w:pStyle w:val="Pa21"/>
              <w:spacing w:before="120" w:after="120" w:line="240" w:lineRule="exact"/>
              <w:jc w:val="left"/>
              <w:rPr>
                <w:sz w:val="18"/>
                <w:szCs w:val="18"/>
              </w:rPr>
            </w:pPr>
            <w:r w:rsidRPr="00600D59">
              <w:rPr>
                <w:rStyle w:val="A50"/>
                <w:rFonts w:eastAsia="微软雅黑"/>
                <w:sz w:val="18"/>
                <w:szCs w:val="18"/>
              </w:rPr>
              <w:t>Η μπαταρία δεν πληροί τα αποδεκτά από τον κλάδο πρότυπα.</w:t>
            </w:r>
          </w:p>
        </w:tc>
      </w:tr>
      <w:tr w:rsidR="009E0F2E" w:rsidRPr="00600D59" w14:paraId="3EB4A171" w14:textId="77777777" w:rsidTr="00F13F00">
        <w:trPr>
          <w:trHeight w:val="454"/>
          <w:jc w:val="center"/>
        </w:trPr>
        <w:tc>
          <w:tcPr>
            <w:tcW w:w="1980" w:type="dxa"/>
            <w:shd w:val="clear" w:color="auto" w:fill="auto"/>
            <w:vAlign w:val="center"/>
          </w:tcPr>
          <w:p w14:paraId="19C31691" w14:textId="77777777" w:rsidR="009E0F2E" w:rsidRPr="00600D59" w:rsidRDefault="009E0F2E" w:rsidP="00F13F00">
            <w:pPr>
              <w:spacing w:beforeLines="0" w:before="0" w:afterLines="0" w:after="0"/>
              <w:ind w:left="0"/>
              <w:jc w:val="left"/>
              <w:rPr>
                <w:rFonts w:cs="Arial"/>
                <w:b/>
                <w:noProof/>
                <w:szCs w:val="18"/>
              </w:rPr>
            </w:pPr>
            <w:r w:rsidRPr="00600D59">
              <w:rPr>
                <w:rFonts w:cs="Arial"/>
                <w:b/>
                <w:noProof/>
                <w:szCs w:val="18"/>
              </w:rPr>
              <w:t>Κακή κυψέλη</w:t>
            </w:r>
          </w:p>
        </w:tc>
        <w:tc>
          <w:tcPr>
            <w:tcW w:w="4265" w:type="dxa"/>
            <w:shd w:val="clear" w:color="auto" w:fill="auto"/>
            <w:vAlign w:val="center"/>
          </w:tcPr>
          <w:p w14:paraId="6C456EB2" w14:textId="77777777" w:rsidR="009E0F2E" w:rsidRPr="00600D59" w:rsidRDefault="009E0F2E" w:rsidP="00F13F00">
            <w:pPr>
              <w:pStyle w:val="Pa21"/>
              <w:spacing w:before="120" w:after="120" w:line="240" w:lineRule="exact"/>
              <w:rPr>
                <w:rStyle w:val="A50"/>
                <w:rFonts w:eastAsia="微软雅黑"/>
                <w:sz w:val="18"/>
                <w:szCs w:val="18"/>
              </w:rPr>
            </w:pPr>
            <w:r w:rsidRPr="00600D59">
              <w:rPr>
                <w:rStyle w:val="A50"/>
                <w:rFonts w:eastAsia="微软雅黑"/>
                <w:sz w:val="18"/>
                <w:szCs w:val="18"/>
              </w:rPr>
              <w:t>Η μπαταρία δεν πληροί τα αποδεκτά από τον κλάδο πρότυπα.</w:t>
            </w:r>
          </w:p>
        </w:tc>
      </w:tr>
    </w:tbl>
    <w:p w14:paraId="32A252C7" w14:textId="77777777" w:rsidR="009E0F2E" w:rsidRPr="00600D59" w:rsidRDefault="009E0F2E" w:rsidP="009E0F2E">
      <w:pPr>
        <w:spacing w:before="156" w:after="156"/>
        <w:rPr>
          <w:rFonts w:cs="Arial"/>
        </w:rPr>
      </w:pPr>
    </w:p>
    <w:p w14:paraId="184E7742" w14:textId="77777777" w:rsidR="009E0F2E" w:rsidRPr="00600D59" w:rsidRDefault="009E0F2E" w:rsidP="009E0F2E">
      <w:pPr>
        <w:spacing w:before="156" w:after="156"/>
        <w:rPr>
          <w:rFonts w:cs="Arial"/>
        </w:rPr>
      </w:pPr>
    </w:p>
    <w:p w14:paraId="1541E616" w14:textId="77777777" w:rsidR="009E0F2E" w:rsidRPr="00600D59" w:rsidRDefault="009E0F2E" w:rsidP="009E0F2E">
      <w:pPr>
        <w:pStyle w:val="12"/>
        <w:spacing w:before="312" w:after="312"/>
        <w:ind w:left="792" w:hanging="792"/>
      </w:pPr>
      <w:r w:rsidRPr="00600D59">
        <w:lastRenderedPageBreak/>
        <w:t xml:space="preserve"> </w:t>
      </w:r>
      <w:bookmarkStart w:id="536" w:name="_Ref159830996"/>
      <w:bookmarkStart w:id="537" w:name="_Ref159831261"/>
      <w:bookmarkStart w:id="538" w:name="_Toc204006080"/>
      <w:r w:rsidRPr="00600D59">
        <w:t>Ρυθμίσεις</w:t>
      </w:r>
      <w:bookmarkEnd w:id="378"/>
      <w:bookmarkEnd w:id="379"/>
      <w:bookmarkEnd w:id="380"/>
      <w:bookmarkEnd w:id="381"/>
      <w:bookmarkEnd w:id="382"/>
      <w:bookmarkEnd w:id="536"/>
      <w:bookmarkEnd w:id="537"/>
      <w:bookmarkEnd w:id="538"/>
    </w:p>
    <w:p w14:paraId="1C249BEE" w14:textId="2BA505A6" w:rsidR="009E0F2E" w:rsidRPr="00600D59" w:rsidRDefault="009E0F2E" w:rsidP="009E0F2E">
      <w:pPr>
        <w:pStyle w:val="BodytextUserManual"/>
        <w:spacing w:before="156" w:after="156"/>
        <w:rPr>
          <w:rFonts w:eastAsia="ArialMT"/>
          <w:szCs w:val="18"/>
        </w:rPr>
      </w:pPr>
      <w:r w:rsidRPr="00600D59">
        <w:rPr>
          <w:rFonts w:eastAsia="ArialMT"/>
          <w:szCs w:val="18"/>
        </w:rPr>
        <w:t>Μεταβείτε στο μενού Ρυθμίσεις για να προσαρμόσετε τις προεπιλεγμένες ρυθμίσεις και να δείτε πληροφορίες σχετικά με το σύστημα MaxiSys</w:t>
      </w:r>
      <w:r w:rsidR="00233E7B" w:rsidRPr="00600D59">
        <w:rPr>
          <w:rFonts w:eastAsia="ArialMT"/>
          <w:szCs w:val="18"/>
        </w:rPr>
        <w:t>.</w:t>
      </w:r>
      <w:r w:rsidRPr="00600D59">
        <w:rPr>
          <w:rFonts w:eastAsia="ArialMT"/>
          <w:szCs w:val="18"/>
        </w:rPr>
        <w:t xml:space="preserve"> Οι ακόλουθες επιλογές είναι διαθέσιμες για τις ρυθμίσεις του συστήματος MaxiSys</w:t>
      </w:r>
      <w:r w:rsidR="00233E7B" w:rsidRPr="00600D59">
        <w:rPr>
          <w:rFonts w:eastAsia="ArialMT"/>
          <w:szCs w:val="18"/>
        </w:rPr>
        <w:t>:</w:t>
      </w:r>
    </w:p>
    <w:p w14:paraId="437ECD4E"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Μονάδα</w:t>
      </w:r>
    </w:p>
    <w:p w14:paraId="72970CFD"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Γλώσσα</w:t>
      </w:r>
    </w:p>
    <w:p w14:paraId="27DA3614"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Ρυθμίσεις εκτύπωσης</w:t>
      </w:r>
    </w:p>
    <w:p w14:paraId="795973F4"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Ρυθμίσεις αναφοράς</w:t>
      </w:r>
    </w:p>
    <w:p w14:paraId="77C25DE9"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Ειδοποίηση push</w:t>
      </w:r>
    </w:p>
    <w:p w14:paraId="7699A0AA"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Αυτόματη ενημέρωση</w:t>
      </w:r>
    </w:p>
    <w:p w14:paraId="7EB57EAF"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Ρυθμίσεις ADAS</w:t>
      </w:r>
    </w:p>
    <w:p w14:paraId="13C9F331" w14:textId="5BAD2834"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 xml:space="preserve">Μεταφόρτωση </w:t>
      </w:r>
      <w:r w:rsidR="00DA6A51" w:rsidRPr="00600D59">
        <w:rPr>
          <w:rFonts w:cs="Arial"/>
        </w:rPr>
        <w:t>O</w:t>
      </w:r>
      <w:r w:rsidRPr="00600D59">
        <w:rPr>
          <w:rFonts w:cs="Arial"/>
        </w:rPr>
        <w:t>BFCM</w:t>
      </w:r>
    </w:p>
    <w:p w14:paraId="45835CC4"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Λίστα οχημάτων</w:t>
      </w:r>
    </w:p>
    <w:p w14:paraId="5B8AAD5C"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Ταξινόμηση εφαρμογής</w:t>
      </w:r>
    </w:p>
    <w:p w14:paraId="72297A4F"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Δοκιμή μπαταρίας</w:t>
      </w:r>
    </w:p>
    <w:p w14:paraId="3C462B60"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Κωδικός χώρας/περιοχής</w:t>
      </w:r>
    </w:p>
    <w:p w14:paraId="6AFAD352"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Νόμοι και Κανονισμοί</w:t>
      </w:r>
    </w:p>
    <w:p w14:paraId="3389DBA3"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Ρυθμίσεις συστήματος</w:t>
      </w:r>
    </w:p>
    <w:p w14:paraId="4ABBD6F4" w14:textId="77777777" w:rsidR="009E0F2E" w:rsidRPr="00600D59" w:rsidRDefault="009E0F2E" w:rsidP="009E0F2E">
      <w:pPr>
        <w:pStyle w:val="aa"/>
        <w:numPr>
          <w:ilvl w:val="0"/>
          <w:numId w:val="226"/>
        </w:numPr>
        <w:spacing w:beforeLines="20" w:before="62" w:afterLines="20" w:after="62"/>
        <w:ind w:left="641" w:hanging="357"/>
        <w:rPr>
          <w:rFonts w:cs="Arial"/>
        </w:rPr>
      </w:pPr>
      <w:r w:rsidRPr="00600D59">
        <w:rPr>
          <w:rFonts w:cs="Arial"/>
        </w:rPr>
        <w:t>Για</w:t>
      </w:r>
    </w:p>
    <w:p w14:paraId="23322735" w14:textId="77777777" w:rsidR="009E0F2E" w:rsidRPr="00600D59" w:rsidRDefault="009E0F2E" w:rsidP="009E0F2E">
      <w:pPr>
        <w:pStyle w:val="20"/>
        <w:spacing w:before="312" w:after="156"/>
        <w:rPr>
          <w:rFonts w:cs="Arial"/>
        </w:rPr>
      </w:pPr>
      <w:bookmarkStart w:id="539" w:name="_Ref366932351"/>
      <w:bookmarkStart w:id="540" w:name="_Toc451525797"/>
      <w:bookmarkStart w:id="541" w:name="_Toc366845453"/>
      <w:bookmarkStart w:id="542" w:name="_Toc366846506"/>
      <w:bookmarkStart w:id="543" w:name="_Ref366932346"/>
      <w:bookmarkStart w:id="544" w:name="_Ref366932349"/>
      <w:bookmarkStart w:id="545" w:name="OLE_LINK254"/>
      <w:r w:rsidRPr="00600D59">
        <w:rPr>
          <w:rFonts w:cs="Arial"/>
        </w:rPr>
        <w:t xml:space="preserve"> </w:t>
      </w:r>
      <w:bookmarkStart w:id="546" w:name="_Ref159313151"/>
      <w:bookmarkStart w:id="547" w:name="_Toc159436362"/>
      <w:bookmarkStart w:id="548" w:name="_Toc204006081"/>
      <w:r w:rsidRPr="00600D59">
        <w:rPr>
          <w:rFonts w:cs="Arial"/>
        </w:rPr>
        <w:t>Μονάδα</w:t>
      </w:r>
      <w:bookmarkEnd w:id="539"/>
      <w:bookmarkEnd w:id="540"/>
      <w:bookmarkEnd w:id="541"/>
      <w:bookmarkEnd w:id="542"/>
      <w:bookmarkEnd w:id="543"/>
      <w:bookmarkEnd w:id="544"/>
      <w:bookmarkEnd w:id="546"/>
      <w:bookmarkEnd w:id="547"/>
      <w:bookmarkEnd w:id="548"/>
    </w:p>
    <w:bookmarkEnd w:id="545"/>
    <w:p w14:paraId="5616EA8E" w14:textId="77777777" w:rsidR="009E0F2E" w:rsidRPr="00600D59" w:rsidRDefault="009E0F2E" w:rsidP="009E0F2E">
      <w:pPr>
        <w:pStyle w:val="BodytextUserManual"/>
        <w:spacing w:before="156" w:after="156"/>
      </w:pPr>
      <w:r w:rsidRPr="00600D59">
        <w:t>Αυτή η επιλογή σάς επιτρέπει να αλλάξετε τη μονάδα μέτρησης για το διαγνωστικό σύστημα.</w:t>
      </w:r>
    </w:p>
    <w:p w14:paraId="48311C4E"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 xml:space="preserve">Για να </w:t>
      </w:r>
      <w:r w:rsidRPr="00600D59">
        <w:rPr>
          <w:rFonts w:eastAsiaTheme="minorEastAsia" w:cs="Arial"/>
          <w:b/>
          <w:bCs/>
          <w:szCs w:val="18"/>
        </w:rPr>
        <w:t>προσαρμόσετε τη ρύθμιση της μονάδας</w:t>
      </w:r>
      <w:r w:rsidRPr="00600D59">
        <w:rPr>
          <w:rFonts w:cs="Arial"/>
          <w:b/>
        </w:rPr>
        <w:t xml:space="preserve"> </w:t>
      </w:r>
    </w:p>
    <w:p w14:paraId="1F17CA8F" w14:textId="6AAB5721" w:rsidR="009E0F2E" w:rsidRPr="00600D59" w:rsidRDefault="009E0F2E" w:rsidP="009E0F2E">
      <w:pPr>
        <w:pStyle w:val="aa"/>
        <w:numPr>
          <w:ilvl w:val="0"/>
          <w:numId w:val="227"/>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6EC28AD7" w14:textId="3FD7CA0C" w:rsidR="009E0F2E" w:rsidRPr="00600D59" w:rsidRDefault="009E0F2E" w:rsidP="009E0F2E">
      <w:pPr>
        <w:pStyle w:val="aa"/>
        <w:numPr>
          <w:ilvl w:val="0"/>
          <w:numId w:val="227"/>
        </w:numPr>
        <w:spacing w:beforeLines="20" w:before="62" w:afterLines="20" w:after="62"/>
        <w:ind w:left="998" w:hanging="357"/>
        <w:rPr>
          <w:rFonts w:cs="Arial"/>
        </w:rPr>
      </w:pPr>
      <w:r w:rsidRPr="00600D59">
        <w:rPr>
          <w:rFonts w:eastAsiaTheme="minorEastAsia" w:cs="Arial"/>
          <w:szCs w:val="18"/>
        </w:rPr>
        <w:t xml:space="preserve">Πατήστε την επιλογή </w:t>
      </w:r>
      <w:r w:rsidRPr="00600D59">
        <w:rPr>
          <w:rFonts w:eastAsiaTheme="minorEastAsia" w:cs="Arial"/>
          <w:b/>
          <w:bCs/>
          <w:szCs w:val="18"/>
        </w:rPr>
        <w:t xml:space="preserve">Μονάδα </w:t>
      </w:r>
      <w:r w:rsidRPr="00600D59">
        <w:rPr>
          <w:rFonts w:eastAsiaTheme="minorEastAsia" w:cs="Arial"/>
          <w:szCs w:val="18"/>
        </w:rPr>
        <w:t>στην αριστερή στήλη</w:t>
      </w:r>
      <w:r w:rsidR="00233E7B" w:rsidRPr="00600D59">
        <w:rPr>
          <w:rFonts w:eastAsiaTheme="minorEastAsia" w:cs="Arial"/>
          <w:szCs w:val="18"/>
        </w:rPr>
        <w:t>.</w:t>
      </w:r>
    </w:p>
    <w:p w14:paraId="38555178" w14:textId="41CB6783" w:rsidR="009E0F2E" w:rsidRPr="00600D59" w:rsidRDefault="009E0F2E" w:rsidP="009E0F2E">
      <w:pPr>
        <w:pStyle w:val="aa"/>
        <w:numPr>
          <w:ilvl w:val="0"/>
          <w:numId w:val="227"/>
        </w:numPr>
        <w:spacing w:beforeLines="20" w:before="62" w:afterLines="20" w:after="62"/>
        <w:ind w:left="998" w:hanging="357"/>
        <w:rPr>
          <w:rFonts w:cs="Arial"/>
        </w:rPr>
      </w:pPr>
      <w:r w:rsidRPr="00600D59">
        <w:rPr>
          <w:rFonts w:eastAsia="ArialMT" w:cs="Arial"/>
          <w:kern w:val="0"/>
          <w:szCs w:val="18"/>
        </w:rPr>
        <w:t>Επιλέξτε την κατάλληλη μονάδα μέτρησης. Θα εμφανιστεί ένα σημάδι ελέγχου στα δεξιά της επιλεγμένης μονάδας</w:t>
      </w:r>
      <w:r w:rsidR="00233E7B" w:rsidRPr="00600D59">
        <w:rPr>
          <w:rFonts w:eastAsia="ArialMT" w:cs="Arial"/>
          <w:kern w:val="0"/>
          <w:szCs w:val="18"/>
        </w:rPr>
        <w:t>.</w:t>
      </w:r>
    </w:p>
    <w:p w14:paraId="3C2329B5" w14:textId="77777777" w:rsidR="009E0F2E" w:rsidRPr="00600D59" w:rsidRDefault="009E0F2E" w:rsidP="009E0F2E">
      <w:pPr>
        <w:pStyle w:val="aa"/>
        <w:numPr>
          <w:ilvl w:val="0"/>
          <w:numId w:val="227"/>
        </w:numPr>
        <w:spacing w:beforeLines="20" w:before="62" w:afterLines="20" w:after="62"/>
        <w:ind w:left="998" w:hanging="357"/>
        <w:rPr>
          <w:rFonts w:eastAsia="ArialMT" w:cs="Arial"/>
          <w:kern w:val="0"/>
          <w:szCs w:val="18"/>
        </w:rPr>
      </w:pPr>
      <w:r w:rsidRPr="00600D59">
        <w:rPr>
          <w:rFonts w:eastAsia="ArialMT" w:cs="Arial"/>
          <w:kern w:val="0"/>
          <w:szCs w:val="18"/>
        </w:rPr>
        <w:t xml:space="preserve">Πατήστε το κουμπί </w:t>
      </w:r>
      <w:r w:rsidRPr="00600D59">
        <w:rPr>
          <w:rFonts w:eastAsia="ArialMT" w:cs="Arial"/>
          <w:b/>
          <w:bCs/>
          <w:kern w:val="0"/>
          <w:szCs w:val="18"/>
        </w:rPr>
        <w:t xml:space="preserve">Αρχική </w:t>
      </w:r>
      <w:r w:rsidRPr="00600D59">
        <w:rPr>
          <w:rFonts w:eastAsia="ArialMT" w:cs="Arial"/>
          <w:kern w:val="0"/>
          <w:szCs w:val="18"/>
        </w:rPr>
        <w:t>στην επάνω αριστερή γωνία για να επιστρέψετε στο Μενού Εργασιών MaxiSys ή επιλέξτε μια άλλη επιλογή ρυθμίσεων για τη ρύθμιση του συστήματος.</w:t>
      </w:r>
    </w:p>
    <w:p w14:paraId="2A9C291C" w14:textId="7728045A" w:rsidR="009E0F2E" w:rsidRPr="00600D59" w:rsidRDefault="009E0F2E" w:rsidP="009E0F2E">
      <w:pPr>
        <w:pStyle w:val="20"/>
        <w:spacing w:before="312" w:after="156"/>
        <w:rPr>
          <w:rFonts w:cs="Arial"/>
        </w:rPr>
      </w:pPr>
      <w:bookmarkStart w:id="549" w:name="_Toc366846507"/>
      <w:bookmarkStart w:id="550" w:name="_Toc451525798"/>
      <w:bookmarkStart w:id="551" w:name="_Toc366845454"/>
      <w:bookmarkStart w:id="552" w:name="_Toc159436363"/>
      <w:bookmarkStart w:id="553" w:name="_Toc204006082"/>
      <w:r w:rsidRPr="00600D59">
        <w:rPr>
          <w:rFonts w:cs="Arial"/>
        </w:rPr>
        <w:lastRenderedPageBreak/>
        <w:t>Γλώσσα</w:t>
      </w:r>
      <w:bookmarkEnd w:id="549"/>
      <w:bookmarkEnd w:id="550"/>
      <w:bookmarkEnd w:id="551"/>
      <w:bookmarkEnd w:id="552"/>
      <w:bookmarkEnd w:id="553"/>
    </w:p>
    <w:p w14:paraId="43E1DCDB" w14:textId="7352ADFF" w:rsidR="009E0F2E" w:rsidRPr="00600D59" w:rsidRDefault="009E0F2E" w:rsidP="009E0F2E">
      <w:pPr>
        <w:pStyle w:val="BodytextUserManual"/>
        <w:spacing w:before="156" w:after="156"/>
      </w:pPr>
      <w:r w:rsidRPr="00600D59">
        <w:rPr>
          <w:rFonts w:eastAsiaTheme="minorEastAsia"/>
          <w:szCs w:val="18"/>
        </w:rPr>
        <w:t>Αυτή η επιλογή σάς επιτρέπει να προσαρμόσετε τη γλώσσα εμφάνισης για το σύστημα MaxiSys</w:t>
      </w:r>
      <w:r w:rsidR="00233E7B" w:rsidRPr="00600D59">
        <w:rPr>
          <w:rFonts w:eastAsiaTheme="minorEastAsia"/>
          <w:szCs w:val="18"/>
        </w:rPr>
        <w:t>.</w:t>
      </w:r>
    </w:p>
    <w:p w14:paraId="4AE2948D"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 xml:space="preserve">Για να </w:t>
      </w:r>
      <w:r w:rsidRPr="00600D59">
        <w:rPr>
          <w:rFonts w:eastAsiaTheme="minorEastAsia" w:cs="Arial"/>
          <w:b/>
          <w:bCs/>
          <w:szCs w:val="18"/>
        </w:rPr>
        <w:t>προσαρμόσετε τη ρύθμιση γλώσσας</w:t>
      </w:r>
    </w:p>
    <w:p w14:paraId="7169BAA3" w14:textId="3B132F08" w:rsidR="009E0F2E" w:rsidRPr="00600D59" w:rsidRDefault="009E0F2E" w:rsidP="009E0F2E">
      <w:pPr>
        <w:pStyle w:val="aa"/>
        <w:numPr>
          <w:ilvl w:val="0"/>
          <w:numId w:val="228"/>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002A021E" w14:textId="20F15E05" w:rsidR="009E0F2E" w:rsidRPr="00600D59" w:rsidRDefault="009E0F2E" w:rsidP="009E0F2E">
      <w:pPr>
        <w:pStyle w:val="aa"/>
        <w:numPr>
          <w:ilvl w:val="0"/>
          <w:numId w:val="228"/>
        </w:numPr>
        <w:spacing w:beforeLines="20" w:before="62" w:afterLines="20" w:after="62"/>
        <w:ind w:left="998" w:hanging="357"/>
        <w:rPr>
          <w:rFonts w:cs="Arial"/>
        </w:rPr>
      </w:pPr>
      <w:r w:rsidRPr="00600D59">
        <w:rPr>
          <w:rFonts w:eastAsiaTheme="minorEastAsia" w:cs="Arial"/>
          <w:szCs w:val="18"/>
        </w:rPr>
        <w:t xml:space="preserve">Πατήστε την επιλογή </w:t>
      </w:r>
      <w:r w:rsidRPr="00600D59">
        <w:rPr>
          <w:rFonts w:eastAsiaTheme="minorEastAsia" w:cs="Arial"/>
          <w:b/>
          <w:bCs/>
          <w:szCs w:val="18"/>
        </w:rPr>
        <w:t xml:space="preserve">Γλώσσα </w:t>
      </w:r>
      <w:r w:rsidRPr="00600D59">
        <w:rPr>
          <w:rFonts w:eastAsiaTheme="minorEastAsia" w:cs="Arial"/>
          <w:szCs w:val="18"/>
        </w:rPr>
        <w:t>στην αριστερή στήλη</w:t>
      </w:r>
      <w:r w:rsidR="00233E7B" w:rsidRPr="00600D59">
        <w:rPr>
          <w:rFonts w:eastAsiaTheme="minorEastAsia" w:cs="Arial"/>
          <w:szCs w:val="18"/>
        </w:rPr>
        <w:t>.</w:t>
      </w:r>
    </w:p>
    <w:p w14:paraId="669FF8F6" w14:textId="2173F2B8" w:rsidR="009E0F2E" w:rsidRPr="00600D59" w:rsidRDefault="009E0F2E" w:rsidP="009E0F2E">
      <w:pPr>
        <w:pStyle w:val="aa"/>
        <w:numPr>
          <w:ilvl w:val="0"/>
          <w:numId w:val="228"/>
        </w:numPr>
        <w:spacing w:beforeLines="20" w:before="62" w:afterLines="20" w:after="62"/>
        <w:ind w:left="998" w:hanging="357"/>
        <w:rPr>
          <w:rFonts w:cs="Arial"/>
        </w:rPr>
      </w:pPr>
      <w:r w:rsidRPr="00600D59">
        <w:rPr>
          <w:rFonts w:eastAsia="ArialMT" w:cs="Arial"/>
          <w:kern w:val="0"/>
          <w:szCs w:val="18"/>
        </w:rPr>
        <w:t xml:space="preserve">Επιλέξτε την κατάλληλη </w:t>
      </w:r>
      <w:r w:rsidRPr="00600D59">
        <w:rPr>
          <w:rFonts w:cs="Arial"/>
        </w:rPr>
        <w:t>γλώσσα</w:t>
      </w:r>
      <w:r w:rsidR="00233E7B" w:rsidRPr="00600D59">
        <w:rPr>
          <w:rFonts w:cs="Arial"/>
        </w:rPr>
        <w:t>.</w:t>
      </w:r>
      <w:r w:rsidRPr="00600D59">
        <w:rPr>
          <w:rFonts w:eastAsia="ArialMT" w:cs="Arial"/>
          <w:kern w:val="0"/>
          <w:szCs w:val="18"/>
        </w:rPr>
        <w:t xml:space="preserve"> Θα εμφανιστεί ένα σημάδι επιλογής στα δεξιά της επιλεγμένης </w:t>
      </w:r>
      <w:r w:rsidRPr="00600D59">
        <w:rPr>
          <w:rFonts w:cs="Arial"/>
        </w:rPr>
        <w:t>γλώσσας.</w:t>
      </w:r>
    </w:p>
    <w:p w14:paraId="221EDAD3" w14:textId="77777777" w:rsidR="009E0F2E" w:rsidRPr="00600D59" w:rsidRDefault="009E0F2E" w:rsidP="009E0F2E">
      <w:pPr>
        <w:pStyle w:val="aa"/>
        <w:numPr>
          <w:ilvl w:val="0"/>
          <w:numId w:val="228"/>
        </w:numPr>
        <w:spacing w:beforeLines="20" w:before="62" w:afterLines="20" w:after="62"/>
        <w:ind w:left="998" w:hanging="357"/>
        <w:rPr>
          <w:rFonts w:cs="Arial"/>
        </w:rPr>
      </w:pPr>
      <w:r w:rsidRPr="00600D59">
        <w:rPr>
          <w:rFonts w:eastAsia="ArialMT" w:cs="Arial"/>
          <w:kern w:val="0"/>
          <w:szCs w:val="18"/>
        </w:rPr>
        <w:t xml:space="preserve">Πατήστε το κουμπί </w:t>
      </w:r>
      <w:r w:rsidRPr="00600D59">
        <w:rPr>
          <w:rFonts w:eastAsia="ArialMT" w:cs="Arial"/>
          <w:b/>
          <w:bCs/>
          <w:kern w:val="0"/>
          <w:szCs w:val="18"/>
        </w:rPr>
        <w:t xml:space="preserve">Αρχική </w:t>
      </w:r>
      <w:r w:rsidRPr="00600D59">
        <w:rPr>
          <w:rFonts w:eastAsia="ArialMT" w:cs="Arial"/>
          <w:kern w:val="0"/>
          <w:szCs w:val="18"/>
        </w:rPr>
        <w:t>στην επάνω αριστερή γωνία για να επιστρέψετε στο Μενού Εργασιών MaxiSys ή επιλέξτε μια άλλη επιλογή ρυθμίσεων για τη ρύθμιση του συστήματος.</w:t>
      </w:r>
    </w:p>
    <w:p w14:paraId="14BD9045" w14:textId="77777777" w:rsidR="009E0F2E" w:rsidRPr="00600D59" w:rsidRDefault="009E0F2E" w:rsidP="009E0F2E">
      <w:pPr>
        <w:pStyle w:val="20"/>
        <w:spacing w:before="312" w:after="156"/>
        <w:rPr>
          <w:rFonts w:cs="Arial"/>
        </w:rPr>
      </w:pPr>
      <w:bookmarkStart w:id="554" w:name="_Ref118314390"/>
      <w:bookmarkStart w:id="555" w:name="_Ref118314393"/>
      <w:bookmarkStart w:id="556" w:name="_Ref476129094"/>
      <w:r w:rsidRPr="00600D59">
        <w:rPr>
          <w:rFonts w:cs="Arial"/>
        </w:rPr>
        <w:t xml:space="preserve"> </w:t>
      </w:r>
      <w:bookmarkStart w:id="557" w:name="_Toc159436364"/>
      <w:bookmarkStart w:id="558" w:name="_Ref159682815"/>
      <w:bookmarkStart w:id="559" w:name="_Ref160100022"/>
      <w:bookmarkStart w:id="560" w:name="_Ref160100196"/>
      <w:bookmarkStart w:id="561" w:name="_Toc204006083"/>
      <w:r w:rsidRPr="00600D59">
        <w:rPr>
          <w:rFonts w:cs="Arial"/>
        </w:rPr>
        <w:t xml:space="preserve">Ρυθμίσεις </w:t>
      </w:r>
      <w:bookmarkEnd w:id="554"/>
      <w:bookmarkEnd w:id="555"/>
      <w:bookmarkEnd w:id="557"/>
      <w:bookmarkEnd w:id="558"/>
      <w:bookmarkEnd w:id="559"/>
      <w:bookmarkEnd w:id="560"/>
      <w:r w:rsidRPr="00600D59">
        <w:rPr>
          <w:rFonts w:cs="Arial"/>
        </w:rPr>
        <w:t>εκτύπωσης</w:t>
      </w:r>
      <w:bookmarkEnd w:id="556"/>
      <w:bookmarkEnd w:id="561"/>
    </w:p>
    <w:p w14:paraId="475462B6" w14:textId="62D97D08" w:rsidR="009E0F2E" w:rsidRPr="00600D59" w:rsidRDefault="009E0F2E" w:rsidP="009E0F2E">
      <w:pPr>
        <w:pStyle w:val="BodytextUserManual"/>
        <w:spacing w:before="156" w:after="156"/>
      </w:pPr>
      <w:bookmarkStart w:id="562" w:name="_Printing_Setting"/>
      <w:bookmarkEnd w:id="562"/>
      <w:r w:rsidRPr="00600D59">
        <w:rPr>
          <w:szCs w:val="18"/>
        </w:rPr>
        <w:t xml:space="preserve">Αυτή η επιλογή σάς επιτρέπει να εκτυπώνετε </w:t>
      </w:r>
      <w:r w:rsidRPr="00600D59">
        <w:rPr>
          <w:rFonts w:eastAsia="ArialMT"/>
          <w:szCs w:val="18"/>
        </w:rPr>
        <w:t>από το tablet σε έναν εκτυπωτή δικτύου μέσω υπολογιστή</w:t>
      </w:r>
      <w:r w:rsidR="00233E7B" w:rsidRPr="00600D59">
        <w:rPr>
          <w:rFonts w:eastAsia="ArialMT"/>
          <w:szCs w:val="18"/>
        </w:rPr>
        <w:t>.</w:t>
      </w:r>
    </w:p>
    <w:p w14:paraId="0B5BAA13"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 xml:space="preserve">Για να </w:t>
      </w:r>
      <w:r w:rsidRPr="00600D59">
        <w:rPr>
          <w:rFonts w:eastAsiaTheme="minorEastAsia" w:cs="Arial"/>
          <w:b/>
          <w:bCs/>
          <w:szCs w:val="18"/>
        </w:rPr>
        <w:t>ρυθμίσετε τη σύνδεση του εκτυπωτή</w:t>
      </w:r>
    </w:p>
    <w:p w14:paraId="56985917" w14:textId="788A95DD" w:rsidR="009E0F2E" w:rsidRPr="00600D59" w:rsidRDefault="009E0F2E" w:rsidP="009E0F2E">
      <w:pPr>
        <w:pStyle w:val="aa"/>
        <w:numPr>
          <w:ilvl w:val="0"/>
          <w:numId w:val="9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Ρυθμίσεις </w:t>
      </w:r>
      <w:r w:rsidRPr="00600D59">
        <w:rPr>
          <w:rFonts w:cs="Arial"/>
        </w:rPr>
        <w:t>στο μενού εργασιών MaxiSys</w:t>
      </w:r>
      <w:r w:rsidR="00233E7B" w:rsidRPr="00600D59">
        <w:rPr>
          <w:rFonts w:cs="Arial"/>
        </w:rPr>
        <w:t>.</w:t>
      </w:r>
    </w:p>
    <w:p w14:paraId="2D9EBE6B" w14:textId="70AC0C9B" w:rsidR="009E0F2E" w:rsidRPr="00600D59" w:rsidRDefault="009E0F2E" w:rsidP="009E0F2E">
      <w:pPr>
        <w:pStyle w:val="aa"/>
        <w:numPr>
          <w:ilvl w:val="0"/>
          <w:numId w:val="99"/>
        </w:numPr>
        <w:spacing w:beforeLines="20" w:before="62" w:afterLines="20" w:after="62"/>
        <w:ind w:left="998" w:hanging="357"/>
        <w:rPr>
          <w:rFonts w:cs="Arial"/>
        </w:rPr>
      </w:pPr>
      <w:r w:rsidRPr="00600D59">
        <w:rPr>
          <w:rFonts w:cs="Arial"/>
        </w:rPr>
        <w:t xml:space="preserve">Πατήστε </w:t>
      </w:r>
      <w:r w:rsidRPr="00600D59">
        <w:rPr>
          <w:rFonts w:cs="Arial"/>
          <w:b/>
        </w:rPr>
        <w:t>Ρυθμίσεις εκτύπωσης</w:t>
      </w:r>
      <w:r w:rsidRPr="00600D59">
        <w:rPr>
          <w:rFonts w:cs="Arial"/>
        </w:rPr>
        <w:t xml:space="preserve"> </w:t>
      </w:r>
      <w:r w:rsidRPr="00600D59">
        <w:rPr>
          <w:rFonts w:eastAsiaTheme="minorEastAsia" w:cs="Arial"/>
          <w:szCs w:val="18"/>
        </w:rPr>
        <w:t>στην αριστερή στήλη</w:t>
      </w:r>
      <w:r w:rsidR="00233E7B" w:rsidRPr="00600D59">
        <w:rPr>
          <w:rFonts w:eastAsiaTheme="minorEastAsia" w:cs="Arial"/>
          <w:szCs w:val="18"/>
        </w:rPr>
        <w:t>.</w:t>
      </w:r>
    </w:p>
    <w:p w14:paraId="3DFBDA66" w14:textId="2CED0F27" w:rsidR="009E0F2E" w:rsidRPr="00600D59" w:rsidRDefault="009E0F2E" w:rsidP="009E0F2E">
      <w:pPr>
        <w:pStyle w:val="aa"/>
        <w:numPr>
          <w:ilvl w:val="0"/>
          <w:numId w:val="99"/>
        </w:numPr>
        <w:spacing w:beforeLines="20" w:before="62" w:afterLines="20" w:after="62"/>
        <w:ind w:left="998" w:hanging="357"/>
        <w:rPr>
          <w:rFonts w:cs="Arial"/>
        </w:rPr>
      </w:pPr>
      <w:bookmarkStart w:id="563" w:name="OLE_LINK27"/>
      <w:bookmarkStart w:id="564" w:name="OLE_LINK28"/>
      <w:r w:rsidRPr="00600D59">
        <w:rPr>
          <w:rFonts w:cs="Arial"/>
        </w:rPr>
        <w:t xml:space="preserve">Πατήστε </w:t>
      </w:r>
      <w:r w:rsidRPr="00600D59">
        <w:rPr>
          <w:rFonts w:cs="Arial"/>
          <w:b/>
        </w:rPr>
        <w:t xml:space="preserve">Εκτύπωση μέσω σύνδεσης με υπολογιστή </w:t>
      </w:r>
      <w:r w:rsidRPr="00600D59">
        <w:rPr>
          <w:rFonts w:cs="Arial"/>
          <w:bCs/>
        </w:rPr>
        <w:t xml:space="preserve">ή </w:t>
      </w:r>
      <w:r w:rsidRPr="00600D59">
        <w:rPr>
          <w:rFonts w:cs="Arial"/>
          <w:b/>
        </w:rPr>
        <w:t xml:space="preserve">Εκτύπωση μέσω </w:t>
      </w:r>
      <w:r w:rsidR="00233E7B" w:rsidRPr="00600D59">
        <w:rPr>
          <w:rFonts w:cs="Arial"/>
          <w:b/>
        </w:rPr>
        <w:t xml:space="preserve">Wi-Fi </w:t>
      </w:r>
      <w:r w:rsidRPr="00600D59">
        <w:rPr>
          <w:rFonts w:cs="Arial"/>
          <w:b/>
        </w:rPr>
        <w:t xml:space="preserve"> </w:t>
      </w:r>
      <w:r w:rsidRPr="00600D59">
        <w:rPr>
          <w:rFonts w:cs="Arial"/>
        </w:rPr>
        <w:t xml:space="preserve">για να ενεργοποιήσετε τη λειτουργία εκτύπωσης, η οποία επιτρέπει στη συσκευή να στέλνει αρχεία στον εκτυπωτή </w:t>
      </w:r>
      <w:bookmarkStart w:id="565" w:name="OLE_LINK31"/>
      <w:bookmarkStart w:id="566" w:name="OLE_LINK30"/>
      <w:r w:rsidRPr="00600D59">
        <w:rPr>
          <w:rFonts w:cs="Arial"/>
        </w:rPr>
        <w:t xml:space="preserve">μέσω </w:t>
      </w:r>
      <w:bookmarkEnd w:id="565"/>
      <w:bookmarkEnd w:id="566"/>
      <w:r w:rsidRPr="00600D59">
        <w:rPr>
          <w:rFonts w:cs="Arial"/>
        </w:rPr>
        <w:t>του υπολογιστή μέσω σύνδεσης Wi-Fi ή Ethernet.</w:t>
      </w:r>
    </w:p>
    <w:bookmarkEnd w:id="563"/>
    <w:bookmarkEnd w:id="564"/>
    <w:p w14:paraId="01F6587F" w14:textId="77777777" w:rsidR="009E0F2E" w:rsidRPr="00600D59" w:rsidRDefault="009E0F2E" w:rsidP="009E0F2E">
      <w:pPr>
        <w:pStyle w:val="aa"/>
        <w:numPr>
          <w:ilvl w:val="0"/>
          <w:numId w:val="99"/>
        </w:numPr>
        <w:spacing w:beforeLines="20" w:before="62" w:afterLines="20" w:after="62"/>
        <w:ind w:left="998" w:hanging="357"/>
        <w:rPr>
          <w:rFonts w:cs="Arial"/>
        </w:rPr>
      </w:pPr>
      <w:r w:rsidRPr="00600D59">
        <w:rPr>
          <w:rFonts w:cs="Arial"/>
        </w:rPr>
        <w:t xml:space="preserve">Πατήστε το </w:t>
      </w:r>
      <w:r w:rsidRPr="00600D59">
        <w:rPr>
          <w:rFonts w:cs="Arial"/>
          <w:bCs/>
        </w:rPr>
        <w:t xml:space="preserve">κουμπί </w:t>
      </w:r>
      <w:r w:rsidRPr="00600D59">
        <w:rPr>
          <w:rFonts w:cs="Arial"/>
          <w:b/>
        </w:rPr>
        <w:t xml:space="preserve">Αρχική </w:t>
      </w:r>
      <w:r w:rsidRPr="00600D59">
        <w:rPr>
          <w:rFonts w:cs="Arial"/>
        </w:rPr>
        <w:t>στην επάνω αριστερή γωνία για να επιστρέψετε στο Μενού Εργασιών MaxiSys ή επιλέξτε μια άλλη επιλογή ρυθμίσεων για τη ρύθμιση του συστήματος.</w:t>
      </w:r>
    </w:p>
    <w:p w14:paraId="62ADA0A7" w14:textId="77777777" w:rsidR="009E0F2E" w:rsidRPr="00600D59" w:rsidRDefault="009E0F2E" w:rsidP="009E0F2E">
      <w:pPr>
        <w:pStyle w:val="30"/>
        <w:spacing w:before="312" w:after="156"/>
      </w:pPr>
      <w:r w:rsidRPr="00600D59">
        <w:t xml:space="preserve"> </w:t>
      </w:r>
      <w:bookmarkStart w:id="567" w:name="_Toc159436365"/>
      <w:r w:rsidRPr="00600D59">
        <w:t>Λειτουργίες εκτύπωσης</w:t>
      </w:r>
      <w:bookmarkEnd w:id="567"/>
    </w:p>
    <w:p w14:paraId="39F9206E" w14:textId="77777777" w:rsidR="009E0F2E" w:rsidRPr="00600D59" w:rsidRDefault="009E0F2E" w:rsidP="009E0F2E">
      <w:pPr>
        <w:pStyle w:val="aa"/>
        <w:numPr>
          <w:ilvl w:val="0"/>
          <w:numId w:val="5"/>
        </w:numPr>
        <w:spacing w:beforeLines="20" w:before="62" w:afterLines="20" w:after="62"/>
        <w:ind w:left="641" w:hanging="357"/>
        <w:rPr>
          <w:rFonts w:cs="Arial"/>
        </w:rPr>
      </w:pPr>
      <w:bookmarkStart w:id="568" w:name="_Toc366845415"/>
      <w:bookmarkStart w:id="569" w:name="_Ref366241557"/>
      <w:bookmarkStart w:id="570" w:name="_Toc366846468"/>
      <w:r w:rsidRPr="00600D59">
        <w:rPr>
          <w:rFonts w:cs="Arial"/>
          <w:b/>
        </w:rPr>
        <w:t>Για να εγκαταστήσετε το πρόγραμμα οδήγησης του εκτυπωτή MaxiSys</w:t>
      </w:r>
    </w:p>
    <w:p w14:paraId="255DECCF" w14:textId="77777777"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t>Κατεβάστε το</w:t>
      </w:r>
      <w:r w:rsidRPr="00600D59">
        <w:rPr>
          <w:rFonts w:cs="Arial"/>
          <w:b/>
        </w:rPr>
        <w:t xml:space="preserve"> Maxi PC Suite </w:t>
      </w:r>
      <w:r w:rsidRPr="00600D59">
        <w:rPr>
          <w:rFonts w:cs="Arial"/>
        </w:rPr>
        <w:t xml:space="preserve">από </w:t>
      </w:r>
      <w:hyperlink r:id="rId247" w:history="1">
        <w:r w:rsidRPr="00600D59">
          <w:rPr>
            <w:rStyle w:val="a9"/>
            <w:rFonts w:cs="Arial"/>
            <w:color w:val="auto"/>
            <w:u w:val="none"/>
          </w:rPr>
          <w:t>τη διεύθυνση</w:t>
        </w:r>
        <w:r w:rsidRPr="00600D59">
          <w:rPr>
            <w:rStyle w:val="a9"/>
            <w:rFonts w:cs="Arial"/>
            <w:u w:val="none"/>
          </w:rPr>
          <w:t xml:space="preserve"> </w:t>
        </w:r>
        <w:r w:rsidRPr="00600D59">
          <w:rPr>
            <w:rStyle w:val="a9"/>
            <w:rFonts w:cs="Arial"/>
          </w:rPr>
          <w:t>www.autel.com</w:t>
        </w:r>
        <w:r w:rsidRPr="00600D59">
          <w:rPr>
            <w:rStyle w:val="a9"/>
            <w:rFonts w:cs="Arial"/>
            <w:u w:val="none"/>
          </w:rPr>
          <w:t xml:space="preserve"> </w:t>
        </w:r>
      </w:hyperlink>
      <w:r w:rsidRPr="00600D59">
        <w:rPr>
          <w:rFonts w:cs="Arial"/>
        </w:rPr>
        <w:t xml:space="preserve">&gt; </w:t>
      </w:r>
      <w:r w:rsidRPr="00600D59">
        <w:rPr>
          <w:rFonts w:cs="Arial"/>
          <w:szCs w:val="18"/>
        </w:rPr>
        <w:t xml:space="preserve">Υποστήριξη &gt; Λήψεις &gt; Εργαλεία ενημέρωσης Autel </w:t>
      </w:r>
      <w:r w:rsidRPr="00600D59">
        <w:rPr>
          <w:rFonts w:cs="Arial"/>
        </w:rPr>
        <w:t>και εγκαταστήστε το σε έναν υπολογιστή με Windows.</w:t>
      </w:r>
    </w:p>
    <w:p w14:paraId="1F529AAA" w14:textId="46B77E45"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t>Κάντε διπλό κλικ στο αρχείο</w:t>
      </w:r>
      <w:r w:rsidRPr="00600D59">
        <w:rPr>
          <w:rFonts w:cs="Arial"/>
          <w:b/>
        </w:rPr>
        <w:t xml:space="preserve"> Setup.exe</w:t>
      </w:r>
      <w:r w:rsidR="00233E7B" w:rsidRPr="00600D59">
        <w:rPr>
          <w:rFonts w:cs="Arial"/>
          <w:b/>
        </w:rPr>
        <w:t>.</w:t>
      </w:r>
    </w:p>
    <w:p w14:paraId="3F0440F4" w14:textId="635299C5"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t xml:space="preserve">Επιλέξτε </w:t>
      </w:r>
      <w:r w:rsidRPr="00600D59">
        <w:rPr>
          <w:rFonts w:eastAsiaTheme="minorEastAsia" w:cs="Arial"/>
          <w:szCs w:val="18"/>
        </w:rPr>
        <w:t>τη γλώσσα εγκατάστασης και θα φορτώσει ο οδηγός</w:t>
      </w:r>
      <w:r w:rsidR="00233E7B" w:rsidRPr="00600D59">
        <w:rPr>
          <w:rFonts w:eastAsiaTheme="minorEastAsia" w:cs="Arial"/>
          <w:szCs w:val="18"/>
        </w:rPr>
        <w:t>.</w:t>
      </w:r>
    </w:p>
    <w:p w14:paraId="213C9846" w14:textId="77777777"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t xml:space="preserve">Ακολουθήστε τις οδηγίες στην οθόνη και κάντε κλικ στο </w:t>
      </w:r>
      <w:r w:rsidRPr="00600D59">
        <w:rPr>
          <w:rFonts w:cs="Arial"/>
          <w:b/>
        </w:rPr>
        <w:t xml:space="preserve">Επόμενο </w:t>
      </w:r>
      <w:r w:rsidRPr="00600D59">
        <w:rPr>
          <w:rFonts w:cs="Arial"/>
        </w:rPr>
        <w:t>για να συνεχίσετε.</w:t>
      </w:r>
    </w:p>
    <w:p w14:paraId="2CAA81C8" w14:textId="66243501"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lastRenderedPageBreak/>
        <w:t xml:space="preserve">Κάντε κλικ </w:t>
      </w:r>
      <w:r w:rsidRPr="00600D59">
        <w:rPr>
          <w:rFonts w:cs="Arial"/>
          <w:b/>
        </w:rPr>
        <w:t xml:space="preserve">στην επιλογή Εγκατάσταση </w:t>
      </w:r>
      <w:r w:rsidRPr="00600D59">
        <w:rPr>
          <w:rFonts w:cs="Arial"/>
        </w:rPr>
        <w:t xml:space="preserve">και το </w:t>
      </w:r>
      <w:r w:rsidRPr="00600D59">
        <w:rPr>
          <w:rFonts w:eastAsiaTheme="minorEastAsia" w:cs="Arial"/>
          <w:szCs w:val="18"/>
        </w:rPr>
        <w:t>πρόγραμμα οδήγησης εκτυπωτή θα εγκατασταθεί στον υπολογιστή</w:t>
      </w:r>
      <w:r w:rsidR="00233E7B" w:rsidRPr="00600D59">
        <w:rPr>
          <w:rFonts w:eastAsiaTheme="minorEastAsia" w:cs="Arial"/>
          <w:szCs w:val="18"/>
        </w:rPr>
        <w:t>.</w:t>
      </w:r>
    </w:p>
    <w:p w14:paraId="2441B305" w14:textId="77777777" w:rsidR="009E0F2E" w:rsidRPr="00600D59" w:rsidRDefault="009E0F2E" w:rsidP="009E0F2E">
      <w:pPr>
        <w:pStyle w:val="aa"/>
        <w:numPr>
          <w:ilvl w:val="0"/>
          <w:numId w:val="100"/>
        </w:numPr>
        <w:spacing w:beforeLines="20" w:before="62" w:afterLines="20" w:after="62"/>
        <w:ind w:left="998" w:hanging="357"/>
        <w:rPr>
          <w:rFonts w:cs="Arial"/>
        </w:rPr>
      </w:pPr>
      <w:r w:rsidRPr="00600D59">
        <w:rPr>
          <w:rFonts w:cs="Arial"/>
        </w:rPr>
        <w:t xml:space="preserve">Κάντε κλικ </w:t>
      </w:r>
      <w:r w:rsidRPr="00600D59">
        <w:rPr>
          <w:rFonts w:cs="Arial"/>
          <w:b/>
        </w:rPr>
        <w:t xml:space="preserve">στο Τέλος </w:t>
      </w:r>
      <w:r w:rsidRPr="00600D59">
        <w:rPr>
          <w:rFonts w:cs="Arial"/>
        </w:rPr>
        <w:t>για να ολοκληρώσετε την εγκατάσταση.</w:t>
      </w:r>
    </w:p>
    <w:p w14:paraId="11409A9D" w14:textId="77777777" w:rsidR="009E0F2E" w:rsidRPr="00600D59" w:rsidRDefault="009E0F2E" w:rsidP="009E0F2E">
      <w:pPr>
        <w:pStyle w:val="BodytextUserManual"/>
        <w:pBdr>
          <w:top w:val="single" w:sz="4" w:space="1" w:color="auto"/>
        </w:pBdr>
        <w:spacing w:before="156" w:afterLines="0" w:after="0"/>
        <w:rPr>
          <w:b/>
        </w:rPr>
      </w:pPr>
      <w:r w:rsidRPr="00600D59">
        <w:rPr>
          <w:b/>
          <w:noProof/>
          <w:lang w:val="en-US"/>
        </w:rPr>
        <w:drawing>
          <wp:anchor distT="0" distB="0" distL="114300" distR="114300" simplePos="0" relativeHeight="252318720" behindDoc="0" locked="0" layoutInCell="1" allowOverlap="1" wp14:anchorId="09F36A57" wp14:editId="5A434F6A">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b/>
        </w:rPr>
        <w:t>ΣΗΜΕΙΩΜΑ</w:t>
      </w:r>
    </w:p>
    <w:p w14:paraId="767838CC" w14:textId="77777777" w:rsidR="009E0F2E" w:rsidRPr="00600D59" w:rsidRDefault="009E0F2E" w:rsidP="009E0F2E">
      <w:pPr>
        <w:pStyle w:val="BodytextUserManual"/>
        <w:pBdr>
          <w:bottom w:val="single" w:sz="4" w:space="1" w:color="auto"/>
        </w:pBdr>
        <w:spacing w:beforeLines="0" w:before="0" w:after="156"/>
      </w:pPr>
      <w:r w:rsidRPr="00600D59">
        <w:t xml:space="preserve">Ο εκτυπωτής MaxiSys εκτελείται αυτόματα μετά την εγκατάσταση. </w:t>
      </w:r>
      <w:bookmarkEnd w:id="568"/>
      <w:bookmarkEnd w:id="569"/>
      <w:bookmarkEnd w:id="570"/>
      <w:r w:rsidRPr="00600D59">
        <w:t>Ο υπολογιστής, ο εκτυπωτής και το tablet πρέπει να είναι συνδεδεμένα στο ίδιο δίκτυο.</w:t>
      </w:r>
    </w:p>
    <w:p w14:paraId="7D27DA0D" w14:textId="2856200E" w:rsidR="009E0F2E" w:rsidRPr="00600D59" w:rsidRDefault="009E0F2E" w:rsidP="009E0F2E">
      <w:pPr>
        <w:pStyle w:val="BodytextUserManual"/>
        <w:spacing w:before="156" w:after="156"/>
      </w:pPr>
      <w:r w:rsidRPr="00600D59">
        <w:rPr>
          <w:szCs w:val="18"/>
        </w:rPr>
        <w:t>Αυτή η ενότητα περιγράφει τον τρόπο λήψης αρχείου από το tablet MaxiSys και την εκτέλεση εκτύπωσης μέσω του υπολογιστή</w:t>
      </w:r>
      <w:r w:rsidR="00233E7B" w:rsidRPr="00600D59">
        <w:rPr>
          <w:szCs w:val="18"/>
        </w:rPr>
        <w:t>.</w:t>
      </w:r>
    </w:p>
    <w:p w14:paraId="7CE50CF2" w14:textId="77777777" w:rsidR="009E0F2E" w:rsidRPr="00600D59" w:rsidRDefault="009E0F2E" w:rsidP="009E0F2E">
      <w:pPr>
        <w:pBdr>
          <w:top w:val="single" w:sz="4" w:space="1" w:color="auto"/>
        </w:pBdr>
        <w:spacing w:beforeLines="20" w:before="62" w:afterLines="20" w:after="62"/>
        <w:contextualSpacing/>
        <w:rPr>
          <w:rFonts w:cs="Arial"/>
          <w:b/>
          <w:bCs/>
          <w:noProof/>
          <w:szCs w:val="18"/>
        </w:rPr>
      </w:pPr>
      <w:r w:rsidRPr="00600D59">
        <w:rPr>
          <w:rFonts w:cs="Arial"/>
          <w:b/>
          <w:bCs/>
          <w:noProof/>
          <w:szCs w:val="18"/>
          <w:lang w:val="en-US"/>
        </w:rPr>
        <w:drawing>
          <wp:anchor distT="0" distB="0" distL="114300" distR="114300" simplePos="0" relativeHeight="252319744" behindDoc="0" locked="0" layoutInCell="1" allowOverlap="1" wp14:anchorId="634A7E1B" wp14:editId="3BD4C187">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bCs/>
          <w:noProof/>
          <w:szCs w:val="18"/>
        </w:rPr>
        <w:t>ΣΗΜΕΙΩΜΑ</w:t>
      </w:r>
    </w:p>
    <w:p w14:paraId="7A2E933A" w14:textId="77777777" w:rsidR="009E0F2E" w:rsidRPr="00600D59" w:rsidRDefault="009E0F2E" w:rsidP="009E0F2E">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600D59">
        <w:rPr>
          <w:rFonts w:cs="Arial"/>
          <w:bCs/>
          <w:szCs w:val="18"/>
        </w:rPr>
        <w:t>Βεβαιωθείτε ότι το tablet είναι συνδεδεμένο στο ίδιο δίκτυο με τον υπολογιστή σας, είτε μέσω Wi-Fi είτε μέσω LAN, πριν από την εκτύπωση.</w:t>
      </w:r>
    </w:p>
    <w:p w14:paraId="67D306E3" w14:textId="77777777" w:rsidR="009E0F2E" w:rsidRPr="00600D59" w:rsidRDefault="009E0F2E" w:rsidP="009E0F2E">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600D59">
        <w:rPr>
          <w:rFonts w:cs="Arial"/>
          <w:bCs/>
          <w:szCs w:val="18"/>
        </w:rPr>
        <w:t>Βεβαιωθείτε ότι ο υπολογιστής στον οποίο είναι εγκατεστημένο το πρόγραμμα Printing Services είναι συνδεδεμένος σε έναν εκτυπωτή.</w:t>
      </w:r>
    </w:p>
    <w:p w14:paraId="25BC252F" w14:textId="77777777" w:rsidR="009E0F2E" w:rsidRPr="00600D59" w:rsidRDefault="009E0F2E" w:rsidP="009E0F2E">
      <w:pPr>
        <w:pStyle w:val="aa"/>
        <w:numPr>
          <w:ilvl w:val="0"/>
          <w:numId w:val="5"/>
        </w:numPr>
        <w:spacing w:beforeLines="20" w:before="62" w:afterLines="20" w:after="62"/>
        <w:ind w:left="641" w:hanging="357"/>
        <w:rPr>
          <w:rFonts w:cs="Arial"/>
          <w:b/>
        </w:rPr>
      </w:pPr>
      <w:r w:rsidRPr="00600D59">
        <w:rPr>
          <w:rFonts w:cs="Arial"/>
          <w:b/>
        </w:rPr>
        <w:t>Για να εκτελέσετε εκτύπωση μέσω υπολογιστή</w:t>
      </w:r>
    </w:p>
    <w:p w14:paraId="3DEB3312" w14:textId="4482310B" w:rsidR="009E0F2E" w:rsidRPr="00600D59" w:rsidRDefault="009E0F2E" w:rsidP="009E0F2E">
      <w:pPr>
        <w:pStyle w:val="aa"/>
        <w:numPr>
          <w:ilvl w:val="0"/>
          <w:numId w:val="229"/>
        </w:numPr>
        <w:spacing w:beforeLines="20" w:before="62" w:afterLines="20" w:after="62"/>
        <w:ind w:left="998" w:hanging="357"/>
        <w:rPr>
          <w:rFonts w:cs="Arial"/>
        </w:rPr>
      </w:pPr>
      <w:r w:rsidRPr="00600D59">
        <w:rPr>
          <w:rFonts w:cs="Arial"/>
        </w:rPr>
        <w:t xml:space="preserve">Βεβαιωθείτε ότι το tablet είναι συνδεδεμένο στο δίκτυο του υπολογιστή, είτε μέσω Wi-Fi είτε μέσω LAN, </w:t>
      </w:r>
      <w:r w:rsidRPr="00600D59">
        <w:rPr>
          <w:rFonts w:eastAsiaTheme="minorEastAsia" w:cs="Arial"/>
          <w:szCs w:val="18"/>
        </w:rPr>
        <w:t>πριν από την εκτύπωση</w:t>
      </w:r>
      <w:r w:rsidR="00233E7B" w:rsidRPr="00600D59">
        <w:rPr>
          <w:rFonts w:eastAsiaTheme="minorEastAsia" w:cs="Arial"/>
          <w:szCs w:val="18"/>
        </w:rPr>
        <w:t>.</w:t>
      </w:r>
    </w:p>
    <w:p w14:paraId="03131FD2" w14:textId="77777777" w:rsidR="009E0F2E" w:rsidRPr="00600D59" w:rsidRDefault="009E0F2E" w:rsidP="009E0F2E">
      <w:pPr>
        <w:pStyle w:val="aa"/>
        <w:numPr>
          <w:ilvl w:val="0"/>
          <w:numId w:val="229"/>
        </w:numPr>
        <w:spacing w:beforeLines="20" w:before="62" w:afterLines="20" w:after="62"/>
        <w:ind w:left="998" w:hanging="357"/>
        <w:rPr>
          <w:rFonts w:cs="Arial"/>
        </w:rPr>
      </w:pPr>
      <w:r w:rsidRPr="00600D59">
        <w:rPr>
          <w:rFonts w:cs="Arial"/>
        </w:rPr>
        <w:t xml:space="preserve">Εκτελέστε το πρόγραμμα </w:t>
      </w:r>
      <w:r w:rsidRPr="00600D59">
        <w:rPr>
          <w:rFonts w:cs="Arial"/>
          <w:b/>
        </w:rPr>
        <w:t xml:space="preserve">PC Link </w:t>
      </w:r>
      <w:r w:rsidRPr="00600D59">
        <w:rPr>
          <w:rFonts w:cs="Arial"/>
        </w:rPr>
        <w:t>στον υπολογιστή.</w:t>
      </w:r>
    </w:p>
    <w:p w14:paraId="0FB86C72" w14:textId="0D34E4FA" w:rsidR="009E0F2E" w:rsidRPr="00600D59" w:rsidRDefault="009E0F2E" w:rsidP="009E0F2E">
      <w:pPr>
        <w:pStyle w:val="aa"/>
        <w:numPr>
          <w:ilvl w:val="0"/>
          <w:numId w:val="229"/>
        </w:numPr>
        <w:spacing w:beforeLines="20" w:before="62" w:afterLines="20" w:after="62"/>
        <w:ind w:left="998" w:hanging="357"/>
        <w:rPr>
          <w:rFonts w:cs="Arial"/>
        </w:rPr>
      </w:pPr>
      <w:r w:rsidRPr="00600D59">
        <w:rPr>
          <w:rFonts w:cs="Arial"/>
        </w:rPr>
        <w:t xml:space="preserve">Επιλέξτε την καρτέλα </w:t>
      </w:r>
      <w:r w:rsidRPr="00600D59">
        <w:rPr>
          <w:rFonts w:cs="Arial"/>
          <w:b/>
          <w:bCs/>
        </w:rPr>
        <w:t>Εκτυπωτής MaxiSys</w:t>
      </w:r>
      <w:r w:rsidR="00233E7B" w:rsidRPr="00600D59">
        <w:rPr>
          <w:rFonts w:cs="Arial"/>
          <w:b/>
          <w:bCs/>
        </w:rPr>
        <w:t>.</w:t>
      </w:r>
    </w:p>
    <w:p w14:paraId="31250AE3" w14:textId="77777777" w:rsidR="009E0F2E" w:rsidRPr="00600D59" w:rsidRDefault="009E0F2E" w:rsidP="009E0F2E">
      <w:pPr>
        <w:pStyle w:val="aa"/>
        <w:numPr>
          <w:ilvl w:val="0"/>
          <w:numId w:val="229"/>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Εκτύπωση </w:t>
      </w:r>
      <w:r w:rsidRPr="00600D59">
        <w:rPr>
          <w:rFonts w:cs="Arial"/>
        </w:rPr>
        <w:t>στη γραμμή εργαλείων στο επάνω μέρος του tablet. Ένα έγγραφο θα σταλεί στον υπολογιστή.</w:t>
      </w:r>
    </w:p>
    <w:p w14:paraId="751F7D27" w14:textId="0B2F32A3" w:rsidR="009E0F2E" w:rsidRPr="00600D59" w:rsidRDefault="009E0F2E" w:rsidP="009E0F2E">
      <w:pPr>
        <w:pStyle w:val="aa"/>
        <w:numPr>
          <w:ilvl w:val="2"/>
          <w:numId w:val="230"/>
        </w:numPr>
        <w:spacing w:beforeLines="20" w:before="62" w:afterLines="20" w:after="62"/>
        <w:ind w:left="1355" w:hanging="357"/>
        <w:rPr>
          <w:rFonts w:cs="Arial"/>
        </w:rPr>
      </w:pPr>
      <w:r w:rsidRPr="00600D59">
        <w:rPr>
          <w:rFonts w:cs="Arial"/>
        </w:rPr>
        <w:t xml:space="preserve">Εάν η </w:t>
      </w:r>
      <w:r w:rsidRPr="00600D59">
        <w:rPr>
          <w:rFonts w:cs="Arial"/>
          <w:b/>
        </w:rPr>
        <w:t>Αυτόματη Εκτύπωση</w:t>
      </w:r>
      <w:r w:rsidRPr="00600D59">
        <w:rPr>
          <w:rFonts w:cs="Arial"/>
        </w:rPr>
        <w:t xml:space="preserve"> </w:t>
      </w:r>
      <w:r w:rsidRPr="00600D59">
        <w:rPr>
          <w:rFonts w:cs="Arial"/>
          <w:kern w:val="0"/>
          <w:szCs w:val="18"/>
        </w:rPr>
        <w:t>Εάν επιλεγεί η επιλογή στον εκτυπωτή MaxiSys</w:t>
      </w:r>
      <w:r w:rsidR="00233E7B" w:rsidRPr="00600D59">
        <w:rPr>
          <w:rFonts w:cs="Arial"/>
          <w:kern w:val="0"/>
          <w:szCs w:val="18"/>
        </w:rPr>
        <w:t>,</w:t>
      </w:r>
      <w:r w:rsidRPr="00600D59">
        <w:rPr>
          <w:rFonts w:cs="Arial"/>
          <w:kern w:val="0"/>
          <w:szCs w:val="18"/>
        </w:rPr>
        <w:t xml:space="preserve"> ο εκτυπωτής MaxiSys θα εκτυπώσει αυτόματα το ληφθέν έγγραφο</w:t>
      </w:r>
      <w:r w:rsidR="00233E7B" w:rsidRPr="00600D59">
        <w:rPr>
          <w:rFonts w:cs="Arial"/>
          <w:kern w:val="0"/>
          <w:szCs w:val="18"/>
        </w:rPr>
        <w:t>.</w:t>
      </w:r>
    </w:p>
    <w:p w14:paraId="54114770" w14:textId="68FA52DC" w:rsidR="009E0F2E" w:rsidRPr="00600D59" w:rsidRDefault="009E0F2E" w:rsidP="009E0F2E">
      <w:pPr>
        <w:pStyle w:val="aa"/>
        <w:numPr>
          <w:ilvl w:val="2"/>
          <w:numId w:val="230"/>
        </w:numPr>
        <w:spacing w:beforeLines="20" w:before="62" w:afterLines="20" w:after="62"/>
        <w:ind w:left="1355" w:hanging="357"/>
        <w:rPr>
          <w:rFonts w:cs="Arial"/>
        </w:rPr>
      </w:pPr>
      <w:r w:rsidRPr="00600D59">
        <w:rPr>
          <w:rFonts w:cs="Arial"/>
          <w:kern w:val="0"/>
          <w:szCs w:val="18"/>
        </w:rPr>
        <w:t xml:space="preserve">Εάν δεν είναι επιλεγμένη η επιλογή </w:t>
      </w:r>
      <w:r w:rsidRPr="00600D59">
        <w:rPr>
          <w:rFonts w:cs="Arial"/>
          <w:b/>
          <w:bCs/>
          <w:kern w:val="0"/>
          <w:szCs w:val="18"/>
        </w:rPr>
        <w:t>Αυτόματη εκτύπωση</w:t>
      </w:r>
      <w:r w:rsidR="00233E7B" w:rsidRPr="00600D59">
        <w:rPr>
          <w:rFonts w:cs="Arial"/>
          <w:b/>
          <w:bCs/>
          <w:kern w:val="0"/>
          <w:szCs w:val="18"/>
        </w:rPr>
        <w:t>,</w:t>
      </w:r>
      <w:r w:rsidRPr="00600D59">
        <w:rPr>
          <w:rFonts w:cs="Arial"/>
          <w:b/>
          <w:bCs/>
          <w:kern w:val="0"/>
          <w:szCs w:val="18"/>
        </w:rPr>
        <w:t xml:space="preserve"> κάντε κλικ στο κουμπί Άνοιγμα αρχείου PDF </w:t>
      </w:r>
      <w:r w:rsidRPr="00600D59">
        <w:rPr>
          <w:rFonts w:cs="Arial"/>
          <w:kern w:val="0"/>
          <w:szCs w:val="18"/>
        </w:rPr>
        <w:t xml:space="preserve">για να δείτε τα αρχεία. Επιλέξτε το/τα αρχείο/α που θα εκτυπώσετε και κάντε κλικ στην </w:t>
      </w:r>
      <w:r w:rsidRPr="00600D59">
        <w:rPr>
          <w:rFonts w:cs="Arial"/>
          <w:b/>
          <w:bCs/>
          <w:kern w:val="0"/>
          <w:szCs w:val="18"/>
        </w:rPr>
        <w:t>επιλογή Εκτύπωση</w:t>
      </w:r>
      <w:r w:rsidR="00233E7B" w:rsidRPr="00600D59">
        <w:rPr>
          <w:rFonts w:cs="Arial"/>
          <w:b/>
          <w:bCs/>
          <w:kern w:val="0"/>
          <w:szCs w:val="18"/>
        </w:rPr>
        <w:t>.</w:t>
      </w:r>
    </w:p>
    <w:p w14:paraId="35EE80B6" w14:textId="77777777" w:rsidR="009E0F2E" w:rsidRPr="00600D59" w:rsidRDefault="009E0F2E" w:rsidP="009E0F2E">
      <w:pPr>
        <w:pBdr>
          <w:top w:val="single" w:sz="4" w:space="1" w:color="auto"/>
        </w:pBdr>
        <w:spacing w:beforeLines="20" w:before="62" w:afterLines="20" w:after="62"/>
        <w:contextualSpacing/>
        <w:rPr>
          <w:rFonts w:cs="Arial"/>
          <w:b/>
          <w:bCs/>
          <w:noProof/>
          <w:szCs w:val="18"/>
        </w:rPr>
      </w:pPr>
      <w:r w:rsidRPr="00600D59">
        <w:rPr>
          <w:rFonts w:cs="Arial"/>
          <w:noProof/>
          <w:lang w:val="en-US"/>
        </w:rPr>
        <w:drawing>
          <wp:anchor distT="0" distB="0" distL="114300" distR="114300" simplePos="0" relativeHeight="252320768" behindDoc="0" locked="0" layoutInCell="1" allowOverlap="1" wp14:anchorId="6C112B36" wp14:editId="69B3A848">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bCs/>
          <w:noProof/>
          <w:szCs w:val="18"/>
        </w:rPr>
        <w:t>ΣΗΜΕΙΩΜΑ</w:t>
      </w:r>
    </w:p>
    <w:p w14:paraId="19CC849C" w14:textId="77777777" w:rsidR="009E0F2E" w:rsidRPr="00600D59" w:rsidRDefault="009E0F2E" w:rsidP="009E0F2E">
      <w:pPr>
        <w:pBdr>
          <w:bottom w:val="single" w:sz="4" w:space="1" w:color="auto"/>
        </w:pBdr>
        <w:spacing w:beforeLines="20" w:before="62" w:afterLines="20" w:after="62"/>
        <w:contextualSpacing/>
        <w:rPr>
          <w:rFonts w:cs="Arial"/>
          <w:bCs/>
          <w:szCs w:val="18"/>
        </w:rPr>
      </w:pPr>
      <w:r w:rsidRPr="00600D59">
        <w:rPr>
          <w:rFonts w:cs="Arial"/>
          <w:bCs/>
          <w:szCs w:val="18"/>
        </w:rPr>
        <w:t xml:space="preserve">Για να επιβεβαιώσετε ότι ο εκτυπωτής λειτουργεί κανονικά, μπορείτε να κάνετε κλικ στην επιλογή </w:t>
      </w:r>
      <w:r w:rsidRPr="00600D59">
        <w:rPr>
          <w:rFonts w:cs="Arial"/>
          <w:b/>
          <w:szCs w:val="18"/>
        </w:rPr>
        <w:t xml:space="preserve">Δοκιμή εκτύπωσης </w:t>
      </w:r>
      <w:r w:rsidRPr="00600D59">
        <w:rPr>
          <w:rFonts w:cs="Arial"/>
          <w:bCs/>
          <w:szCs w:val="18"/>
        </w:rPr>
        <w:t>στο πρόγραμμα PC Link για να το ελέγξετε.</w:t>
      </w:r>
    </w:p>
    <w:p w14:paraId="56081AE1" w14:textId="77777777" w:rsidR="009E0F2E" w:rsidRPr="00600D59" w:rsidRDefault="009E0F2E" w:rsidP="009E0F2E">
      <w:pPr>
        <w:pStyle w:val="20"/>
        <w:spacing w:before="312" w:after="156"/>
        <w:rPr>
          <w:rFonts w:cs="Arial"/>
        </w:rPr>
      </w:pPr>
      <w:bookmarkStart w:id="571" w:name="_Ref118309819"/>
      <w:bookmarkStart w:id="572" w:name="_Ref118309822"/>
      <w:bookmarkStart w:id="573" w:name="OLE_LINK256"/>
      <w:r w:rsidRPr="00600D59">
        <w:rPr>
          <w:rFonts w:cs="Arial"/>
        </w:rPr>
        <w:t xml:space="preserve"> </w:t>
      </w:r>
      <w:bookmarkStart w:id="574" w:name="_Toc159436366"/>
      <w:bookmarkStart w:id="575" w:name="_Ref159683143"/>
      <w:bookmarkStart w:id="576" w:name="_Toc204006084"/>
      <w:r w:rsidRPr="00600D59">
        <w:rPr>
          <w:rFonts w:cs="Arial"/>
        </w:rPr>
        <w:t>Ρυθμίσεις αναφοράς</w:t>
      </w:r>
      <w:bookmarkEnd w:id="571"/>
      <w:bookmarkEnd w:id="572"/>
      <w:bookmarkEnd w:id="574"/>
      <w:bookmarkEnd w:id="575"/>
      <w:bookmarkEnd w:id="576"/>
      <w:r w:rsidRPr="00600D59">
        <w:rPr>
          <w:rFonts w:cs="Arial"/>
        </w:rPr>
        <w:t xml:space="preserve"> </w:t>
      </w:r>
    </w:p>
    <w:bookmarkEnd w:id="573"/>
    <w:p w14:paraId="0FFC0B26" w14:textId="442107A3" w:rsidR="009E0F2E" w:rsidRPr="00600D59" w:rsidRDefault="009E0F2E" w:rsidP="009E0F2E">
      <w:pPr>
        <w:pStyle w:val="BodytextUserManual"/>
        <w:spacing w:before="156" w:after="156"/>
      </w:pPr>
      <w:r w:rsidRPr="00600D59">
        <w:rPr>
          <w:rFonts w:eastAsiaTheme="minorEastAsia"/>
        </w:rPr>
        <w:t>Το​ Διατίθενται επιλογές, όπως Αναφορά σάρωσης, Μεταφόρτωση αναφοράς στο cloud, Πληροφορίες ασφάλισης και Κατάσταση ετοιμότητας OBD</w:t>
      </w:r>
      <w:r w:rsidR="00233E7B" w:rsidRPr="00600D59">
        <w:rPr>
          <w:rFonts w:eastAsiaTheme="minorEastAsia"/>
        </w:rPr>
        <w:t>.</w:t>
      </w:r>
      <w:r w:rsidRPr="00600D59">
        <w:rPr>
          <w:rFonts w:eastAsiaTheme="minorEastAsia"/>
        </w:rPr>
        <w:t xml:space="preserve"> Στη λειτουργία Ρυθμίσεις αναφοράς</w:t>
      </w:r>
      <w:r w:rsidR="00233E7B" w:rsidRPr="00600D59">
        <w:rPr>
          <w:rFonts w:eastAsiaTheme="minorEastAsia"/>
        </w:rPr>
        <w:t>.</w:t>
      </w:r>
      <w:r w:rsidRPr="00600D59">
        <w:rPr>
          <w:rFonts w:eastAsiaTheme="minorEastAsia"/>
        </w:rPr>
        <w:t xml:space="preserve"> Πατήστε το κουμπί </w:t>
      </w:r>
      <w:r w:rsidRPr="00600D59">
        <w:rPr>
          <w:rFonts w:eastAsiaTheme="minorEastAsia"/>
          <w:b/>
        </w:rPr>
        <w:t xml:space="preserve">ON/OFF </w:t>
      </w:r>
      <w:r w:rsidRPr="00600D59">
        <w:rPr>
          <w:rFonts w:eastAsiaTheme="minorEastAsia"/>
        </w:rPr>
        <w:t>για να ενεργοποιήσετε/απενεργοποιήσετε την απαιτούμενη λειτουργία. Εάν το κουμπί εμφανίζεται με μπλε χρώμα, υποδεικνύει ότι η επιλεγμένη λειτουργία είναι ενεργοποιημένη. Εάν το κουμπί εμφανίζεται με γκρι χρώμα, υποδεικνύει ότι η επιλεγμένη λειτουργία είναι απενεργοποιημένη</w:t>
      </w:r>
      <w:r w:rsidR="00233E7B" w:rsidRPr="00600D59">
        <w:rPr>
          <w:rFonts w:eastAsiaTheme="minorEastAsia"/>
        </w:rPr>
        <w:t>.</w:t>
      </w:r>
    </w:p>
    <w:p w14:paraId="53446960"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lastRenderedPageBreak/>
        <w:t xml:space="preserve">Για να </w:t>
      </w:r>
      <w:r w:rsidRPr="00600D59">
        <w:rPr>
          <w:rFonts w:eastAsiaTheme="minorEastAsia" w:cs="Arial"/>
          <w:b/>
          <w:bCs/>
          <w:szCs w:val="18"/>
        </w:rPr>
        <w:t>ενεργοποιήσετε τη λειτουργία Μεταφόρτωσης αναφοράς στο cloud</w:t>
      </w:r>
    </w:p>
    <w:p w14:paraId="028B670A" w14:textId="1ADE0202" w:rsidR="009E0F2E" w:rsidRPr="00600D59" w:rsidRDefault="009E0F2E" w:rsidP="009E0F2E">
      <w:pPr>
        <w:pStyle w:val="aa"/>
        <w:numPr>
          <w:ilvl w:val="0"/>
          <w:numId w:val="259"/>
        </w:numPr>
        <w:spacing w:beforeLines="20" w:before="62" w:afterLines="20" w:after="62"/>
        <w:ind w:left="998" w:hanging="357"/>
        <w:rPr>
          <w:rFonts w:cs="Arial"/>
        </w:rPr>
      </w:pPr>
      <w:r w:rsidRPr="00600D59">
        <w:rPr>
          <w:rFonts w:eastAsiaTheme="minorEastAsia" w:cs="Arial"/>
          <w:szCs w:val="18"/>
        </w:rPr>
        <w:t xml:space="preserve">Πατήστε </w:t>
      </w:r>
      <w:r w:rsidRPr="00600D59">
        <w:rPr>
          <w:rFonts w:cs="Arial"/>
        </w:rPr>
        <w:t xml:space="preserve">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38FC91F9" w14:textId="5CF5B346" w:rsidR="009E0F2E" w:rsidRPr="00600D59" w:rsidRDefault="009E0F2E" w:rsidP="009E0F2E">
      <w:pPr>
        <w:pStyle w:val="aa"/>
        <w:numPr>
          <w:ilvl w:val="0"/>
          <w:numId w:val="259"/>
        </w:numPr>
        <w:spacing w:beforeLines="20" w:before="62" w:afterLines="20" w:after="62"/>
        <w:ind w:left="998" w:hanging="357"/>
        <w:rPr>
          <w:rFonts w:cs="Arial"/>
        </w:rPr>
      </w:pPr>
      <w:r w:rsidRPr="00600D59">
        <w:rPr>
          <w:rFonts w:eastAsiaTheme="minorEastAsia" w:cs="Arial"/>
          <w:szCs w:val="18"/>
        </w:rPr>
        <w:t xml:space="preserve">Πατήστε την επιλογή </w:t>
      </w:r>
      <w:r w:rsidRPr="00600D59">
        <w:rPr>
          <w:rFonts w:eastAsiaTheme="minorEastAsia" w:cs="Arial"/>
          <w:b/>
          <w:bCs/>
          <w:szCs w:val="18"/>
        </w:rPr>
        <w:t xml:space="preserve">Ρυθμίσεις αναφοράς </w:t>
      </w:r>
      <w:r w:rsidRPr="00600D59">
        <w:rPr>
          <w:rFonts w:eastAsiaTheme="minorEastAsia" w:cs="Arial"/>
          <w:szCs w:val="18"/>
        </w:rPr>
        <w:t>στην αριστερή στήλη</w:t>
      </w:r>
      <w:r w:rsidR="00233E7B" w:rsidRPr="00600D59">
        <w:rPr>
          <w:rFonts w:eastAsiaTheme="minorEastAsia" w:cs="Arial"/>
          <w:szCs w:val="18"/>
        </w:rPr>
        <w:t>.</w:t>
      </w:r>
    </w:p>
    <w:p w14:paraId="4C78BECC" w14:textId="5A669966" w:rsidR="009E0F2E" w:rsidRPr="00600D59" w:rsidRDefault="009E0F2E" w:rsidP="009E0F2E">
      <w:pPr>
        <w:pStyle w:val="aa"/>
        <w:numPr>
          <w:ilvl w:val="0"/>
          <w:numId w:val="259"/>
        </w:numPr>
        <w:spacing w:beforeLines="20" w:before="62" w:afterLines="20" w:after="62"/>
        <w:ind w:left="998" w:hanging="357"/>
        <w:rPr>
          <w:rFonts w:cs="Arial"/>
        </w:rPr>
      </w:pPr>
      <w:r w:rsidRPr="00600D59">
        <w:rPr>
          <w:rFonts w:cs="Arial"/>
        </w:rPr>
        <w:t>Εντοπίστε τη λειτουργία Μεταφόρτωση αναφοράς στο Cloud και, στη συνέχεια, ενεργοποιήστε το κουμπί</w:t>
      </w:r>
      <w:r w:rsidR="00233E7B" w:rsidRPr="00600D59">
        <w:rPr>
          <w:rFonts w:cs="Arial"/>
        </w:rPr>
        <w:t>.</w:t>
      </w:r>
      <w:r w:rsidRPr="00600D59">
        <w:rPr>
          <w:rFonts w:cs="Arial"/>
          <w:b/>
          <w:bCs/>
        </w:rPr>
        <w:t xml:space="preserve"> </w:t>
      </w:r>
      <w:r w:rsidRPr="00600D59">
        <w:rPr>
          <w:rFonts w:cs="Arial"/>
        </w:rPr>
        <w:t xml:space="preserve">Επιλέξτε </w:t>
      </w:r>
      <w:r w:rsidRPr="00600D59">
        <w:rPr>
          <w:rFonts w:cs="Arial"/>
          <w:b/>
          <w:bCs/>
        </w:rPr>
        <w:t xml:space="preserve">Χειροκίνητα </w:t>
      </w:r>
      <w:r w:rsidRPr="00600D59">
        <w:rPr>
          <w:rFonts w:cs="Arial"/>
        </w:rPr>
        <w:t xml:space="preserve">ή </w:t>
      </w:r>
      <w:r w:rsidRPr="00600D59">
        <w:rPr>
          <w:rFonts w:cs="Arial"/>
          <w:b/>
          <w:bCs/>
        </w:rPr>
        <w:t xml:space="preserve">Αυτόματα </w:t>
      </w:r>
      <w:r w:rsidRPr="00600D59">
        <w:rPr>
          <w:rFonts w:cs="Arial"/>
        </w:rPr>
        <w:t>με βάση την πραγματική κατάσταση.</w:t>
      </w:r>
    </w:p>
    <w:p w14:paraId="4F3C7193" w14:textId="77777777" w:rsidR="009E0F2E" w:rsidRPr="00600D59" w:rsidRDefault="009E0F2E" w:rsidP="009E0F2E">
      <w:pPr>
        <w:pStyle w:val="aa"/>
        <w:numPr>
          <w:ilvl w:val="0"/>
          <w:numId w:val="259"/>
        </w:numPr>
        <w:spacing w:beforeLines="20" w:before="62" w:afterLines="20" w:after="62"/>
        <w:ind w:left="998" w:hanging="357"/>
        <w:rPr>
          <w:rFonts w:eastAsiaTheme="minorEastAsia" w:cs="Arial"/>
          <w:kern w:val="0"/>
          <w:szCs w:val="18"/>
        </w:rPr>
      </w:pPr>
      <w:r w:rsidRPr="00600D59">
        <w:rPr>
          <w:rFonts w:eastAsia="ArialMT" w:cs="Arial"/>
          <w:kern w:val="0"/>
          <w:szCs w:val="18"/>
        </w:rPr>
        <w:t xml:space="preserve">Πατήστε το κουμπί </w:t>
      </w:r>
      <w:r w:rsidRPr="00600D59">
        <w:rPr>
          <w:rFonts w:eastAsia="ArialMT" w:cs="Arial"/>
          <w:b/>
          <w:bCs/>
          <w:kern w:val="0"/>
          <w:szCs w:val="18"/>
        </w:rPr>
        <w:t xml:space="preserve">Αρχική </w:t>
      </w:r>
      <w:r w:rsidRPr="00600D59">
        <w:rPr>
          <w:rFonts w:eastAsia="ArialMT" w:cs="Arial"/>
          <w:kern w:val="0"/>
          <w:szCs w:val="18"/>
        </w:rPr>
        <w:t>στην επάνω αριστερή γωνία για να επιστρέψετε στο Μενού Εργασιών MaxiSys ή επιλέξτε μια άλλη επιλογή ρυθμίσεων για τη ρύθμιση του συστήματος.</w:t>
      </w:r>
    </w:p>
    <w:p w14:paraId="5CDDE998" w14:textId="77777777" w:rsidR="009E0F2E" w:rsidRPr="00600D59" w:rsidRDefault="009E0F2E" w:rsidP="009E0F2E">
      <w:pPr>
        <w:pStyle w:val="Text"/>
        <w:spacing w:before="156" w:after="156"/>
        <w:rPr>
          <w:rFonts w:cs="Arial"/>
        </w:rPr>
      </w:pPr>
      <w:r w:rsidRPr="00600D59">
        <w:rPr>
          <w:rFonts w:cs="Arial"/>
        </w:rPr>
        <w:t xml:space="preserve">Η </w:t>
      </w:r>
      <w:r w:rsidRPr="00600D59">
        <w:rPr>
          <w:rFonts w:eastAsiaTheme="minorEastAsia" w:cs="Arial"/>
        </w:rPr>
        <w:t>κατάσταση ετοιμότητας OBD είναι απενεργοποιημένη από προεπιλογή. Η κατάσταση ετοιμότητας OBD θα διαβαστεί αυτόματα στη λειτουργία Αυτόματης σάρωσης μόλις ενεργοποιηθεί το κουμπί Κατάστασης ετοιμότητας OBD.</w:t>
      </w:r>
    </w:p>
    <w:p w14:paraId="48575A37" w14:textId="77777777" w:rsidR="009E0F2E" w:rsidRPr="00600D59" w:rsidRDefault="009E0F2E" w:rsidP="009E0F2E">
      <w:pPr>
        <w:pStyle w:val="20"/>
        <w:spacing w:before="312" w:after="156"/>
        <w:rPr>
          <w:rFonts w:cs="Arial"/>
        </w:rPr>
      </w:pPr>
      <w:bookmarkStart w:id="577" w:name="_Toc159436367"/>
      <w:bookmarkStart w:id="578" w:name="_Toc451525803"/>
      <w:bookmarkStart w:id="579" w:name="_Toc366846511"/>
      <w:bookmarkStart w:id="580" w:name="_Toc366845458"/>
      <w:r w:rsidRPr="00600D59">
        <w:rPr>
          <w:rFonts w:cs="Arial"/>
        </w:rPr>
        <w:t xml:space="preserve"> </w:t>
      </w:r>
      <w:bookmarkStart w:id="581" w:name="_Toc204006085"/>
      <w:r w:rsidRPr="00600D59">
        <w:rPr>
          <w:rFonts w:cs="Arial"/>
        </w:rPr>
        <w:t>Ειδοποίηση push</w:t>
      </w:r>
      <w:bookmarkEnd w:id="577"/>
      <w:bookmarkEnd w:id="581"/>
    </w:p>
    <w:p w14:paraId="5A2CBC55" w14:textId="77777777" w:rsidR="009E0F2E" w:rsidRPr="00600D59" w:rsidRDefault="009E0F2E" w:rsidP="009E0F2E">
      <w:pPr>
        <w:spacing w:before="156" w:after="156"/>
        <w:rPr>
          <w:rFonts w:cs="Arial"/>
        </w:rPr>
      </w:pPr>
      <w:r w:rsidRPr="00600D59">
        <w:rPr>
          <w:rFonts w:cs="Arial"/>
        </w:rPr>
        <w:t>Αυτή η επιλογή σάς επιτρέπει να διαχειρίζεστε ειδοποιήσεις. Η Προτίμηση ειδοποιήσεων είναι ενεργοποιημένη από προεπιλογή και δεν μπορεί να απενεργοποιηθεί από τους χρήστες, έτσι ώστε ορισμένες ειδοποιήσεις συστήματος, όπως οι προειδοποιήσεις ασφαλείας συστήματος, να μην αποκλείονται. Απαιτείται πρόσβαση στο Διαδίκτυο για τη λήψη ηλεκτρονικών μηνυμάτων.</w:t>
      </w:r>
    </w:p>
    <w:p w14:paraId="0141E63E"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διαχειριστείτε άλλες ειδοποιήσεις</w:t>
      </w:r>
    </w:p>
    <w:p w14:paraId="582A9870" w14:textId="037AAC69" w:rsidR="009E0F2E" w:rsidRPr="00600D59" w:rsidRDefault="009E0F2E" w:rsidP="009E0F2E">
      <w:pPr>
        <w:pStyle w:val="aa"/>
        <w:widowControl w:val="0"/>
        <w:numPr>
          <w:ilvl w:val="0"/>
          <w:numId w:val="233"/>
        </w:numPr>
        <w:spacing w:beforeLines="20" w:before="62" w:afterLines="20" w:after="62"/>
        <w:ind w:left="998" w:hanging="357"/>
        <w:rPr>
          <w:rFonts w:cs="Arial"/>
        </w:rPr>
      </w:pPr>
      <w:r w:rsidRPr="00600D59">
        <w:rPr>
          <w:rFonts w:cs="Arial"/>
        </w:rPr>
        <w:t xml:space="preserve">Πατήστε </w:t>
      </w:r>
      <w:r w:rsidRPr="00600D59">
        <w:rPr>
          <w:rFonts w:cs="Arial"/>
          <w:b/>
        </w:rPr>
        <w:t xml:space="preserve">Ρυθμίσεις </w:t>
      </w:r>
      <w:r w:rsidRPr="00600D59">
        <w:rPr>
          <w:rFonts w:cs="Arial"/>
        </w:rPr>
        <w:t>στο μενού εργασιών MaxiSys</w:t>
      </w:r>
      <w:r w:rsidR="00233E7B" w:rsidRPr="00600D59">
        <w:rPr>
          <w:rFonts w:cs="Arial"/>
        </w:rPr>
        <w:t>.</w:t>
      </w:r>
    </w:p>
    <w:p w14:paraId="7526D834" w14:textId="77777777" w:rsidR="009E0F2E" w:rsidRPr="00600D59" w:rsidRDefault="009E0F2E" w:rsidP="009E0F2E">
      <w:pPr>
        <w:pStyle w:val="aa"/>
        <w:widowControl w:val="0"/>
        <w:numPr>
          <w:ilvl w:val="0"/>
          <w:numId w:val="233"/>
        </w:numPr>
        <w:spacing w:beforeLines="20" w:before="62" w:afterLines="20" w:after="62"/>
        <w:ind w:left="998" w:hanging="357"/>
        <w:rPr>
          <w:rFonts w:cs="Arial"/>
        </w:rPr>
      </w:pPr>
      <w:r w:rsidRPr="00600D59">
        <w:rPr>
          <w:rFonts w:cs="Arial"/>
        </w:rPr>
        <w:t xml:space="preserve">Πατήστε </w:t>
      </w:r>
      <w:r w:rsidRPr="00600D59">
        <w:rPr>
          <w:rFonts w:cs="Arial"/>
          <w:b/>
          <w:kern w:val="0"/>
        </w:rPr>
        <w:t xml:space="preserve">Ειδοποιήσεις push </w:t>
      </w:r>
      <w:r w:rsidRPr="00600D59">
        <w:rPr>
          <w:rFonts w:cs="Arial"/>
        </w:rPr>
        <w:t>στην αριστερή στήλη.</w:t>
      </w:r>
    </w:p>
    <w:p w14:paraId="6E412E2F" w14:textId="553BF4DE" w:rsidR="009E0F2E" w:rsidRPr="00600D59" w:rsidRDefault="009E0F2E" w:rsidP="009E0F2E">
      <w:pPr>
        <w:pStyle w:val="aa"/>
        <w:widowControl w:val="0"/>
        <w:numPr>
          <w:ilvl w:val="0"/>
          <w:numId w:val="233"/>
        </w:numPr>
        <w:spacing w:beforeLines="20" w:before="62" w:afterLines="20" w:after="62"/>
        <w:ind w:left="998" w:hanging="357"/>
        <w:rPr>
          <w:rFonts w:cs="Arial"/>
        </w:rPr>
      </w:pPr>
      <w:r w:rsidRPr="00600D59">
        <w:rPr>
          <w:rFonts w:cs="Arial"/>
        </w:rPr>
        <w:t xml:space="preserve">Πατήστε το </w:t>
      </w:r>
      <w:r w:rsidRPr="00600D59">
        <w:rPr>
          <w:rFonts w:cs="Arial"/>
          <w:noProof/>
          <w:lang w:val="en-US"/>
        </w:rPr>
        <w:drawing>
          <wp:inline distT="0" distB="0" distL="0" distR="0" wp14:anchorId="2C4BC120" wp14:editId="713CC2D6">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106276" cy="88563"/>
                    </a:xfrm>
                    <a:prstGeom prst="rect">
                      <a:avLst/>
                    </a:prstGeom>
                  </pic:spPr>
                </pic:pic>
              </a:graphicData>
            </a:graphic>
          </wp:inline>
        </w:drawing>
      </w:r>
      <w:r w:rsidR="001D2EF8" w:rsidRPr="00600D59">
        <w:rPr>
          <w:rFonts w:cs="Arial"/>
        </w:rPr>
        <w:t xml:space="preserve"> </w:t>
      </w:r>
      <w:r w:rsidRPr="00600D59">
        <w:rPr>
          <w:rFonts w:cs="Arial"/>
        </w:rPr>
        <w:t>κουμπί στα δεξιά για να ανοίξετε μια αναπτυσσόμενη λίστα.</w:t>
      </w:r>
    </w:p>
    <w:p w14:paraId="5595C579" w14:textId="77777777" w:rsidR="009E0F2E" w:rsidRPr="00600D59" w:rsidRDefault="009E0F2E" w:rsidP="009E0F2E">
      <w:pPr>
        <w:pStyle w:val="aa"/>
        <w:widowControl w:val="0"/>
        <w:numPr>
          <w:ilvl w:val="0"/>
          <w:numId w:val="233"/>
        </w:numPr>
        <w:spacing w:beforeLines="20" w:before="62" w:afterLines="20" w:after="62"/>
        <w:ind w:left="998" w:hanging="357"/>
        <w:rPr>
          <w:rFonts w:cs="Arial"/>
        </w:rPr>
      </w:pPr>
      <w:r w:rsidRPr="00600D59">
        <w:rPr>
          <w:rFonts w:cs="Arial"/>
        </w:rPr>
        <w:t>Υπάρχουν τέσσερις επιλογές: Ενεργοποίηση όλων των ειδοποιήσεων, Περιορισμός σε 3 ειδοποιήσεις ή λιγότερες ανά εβδομάδα, Περιορισμός σε 1 ειδοποίηση ανά εβδομάδα και Απενεργοποίηση όλων των ειδοποιήσεων. Επιλέξτε όποια θέλετε.</w:t>
      </w:r>
    </w:p>
    <w:p w14:paraId="6DC58B4C" w14:textId="4A4C0672" w:rsidR="009E0F2E" w:rsidRPr="00600D59" w:rsidRDefault="009E0F2E" w:rsidP="009E0F2E">
      <w:pPr>
        <w:pStyle w:val="aa"/>
        <w:widowControl w:val="0"/>
        <w:numPr>
          <w:ilvl w:val="0"/>
          <w:numId w:val="233"/>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Αρχική </w:t>
      </w:r>
      <w:r w:rsidRPr="00600D59">
        <w:rPr>
          <w:rFonts w:cs="Arial"/>
        </w:rPr>
        <w:t>στην επάνω αριστερή γωνία για να επιστρέψετε στο Μενού Εργασιών MaxiSys</w:t>
      </w:r>
      <w:r w:rsidR="00233E7B" w:rsidRPr="00600D59">
        <w:rPr>
          <w:rFonts w:cs="Arial"/>
        </w:rPr>
        <w:t>.</w:t>
      </w:r>
      <w:r w:rsidRPr="00600D59">
        <w:rPr>
          <w:rFonts w:cs="Arial"/>
        </w:rPr>
        <w:t xml:space="preserve"> Ή επιλέξτε μια άλλη επιλογή ρυθμίσεων για τη ρύθμιση του συστήματος.</w:t>
      </w:r>
    </w:p>
    <w:p w14:paraId="4E7DC25E" w14:textId="77777777" w:rsidR="009E0F2E" w:rsidRPr="00600D59" w:rsidRDefault="009E0F2E" w:rsidP="009E0F2E">
      <w:pPr>
        <w:pBdr>
          <w:top w:val="single" w:sz="4" w:space="1" w:color="auto"/>
        </w:pBdr>
        <w:spacing w:beforeLines="20" w:before="62" w:afterLines="20" w:after="62"/>
        <w:rPr>
          <w:rFonts w:cs="Arial"/>
          <w:b/>
          <w:bCs/>
          <w:noProof/>
          <w:szCs w:val="18"/>
        </w:rPr>
      </w:pPr>
      <w:r w:rsidRPr="00600D59">
        <w:rPr>
          <w:rFonts w:cs="Arial"/>
          <w:b/>
          <w:bCs/>
          <w:noProof/>
          <w:szCs w:val="18"/>
          <w:lang w:val="en-US"/>
        </w:rPr>
        <w:drawing>
          <wp:anchor distT="0" distB="0" distL="114300" distR="114300" simplePos="0" relativeHeight="252321792" behindDoc="0" locked="0" layoutInCell="1" allowOverlap="1" wp14:anchorId="430B8041" wp14:editId="2B4428D6">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bCs/>
          <w:noProof/>
          <w:szCs w:val="18"/>
        </w:rPr>
        <w:t>ΣΗΜΕΙΩΜΑ</w:t>
      </w:r>
    </w:p>
    <w:p w14:paraId="49966F62" w14:textId="57F0A860" w:rsidR="009E0F2E" w:rsidRPr="00600D59" w:rsidRDefault="009E0F2E" w:rsidP="009E0F2E">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82" w:name="_Hlk112753223"/>
      <w:r w:rsidRPr="00600D59">
        <w:rPr>
          <w:rFonts w:cs="Arial"/>
          <w:bCs/>
          <w:szCs w:val="18"/>
        </w:rPr>
        <w:t>Οι ειδοποιήσεις θα εμφανίζονται στην οθόνη. Σύρετε την οθόνη από πάνω για να ελέγξετε τα ληφθέντα μηνύματα. Εάν η λίστα μηνυμάτων καλύπτει περισσότερες από μία οθόνες, σύρετε τη λίστα προς τα πάνω ή προς τα κάτω για να τις δείτε</w:t>
      </w:r>
      <w:bookmarkEnd w:id="582"/>
      <w:r w:rsidR="00233E7B" w:rsidRPr="00600D59">
        <w:rPr>
          <w:rFonts w:cs="Arial"/>
          <w:bCs/>
          <w:szCs w:val="18"/>
        </w:rPr>
        <w:t>.</w:t>
      </w:r>
    </w:p>
    <w:p w14:paraId="2B3BD746" w14:textId="77777777" w:rsidR="009E0F2E" w:rsidRPr="00600D59" w:rsidRDefault="009E0F2E" w:rsidP="009E0F2E">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600D59">
        <w:rPr>
          <w:rFonts w:cs="Arial"/>
          <w:bCs/>
          <w:szCs w:val="18"/>
        </w:rPr>
        <w:t>Πατώντας ένα συγκεκριμένο μήνυμα, εκκινείται η αντίστοιχη εφαρμογή. Για παράδειγμα, αν πατήσετε σε μια ειδοποίηση ενημέρωσης, θα εκκινηθεί η εφαρμογή ενημέρωσης.</w:t>
      </w:r>
    </w:p>
    <w:p w14:paraId="31BE55A6" w14:textId="77777777" w:rsidR="009E0F2E" w:rsidRPr="00600D59" w:rsidRDefault="009E0F2E" w:rsidP="009E0F2E">
      <w:pPr>
        <w:pStyle w:val="20"/>
        <w:spacing w:before="312" w:after="156"/>
        <w:rPr>
          <w:rFonts w:cs="Arial"/>
        </w:rPr>
      </w:pPr>
      <w:r w:rsidRPr="00600D59">
        <w:rPr>
          <w:rFonts w:cs="Arial"/>
        </w:rPr>
        <w:lastRenderedPageBreak/>
        <w:t xml:space="preserve"> </w:t>
      </w:r>
      <w:bookmarkStart w:id="583" w:name="_Toc159436368"/>
      <w:bookmarkStart w:id="584" w:name="_Toc204006086"/>
      <w:r w:rsidRPr="00600D59">
        <w:rPr>
          <w:rFonts w:cs="Arial"/>
        </w:rPr>
        <w:t>Αυτόματη ενημέρωση</w:t>
      </w:r>
      <w:bookmarkEnd w:id="583"/>
      <w:bookmarkEnd w:id="584"/>
    </w:p>
    <w:p w14:paraId="6DE88423" w14:textId="77777777" w:rsidR="009E0F2E" w:rsidRPr="00600D59" w:rsidRDefault="009E0F2E" w:rsidP="009E0F2E">
      <w:pPr>
        <w:spacing w:before="156" w:after="156"/>
        <w:rPr>
          <w:rFonts w:cs="Arial"/>
        </w:rPr>
      </w:pPr>
      <w:r w:rsidRPr="00600D59">
        <w:rPr>
          <w:rFonts w:cs="Arial"/>
        </w:rPr>
        <w:t xml:space="preserve">Η Αυτόματη Ενημέρωση επιτρέπει στο εργαλείο να ενημερώνει αυτόματα το λειτουργικό σύστημα, το σύστημα MaxiSys και το λογισμικό κάλυψης οχήματος. Κάθε ένα από αυτά μπορεί να ρυθμιστεί ώστε να ενημερώνεται αυτόματα σε καθορισμένη ώρα. Πατήστε το κουμπί </w:t>
      </w:r>
      <w:r w:rsidRPr="00600D59">
        <w:rPr>
          <w:rFonts w:cs="Arial"/>
          <w:b/>
        </w:rPr>
        <w:t xml:space="preserve">ON/OFF </w:t>
      </w:r>
      <w:r w:rsidRPr="00600D59">
        <w:rPr>
          <w:rFonts w:cs="Arial"/>
        </w:rPr>
        <w:t>για να ενεργοποιήσετε/απενεργοποιήσετε την επιθυμητή ώρα αυτόματης ενημέρωσης.</w:t>
      </w:r>
    </w:p>
    <w:p w14:paraId="0C2233D2" w14:textId="77777777" w:rsidR="009E0F2E" w:rsidRPr="00600D59" w:rsidRDefault="009E0F2E" w:rsidP="009E0F2E">
      <w:pPr>
        <w:pStyle w:val="aa"/>
        <w:widowControl w:val="0"/>
        <w:numPr>
          <w:ilvl w:val="0"/>
          <w:numId w:val="5"/>
        </w:numPr>
        <w:spacing w:beforeLines="20" w:before="62" w:afterLines="20" w:after="62"/>
        <w:ind w:left="641" w:hanging="357"/>
        <w:rPr>
          <w:rFonts w:cs="Arial"/>
          <w:b/>
        </w:rPr>
      </w:pPr>
      <w:r w:rsidRPr="00600D59">
        <w:rPr>
          <w:rFonts w:cs="Arial"/>
          <w:b/>
        </w:rPr>
        <w:t>Για να ρυθμίσετε την αυτόματη ενημέρωση συστήματος ή οχήματος</w:t>
      </w:r>
    </w:p>
    <w:p w14:paraId="172AB192" w14:textId="13661ED0" w:rsidR="009E0F2E" w:rsidRPr="00600D59" w:rsidRDefault="009E0F2E" w:rsidP="009E0F2E">
      <w:pPr>
        <w:pStyle w:val="aa"/>
        <w:widowControl w:val="0"/>
        <w:numPr>
          <w:ilvl w:val="0"/>
          <w:numId w:val="234"/>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5BEADCF1" w14:textId="77777777" w:rsidR="009E0F2E" w:rsidRPr="00600D59" w:rsidRDefault="009E0F2E" w:rsidP="009E0F2E">
      <w:pPr>
        <w:pStyle w:val="aa"/>
        <w:widowControl w:val="0"/>
        <w:numPr>
          <w:ilvl w:val="0"/>
          <w:numId w:val="234"/>
        </w:numPr>
        <w:spacing w:beforeLines="20" w:before="62" w:afterLines="20" w:after="62"/>
        <w:ind w:left="998" w:hanging="357"/>
        <w:rPr>
          <w:rFonts w:cs="Arial"/>
        </w:rPr>
      </w:pPr>
      <w:r w:rsidRPr="00600D59">
        <w:rPr>
          <w:rFonts w:cs="Arial"/>
        </w:rPr>
        <w:t xml:space="preserve">Πατήστε την επιλογή </w:t>
      </w:r>
      <w:r w:rsidRPr="00600D59">
        <w:rPr>
          <w:rFonts w:cs="Arial"/>
          <w:b/>
        </w:rPr>
        <w:t xml:space="preserve">Αυτόματη ενημέρωση </w:t>
      </w:r>
      <w:r w:rsidRPr="00600D59">
        <w:rPr>
          <w:rFonts w:cs="Arial"/>
        </w:rPr>
        <w:t>στην αριστερή στήλη. Τα τρία στοιχεία αυτόματης ενημέρωσης θα εμφανιστούν στα δεξιά της οθόνης.</w:t>
      </w:r>
    </w:p>
    <w:p w14:paraId="5C2AFE83" w14:textId="0062EBAD" w:rsidR="009E0F2E" w:rsidRPr="00600D59" w:rsidRDefault="009E0F2E" w:rsidP="009E0F2E">
      <w:pPr>
        <w:pStyle w:val="aa"/>
        <w:widowControl w:val="0"/>
        <w:numPr>
          <w:ilvl w:val="0"/>
          <w:numId w:val="234"/>
        </w:numPr>
        <w:spacing w:beforeLines="20" w:before="62" w:afterLines="20" w:after="62"/>
        <w:ind w:left="998" w:hanging="357"/>
        <w:rPr>
          <w:rFonts w:cs="Arial"/>
        </w:rPr>
      </w:pPr>
      <w:r w:rsidRPr="00600D59">
        <w:rPr>
          <w:rFonts w:cs="Arial"/>
        </w:rPr>
        <w:t xml:space="preserve">Επιλέξτε τον τύπο ενημέρωσης που θέλετε να προγραμματίσετε. Ενεργοποιήστε/ </w:t>
      </w:r>
      <w:r w:rsidRPr="00600D59">
        <w:rPr>
          <w:rFonts w:cs="Arial"/>
          <w:b/>
          <w:bCs/>
        </w:rPr>
        <w:t>ενεργοποιήστε το κουμπί</w:t>
      </w:r>
      <w:r w:rsidR="00233E7B" w:rsidRPr="00600D59">
        <w:rPr>
          <w:rFonts w:cs="Arial"/>
          <w:b/>
          <w:bCs/>
        </w:rPr>
        <w:t>.</w:t>
      </w:r>
    </w:p>
    <w:p w14:paraId="7872D62E" w14:textId="77777777" w:rsidR="009E0F2E" w:rsidRPr="00600D59" w:rsidRDefault="009E0F2E" w:rsidP="009E0F2E">
      <w:pPr>
        <w:pStyle w:val="aa"/>
        <w:widowControl w:val="0"/>
        <w:numPr>
          <w:ilvl w:val="0"/>
          <w:numId w:val="234"/>
        </w:numPr>
        <w:spacing w:beforeLines="20" w:before="62" w:afterLines="20" w:after="62"/>
        <w:ind w:left="998" w:hanging="357"/>
        <w:rPr>
          <w:rFonts w:cs="Arial"/>
        </w:rPr>
      </w:pPr>
      <w:r w:rsidRPr="00600D59">
        <w:rPr>
          <w:rFonts w:cs="Arial"/>
        </w:rPr>
        <w:t>Πατήστε την ώρα για να ορίσετε την ώρα της ημέρας για την ενημέρωση. Εάν η ώρα ενημέρωσης έχει οριστεί και η συσκευή είναι συνδεδεμένη στο Διαδίκτυο, το επιλεγμένο λογισμικό θα ενημερωθεί αυτόματα την καθορισμένη ώρα.</w:t>
      </w:r>
    </w:p>
    <w:p w14:paraId="066EEE17" w14:textId="3D4BB7EE" w:rsidR="009E0F2E" w:rsidRPr="00600D59" w:rsidRDefault="009E0F2E" w:rsidP="009E0F2E">
      <w:pPr>
        <w:pStyle w:val="20"/>
        <w:spacing w:before="312" w:after="156"/>
        <w:rPr>
          <w:rFonts w:cs="Arial"/>
        </w:rPr>
      </w:pPr>
      <w:bookmarkStart w:id="585" w:name="_Toc159436369"/>
      <w:bookmarkStart w:id="586" w:name="_Toc204006087"/>
      <w:r w:rsidRPr="00600D59">
        <w:rPr>
          <w:rFonts w:cs="Arial"/>
        </w:rPr>
        <w:t>Ρυθμίσεις ADAS</w:t>
      </w:r>
      <w:bookmarkEnd w:id="585"/>
      <w:bookmarkEnd w:id="586"/>
    </w:p>
    <w:p w14:paraId="68B0A5CB"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ενεργοποιήσετε την ταξινόμηση ADAS της MaxiSys</w:t>
      </w:r>
    </w:p>
    <w:p w14:paraId="5BD55AD9" w14:textId="77777777" w:rsidR="009E0F2E" w:rsidRPr="00600D59" w:rsidRDefault="009E0F2E" w:rsidP="009E0F2E">
      <w:pPr>
        <w:pStyle w:val="BodytextUserManual"/>
        <w:widowControl/>
        <w:numPr>
          <w:ilvl w:val="3"/>
          <w:numId w:val="122"/>
        </w:numPr>
        <w:spacing w:beforeLines="20" w:before="62" w:afterLines="20" w:after="62"/>
        <w:ind w:left="998" w:hanging="357"/>
      </w:pPr>
      <w:r w:rsidRPr="00600D59">
        <w:t>Επιβεβαιώστε ότι το καταχωρημένο tablet MaxiSys διαθέτει διαθέσιμες ενημερώσεις.</w:t>
      </w:r>
    </w:p>
    <w:p w14:paraId="230B2B93" w14:textId="5F21B848" w:rsidR="009E0F2E" w:rsidRPr="00600D59" w:rsidRDefault="009E0F2E" w:rsidP="009E0F2E">
      <w:pPr>
        <w:pStyle w:val="BodytextUserManual"/>
        <w:widowControl/>
        <w:numPr>
          <w:ilvl w:val="3"/>
          <w:numId w:val="122"/>
        </w:numPr>
        <w:spacing w:beforeLines="20" w:before="62" w:afterLines="20" w:after="62"/>
        <w:ind w:left="998" w:hanging="357"/>
      </w:pPr>
      <w:r w:rsidRPr="00600D59">
        <w:t xml:space="preserve">Επιλέξτε </w:t>
      </w:r>
      <w:r w:rsidRPr="00600D59">
        <w:rPr>
          <w:b/>
        </w:rPr>
        <w:t xml:space="preserve">Ρυθμίσεις </w:t>
      </w:r>
      <w:r w:rsidRPr="00600D59">
        <w:t>στο μενού εργασιών MaxiSys</w:t>
      </w:r>
      <w:r w:rsidR="00233E7B" w:rsidRPr="00600D59">
        <w:t>.</w:t>
      </w:r>
    </w:p>
    <w:p w14:paraId="7E9359BA" w14:textId="17737E1E" w:rsidR="009E0F2E" w:rsidRPr="00600D59" w:rsidRDefault="00600D59" w:rsidP="009E0F2E">
      <w:pPr>
        <w:pStyle w:val="BodytextUserManual"/>
        <w:widowControl/>
        <w:numPr>
          <w:ilvl w:val="3"/>
          <w:numId w:val="122"/>
        </w:numPr>
        <w:spacing w:beforeLines="20" w:before="62" w:afterLines="20" w:after="62"/>
        <w:ind w:left="998" w:hanging="357"/>
      </w:pPr>
      <w:r w:rsidRPr="00600D59">
        <w:rPr>
          <w:rFonts w:eastAsiaTheme="minorEastAsia"/>
          <w:bCs w:val="0"/>
          <w:szCs w:val="18"/>
          <w:lang w:val="en-US"/>
        </w:rPr>
        <w:t>Πατήστε</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επιλογή</w:t>
      </w:r>
      <w:r w:rsidRPr="00600D59">
        <w:rPr>
          <w:rFonts w:eastAsiaTheme="minorEastAsia"/>
          <w:bCs w:val="0"/>
          <w:szCs w:val="18"/>
        </w:rPr>
        <w:t xml:space="preserve"> </w:t>
      </w:r>
      <w:r w:rsidRPr="00600D59">
        <w:rPr>
          <w:rFonts w:eastAsiaTheme="minorEastAsia"/>
          <w:b/>
          <w:bCs w:val="0"/>
          <w:szCs w:val="18"/>
          <w:lang w:val="en-US"/>
        </w:rPr>
        <w:t>Ρυθμίσεις</w:t>
      </w:r>
      <w:r w:rsidRPr="00600D59">
        <w:rPr>
          <w:rFonts w:eastAsiaTheme="minorEastAsia"/>
          <w:b/>
          <w:bCs w:val="0"/>
          <w:szCs w:val="18"/>
        </w:rPr>
        <w:t xml:space="preserve"> </w:t>
      </w:r>
      <w:r w:rsidRPr="00600D59">
        <w:rPr>
          <w:rFonts w:eastAsiaTheme="minorEastAsia"/>
          <w:b/>
          <w:bCs w:val="0"/>
          <w:szCs w:val="18"/>
          <w:lang w:val="en-US"/>
        </w:rPr>
        <w:t>ADAS</w:t>
      </w:r>
      <w:r w:rsidRPr="00600D59">
        <w:rPr>
          <w:rFonts w:eastAsiaTheme="minorEastAsia"/>
          <w:b/>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αριστερή</w:t>
      </w:r>
      <w:r w:rsidRPr="00600D59">
        <w:rPr>
          <w:rFonts w:eastAsiaTheme="minorEastAsia"/>
          <w:bCs w:val="0"/>
          <w:szCs w:val="18"/>
        </w:rPr>
        <w:t xml:space="preserve"> </w:t>
      </w:r>
      <w:r w:rsidRPr="00600D59">
        <w:rPr>
          <w:rFonts w:eastAsiaTheme="minorEastAsia"/>
          <w:bCs w:val="0"/>
          <w:szCs w:val="18"/>
          <w:lang w:val="en-US"/>
        </w:rPr>
        <w:t>στήλη</w:t>
      </w:r>
      <w:r w:rsidRPr="00600D59">
        <w:rPr>
          <w:rFonts w:eastAsiaTheme="minorEastAsia"/>
          <w:bCs w:val="0"/>
          <w:szCs w:val="18"/>
        </w:rPr>
        <w:t>.</w:t>
      </w:r>
    </w:p>
    <w:p w14:paraId="75E61EAA" w14:textId="77777777" w:rsidR="009E0F2E" w:rsidRPr="00600D59" w:rsidRDefault="009E0F2E" w:rsidP="009E0F2E">
      <w:pPr>
        <w:pStyle w:val="BodytextUserManual"/>
        <w:widowControl/>
        <w:numPr>
          <w:ilvl w:val="3"/>
          <w:numId w:val="122"/>
        </w:numPr>
        <w:spacing w:beforeLines="20" w:before="62" w:afterLines="20" w:after="62"/>
        <w:ind w:left="998" w:hanging="357"/>
      </w:pPr>
      <w:r w:rsidRPr="00600D59">
        <w:t>Σαρώστε τον κωδικό QR στο πλαίσιο ADAS για σύνδεση ή εισαγάγετε χειροκίνητα τον σειριακό αριθμό του πλαισίου όταν ο κωδικός QR δεν είναι διαθέσιμος.</w:t>
      </w:r>
    </w:p>
    <w:p w14:paraId="183367C1" w14:textId="77777777" w:rsidR="009E0F2E" w:rsidRPr="00600D59" w:rsidRDefault="009E0F2E" w:rsidP="009E0F2E">
      <w:pPr>
        <w:pStyle w:val="BodytextUserManual"/>
        <w:widowControl/>
        <w:numPr>
          <w:ilvl w:val="3"/>
          <w:numId w:val="122"/>
        </w:numPr>
        <w:spacing w:beforeLines="20" w:before="62" w:afterLines="20" w:after="62"/>
        <w:ind w:left="998" w:hanging="357"/>
      </w:pPr>
      <w:r w:rsidRPr="00600D59">
        <w:t>Εισαγάγετε τον κωδικό επικύρωσης από την κάρτα βαθμονόμησης ADAS.</w:t>
      </w:r>
    </w:p>
    <w:p w14:paraId="072024AB" w14:textId="77777777" w:rsidR="009E0F2E" w:rsidRPr="00600D59" w:rsidRDefault="009E0F2E" w:rsidP="009E0F2E">
      <w:pPr>
        <w:pStyle w:val="BodytextUserManual"/>
        <w:widowControl/>
        <w:numPr>
          <w:ilvl w:val="3"/>
          <w:numId w:val="122"/>
        </w:numPr>
        <w:spacing w:beforeLines="20" w:before="62" w:afterLines="20" w:after="62"/>
        <w:ind w:left="998" w:hanging="357"/>
      </w:pPr>
      <w:r w:rsidRPr="00600D59">
        <w:t>Το σύστημα θα επαναφερθεί και θα εμφανιστεί το Μενού Εργασίας μόλις ολοκληρωθεί η καταχώριση.</w:t>
      </w:r>
    </w:p>
    <w:p w14:paraId="4BE86002" w14:textId="77777777" w:rsidR="0027374D" w:rsidRPr="00600D59" w:rsidRDefault="0027374D" w:rsidP="0027374D">
      <w:pPr>
        <w:pStyle w:val="20"/>
        <w:spacing w:before="312" w:after="156"/>
        <w:rPr>
          <w:rFonts w:cs="Arial"/>
        </w:rPr>
      </w:pPr>
      <w:bookmarkStart w:id="587" w:name="_Toc204006088"/>
      <w:r w:rsidRPr="00600D59">
        <w:rPr>
          <w:rFonts w:cs="Arial"/>
        </w:rPr>
        <w:t>Μεταφόρτωση OBFCM</w:t>
      </w:r>
      <w:bookmarkEnd w:id="587"/>
    </w:p>
    <w:p w14:paraId="2CB809A4" w14:textId="77777777" w:rsidR="0027374D" w:rsidRPr="00600D59" w:rsidRDefault="0027374D" w:rsidP="0027374D">
      <w:pPr>
        <w:pStyle w:val="BodytextUserManual"/>
        <w:spacing w:before="156" w:after="156"/>
      </w:pPr>
      <w:r w:rsidRPr="00600D59">
        <w:t>Αυτή η επιλογή σάς επιτρέπει να ανεβάσετε τα δεδομένα που σχετίζονται με τις εκπομπές διοξειδίου του άνθρακα (δεδομένα OBFCM) επιβατικών οχημάτων και ελαφρών επαγγελματικών οχημάτων στο υπόβαθρο παρακολούθησης της ευρωπαϊκής χώρας.</w:t>
      </w:r>
    </w:p>
    <w:p w14:paraId="2B56950C" w14:textId="77777777" w:rsidR="0027374D" w:rsidRPr="00600D59" w:rsidRDefault="0027374D" w:rsidP="0027374D">
      <w:pPr>
        <w:pStyle w:val="BodytextUserManual"/>
        <w:spacing w:before="156" w:after="156"/>
        <w:rPr>
          <w:bCs w:val="0"/>
        </w:rPr>
      </w:pPr>
      <w:r w:rsidRPr="00600D59">
        <w:t xml:space="preserve">Ενεργοποιήστε το κουμπί στη θέση </w:t>
      </w:r>
      <w:r w:rsidRPr="00600D59">
        <w:rPr>
          <w:b/>
        </w:rPr>
        <w:t xml:space="preserve">ON </w:t>
      </w:r>
      <w:r w:rsidRPr="00600D59">
        <w:rPr>
          <w:bCs w:val="0"/>
        </w:rPr>
        <w:t xml:space="preserve">για να ενεργοποιήσετε αυτήν τη λειτουργία και, στη συνέχεια, επιλέξτε την αντίστοιχη χώρα και συμπληρώστε τη διεύθυνση του διακομιστή παρακολούθησης OBFCM. Όταν ολοκληρωθεί η ρύθμιση, επιλέξτε το </w:t>
      </w:r>
      <w:r w:rsidRPr="00600D59">
        <w:rPr>
          <w:bCs w:val="0"/>
        </w:rPr>
        <w:lastRenderedPageBreak/>
        <w:t>λογισμικό EOBD στην εφαρμογή Διαγνωστικά. Αφού διαβάσετε τα δεδομένα OBFCM στις Πληροφορίες οχήματος, τα δεδομένα μπορούν να σταλούν στον διακομιστή παρακολούθησης στην αντίστοιχη χώρα.</w:t>
      </w:r>
    </w:p>
    <w:p w14:paraId="33A0B73D" w14:textId="77777777" w:rsidR="0027374D" w:rsidRPr="00600D59" w:rsidRDefault="0027374D" w:rsidP="0027374D">
      <w:pPr>
        <w:pBdr>
          <w:top w:val="single" w:sz="4" w:space="1" w:color="auto"/>
        </w:pBdr>
        <w:spacing w:beforeLines="20" w:before="62" w:afterLines="20" w:after="62"/>
        <w:contextualSpacing/>
        <w:rPr>
          <w:rFonts w:cs="Arial"/>
          <w:b/>
          <w:bCs/>
          <w:noProof/>
          <w:szCs w:val="18"/>
        </w:rPr>
      </w:pPr>
      <w:r w:rsidRPr="00600D59">
        <w:rPr>
          <w:rFonts w:cs="Arial"/>
          <w:noProof/>
          <w:lang w:val="en-US"/>
        </w:rPr>
        <w:drawing>
          <wp:anchor distT="0" distB="0" distL="114300" distR="114300" simplePos="0" relativeHeight="252435456" behindDoc="0" locked="0" layoutInCell="1" allowOverlap="1" wp14:anchorId="6F988034" wp14:editId="487B3C68">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bCs/>
          <w:noProof/>
          <w:szCs w:val="18"/>
        </w:rPr>
        <w:t>ΣΗΜΕΙΩΜΑ</w:t>
      </w:r>
    </w:p>
    <w:p w14:paraId="37A27CBF" w14:textId="77777777" w:rsidR="0027374D" w:rsidRPr="00600D59" w:rsidRDefault="0027374D" w:rsidP="0027374D">
      <w:pPr>
        <w:pBdr>
          <w:bottom w:val="single" w:sz="4" w:space="1" w:color="auto"/>
        </w:pBdr>
        <w:spacing w:beforeLines="20" w:before="62" w:afterLines="20" w:after="62"/>
        <w:contextualSpacing/>
        <w:rPr>
          <w:rFonts w:cs="Arial"/>
          <w:bCs/>
          <w:szCs w:val="18"/>
        </w:rPr>
      </w:pPr>
      <w:r w:rsidRPr="00600D59">
        <w:rPr>
          <w:rFonts w:cs="Arial"/>
          <w:bCs/>
          <w:szCs w:val="18"/>
        </w:rPr>
        <w:t>Μην ενεργοποιείτε αυτήν τη λειτουργία σε χώρες εκτός Ευρώπης ή όταν δεν απαιτείται η υποβολή των δεδομένων παρακολούθησης OBFCM.</w:t>
      </w:r>
    </w:p>
    <w:p w14:paraId="772B6785" w14:textId="1CDC023A" w:rsidR="009E0F2E" w:rsidRPr="00600D59" w:rsidRDefault="009E0F2E" w:rsidP="009E0F2E">
      <w:pPr>
        <w:pStyle w:val="20"/>
        <w:spacing w:before="312" w:after="156"/>
        <w:rPr>
          <w:rFonts w:cs="Arial"/>
        </w:rPr>
      </w:pPr>
      <w:bookmarkStart w:id="588" w:name="_Toc159436370"/>
      <w:bookmarkStart w:id="589" w:name="_Toc204006089"/>
      <w:r w:rsidRPr="00600D59">
        <w:rPr>
          <w:rFonts w:cs="Arial"/>
        </w:rPr>
        <w:t>Λίστα οχημάτων</w:t>
      </w:r>
      <w:bookmarkEnd w:id="588"/>
      <w:bookmarkEnd w:id="589"/>
    </w:p>
    <w:p w14:paraId="572F4A62" w14:textId="77777777" w:rsidR="009E0F2E" w:rsidRPr="00600D59" w:rsidRDefault="009E0F2E" w:rsidP="009E0F2E">
      <w:pPr>
        <w:pStyle w:val="BodytextUserManual"/>
        <w:spacing w:before="156" w:after="156"/>
      </w:pPr>
      <w:bookmarkStart w:id="590" w:name="_Toc366845459"/>
      <w:bookmarkStart w:id="591" w:name="_Toc366846512"/>
      <w:bookmarkStart w:id="592" w:name="_Toc451525804"/>
      <w:r w:rsidRPr="00600D59">
        <w:t>Αυτή η επιλογή σάς επιτρέπει να ταξινομήσετε τα οχήματα είτε με αλφαβητική σειρά είτε με βάση τη συχνότητα χρήσης.</w:t>
      </w:r>
    </w:p>
    <w:p w14:paraId="4C456F30"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προσαρμόσετε τη ρύθμιση της λίστας οχημάτων</w:t>
      </w:r>
    </w:p>
    <w:p w14:paraId="1EC75942" w14:textId="542619E7" w:rsidR="009E0F2E" w:rsidRPr="00600D59" w:rsidRDefault="009E0F2E" w:rsidP="009E0F2E">
      <w:pPr>
        <w:pStyle w:val="aa"/>
        <w:widowControl w:val="0"/>
        <w:numPr>
          <w:ilvl w:val="0"/>
          <w:numId w:val="101"/>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60B80421" w14:textId="77777777" w:rsidR="009E0F2E" w:rsidRPr="00600D59" w:rsidRDefault="009E0F2E" w:rsidP="009E0F2E">
      <w:pPr>
        <w:pStyle w:val="aa"/>
        <w:widowControl w:val="0"/>
        <w:numPr>
          <w:ilvl w:val="0"/>
          <w:numId w:val="101"/>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Λίστα οχημάτων </w:t>
      </w:r>
      <w:r w:rsidRPr="00600D59">
        <w:rPr>
          <w:rFonts w:cs="Arial"/>
        </w:rPr>
        <w:t>στην αριστερή στήλη.</w:t>
      </w:r>
    </w:p>
    <w:p w14:paraId="0E8346F3" w14:textId="77777777" w:rsidR="009E0F2E" w:rsidRPr="00600D59" w:rsidRDefault="009E0F2E" w:rsidP="009E0F2E">
      <w:pPr>
        <w:pStyle w:val="aa"/>
        <w:widowControl w:val="0"/>
        <w:numPr>
          <w:ilvl w:val="0"/>
          <w:numId w:val="101"/>
        </w:numPr>
        <w:spacing w:beforeLines="20" w:before="62" w:afterLines="20" w:after="62"/>
        <w:ind w:left="998" w:hanging="357"/>
        <w:rPr>
          <w:rFonts w:cs="Arial"/>
        </w:rPr>
      </w:pPr>
      <w:r w:rsidRPr="00600D59">
        <w:rPr>
          <w:rFonts w:cs="Arial"/>
        </w:rPr>
        <w:t>Επιλέξτε τον απαιτούμενο τύπο ταξινόμησης. Θα εμφανιστεί ένα σημάδι επιλογής στα δεξιά του επιλεγμένου στοιχείου.</w:t>
      </w:r>
    </w:p>
    <w:p w14:paraId="5D458D66" w14:textId="77777777" w:rsidR="009E0F2E" w:rsidRPr="00600D59" w:rsidRDefault="009E0F2E" w:rsidP="009E0F2E">
      <w:pPr>
        <w:pStyle w:val="aa"/>
        <w:widowControl w:val="0"/>
        <w:numPr>
          <w:ilvl w:val="0"/>
          <w:numId w:val="10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Αρχική </w:t>
      </w:r>
      <w:r w:rsidRPr="00600D59">
        <w:rPr>
          <w:rFonts w:cs="Arial"/>
        </w:rPr>
        <w:t>στην επάνω αριστερή γωνία για να επιστρέψετε στο Μενού Εργασιών MaxiSys ή επιλέξτε μια άλλη επιλογή ρυθμίσεων για τη ρύθμιση του συστήματος.</w:t>
      </w:r>
    </w:p>
    <w:p w14:paraId="504E79F0" w14:textId="77777777" w:rsidR="009E0F2E" w:rsidRPr="00600D59" w:rsidRDefault="009E0F2E" w:rsidP="009E0F2E">
      <w:pPr>
        <w:pStyle w:val="20"/>
        <w:spacing w:before="312" w:after="156"/>
        <w:rPr>
          <w:rFonts w:cs="Arial"/>
        </w:rPr>
      </w:pPr>
      <w:bookmarkStart w:id="593" w:name="_Toc204006090"/>
      <w:bookmarkStart w:id="594" w:name="_Toc159436371"/>
      <w:r w:rsidRPr="00600D59">
        <w:rPr>
          <w:rFonts w:cs="Arial"/>
        </w:rPr>
        <w:t>Ταξινόμηση εφαρμογών</w:t>
      </w:r>
      <w:bookmarkEnd w:id="593"/>
    </w:p>
    <w:p w14:paraId="6DA8DE00" w14:textId="619BB2B2" w:rsidR="009E0F2E" w:rsidRPr="00600D59" w:rsidRDefault="009E0F2E" w:rsidP="009E0F2E">
      <w:pPr>
        <w:pStyle w:val="BodytextUserManual"/>
        <w:spacing w:before="156" w:after="156"/>
      </w:pPr>
      <w:r w:rsidRPr="00600D59">
        <w:t>Αυτή η επιλογή σάς επιτρέπει να εμφανίσετε σε λίστα τις εφαρμογές με βάση τις ανάγκες σας σε κάθε οθόνη. Σύρετε τις εφαρμογές προς τα πάνω και προς τα κάτω για να διατηρήσετε τις εφαρμογές που χρησιμοποιείτε συχνά στην πρώτη ή τη δεύτερη οθόνη του Μενού Εργασιών MaxiSys</w:t>
      </w:r>
      <w:r w:rsidR="00233E7B" w:rsidRPr="00600D59">
        <w:t>.</w:t>
      </w:r>
    </w:p>
    <w:p w14:paraId="0259A2D6" w14:textId="77777777" w:rsidR="009E0F2E" w:rsidRPr="00600D59" w:rsidRDefault="009E0F2E" w:rsidP="009E0F2E">
      <w:pPr>
        <w:pStyle w:val="20"/>
        <w:spacing w:before="312" w:after="156"/>
        <w:rPr>
          <w:rFonts w:cs="Arial"/>
        </w:rPr>
      </w:pPr>
      <w:bookmarkStart w:id="595" w:name="_Toc204006091"/>
      <w:r w:rsidRPr="00600D59">
        <w:rPr>
          <w:rFonts w:cs="Arial"/>
        </w:rPr>
        <w:t>Δοκιμή μπαταρίας</w:t>
      </w:r>
      <w:bookmarkEnd w:id="595"/>
    </w:p>
    <w:p w14:paraId="43C89088" w14:textId="3EBA207A" w:rsidR="009E0F2E" w:rsidRPr="00600D59" w:rsidRDefault="009E0F2E" w:rsidP="009E0F2E">
      <w:pPr>
        <w:spacing w:before="156" w:after="156"/>
        <w:rPr>
          <w:rFonts w:cs="Arial"/>
          <w:bCs/>
          <w:szCs w:val="18"/>
        </w:rPr>
      </w:pPr>
      <w:r w:rsidRPr="00600D59">
        <w:rPr>
          <w:rFonts w:cs="Arial"/>
        </w:rPr>
        <w:t xml:space="preserve">Αυτή η λειτουργία </w:t>
      </w:r>
      <w:r w:rsidRPr="00600D59">
        <w:rPr>
          <w:rFonts w:cs="Arial"/>
          <w:bCs/>
          <w:szCs w:val="18"/>
        </w:rPr>
        <w:t>σάς επιτρέπει να αλλάξετε την απαίτηση εισαγωγής των πληροφοριών VIN. Εάν η ρύθμιση είναι ενεργοποιημένη, η εισαγωγή του VIN δεν είναι πλέον υποχρεωτική</w:t>
      </w:r>
      <w:r w:rsidR="00233E7B" w:rsidRPr="00600D59">
        <w:rPr>
          <w:rFonts w:cs="Arial"/>
          <w:bCs/>
          <w:szCs w:val="18"/>
        </w:rPr>
        <w:t>.</w:t>
      </w:r>
      <w:bookmarkStart w:id="596" w:name="_Toc159436373"/>
      <w:bookmarkEnd w:id="594"/>
    </w:p>
    <w:p w14:paraId="005D925F" w14:textId="77777777" w:rsidR="009E0F2E" w:rsidRPr="00600D59" w:rsidRDefault="009E0F2E" w:rsidP="009E0F2E">
      <w:pPr>
        <w:pStyle w:val="20"/>
        <w:spacing w:before="312" w:after="156"/>
        <w:rPr>
          <w:rFonts w:cs="Arial"/>
        </w:rPr>
      </w:pPr>
      <w:bookmarkStart w:id="597" w:name="_Toc204006092"/>
      <w:r w:rsidRPr="00600D59">
        <w:rPr>
          <w:rFonts w:cs="Arial"/>
        </w:rPr>
        <w:t>Κωδικός χώρας/περιοχής</w:t>
      </w:r>
      <w:bookmarkEnd w:id="596"/>
      <w:bookmarkEnd w:id="597"/>
    </w:p>
    <w:p w14:paraId="20C4EC47" w14:textId="2FF7098C" w:rsidR="009E0F2E" w:rsidRPr="00600D59" w:rsidRDefault="009E0F2E" w:rsidP="009E0F2E">
      <w:pPr>
        <w:spacing w:before="156" w:after="156"/>
        <w:rPr>
          <w:rFonts w:cs="Arial"/>
        </w:rPr>
      </w:pPr>
      <w:r w:rsidRPr="00600D59">
        <w:rPr>
          <w:rFonts w:cs="Arial"/>
        </w:rPr>
        <w:t xml:space="preserve">Αυτή η λειτουργία παρέχει επιλογές καναλιών Wi-Fi για διαφορετικές περιοχές χωρών, ώστε να διασφαλίζεται αξιόπιστη και σταθερή επικοινωνία Wi-Fi. Συνδέστε το tablet με την υποδοχή </w:t>
      </w:r>
      <w:r w:rsidR="0027374D" w:rsidRPr="00600D59">
        <w:rPr>
          <w:rFonts w:cs="Arial"/>
        </w:rPr>
        <w:t>VCI</w:t>
      </w:r>
      <w:r w:rsidRPr="00600D59">
        <w:rPr>
          <w:rFonts w:cs="Arial"/>
        </w:rPr>
        <w:t>2 πριν κάνετε τις ρυθμίσεις.</w:t>
      </w:r>
    </w:p>
    <w:p w14:paraId="3DA92840"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προσαρμόσετε τη ρύθμιση του κωδικού χώρας</w:t>
      </w:r>
    </w:p>
    <w:p w14:paraId="1D79F9EA" w14:textId="1EAFEAE1" w:rsidR="009E0F2E" w:rsidRPr="00600D59" w:rsidRDefault="009E0F2E" w:rsidP="009E0F2E">
      <w:pPr>
        <w:pStyle w:val="aa"/>
        <w:widowControl w:val="0"/>
        <w:numPr>
          <w:ilvl w:val="0"/>
          <w:numId w:val="232"/>
        </w:numPr>
        <w:spacing w:beforeLines="20" w:before="62" w:afterLines="20" w:after="62"/>
        <w:ind w:left="998" w:hanging="357"/>
        <w:rPr>
          <w:rFonts w:cs="Arial"/>
        </w:rPr>
      </w:pPr>
      <w:r w:rsidRPr="00600D59">
        <w:rPr>
          <w:rFonts w:cs="Arial"/>
        </w:rPr>
        <w:lastRenderedPageBreak/>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6B75579A" w14:textId="77777777" w:rsidR="009E0F2E" w:rsidRPr="00600D59" w:rsidRDefault="009E0F2E" w:rsidP="009E0F2E">
      <w:pPr>
        <w:pStyle w:val="aa"/>
        <w:widowControl w:val="0"/>
        <w:numPr>
          <w:ilvl w:val="0"/>
          <w:numId w:val="232"/>
        </w:numPr>
        <w:spacing w:beforeLines="20" w:before="62" w:afterLines="20" w:after="62"/>
        <w:ind w:left="998" w:hanging="357"/>
        <w:rPr>
          <w:rFonts w:cs="Arial"/>
        </w:rPr>
      </w:pPr>
      <w:r w:rsidRPr="00600D59">
        <w:rPr>
          <w:rFonts w:cs="Arial"/>
        </w:rPr>
        <w:t xml:space="preserve">Πατήστε την επιλογή </w:t>
      </w:r>
      <w:r w:rsidRPr="00600D59">
        <w:rPr>
          <w:rFonts w:cs="Arial"/>
          <w:b/>
        </w:rPr>
        <w:t xml:space="preserve">Κωδικός χώρας/περιοχής </w:t>
      </w:r>
      <w:r w:rsidRPr="00600D59">
        <w:rPr>
          <w:rFonts w:cs="Arial"/>
        </w:rPr>
        <w:t>στην αριστερή στήλη.</w:t>
      </w:r>
    </w:p>
    <w:p w14:paraId="0FAEA7BC" w14:textId="77777777" w:rsidR="009E0F2E" w:rsidRPr="00600D59" w:rsidRDefault="009E0F2E" w:rsidP="009E0F2E">
      <w:pPr>
        <w:pStyle w:val="aa"/>
        <w:widowControl w:val="0"/>
        <w:numPr>
          <w:ilvl w:val="0"/>
          <w:numId w:val="232"/>
        </w:numPr>
        <w:spacing w:beforeLines="20" w:before="62" w:afterLines="20" w:after="62"/>
        <w:ind w:left="998" w:hanging="357"/>
        <w:rPr>
          <w:rFonts w:cs="Arial"/>
        </w:rPr>
      </w:pPr>
      <w:r w:rsidRPr="00600D59">
        <w:rPr>
          <w:rFonts w:cs="Arial"/>
        </w:rPr>
        <w:t>Επιλέξτε την κατάλληλη χώρα/περιοχή. Θα εμφανιστεί ένα μήνυμα επιβεβαίωσης.</w:t>
      </w:r>
    </w:p>
    <w:p w14:paraId="3A658348" w14:textId="77777777" w:rsidR="009E0F2E" w:rsidRPr="00600D59" w:rsidRDefault="009E0F2E" w:rsidP="009E0F2E">
      <w:pPr>
        <w:pStyle w:val="aa"/>
        <w:widowControl w:val="0"/>
        <w:numPr>
          <w:ilvl w:val="0"/>
          <w:numId w:val="232"/>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Αρχική </w:t>
      </w:r>
      <w:r w:rsidRPr="00600D59">
        <w:rPr>
          <w:rFonts w:cs="Arial"/>
        </w:rPr>
        <w:t>στην επάνω αριστερή γωνία για να επιστρέψετε στο Μενού Εργασιών MaxiSys ή επιλέξτε μια άλλη επιλογή ρυθμίσεων για τη ρύθμιση του συστήματος.</w:t>
      </w:r>
    </w:p>
    <w:p w14:paraId="636A2C88" w14:textId="77777777" w:rsidR="009E0F2E" w:rsidRPr="00600D59" w:rsidRDefault="009E0F2E" w:rsidP="009E0F2E">
      <w:pPr>
        <w:pBdr>
          <w:top w:val="single" w:sz="6" w:space="1" w:color="auto"/>
          <w:bottom w:val="single" w:sz="6" w:space="1" w:color="auto"/>
        </w:pBdr>
        <w:spacing w:beforeLines="0" w:before="0" w:afterLines="0" w:after="0"/>
        <w:rPr>
          <w:rFonts w:cs="Arial"/>
          <w:b/>
        </w:rPr>
      </w:pPr>
      <w:r w:rsidRPr="00600D59">
        <w:rPr>
          <w:rFonts w:cs="Arial"/>
          <w:noProof/>
          <w:lang w:val="en-US"/>
        </w:rPr>
        <w:drawing>
          <wp:anchor distT="0" distB="0" distL="114300" distR="114300" simplePos="0" relativeHeight="252322816" behindDoc="0" locked="0" layoutInCell="1" allowOverlap="1" wp14:anchorId="2298FFFC" wp14:editId="62A12DE0">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rPr>
        <w:t>ΣΗΜΕΙΩΜΑ</w:t>
      </w:r>
    </w:p>
    <w:p w14:paraId="7B3B5344" w14:textId="7ABFA925" w:rsidR="009E0F2E" w:rsidRPr="00600D59" w:rsidRDefault="009E0F2E" w:rsidP="009E0F2E">
      <w:pPr>
        <w:pBdr>
          <w:top w:val="single" w:sz="6" w:space="1" w:color="auto"/>
          <w:bottom w:val="single" w:sz="6" w:space="1" w:color="auto"/>
        </w:pBdr>
        <w:spacing w:beforeLines="0" w:before="0" w:afterLines="0" w:after="0"/>
        <w:rPr>
          <w:rFonts w:cs="Arial"/>
        </w:rPr>
      </w:pPr>
      <w:r w:rsidRPr="00600D59">
        <w:rPr>
          <w:rFonts w:cs="Arial"/>
        </w:rPr>
        <w:t xml:space="preserve">Εάν το tablet δεν μπορεί να βρει το </w:t>
      </w:r>
      <w:r w:rsidR="0027374D" w:rsidRPr="00600D59">
        <w:rPr>
          <w:rFonts w:cs="Arial"/>
        </w:rPr>
        <w:t>VCI</w:t>
      </w:r>
      <w:r w:rsidRPr="00600D59">
        <w:rPr>
          <w:rFonts w:cs="Arial"/>
        </w:rPr>
        <w:t xml:space="preserve">2 μέσω σύνδεσης Wi-Fi μετά τη ρύθμιση του κωδικού χώρας, συνδέστε το </w:t>
      </w:r>
      <w:r w:rsidR="0027374D" w:rsidRPr="00600D59">
        <w:rPr>
          <w:rFonts w:cs="Arial"/>
        </w:rPr>
        <w:t>VCI</w:t>
      </w:r>
      <w:r w:rsidRPr="00600D59">
        <w:rPr>
          <w:rFonts w:cs="Arial"/>
        </w:rPr>
        <w:t>2 με το tablet μέσω καλωδίου USB ή σύνδεσης Bluetooth για να προσπαθήσετε ξανά.</w:t>
      </w:r>
    </w:p>
    <w:p w14:paraId="2DF64D31" w14:textId="77777777" w:rsidR="009E0F2E" w:rsidRPr="00600D59" w:rsidRDefault="009E0F2E" w:rsidP="009E0F2E">
      <w:pPr>
        <w:pStyle w:val="20"/>
        <w:spacing w:before="312" w:after="156"/>
        <w:rPr>
          <w:rFonts w:cs="Arial"/>
        </w:rPr>
      </w:pPr>
      <w:bookmarkStart w:id="598" w:name="_Toc204006093"/>
      <w:bookmarkStart w:id="599" w:name="_Toc159436374"/>
      <w:r w:rsidRPr="00600D59">
        <w:rPr>
          <w:rFonts w:cs="Arial"/>
        </w:rPr>
        <w:t>Νόμοι και Κανονισμοί</w:t>
      </w:r>
      <w:bookmarkEnd w:id="598"/>
    </w:p>
    <w:p w14:paraId="5CFC2372" w14:textId="77777777" w:rsidR="009E0F2E" w:rsidRPr="00600D59" w:rsidRDefault="009E0F2E" w:rsidP="009E0F2E">
      <w:pPr>
        <w:pStyle w:val="EN"/>
        <w:spacing w:before="156" w:after="156"/>
        <w:rPr>
          <w:rFonts w:cs="Arial"/>
        </w:rPr>
      </w:pPr>
      <w:r w:rsidRPr="00600D59">
        <w:rPr>
          <w:rFonts w:cs="Arial"/>
        </w:rPr>
        <w:t>Αυτή η λειτουργία παρέχει πληροφορίες σχετικά με τους νόμους και τους κανονισμούς, συμπεριλαμβανομένης της άδειας χρήσης τελικού χρήστη, της αποποίησης ευθύνης για τα προϊόντα και της πολιτικής απορρήτου. Διαβάστε προσεκτικά αυτούς τους νόμους και τους κανονισμούς πριν χρησιμοποιήσετε αυτό το προϊόν.</w:t>
      </w:r>
    </w:p>
    <w:p w14:paraId="4FE8B3AA" w14:textId="77777777" w:rsidR="009E0F2E" w:rsidRPr="00600D59" w:rsidRDefault="009E0F2E" w:rsidP="009E0F2E">
      <w:pPr>
        <w:pStyle w:val="20"/>
        <w:spacing w:before="312" w:after="156"/>
        <w:rPr>
          <w:rFonts w:cs="Arial"/>
        </w:rPr>
      </w:pPr>
      <w:bookmarkStart w:id="600" w:name="_Toc204006094"/>
      <w:r w:rsidRPr="00600D59">
        <w:rPr>
          <w:rFonts w:cs="Arial"/>
        </w:rPr>
        <w:t>Ρυθμίσεις συστήματος</w:t>
      </w:r>
      <w:bookmarkEnd w:id="590"/>
      <w:bookmarkEnd w:id="591"/>
      <w:bookmarkEnd w:id="592"/>
      <w:bookmarkEnd w:id="599"/>
      <w:bookmarkEnd w:id="600"/>
    </w:p>
    <w:p w14:paraId="2D416623" w14:textId="260BAB94" w:rsidR="009E0F2E" w:rsidRPr="00600D59" w:rsidRDefault="00600D59" w:rsidP="009E0F2E">
      <w:pPr>
        <w:pStyle w:val="BodytextUserManual"/>
        <w:spacing w:before="156" w:after="156"/>
      </w:pPr>
      <w:r w:rsidRPr="00600D59">
        <w:rPr>
          <w:rFonts w:eastAsiaTheme="minorEastAsia"/>
          <w:bCs w:val="0"/>
          <w:szCs w:val="18"/>
          <w:lang w:val="en-US"/>
        </w:rPr>
        <w:t>Αυτή</w:t>
      </w:r>
      <w:r w:rsidRPr="00600D59">
        <w:rPr>
          <w:rFonts w:eastAsiaTheme="minorEastAsia"/>
          <w:bCs w:val="0"/>
          <w:szCs w:val="18"/>
        </w:rPr>
        <w:t xml:space="preserve"> </w:t>
      </w: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λειτουργία</w:t>
      </w:r>
      <w:r w:rsidRPr="00600D59">
        <w:rPr>
          <w:rFonts w:eastAsiaTheme="minorEastAsia"/>
          <w:bCs w:val="0"/>
          <w:szCs w:val="18"/>
        </w:rPr>
        <w:t xml:space="preserve"> </w:t>
      </w:r>
      <w:r w:rsidRPr="00600D59">
        <w:rPr>
          <w:rFonts w:eastAsiaTheme="minorEastAsia"/>
          <w:bCs w:val="0"/>
          <w:szCs w:val="18"/>
          <w:lang w:val="en-US"/>
        </w:rPr>
        <w:t>σάς</w:t>
      </w:r>
      <w:r w:rsidRPr="00600D59">
        <w:rPr>
          <w:rFonts w:eastAsiaTheme="minorEastAsia"/>
          <w:bCs w:val="0"/>
          <w:szCs w:val="18"/>
        </w:rPr>
        <w:t xml:space="preserve"> </w:t>
      </w:r>
      <w:r w:rsidRPr="00600D59">
        <w:rPr>
          <w:rFonts w:eastAsiaTheme="minorEastAsia"/>
          <w:bCs w:val="0"/>
          <w:szCs w:val="18"/>
          <w:lang w:val="en-US"/>
        </w:rPr>
        <w:t>παρέχει</w:t>
      </w:r>
      <w:r w:rsidRPr="00600D59">
        <w:rPr>
          <w:rFonts w:eastAsiaTheme="minorEastAsia"/>
          <w:bCs w:val="0"/>
          <w:szCs w:val="18"/>
        </w:rPr>
        <w:t xml:space="preserve"> </w:t>
      </w:r>
      <w:r w:rsidRPr="00600D59">
        <w:rPr>
          <w:rFonts w:eastAsiaTheme="minorEastAsia"/>
          <w:bCs w:val="0"/>
          <w:szCs w:val="18"/>
          <w:lang w:val="en-US"/>
        </w:rPr>
        <w:t>άμεση</w:t>
      </w:r>
      <w:r w:rsidRPr="00600D59">
        <w:rPr>
          <w:rFonts w:eastAsiaTheme="minorEastAsia"/>
          <w:bCs w:val="0"/>
          <w:szCs w:val="18"/>
        </w:rPr>
        <w:t xml:space="preserve"> </w:t>
      </w:r>
      <w:r w:rsidRPr="00600D59">
        <w:rPr>
          <w:rFonts w:eastAsiaTheme="minorEastAsia"/>
          <w:bCs w:val="0"/>
          <w:szCs w:val="18"/>
          <w:lang w:val="en-US"/>
        </w:rPr>
        <w:t>πρόσβαση</w:t>
      </w:r>
      <w:r w:rsidRPr="00600D59">
        <w:rPr>
          <w:rFonts w:eastAsiaTheme="minorEastAsia"/>
          <w:bCs w:val="0"/>
          <w:szCs w:val="18"/>
        </w:rPr>
        <w:t xml:space="preserve"> </w:t>
      </w:r>
      <w:r w:rsidRPr="00600D59">
        <w:rPr>
          <w:rFonts w:eastAsiaTheme="minorEastAsia"/>
          <w:bCs w:val="0"/>
          <w:szCs w:val="18"/>
          <w:lang w:val="en-US"/>
        </w:rPr>
        <w:t>στη</w:t>
      </w:r>
      <w:r w:rsidRPr="00600D59">
        <w:rPr>
          <w:rFonts w:eastAsiaTheme="minorEastAsia"/>
          <w:bCs w:val="0"/>
          <w:szCs w:val="18"/>
        </w:rPr>
        <w:t xml:space="preserve"> </w:t>
      </w:r>
      <w:r w:rsidRPr="00600D59">
        <w:rPr>
          <w:rFonts w:eastAsiaTheme="minorEastAsia"/>
          <w:bCs w:val="0"/>
          <w:szCs w:val="18"/>
          <w:lang w:val="en-US"/>
        </w:rPr>
        <w:t>διεπαφή</w:t>
      </w:r>
      <w:r w:rsidRPr="00600D59">
        <w:rPr>
          <w:rFonts w:eastAsiaTheme="minorEastAsia"/>
          <w:bCs w:val="0"/>
          <w:szCs w:val="18"/>
        </w:rPr>
        <w:t xml:space="preserve"> </w:t>
      </w:r>
      <w:r w:rsidRPr="00600D59">
        <w:rPr>
          <w:rFonts w:eastAsiaTheme="minorEastAsia"/>
          <w:bCs w:val="0"/>
          <w:szCs w:val="18"/>
          <w:lang w:val="en-US"/>
        </w:rPr>
        <w:t>ρυθμίσεων</w:t>
      </w:r>
      <w:r w:rsidRPr="00600D59">
        <w:rPr>
          <w:rFonts w:eastAsiaTheme="minorEastAsia"/>
          <w:bCs w:val="0"/>
          <w:szCs w:val="18"/>
        </w:rPr>
        <w:t xml:space="preserve"> </w:t>
      </w:r>
      <w:r w:rsidRPr="00600D59">
        <w:rPr>
          <w:rFonts w:eastAsiaTheme="minorEastAsia"/>
          <w:bCs w:val="0"/>
          <w:szCs w:val="18"/>
          <w:lang w:val="en-US"/>
        </w:rPr>
        <w:t>του</w:t>
      </w:r>
      <w:r w:rsidRPr="00600D59">
        <w:rPr>
          <w:rFonts w:eastAsiaTheme="minorEastAsia"/>
          <w:bCs w:val="0"/>
          <w:szCs w:val="18"/>
        </w:rPr>
        <w:t xml:space="preserve"> </w:t>
      </w:r>
      <w:r w:rsidRPr="00600D59">
        <w:rPr>
          <w:rFonts w:eastAsiaTheme="minorEastAsia"/>
          <w:bCs w:val="0"/>
          <w:szCs w:val="18"/>
          <w:lang w:val="en-US"/>
        </w:rPr>
        <w:t>συστήματος</w:t>
      </w:r>
      <w:r w:rsidRPr="00600D59">
        <w:rPr>
          <w:rFonts w:eastAsiaTheme="minorEastAsia"/>
          <w:bCs w:val="0"/>
          <w:szCs w:val="18"/>
        </w:rPr>
        <w:t xml:space="preserve"> </w:t>
      </w:r>
      <w:r w:rsidRPr="00600D59">
        <w:rPr>
          <w:rFonts w:eastAsiaTheme="minorEastAsia"/>
          <w:bCs w:val="0"/>
          <w:szCs w:val="18"/>
          <w:lang w:val="en-US"/>
        </w:rPr>
        <w:t>Android</w:t>
      </w:r>
      <w:r w:rsidRPr="00600D59">
        <w:rPr>
          <w:rFonts w:eastAsiaTheme="minorEastAsia"/>
          <w:bCs w:val="0"/>
          <w:szCs w:val="18"/>
        </w:rPr>
        <w:t xml:space="preserve">, </w:t>
      </w:r>
      <w:r w:rsidRPr="00600D59">
        <w:rPr>
          <w:rFonts w:eastAsiaTheme="minorEastAsia"/>
          <w:bCs w:val="0"/>
          <w:szCs w:val="18"/>
          <w:lang w:val="en-US"/>
        </w:rPr>
        <w:t>όπου</w:t>
      </w:r>
      <w:r w:rsidRPr="00600D59">
        <w:rPr>
          <w:rFonts w:eastAsiaTheme="minorEastAsia"/>
          <w:bCs w:val="0"/>
          <w:szCs w:val="18"/>
        </w:rPr>
        <w:t xml:space="preserve"> </w:t>
      </w:r>
      <w:r w:rsidRPr="00600D59">
        <w:rPr>
          <w:rFonts w:eastAsiaTheme="minorEastAsia"/>
          <w:bCs w:val="0"/>
          <w:szCs w:val="18"/>
          <w:lang w:val="en-US"/>
        </w:rPr>
        <w:t>μπορείτε</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προσαρμόσετε</w:t>
      </w:r>
      <w:r w:rsidRPr="00600D59">
        <w:rPr>
          <w:rFonts w:eastAsiaTheme="minorEastAsia"/>
          <w:bCs w:val="0"/>
          <w:szCs w:val="18"/>
        </w:rPr>
        <w:t xml:space="preserve"> </w:t>
      </w:r>
      <w:r w:rsidRPr="00600D59">
        <w:rPr>
          <w:rFonts w:eastAsiaTheme="minorEastAsia"/>
          <w:bCs w:val="0"/>
          <w:szCs w:val="18"/>
          <w:lang w:val="en-US"/>
        </w:rPr>
        <w:t>διάφορες</w:t>
      </w:r>
      <w:r w:rsidRPr="00600D59">
        <w:rPr>
          <w:rFonts w:eastAsiaTheme="minorEastAsia"/>
          <w:bCs w:val="0"/>
          <w:szCs w:val="18"/>
        </w:rPr>
        <w:t xml:space="preserve"> </w:t>
      </w:r>
      <w:r w:rsidRPr="00600D59">
        <w:rPr>
          <w:rFonts w:eastAsiaTheme="minorEastAsia"/>
          <w:bCs w:val="0"/>
          <w:szCs w:val="18"/>
          <w:lang w:val="en-US"/>
        </w:rPr>
        <w:t>ρυθμίσεις</w:t>
      </w:r>
      <w:r w:rsidRPr="00600D59">
        <w:rPr>
          <w:rFonts w:eastAsiaTheme="minorEastAsia"/>
          <w:bCs w:val="0"/>
          <w:szCs w:val="18"/>
        </w:rPr>
        <w:t xml:space="preserve"> </w:t>
      </w:r>
      <w:r w:rsidRPr="00600D59">
        <w:rPr>
          <w:rFonts w:eastAsiaTheme="minorEastAsia"/>
          <w:bCs w:val="0"/>
          <w:szCs w:val="18"/>
          <w:lang w:val="en-US"/>
        </w:rPr>
        <w:t>συστήματος</w:t>
      </w:r>
      <w:r w:rsidRPr="00600D59">
        <w:rPr>
          <w:rFonts w:eastAsiaTheme="minorEastAsia"/>
          <w:bCs w:val="0"/>
          <w:szCs w:val="18"/>
        </w:rPr>
        <w:t xml:space="preserve"> </w:t>
      </w: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πλατφόρμα</w:t>
      </w:r>
      <w:r w:rsidRPr="00600D59">
        <w:rPr>
          <w:rFonts w:eastAsiaTheme="minorEastAsia"/>
          <w:bCs w:val="0"/>
          <w:szCs w:val="18"/>
        </w:rPr>
        <w:t xml:space="preserve"> </w:t>
      </w:r>
      <w:r w:rsidRPr="00600D59">
        <w:rPr>
          <w:rFonts w:eastAsiaTheme="minorEastAsia"/>
          <w:bCs w:val="0"/>
          <w:szCs w:val="18"/>
          <w:lang w:val="en-US"/>
        </w:rPr>
        <w:t>συστήματος</w:t>
      </w:r>
      <w:r w:rsidRPr="00600D59">
        <w:rPr>
          <w:rFonts w:eastAsiaTheme="minorEastAsia"/>
          <w:bCs w:val="0"/>
          <w:szCs w:val="18"/>
        </w:rPr>
        <w:t xml:space="preserve"> </w:t>
      </w:r>
      <w:r w:rsidRPr="00600D59">
        <w:rPr>
          <w:rFonts w:eastAsiaTheme="minorEastAsia"/>
          <w:bCs w:val="0"/>
          <w:szCs w:val="18"/>
          <w:lang w:val="en-US"/>
        </w:rPr>
        <w:t>Android</w:t>
      </w:r>
      <w:r w:rsidRPr="00600D59">
        <w:rPr>
          <w:rFonts w:eastAsiaTheme="minorEastAsia"/>
          <w:bCs w:val="0"/>
          <w:szCs w:val="18"/>
        </w:rPr>
        <w:t xml:space="preserve">, </w:t>
      </w:r>
      <w:r w:rsidRPr="00600D59">
        <w:rPr>
          <w:rFonts w:eastAsiaTheme="minorEastAsia"/>
          <w:bCs w:val="0"/>
          <w:szCs w:val="18"/>
          <w:lang w:val="en-US"/>
        </w:rPr>
        <w:t>συμπεριλαμβανομένων</w:t>
      </w:r>
      <w:r w:rsidRPr="00600D59">
        <w:rPr>
          <w:rFonts w:eastAsiaTheme="minorEastAsia"/>
          <w:bCs w:val="0"/>
          <w:szCs w:val="18"/>
        </w:rPr>
        <w:t xml:space="preserve"> </w:t>
      </w:r>
      <w:r w:rsidRPr="00600D59">
        <w:rPr>
          <w:rFonts w:eastAsiaTheme="minorEastAsia"/>
          <w:bCs w:val="0"/>
          <w:szCs w:val="18"/>
          <w:lang w:val="en-US"/>
        </w:rPr>
        <w:t>των</w:t>
      </w:r>
      <w:r w:rsidRPr="00600D59">
        <w:rPr>
          <w:rFonts w:eastAsiaTheme="minorEastAsia"/>
          <w:bCs w:val="0"/>
          <w:szCs w:val="18"/>
        </w:rPr>
        <w:t xml:space="preserve"> </w:t>
      </w:r>
      <w:r w:rsidRPr="00600D59">
        <w:rPr>
          <w:rFonts w:eastAsiaTheme="minorEastAsia"/>
          <w:bCs w:val="0"/>
          <w:szCs w:val="18"/>
          <w:lang w:val="en-US"/>
        </w:rPr>
        <w:t>ρυθμίσεων</w:t>
      </w:r>
      <w:r w:rsidRPr="00600D59">
        <w:rPr>
          <w:rFonts w:eastAsiaTheme="minorEastAsia"/>
          <w:bCs w:val="0"/>
          <w:szCs w:val="18"/>
        </w:rPr>
        <w:t xml:space="preserve"> </w:t>
      </w:r>
      <w:r w:rsidRPr="00600D59">
        <w:rPr>
          <w:rFonts w:eastAsiaTheme="minorEastAsia"/>
          <w:bCs w:val="0"/>
          <w:szCs w:val="18"/>
          <w:lang w:val="en-US"/>
        </w:rPr>
        <w:t>ασύρματης</w:t>
      </w:r>
      <w:r w:rsidRPr="00600D59">
        <w:rPr>
          <w:rFonts w:eastAsiaTheme="minorEastAsia"/>
          <w:bCs w:val="0"/>
          <w:szCs w:val="18"/>
        </w:rPr>
        <w:t xml:space="preserve"> </w:t>
      </w:r>
      <w:r w:rsidRPr="00600D59">
        <w:rPr>
          <w:rFonts w:eastAsiaTheme="minorEastAsia"/>
          <w:bCs w:val="0"/>
          <w:szCs w:val="18"/>
          <w:lang w:val="en-US"/>
        </w:rPr>
        <w:t>σύνδεσης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δικτύων</w:t>
      </w:r>
      <w:r w:rsidRPr="00600D59">
        <w:rPr>
          <w:rFonts w:eastAsiaTheme="minorEastAsia"/>
          <w:bCs w:val="0"/>
          <w:szCs w:val="18"/>
        </w:rPr>
        <w:t xml:space="preserve">, </w:t>
      </w:r>
      <w:r w:rsidRPr="00600D59">
        <w:rPr>
          <w:rFonts w:eastAsiaTheme="minorEastAsia"/>
          <w:bCs w:val="0"/>
          <w:szCs w:val="18"/>
          <w:lang w:val="en-US"/>
        </w:rPr>
        <w:t>διαφόρων</w:t>
      </w:r>
      <w:r w:rsidRPr="00600D59">
        <w:rPr>
          <w:rFonts w:eastAsiaTheme="minorEastAsia"/>
          <w:bCs w:val="0"/>
          <w:szCs w:val="18"/>
        </w:rPr>
        <w:t xml:space="preserve"> </w:t>
      </w:r>
      <w:r w:rsidRPr="00600D59">
        <w:rPr>
          <w:rFonts w:eastAsiaTheme="minorEastAsia"/>
          <w:bCs w:val="0"/>
          <w:szCs w:val="18"/>
          <w:lang w:val="en-US"/>
        </w:rPr>
        <w:t>ρυθμίσεων</w:t>
      </w:r>
      <w:r w:rsidRPr="00600D59">
        <w:rPr>
          <w:rFonts w:eastAsiaTheme="minorEastAsia"/>
          <w:bCs w:val="0"/>
          <w:szCs w:val="18"/>
        </w:rPr>
        <w:t xml:space="preserve"> </w:t>
      </w:r>
      <w:r w:rsidRPr="00600D59">
        <w:rPr>
          <w:rFonts w:eastAsiaTheme="minorEastAsia"/>
          <w:bCs w:val="0"/>
          <w:szCs w:val="18"/>
          <w:lang w:val="en-US"/>
        </w:rPr>
        <w:t>συσκευής</w:t>
      </w:r>
      <w:r w:rsidRPr="00600D59">
        <w:rPr>
          <w:rFonts w:eastAsiaTheme="minorEastAsia"/>
          <w:bCs w:val="0"/>
          <w:szCs w:val="18"/>
        </w:rPr>
        <w:t xml:space="preserve"> </w:t>
      </w:r>
      <w:r w:rsidRPr="00600D59">
        <w:rPr>
          <w:rFonts w:eastAsiaTheme="minorEastAsia"/>
          <w:bCs w:val="0"/>
          <w:szCs w:val="18"/>
          <w:lang w:val="en-US"/>
        </w:rPr>
        <w:t>όπως</w:t>
      </w:r>
      <w:r w:rsidRPr="00600D59">
        <w:rPr>
          <w:rFonts w:eastAsiaTheme="minorEastAsia"/>
          <w:bCs w:val="0"/>
          <w:szCs w:val="18"/>
        </w:rPr>
        <w:t xml:space="preserve"> </w:t>
      </w:r>
      <w:r w:rsidRPr="00600D59">
        <w:rPr>
          <w:rFonts w:eastAsiaTheme="minorEastAsia"/>
          <w:bCs w:val="0"/>
          <w:szCs w:val="18"/>
          <w:lang w:val="en-US"/>
        </w:rPr>
        <w:t>ο</w:t>
      </w:r>
      <w:r w:rsidRPr="00600D59">
        <w:rPr>
          <w:rFonts w:eastAsiaTheme="minorEastAsia"/>
          <w:bCs w:val="0"/>
          <w:szCs w:val="18"/>
        </w:rPr>
        <w:t xml:space="preserve"> </w:t>
      </w:r>
      <w:r w:rsidRPr="00600D59">
        <w:rPr>
          <w:rFonts w:eastAsiaTheme="minorEastAsia"/>
          <w:bCs w:val="0"/>
          <w:szCs w:val="18"/>
          <w:lang w:val="en-US"/>
        </w:rPr>
        <w:t>ήχος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η</w:t>
      </w:r>
      <w:r w:rsidRPr="00600D59">
        <w:rPr>
          <w:rFonts w:eastAsiaTheme="minorEastAsia"/>
          <w:bCs w:val="0"/>
          <w:szCs w:val="18"/>
        </w:rPr>
        <w:t xml:space="preserve"> </w:t>
      </w:r>
      <w:r w:rsidRPr="00600D59">
        <w:rPr>
          <w:rFonts w:eastAsiaTheme="minorEastAsia"/>
          <w:bCs w:val="0"/>
          <w:szCs w:val="18"/>
          <w:lang w:val="en-US"/>
        </w:rPr>
        <w:t>οθόνη</w:t>
      </w:r>
      <w:r w:rsidRPr="00600D59">
        <w:rPr>
          <w:rFonts w:eastAsiaTheme="minorEastAsia"/>
          <w:bCs w:val="0"/>
          <w:szCs w:val="18"/>
        </w:rPr>
        <w:t xml:space="preserve">, </w:t>
      </w:r>
      <w:r w:rsidRPr="00600D59">
        <w:rPr>
          <w:rFonts w:eastAsiaTheme="minorEastAsia"/>
          <w:bCs w:val="0"/>
          <w:szCs w:val="18"/>
          <w:lang w:val="en-US"/>
        </w:rPr>
        <w:t>καθώς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των</w:t>
      </w:r>
      <w:r w:rsidRPr="00600D59">
        <w:rPr>
          <w:rFonts w:eastAsiaTheme="minorEastAsia"/>
          <w:bCs w:val="0"/>
          <w:szCs w:val="18"/>
        </w:rPr>
        <w:t xml:space="preserve"> </w:t>
      </w:r>
      <w:r w:rsidRPr="00600D59">
        <w:rPr>
          <w:rFonts w:eastAsiaTheme="minorEastAsia"/>
          <w:bCs w:val="0"/>
          <w:szCs w:val="18"/>
          <w:lang w:val="en-US"/>
        </w:rPr>
        <w:t>ρυθμίσεων</w:t>
      </w:r>
      <w:r w:rsidRPr="00600D59">
        <w:rPr>
          <w:rFonts w:eastAsiaTheme="minorEastAsia"/>
          <w:bCs w:val="0"/>
          <w:szCs w:val="18"/>
        </w:rPr>
        <w:t xml:space="preserve"> </w:t>
      </w:r>
      <w:r w:rsidRPr="00600D59">
        <w:rPr>
          <w:rFonts w:eastAsiaTheme="minorEastAsia"/>
          <w:bCs w:val="0"/>
          <w:szCs w:val="18"/>
          <w:lang w:val="en-US"/>
        </w:rPr>
        <w:t>ασφαλείας</w:t>
      </w:r>
      <w:r w:rsidRPr="00600D59">
        <w:rPr>
          <w:rFonts w:eastAsiaTheme="minorEastAsia"/>
          <w:bCs w:val="0"/>
          <w:szCs w:val="18"/>
        </w:rPr>
        <w:t xml:space="preserve"> </w:t>
      </w:r>
      <w:r w:rsidRPr="00600D59">
        <w:rPr>
          <w:rFonts w:eastAsiaTheme="minorEastAsia"/>
          <w:bCs w:val="0"/>
          <w:szCs w:val="18"/>
          <w:lang w:val="en-US"/>
        </w:rPr>
        <w:t>συστήματος</w:t>
      </w:r>
      <w:r w:rsidRPr="00600D59">
        <w:rPr>
          <w:rFonts w:eastAsiaTheme="minorEastAsia"/>
          <w:bCs w:val="0"/>
          <w:szCs w:val="18"/>
        </w:rPr>
        <w:t xml:space="preserve">, </w:t>
      </w:r>
      <w:r w:rsidRPr="00600D59">
        <w:rPr>
          <w:rFonts w:eastAsiaTheme="minorEastAsia"/>
          <w:bCs w:val="0"/>
          <w:szCs w:val="18"/>
          <w:lang w:val="en-US"/>
        </w:rPr>
        <w:t>καθώς</w:t>
      </w:r>
      <w:r w:rsidRPr="00600D59">
        <w:rPr>
          <w:rFonts w:eastAsiaTheme="minorEastAsia"/>
          <w:bCs w:val="0"/>
          <w:szCs w:val="18"/>
        </w:rPr>
        <w:t xml:space="preserve"> </w:t>
      </w:r>
      <w:r w:rsidRPr="00600D59">
        <w:rPr>
          <w:rFonts w:eastAsiaTheme="minorEastAsia"/>
          <w:bCs w:val="0"/>
          <w:szCs w:val="18"/>
          <w:lang w:val="en-US"/>
        </w:rPr>
        <w:t>και</w:t>
      </w:r>
      <w:r w:rsidRPr="00600D59">
        <w:rPr>
          <w:rFonts w:eastAsiaTheme="minorEastAsia"/>
          <w:bCs w:val="0"/>
          <w:szCs w:val="18"/>
        </w:rPr>
        <w:t xml:space="preserve"> </w:t>
      </w:r>
      <w:r w:rsidRPr="00600D59">
        <w:rPr>
          <w:rFonts w:eastAsiaTheme="minorEastAsia"/>
          <w:bCs w:val="0"/>
          <w:szCs w:val="18"/>
          <w:lang w:val="en-US"/>
        </w:rPr>
        <w:t>να</w:t>
      </w:r>
      <w:r w:rsidRPr="00600D59">
        <w:rPr>
          <w:rFonts w:eastAsiaTheme="minorEastAsia"/>
          <w:bCs w:val="0"/>
          <w:szCs w:val="18"/>
        </w:rPr>
        <w:t xml:space="preserve"> </w:t>
      </w:r>
      <w:r w:rsidRPr="00600D59">
        <w:rPr>
          <w:rFonts w:eastAsiaTheme="minorEastAsia"/>
          <w:bCs w:val="0"/>
          <w:szCs w:val="18"/>
          <w:lang w:val="en-US"/>
        </w:rPr>
        <w:t>ελέγξετε</w:t>
      </w:r>
      <w:r w:rsidRPr="00600D59">
        <w:rPr>
          <w:rFonts w:eastAsiaTheme="minorEastAsia"/>
          <w:bCs w:val="0"/>
          <w:szCs w:val="18"/>
        </w:rPr>
        <w:t xml:space="preserve"> </w:t>
      </w:r>
      <w:r w:rsidRPr="00600D59">
        <w:rPr>
          <w:rFonts w:eastAsiaTheme="minorEastAsia"/>
          <w:bCs w:val="0"/>
          <w:szCs w:val="18"/>
          <w:lang w:val="en-US"/>
        </w:rPr>
        <w:t>σχετικές</w:t>
      </w:r>
      <w:r w:rsidRPr="00600D59">
        <w:rPr>
          <w:rFonts w:eastAsiaTheme="minorEastAsia"/>
          <w:bCs w:val="0"/>
          <w:szCs w:val="18"/>
        </w:rPr>
        <w:t xml:space="preserve"> </w:t>
      </w:r>
      <w:r w:rsidRPr="00600D59">
        <w:rPr>
          <w:rFonts w:eastAsiaTheme="minorEastAsia"/>
          <w:bCs w:val="0"/>
          <w:szCs w:val="18"/>
          <w:lang w:val="en-US"/>
        </w:rPr>
        <w:t>πληροφορίες</w:t>
      </w:r>
      <w:r w:rsidRPr="00600D59">
        <w:rPr>
          <w:rFonts w:eastAsiaTheme="minorEastAsia"/>
          <w:bCs w:val="0"/>
          <w:szCs w:val="18"/>
        </w:rPr>
        <w:t xml:space="preserve"> </w:t>
      </w:r>
      <w:r w:rsidRPr="00600D59">
        <w:rPr>
          <w:rFonts w:eastAsiaTheme="minorEastAsia"/>
          <w:bCs w:val="0"/>
          <w:szCs w:val="18"/>
          <w:lang w:val="en-US"/>
        </w:rPr>
        <w:t>σχετικά</w:t>
      </w:r>
      <w:r w:rsidRPr="00600D59">
        <w:rPr>
          <w:rFonts w:eastAsiaTheme="minorEastAsia"/>
          <w:bCs w:val="0"/>
          <w:szCs w:val="18"/>
        </w:rPr>
        <w:t xml:space="preserve"> </w:t>
      </w:r>
      <w:r w:rsidRPr="00600D59">
        <w:rPr>
          <w:rFonts w:eastAsiaTheme="minorEastAsia"/>
          <w:bCs w:val="0"/>
          <w:szCs w:val="18"/>
          <w:lang w:val="en-US"/>
        </w:rPr>
        <w:t>με</w:t>
      </w:r>
      <w:r w:rsidRPr="00600D59">
        <w:rPr>
          <w:rFonts w:eastAsiaTheme="minorEastAsia"/>
          <w:bCs w:val="0"/>
          <w:szCs w:val="18"/>
        </w:rPr>
        <w:t xml:space="preserve"> </w:t>
      </w:r>
      <w:r w:rsidRPr="00600D59">
        <w:rPr>
          <w:rFonts w:eastAsiaTheme="minorEastAsia"/>
          <w:bCs w:val="0"/>
          <w:szCs w:val="18"/>
          <w:lang w:val="en-US"/>
        </w:rPr>
        <w:t>το</w:t>
      </w:r>
      <w:r w:rsidRPr="00600D59">
        <w:rPr>
          <w:rFonts w:eastAsiaTheme="minorEastAsia"/>
          <w:bCs w:val="0"/>
          <w:szCs w:val="18"/>
        </w:rPr>
        <w:t xml:space="preserve"> </w:t>
      </w:r>
      <w:r w:rsidRPr="00600D59">
        <w:rPr>
          <w:rFonts w:eastAsiaTheme="minorEastAsia"/>
          <w:bCs w:val="0"/>
          <w:szCs w:val="18"/>
          <w:lang w:val="en-US"/>
        </w:rPr>
        <w:t>σύστημα</w:t>
      </w:r>
      <w:r w:rsidRPr="00600D59">
        <w:rPr>
          <w:rFonts w:eastAsiaTheme="minorEastAsia"/>
          <w:bCs w:val="0"/>
          <w:szCs w:val="18"/>
        </w:rPr>
        <w:t xml:space="preserve"> </w:t>
      </w:r>
      <w:r w:rsidRPr="00600D59">
        <w:rPr>
          <w:rFonts w:eastAsiaTheme="minorEastAsia"/>
          <w:bCs w:val="0"/>
          <w:szCs w:val="18"/>
          <w:lang w:val="en-US"/>
        </w:rPr>
        <w:t>Android</w:t>
      </w:r>
      <w:r w:rsidRPr="00600D59">
        <w:rPr>
          <w:rFonts w:eastAsiaTheme="minorEastAsia"/>
          <w:bCs w:val="0"/>
          <w:szCs w:val="18"/>
        </w:rPr>
        <w:t xml:space="preserve">. </w:t>
      </w:r>
      <w:r w:rsidRPr="00600D59">
        <w:rPr>
          <w:rFonts w:eastAsiaTheme="minorEastAsia"/>
          <w:bCs w:val="0"/>
          <w:szCs w:val="18"/>
          <w:lang w:val="en-US"/>
        </w:rPr>
        <w:t>Ανατρέξτε</w:t>
      </w:r>
      <w:r w:rsidRPr="00600D59">
        <w:rPr>
          <w:rFonts w:eastAsiaTheme="minorEastAsia"/>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τεκμηρίωση</w:t>
      </w:r>
      <w:r w:rsidRPr="00600D59">
        <w:rPr>
          <w:rFonts w:eastAsiaTheme="minorEastAsia"/>
          <w:bCs w:val="0"/>
          <w:szCs w:val="18"/>
        </w:rPr>
        <w:t xml:space="preserve"> </w:t>
      </w:r>
      <w:r w:rsidRPr="00600D59">
        <w:rPr>
          <w:rFonts w:eastAsiaTheme="minorEastAsia"/>
          <w:bCs w:val="0"/>
          <w:szCs w:val="18"/>
          <w:lang w:val="en-US"/>
        </w:rPr>
        <w:t>Android</w:t>
      </w:r>
      <w:r w:rsidRPr="00600D59">
        <w:rPr>
          <w:rFonts w:eastAsiaTheme="minorEastAsia"/>
          <w:bCs w:val="0"/>
          <w:szCs w:val="18"/>
        </w:rPr>
        <w:t xml:space="preserve"> </w:t>
      </w:r>
      <w:r w:rsidRPr="00600D59">
        <w:rPr>
          <w:rFonts w:eastAsiaTheme="minorEastAsia"/>
          <w:bCs w:val="0"/>
          <w:szCs w:val="18"/>
          <w:lang w:val="en-US"/>
        </w:rPr>
        <w:t>για</w:t>
      </w:r>
      <w:r w:rsidRPr="00600D59">
        <w:rPr>
          <w:rFonts w:eastAsiaTheme="minorEastAsia"/>
          <w:bCs w:val="0"/>
          <w:szCs w:val="18"/>
        </w:rPr>
        <w:t xml:space="preserve"> </w:t>
      </w:r>
      <w:r w:rsidRPr="00600D59">
        <w:rPr>
          <w:rFonts w:eastAsiaTheme="minorEastAsia"/>
          <w:bCs w:val="0"/>
          <w:szCs w:val="18"/>
          <w:lang w:val="en-US"/>
        </w:rPr>
        <w:t>περισσότερες</w:t>
      </w:r>
      <w:r w:rsidRPr="00600D59">
        <w:rPr>
          <w:rFonts w:eastAsiaTheme="minorEastAsia"/>
          <w:bCs w:val="0"/>
          <w:szCs w:val="18"/>
        </w:rPr>
        <w:t xml:space="preserve"> </w:t>
      </w:r>
      <w:r w:rsidRPr="00600D59">
        <w:rPr>
          <w:rFonts w:eastAsiaTheme="minorEastAsia"/>
          <w:bCs w:val="0"/>
          <w:szCs w:val="18"/>
          <w:lang w:val="en-US"/>
        </w:rPr>
        <w:t>πληροφορίες</w:t>
      </w:r>
      <w:r w:rsidRPr="00600D59">
        <w:rPr>
          <w:rFonts w:eastAsiaTheme="minorEastAsia"/>
          <w:bCs w:val="0"/>
          <w:szCs w:val="18"/>
        </w:rPr>
        <w:t>.</w:t>
      </w:r>
    </w:p>
    <w:p w14:paraId="40F81D57" w14:textId="3AD0673C" w:rsidR="009E0F2E" w:rsidRPr="00600D59" w:rsidRDefault="009E0F2E" w:rsidP="009E0F2E">
      <w:pPr>
        <w:pStyle w:val="20"/>
        <w:spacing w:before="312" w:after="156"/>
        <w:rPr>
          <w:rFonts w:cs="Arial"/>
        </w:rPr>
      </w:pPr>
      <w:bookmarkStart w:id="601" w:name="_Ref488401230"/>
      <w:bookmarkStart w:id="602" w:name="_Toc159436375"/>
      <w:bookmarkStart w:id="603" w:name="_Toc204006095"/>
      <w:r w:rsidRPr="00600D59">
        <w:rPr>
          <w:rFonts w:cs="Arial"/>
        </w:rPr>
        <w:t>Για</w:t>
      </w:r>
      <w:bookmarkEnd w:id="578"/>
      <w:bookmarkEnd w:id="579"/>
      <w:bookmarkEnd w:id="580"/>
      <w:bookmarkEnd w:id="601"/>
      <w:bookmarkEnd w:id="602"/>
      <w:bookmarkEnd w:id="603"/>
    </w:p>
    <w:p w14:paraId="098A572B" w14:textId="315F3436" w:rsidR="009E0F2E" w:rsidRPr="00600D59" w:rsidRDefault="009E0F2E" w:rsidP="009E0F2E">
      <w:pPr>
        <w:pStyle w:val="BodytextUserManual"/>
        <w:spacing w:before="156" w:after="156"/>
      </w:pPr>
      <w:r w:rsidRPr="00600D59">
        <w:t>Η λειτουργία "Πληροφορίες" παρέχει πληροφορίες για τη διαγνωστική συσκευή MaxiSys</w:t>
      </w:r>
      <w:r w:rsidR="00233E7B" w:rsidRPr="00600D59">
        <w:t>,</w:t>
      </w:r>
      <w:r w:rsidRPr="00600D59">
        <w:t xml:space="preserve"> συμπεριλαμβανομένου του ονόματος προϊόντος, της έκδοσης, του υλικού και του σειριακού αριθμού.</w:t>
      </w:r>
    </w:p>
    <w:p w14:paraId="1B3EC7D1"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ελέγξετε τις πληροφορίες προϊόντος MaxiSys στην ενότητα Πληροφορίες</w:t>
      </w:r>
    </w:p>
    <w:p w14:paraId="5284636F" w14:textId="14C1379D" w:rsidR="009E0F2E" w:rsidRPr="00600D59" w:rsidRDefault="009E0F2E" w:rsidP="009E0F2E">
      <w:pPr>
        <w:pStyle w:val="aa"/>
        <w:widowControl w:val="0"/>
        <w:numPr>
          <w:ilvl w:val="0"/>
          <w:numId w:val="231"/>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Ρυθμίσεις </w:t>
      </w:r>
      <w:r w:rsidRPr="00600D59">
        <w:rPr>
          <w:rFonts w:cs="Arial"/>
        </w:rPr>
        <w:t>στο Μενού Εργασίας MaxiSys</w:t>
      </w:r>
      <w:r w:rsidR="00233E7B" w:rsidRPr="00600D59">
        <w:rPr>
          <w:rFonts w:cs="Arial"/>
        </w:rPr>
        <w:t>.</w:t>
      </w:r>
    </w:p>
    <w:p w14:paraId="3BE7703E" w14:textId="77777777" w:rsidR="009E0F2E" w:rsidRPr="00600D59" w:rsidRDefault="009E0F2E" w:rsidP="009E0F2E">
      <w:pPr>
        <w:pStyle w:val="aa"/>
        <w:widowControl w:val="0"/>
        <w:numPr>
          <w:ilvl w:val="0"/>
          <w:numId w:val="231"/>
        </w:numPr>
        <w:spacing w:beforeLines="20" w:before="62" w:afterLines="20" w:after="62"/>
        <w:ind w:left="998" w:hanging="357"/>
        <w:rPr>
          <w:rFonts w:cs="Arial"/>
        </w:rPr>
      </w:pPr>
      <w:r w:rsidRPr="00600D59">
        <w:rPr>
          <w:rFonts w:cs="Arial"/>
        </w:rPr>
        <w:t xml:space="preserve">Πατήστε την επιλογή </w:t>
      </w:r>
      <w:r w:rsidRPr="00600D59">
        <w:rPr>
          <w:rFonts w:cs="Arial"/>
          <w:b/>
        </w:rPr>
        <w:t xml:space="preserve">Πληροφορίες </w:t>
      </w:r>
      <w:r w:rsidRPr="00600D59">
        <w:rPr>
          <w:rFonts w:cs="Arial"/>
        </w:rPr>
        <w:t>στην αριστερή στήλη. Η οθόνη πληροφοριών προϊόντος εμφανίζεται στα δεξιά.</w:t>
      </w:r>
    </w:p>
    <w:p w14:paraId="38C9C8F9" w14:textId="77777777" w:rsidR="009E0F2E" w:rsidRPr="00600D59" w:rsidRDefault="009E0F2E" w:rsidP="009E0F2E">
      <w:pPr>
        <w:pStyle w:val="aa"/>
        <w:widowControl w:val="0"/>
        <w:numPr>
          <w:ilvl w:val="0"/>
          <w:numId w:val="231"/>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Αρχική </w:t>
      </w:r>
      <w:r w:rsidRPr="00600D59">
        <w:rPr>
          <w:rFonts w:cs="Arial"/>
        </w:rPr>
        <w:t xml:space="preserve">στην επάνω αριστερή γωνία για να επιστρέψετε στο </w:t>
      </w:r>
      <w:r w:rsidRPr="00600D59">
        <w:rPr>
          <w:rFonts w:cs="Arial"/>
        </w:rPr>
        <w:lastRenderedPageBreak/>
        <w:t>Μενού Εργασιών MaxiSys ή επιλέξτε μια άλλη επιλογή ρυθμίσεων για τη ρύθμιση του συστήματος.</w:t>
      </w:r>
    </w:p>
    <w:p w14:paraId="302FD91E" w14:textId="3B7798B1" w:rsidR="009E0F2E" w:rsidRPr="00600D59" w:rsidRDefault="00A31B47" w:rsidP="00A31B47">
      <w:pPr>
        <w:pStyle w:val="12"/>
        <w:spacing w:before="312" w:after="312"/>
        <w:ind w:left="792" w:hanging="792"/>
      </w:pPr>
      <w:bookmarkStart w:id="604" w:name="_Εκσυγχρονίζω"/>
      <w:bookmarkStart w:id="605" w:name="_Toc204006096"/>
      <w:bookmarkStart w:id="606" w:name="_Ref159233318"/>
      <w:bookmarkStart w:id="607" w:name="_Ref159233321"/>
      <w:bookmarkStart w:id="608" w:name="_Toc159436377"/>
      <w:bookmarkEnd w:id="604"/>
      <w:r w:rsidRPr="00600D59">
        <w:lastRenderedPageBreak/>
        <w:t>Εκσυγχρονίζω</w:t>
      </w:r>
      <w:bookmarkEnd w:id="605"/>
    </w:p>
    <w:p w14:paraId="36A91383" w14:textId="643F76B8" w:rsidR="009E0F2E" w:rsidRPr="00600D59" w:rsidRDefault="009E0F2E" w:rsidP="009E0F2E">
      <w:pPr>
        <w:spacing w:before="156" w:after="156"/>
        <w:rPr>
          <w:rFonts w:cs="Arial"/>
        </w:rPr>
      </w:pPr>
      <w:r w:rsidRPr="00600D59">
        <w:rPr>
          <w:rFonts w:cs="Arial"/>
        </w:rPr>
        <w:t>Η εφαρμογή Ενημέρωσης στο tablet κατεβάζει την πιο πρόσφατη έκδοση του λογισμικού. Οι ενημερώσεις βελτιώνουν τις δυνατότητες των εφαρμογών MaxiSys</w:t>
      </w:r>
      <w:r w:rsidR="00233E7B" w:rsidRPr="00600D59">
        <w:rPr>
          <w:rFonts w:cs="Arial"/>
        </w:rPr>
        <w:t>,</w:t>
      </w:r>
      <w:r w:rsidRPr="00600D59">
        <w:rPr>
          <w:rFonts w:cs="Arial"/>
        </w:rPr>
        <w:t xml:space="preserve"> συνήθως προσθέτοντας νέες δοκιμές, νέα κάλυψη μοντέλων ή προσθέτοντας νέες ή βελτιωμένες εφαρμογές.</w:t>
      </w:r>
    </w:p>
    <w:p w14:paraId="0F5E6A99" w14:textId="77777777" w:rsidR="009E0F2E" w:rsidRPr="00600D59" w:rsidRDefault="009E0F2E" w:rsidP="009E0F2E">
      <w:pPr>
        <w:spacing w:before="156" w:afterLines="0" w:after="0"/>
        <w:rPr>
          <w:rFonts w:cs="Arial"/>
        </w:rPr>
      </w:pPr>
      <w:r w:rsidRPr="00600D59">
        <w:rPr>
          <w:rFonts w:cs="Arial"/>
        </w:rPr>
        <w:t>Το tablet αναζητά αυτόματα διαθέσιμες ενημερώσεις για όλο το λογισμικό MaxiSys όταν είναι συνδεδεμένο στο Διαδίκτυο. Οποιεσδήποτε ενημερώσεις βρεθούν μπορούν να ληφθούν και να εγκατασταθούν στη συσκευή.</w:t>
      </w:r>
    </w:p>
    <w:p w14:paraId="342C398A" w14:textId="77777777" w:rsidR="009E0F2E" w:rsidRPr="00600D59" w:rsidRDefault="009E0F2E" w:rsidP="009E0F2E">
      <w:pPr>
        <w:pBdr>
          <w:top w:val="single" w:sz="6" w:space="1" w:color="auto"/>
          <w:bottom w:val="single" w:sz="6" w:space="1" w:color="auto"/>
        </w:pBdr>
        <w:spacing w:beforeLines="0" w:before="0" w:afterLines="0" w:after="0"/>
        <w:rPr>
          <w:rFonts w:cs="Arial"/>
          <w:b/>
        </w:rPr>
      </w:pPr>
      <w:r w:rsidRPr="00600D59">
        <w:rPr>
          <w:rFonts w:cs="Arial"/>
          <w:noProof/>
          <w:lang w:val="en-US"/>
        </w:rPr>
        <w:drawing>
          <wp:anchor distT="0" distB="0" distL="114300" distR="114300" simplePos="0" relativeHeight="252340224" behindDoc="0" locked="0" layoutInCell="1" allowOverlap="1" wp14:anchorId="5C69E794" wp14:editId="65E6069C">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rPr>
        <w:t>ΣΗΜΕΙΩΜΑ</w:t>
      </w:r>
    </w:p>
    <w:p w14:paraId="1FA82153" w14:textId="32A62E9C" w:rsidR="009E0F2E" w:rsidRPr="00600D59" w:rsidRDefault="009E0F2E" w:rsidP="009E0F2E">
      <w:pPr>
        <w:pBdr>
          <w:top w:val="single" w:sz="6" w:space="1" w:color="auto"/>
          <w:bottom w:val="single" w:sz="6" w:space="1" w:color="auto"/>
        </w:pBdr>
        <w:spacing w:beforeLines="0" w:before="0" w:afterLines="0" w:after="0"/>
        <w:rPr>
          <w:rFonts w:cs="Arial"/>
        </w:rPr>
      </w:pPr>
      <w:r w:rsidRPr="00600D59">
        <w:rPr>
          <w:rFonts w:cs="Arial"/>
        </w:rPr>
        <w:t>Βεβαιωθείτε ότι το tablet είναι καταχωρημένο πριν χρησιμοποιήσετε την εφαρμογή Ενημέρωση</w:t>
      </w:r>
      <w:r w:rsidR="00233E7B" w:rsidRPr="00600D59">
        <w:rPr>
          <w:rFonts w:cs="Arial"/>
        </w:rPr>
        <w:t>.</w:t>
      </w:r>
      <w:r w:rsidRPr="00600D59">
        <w:rPr>
          <w:rFonts w:cs="Arial"/>
        </w:rPr>
        <w:t xml:space="preserve"> Ανατρέξτε</w:t>
      </w:r>
      <w:r w:rsidR="001D2EF8" w:rsidRPr="00600D59">
        <w:rPr>
          <w:rFonts w:cs="Arial"/>
        </w:rPr>
        <w:t xml:space="preserve"> </w:t>
      </w:r>
      <w:r w:rsidR="001D2EF8" w:rsidRPr="00600D59">
        <w:rPr>
          <w:rFonts w:cs="Arial"/>
          <w:iCs/>
        </w:rPr>
        <w:t>στο</w:t>
      </w:r>
      <w:r w:rsidRPr="00600D59">
        <w:rPr>
          <w:rFonts w:cs="Arial"/>
          <w:i/>
          <w:iCs/>
          <w:color w:val="0000FF"/>
        </w:rPr>
        <w:fldChar w:fldCharType="begin"/>
      </w:r>
      <w:r w:rsidRPr="00600D59">
        <w:rPr>
          <w:rFonts w:cs="Arial"/>
          <w:i/>
          <w:iCs/>
          <w:color w:val="0000FF"/>
        </w:rPr>
        <w:instrText xml:space="preserve"> REF _Ref159227564 \h  \* MERGEFORMAT </w:instrText>
      </w:r>
      <w:r w:rsidRPr="00600D59">
        <w:rPr>
          <w:rFonts w:cs="Arial"/>
          <w:i/>
          <w:iCs/>
          <w:color w:val="0000FF"/>
        </w:rPr>
      </w:r>
      <w:r w:rsidRPr="00600D59">
        <w:rPr>
          <w:rFonts w:cs="Arial"/>
          <w:i/>
          <w:iCs/>
          <w:color w:val="0000FF"/>
        </w:rPr>
        <w:fldChar w:fldCharType="separate"/>
      </w:r>
      <w:r w:rsidRPr="00600D59">
        <w:rPr>
          <w:rFonts w:cs="Arial"/>
          <w:i/>
          <w:iCs/>
          <w:color w:val="0000FF"/>
        </w:rPr>
        <w:t xml:space="preserve"> Κέντρο χρηστών</w:t>
      </w:r>
      <w:r w:rsidR="001D2EF8" w:rsidRPr="00600D59">
        <w:rPr>
          <w:rFonts w:cs="Arial"/>
          <w:i/>
          <w:iCs/>
          <w:color w:val="0000FF"/>
        </w:rPr>
        <w:t xml:space="preserve"> Autel</w:t>
      </w:r>
      <w:r w:rsidRPr="00600D59">
        <w:rPr>
          <w:rFonts w:cs="Arial"/>
          <w:i/>
          <w:iCs/>
          <w:color w:val="0000FF"/>
        </w:rPr>
        <w:t xml:space="preserve"> </w:t>
      </w:r>
      <w:r w:rsidRPr="00600D59">
        <w:rPr>
          <w:rFonts w:cs="Arial"/>
          <w:i/>
          <w:iCs/>
          <w:color w:val="0000FF"/>
        </w:rPr>
        <w:fldChar w:fldCharType="end"/>
      </w:r>
      <w:r w:rsidRPr="00600D59">
        <w:rPr>
          <w:rFonts w:cs="Arial"/>
        </w:rPr>
        <w:t>για έναν ολοκληρωμένο οδηγό εγγραφής.</w:t>
      </w:r>
    </w:p>
    <w:p w14:paraId="10133DDA" w14:textId="77777777" w:rsidR="009E0F2E" w:rsidRPr="00600D59" w:rsidRDefault="009E0F2E" w:rsidP="009E0F2E">
      <w:pPr>
        <w:pStyle w:val="aa"/>
        <w:numPr>
          <w:ilvl w:val="0"/>
          <w:numId w:val="5"/>
        </w:numPr>
        <w:spacing w:beforeLines="20" w:before="62" w:afterLines="20" w:after="62"/>
        <w:ind w:left="641" w:hanging="357"/>
        <w:jc w:val="left"/>
        <w:rPr>
          <w:rFonts w:cs="Arial"/>
        </w:rPr>
      </w:pPr>
      <w:r w:rsidRPr="00600D59">
        <w:rPr>
          <w:rFonts w:cs="Arial"/>
          <w:b/>
        </w:rPr>
        <w:t>Για να ενημερώσετε το λογισμικό</w:t>
      </w:r>
    </w:p>
    <w:p w14:paraId="4D389FB9" w14:textId="77777777"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Ενεργοποιήστε το tablet και βεβαιωθείτε ότι είναι συνδεδεμένο σε μια πηγή τροφοδοσίας και ότι έχει σταθερή σύνδεση στο Διαδίκτυο.</w:t>
      </w:r>
    </w:p>
    <w:p w14:paraId="105459A5" w14:textId="7FC38C98"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 xml:space="preserve">Πατήστε το κουμπί </w:t>
      </w:r>
      <w:r w:rsidRPr="00600D59">
        <w:rPr>
          <w:rFonts w:cs="Arial"/>
          <w:b/>
        </w:rPr>
        <w:t xml:space="preserve">Ενημέρωση </w:t>
      </w:r>
      <w:r w:rsidRPr="00600D59">
        <w:rPr>
          <w:rFonts w:cs="Arial"/>
        </w:rPr>
        <w:t>εφαρμογής από το Μενού Εργασίας MaxiSys</w:t>
      </w:r>
      <w:r w:rsidR="00233E7B" w:rsidRPr="00600D59">
        <w:rPr>
          <w:rFonts w:cs="Arial"/>
        </w:rPr>
        <w:t>.</w:t>
      </w:r>
      <w:r w:rsidRPr="00600D59">
        <w:rPr>
          <w:rFonts w:cs="Arial"/>
        </w:rPr>
        <w:t xml:space="preserve"> Εμφανίζεται η οθόνη Ενημέρωση εφαρμογής.</w:t>
      </w:r>
    </w:p>
    <w:p w14:paraId="0EFFD5D4" w14:textId="77777777"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 xml:space="preserve">Στην οθόνη Ενημέρωση, πατήστε το κουμπί </w:t>
      </w:r>
      <w:r w:rsidRPr="00600D59">
        <w:rPr>
          <w:rFonts w:cs="Arial"/>
          <w:b/>
          <w:bCs/>
        </w:rPr>
        <w:t xml:space="preserve">Λήψη </w:t>
      </w:r>
      <w:r w:rsidRPr="00600D59">
        <w:rPr>
          <w:rFonts w:cs="Arial"/>
        </w:rPr>
        <w:t xml:space="preserve">για να ενημερώσετε το/τα συγκεκριμένο/α στοιχείο/α ή πατήστε το κουμπί </w:t>
      </w:r>
      <w:r w:rsidRPr="00600D59">
        <w:rPr>
          <w:rFonts w:cs="Arial"/>
          <w:b/>
          <w:bCs/>
        </w:rPr>
        <w:t xml:space="preserve">Ενημέρωση όλων </w:t>
      </w:r>
      <w:r w:rsidRPr="00600D59">
        <w:rPr>
          <w:rFonts w:cs="Arial"/>
        </w:rPr>
        <w:t>για να ενημερώσετε όλα τα διαθέσιμα στοιχεία.</w:t>
      </w:r>
    </w:p>
    <w:p w14:paraId="07BAD30D" w14:textId="77777777"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Περισσότερα </w:t>
      </w:r>
      <w:r w:rsidRPr="00600D59">
        <w:rPr>
          <w:rFonts w:cs="Arial"/>
        </w:rPr>
        <w:t xml:space="preserve">για να δείτε τις λεπτομέρειες όλων των διαθέσιμων ενημερώσεων. Μπορείτε επίσης να πατήσετε το κουμπί </w:t>
      </w:r>
      <w:r w:rsidRPr="00600D59">
        <w:rPr>
          <w:rFonts w:cs="Arial"/>
          <w:b/>
          <w:bCs/>
        </w:rPr>
        <w:t xml:space="preserve">Λήψη </w:t>
      </w:r>
      <w:r w:rsidRPr="00600D59">
        <w:rPr>
          <w:rFonts w:cs="Arial"/>
        </w:rPr>
        <w:t xml:space="preserve">ή </w:t>
      </w:r>
      <w:r w:rsidRPr="00600D59">
        <w:rPr>
          <w:rFonts w:cs="Arial"/>
          <w:b/>
          <w:bCs/>
        </w:rPr>
        <w:t xml:space="preserve">Ενημέρωση όλων </w:t>
      </w:r>
      <w:r w:rsidRPr="00600D59">
        <w:rPr>
          <w:rFonts w:cs="Arial"/>
        </w:rPr>
        <w:t>για ενημέρωση.</w:t>
      </w:r>
    </w:p>
    <w:p w14:paraId="253F5392" w14:textId="10EC6BAB"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 xml:space="preserve">Κατά τη διάρκεια της ενημέρωσης, πατήστε το </w:t>
      </w:r>
      <w:r w:rsidRPr="00600D59">
        <w:rPr>
          <w:rFonts w:cs="Arial"/>
          <w:noProof/>
          <w:lang w:val="en-US"/>
        </w:rPr>
        <w:drawing>
          <wp:inline distT="0" distB="0" distL="0" distR="0" wp14:anchorId="44987373" wp14:editId="2791E862">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1D2EF8" w:rsidRPr="00600D59">
        <w:rPr>
          <w:rFonts w:cs="Arial"/>
        </w:rPr>
        <w:t xml:space="preserve"> </w:t>
      </w:r>
      <w:r w:rsidRPr="00600D59">
        <w:rPr>
          <w:rFonts w:cs="Arial"/>
        </w:rPr>
        <w:t xml:space="preserve">εικονίδιο για να αναστείλετε τη διαδικασία ενημέρωσης. Πατήστε το </w:t>
      </w:r>
      <w:r w:rsidRPr="00600D59">
        <w:rPr>
          <w:rFonts w:cs="Arial"/>
          <w:noProof/>
          <w:lang w:val="en-US"/>
        </w:rPr>
        <w:drawing>
          <wp:inline distT="0" distB="0" distL="0" distR="0" wp14:anchorId="238CB6C5" wp14:editId="684C5BC3">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50"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1D2EF8" w:rsidRPr="00600D59">
        <w:rPr>
          <w:rFonts w:cs="Arial"/>
        </w:rPr>
        <w:t xml:space="preserve"> </w:t>
      </w:r>
      <w:r w:rsidRPr="00600D59">
        <w:rPr>
          <w:rFonts w:cs="Arial"/>
        </w:rPr>
        <w:t>εικονίδιο για να συνεχίσετε την ενημέρωση και η διαδικασία θα συνεχιστεί από το σημείο παύσης.</w:t>
      </w:r>
    </w:p>
    <w:p w14:paraId="0975C436" w14:textId="77777777" w:rsidR="009E0F2E" w:rsidRPr="00600D59" w:rsidRDefault="009E0F2E" w:rsidP="009E0F2E">
      <w:pPr>
        <w:pStyle w:val="aa"/>
        <w:numPr>
          <w:ilvl w:val="0"/>
          <w:numId w:val="266"/>
        </w:numPr>
        <w:spacing w:beforeLines="20" w:before="62" w:afterLines="20" w:after="62"/>
        <w:ind w:left="998" w:hanging="357"/>
        <w:rPr>
          <w:rFonts w:cs="Arial"/>
        </w:rPr>
      </w:pPr>
      <w:r w:rsidRPr="00600D59">
        <w:rPr>
          <w:rFonts w:cs="Arial"/>
        </w:rPr>
        <w:t>Όταν ολοκληρωθεί η διαδικασία ενημέρωσης, το λογισμικό θα εγκατασταθεί αυτόματα. Η νέα έκδοση θα αντικαταστήσει την παλαιότερη έκδοση.</w:t>
      </w:r>
    </w:p>
    <w:p w14:paraId="05F4F9A1" w14:textId="77777777" w:rsidR="009E0F2E" w:rsidRPr="00600D59" w:rsidRDefault="009E0F2E" w:rsidP="009E0F2E">
      <w:pPr>
        <w:pBdr>
          <w:top w:val="single" w:sz="6" w:space="1" w:color="auto"/>
          <w:bottom w:val="single" w:sz="6" w:space="1" w:color="auto"/>
        </w:pBdr>
        <w:spacing w:beforeLines="0" w:before="0" w:afterLines="0" w:after="0"/>
        <w:rPr>
          <w:rFonts w:cs="Arial"/>
          <w:b/>
        </w:rPr>
      </w:pPr>
      <w:r w:rsidRPr="00600D59">
        <w:rPr>
          <w:rFonts w:cs="Arial"/>
          <w:noProof/>
          <w:lang w:val="en-US"/>
        </w:rPr>
        <w:drawing>
          <wp:anchor distT="0" distB="0" distL="114300" distR="114300" simplePos="0" relativeHeight="252341248" behindDoc="0" locked="0" layoutInCell="1" allowOverlap="1" wp14:anchorId="54692A85" wp14:editId="6191129F">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rFonts w:cs="Arial"/>
          <w:b/>
        </w:rPr>
        <w:t>ΣΗΜΕΙΩΜΑ</w:t>
      </w:r>
    </w:p>
    <w:p w14:paraId="221936D5" w14:textId="687FE415" w:rsidR="009E0F2E" w:rsidRPr="00600D59" w:rsidRDefault="009E0F2E" w:rsidP="009E0F2E">
      <w:pPr>
        <w:pBdr>
          <w:top w:val="single" w:sz="6" w:space="1" w:color="auto"/>
          <w:bottom w:val="single" w:sz="6" w:space="1" w:color="auto"/>
        </w:pBdr>
        <w:spacing w:beforeLines="0" w:before="0" w:afterLines="0" w:after="0"/>
        <w:rPr>
          <w:rFonts w:cs="Arial"/>
        </w:rPr>
      </w:pPr>
      <w:r w:rsidRPr="00600D59">
        <w:rPr>
          <w:rFonts w:cs="Arial"/>
        </w:rPr>
        <w:t>Για τη διαχείριση λογαριασμού, προχωρήστε στην καρτέλα Κέντρο Μελών</w:t>
      </w:r>
      <w:r w:rsidR="00233E7B" w:rsidRPr="00600D59">
        <w:rPr>
          <w:rFonts w:cs="Arial"/>
        </w:rPr>
        <w:t>.</w:t>
      </w:r>
    </w:p>
    <w:p w14:paraId="3C595CB3" w14:textId="77777777" w:rsidR="009E0F2E" w:rsidRPr="00600D59" w:rsidRDefault="009E0F2E" w:rsidP="009E0F2E">
      <w:pPr>
        <w:spacing w:before="156" w:after="156"/>
        <w:rPr>
          <w:rFonts w:cs="Arial"/>
        </w:rPr>
      </w:pPr>
    </w:p>
    <w:p w14:paraId="4B461844" w14:textId="77777777" w:rsidR="009E0F2E" w:rsidRPr="00600D59" w:rsidRDefault="009E0F2E" w:rsidP="009E0F2E">
      <w:pPr>
        <w:spacing w:before="156" w:after="156"/>
        <w:rPr>
          <w:rFonts w:cs="Arial"/>
        </w:rPr>
      </w:pPr>
      <w:r w:rsidRPr="00600D59">
        <w:rPr>
          <w:rFonts w:cs="Arial"/>
        </w:rPr>
        <w:t xml:space="preserve"> </w:t>
      </w:r>
      <w:bookmarkStart w:id="609" w:name="_Ref159831021"/>
    </w:p>
    <w:p w14:paraId="5B1DCF5B" w14:textId="0C2FA3BA" w:rsidR="009E0F2E" w:rsidRPr="00600D59" w:rsidRDefault="009E0F2E" w:rsidP="009E0F2E">
      <w:pPr>
        <w:pStyle w:val="12"/>
        <w:spacing w:before="312" w:after="312"/>
        <w:ind w:left="792" w:hanging="792"/>
      </w:pPr>
      <w:bookmarkStart w:id="610" w:name="_Διευθυντής_VCMI"/>
      <w:bookmarkEnd w:id="610"/>
      <w:r w:rsidRPr="00600D59">
        <w:lastRenderedPageBreak/>
        <w:t xml:space="preserve"> </w:t>
      </w:r>
      <w:bookmarkStart w:id="611" w:name="_Ref160094570"/>
      <w:bookmarkStart w:id="612" w:name="_Toc204006097"/>
      <w:r w:rsidRPr="00600D59">
        <w:t xml:space="preserve">Διευθυντής </w:t>
      </w:r>
      <w:r w:rsidR="0027374D" w:rsidRPr="00600D59">
        <w:t>VCI</w:t>
      </w:r>
      <w:bookmarkEnd w:id="606"/>
      <w:bookmarkEnd w:id="607"/>
      <w:bookmarkEnd w:id="608"/>
      <w:bookmarkEnd w:id="609"/>
      <w:bookmarkEnd w:id="611"/>
      <w:bookmarkEnd w:id="612"/>
    </w:p>
    <w:p w14:paraId="21A8AA0E" w14:textId="6C33A2AE" w:rsidR="009E0F2E" w:rsidRPr="00600D59" w:rsidRDefault="009E0F2E" w:rsidP="009E0F2E">
      <w:pPr>
        <w:pStyle w:val="BodytextUserManual"/>
        <w:spacing w:before="156" w:afterLines="0" w:after="0"/>
      </w:pPr>
      <w:r w:rsidRPr="00600D59">
        <w:t xml:space="preserve">Το </w:t>
      </w:r>
      <w:r w:rsidR="0027374D" w:rsidRPr="00600D59">
        <w:t>VCI</w:t>
      </w:r>
      <w:r w:rsidRPr="00600D59">
        <w:t xml:space="preserve"> Manager είναι μια εφαρμογή για τη σύνδεση του tablet MaxiSys με το </w:t>
      </w:r>
      <w:r w:rsidR="0027374D" w:rsidRPr="00600D59">
        <w:t>VCI</w:t>
      </w:r>
      <w:r w:rsidRPr="00600D59">
        <w:t xml:space="preserve">2. Αυτή η εφαρμογή σάς επιτρέπει να συνδέσετε το tablet με το </w:t>
      </w:r>
      <w:r w:rsidR="0027374D" w:rsidRPr="00600D59">
        <w:t>VCI</w:t>
      </w:r>
      <w:r w:rsidRPr="00600D59">
        <w:t>2 και να ελέγξετε την κατάσταση επικοινωνίας. Μπορείτε είτε να δημιουργήσετε τη σύνδεση μέσω Bluetooth είτε μέσω Wi-Fi, εκ των οποίων το δεύτερο είναι πιο σταθερό και ταχύτερο σε ταχύτητα για τη λειτουργία της μονάδας.</w:t>
      </w:r>
    </w:p>
    <w:p w14:paraId="5E90A650" w14:textId="72E65D68" w:rsidR="009E0F2E" w:rsidRPr="00600D59" w:rsidRDefault="00600D59" w:rsidP="009E0F2E">
      <w:pPr>
        <w:pStyle w:val="BodytextUserManual"/>
        <w:spacing w:before="156" w:afterLines="0" w:after="0" w:line="240" w:lineRule="auto"/>
        <w:ind w:left="0"/>
        <w:jc w:val="center"/>
      </w:pPr>
      <w:r w:rsidRPr="00600D59">
        <w:rPr>
          <w:noProof/>
          <w:lang w:val="en-US"/>
        </w:rPr>
        <w:drawing>
          <wp:inline distT="0" distB="0" distL="0" distR="0" wp14:anchorId="0A9A5A0B" wp14:editId="5E7D03D4">
            <wp:extent cx="3088469" cy="1710000"/>
            <wp:effectExtent l="0" t="0" r="0" b="5080"/>
            <wp:docPr id="198" name="图片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3088469" cy="1710000"/>
                    </a:xfrm>
                    <a:prstGeom prst="rect">
                      <a:avLst/>
                    </a:prstGeom>
                    <a:noFill/>
                    <a:ln>
                      <a:noFill/>
                    </a:ln>
                  </pic:spPr>
                </pic:pic>
              </a:graphicData>
            </a:graphic>
          </wp:inline>
        </w:drawing>
      </w:r>
    </w:p>
    <w:p w14:paraId="6E4932FC" w14:textId="369269D7" w:rsidR="009E0F2E" w:rsidRPr="00600D59" w:rsidRDefault="009E0F2E" w:rsidP="009E0F2E">
      <w:pPr>
        <w:pStyle w:val="ab"/>
        <w:spacing w:before="156" w:after="156"/>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4</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rPr>
        <w:t xml:space="preserve">Οθόνη Διαχειριστή </w:t>
      </w:r>
      <w:r w:rsidR="0027374D" w:rsidRPr="00600D59">
        <w:rPr>
          <w:rFonts w:cs="Arial"/>
          <w:i/>
        </w:rPr>
        <w:t>VCI</w:t>
      </w:r>
    </w:p>
    <w:p w14:paraId="0935EB48" w14:textId="6188CB72" w:rsidR="009E0F2E" w:rsidRPr="00600D59" w:rsidRDefault="009E0F2E" w:rsidP="009E0F2E">
      <w:pPr>
        <w:pStyle w:val="aa"/>
        <w:numPr>
          <w:ilvl w:val="0"/>
          <w:numId w:val="235"/>
        </w:numPr>
        <w:spacing w:beforeLines="20" w:before="62" w:afterLines="20" w:after="62"/>
        <w:ind w:left="641" w:hanging="357"/>
        <w:rPr>
          <w:rFonts w:cs="Arial"/>
        </w:rPr>
      </w:pPr>
      <w:r w:rsidRPr="00600D59">
        <w:rPr>
          <w:rFonts w:cs="Arial"/>
          <w:b/>
        </w:rPr>
        <w:t>Σύνδεση Λειτουργία</w:t>
      </w:r>
      <w:r w:rsidR="00233E7B" w:rsidRPr="00600D59">
        <w:rPr>
          <w:rFonts w:cs="Arial"/>
          <w:b/>
        </w:rPr>
        <w:t>:</w:t>
      </w:r>
      <w:r w:rsidRPr="00600D59">
        <w:rPr>
          <w:rFonts w:cs="Arial"/>
        </w:rPr>
        <w:t xml:space="preserve"> </w:t>
      </w:r>
      <w:bookmarkStart w:id="613" w:name="OLE_LINK57"/>
      <w:r w:rsidRPr="00600D59">
        <w:rPr>
          <w:rFonts w:cs="Arial"/>
        </w:rPr>
        <w:t>Διατίθενται πέντε λειτουργίες σύνδεσης. Η κατάσταση σύνδεσης εμφανίζεται δίπλα σε κάθε λειτουργία.</w:t>
      </w:r>
    </w:p>
    <w:bookmarkEnd w:id="613"/>
    <w:p w14:paraId="748FD4D6" w14:textId="77777777" w:rsidR="009E0F2E" w:rsidRPr="00600D59" w:rsidRDefault="009E0F2E" w:rsidP="009E0F2E">
      <w:pPr>
        <w:pStyle w:val="aa"/>
        <w:numPr>
          <w:ilvl w:val="0"/>
          <w:numId w:val="236"/>
        </w:numPr>
        <w:spacing w:beforeLines="20" w:before="62" w:afterLines="20" w:after="62"/>
        <w:ind w:left="998" w:hanging="357"/>
        <w:rPr>
          <w:rFonts w:cs="Arial"/>
        </w:rPr>
      </w:pPr>
      <w:r w:rsidRPr="00600D59">
        <w:rPr>
          <w:rFonts w:cs="Arial"/>
        </w:rPr>
        <w:t>Σύνδεση Wi-Fi — όταν συνδέεται σε μια ασύρματη συσκευή, η κατάσταση σύνδεσης εμφανίζεται ως «Συνδεδεμένη». Διαφορετικά, εμφανίζεται ως «Αποσυνδεδεμένη».</w:t>
      </w:r>
    </w:p>
    <w:p w14:paraId="4CE511F9" w14:textId="2D8C555A" w:rsidR="009E0F2E" w:rsidRPr="00600D59" w:rsidRDefault="009E0F2E" w:rsidP="009E0F2E">
      <w:pPr>
        <w:pStyle w:val="aa"/>
        <w:numPr>
          <w:ilvl w:val="0"/>
          <w:numId w:val="236"/>
        </w:numPr>
        <w:spacing w:beforeLines="20" w:before="62" w:afterLines="20" w:after="62"/>
        <w:ind w:left="998" w:hanging="357"/>
        <w:rPr>
          <w:rFonts w:cs="Arial"/>
        </w:rPr>
      </w:pPr>
      <w:r w:rsidRPr="00600D59">
        <w:rPr>
          <w:rFonts w:cs="Arial"/>
        </w:rPr>
        <w:t xml:space="preserve">Σύζευξη Bluetooth </w:t>
      </w:r>
      <w:r w:rsidR="0027374D" w:rsidRPr="00600D59">
        <w:rPr>
          <w:rFonts w:cs="Arial"/>
        </w:rPr>
        <w:t>VCI</w:t>
      </w:r>
      <w:r w:rsidRPr="00600D59">
        <w:rPr>
          <w:rFonts w:cs="Arial"/>
        </w:rPr>
        <w:t xml:space="preserve"> — όταν το </w:t>
      </w:r>
      <w:r w:rsidR="0027374D" w:rsidRPr="00600D59">
        <w:rPr>
          <w:rFonts w:cs="Arial"/>
        </w:rPr>
        <w:t>VCI</w:t>
      </w:r>
      <w:r w:rsidRPr="00600D59">
        <w:rPr>
          <w:rFonts w:cs="Arial"/>
        </w:rPr>
        <w:t>2 είναι συζευγμένο με το tablet μέσω Bluetooth, η κατάσταση σύνδεσης εμφανίζεται ως «Συνδεδεμένο». Διαφορετικά, εμφανίζεται ως «Αποσυνδεδεμένο».</w:t>
      </w:r>
    </w:p>
    <w:p w14:paraId="0AEF5D98" w14:textId="4F500641" w:rsidR="009E0F2E" w:rsidRPr="00600D59" w:rsidRDefault="009E0F2E" w:rsidP="009E0F2E">
      <w:pPr>
        <w:pStyle w:val="aa"/>
        <w:numPr>
          <w:ilvl w:val="0"/>
          <w:numId w:val="236"/>
        </w:numPr>
        <w:spacing w:beforeLines="20" w:before="62" w:afterLines="20" w:after="62"/>
        <w:ind w:left="998" w:hanging="357"/>
        <w:rPr>
          <w:rFonts w:cs="Arial"/>
        </w:rPr>
      </w:pPr>
      <w:r w:rsidRPr="00600D59">
        <w:rPr>
          <w:rFonts w:cs="Arial"/>
        </w:rPr>
        <w:t xml:space="preserve">Σύζευξη Bluetooth </w:t>
      </w:r>
      <w:r w:rsidR="00A31B47" w:rsidRPr="00600D59">
        <w:rPr>
          <w:rFonts w:cs="Arial"/>
        </w:rPr>
        <w:t>B</w:t>
      </w:r>
      <w:r w:rsidRPr="00600D59">
        <w:rPr>
          <w:rFonts w:cs="Arial"/>
        </w:rPr>
        <w:t>AS — όταν γίνει σύζευξη με μια συσκευή δοκιμής μπαταρίας μέσω Bluetooth, η κατάσταση σύνδεσης εμφανίζεται ως «Συνδεδεμένη». Διαφορετικά, εμφανίζεται ως «Αποσυνδεδεμένη».</w:t>
      </w:r>
    </w:p>
    <w:p w14:paraId="1BE6456C" w14:textId="1D04AD9C" w:rsidR="009E0F2E" w:rsidRPr="00600D59" w:rsidRDefault="009E0F2E" w:rsidP="009E0F2E">
      <w:pPr>
        <w:pStyle w:val="aa"/>
        <w:numPr>
          <w:ilvl w:val="0"/>
          <w:numId w:val="236"/>
        </w:numPr>
        <w:spacing w:beforeLines="20" w:before="62" w:afterLines="20" w:after="62"/>
        <w:ind w:left="998" w:hanging="357"/>
        <w:rPr>
          <w:rFonts w:cs="Arial"/>
        </w:rPr>
      </w:pPr>
      <w:r w:rsidRPr="00600D59">
        <w:rPr>
          <w:rFonts w:cs="Arial"/>
        </w:rPr>
        <w:t xml:space="preserve">Ενημέρωση </w:t>
      </w:r>
      <w:r w:rsidR="0027374D" w:rsidRPr="00600D59">
        <w:rPr>
          <w:rFonts w:cs="Arial"/>
        </w:rPr>
        <w:t>VCI</w:t>
      </w:r>
      <w:r w:rsidRPr="00600D59">
        <w:rPr>
          <w:rFonts w:cs="Arial"/>
        </w:rPr>
        <w:t xml:space="preserve"> — συνδέει το </w:t>
      </w:r>
      <w:r w:rsidR="0027374D" w:rsidRPr="00600D59">
        <w:rPr>
          <w:rFonts w:cs="Arial"/>
        </w:rPr>
        <w:t>VCI</w:t>
      </w:r>
      <w:r w:rsidRPr="00600D59">
        <w:rPr>
          <w:rFonts w:cs="Arial"/>
        </w:rPr>
        <w:t xml:space="preserve">2 με το διαγνωστικό tablet και, στη συνέχεια, ενημερώνει το υλικολογισμικό </w:t>
      </w:r>
      <w:r w:rsidR="0027374D" w:rsidRPr="00600D59">
        <w:rPr>
          <w:rFonts w:cs="Arial"/>
        </w:rPr>
        <w:t>VCI</w:t>
      </w:r>
      <w:r w:rsidRPr="00600D59">
        <w:rPr>
          <w:rFonts w:cs="Arial"/>
        </w:rPr>
        <w:t>2 μέσω του tablet.</w:t>
      </w:r>
    </w:p>
    <w:p w14:paraId="6C01F25C" w14:textId="201B41FC" w:rsidR="009E0F2E" w:rsidRPr="00600D59" w:rsidRDefault="009E0F2E" w:rsidP="009E0F2E">
      <w:pPr>
        <w:pStyle w:val="aa"/>
        <w:numPr>
          <w:ilvl w:val="0"/>
          <w:numId w:val="236"/>
        </w:numPr>
        <w:spacing w:beforeLines="20" w:before="62" w:afterLines="20" w:after="62"/>
        <w:ind w:left="998" w:hanging="357"/>
        <w:rPr>
          <w:rFonts w:cs="Arial"/>
        </w:rPr>
      </w:pPr>
      <w:r w:rsidRPr="00600D59">
        <w:rPr>
          <w:rFonts w:cs="Arial"/>
        </w:rPr>
        <w:t xml:space="preserve">Ενημέρωση </w:t>
      </w:r>
      <w:r w:rsidR="00A31B47" w:rsidRPr="00600D59">
        <w:rPr>
          <w:rFonts w:cs="Arial"/>
        </w:rPr>
        <w:t>B</w:t>
      </w:r>
      <w:r w:rsidRPr="00600D59">
        <w:rPr>
          <w:rFonts w:cs="Arial"/>
        </w:rPr>
        <w:t>AS — συνδέει τη συσκευή δοκιμής μπαταρίας με το διαγνωστικό tablet και, στη συνέχεια, ενημερώνει το υλικολογισμικό της συσκευής δοκιμής μπαταρίας μέσω του tablet.</w:t>
      </w:r>
    </w:p>
    <w:p w14:paraId="21BBA11E" w14:textId="6F77311C" w:rsidR="009E0F2E" w:rsidRPr="00600D59" w:rsidRDefault="009E0F2E" w:rsidP="009E0F2E">
      <w:pPr>
        <w:pStyle w:val="aa"/>
        <w:numPr>
          <w:ilvl w:val="0"/>
          <w:numId w:val="235"/>
        </w:numPr>
        <w:spacing w:beforeLines="20" w:before="62" w:afterLines="20" w:after="62"/>
        <w:ind w:left="641" w:hanging="357"/>
        <w:rPr>
          <w:rFonts w:cs="Arial"/>
        </w:rPr>
      </w:pPr>
      <w:r w:rsidRPr="00600D59">
        <w:rPr>
          <w:rFonts w:cs="Arial"/>
          <w:b/>
        </w:rPr>
        <w:lastRenderedPageBreak/>
        <w:t>Ρυθμίσεις</w:t>
      </w:r>
      <w:r w:rsidR="00233E7B" w:rsidRPr="00600D59">
        <w:rPr>
          <w:rFonts w:cs="Arial"/>
          <w:b/>
        </w:rPr>
        <w:t>:</w:t>
      </w:r>
      <w:r w:rsidRPr="00600D59">
        <w:rPr>
          <w:rFonts w:cs="Arial"/>
        </w:rPr>
        <w:t xml:space="preserve"> Αυτή η ενότητα σάς επιτρέπει να διαχειριστείτε την ασύρματη σύζευξη ή να ρυθμίσετε τη σύνδεση δικτύου. Αλλάξτε το κουμπί </w:t>
      </w:r>
      <w:r w:rsidRPr="00600D59">
        <w:rPr>
          <w:rFonts w:cs="Arial"/>
          <w:b/>
          <w:bCs/>
        </w:rPr>
        <w:t>ON/OFF στη θέση ON</w:t>
      </w:r>
      <w:r w:rsidR="00233E7B" w:rsidRPr="00600D59">
        <w:rPr>
          <w:rFonts w:cs="Arial"/>
          <w:b/>
          <w:bCs/>
        </w:rPr>
        <w:t>.</w:t>
      </w:r>
      <w:r w:rsidRPr="00600D59">
        <w:rPr>
          <w:rFonts w:cs="Arial"/>
        </w:rPr>
        <w:t xml:space="preserve"> </w:t>
      </w:r>
      <w:bookmarkStart w:id="614" w:name="OLE_LINK58"/>
      <w:r w:rsidRPr="00600D59">
        <w:rPr>
          <w:rFonts w:cs="Arial"/>
        </w:rPr>
        <w:t>Θα εμφανιστούν οι διαθέσιμες συσκευές για σύζευξη</w:t>
      </w:r>
      <w:bookmarkEnd w:id="614"/>
      <w:r w:rsidR="00233E7B" w:rsidRPr="00600D59">
        <w:rPr>
          <w:rFonts w:cs="Arial"/>
        </w:rPr>
        <w:t>.</w:t>
      </w:r>
      <w:r w:rsidRPr="00600D59">
        <w:rPr>
          <w:rFonts w:cs="Arial"/>
        </w:rPr>
        <w:t xml:space="preserve"> Πατήστε την απαραίτητη για να ξεκινήσει η σύζευξη.</w:t>
      </w:r>
    </w:p>
    <w:p w14:paraId="3620D2BE" w14:textId="77777777" w:rsidR="009E0F2E" w:rsidRPr="00600D59" w:rsidRDefault="009E0F2E" w:rsidP="009E0F2E">
      <w:pPr>
        <w:pStyle w:val="20"/>
        <w:spacing w:before="312" w:after="156"/>
        <w:rPr>
          <w:rFonts w:cs="Arial"/>
        </w:rPr>
      </w:pPr>
      <w:bookmarkStart w:id="615" w:name="_Wi-Fi_Connection"/>
      <w:bookmarkStart w:id="616" w:name="_Toc13599315"/>
      <w:bookmarkStart w:id="617" w:name="_Toc38114425"/>
      <w:bookmarkStart w:id="618" w:name="_Ref118312854"/>
      <w:bookmarkStart w:id="619" w:name="_Ref118312857"/>
      <w:bookmarkEnd w:id="615"/>
      <w:r w:rsidRPr="00600D59">
        <w:rPr>
          <w:rFonts w:cs="Arial"/>
        </w:rPr>
        <w:t xml:space="preserve"> </w:t>
      </w:r>
      <w:bookmarkStart w:id="620" w:name="_Ref119312253"/>
      <w:bookmarkStart w:id="621" w:name="_Toc159436378"/>
      <w:bookmarkStart w:id="622" w:name="_Toc204006098"/>
      <w:r w:rsidRPr="00600D59">
        <w:rPr>
          <w:rFonts w:cs="Arial"/>
        </w:rPr>
        <w:t>Σύνδεση Wi-Fi</w:t>
      </w:r>
      <w:bookmarkEnd w:id="616"/>
      <w:bookmarkEnd w:id="617"/>
      <w:bookmarkEnd w:id="618"/>
      <w:bookmarkEnd w:id="619"/>
      <w:bookmarkEnd w:id="620"/>
      <w:bookmarkEnd w:id="621"/>
      <w:bookmarkEnd w:id="622"/>
    </w:p>
    <w:p w14:paraId="24418A82" w14:textId="3BB42E94" w:rsidR="009E0F2E" w:rsidRPr="00600D59" w:rsidRDefault="009E0F2E" w:rsidP="009E0F2E">
      <w:pPr>
        <w:pStyle w:val="BodytextUserManual"/>
        <w:spacing w:before="156" w:after="156"/>
      </w:pPr>
      <w:r w:rsidRPr="00600D59">
        <w:rPr>
          <w:szCs w:val="18"/>
        </w:rPr>
        <w:t xml:space="preserve">Η σύνδεση Wi-Fi είναι μια προηγμένη λειτουργία για γρήγορη σύνδεση με το </w:t>
      </w:r>
      <w:r w:rsidR="0027374D" w:rsidRPr="00600D59">
        <w:rPr>
          <w:szCs w:val="18"/>
        </w:rPr>
        <w:t>VCI</w:t>
      </w:r>
      <w:r w:rsidRPr="00600D59">
        <w:rPr>
          <w:szCs w:val="18"/>
        </w:rPr>
        <w:t xml:space="preserve">2. Δεδομένου ότι η σύνδεση Wi-Fi υποστηρίζει 5G, το tablet MaxiSys </w:t>
      </w:r>
      <w:r w:rsidRPr="00600D59">
        <w:rPr>
          <w:rFonts w:eastAsia="ArialMT"/>
          <w:szCs w:val="18"/>
        </w:rPr>
        <w:t xml:space="preserve">και </w:t>
      </w:r>
      <w:r w:rsidRPr="00600D59">
        <w:t xml:space="preserve">το </w:t>
      </w:r>
      <w:r w:rsidR="0027374D" w:rsidRPr="00600D59">
        <w:t>VCI</w:t>
      </w:r>
      <w:r w:rsidRPr="00600D59">
        <w:t xml:space="preserve">2 </w:t>
      </w:r>
      <w:r w:rsidRPr="00600D59">
        <w:rPr>
          <w:rFonts w:eastAsia="ArialMT"/>
          <w:szCs w:val="18"/>
        </w:rPr>
        <w:t>μοιράζονται μια ταχύτερη και</w:t>
      </w:r>
      <w:r w:rsidRPr="00600D59">
        <w:rPr>
          <w:szCs w:val="18"/>
        </w:rPr>
        <w:t xml:space="preserve"> </w:t>
      </w:r>
      <w:r w:rsidRPr="00600D59">
        <w:rPr>
          <w:rFonts w:eastAsia="ArialMT"/>
          <w:szCs w:val="18"/>
        </w:rPr>
        <w:t>πιο σταθερή σύνδεση όταν χρησιμοποιείτε αυτήν τη μέθοδο επικοινωνίας</w:t>
      </w:r>
      <w:r w:rsidR="00233E7B" w:rsidRPr="00600D59">
        <w:rPr>
          <w:rFonts w:eastAsia="ArialMT"/>
          <w:szCs w:val="18"/>
        </w:rPr>
        <w:t>.</w:t>
      </w:r>
    </w:p>
    <w:p w14:paraId="0EA7882F" w14:textId="615E801A"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 xml:space="preserve">Για να συνδέσετε το </w:t>
      </w:r>
      <w:r w:rsidR="0027374D" w:rsidRPr="00600D59">
        <w:rPr>
          <w:rFonts w:cs="Arial"/>
          <w:b/>
        </w:rPr>
        <w:t>VCI</w:t>
      </w:r>
      <w:r w:rsidRPr="00600D59">
        <w:rPr>
          <w:rFonts w:cs="Arial"/>
          <w:b/>
        </w:rPr>
        <w:t>2 στο tablet μέσω Wi-Fi</w:t>
      </w:r>
    </w:p>
    <w:p w14:paraId="4C20323D" w14:textId="77777777"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Ενεργοποιήστε το tablet.</w:t>
      </w:r>
    </w:p>
    <w:p w14:paraId="0A34383A" w14:textId="25871631"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 xml:space="preserve">Συνδέστε το άκρο 26 ακίδων του κύριου καλωδίου στην υποδοχή δεδομένων οχήματος του </w:t>
      </w:r>
      <w:r w:rsidR="0027374D" w:rsidRPr="00600D59">
        <w:rPr>
          <w:rFonts w:cs="Arial"/>
        </w:rPr>
        <w:t>VCI</w:t>
      </w:r>
      <w:r w:rsidRPr="00600D59">
        <w:rPr>
          <w:rFonts w:cs="Arial"/>
        </w:rPr>
        <w:t>2.</w:t>
      </w:r>
    </w:p>
    <w:p w14:paraId="105DADA3" w14:textId="77777777"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Συνδέστε το άκρο 16 ακίδων του κύριου καλωδίου στην υποδοχή σύνδεσης δεδομένων οχήματος (DLC).</w:t>
      </w:r>
    </w:p>
    <w:p w14:paraId="74DB1244" w14:textId="0A57E30D"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 xml:space="preserve">Πατήστε </w:t>
      </w:r>
      <w:r w:rsidR="0027374D" w:rsidRPr="00600D59">
        <w:rPr>
          <w:rFonts w:cs="Arial"/>
          <w:b/>
        </w:rPr>
        <w:t>VCI</w:t>
      </w:r>
      <w:r w:rsidRPr="00600D59">
        <w:rPr>
          <w:rFonts w:cs="Arial"/>
          <w:b/>
        </w:rPr>
        <w:t xml:space="preserve"> Manager </w:t>
      </w:r>
      <w:r w:rsidRPr="00600D59">
        <w:rPr>
          <w:rFonts w:cs="Arial"/>
        </w:rPr>
        <w:t>στο μενού εργασιών MaxiSys του tablet.</w:t>
      </w:r>
    </w:p>
    <w:p w14:paraId="1358A28F" w14:textId="021730F2" w:rsidR="009E0F2E" w:rsidRPr="00600D59" w:rsidRDefault="00600D59" w:rsidP="009E0F2E">
      <w:pPr>
        <w:pStyle w:val="aa"/>
        <w:numPr>
          <w:ilvl w:val="0"/>
          <w:numId w:val="238"/>
        </w:numPr>
        <w:spacing w:beforeLines="20" w:before="62" w:afterLines="20" w:after="62"/>
        <w:ind w:left="1015" w:hanging="357"/>
        <w:rPr>
          <w:rFonts w:cs="Arial"/>
        </w:rPr>
      </w:pPr>
      <w:r w:rsidRPr="00600D59">
        <w:rPr>
          <w:rFonts w:eastAsiaTheme="minorEastAsia" w:cs="Arial"/>
          <w:szCs w:val="18"/>
        </w:rPr>
        <w:t xml:space="preserve">Πατήστε το </w:t>
      </w:r>
      <w:r w:rsidRPr="00600D59">
        <w:rPr>
          <w:rFonts w:eastAsiaTheme="minorEastAsia" w:cs="Arial"/>
          <w:b/>
          <w:szCs w:val="18"/>
        </w:rPr>
        <w:t>Wi-Fi</w:t>
      </w:r>
      <w:r w:rsidRPr="00600D59">
        <w:rPr>
          <w:rFonts w:eastAsiaTheme="minorEastAsia" w:cs="Arial"/>
          <w:szCs w:val="18"/>
        </w:rPr>
        <w:t xml:space="preserve"> επιλογή στην αριστερή στήλη.</w:t>
      </w:r>
    </w:p>
    <w:p w14:paraId="4A60F222" w14:textId="5FF3792F" w:rsidR="009E0F2E" w:rsidRPr="00600D59" w:rsidRDefault="00600D59" w:rsidP="009E0F2E">
      <w:pPr>
        <w:pStyle w:val="aa"/>
        <w:numPr>
          <w:ilvl w:val="0"/>
          <w:numId w:val="238"/>
        </w:numPr>
        <w:spacing w:beforeLines="20" w:before="62" w:afterLines="20" w:after="62"/>
        <w:ind w:left="1015" w:hanging="357"/>
        <w:rPr>
          <w:rFonts w:cs="Arial"/>
        </w:rPr>
      </w:pPr>
      <w:r w:rsidRPr="00600D59">
        <w:rPr>
          <w:rFonts w:eastAsia="Times New Roman" w:cs="Arial"/>
          <w:szCs w:val="18"/>
          <w:lang w:val="en-US"/>
        </w:rPr>
        <w:t>Αλλάξτε</w:t>
      </w:r>
      <w:r w:rsidRPr="00600D59">
        <w:rPr>
          <w:rFonts w:eastAsia="Times New Roman" w:cs="Arial"/>
          <w:szCs w:val="18"/>
        </w:rPr>
        <w:t xml:space="preserve"> </w:t>
      </w:r>
      <w:r w:rsidRPr="00600D59">
        <w:rPr>
          <w:rFonts w:eastAsia="Times New Roman" w:cs="Arial"/>
          <w:szCs w:val="18"/>
          <w:lang w:val="en-US"/>
        </w:rPr>
        <w:t>το</w:t>
      </w:r>
      <w:r w:rsidRPr="00600D59">
        <w:rPr>
          <w:rFonts w:eastAsia="Times New Roman" w:cs="Arial"/>
          <w:szCs w:val="18"/>
        </w:rPr>
        <w:t xml:space="preserve"> </w:t>
      </w:r>
      <w:r w:rsidRPr="00600D59">
        <w:rPr>
          <w:rFonts w:eastAsia="Times New Roman" w:cs="Arial"/>
          <w:szCs w:val="18"/>
          <w:lang w:val="en-US"/>
        </w:rPr>
        <w:t>κουμπί</w:t>
      </w:r>
      <w:r w:rsidRPr="00600D59">
        <w:rPr>
          <w:rFonts w:eastAsia="Times New Roman" w:cs="Arial"/>
          <w:szCs w:val="18"/>
        </w:rPr>
        <w:t xml:space="preserve"> </w:t>
      </w:r>
      <w:r w:rsidRPr="00600D59">
        <w:rPr>
          <w:rFonts w:eastAsia="Times New Roman" w:cs="Arial"/>
          <w:b/>
          <w:szCs w:val="18"/>
          <w:lang w:val="en-US"/>
        </w:rPr>
        <w:t>ON</w:t>
      </w:r>
      <w:r w:rsidRPr="00600D59">
        <w:rPr>
          <w:rFonts w:eastAsia="Times New Roman" w:cs="Arial"/>
          <w:b/>
          <w:szCs w:val="18"/>
        </w:rPr>
        <w:t>/</w:t>
      </w:r>
      <w:r w:rsidRPr="00600D59">
        <w:rPr>
          <w:rFonts w:eastAsia="Times New Roman" w:cs="Arial"/>
          <w:b/>
          <w:szCs w:val="18"/>
          <w:lang w:val="en-US"/>
        </w:rPr>
        <w:t>OFF</w:t>
      </w:r>
      <w:r w:rsidRPr="00600D59">
        <w:rPr>
          <w:rFonts w:eastAsia="Times New Roman" w:cs="Arial"/>
          <w:b/>
          <w:szCs w:val="18"/>
        </w:rPr>
        <w:t xml:space="preserve"> </w:t>
      </w:r>
      <w:r w:rsidRPr="00600D59">
        <w:rPr>
          <w:rFonts w:eastAsiaTheme="minorEastAsia" w:cs="Arial"/>
          <w:szCs w:val="18"/>
          <w:lang w:val="en-US"/>
        </w:rPr>
        <w:t>στη</w:t>
      </w:r>
      <w:r w:rsidRPr="00600D59">
        <w:rPr>
          <w:rFonts w:eastAsiaTheme="minorEastAsia" w:cs="Arial"/>
          <w:szCs w:val="18"/>
        </w:rPr>
        <w:t xml:space="preserve"> </w:t>
      </w:r>
      <w:r w:rsidRPr="00600D59">
        <w:rPr>
          <w:rFonts w:eastAsiaTheme="minorEastAsia" w:cs="Arial"/>
          <w:szCs w:val="18"/>
          <w:lang w:val="en-US"/>
        </w:rPr>
        <w:t>θέση</w:t>
      </w:r>
      <w:r w:rsidRPr="00600D59">
        <w:rPr>
          <w:rFonts w:eastAsiaTheme="minorEastAsia" w:cs="Arial"/>
          <w:szCs w:val="18"/>
        </w:rPr>
        <w:t xml:space="preserve"> </w:t>
      </w:r>
      <w:r w:rsidRPr="00600D59">
        <w:rPr>
          <w:rFonts w:eastAsiaTheme="minorEastAsia" w:cs="Arial"/>
          <w:b/>
          <w:szCs w:val="18"/>
          <w:lang w:val="en-US"/>
        </w:rPr>
        <w:t>ON</w:t>
      </w:r>
      <w:r w:rsidRPr="00600D59">
        <w:rPr>
          <w:rFonts w:eastAsiaTheme="minorEastAsia" w:cs="Arial"/>
          <w:b/>
          <w:szCs w:val="18"/>
        </w:rPr>
        <w:t>.</w:t>
      </w:r>
      <w:r w:rsidRPr="00600D59">
        <w:rPr>
          <w:rFonts w:eastAsiaTheme="minorEastAsia" w:cs="Arial"/>
          <w:szCs w:val="18"/>
        </w:rPr>
        <w:t xml:space="preserve"> </w:t>
      </w:r>
      <w:r w:rsidRPr="00600D59">
        <w:rPr>
          <w:rFonts w:eastAsiaTheme="minorEastAsia" w:cs="Arial"/>
          <w:szCs w:val="18"/>
          <w:lang w:val="en-US"/>
        </w:rPr>
        <w:t>Πατήστε</w:t>
      </w:r>
      <w:r w:rsidRPr="00600D59">
        <w:rPr>
          <w:rFonts w:eastAsiaTheme="minorEastAsia" w:cs="Arial"/>
          <w:szCs w:val="18"/>
        </w:rPr>
        <w:t xml:space="preserve"> </w:t>
      </w:r>
      <w:r w:rsidRPr="00600D59">
        <w:rPr>
          <w:rFonts w:eastAsiaTheme="minorEastAsia" w:cs="Arial"/>
          <w:b/>
          <w:szCs w:val="18"/>
          <w:lang w:val="en-US"/>
        </w:rPr>
        <w:t>Σάρωση</w:t>
      </w:r>
      <w:r w:rsidRPr="00600D59">
        <w:rPr>
          <w:rFonts w:eastAsiaTheme="minorEastAsia" w:cs="Arial"/>
          <w:b/>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επάνω</w:t>
      </w:r>
      <w:r w:rsidRPr="00600D59">
        <w:rPr>
          <w:rFonts w:eastAsiaTheme="minorEastAsia" w:cs="Arial"/>
          <w:szCs w:val="18"/>
        </w:rPr>
        <w:t xml:space="preserve"> </w:t>
      </w:r>
      <w:r w:rsidRPr="00600D59">
        <w:rPr>
          <w:rFonts w:eastAsiaTheme="minorEastAsia" w:cs="Arial"/>
          <w:szCs w:val="18"/>
          <w:lang w:val="en-US"/>
        </w:rPr>
        <w:t>δεξιά</w:t>
      </w:r>
      <w:r w:rsidRPr="00600D59">
        <w:rPr>
          <w:rFonts w:eastAsiaTheme="minorEastAsia" w:cs="Arial"/>
          <w:szCs w:val="18"/>
        </w:rPr>
        <w:t xml:space="preserve"> </w:t>
      </w:r>
      <w:r w:rsidRPr="00600D59">
        <w:rPr>
          <w:rFonts w:eastAsiaTheme="minorEastAsia" w:cs="Arial"/>
          <w:szCs w:val="18"/>
          <w:lang w:val="en-US"/>
        </w:rPr>
        <w:t>γωνία</w:t>
      </w:r>
      <w:r w:rsidRPr="00600D59">
        <w:rPr>
          <w:rFonts w:eastAsiaTheme="minorEastAsia" w:cs="Arial"/>
          <w:szCs w:val="18"/>
        </w:rPr>
        <w:t xml:space="preserve">. </w:t>
      </w:r>
      <w:r w:rsidRPr="00600D59">
        <w:rPr>
          <w:rFonts w:eastAsiaTheme="minorEastAsia" w:cs="Arial"/>
          <w:szCs w:val="18"/>
          <w:lang w:val="en-US"/>
        </w:rPr>
        <w:t>Η</w:t>
      </w:r>
      <w:r w:rsidRPr="00600D59">
        <w:rPr>
          <w:rFonts w:eastAsiaTheme="minorEastAsia" w:cs="Arial"/>
          <w:szCs w:val="18"/>
        </w:rPr>
        <w:t xml:space="preserve"> </w:t>
      </w:r>
      <w:r w:rsidRPr="00600D59">
        <w:rPr>
          <w:rFonts w:eastAsiaTheme="minorEastAsia" w:cs="Arial"/>
          <w:szCs w:val="18"/>
          <w:lang w:val="en-US"/>
        </w:rPr>
        <w:t>συσκευή</w:t>
      </w:r>
      <w:r w:rsidRPr="00600D59">
        <w:rPr>
          <w:rFonts w:eastAsiaTheme="minorEastAsia" w:cs="Arial"/>
          <w:szCs w:val="18"/>
        </w:rPr>
        <w:t xml:space="preserve"> </w:t>
      </w:r>
      <w:r w:rsidRPr="00600D59">
        <w:rPr>
          <w:rFonts w:eastAsiaTheme="minorEastAsia" w:cs="Arial"/>
          <w:szCs w:val="18"/>
          <w:lang w:val="en-US"/>
        </w:rPr>
        <w:t>θα</w:t>
      </w:r>
      <w:r w:rsidRPr="00600D59">
        <w:rPr>
          <w:rFonts w:eastAsiaTheme="minorEastAsia" w:cs="Arial"/>
          <w:szCs w:val="18"/>
        </w:rPr>
        <w:t xml:space="preserve"> </w:t>
      </w:r>
      <w:r w:rsidRPr="00600D59">
        <w:rPr>
          <w:rFonts w:eastAsiaTheme="minorEastAsia" w:cs="Arial"/>
          <w:szCs w:val="18"/>
          <w:lang w:val="en-US"/>
        </w:rPr>
        <w:t>ξεκινήσει</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αναζήτηση</w:t>
      </w:r>
      <w:r w:rsidRPr="00600D59">
        <w:rPr>
          <w:rFonts w:eastAsiaTheme="minorEastAsia" w:cs="Arial"/>
          <w:szCs w:val="18"/>
        </w:rPr>
        <w:t xml:space="preserve"> </w:t>
      </w:r>
      <w:r w:rsidRPr="00600D59">
        <w:rPr>
          <w:rFonts w:eastAsiaTheme="minorEastAsia" w:cs="Arial"/>
          <w:szCs w:val="18"/>
          <w:lang w:val="en-US"/>
        </w:rPr>
        <w:t>για</w:t>
      </w:r>
      <w:r w:rsidRPr="00600D59">
        <w:rPr>
          <w:rFonts w:eastAsiaTheme="minorEastAsia" w:cs="Arial"/>
          <w:szCs w:val="18"/>
        </w:rPr>
        <w:t xml:space="preserve"> </w:t>
      </w:r>
      <w:r w:rsidRPr="00600D59">
        <w:rPr>
          <w:rFonts w:eastAsiaTheme="minorEastAsia" w:cs="Arial"/>
          <w:szCs w:val="18"/>
          <w:lang w:val="en-US"/>
        </w:rPr>
        <w:t>διαθέσιμες</w:t>
      </w:r>
      <w:r w:rsidRPr="00600D59">
        <w:rPr>
          <w:rFonts w:eastAsiaTheme="minorEastAsia" w:cs="Arial"/>
          <w:szCs w:val="18"/>
        </w:rPr>
        <w:t xml:space="preserve"> </w:t>
      </w:r>
      <w:r w:rsidRPr="00600D59">
        <w:rPr>
          <w:rFonts w:eastAsiaTheme="minorEastAsia" w:cs="Arial"/>
          <w:szCs w:val="18"/>
          <w:lang w:val="en-US"/>
        </w:rPr>
        <w:t>μονάδες</w:t>
      </w:r>
      <w:r w:rsidRPr="00600D59">
        <w:rPr>
          <w:rFonts w:eastAsiaTheme="minorEastAsia" w:cs="Arial"/>
          <w:szCs w:val="18"/>
        </w:rPr>
        <w:t>.</w:t>
      </w:r>
    </w:p>
    <w:p w14:paraId="0435E64F" w14:textId="7CBC8703"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 xml:space="preserve">Ανάλογα με τον τύπο </w:t>
      </w:r>
      <w:r w:rsidR="0027374D" w:rsidRPr="00600D59">
        <w:rPr>
          <w:rFonts w:cs="Arial"/>
        </w:rPr>
        <w:t>VCI</w:t>
      </w:r>
      <w:r w:rsidRPr="00600D59">
        <w:rPr>
          <w:rFonts w:cs="Arial"/>
        </w:rPr>
        <w:t>2 που χρησιμοποιείτε, το όνομα της συσκευής ενδέχεται να εμφανίζεται ως «Maxi» με επίθημα σειριακό αριθμό. Επιλέξτε την κατάλληλη συσκευή για σύνδεση.</w:t>
      </w:r>
    </w:p>
    <w:p w14:paraId="22D12404" w14:textId="77777777"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Όταν δημιουργηθεί η σύνδεση, η κατάσταση σύνδεσης εμφανίζεται ως «Συνδεδεμένη».</w:t>
      </w:r>
    </w:p>
    <w:p w14:paraId="4C5F7396" w14:textId="525B50B9"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 xml:space="preserve">Το κουμπί </w:t>
      </w:r>
      <w:r w:rsidR="0027374D" w:rsidRPr="00600D59">
        <w:rPr>
          <w:rFonts w:cs="Arial"/>
        </w:rPr>
        <w:t>VCI</w:t>
      </w:r>
      <w:r w:rsidRPr="00600D59">
        <w:rPr>
          <w:rFonts w:cs="Arial"/>
        </w:rPr>
        <w:t xml:space="preserve">2 στη γραμμή πλοήγησης συστήματος στο κάτω μέρος της οθόνης εμφανίζει ένα πράσινο εικονίδιο Wi-Fi, που υποδεικνύει ότι το tablet είναι συνδεδεμένο στο </w:t>
      </w:r>
      <w:r w:rsidR="0027374D" w:rsidRPr="00600D59">
        <w:rPr>
          <w:rFonts w:cs="Arial"/>
        </w:rPr>
        <w:t>VCI</w:t>
      </w:r>
      <w:r w:rsidRPr="00600D59">
        <w:rPr>
          <w:rFonts w:cs="Arial"/>
        </w:rPr>
        <w:t>2.</w:t>
      </w:r>
    </w:p>
    <w:p w14:paraId="04E21BEF" w14:textId="77777777" w:rsidR="009E0F2E" w:rsidRPr="00600D59" w:rsidRDefault="009E0F2E" w:rsidP="009E0F2E">
      <w:pPr>
        <w:pStyle w:val="aa"/>
        <w:numPr>
          <w:ilvl w:val="0"/>
          <w:numId w:val="238"/>
        </w:numPr>
        <w:spacing w:beforeLines="20" w:before="62" w:afterLines="20" w:after="62"/>
        <w:ind w:left="1015" w:hanging="357"/>
        <w:rPr>
          <w:rFonts w:cs="Arial"/>
        </w:rPr>
      </w:pPr>
      <w:r w:rsidRPr="00600D59">
        <w:rPr>
          <w:rFonts w:cs="Arial"/>
        </w:rPr>
        <w:t>Αγγίξτε ξανά τη συνδεδεμένη συσκευή για να αποσυνδέσετε τη συσκευή.</w:t>
      </w:r>
    </w:p>
    <w:p w14:paraId="71565C83" w14:textId="77777777" w:rsidR="009E0F2E" w:rsidRPr="00600D59" w:rsidRDefault="009E0F2E" w:rsidP="009E0F2E">
      <w:pPr>
        <w:pBdr>
          <w:top w:val="single" w:sz="6" w:space="1" w:color="auto"/>
          <w:bottom w:val="single" w:sz="6" w:space="1" w:color="auto"/>
        </w:pBdr>
        <w:spacing w:beforeLines="0" w:before="0" w:afterLines="0" w:after="0"/>
        <w:contextualSpacing/>
        <w:rPr>
          <w:rFonts w:cs="Arial"/>
          <w:b/>
        </w:rPr>
      </w:pPr>
      <w:r w:rsidRPr="00600D59">
        <w:rPr>
          <w:rFonts w:cs="Arial"/>
          <w:noProof/>
          <w:lang w:val="en-US"/>
        </w:rPr>
        <w:drawing>
          <wp:anchor distT="0" distB="0" distL="114300" distR="114300" simplePos="0" relativeHeight="252329984" behindDoc="0" locked="0" layoutInCell="1" allowOverlap="1" wp14:anchorId="4199154B" wp14:editId="28D2C20D">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3163ADF5" w14:textId="528D936B" w:rsidR="009E0F2E" w:rsidRPr="00600D59" w:rsidRDefault="009E0F2E" w:rsidP="00600D59">
      <w:pPr>
        <w:pBdr>
          <w:top w:val="single" w:sz="6" w:space="1" w:color="auto"/>
          <w:bottom w:val="single" w:sz="6" w:space="1" w:color="auto"/>
        </w:pBdr>
        <w:spacing w:beforeLines="0" w:before="0" w:afterLines="0" w:after="0"/>
        <w:contextualSpacing/>
        <w:rPr>
          <w:rFonts w:cs="Arial"/>
        </w:rPr>
      </w:pPr>
      <w:r w:rsidRPr="00600D59">
        <w:rPr>
          <w:rFonts w:eastAsia="Arial Unicode MS" w:cs="Arial"/>
          <w:szCs w:val="18"/>
        </w:rPr>
        <w:t>Για να εξασφαλίσετε γρήγορη σύνδεση, συνδεθείτε σε ένα σταθερό περιβάλλον δικτύου</w:t>
      </w:r>
      <w:r w:rsidR="00233E7B" w:rsidRPr="00600D59">
        <w:rPr>
          <w:rFonts w:eastAsia="Arial Unicode MS" w:cs="Arial"/>
          <w:szCs w:val="18"/>
        </w:rPr>
        <w:t>.</w:t>
      </w:r>
      <w:bookmarkStart w:id="623" w:name="_Ref367870118"/>
      <w:bookmarkStart w:id="624" w:name="_Ref367870122"/>
      <w:bookmarkStart w:id="625" w:name="_Ref367870120"/>
      <w:bookmarkStart w:id="626" w:name="_Toc451525813"/>
      <w:bookmarkStart w:id="627" w:name="_Toc13599314"/>
      <w:bookmarkStart w:id="628" w:name="_Toc38114426"/>
      <w:bookmarkStart w:id="629" w:name="_Ref118312816"/>
      <w:bookmarkStart w:id="630" w:name="_Ref118312818"/>
      <w:bookmarkStart w:id="631" w:name="_Ref119312219"/>
      <w:bookmarkStart w:id="632" w:name="_Toc13599316"/>
    </w:p>
    <w:p w14:paraId="273814FD" w14:textId="05C05552" w:rsidR="009E0F2E" w:rsidRPr="00600D59" w:rsidRDefault="009E0F2E" w:rsidP="009E0F2E">
      <w:pPr>
        <w:pStyle w:val="20"/>
        <w:spacing w:before="312" w:after="156"/>
        <w:rPr>
          <w:rFonts w:cs="Arial"/>
        </w:rPr>
      </w:pPr>
      <w:bookmarkStart w:id="633" w:name="_Ref159233019"/>
      <w:bookmarkStart w:id="634" w:name="_Ref159233024"/>
      <w:bookmarkStart w:id="635" w:name="_Toc159436379"/>
      <w:bookmarkStart w:id="636" w:name="_Toc204006099"/>
      <w:r w:rsidRPr="00600D59">
        <w:rPr>
          <w:rFonts w:cs="Arial"/>
        </w:rPr>
        <w:t xml:space="preserve">Σύζευξη </w:t>
      </w:r>
      <w:r w:rsidR="0027374D" w:rsidRPr="00600D59">
        <w:rPr>
          <w:rFonts w:cs="Arial"/>
        </w:rPr>
        <w:t>VCI</w:t>
      </w:r>
      <w:r w:rsidRPr="00600D59">
        <w:rPr>
          <w:rFonts w:cs="Arial"/>
        </w:rPr>
        <w:t xml:space="preserve"> Bluetooth</w:t>
      </w:r>
      <w:bookmarkEnd w:id="623"/>
      <w:bookmarkEnd w:id="624"/>
      <w:bookmarkEnd w:id="625"/>
      <w:bookmarkEnd w:id="626"/>
      <w:bookmarkEnd w:id="627"/>
      <w:bookmarkEnd w:id="628"/>
      <w:bookmarkEnd w:id="629"/>
      <w:bookmarkEnd w:id="630"/>
      <w:bookmarkEnd w:id="631"/>
      <w:bookmarkEnd w:id="633"/>
      <w:bookmarkEnd w:id="634"/>
      <w:bookmarkEnd w:id="635"/>
      <w:bookmarkEnd w:id="636"/>
    </w:p>
    <w:p w14:paraId="2D89E522" w14:textId="60783B7A" w:rsidR="009E0F2E" w:rsidRPr="00600D59" w:rsidRDefault="009E0F2E" w:rsidP="009E0F2E">
      <w:pPr>
        <w:pStyle w:val="BodytextUserManual"/>
        <w:spacing w:before="156" w:after="156"/>
      </w:pPr>
      <w:r w:rsidRPr="00600D59">
        <w:rPr>
          <w:rFonts w:eastAsia="Arial Unicode MS"/>
          <w:szCs w:val="18"/>
        </w:rPr>
        <w:t>Η σύζευξη Bluetooth είναι ο βασικός τρόπος για ασύρματη σύνδεση</w:t>
      </w:r>
      <w:r w:rsidR="00233E7B" w:rsidRPr="00600D59">
        <w:rPr>
          <w:rFonts w:eastAsia="Arial Unicode MS"/>
          <w:szCs w:val="18"/>
        </w:rPr>
        <w:t>.</w:t>
      </w:r>
      <w:r w:rsidRPr="00600D59">
        <w:t xml:space="preserve"> Το </w:t>
      </w:r>
      <w:r w:rsidR="0027374D" w:rsidRPr="00600D59">
        <w:t>VCI</w:t>
      </w:r>
      <w:r w:rsidRPr="00600D59">
        <w:t>2 πρέπει να είναι συνδεδεμένο είτε σε ένα όχημα είτε σε μια διαθέσιμη πηγή τροφοδοσίας, ώστε να τροφοδοτείται κατά τη διάρκεια της διαδικασίας συγχρονισμού. Βεβαιωθείτε ότι το tablet διαθέτει φορτισμένη μπαταρία ή είναι συνδεδεμένο σε τροφοδοσία AC/DC.</w:t>
      </w:r>
    </w:p>
    <w:p w14:paraId="1E281E2C" w14:textId="204BCB0E"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lastRenderedPageBreak/>
        <w:t xml:space="preserve">Για να συνδέσετε το </w:t>
      </w:r>
      <w:r w:rsidR="0027374D" w:rsidRPr="00600D59">
        <w:rPr>
          <w:rFonts w:cs="Arial"/>
          <w:b/>
        </w:rPr>
        <w:t>VCI</w:t>
      </w:r>
      <w:r w:rsidRPr="00600D59">
        <w:rPr>
          <w:rFonts w:cs="Arial"/>
          <w:b/>
        </w:rPr>
        <w:t>2 με το tablet</w:t>
      </w:r>
    </w:p>
    <w:p w14:paraId="041A4924" w14:textId="77777777"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Ενεργοποιήστε το tablet.</w:t>
      </w:r>
    </w:p>
    <w:p w14:paraId="7F74A4AB" w14:textId="7A8CA4F8" w:rsidR="009E0F2E" w:rsidRPr="00600D59" w:rsidRDefault="009E0F2E" w:rsidP="009E0F2E">
      <w:pPr>
        <w:pStyle w:val="aa"/>
        <w:numPr>
          <w:ilvl w:val="0"/>
          <w:numId w:val="237"/>
        </w:numPr>
        <w:spacing w:beforeLines="20" w:before="62" w:afterLines="20" w:after="62"/>
        <w:ind w:left="998" w:hanging="357"/>
        <w:rPr>
          <w:rFonts w:cs="Arial"/>
        </w:rPr>
      </w:pPr>
      <w:bookmarkStart w:id="637" w:name="OLE_LINK11"/>
      <w:bookmarkStart w:id="638" w:name="OLE_LINK12"/>
      <w:r w:rsidRPr="00600D59">
        <w:rPr>
          <w:rFonts w:cs="Arial"/>
        </w:rPr>
        <w:t xml:space="preserve">Συνδέστε το άκρο 26 ακίδων του κύριου καλωδίου στην υποδοχή δεδομένων οχήματος της </w:t>
      </w:r>
      <w:r w:rsidR="000223A6">
        <w:rPr>
          <w:rFonts w:cs="Arial"/>
        </w:rPr>
        <w:t>VCI2</w:t>
      </w:r>
      <w:bookmarkEnd w:id="637"/>
      <w:bookmarkEnd w:id="638"/>
      <w:r w:rsidR="00233E7B" w:rsidRPr="00600D59">
        <w:rPr>
          <w:rFonts w:cs="Arial"/>
        </w:rPr>
        <w:t>.</w:t>
      </w:r>
    </w:p>
    <w:p w14:paraId="38DE35F9" w14:textId="77777777"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Συνδέστε το άκρο 16 ακίδων του κύριου καλωδίου στην υποδοχή σύνδεσης δεδομένων οχήματος (DLC).</w:t>
      </w:r>
    </w:p>
    <w:p w14:paraId="3FC9630E" w14:textId="53ACFA47"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 xml:space="preserve">Πατήστε </w:t>
      </w:r>
      <w:r w:rsidR="0027374D" w:rsidRPr="00600D59">
        <w:rPr>
          <w:rFonts w:cs="Arial"/>
          <w:b/>
        </w:rPr>
        <w:t>VCI</w:t>
      </w:r>
      <w:r w:rsidRPr="00600D59">
        <w:rPr>
          <w:rFonts w:cs="Arial"/>
          <w:b/>
        </w:rPr>
        <w:t xml:space="preserve"> Manager </w:t>
      </w:r>
      <w:r w:rsidRPr="00600D59">
        <w:rPr>
          <w:rFonts w:cs="Arial"/>
        </w:rPr>
        <w:t>στο μενού εργασιών MaxiSys του tablet.</w:t>
      </w:r>
    </w:p>
    <w:p w14:paraId="2BE9E282" w14:textId="20845521" w:rsidR="009E0F2E" w:rsidRPr="00600D59" w:rsidRDefault="00600D59" w:rsidP="009E0F2E">
      <w:pPr>
        <w:pStyle w:val="aa"/>
        <w:numPr>
          <w:ilvl w:val="0"/>
          <w:numId w:val="237"/>
        </w:numPr>
        <w:spacing w:beforeLines="20" w:before="62" w:afterLines="20" w:after="62"/>
        <w:ind w:left="998" w:hanging="357"/>
        <w:rPr>
          <w:rFonts w:cs="Arial"/>
        </w:rPr>
      </w:pPr>
      <w:r w:rsidRPr="00600D59">
        <w:rPr>
          <w:rFonts w:eastAsiaTheme="minorEastAsia" w:cs="Arial"/>
          <w:szCs w:val="18"/>
        </w:rPr>
        <w:t xml:space="preserve">Πατήστε την επιλογή </w:t>
      </w:r>
      <w:r w:rsidRPr="00600D59">
        <w:rPr>
          <w:rFonts w:eastAsiaTheme="minorEastAsia" w:cs="Arial"/>
          <w:b/>
          <w:bCs/>
          <w:szCs w:val="18"/>
        </w:rPr>
        <w:t xml:space="preserve">VCI BT </w:t>
      </w:r>
      <w:r w:rsidRPr="00600D59">
        <w:rPr>
          <w:rFonts w:eastAsiaTheme="minorEastAsia" w:cs="Arial"/>
          <w:szCs w:val="18"/>
        </w:rPr>
        <w:t>στην αριστερή στήλη.</w:t>
      </w:r>
    </w:p>
    <w:p w14:paraId="46A36793" w14:textId="32121F9F" w:rsidR="009E0F2E" w:rsidRPr="00600D59" w:rsidRDefault="00600D59" w:rsidP="009E0F2E">
      <w:pPr>
        <w:pStyle w:val="aa"/>
        <w:numPr>
          <w:ilvl w:val="0"/>
          <w:numId w:val="237"/>
        </w:numPr>
        <w:spacing w:beforeLines="20" w:before="62" w:afterLines="20" w:after="62"/>
        <w:ind w:left="998" w:hanging="357"/>
        <w:rPr>
          <w:rFonts w:cs="Arial"/>
        </w:rPr>
      </w:pPr>
      <w:r w:rsidRPr="00600D59">
        <w:rPr>
          <w:rFonts w:eastAsia="Times New Roman" w:cs="Arial"/>
          <w:szCs w:val="18"/>
          <w:lang w:val="en-US"/>
        </w:rPr>
        <w:t>Αλλάξτε</w:t>
      </w:r>
      <w:r w:rsidRPr="00600D59">
        <w:rPr>
          <w:rFonts w:eastAsia="Times New Roman" w:cs="Arial"/>
          <w:szCs w:val="18"/>
        </w:rPr>
        <w:t xml:space="preserve"> </w:t>
      </w:r>
      <w:r w:rsidRPr="00600D59">
        <w:rPr>
          <w:rFonts w:eastAsia="Times New Roman" w:cs="Arial"/>
          <w:szCs w:val="18"/>
          <w:lang w:val="en-US"/>
        </w:rPr>
        <w:t>το</w:t>
      </w:r>
      <w:r w:rsidRPr="00600D59">
        <w:rPr>
          <w:rFonts w:eastAsia="Times New Roman" w:cs="Arial"/>
          <w:szCs w:val="18"/>
        </w:rPr>
        <w:t xml:space="preserve"> </w:t>
      </w:r>
      <w:r w:rsidRPr="00600D59">
        <w:rPr>
          <w:rFonts w:eastAsia="Times New Roman" w:cs="Arial"/>
          <w:szCs w:val="18"/>
          <w:lang w:val="en-US"/>
        </w:rPr>
        <w:t>κουμπί</w:t>
      </w:r>
      <w:r w:rsidRPr="00600D59">
        <w:rPr>
          <w:rFonts w:eastAsia="Times New Roman" w:cs="Arial"/>
          <w:szCs w:val="18"/>
        </w:rPr>
        <w:t xml:space="preserve"> </w:t>
      </w:r>
      <w:r w:rsidRPr="00600D59">
        <w:rPr>
          <w:rFonts w:eastAsia="Times New Roman" w:cs="Arial"/>
          <w:b/>
          <w:szCs w:val="18"/>
          <w:lang w:val="en-US"/>
        </w:rPr>
        <w:t>ON</w:t>
      </w:r>
      <w:r w:rsidRPr="00600D59">
        <w:rPr>
          <w:rFonts w:eastAsia="Times New Roman" w:cs="Arial"/>
          <w:b/>
          <w:szCs w:val="18"/>
        </w:rPr>
        <w:t>/</w:t>
      </w:r>
      <w:r w:rsidRPr="00600D59">
        <w:rPr>
          <w:rFonts w:eastAsia="Times New Roman" w:cs="Arial"/>
          <w:b/>
          <w:szCs w:val="18"/>
          <w:lang w:val="en-US"/>
        </w:rPr>
        <w:t>OFF</w:t>
      </w:r>
      <w:r w:rsidRPr="00600D59">
        <w:rPr>
          <w:rFonts w:eastAsia="Times New Roman" w:cs="Arial"/>
          <w:b/>
          <w:szCs w:val="18"/>
        </w:rPr>
        <w:t xml:space="preserve"> </w:t>
      </w:r>
      <w:r w:rsidRPr="00600D59">
        <w:rPr>
          <w:rFonts w:cs="Arial"/>
          <w:szCs w:val="18"/>
          <w:lang w:val="en-US"/>
        </w:rPr>
        <w:t>στη</w:t>
      </w:r>
      <w:r w:rsidRPr="00600D59">
        <w:rPr>
          <w:rFonts w:cs="Arial"/>
          <w:szCs w:val="18"/>
        </w:rPr>
        <w:t xml:space="preserve"> </w:t>
      </w:r>
      <w:r w:rsidRPr="00600D59">
        <w:rPr>
          <w:rFonts w:cs="Arial"/>
          <w:b/>
          <w:szCs w:val="18"/>
          <w:lang w:val="en-US"/>
        </w:rPr>
        <w:t>θέση</w:t>
      </w:r>
      <w:r w:rsidRPr="00600D59">
        <w:rPr>
          <w:rFonts w:cs="Arial"/>
          <w:b/>
          <w:szCs w:val="18"/>
        </w:rPr>
        <w:t xml:space="preserve"> </w:t>
      </w:r>
      <w:r w:rsidRPr="00600D59">
        <w:rPr>
          <w:rFonts w:cs="Arial"/>
          <w:b/>
          <w:szCs w:val="18"/>
          <w:lang w:val="en-US"/>
        </w:rPr>
        <w:t>ON</w:t>
      </w:r>
      <w:r w:rsidRPr="00600D59">
        <w:rPr>
          <w:rFonts w:cs="Arial"/>
          <w:b/>
          <w:szCs w:val="18"/>
        </w:rPr>
        <w:t>.</w:t>
      </w:r>
      <w:r w:rsidRPr="00600D59">
        <w:rPr>
          <w:rFonts w:cs="Arial"/>
          <w:szCs w:val="18"/>
        </w:rPr>
        <w:t xml:space="preserve"> </w:t>
      </w:r>
      <w:r w:rsidRPr="00600D59">
        <w:rPr>
          <w:rFonts w:cs="Arial"/>
          <w:szCs w:val="18"/>
          <w:lang w:val="en-US"/>
        </w:rPr>
        <w:t>Πατήστε</w:t>
      </w:r>
      <w:r w:rsidRPr="00600D59">
        <w:rPr>
          <w:rFonts w:cs="Arial"/>
          <w:szCs w:val="18"/>
        </w:rPr>
        <w:t xml:space="preserve"> </w:t>
      </w:r>
      <w:r w:rsidRPr="00600D59">
        <w:rPr>
          <w:rFonts w:cs="Arial"/>
          <w:b/>
          <w:szCs w:val="18"/>
          <w:lang w:val="en-US"/>
        </w:rPr>
        <w:t>Σάρωση</w:t>
      </w:r>
      <w:r w:rsidRPr="00600D59">
        <w:rPr>
          <w:rFonts w:cs="Arial"/>
          <w:b/>
          <w:szCs w:val="18"/>
        </w:rPr>
        <w:t xml:space="preserve"> </w:t>
      </w:r>
      <w:r w:rsidRPr="00600D59">
        <w:rPr>
          <w:rFonts w:cs="Arial"/>
          <w:szCs w:val="18"/>
          <w:lang w:val="en-US"/>
        </w:rPr>
        <w:t>στην</w:t>
      </w:r>
      <w:r w:rsidRPr="00600D59">
        <w:rPr>
          <w:rFonts w:cs="Arial"/>
          <w:szCs w:val="18"/>
        </w:rPr>
        <w:t xml:space="preserve"> </w:t>
      </w:r>
      <w:r w:rsidRPr="00600D59">
        <w:rPr>
          <w:rFonts w:cs="Arial"/>
          <w:szCs w:val="18"/>
          <w:lang w:val="en-US"/>
        </w:rPr>
        <w:t>επάνω</w:t>
      </w:r>
      <w:r w:rsidRPr="00600D59">
        <w:rPr>
          <w:rFonts w:cs="Arial"/>
          <w:szCs w:val="18"/>
        </w:rPr>
        <w:t xml:space="preserve"> </w:t>
      </w:r>
      <w:r w:rsidRPr="00600D59">
        <w:rPr>
          <w:rFonts w:cs="Arial"/>
          <w:szCs w:val="18"/>
          <w:lang w:val="en-US"/>
        </w:rPr>
        <w:t>δεξιά</w:t>
      </w:r>
      <w:r w:rsidRPr="00600D59">
        <w:rPr>
          <w:rFonts w:cs="Arial"/>
          <w:szCs w:val="18"/>
        </w:rPr>
        <w:t xml:space="preserve"> </w:t>
      </w:r>
      <w:r w:rsidRPr="00600D59">
        <w:rPr>
          <w:rFonts w:cs="Arial"/>
          <w:szCs w:val="18"/>
          <w:lang w:val="en-US"/>
        </w:rPr>
        <w:t>γωνία</w:t>
      </w:r>
      <w:r w:rsidRPr="00600D59">
        <w:rPr>
          <w:rFonts w:cs="Arial"/>
          <w:szCs w:val="18"/>
        </w:rPr>
        <w:t xml:space="preserve">. </w:t>
      </w:r>
      <w:r w:rsidRPr="00600D59">
        <w:rPr>
          <w:rFonts w:cs="Arial"/>
          <w:szCs w:val="18"/>
          <w:lang w:val="en-US"/>
        </w:rPr>
        <w:t>Η</w:t>
      </w:r>
      <w:r w:rsidRPr="00600D59">
        <w:rPr>
          <w:rFonts w:cs="Arial"/>
          <w:szCs w:val="18"/>
        </w:rPr>
        <w:t xml:space="preserve"> </w:t>
      </w:r>
      <w:r w:rsidRPr="00600D59">
        <w:rPr>
          <w:rFonts w:cs="Arial"/>
          <w:szCs w:val="18"/>
          <w:lang w:val="en-US"/>
        </w:rPr>
        <w:t>συσκευή</w:t>
      </w:r>
      <w:r w:rsidRPr="00600D59">
        <w:rPr>
          <w:rFonts w:cs="Arial"/>
          <w:szCs w:val="18"/>
        </w:rPr>
        <w:t xml:space="preserve"> </w:t>
      </w:r>
      <w:r w:rsidRPr="00600D59">
        <w:rPr>
          <w:rFonts w:cs="Arial"/>
          <w:szCs w:val="18"/>
          <w:lang w:val="en-US"/>
        </w:rPr>
        <w:t>θα</w:t>
      </w:r>
      <w:r w:rsidRPr="00600D59">
        <w:rPr>
          <w:rFonts w:cs="Arial"/>
          <w:szCs w:val="18"/>
        </w:rPr>
        <w:t xml:space="preserve"> </w:t>
      </w:r>
      <w:r w:rsidRPr="00600D59">
        <w:rPr>
          <w:rFonts w:cs="Arial"/>
          <w:szCs w:val="18"/>
          <w:lang w:val="en-US"/>
        </w:rPr>
        <w:t>ξεκινήσει</w:t>
      </w:r>
      <w:r w:rsidRPr="00600D59">
        <w:rPr>
          <w:rFonts w:cs="Arial"/>
          <w:szCs w:val="18"/>
        </w:rPr>
        <w:t xml:space="preserve"> </w:t>
      </w:r>
      <w:r w:rsidRPr="00600D59">
        <w:rPr>
          <w:rFonts w:cs="Arial"/>
          <w:szCs w:val="18"/>
          <w:lang w:val="en-US"/>
        </w:rPr>
        <w:t>την</w:t>
      </w:r>
      <w:r w:rsidRPr="00600D59">
        <w:rPr>
          <w:rFonts w:cs="Arial"/>
          <w:szCs w:val="18"/>
        </w:rPr>
        <w:t xml:space="preserve"> </w:t>
      </w:r>
      <w:r w:rsidRPr="00600D59">
        <w:rPr>
          <w:rFonts w:cs="Arial"/>
          <w:szCs w:val="18"/>
          <w:lang w:val="en-US"/>
        </w:rPr>
        <w:t>αναζήτηση</w:t>
      </w:r>
      <w:r w:rsidRPr="00600D59">
        <w:rPr>
          <w:rFonts w:cs="Arial"/>
          <w:szCs w:val="18"/>
        </w:rPr>
        <w:t xml:space="preserve"> </w:t>
      </w:r>
      <w:r w:rsidRPr="00600D59">
        <w:rPr>
          <w:rFonts w:cs="Arial"/>
          <w:szCs w:val="18"/>
          <w:lang w:val="en-US"/>
        </w:rPr>
        <w:t>για</w:t>
      </w:r>
      <w:r w:rsidRPr="00600D59">
        <w:rPr>
          <w:rFonts w:cs="Arial"/>
          <w:szCs w:val="18"/>
        </w:rPr>
        <w:t xml:space="preserve"> </w:t>
      </w:r>
      <w:r w:rsidRPr="00600D59">
        <w:rPr>
          <w:rFonts w:cs="Arial"/>
          <w:szCs w:val="18"/>
          <w:lang w:val="en-US"/>
        </w:rPr>
        <w:t>διαθέσιμες</w:t>
      </w:r>
      <w:r w:rsidRPr="00600D59">
        <w:rPr>
          <w:rFonts w:cs="Arial"/>
          <w:szCs w:val="18"/>
        </w:rPr>
        <w:t xml:space="preserve"> </w:t>
      </w:r>
      <w:r w:rsidRPr="00600D59">
        <w:rPr>
          <w:rFonts w:cs="Arial"/>
          <w:szCs w:val="18"/>
          <w:lang w:val="en-US"/>
        </w:rPr>
        <w:t>μονάδες</w:t>
      </w:r>
      <w:r w:rsidRPr="00600D59">
        <w:rPr>
          <w:rFonts w:cs="Arial"/>
          <w:szCs w:val="18"/>
        </w:rPr>
        <w:t xml:space="preserve"> </w:t>
      </w:r>
      <w:r w:rsidRPr="00600D59">
        <w:rPr>
          <w:rFonts w:cs="Arial"/>
          <w:szCs w:val="18"/>
          <w:lang w:val="en-US"/>
        </w:rPr>
        <w:t>σύζευξης</w:t>
      </w:r>
      <w:r w:rsidRPr="00600D59">
        <w:rPr>
          <w:rFonts w:cs="Arial"/>
          <w:szCs w:val="18"/>
        </w:rPr>
        <w:t>.</w:t>
      </w:r>
    </w:p>
    <w:p w14:paraId="05C93DC9" w14:textId="5AB2465F"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 xml:space="preserve">Ανάλογα με τον τύπο </w:t>
      </w:r>
      <w:r w:rsidR="0027374D" w:rsidRPr="00600D59">
        <w:rPr>
          <w:rFonts w:cs="Arial"/>
        </w:rPr>
        <w:t>VCI</w:t>
      </w:r>
      <w:r w:rsidRPr="00600D59">
        <w:rPr>
          <w:rFonts w:cs="Arial"/>
        </w:rPr>
        <w:t>2 που χρησιμοποιείτε, το όνομα της συσκευής ενδέχεται να εμφανίζεται ως «Maxi» με επίθημα σειριακό αριθμό. Επιλέξτε την κατάλληλη συσκευή για σύζευξη.</w:t>
      </w:r>
    </w:p>
    <w:p w14:paraId="1453F128" w14:textId="77777777"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Όταν η σύνδεση ολοκληρωθεί με επιτυχία, η κατάσταση σύνδεσης εμφανίζεται ως «Συνδεδεμένη».</w:t>
      </w:r>
    </w:p>
    <w:p w14:paraId="73575AA7" w14:textId="13D44EC8"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 xml:space="preserve">Περιμένετε λίγα δευτερόλεπτα και το κουμπί </w:t>
      </w:r>
      <w:r w:rsidR="0027374D" w:rsidRPr="00600D59">
        <w:rPr>
          <w:rFonts w:cs="Arial"/>
        </w:rPr>
        <w:t>VCI</w:t>
      </w:r>
      <w:r w:rsidRPr="00600D59">
        <w:rPr>
          <w:rFonts w:cs="Arial"/>
        </w:rPr>
        <w:t xml:space="preserve">2 στη γραμμή πλοήγησης συστήματος στο κάτω μέρος της οθόνης θα εμφανίσει ένα πράσινο εικονίδιο BT, υποδεικνύοντας ότι το tablet είναι συνδεδεμένο στο </w:t>
      </w:r>
      <w:r w:rsidR="0027374D" w:rsidRPr="00600D59">
        <w:rPr>
          <w:rFonts w:cs="Arial"/>
        </w:rPr>
        <w:t>VCI</w:t>
      </w:r>
      <w:r w:rsidRPr="00600D59">
        <w:rPr>
          <w:rFonts w:cs="Arial"/>
        </w:rPr>
        <w:t>2.</w:t>
      </w:r>
    </w:p>
    <w:p w14:paraId="793DB1AD" w14:textId="77777777" w:rsidR="009E0F2E" w:rsidRPr="00600D59" w:rsidRDefault="009E0F2E" w:rsidP="009E0F2E">
      <w:pPr>
        <w:pStyle w:val="aa"/>
        <w:numPr>
          <w:ilvl w:val="0"/>
          <w:numId w:val="237"/>
        </w:numPr>
        <w:spacing w:beforeLines="20" w:before="62" w:afterLines="20" w:after="62"/>
        <w:ind w:left="998" w:hanging="357"/>
        <w:rPr>
          <w:rFonts w:cs="Arial"/>
        </w:rPr>
      </w:pPr>
      <w:r w:rsidRPr="00600D59">
        <w:rPr>
          <w:rFonts w:cs="Arial"/>
        </w:rPr>
        <w:t>Αγγίξτε ξανά τη συνδεδεμένη συσκευή για να αποσυνδέσετε τη συσκευή.</w:t>
      </w:r>
    </w:p>
    <w:p w14:paraId="4ED6212C" w14:textId="77777777" w:rsidR="009E0F2E" w:rsidRPr="00600D59" w:rsidRDefault="009E0F2E" w:rsidP="009E0F2E">
      <w:pPr>
        <w:pBdr>
          <w:top w:val="single" w:sz="6" w:space="1" w:color="auto"/>
          <w:bottom w:val="single" w:sz="6" w:space="1" w:color="auto"/>
        </w:pBdr>
        <w:spacing w:beforeLines="0" w:before="0" w:afterLines="0" w:after="0"/>
        <w:rPr>
          <w:rFonts w:cs="Arial"/>
          <w:b/>
        </w:rPr>
      </w:pPr>
      <w:r w:rsidRPr="00600D59">
        <w:rPr>
          <w:rFonts w:cs="Arial"/>
          <w:b/>
          <w:noProof/>
          <w:lang w:val="en-US"/>
        </w:rPr>
        <w:drawing>
          <wp:anchor distT="0" distB="0" distL="114300" distR="114300" simplePos="0" relativeHeight="252328960" behindDoc="0" locked="0" layoutInCell="1" allowOverlap="1" wp14:anchorId="386B4477" wp14:editId="062E579C">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2C56D8AF" w14:textId="50C91F5E" w:rsidR="001D2EF8" w:rsidRPr="00600D59" w:rsidRDefault="009E0F2E" w:rsidP="0027374D">
      <w:pPr>
        <w:pBdr>
          <w:top w:val="single" w:sz="6" w:space="1" w:color="auto"/>
          <w:bottom w:val="single" w:sz="6" w:space="1" w:color="auto"/>
        </w:pBdr>
        <w:spacing w:beforeLines="0" w:before="0" w:afterLines="0" w:after="0"/>
        <w:rPr>
          <w:rFonts w:cs="Arial"/>
        </w:rPr>
      </w:pPr>
      <w:r w:rsidRPr="00600D59">
        <w:rPr>
          <w:rFonts w:cs="Arial"/>
          <w:szCs w:val="18"/>
        </w:rPr>
        <w:t xml:space="preserve">Μια συσκευή </w:t>
      </w:r>
      <w:r w:rsidR="0027374D" w:rsidRPr="00600D59">
        <w:rPr>
          <w:rFonts w:cs="Arial"/>
          <w:szCs w:val="18"/>
        </w:rPr>
        <w:t>VCI</w:t>
      </w:r>
      <w:r w:rsidRPr="00600D59">
        <w:rPr>
          <w:rFonts w:cs="Arial"/>
          <w:szCs w:val="18"/>
        </w:rPr>
        <w:t xml:space="preserve">2 μπορεί να συζευχθεί μόνο με ένα tablet </w:t>
      </w:r>
      <w:r w:rsidRPr="00600D59">
        <w:rPr>
          <w:rFonts w:eastAsia="ArialMT" w:cs="Arial"/>
          <w:szCs w:val="18"/>
        </w:rPr>
        <w:t xml:space="preserve">κάθε </w:t>
      </w:r>
      <w:r w:rsidRPr="00600D59">
        <w:rPr>
          <w:rFonts w:cs="Arial"/>
          <w:szCs w:val="18"/>
        </w:rPr>
        <w:t>φορά και, μόλις συζευχθεί, η συσκευή δεν θα είναι ανιχνεύσιμη για καμία άλλη μονάδα</w:t>
      </w:r>
      <w:r w:rsidR="00233E7B" w:rsidRPr="00600D59">
        <w:rPr>
          <w:rFonts w:cs="Arial"/>
          <w:szCs w:val="18"/>
        </w:rPr>
        <w:t>.</w:t>
      </w:r>
      <w:bookmarkStart w:id="639" w:name="_Toc109724495"/>
      <w:bookmarkEnd w:id="632"/>
    </w:p>
    <w:p w14:paraId="3E7BBE03" w14:textId="5D1A3C12" w:rsidR="009E0F2E" w:rsidRPr="00600D59" w:rsidRDefault="009E0F2E" w:rsidP="009E0F2E">
      <w:pPr>
        <w:pStyle w:val="20"/>
        <w:spacing w:before="312" w:after="156"/>
        <w:rPr>
          <w:rFonts w:cs="Arial"/>
        </w:rPr>
      </w:pPr>
      <w:bookmarkStart w:id="640" w:name="_Toc159436380"/>
      <w:bookmarkStart w:id="641" w:name="_Toc204006100"/>
      <w:r w:rsidRPr="00600D59">
        <w:rPr>
          <w:rFonts w:cs="Arial"/>
        </w:rPr>
        <w:t>Σύζευξη Bluetooth BAS</w:t>
      </w:r>
      <w:bookmarkEnd w:id="639"/>
      <w:bookmarkEnd w:id="640"/>
      <w:bookmarkEnd w:id="641"/>
    </w:p>
    <w:p w14:paraId="2C355FE5" w14:textId="77777777" w:rsidR="009E0F2E" w:rsidRPr="00600D59" w:rsidRDefault="009E0F2E" w:rsidP="009E0F2E">
      <w:pPr>
        <w:spacing w:before="156" w:after="156"/>
        <w:rPr>
          <w:rFonts w:cs="Arial"/>
        </w:rPr>
      </w:pPr>
      <w:r w:rsidRPr="00600D59">
        <w:rPr>
          <w:rFonts w:eastAsiaTheme="minorEastAsia" w:cs="Arial"/>
        </w:rPr>
        <w:t xml:space="preserve">Η συσκευή δοκιμής μπαταρίας BT506 μπορεί να συνδεθεί με το tablet μέσω Bluetooth. </w:t>
      </w:r>
      <w:r w:rsidRPr="00600D59">
        <w:rPr>
          <w:rFonts w:cs="Arial"/>
        </w:rPr>
        <w:t>Βεβαιωθείτε ότι η συσκευή δοκιμής μπαταρίας BT506 είναι επαρκώς φορτισμένη ή συνδεδεμένη στην εξωτερική τροφοδοσία ρεύματος πριν από τη χρήση.</w:t>
      </w:r>
    </w:p>
    <w:p w14:paraId="16AC8FC3"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συνδέσετε τον ελεγκτή μπαταρίας με το tablet</w:t>
      </w:r>
    </w:p>
    <w:p w14:paraId="7513EED3" w14:textId="77777777" w:rsidR="009E0F2E" w:rsidRPr="00600D59" w:rsidRDefault="009E0F2E" w:rsidP="009E0F2E">
      <w:pPr>
        <w:pStyle w:val="aa"/>
        <w:numPr>
          <w:ilvl w:val="0"/>
          <w:numId w:val="106"/>
        </w:numPr>
        <w:adjustRightInd w:val="0"/>
        <w:snapToGrid w:val="0"/>
        <w:spacing w:beforeLines="20" w:before="62" w:afterLines="20" w:after="62"/>
        <w:ind w:left="998" w:hanging="357"/>
        <w:rPr>
          <w:rFonts w:cs="Arial"/>
        </w:rPr>
      </w:pPr>
      <w:r w:rsidRPr="00600D59">
        <w:rPr>
          <w:rFonts w:cs="Arial"/>
        </w:rPr>
        <w:t>Ενεργοποιήστε το tablet και τον ελεγκτή μπαταρίας.</w:t>
      </w:r>
    </w:p>
    <w:p w14:paraId="18BDFD54" w14:textId="0F3464BA" w:rsidR="009E0F2E" w:rsidRPr="00600D59" w:rsidRDefault="009E0F2E" w:rsidP="009E0F2E">
      <w:pPr>
        <w:pStyle w:val="aa"/>
        <w:numPr>
          <w:ilvl w:val="0"/>
          <w:numId w:val="106"/>
        </w:numPr>
        <w:adjustRightInd w:val="0"/>
        <w:snapToGrid w:val="0"/>
        <w:spacing w:beforeLines="20" w:before="62" w:afterLines="20" w:after="62"/>
        <w:ind w:left="998" w:hanging="357"/>
        <w:rPr>
          <w:rFonts w:cs="Arial"/>
        </w:rPr>
      </w:pPr>
      <w:r w:rsidRPr="00600D59">
        <w:rPr>
          <w:rFonts w:cs="Arial"/>
        </w:rPr>
        <w:t xml:space="preserve">Πατήστε </w:t>
      </w:r>
      <w:r w:rsidR="0027374D" w:rsidRPr="00600D59">
        <w:rPr>
          <w:rFonts w:cs="Arial"/>
          <w:b/>
        </w:rPr>
        <w:t>VCI</w:t>
      </w:r>
      <w:r w:rsidRPr="00600D59">
        <w:rPr>
          <w:rFonts w:cs="Arial"/>
          <w:b/>
        </w:rPr>
        <w:t xml:space="preserve"> Manager </w:t>
      </w:r>
      <w:r w:rsidRPr="00600D59">
        <w:rPr>
          <w:rFonts w:cs="Arial"/>
        </w:rPr>
        <w:t>στο μενού εργασιών MaxiSys του tablet.</w:t>
      </w:r>
    </w:p>
    <w:p w14:paraId="4BAC4FEA" w14:textId="51FCC9F2" w:rsidR="009E0F2E" w:rsidRPr="00600D59" w:rsidRDefault="00600D59" w:rsidP="009E0F2E">
      <w:pPr>
        <w:pStyle w:val="aa"/>
        <w:numPr>
          <w:ilvl w:val="0"/>
          <w:numId w:val="106"/>
        </w:numPr>
        <w:adjustRightInd w:val="0"/>
        <w:snapToGrid w:val="0"/>
        <w:spacing w:beforeLines="20" w:before="62" w:afterLines="20" w:after="62"/>
        <w:ind w:left="998" w:hanging="357"/>
        <w:rPr>
          <w:rFonts w:cs="Arial"/>
        </w:rPr>
      </w:pPr>
      <w:r w:rsidRPr="00600D59">
        <w:rPr>
          <w:rFonts w:eastAsiaTheme="minorEastAsia" w:cs="Arial"/>
          <w:szCs w:val="18"/>
        </w:rPr>
        <w:t xml:space="preserve">Πατήστε το </w:t>
      </w:r>
      <w:r w:rsidRPr="00600D59">
        <w:rPr>
          <w:rFonts w:eastAsiaTheme="minorEastAsia" w:cs="Arial"/>
          <w:b/>
          <w:szCs w:val="18"/>
        </w:rPr>
        <w:t>BAS BT</w:t>
      </w:r>
      <w:r w:rsidRPr="00600D59">
        <w:rPr>
          <w:rFonts w:eastAsiaTheme="minorEastAsia" w:cs="Arial"/>
          <w:szCs w:val="18"/>
        </w:rPr>
        <w:t xml:space="preserve"> επιλογή στην αριστερή στήλη.</w:t>
      </w:r>
    </w:p>
    <w:p w14:paraId="2C829A07" w14:textId="17573132" w:rsidR="009E0F2E" w:rsidRPr="00600D59" w:rsidRDefault="00600D59" w:rsidP="009E0F2E">
      <w:pPr>
        <w:pStyle w:val="aa"/>
        <w:numPr>
          <w:ilvl w:val="0"/>
          <w:numId w:val="106"/>
        </w:numPr>
        <w:adjustRightInd w:val="0"/>
        <w:snapToGrid w:val="0"/>
        <w:spacing w:beforeLines="20" w:before="62" w:afterLines="20" w:after="62"/>
        <w:ind w:left="998" w:hanging="357"/>
        <w:rPr>
          <w:rFonts w:cs="Arial"/>
        </w:rPr>
      </w:pPr>
      <w:r w:rsidRPr="00600D59">
        <w:rPr>
          <w:rFonts w:eastAsia="Times New Roman" w:cs="Arial"/>
          <w:szCs w:val="18"/>
          <w:lang w:val="en-US"/>
        </w:rPr>
        <w:t>Αλλάξτε</w:t>
      </w:r>
      <w:r w:rsidRPr="00600D59">
        <w:rPr>
          <w:rFonts w:eastAsia="Times New Roman" w:cs="Arial"/>
          <w:szCs w:val="18"/>
        </w:rPr>
        <w:t xml:space="preserve"> </w:t>
      </w:r>
      <w:r w:rsidRPr="00600D59">
        <w:rPr>
          <w:rFonts w:eastAsia="Times New Roman" w:cs="Arial"/>
          <w:szCs w:val="18"/>
          <w:lang w:val="en-US"/>
        </w:rPr>
        <w:t>το</w:t>
      </w:r>
      <w:r w:rsidRPr="00600D59">
        <w:rPr>
          <w:rFonts w:eastAsia="Times New Roman" w:cs="Arial"/>
          <w:szCs w:val="18"/>
        </w:rPr>
        <w:t xml:space="preserve"> </w:t>
      </w:r>
      <w:r w:rsidRPr="00600D59">
        <w:rPr>
          <w:rFonts w:eastAsia="Times New Roman" w:cs="Arial"/>
          <w:szCs w:val="18"/>
          <w:lang w:val="en-US"/>
        </w:rPr>
        <w:t>κουμπί</w:t>
      </w:r>
      <w:r w:rsidRPr="00600D59">
        <w:rPr>
          <w:rFonts w:eastAsia="Times New Roman" w:cs="Arial"/>
          <w:szCs w:val="18"/>
        </w:rPr>
        <w:t xml:space="preserve"> </w:t>
      </w:r>
      <w:r w:rsidRPr="00600D59">
        <w:rPr>
          <w:rFonts w:eastAsia="Times New Roman" w:cs="Arial"/>
          <w:b/>
          <w:szCs w:val="18"/>
          <w:lang w:val="en-US"/>
        </w:rPr>
        <w:t>ON</w:t>
      </w:r>
      <w:r w:rsidRPr="00600D59">
        <w:rPr>
          <w:rFonts w:eastAsia="Times New Roman" w:cs="Arial"/>
          <w:b/>
          <w:szCs w:val="18"/>
        </w:rPr>
        <w:t>/</w:t>
      </w:r>
      <w:r w:rsidRPr="00600D59">
        <w:rPr>
          <w:rFonts w:eastAsia="Times New Roman" w:cs="Arial"/>
          <w:b/>
          <w:szCs w:val="18"/>
          <w:lang w:val="en-US"/>
        </w:rPr>
        <w:t>OFF</w:t>
      </w:r>
      <w:r w:rsidRPr="00600D59">
        <w:rPr>
          <w:rFonts w:eastAsia="Times New Roman" w:cs="Arial"/>
          <w:b/>
          <w:szCs w:val="18"/>
        </w:rPr>
        <w:t xml:space="preserve"> </w:t>
      </w:r>
      <w:r w:rsidRPr="00600D59">
        <w:rPr>
          <w:rFonts w:cs="Arial"/>
          <w:szCs w:val="18"/>
          <w:lang w:val="en-US"/>
        </w:rPr>
        <w:t>στη</w:t>
      </w:r>
      <w:r w:rsidRPr="00600D59">
        <w:rPr>
          <w:rFonts w:cs="Arial"/>
          <w:szCs w:val="18"/>
        </w:rPr>
        <w:t xml:space="preserve"> </w:t>
      </w:r>
      <w:r w:rsidRPr="00600D59">
        <w:rPr>
          <w:rFonts w:cs="Arial"/>
          <w:b/>
          <w:szCs w:val="18"/>
          <w:lang w:val="en-US"/>
        </w:rPr>
        <w:t>θέση</w:t>
      </w:r>
      <w:r w:rsidRPr="00600D59">
        <w:rPr>
          <w:rFonts w:cs="Arial"/>
          <w:b/>
          <w:szCs w:val="18"/>
        </w:rPr>
        <w:t xml:space="preserve"> </w:t>
      </w:r>
      <w:r w:rsidRPr="00600D59">
        <w:rPr>
          <w:rFonts w:cs="Arial"/>
          <w:b/>
          <w:szCs w:val="18"/>
          <w:lang w:val="en-US"/>
        </w:rPr>
        <w:t>ON</w:t>
      </w:r>
      <w:r w:rsidRPr="00600D59">
        <w:rPr>
          <w:rFonts w:cs="Arial"/>
          <w:b/>
          <w:szCs w:val="18"/>
        </w:rPr>
        <w:t>.</w:t>
      </w:r>
      <w:r w:rsidRPr="00600D59">
        <w:rPr>
          <w:rFonts w:cs="Arial"/>
          <w:szCs w:val="18"/>
        </w:rPr>
        <w:t xml:space="preserve"> </w:t>
      </w:r>
      <w:r w:rsidRPr="00600D59">
        <w:rPr>
          <w:rFonts w:cs="Arial"/>
          <w:szCs w:val="18"/>
          <w:lang w:val="en-US"/>
        </w:rPr>
        <w:t>Πατήστε</w:t>
      </w:r>
      <w:r w:rsidRPr="00600D59">
        <w:rPr>
          <w:rFonts w:cs="Arial"/>
          <w:szCs w:val="18"/>
        </w:rPr>
        <w:t xml:space="preserve"> </w:t>
      </w:r>
      <w:r w:rsidRPr="00600D59">
        <w:rPr>
          <w:rFonts w:cs="Arial"/>
          <w:b/>
          <w:szCs w:val="18"/>
          <w:lang w:val="en-US"/>
        </w:rPr>
        <w:t>Σάρωση</w:t>
      </w:r>
      <w:r w:rsidRPr="00600D59">
        <w:rPr>
          <w:rFonts w:cs="Arial"/>
          <w:b/>
          <w:szCs w:val="18"/>
        </w:rPr>
        <w:t xml:space="preserve"> </w:t>
      </w:r>
      <w:r w:rsidRPr="00600D59">
        <w:rPr>
          <w:rFonts w:cs="Arial"/>
          <w:szCs w:val="18"/>
          <w:lang w:val="en-US"/>
        </w:rPr>
        <w:t>στην</w:t>
      </w:r>
      <w:r w:rsidRPr="00600D59">
        <w:rPr>
          <w:rFonts w:cs="Arial"/>
          <w:szCs w:val="18"/>
        </w:rPr>
        <w:t xml:space="preserve"> </w:t>
      </w:r>
      <w:r w:rsidRPr="00600D59">
        <w:rPr>
          <w:rFonts w:cs="Arial"/>
          <w:szCs w:val="18"/>
          <w:lang w:val="en-US"/>
        </w:rPr>
        <w:t>επάνω</w:t>
      </w:r>
      <w:r w:rsidRPr="00600D59">
        <w:rPr>
          <w:rFonts w:cs="Arial"/>
          <w:szCs w:val="18"/>
        </w:rPr>
        <w:t xml:space="preserve"> </w:t>
      </w:r>
      <w:r w:rsidRPr="00600D59">
        <w:rPr>
          <w:rFonts w:cs="Arial"/>
          <w:szCs w:val="18"/>
          <w:lang w:val="en-US"/>
        </w:rPr>
        <w:t>δεξιά</w:t>
      </w:r>
      <w:r w:rsidRPr="00600D59">
        <w:rPr>
          <w:rFonts w:cs="Arial"/>
          <w:szCs w:val="18"/>
        </w:rPr>
        <w:t xml:space="preserve"> </w:t>
      </w:r>
      <w:r w:rsidRPr="00600D59">
        <w:rPr>
          <w:rFonts w:cs="Arial"/>
          <w:szCs w:val="18"/>
          <w:lang w:val="en-US"/>
        </w:rPr>
        <w:t>γωνία</w:t>
      </w:r>
      <w:r w:rsidRPr="00600D59">
        <w:rPr>
          <w:rFonts w:cs="Arial"/>
          <w:szCs w:val="18"/>
        </w:rPr>
        <w:t xml:space="preserve"> </w:t>
      </w:r>
      <w:r w:rsidRPr="00600D59">
        <w:rPr>
          <w:rFonts w:cs="Arial"/>
          <w:szCs w:val="18"/>
          <w:lang w:val="en-US"/>
        </w:rPr>
        <w:t>της</w:t>
      </w:r>
      <w:r w:rsidRPr="00600D59">
        <w:rPr>
          <w:rFonts w:cs="Arial"/>
          <w:szCs w:val="18"/>
        </w:rPr>
        <w:t xml:space="preserve"> </w:t>
      </w:r>
      <w:r w:rsidRPr="00600D59">
        <w:rPr>
          <w:rFonts w:cs="Arial"/>
          <w:szCs w:val="18"/>
          <w:lang w:val="en-US"/>
        </w:rPr>
        <w:t>οθόνης</w:t>
      </w:r>
      <w:r w:rsidRPr="00600D59">
        <w:rPr>
          <w:rFonts w:cs="Arial"/>
          <w:szCs w:val="18"/>
        </w:rPr>
        <w:t xml:space="preserve">. </w:t>
      </w:r>
      <w:r w:rsidRPr="00600D59">
        <w:rPr>
          <w:rFonts w:cs="Arial"/>
          <w:szCs w:val="18"/>
          <w:lang w:val="en-US"/>
        </w:rPr>
        <w:t>Η</w:t>
      </w:r>
      <w:r w:rsidRPr="00600D59">
        <w:rPr>
          <w:rFonts w:cs="Arial"/>
          <w:szCs w:val="18"/>
        </w:rPr>
        <w:t xml:space="preserve"> </w:t>
      </w:r>
      <w:r w:rsidRPr="00600D59">
        <w:rPr>
          <w:rFonts w:cs="Arial"/>
          <w:szCs w:val="18"/>
          <w:lang w:val="en-US"/>
        </w:rPr>
        <w:t>συσκευή</w:t>
      </w:r>
      <w:r w:rsidRPr="00600D59">
        <w:rPr>
          <w:rFonts w:cs="Arial"/>
          <w:szCs w:val="18"/>
        </w:rPr>
        <w:t xml:space="preserve"> </w:t>
      </w:r>
      <w:r w:rsidRPr="00600D59">
        <w:rPr>
          <w:rFonts w:cs="Arial"/>
          <w:szCs w:val="18"/>
          <w:lang w:val="en-US"/>
        </w:rPr>
        <w:t>θα</w:t>
      </w:r>
      <w:r w:rsidRPr="00600D59">
        <w:rPr>
          <w:rFonts w:cs="Arial"/>
          <w:szCs w:val="18"/>
        </w:rPr>
        <w:t xml:space="preserve"> </w:t>
      </w:r>
      <w:r w:rsidRPr="00600D59">
        <w:rPr>
          <w:rFonts w:cs="Arial"/>
          <w:szCs w:val="18"/>
          <w:lang w:val="en-US"/>
        </w:rPr>
        <w:t>ξεκινήσει</w:t>
      </w:r>
      <w:r w:rsidRPr="00600D59">
        <w:rPr>
          <w:rFonts w:cs="Arial"/>
          <w:szCs w:val="18"/>
        </w:rPr>
        <w:t xml:space="preserve"> </w:t>
      </w:r>
      <w:r w:rsidRPr="00600D59">
        <w:rPr>
          <w:rFonts w:cs="Arial"/>
          <w:szCs w:val="18"/>
          <w:lang w:val="en-US"/>
        </w:rPr>
        <w:t>την</w:t>
      </w:r>
      <w:r w:rsidRPr="00600D59">
        <w:rPr>
          <w:rFonts w:cs="Arial"/>
          <w:szCs w:val="18"/>
        </w:rPr>
        <w:t xml:space="preserve"> </w:t>
      </w:r>
      <w:r w:rsidRPr="00600D59">
        <w:rPr>
          <w:rFonts w:cs="Arial"/>
          <w:szCs w:val="18"/>
          <w:lang w:val="en-US"/>
        </w:rPr>
        <w:t>αναζήτηση</w:t>
      </w:r>
      <w:r w:rsidRPr="00600D59">
        <w:rPr>
          <w:rFonts w:cs="Arial"/>
          <w:szCs w:val="18"/>
        </w:rPr>
        <w:t xml:space="preserve"> </w:t>
      </w:r>
      <w:r w:rsidRPr="00600D59">
        <w:rPr>
          <w:rFonts w:cs="Arial"/>
          <w:szCs w:val="18"/>
          <w:lang w:val="en-US"/>
        </w:rPr>
        <w:t>διαθέσιμων</w:t>
      </w:r>
      <w:r w:rsidRPr="00600D59">
        <w:rPr>
          <w:rFonts w:cs="Arial"/>
          <w:szCs w:val="18"/>
        </w:rPr>
        <w:t xml:space="preserve"> </w:t>
      </w:r>
      <w:r w:rsidRPr="00600D59">
        <w:rPr>
          <w:rFonts w:cs="Arial"/>
          <w:szCs w:val="18"/>
          <w:lang w:val="en-US"/>
        </w:rPr>
        <w:t>μονάδων</w:t>
      </w:r>
      <w:r w:rsidRPr="00600D59">
        <w:rPr>
          <w:rFonts w:cs="Arial"/>
          <w:szCs w:val="18"/>
        </w:rPr>
        <w:t xml:space="preserve"> </w:t>
      </w:r>
      <w:r w:rsidRPr="00600D59">
        <w:rPr>
          <w:rFonts w:cs="Arial"/>
          <w:szCs w:val="18"/>
          <w:lang w:val="en-US"/>
        </w:rPr>
        <w:t>για</w:t>
      </w:r>
      <w:r w:rsidRPr="00600D59">
        <w:rPr>
          <w:rFonts w:cs="Arial"/>
          <w:szCs w:val="18"/>
        </w:rPr>
        <w:t xml:space="preserve"> </w:t>
      </w:r>
      <w:r w:rsidRPr="00600D59">
        <w:rPr>
          <w:rFonts w:cs="Arial"/>
          <w:szCs w:val="18"/>
          <w:lang w:val="en-US"/>
        </w:rPr>
        <w:t>σύζευξη</w:t>
      </w:r>
      <w:r w:rsidRPr="00600D59">
        <w:rPr>
          <w:rFonts w:cs="Arial"/>
          <w:szCs w:val="18"/>
        </w:rPr>
        <w:t>.</w:t>
      </w:r>
    </w:p>
    <w:p w14:paraId="295BC61A" w14:textId="77777777" w:rsidR="009E0F2E" w:rsidRPr="00600D59" w:rsidRDefault="009E0F2E" w:rsidP="009E0F2E">
      <w:pPr>
        <w:pStyle w:val="aa"/>
        <w:numPr>
          <w:ilvl w:val="0"/>
          <w:numId w:val="106"/>
        </w:numPr>
        <w:adjustRightInd w:val="0"/>
        <w:snapToGrid w:val="0"/>
        <w:spacing w:beforeLines="20" w:before="62" w:afterLines="20" w:after="62"/>
        <w:ind w:left="998" w:hanging="357"/>
        <w:rPr>
          <w:rFonts w:cs="Arial"/>
        </w:rPr>
      </w:pPr>
      <w:r w:rsidRPr="00600D59">
        <w:rPr>
          <w:rFonts w:cs="Arial"/>
        </w:rPr>
        <w:t>Ανάλογα με τον τύπο του δοκιμαστή μπαταρίας, το όνομα της συσκευής μπορεί να εμφανίζεται ως "Maxi" με το επίθημα "Maxi" μαζί με τον σειριακό αριθμό του δοκιμαστικού δοκιμίου μπαταρίας. Επιλέξτε την κατάλληλη συσκευή για σύζευξη.</w:t>
      </w:r>
    </w:p>
    <w:p w14:paraId="40CB98D4" w14:textId="77777777" w:rsidR="009E0F2E" w:rsidRPr="00600D59" w:rsidRDefault="009E0F2E" w:rsidP="009E0F2E">
      <w:pPr>
        <w:pStyle w:val="aa"/>
        <w:numPr>
          <w:ilvl w:val="0"/>
          <w:numId w:val="106"/>
        </w:numPr>
        <w:adjustRightInd w:val="0"/>
        <w:snapToGrid w:val="0"/>
        <w:spacing w:beforeLines="20" w:before="62" w:afterLines="20" w:after="62"/>
        <w:ind w:left="998" w:hanging="357"/>
        <w:rPr>
          <w:rFonts w:cs="Arial"/>
        </w:rPr>
      </w:pPr>
      <w:r w:rsidRPr="00600D59">
        <w:rPr>
          <w:rFonts w:cs="Arial"/>
        </w:rPr>
        <w:lastRenderedPageBreak/>
        <w:t>Όταν η σύνδεση ολοκληρωθεί με επιτυχία, η κατάσταση σύνδεσης είναι «Συνδεδεμένη».</w:t>
      </w:r>
    </w:p>
    <w:p w14:paraId="5DB2DE7F" w14:textId="37A313E5" w:rsidR="009E0F2E" w:rsidRPr="00600D59" w:rsidRDefault="009E0F2E" w:rsidP="009E0F2E">
      <w:pPr>
        <w:pStyle w:val="20"/>
        <w:spacing w:before="312" w:after="156"/>
        <w:rPr>
          <w:rFonts w:cs="Arial"/>
        </w:rPr>
      </w:pPr>
      <w:bookmarkStart w:id="642" w:name="_Toc109724496"/>
      <w:r w:rsidRPr="00600D59">
        <w:rPr>
          <w:rFonts w:cs="Arial"/>
        </w:rPr>
        <w:t xml:space="preserve"> </w:t>
      </w:r>
      <w:bookmarkStart w:id="643" w:name="_Toc159436381"/>
      <w:bookmarkStart w:id="644" w:name="_Toc204006101"/>
      <w:r w:rsidRPr="00600D59">
        <w:rPr>
          <w:rFonts w:cs="Arial"/>
        </w:rPr>
        <w:t xml:space="preserve">Ενημέρωση </w:t>
      </w:r>
      <w:r w:rsidR="0027374D" w:rsidRPr="00600D59">
        <w:rPr>
          <w:rFonts w:cs="Arial"/>
        </w:rPr>
        <w:t>VCI</w:t>
      </w:r>
      <w:bookmarkEnd w:id="642"/>
      <w:bookmarkEnd w:id="643"/>
      <w:bookmarkEnd w:id="644"/>
    </w:p>
    <w:p w14:paraId="320E940A" w14:textId="6054AB25" w:rsidR="009E0F2E" w:rsidRPr="00600D59" w:rsidRDefault="009E0F2E" w:rsidP="009E0F2E">
      <w:pPr>
        <w:spacing w:before="156" w:after="156"/>
        <w:rPr>
          <w:rFonts w:eastAsiaTheme="minorEastAsia" w:cs="Arial"/>
        </w:rPr>
      </w:pPr>
      <w:r w:rsidRPr="00600D59">
        <w:rPr>
          <w:rFonts w:eastAsiaTheme="minorEastAsia" w:cs="Arial"/>
        </w:rPr>
        <w:t xml:space="preserve">Η Ενημέρωση </w:t>
      </w:r>
      <w:r w:rsidR="0027374D" w:rsidRPr="00600D59">
        <w:rPr>
          <w:rFonts w:eastAsiaTheme="minorEastAsia" w:cs="Arial"/>
        </w:rPr>
        <w:t>VCI</w:t>
      </w:r>
      <w:r w:rsidRPr="00600D59">
        <w:rPr>
          <w:rFonts w:eastAsiaTheme="minorEastAsia" w:cs="Arial"/>
        </w:rPr>
        <w:t xml:space="preserve"> παρέχει την πιο πρόσφατη ενημέρωση για το συνδεδεμένο </w:t>
      </w:r>
      <w:r w:rsidR="0027374D" w:rsidRPr="00600D59">
        <w:rPr>
          <w:rFonts w:eastAsiaTheme="minorEastAsia" w:cs="Arial"/>
        </w:rPr>
        <w:t>VCI</w:t>
      </w:r>
      <w:r w:rsidRPr="00600D59">
        <w:rPr>
          <w:rFonts w:eastAsiaTheme="minorEastAsia" w:cs="Arial"/>
        </w:rPr>
        <w:t xml:space="preserve">2. Πριν από την ενημέρωση του υλικολογισμικού </w:t>
      </w:r>
      <w:r w:rsidR="0027374D" w:rsidRPr="00600D59">
        <w:rPr>
          <w:rFonts w:eastAsiaTheme="minorEastAsia" w:cs="Arial"/>
        </w:rPr>
        <w:t>VCI</w:t>
      </w:r>
      <w:r w:rsidRPr="00600D59">
        <w:rPr>
          <w:rFonts w:eastAsiaTheme="minorEastAsia" w:cs="Arial"/>
        </w:rPr>
        <w:t xml:space="preserve">2, βεβαιωθείτε ότι το δίκτυο του tablet είναι σταθερό και μην φύγετε από τη σελίδα Ενημέρωσης </w:t>
      </w:r>
      <w:r w:rsidR="0027374D" w:rsidRPr="00600D59">
        <w:rPr>
          <w:rFonts w:eastAsiaTheme="minorEastAsia" w:cs="Arial"/>
        </w:rPr>
        <w:t>VCI</w:t>
      </w:r>
      <w:r w:rsidRPr="00600D59">
        <w:rPr>
          <w:rFonts w:eastAsiaTheme="minorEastAsia" w:cs="Arial"/>
        </w:rPr>
        <w:t xml:space="preserve"> κατά την αναβάθμιση.</w:t>
      </w:r>
    </w:p>
    <w:p w14:paraId="74521EAB" w14:textId="68D90928" w:rsidR="009E0F2E" w:rsidRPr="00600D59" w:rsidRDefault="009E0F2E" w:rsidP="009E0F2E">
      <w:pPr>
        <w:pStyle w:val="aa"/>
        <w:numPr>
          <w:ilvl w:val="0"/>
          <w:numId w:val="5"/>
        </w:numPr>
        <w:spacing w:beforeLines="20" w:before="62" w:afterLines="20" w:after="62"/>
        <w:ind w:left="641" w:hanging="357"/>
        <w:rPr>
          <w:rFonts w:cs="Arial"/>
          <w:b/>
          <w:bCs/>
        </w:rPr>
      </w:pPr>
      <w:r w:rsidRPr="00600D59">
        <w:rPr>
          <w:rFonts w:cs="Arial"/>
          <w:b/>
          <w:bCs/>
        </w:rPr>
        <w:t xml:space="preserve">Για να ενημερώσετε το </w:t>
      </w:r>
      <w:r w:rsidR="0027374D" w:rsidRPr="00600D59">
        <w:rPr>
          <w:rFonts w:cs="Arial"/>
          <w:b/>
          <w:bCs/>
        </w:rPr>
        <w:t>VCI</w:t>
      </w:r>
      <w:r w:rsidRPr="00600D59">
        <w:rPr>
          <w:rFonts w:cs="Arial"/>
          <w:b/>
          <w:bCs/>
        </w:rPr>
        <w:t>2</w:t>
      </w:r>
    </w:p>
    <w:p w14:paraId="0D6F7A90" w14:textId="77777777" w:rsidR="009E0F2E" w:rsidRPr="00600D59" w:rsidRDefault="009E0F2E" w:rsidP="009E0F2E">
      <w:pPr>
        <w:pStyle w:val="16"/>
        <w:widowControl/>
        <w:numPr>
          <w:ilvl w:val="0"/>
          <w:numId w:val="104"/>
        </w:numPr>
        <w:spacing w:beforeLines="20" w:before="62" w:afterLines="20" w:after="62"/>
        <w:ind w:leftChars="0" w:left="998" w:hanging="357"/>
      </w:pPr>
      <w:r w:rsidRPr="00600D59">
        <w:t>Ενεργοποιήστε το tablet.</w:t>
      </w:r>
    </w:p>
    <w:p w14:paraId="08BDA448" w14:textId="070FBDA3" w:rsidR="009E0F2E" w:rsidRPr="00600D59" w:rsidRDefault="009E0F2E" w:rsidP="009E0F2E">
      <w:pPr>
        <w:pStyle w:val="16"/>
        <w:widowControl/>
        <w:numPr>
          <w:ilvl w:val="0"/>
          <w:numId w:val="104"/>
        </w:numPr>
        <w:spacing w:beforeLines="20" w:before="62" w:afterLines="20" w:after="62"/>
        <w:ind w:leftChars="0" w:left="998" w:hanging="357"/>
      </w:pPr>
      <w:r w:rsidRPr="00600D59">
        <w:t xml:space="preserve">Συνδέστε το </w:t>
      </w:r>
      <w:r w:rsidR="0027374D" w:rsidRPr="00600D59">
        <w:t>VCI</w:t>
      </w:r>
      <w:r w:rsidRPr="00600D59">
        <w:t>2 στο tablet μέσω καλωδίου USB.</w:t>
      </w:r>
    </w:p>
    <w:p w14:paraId="6E5419F2" w14:textId="285970B0" w:rsidR="009E0F2E" w:rsidRPr="00600D59" w:rsidRDefault="009E0F2E" w:rsidP="009E0F2E">
      <w:pPr>
        <w:pStyle w:val="16"/>
        <w:widowControl/>
        <w:numPr>
          <w:ilvl w:val="0"/>
          <w:numId w:val="104"/>
        </w:numPr>
        <w:spacing w:beforeLines="20" w:before="62" w:afterLines="20" w:after="62"/>
        <w:ind w:leftChars="0" w:left="998" w:hanging="357"/>
      </w:pPr>
      <w:r w:rsidRPr="00600D59">
        <w:t xml:space="preserve">Πατήστε </w:t>
      </w:r>
      <w:r w:rsidR="0027374D" w:rsidRPr="00600D59">
        <w:rPr>
          <w:b/>
        </w:rPr>
        <w:t>VCI</w:t>
      </w:r>
      <w:r w:rsidRPr="00600D59">
        <w:rPr>
          <w:b/>
        </w:rPr>
        <w:t xml:space="preserve"> Manager </w:t>
      </w:r>
      <w:r w:rsidRPr="00600D59">
        <w:t>στο μενού εργασιών MaxiSys του tablet.</w:t>
      </w:r>
    </w:p>
    <w:p w14:paraId="2B74572B" w14:textId="27C14AF1" w:rsidR="009E0F2E" w:rsidRPr="00600D59" w:rsidRDefault="00600D59" w:rsidP="009E0F2E">
      <w:pPr>
        <w:pStyle w:val="16"/>
        <w:widowControl/>
        <w:numPr>
          <w:ilvl w:val="0"/>
          <w:numId w:val="104"/>
        </w:numPr>
        <w:spacing w:beforeLines="20" w:before="62" w:afterLines="20" w:after="62"/>
        <w:ind w:leftChars="0" w:left="998" w:hanging="357"/>
      </w:pPr>
      <w:r w:rsidRPr="00600D59">
        <w:rPr>
          <w:rFonts w:eastAsiaTheme="minorEastAsia"/>
          <w:bCs w:val="0"/>
          <w:szCs w:val="18"/>
          <w:lang w:val="en-US"/>
        </w:rPr>
        <w:t>Πατήστε</w:t>
      </w:r>
      <w:r w:rsidRPr="00600D59">
        <w:rPr>
          <w:rFonts w:eastAsiaTheme="minorEastAsia"/>
          <w:bCs w:val="0"/>
          <w:szCs w:val="18"/>
        </w:rPr>
        <w:t xml:space="preserve"> </w:t>
      </w:r>
      <w:r w:rsidRPr="00600D59">
        <w:rPr>
          <w:rFonts w:eastAsiaTheme="minorEastAsia"/>
          <w:bCs w:val="0"/>
          <w:szCs w:val="18"/>
          <w:lang w:val="en-US"/>
        </w:rPr>
        <w:t>την</w:t>
      </w:r>
      <w:r w:rsidRPr="00600D59">
        <w:rPr>
          <w:rFonts w:eastAsiaTheme="minorEastAsia"/>
          <w:bCs w:val="0"/>
          <w:szCs w:val="18"/>
        </w:rPr>
        <w:t xml:space="preserve"> </w:t>
      </w:r>
      <w:r w:rsidRPr="00600D59">
        <w:rPr>
          <w:rFonts w:eastAsiaTheme="minorEastAsia"/>
          <w:bCs w:val="0"/>
          <w:szCs w:val="18"/>
          <w:lang w:val="en-US"/>
        </w:rPr>
        <w:t>επιλογή</w:t>
      </w:r>
      <w:r w:rsidRPr="00600D59">
        <w:rPr>
          <w:rFonts w:eastAsiaTheme="minorEastAsia"/>
          <w:bCs w:val="0"/>
          <w:szCs w:val="18"/>
        </w:rPr>
        <w:t xml:space="preserve"> </w:t>
      </w:r>
      <w:r w:rsidRPr="00600D59">
        <w:rPr>
          <w:rFonts w:eastAsiaTheme="minorEastAsia"/>
          <w:b/>
          <w:bCs w:val="0"/>
          <w:szCs w:val="18"/>
          <w:lang w:val="en-US"/>
        </w:rPr>
        <w:t>Ενημέρωση</w:t>
      </w:r>
      <w:r w:rsidRPr="00600D59">
        <w:rPr>
          <w:rFonts w:eastAsiaTheme="minorEastAsia"/>
          <w:b/>
          <w:bCs w:val="0"/>
          <w:szCs w:val="18"/>
        </w:rPr>
        <w:t xml:space="preserve"> </w:t>
      </w:r>
      <w:r w:rsidRPr="00600D59">
        <w:rPr>
          <w:rFonts w:eastAsiaTheme="minorEastAsia"/>
          <w:b/>
          <w:bCs w:val="0"/>
          <w:szCs w:val="18"/>
          <w:lang w:val="en-US"/>
        </w:rPr>
        <w:t>VCI</w:t>
      </w:r>
      <w:r w:rsidRPr="00600D59">
        <w:rPr>
          <w:rFonts w:eastAsiaTheme="minorEastAsia"/>
          <w:b/>
          <w:bCs w:val="0"/>
          <w:szCs w:val="18"/>
        </w:rPr>
        <w:t xml:space="preserve"> </w:t>
      </w:r>
      <w:r w:rsidRPr="00600D59">
        <w:rPr>
          <w:rFonts w:eastAsiaTheme="minorEastAsia"/>
          <w:bCs w:val="0"/>
          <w:szCs w:val="18"/>
          <w:lang w:val="en-US"/>
        </w:rPr>
        <w:t>στην</w:t>
      </w:r>
      <w:r w:rsidRPr="00600D59">
        <w:rPr>
          <w:rFonts w:eastAsiaTheme="minorEastAsia"/>
          <w:bCs w:val="0"/>
          <w:szCs w:val="18"/>
        </w:rPr>
        <w:t xml:space="preserve"> </w:t>
      </w:r>
      <w:r w:rsidRPr="00600D59">
        <w:rPr>
          <w:rFonts w:eastAsiaTheme="minorEastAsia"/>
          <w:bCs w:val="0"/>
          <w:szCs w:val="18"/>
          <w:lang w:val="en-US"/>
        </w:rPr>
        <w:t>αριστερή</w:t>
      </w:r>
      <w:r w:rsidRPr="00600D59">
        <w:rPr>
          <w:rFonts w:eastAsiaTheme="minorEastAsia"/>
          <w:bCs w:val="0"/>
          <w:szCs w:val="18"/>
        </w:rPr>
        <w:t xml:space="preserve"> </w:t>
      </w:r>
      <w:r w:rsidRPr="00600D59">
        <w:rPr>
          <w:rFonts w:eastAsiaTheme="minorEastAsia"/>
          <w:bCs w:val="0"/>
          <w:szCs w:val="18"/>
          <w:lang w:val="en-US"/>
        </w:rPr>
        <w:t>στήλη</w:t>
      </w:r>
      <w:r w:rsidRPr="00600D59">
        <w:rPr>
          <w:rFonts w:eastAsiaTheme="minorEastAsia"/>
          <w:bCs w:val="0"/>
          <w:szCs w:val="18"/>
        </w:rPr>
        <w:t>.</w:t>
      </w:r>
    </w:p>
    <w:p w14:paraId="66268994" w14:textId="33887A6A" w:rsidR="009E0F2E" w:rsidRPr="00600D59" w:rsidRDefault="009E0F2E" w:rsidP="0027374D">
      <w:pPr>
        <w:pStyle w:val="16"/>
        <w:widowControl/>
        <w:numPr>
          <w:ilvl w:val="0"/>
          <w:numId w:val="104"/>
        </w:numPr>
        <w:spacing w:beforeLines="20" w:before="62" w:afterLines="20" w:after="62"/>
        <w:ind w:leftChars="0" w:left="998" w:hanging="357"/>
      </w:pPr>
      <w:r w:rsidRPr="00600D59">
        <w:t xml:space="preserve">Εάν η εγκατεστημένη έκδοση δεν είναι η πιο πρόσφατη, η τρέχουσα έκδοση και η πιο πρόσφατη έκδοση θα εμφανιστούν στην οθόνη μετά από λίγα δευτερόλεπτα. Πατήστε </w:t>
      </w:r>
      <w:r w:rsidRPr="00600D59">
        <w:rPr>
          <w:b/>
        </w:rPr>
        <w:t xml:space="preserve">Ενημέρωση τώρα </w:t>
      </w:r>
      <w:r w:rsidRPr="00600D59">
        <w:t xml:space="preserve">για να ενημερώσετε το </w:t>
      </w:r>
      <w:r w:rsidR="0027374D" w:rsidRPr="00600D59">
        <w:t>VCI</w:t>
      </w:r>
      <w:r w:rsidRPr="00600D59">
        <w:t>2, εάν είναι διαθέσιμο.</w:t>
      </w:r>
    </w:p>
    <w:p w14:paraId="6F78DB10" w14:textId="77777777" w:rsidR="009E0F2E" w:rsidRPr="00600D59" w:rsidRDefault="009E0F2E" w:rsidP="009E0F2E">
      <w:pPr>
        <w:pStyle w:val="20"/>
        <w:spacing w:before="312" w:after="156"/>
        <w:rPr>
          <w:rFonts w:cs="Arial"/>
        </w:rPr>
      </w:pPr>
      <w:bookmarkStart w:id="645" w:name="_Toc109724497"/>
      <w:r w:rsidRPr="00600D59">
        <w:rPr>
          <w:rFonts w:cs="Arial"/>
        </w:rPr>
        <w:t xml:space="preserve"> </w:t>
      </w:r>
      <w:bookmarkStart w:id="646" w:name="_Toc159436382"/>
      <w:bookmarkStart w:id="647" w:name="_Toc204006102"/>
      <w:r w:rsidRPr="00600D59">
        <w:rPr>
          <w:rFonts w:cs="Arial"/>
        </w:rPr>
        <w:t>Ενημέρωση BAS</w:t>
      </w:r>
      <w:bookmarkEnd w:id="645"/>
      <w:bookmarkEnd w:id="646"/>
      <w:bookmarkEnd w:id="647"/>
    </w:p>
    <w:p w14:paraId="0A78EF06" w14:textId="77777777" w:rsidR="009E0F2E" w:rsidRPr="00600D59" w:rsidRDefault="009E0F2E" w:rsidP="009E0F2E">
      <w:pPr>
        <w:spacing w:before="156" w:after="156"/>
        <w:rPr>
          <w:rFonts w:eastAsiaTheme="minorEastAsia" w:cs="Arial"/>
        </w:rPr>
      </w:pPr>
      <w:r w:rsidRPr="00600D59">
        <w:rPr>
          <w:rFonts w:cs="Arial"/>
        </w:rPr>
        <w:t>Πριν από την ενημέρωση του υλικολογισμικού του δοκιμαστή μπαταρίας, βεβαιωθείτε ότι η σύνδεση δικτύου είναι σταθερή.</w:t>
      </w:r>
    </w:p>
    <w:p w14:paraId="5C76768B" w14:textId="77777777" w:rsidR="009E0F2E" w:rsidRPr="00600D59" w:rsidRDefault="009E0F2E" w:rsidP="009E0F2E">
      <w:pPr>
        <w:pStyle w:val="aa"/>
        <w:numPr>
          <w:ilvl w:val="0"/>
          <w:numId w:val="5"/>
        </w:numPr>
        <w:spacing w:beforeLines="20" w:before="62" w:afterLines="20" w:after="62"/>
        <w:ind w:left="641" w:hanging="357"/>
        <w:rPr>
          <w:rFonts w:cs="Arial"/>
          <w:b/>
        </w:rPr>
      </w:pPr>
      <w:r w:rsidRPr="00600D59">
        <w:rPr>
          <w:rFonts w:cs="Arial"/>
          <w:b/>
        </w:rPr>
        <w:t>Για να ενημερώσετε το υλικολογισμικό του δοκιμαστή μπαταρίας</w:t>
      </w:r>
    </w:p>
    <w:p w14:paraId="47AEA9A2" w14:textId="77777777" w:rsidR="009E0F2E" w:rsidRPr="00600D59" w:rsidRDefault="009E0F2E" w:rsidP="009E0F2E">
      <w:pPr>
        <w:pStyle w:val="16"/>
        <w:widowControl/>
        <w:numPr>
          <w:ilvl w:val="0"/>
          <w:numId w:val="107"/>
        </w:numPr>
        <w:spacing w:beforeLines="20" w:before="62" w:afterLines="20" w:after="62"/>
        <w:ind w:leftChars="0" w:left="998" w:hanging="357"/>
      </w:pPr>
      <w:r w:rsidRPr="00600D59">
        <w:t>Ενεργοποιήστε το tablet και τον ελεγκτή μπαταρίας.</w:t>
      </w:r>
    </w:p>
    <w:p w14:paraId="12AE7E5A" w14:textId="77777777" w:rsidR="009E0F2E" w:rsidRPr="00600D59" w:rsidRDefault="009E0F2E" w:rsidP="009E0F2E">
      <w:pPr>
        <w:pStyle w:val="16"/>
        <w:widowControl/>
        <w:numPr>
          <w:ilvl w:val="0"/>
          <w:numId w:val="107"/>
        </w:numPr>
        <w:spacing w:beforeLines="20" w:before="62" w:afterLines="20" w:after="62"/>
        <w:ind w:leftChars="0" w:left="998" w:hanging="357"/>
      </w:pPr>
      <w:r w:rsidRPr="00600D59">
        <w:t>Συνδέστε το δοκιμαστικό μπαταρίας στο tablet μέσω Bluetooth ή καλωδίου USB.</w:t>
      </w:r>
    </w:p>
    <w:p w14:paraId="4B31F5A5" w14:textId="75A3C9E6" w:rsidR="009E0F2E" w:rsidRPr="00600D59" w:rsidRDefault="009E0F2E" w:rsidP="009E0F2E">
      <w:pPr>
        <w:pStyle w:val="16"/>
        <w:widowControl/>
        <w:numPr>
          <w:ilvl w:val="0"/>
          <w:numId w:val="107"/>
        </w:numPr>
        <w:spacing w:beforeLines="20" w:before="62" w:afterLines="20" w:after="62"/>
        <w:ind w:leftChars="0" w:left="998" w:hanging="357"/>
      </w:pPr>
      <w:r w:rsidRPr="00600D59">
        <w:t xml:space="preserve">Πατήστε την εφαρμογή </w:t>
      </w:r>
      <w:r w:rsidR="0027374D" w:rsidRPr="00600D59">
        <w:rPr>
          <w:b/>
        </w:rPr>
        <w:t>VCI</w:t>
      </w:r>
      <w:r w:rsidRPr="00600D59">
        <w:rPr>
          <w:b/>
        </w:rPr>
        <w:t xml:space="preserve"> Manager </w:t>
      </w:r>
      <w:r w:rsidRPr="00600D59">
        <w:t>στο μενού εργασιών MaxiSys του tablet.</w:t>
      </w:r>
    </w:p>
    <w:p w14:paraId="56A9A88F" w14:textId="67C85D08" w:rsidR="009E0F2E" w:rsidRPr="00600D59" w:rsidRDefault="00600D59" w:rsidP="009E0F2E">
      <w:pPr>
        <w:pStyle w:val="16"/>
        <w:widowControl/>
        <w:numPr>
          <w:ilvl w:val="0"/>
          <w:numId w:val="107"/>
        </w:numPr>
        <w:spacing w:beforeLines="20" w:before="62" w:afterLines="20" w:after="62"/>
        <w:ind w:leftChars="0" w:left="998" w:hanging="357"/>
      </w:pPr>
      <w:r w:rsidRPr="00600D59">
        <w:rPr>
          <w:szCs w:val="18"/>
          <w:lang w:val="en-US"/>
        </w:rPr>
        <w:t>Πατήστε</w:t>
      </w:r>
      <w:r w:rsidRPr="00600D59">
        <w:rPr>
          <w:szCs w:val="18"/>
        </w:rPr>
        <w:t xml:space="preserve"> </w:t>
      </w:r>
      <w:r w:rsidRPr="00600D59">
        <w:rPr>
          <w:szCs w:val="18"/>
          <w:lang w:val="en-US"/>
        </w:rPr>
        <w:t>την</w:t>
      </w:r>
      <w:r w:rsidRPr="00600D59">
        <w:rPr>
          <w:szCs w:val="18"/>
        </w:rPr>
        <w:t xml:space="preserve"> </w:t>
      </w:r>
      <w:r w:rsidRPr="00600D59">
        <w:rPr>
          <w:szCs w:val="18"/>
          <w:lang w:val="en-US"/>
        </w:rPr>
        <w:t>επιλογή</w:t>
      </w:r>
      <w:r w:rsidRPr="00600D59">
        <w:rPr>
          <w:b/>
          <w:szCs w:val="18"/>
        </w:rPr>
        <w:t xml:space="preserve"> </w:t>
      </w:r>
      <w:r w:rsidRPr="00600D59">
        <w:rPr>
          <w:b/>
          <w:szCs w:val="18"/>
          <w:lang w:val="en-US"/>
        </w:rPr>
        <w:t>Ενημέρωση</w:t>
      </w:r>
      <w:r w:rsidRPr="00600D59">
        <w:rPr>
          <w:b/>
          <w:szCs w:val="18"/>
        </w:rPr>
        <w:t xml:space="preserve"> </w:t>
      </w:r>
      <w:r w:rsidRPr="00600D59">
        <w:rPr>
          <w:b/>
          <w:szCs w:val="18"/>
          <w:lang w:val="en-US"/>
        </w:rPr>
        <w:t>BAS</w:t>
      </w:r>
      <w:r w:rsidRPr="00600D59">
        <w:rPr>
          <w:szCs w:val="18"/>
        </w:rPr>
        <w:t xml:space="preserve"> </w:t>
      </w:r>
      <w:r w:rsidRPr="00600D59">
        <w:rPr>
          <w:szCs w:val="18"/>
          <w:lang w:val="en-US"/>
        </w:rPr>
        <w:t>στην</w:t>
      </w:r>
      <w:r w:rsidRPr="00600D59">
        <w:rPr>
          <w:szCs w:val="18"/>
        </w:rPr>
        <w:t xml:space="preserve"> </w:t>
      </w:r>
      <w:r w:rsidRPr="00600D59">
        <w:rPr>
          <w:szCs w:val="18"/>
          <w:lang w:val="en-US"/>
        </w:rPr>
        <w:t>αριστερή</w:t>
      </w:r>
      <w:r w:rsidRPr="00600D59">
        <w:rPr>
          <w:szCs w:val="18"/>
        </w:rPr>
        <w:t xml:space="preserve"> </w:t>
      </w:r>
      <w:r w:rsidRPr="00600D59">
        <w:rPr>
          <w:szCs w:val="18"/>
          <w:lang w:val="en-US"/>
        </w:rPr>
        <w:t>στήλη</w:t>
      </w:r>
      <w:r w:rsidRPr="00600D59">
        <w:rPr>
          <w:szCs w:val="18"/>
        </w:rPr>
        <w:t>.</w:t>
      </w:r>
    </w:p>
    <w:p w14:paraId="45B46C30" w14:textId="77777777" w:rsidR="009E0F2E" w:rsidRPr="00600D59" w:rsidRDefault="009E0F2E" w:rsidP="009E0F2E">
      <w:pPr>
        <w:pStyle w:val="16"/>
        <w:widowControl/>
        <w:numPr>
          <w:ilvl w:val="0"/>
          <w:numId w:val="107"/>
        </w:numPr>
        <w:spacing w:beforeLines="20" w:before="62" w:afterLines="20" w:after="62"/>
        <w:ind w:leftChars="0" w:left="998" w:hanging="357"/>
      </w:pPr>
      <w:r w:rsidRPr="00600D59">
        <w:t xml:space="preserve">Εάν η εγκατεστημένη έκδοση δεν είναι η πιο πρόσφατη, η τρέχουσα έκδοση και η πιο πρόσφατη έκδοση θα εμφανιστούν στην οθόνη μετά από λίγα δευτερόλεπτα. Πατήστε </w:t>
      </w:r>
      <w:r w:rsidRPr="00600D59">
        <w:rPr>
          <w:b/>
        </w:rPr>
        <w:t xml:space="preserve">Ενημέρωση τώρα </w:t>
      </w:r>
      <w:r w:rsidRPr="00600D59">
        <w:t>για να ενημερώσετε το υλικολογισμικό BAS, εάν είναι διαθέσιμο.</w:t>
      </w:r>
    </w:p>
    <w:p w14:paraId="35A7390B" w14:textId="77777777" w:rsidR="009E0F2E" w:rsidRPr="00600D59" w:rsidRDefault="009E0F2E" w:rsidP="009E0F2E">
      <w:pPr>
        <w:pStyle w:val="NOTE2"/>
        <w:spacing w:before="156" w:after="156" w:line="200" w:lineRule="exact"/>
        <w:contextualSpacing/>
        <w:rPr>
          <w:b/>
          <w:bCs w:val="0"/>
        </w:rPr>
      </w:pPr>
      <w:r w:rsidRPr="00600D59">
        <w:rPr>
          <w:noProof/>
          <w:lang w:val="en-US"/>
        </w:rPr>
        <w:drawing>
          <wp:anchor distT="0" distB="0" distL="114300" distR="114300" simplePos="0" relativeHeight="252331008" behindDoc="0" locked="0" layoutInCell="1" allowOverlap="1" wp14:anchorId="3AE3AF00" wp14:editId="4BBD56BC">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600D59">
        <w:rPr>
          <w:b/>
          <w:bCs w:val="0"/>
        </w:rPr>
        <w:t>ΣΗΜΕΙΩΜΑ</w:t>
      </w:r>
    </w:p>
    <w:p w14:paraId="6B441909" w14:textId="77777777" w:rsidR="009E0F2E" w:rsidRPr="00600D59" w:rsidRDefault="009E0F2E" w:rsidP="009E0F2E">
      <w:pPr>
        <w:pStyle w:val="NOTE2"/>
        <w:spacing w:before="156" w:after="156" w:line="200" w:lineRule="exact"/>
        <w:contextualSpacing/>
      </w:pPr>
      <w:r w:rsidRPr="00600D59">
        <w:t>Μην φύγετε από τη σελίδα ενημέρωσης BAS κατά την αναβάθμιση.</w:t>
      </w:r>
    </w:p>
    <w:p w14:paraId="2E815765" w14:textId="699A1802" w:rsidR="009E0F2E" w:rsidRPr="00600D59" w:rsidRDefault="00A31B47" w:rsidP="009E0F2E">
      <w:pPr>
        <w:pStyle w:val="12"/>
        <w:spacing w:before="312" w:after="312"/>
        <w:ind w:left="792" w:hanging="792"/>
      </w:pPr>
      <w:bookmarkStart w:id="648" w:name="_Κλισιόμετρο_χειρός"/>
      <w:bookmarkStart w:id="649" w:name="_Toc204006103"/>
      <w:bookmarkStart w:id="650" w:name="_Ref159831042"/>
      <w:bookmarkEnd w:id="648"/>
      <w:r w:rsidRPr="00600D59">
        <w:rPr>
          <w:bCs/>
        </w:rPr>
        <w:lastRenderedPageBreak/>
        <w:t>Κλισιό</w:t>
      </w:r>
      <w:r w:rsidRPr="00600D59">
        <w:rPr>
          <w:rFonts w:eastAsia="宋体"/>
          <w:bCs/>
        </w:rPr>
        <w:t>μετρο</w:t>
      </w:r>
      <w:r w:rsidRPr="00600D59">
        <w:rPr>
          <w:bCs/>
        </w:rPr>
        <w:t xml:space="preserve"> χειρός</w:t>
      </w:r>
      <w:bookmarkEnd w:id="649"/>
    </w:p>
    <w:p w14:paraId="3302918A" w14:textId="77777777" w:rsidR="009E0F2E" w:rsidRPr="00600D59" w:rsidRDefault="009E0F2E" w:rsidP="009E0F2E">
      <w:pPr>
        <w:spacing w:before="156" w:after="156"/>
        <w:rPr>
          <w:rFonts w:cs="Arial"/>
        </w:rPr>
      </w:pPr>
      <w:r w:rsidRPr="00600D59">
        <w:rPr>
          <w:rFonts w:cs="Arial"/>
        </w:rPr>
        <w:t>Συνδέστε το φορητό κλισιόμετρο στο tablet MaxiSys και ανοίξτε την εφαρμογή φορητού κλισιόμετρου που μπορεί να μετρήσει με ακρίβεια το ύψος οδήγησης των οχημάτων Mercedes-Benz, το οποίο αποτελεί βάση δεδομένων για τη ρύθμιση των τιμών της κάμπερ, της περιστροφής και της μύτης του τροχού κατά τη διαδικασία ευθυγράμμισης των τροχών.</w:t>
      </w:r>
    </w:p>
    <w:p w14:paraId="0496186E" w14:textId="77777777" w:rsidR="009E0F2E" w:rsidRPr="00600D59" w:rsidRDefault="009E0F2E" w:rsidP="009E0F2E">
      <w:pPr>
        <w:pStyle w:val="aa"/>
        <w:widowControl w:val="0"/>
        <w:numPr>
          <w:ilvl w:val="0"/>
          <w:numId w:val="25"/>
        </w:numPr>
        <w:spacing w:beforeLines="20" w:before="62" w:afterLines="20" w:after="62"/>
        <w:ind w:left="641" w:hanging="357"/>
        <w:rPr>
          <w:rFonts w:cs="Arial"/>
          <w:b/>
          <w:bCs/>
        </w:rPr>
      </w:pPr>
      <w:r w:rsidRPr="00600D59">
        <w:rPr>
          <w:rFonts w:cs="Arial"/>
          <w:b/>
          <w:bCs/>
        </w:rPr>
        <w:t>Για να μετρήσετε το ύψος οδήγησης ενός οχήματος Mercedes-Benz</w:t>
      </w:r>
    </w:p>
    <w:p w14:paraId="0D33D768" w14:textId="77777777" w:rsidR="009E0F2E" w:rsidRPr="00600D59" w:rsidRDefault="009E0F2E" w:rsidP="009E0F2E">
      <w:pPr>
        <w:pStyle w:val="Text"/>
        <w:numPr>
          <w:ilvl w:val="0"/>
          <w:numId w:val="258"/>
        </w:numPr>
        <w:spacing w:beforeLines="20" w:before="62" w:afterLines="20" w:after="62"/>
        <w:ind w:left="998" w:hanging="357"/>
        <w:rPr>
          <w:rFonts w:cs="Arial"/>
        </w:rPr>
      </w:pPr>
      <w:r w:rsidRPr="00600D59">
        <w:rPr>
          <w:rFonts w:cs="Arial"/>
        </w:rPr>
        <w:t>Συνδέστε το φορητό κλισιόμετρο στη θύρα USB του tablet MaxiSys χρησιμοποιώντας το παρεχόμενο καλώδιο USB.</w:t>
      </w:r>
    </w:p>
    <w:p w14:paraId="18DB610A" w14:textId="6AE6FFCB" w:rsidR="009E0F2E" w:rsidRPr="00600D59" w:rsidRDefault="00600D59" w:rsidP="009E0F2E">
      <w:pPr>
        <w:spacing w:before="156" w:afterLines="0" w:after="0" w:line="480" w:lineRule="auto"/>
        <w:ind w:left="0"/>
        <w:jc w:val="center"/>
        <w:rPr>
          <w:rFonts w:cs="Arial"/>
        </w:rPr>
      </w:pPr>
      <w:r w:rsidRPr="00600D59">
        <w:rPr>
          <w:rFonts w:cs="Arial"/>
          <w:noProof/>
          <w:lang w:val="en-US"/>
        </w:rPr>
        <w:drawing>
          <wp:inline distT="0" distB="0" distL="0" distR="0" wp14:anchorId="3AF0098E" wp14:editId="25AB5B56">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33266F36" w14:textId="33907188" w:rsidR="009E0F2E" w:rsidRPr="00600D59" w:rsidRDefault="009E0F2E" w:rsidP="009E0F2E">
      <w:pPr>
        <w:pStyle w:val="ab"/>
        <w:spacing w:beforeLines="20" w:before="62" w:after="156"/>
        <w:ind w:left="0"/>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5</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iCs/>
        </w:rPr>
        <w:t>Σύνδεση του tablet MaxiSys και του φορητού κλισιομέτρου</w:t>
      </w:r>
    </w:p>
    <w:p w14:paraId="64853565" w14:textId="77777777" w:rsidR="009E0F2E" w:rsidRPr="00600D59" w:rsidRDefault="009E0F2E" w:rsidP="009E0F2E">
      <w:pPr>
        <w:pStyle w:val="Text"/>
        <w:numPr>
          <w:ilvl w:val="0"/>
          <w:numId w:val="258"/>
        </w:numPr>
        <w:spacing w:beforeLines="20" w:before="62" w:afterLines="20" w:after="62"/>
        <w:ind w:left="998" w:hanging="357"/>
        <w:rPr>
          <w:rFonts w:cs="Arial"/>
        </w:rPr>
      </w:pPr>
      <w:r w:rsidRPr="00600D59">
        <w:rPr>
          <w:rFonts w:cs="Arial"/>
        </w:rPr>
        <w:t xml:space="preserve">Πατήστε το κουμπί της εφαρμογής </w:t>
      </w:r>
      <w:r w:rsidRPr="00600D59">
        <w:rPr>
          <w:rFonts w:cs="Arial"/>
          <w:b/>
          <w:bCs/>
        </w:rPr>
        <w:t xml:space="preserve">Χειρός Κλισιόμετρου </w:t>
      </w:r>
      <w:r w:rsidRPr="00600D59">
        <w:rPr>
          <w:rFonts w:cs="Arial"/>
        </w:rPr>
        <w:t>στο Μενού εργασιών MaxiSys για να ανοίξετε την οθόνη επιλογής σειράς οχήματος.</w:t>
      </w:r>
    </w:p>
    <w:p w14:paraId="655E482B" w14:textId="77777777" w:rsidR="009E0F2E" w:rsidRPr="00600D59" w:rsidRDefault="009E0F2E" w:rsidP="009E0F2E">
      <w:pPr>
        <w:spacing w:before="156" w:after="156" w:line="480" w:lineRule="auto"/>
        <w:ind w:left="0"/>
        <w:jc w:val="center"/>
        <w:rPr>
          <w:rFonts w:cs="Arial"/>
        </w:rPr>
      </w:pPr>
      <w:r w:rsidRPr="00600D59">
        <w:rPr>
          <w:rFonts w:cs="Arial"/>
          <w:noProof/>
          <w:lang w:val="en-US"/>
          <w14:ligatures w14:val="standardContextual"/>
        </w:rPr>
        <w:drawing>
          <wp:inline distT="0" distB="0" distL="0" distR="0" wp14:anchorId="4A2CE7FC" wp14:editId="37CC7D72">
            <wp:extent cx="2879259" cy="1962727"/>
            <wp:effectExtent l="0" t="0" r="0" b="0"/>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3" cstate="print">
                      <a:extLst>
                        <a:ext uri="{28A0092B-C50C-407E-A947-70E740481C1C}">
                          <a14:useLocalDpi xmlns:a14="http://schemas.microsoft.com/office/drawing/2010/main"/>
                        </a:ext>
                      </a:extLst>
                    </a:blip>
                    <a:srcRect/>
                    <a:stretch/>
                  </pic:blipFill>
                  <pic:spPr bwMode="auto">
                    <a:xfrm>
                      <a:off x="0" y="0"/>
                      <a:ext cx="2880000" cy="1963232"/>
                    </a:xfrm>
                    <a:prstGeom prst="rect">
                      <a:avLst/>
                    </a:prstGeom>
                    <a:ln>
                      <a:noFill/>
                    </a:ln>
                    <a:extLst>
                      <a:ext uri="{53640926-AAD7-44D8-BBD7-CCE9431645EC}">
                        <a14:shadowObscured xmlns:a14="http://schemas.microsoft.com/office/drawing/2010/main"/>
                      </a:ext>
                    </a:extLst>
                  </pic:spPr>
                </pic:pic>
              </a:graphicData>
            </a:graphic>
          </wp:inline>
        </w:drawing>
      </w:r>
    </w:p>
    <w:p w14:paraId="6D0389B6" w14:textId="5136C7C9" w:rsidR="009E0F2E" w:rsidRPr="00600D59" w:rsidRDefault="009E0F2E" w:rsidP="009E0F2E">
      <w:pPr>
        <w:pStyle w:val="ab"/>
        <w:spacing w:before="156" w:after="156"/>
        <w:ind w:left="0"/>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5</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2</w:t>
      </w:r>
      <w:r w:rsidRPr="00600D59">
        <w:rPr>
          <w:rFonts w:cs="Arial"/>
          <w:noProof/>
        </w:rPr>
        <w:fldChar w:fldCharType="end"/>
      </w:r>
      <w:r w:rsidRPr="00600D59">
        <w:rPr>
          <w:rFonts w:cs="Arial"/>
        </w:rPr>
        <w:t xml:space="preserve"> </w:t>
      </w:r>
      <w:r w:rsidRPr="00600D59">
        <w:rPr>
          <w:rFonts w:cs="Arial"/>
          <w:i/>
          <w:iCs/>
          <w:color w:val="000000" w:themeColor="text1"/>
        </w:rPr>
        <w:t>Οθόνη επιλογής σειράς οχήματος</w:t>
      </w:r>
    </w:p>
    <w:p w14:paraId="3BC70121" w14:textId="77777777" w:rsidR="009E0F2E" w:rsidRPr="00600D59" w:rsidRDefault="009E0F2E" w:rsidP="009E0F2E">
      <w:pPr>
        <w:pStyle w:val="Text"/>
        <w:numPr>
          <w:ilvl w:val="0"/>
          <w:numId w:val="258"/>
        </w:numPr>
        <w:spacing w:beforeLines="20" w:before="62" w:afterLines="20" w:after="62"/>
        <w:ind w:left="998" w:hanging="357"/>
        <w:rPr>
          <w:rFonts w:cs="Arial"/>
        </w:rPr>
      </w:pPr>
      <w:r w:rsidRPr="00600D59">
        <w:rPr>
          <w:rFonts w:cs="Arial"/>
        </w:rPr>
        <w:lastRenderedPageBreak/>
        <w:t>Ακολουθήστε τις οδηγίες στην οθόνη για να μετρήσετε το ύψος οδήγησης. Τα αποτελέσματα των μετρήσεων θα μεταφορτωθούν αυτόματα στο tablet και θα εμφανιστούν στο αντίστοιχο πλαίσιο εισαγωγής.</w:t>
      </w:r>
    </w:p>
    <w:p w14:paraId="5C832C1F" w14:textId="77777777" w:rsidR="009E0F2E" w:rsidRPr="00600D59" w:rsidRDefault="009E0F2E" w:rsidP="009E0F2E">
      <w:pPr>
        <w:spacing w:before="156" w:after="156" w:line="480" w:lineRule="auto"/>
        <w:ind w:left="0"/>
        <w:jc w:val="center"/>
        <w:rPr>
          <w:rFonts w:cs="Arial"/>
        </w:rPr>
      </w:pPr>
      <w:r w:rsidRPr="00600D59">
        <w:rPr>
          <w:rFonts w:cs="Arial"/>
          <w:noProof/>
          <w:lang w:val="en-US"/>
          <w14:ligatures w14:val="standardContextual"/>
        </w:rPr>
        <w:drawing>
          <wp:inline distT="0" distB="0" distL="0" distR="0" wp14:anchorId="3AF56285" wp14:editId="72D15591">
            <wp:extent cx="2879259" cy="1967346"/>
            <wp:effectExtent l="0" t="0" r="0" b="0"/>
            <wp:docPr id="742912173" name="图片 742912173"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descr="图形用户界面, 应用程序&#10;&#10;AI 生成的内容可能不正确。"/>
                    <pic:cNvPicPr/>
                  </pic:nvPicPr>
                  <pic:blipFill rotWithShape="1">
                    <a:blip r:embed="rId254" cstate="print">
                      <a:extLst>
                        <a:ext uri="{28A0092B-C50C-407E-A947-70E740481C1C}">
                          <a14:useLocalDpi xmlns:a14="http://schemas.microsoft.com/office/drawing/2010/main"/>
                        </a:ext>
                      </a:extLst>
                    </a:blip>
                    <a:srcRect/>
                    <a:stretch/>
                  </pic:blipFill>
                  <pic:spPr bwMode="auto">
                    <a:xfrm>
                      <a:off x="0" y="0"/>
                      <a:ext cx="2880000" cy="1967852"/>
                    </a:xfrm>
                    <a:prstGeom prst="rect">
                      <a:avLst/>
                    </a:prstGeom>
                    <a:ln>
                      <a:noFill/>
                    </a:ln>
                    <a:extLst>
                      <a:ext uri="{53640926-AAD7-44D8-BBD7-CCE9431645EC}">
                        <a14:shadowObscured xmlns:a14="http://schemas.microsoft.com/office/drawing/2010/main"/>
                      </a:ext>
                    </a:extLst>
                  </pic:spPr>
                </pic:pic>
              </a:graphicData>
            </a:graphic>
          </wp:inline>
        </w:drawing>
      </w:r>
    </w:p>
    <w:p w14:paraId="2F409900" w14:textId="0A0E0F02" w:rsidR="009E0F2E" w:rsidRPr="00600D59" w:rsidRDefault="009E0F2E" w:rsidP="009E0F2E">
      <w:pPr>
        <w:pStyle w:val="ab"/>
        <w:spacing w:before="156" w:after="156"/>
        <w:ind w:left="0"/>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5</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i/>
          <w:iCs/>
          <w:color w:val="000000" w:themeColor="text1"/>
        </w:rPr>
        <w:t>Οθόνη Αποτελεσμάτων Μέτρησης Ύψους Οδήγησης</w:t>
      </w:r>
    </w:p>
    <w:p w14:paraId="5C3A5284" w14:textId="77777777" w:rsidR="009E0F2E" w:rsidRPr="00600D59" w:rsidRDefault="009E0F2E" w:rsidP="009E0F2E">
      <w:pPr>
        <w:pStyle w:val="NOTE0"/>
        <w:spacing w:beforeLines="0" w:before="0" w:afterLines="0" w:after="0"/>
        <w:rPr>
          <w:rFonts w:cs="Arial"/>
        </w:rPr>
      </w:pPr>
      <w:r w:rsidRPr="00600D59">
        <w:rPr>
          <w:rFonts w:cs="Arial"/>
          <w:b w:val="0"/>
          <w:noProof/>
          <w:lang w:val="en-US"/>
        </w:rPr>
        <w:drawing>
          <wp:anchor distT="0" distB="0" distL="114300" distR="114300" simplePos="0" relativeHeight="252342272" behindDoc="0" locked="0" layoutInCell="1" allowOverlap="1" wp14:anchorId="63CC7FEE" wp14:editId="3754A8CD">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rPr>
        <w:t>ΣΗΜΕΙΩΜΑ</w:t>
      </w:r>
    </w:p>
    <w:p w14:paraId="447C70AA" w14:textId="6A248935" w:rsidR="009E0F2E" w:rsidRPr="00600D59" w:rsidRDefault="009E0F2E" w:rsidP="009E0F2E">
      <w:pPr>
        <w:pStyle w:val="NOTE1"/>
        <w:spacing w:beforeLines="0" w:before="0" w:afterLines="0" w:after="0"/>
        <w:rPr>
          <w:rFonts w:cs="Arial"/>
        </w:rPr>
      </w:pPr>
      <w:r w:rsidRPr="00600D59">
        <w:rPr>
          <w:rFonts w:cs="Arial"/>
        </w:rPr>
        <w:t>Πατήστε το</w:t>
      </w:r>
      <w:r w:rsidR="00D2453A" w:rsidRPr="00600D59">
        <w:rPr>
          <w:rFonts w:cs="Arial"/>
        </w:rPr>
        <w:t xml:space="preserve"> </w:t>
      </w:r>
      <w:r w:rsidRPr="00600D59">
        <w:rPr>
          <w:rFonts w:cs="Arial"/>
          <w:noProof/>
          <w:lang w:val="en-US"/>
          <w14:ligatures w14:val="standardContextual"/>
        </w:rPr>
        <w:drawing>
          <wp:inline distT="0" distB="0" distL="0" distR="0" wp14:anchorId="45DC840F" wp14:editId="37C30725">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5"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600D59">
        <w:rPr>
          <w:rFonts w:cs="Arial"/>
        </w:rPr>
        <w:t xml:space="preserve"> στην επάνω δεξιά γωνία της οθόνης για να ανοίξετε τις επιλογές του αναπτυσσόμενου μενού: Βαθμονόμηση, Ενημέρωση, Βοήθεια. Αφού πατήσετε την επιλογή </w:t>
      </w:r>
      <w:r w:rsidRPr="00600D59">
        <w:rPr>
          <w:rFonts w:cs="Arial"/>
          <w:b/>
          <w:bCs w:val="0"/>
        </w:rPr>
        <w:t>Βοήθεια</w:t>
      </w:r>
      <w:r w:rsidR="00233E7B" w:rsidRPr="00600D59">
        <w:rPr>
          <w:rFonts w:cs="Arial"/>
          <w:b/>
          <w:bCs w:val="0"/>
        </w:rPr>
        <w:t>,</w:t>
      </w:r>
      <w:r w:rsidRPr="00600D59">
        <w:rPr>
          <w:rFonts w:cs="Arial"/>
          <w:b/>
          <w:bCs w:val="0"/>
        </w:rPr>
        <w:t xml:space="preserve"> </w:t>
      </w:r>
      <w:r w:rsidRPr="00600D59">
        <w:rPr>
          <w:rFonts w:cs="Arial"/>
          <w:bCs w:val="0"/>
        </w:rPr>
        <w:t>θα εμφανιστεί</w:t>
      </w:r>
      <w:r w:rsidRPr="00600D59">
        <w:rPr>
          <w:rFonts w:cs="Arial"/>
          <w:b/>
          <w:bCs w:val="0"/>
        </w:rPr>
        <w:t xml:space="preserve"> </w:t>
      </w:r>
      <w:r w:rsidRPr="00600D59">
        <w:rPr>
          <w:rFonts w:cs="Arial"/>
        </w:rPr>
        <w:t>ένας σύντομος οδηγός αναφοράς για τον τρόπο χρήσης του φορητού κλισιόμετρου Autel</w:t>
      </w:r>
      <w:r w:rsidR="00233E7B" w:rsidRPr="00600D59">
        <w:rPr>
          <w:rFonts w:cs="Arial"/>
        </w:rPr>
        <w:t>.</w:t>
      </w:r>
    </w:p>
    <w:p w14:paraId="74FAF402" w14:textId="77777777" w:rsidR="009E0F2E" w:rsidRPr="00600D59" w:rsidRDefault="009E0F2E" w:rsidP="009E0F2E">
      <w:pPr>
        <w:pStyle w:val="Text"/>
        <w:spacing w:before="156" w:after="156"/>
        <w:rPr>
          <w:rFonts w:cs="Arial"/>
        </w:rPr>
      </w:pPr>
    </w:p>
    <w:p w14:paraId="5A6FF127" w14:textId="77777777" w:rsidR="009E0F2E" w:rsidRPr="00600D59" w:rsidRDefault="009E0F2E" w:rsidP="009E0F2E">
      <w:pPr>
        <w:spacing w:before="156" w:after="156"/>
        <w:rPr>
          <w:rFonts w:cs="Arial"/>
        </w:rPr>
      </w:pPr>
    </w:p>
    <w:p w14:paraId="13834BE6" w14:textId="77777777" w:rsidR="009E0F2E" w:rsidRPr="00600D59" w:rsidRDefault="009E0F2E" w:rsidP="009E0F2E">
      <w:pPr>
        <w:pStyle w:val="12"/>
        <w:spacing w:before="312" w:after="312"/>
        <w:ind w:left="792" w:hanging="792"/>
      </w:pPr>
      <w:r w:rsidRPr="00600D59">
        <w:lastRenderedPageBreak/>
        <w:t xml:space="preserve"> </w:t>
      </w:r>
      <w:bookmarkStart w:id="651" w:name="_Ref195170501"/>
      <w:bookmarkStart w:id="652" w:name="_Toc204006104"/>
      <w:r w:rsidRPr="00600D59">
        <w:t>Υποστήριξη</w:t>
      </w:r>
      <w:bookmarkEnd w:id="650"/>
      <w:bookmarkEnd w:id="651"/>
      <w:bookmarkEnd w:id="652"/>
    </w:p>
    <w:p w14:paraId="2F036B28" w14:textId="7BC320E9" w:rsidR="009E0F2E" w:rsidRPr="00600D59" w:rsidRDefault="009E0F2E" w:rsidP="009E0F2E">
      <w:pPr>
        <w:pStyle w:val="BodytextUserManual"/>
        <w:spacing w:before="156" w:after="156"/>
      </w:pPr>
      <w:bookmarkStart w:id="653" w:name="_Toc451525818"/>
      <w:bookmarkStart w:id="654" w:name="_Ref366861466"/>
      <w:r w:rsidRPr="00600D59">
        <w:t>Αυτή η εφαρμογή εκκινεί την πλατφόρμα υποστήριξης, η οποία συγχρονίζει τον σταθμό βάσης ηλεκτρονικής εξυπηρέτησης της Autel με το tablet MaxiSys</w:t>
      </w:r>
      <w:r w:rsidR="00233E7B" w:rsidRPr="00600D59">
        <w:t>.</w:t>
      </w:r>
      <w:r w:rsidRPr="00600D59">
        <w:t xml:space="preserve"> Συνδεδεμένη με το κανάλι εξυπηρέτησης και τις ηλεκτρονικές κοινότητες της Autel</w:t>
      </w:r>
      <w:r w:rsidR="00233E7B" w:rsidRPr="00600D59">
        <w:t>,</w:t>
      </w:r>
      <w:r w:rsidRPr="00600D59">
        <w:t xml:space="preserve"> η εφαρμογή υποστήριξης παρέχει τον πιο γρήγορο τρόπο για λύσεις προβλημάτων, επιτρέποντάς σας να στέλνετε αιτήματα βοήθειας για να λαμβάνετε άμεση εξυπηρέτηση και υποστήριξη.</w:t>
      </w:r>
    </w:p>
    <w:p w14:paraId="3132A4A4" w14:textId="77777777" w:rsidR="009E0F2E" w:rsidRPr="00600D59" w:rsidRDefault="009E0F2E" w:rsidP="009E0F2E">
      <w:pPr>
        <w:pStyle w:val="20"/>
        <w:spacing w:before="312" w:after="156"/>
        <w:rPr>
          <w:rFonts w:cs="Arial"/>
        </w:rPr>
      </w:pPr>
      <w:bookmarkStart w:id="655" w:name="_Toc38114431"/>
      <w:bookmarkEnd w:id="653"/>
      <w:bookmarkEnd w:id="654"/>
      <w:r w:rsidRPr="00600D59">
        <w:rPr>
          <w:rFonts w:cs="Arial"/>
        </w:rPr>
        <w:t xml:space="preserve"> </w:t>
      </w:r>
      <w:bookmarkStart w:id="656" w:name="_Toc159436384"/>
      <w:bookmarkStart w:id="657" w:name="_Toc204006105"/>
      <w:r w:rsidRPr="00600D59">
        <w:rPr>
          <w:rFonts w:cs="Arial"/>
        </w:rPr>
        <w:t>Υποστήριξη διάταξης οθόνης</w:t>
      </w:r>
      <w:bookmarkEnd w:id="655"/>
      <w:bookmarkEnd w:id="656"/>
      <w:bookmarkEnd w:id="657"/>
    </w:p>
    <w:p w14:paraId="7EE2E983" w14:textId="242D50EC" w:rsidR="009E0F2E" w:rsidRPr="00600D59" w:rsidRDefault="009E0F2E" w:rsidP="009E0F2E">
      <w:pPr>
        <w:pStyle w:val="BodytextUserManual"/>
        <w:spacing w:before="156" w:after="156"/>
      </w:pPr>
      <w:r w:rsidRPr="00600D59">
        <w:t>Η πλοήγηση στην διεπαφή της εφαρμογής Υποστήριξης γίνεται μέσω του κουμπιού Αρχική στην επάνω γραμμή εργαλείων. Το κύριο τμήμα της οθόνης Υποστήριξης χωρίζεται σε δύο ενότητες. Η στενή στήλη στα αριστερά είναι το κύριο μενού. Επιλέξτε ένα θέμα από το κύριο μενού για να εμφανιστεί η αντίστοιχη οθόνη λειτουργιών στα δεξιά</w:t>
      </w:r>
      <w:r w:rsidR="00233E7B" w:rsidRPr="00600D59">
        <w:t>.</w:t>
      </w:r>
    </w:p>
    <w:p w14:paraId="622540CC" w14:textId="77777777" w:rsidR="009E0F2E" w:rsidRPr="00600D59" w:rsidRDefault="009E0F2E" w:rsidP="009E0F2E">
      <w:pPr>
        <w:spacing w:before="156" w:after="156" w:line="240" w:lineRule="auto"/>
        <w:ind w:left="0"/>
        <w:jc w:val="center"/>
        <w:rPr>
          <w:rFonts w:cs="Arial"/>
        </w:rPr>
      </w:pPr>
      <w:r w:rsidRPr="00600D59">
        <w:rPr>
          <w:rFonts w:cs="Arial"/>
          <w:noProof/>
          <w:lang w:val="en-US"/>
        </w:rPr>
        <w:drawing>
          <wp:inline distT="0" distB="0" distL="0" distR="0" wp14:anchorId="4FF5EC29" wp14:editId="2871B2F1">
            <wp:extent cx="2879285" cy="1982081"/>
            <wp:effectExtent l="0" t="0" r="0" b="0"/>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56" cstate="print">
                      <a:extLst>
                        <a:ext uri="{28A0092B-C50C-407E-A947-70E740481C1C}">
                          <a14:useLocalDpi xmlns:a14="http://schemas.microsoft.com/office/drawing/2010/main"/>
                        </a:ext>
                      </a:extLst>
                    </a:blip>
                    <a:srcRect/>
                    <a:stretch/>
                  </pic:blipFill>
                  <pic:spPr bwMode="auto">
                    <a:xfrm>
                      <a:off x="0" y="0"/>
                      <a:ext cx="2880000" cy="1982573"/>
                    </a:xfrm>
                    <a:prstGeom prst="rect">
                      <a:avLst/>
                    </a:prstGeom>
                    <a:noFill/>
                    <a:ln>
                      <a:noFill/>
                    </a:ln>
                    <a:extLst>
                      <a:ext uri="{53640926-AAD7-44D8-BBD7-CCE9431645EC}">
                        <a14:shadowObscured xmlns:a14="http://schemas.microsoft.com/office/drawing/2010/main"/>
                      </a:ext>
                    </a:extLst>
                  </pic:spPr>
                </pic:pic>
              </a:graphicData>
            </a:graphic>
          </wp:inline>
        </w:drawing>
      </w:r>
    </w:p>
    <w:p w14:paraId="4A33B5D7" w14:textId="56180A79" w:rsidR="009E0F2E" w:rsidRPr="00600D59" w:rsidRDefault="009E0F2E" w:rsidP="009E0F2E">
      <w:pPr>
        <w:pStyle w:val="ab"/>
        <w:spacing w:before="156" w:after="156"/>
        <w:ind w:left="0"/>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6</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rPr>
        <w:t>Οθόνη εφαρμογής υποστήριξης</w:t>
      </w:r>
    </w:p>
    <w:p w14:paraId="3CD3C9E1" w14:textId="77777777" w:rsidR="009E0F2E" w:rsidRPr="00600D59" w:rsidRDefault="009E0F2E" w:rsidP="009E0F2E">
      <w:pPr>
        <w:pStyle w:val="20"/>
        <w:spacing w:before="312" w:after="156"/>
        <w:rPr>
          <w:rFonts w:cs="Arial"/>
        </w:rPr>
      </w:pPr>
      <w:bookmarkStart w:id="658" w:name="_Toc451525820"/>
      <w:bookmarkStart w:id="659" w:name="_Toc38114432"/>
      <w:r w:rsidRPr="00600D59">
        <w:rPr>
          <w:rFonts w:cs="Arial"/>
        </w:rPr>
        <w:t xml:space="preserve"> </w:t>
      </w:r>
      <w:bookmarkStart w:id="660" w:name="_Toc159436385"/>
      <w:bookmarkStart w:id="661" w:name="_Toc204006106"/>
      <w:r w:rsidRPr="00600D59">
        <w:rPr>
          <w:rFonts w:cs="Arial"/>
        </w:rPr>
        <w:t>Μου</w:t>
      </w:r>
      <w:r w:rsidRPr="00600D59">
        <w:rPr>
          <w:rFonts w:cs="Arial"/>
          <w:color w:val="FF0000"/>
        </w:rPr>
        <w:t xml:space="preserve"> </w:t>
      </w:r>
      <w:r w:rsidRPr="00600D59">
        <w:rPr>
          <w:rFonts w:cs="Arial"/>
        </w:rPr>
        <w:t>Λογαριασμός</w:t>
      </w:r>
      <w:bookmarkEnd w:id="658"/>
      <w:bookmarkEnd w:id="659"/>
      <w:bookmarkEnd w:id="660"/>
      <w:bookmarkEnd w:id="661"/>
    </w:p>
    <w:p w14:paraId="23F48F3D" w14:textId="77777777" w:rsidR="009E0F2E" w:rsidRPr="00600D59" w:rsidRDefault="009E0F2E" w:rsidP="009E0F2E">
      <w:pPr>
        <w:pStyle w:val="BodytextUserManual"/>
        <w:spacing w:before="156" w:after="156"/>
      </w:pPr>
      <w:r w:rsidRPr="00600D59">
        <w:t>Το δικό μου</w:t>
      </w:r>
      <w:r w:rsidRPr="00600D59">
        <w:rPr>
          <w:color w:val="FF0000"/>
        </w:rPr>
        <w:t xml:space="preserve"> </w:t>
      </w:r>
      <w:r w:rsidRPr="00600D59">
        <w:t>Η οθόνη λογαριασμού εμφανίζει τις αναλυτικές πληροφορίες του χρήστη και του προϊόντος, οι οποίες είναι συγχρονισμένες με τον online καταχωρημένο λογαριασμό.</w:t>
      </w:r>
    </w:p>
    <w:p w14:paraId="7827CA1C" w14:textId="5C8E7599" w:rsidR="009E0F2E" w:rsidRPr="00600D59" w:rsidRDefault="009E0F2E" w:rsidP="00600D59">
      <w:pPr>
        <w:pStyle w:val="EN"/>
        <w:spacing w:before="156" w:after="156"/>
        <w:rPr>
          <w:rFonts w:cs="Arial"/>
          <w:b/>
          <w:bCs w:val="0"/>
        </w:rPr>
      </w:pPr>
      <w:bookmarkStart w:id="662" w:name="_Toc159436386"/>
      <w:r w:rsidRPr="00600D59">
        <w:rPr>
          <w:rFonts w:cs="Arial"/>
          <w:b/>
          <w:bCs w:val="0"/>
          <w:lang w:val="en-US"/>
        </w:rPr>
        <w:t>Προσωπικές</w:t>
      </w:r>
      <w:r w:rsidRPr="00600D59">
        <w:rPr>
          <w:rFonts w:cs="Arial"/>
          <w:b/>
          <w:bCs w:val="0"/>
        </w:rPr>
        <w:t xml:space="preserve"> </w:t>
      </w:r>
      <w:r w:rsidRPr="00600D59">
        <w:rPr>
          <w:rFonts w:cs="Arial"/>
          <w:b/>
          <w:bCs w:val="0"/>
          <w:lang w:val="en-US"/>
        </w:rPr>
        <w:t>Πληροφορίες</w:t>
      </w:r>
      <w:bookmarkEnd w:id="662"/>
    </w:p>
    <w:p w14:paraId="298181CB" w14:textId="77777777" w:rsidR="009E0F2E" w:rsidRPr="00600D59" w:rsidRDefault="009E0F2E" w:rsidP="009E0F2E">
      <w:pPr>
        <w:pStyle w:val="BodytextUserManual"/>
        <w:spacing w:before="156" w:after="156"/>
      </w:pPr>
      <w:r w:rsidRPr="00600D59">
        <w:t>Οι Πληροφορίες Χρήστη και οι Πληροφορίες Συσκευής περιλαμβάνονται και οι δύο στην ενότητα Προσωπικές Πληροφορίες.</w:t>
      </w:r>
    </w:p>
    <w:p w14:paraId="685D18B1" w14:textId="56F425F5" w:rsidR="009E0F2E" w:rsidRPr="00600D59" w:rsidRDefault="009E0F2E" w:rsidP="009E0F2E">
      <w:pPr>
        <w:pStyle w:val="aa"/>
        <w:numPr>
          <w:ilvl w:val="0"/>
          <w:numId w:val="103"/>
        </w:numPr>
        <w:spacing w:beforeLines="20" w:before="62" w:afterLines="20" w:after="62"/>
        <w:ind w:left="641" w:hanging="357"/>
        <w:rPr>
          <w:rFonts w:cs="Arial"/>
        </w:rPr>
      </w:pPr>
      <w:r w:rsidRPr="00600D59">
        <w:rPr>
          <w:rFonts w:cs="Arial"/>
        </w:rPr>
        <w:lastRenderedPageBreak/>
        <w:t>Στοιχεία χρήστη — εμφανίζει λεπτομερείς πληροφορίες για τον καταχωρημένο ηλεκτρονικό λογαριασμό Autel σας</w:t>
      </w:r>
      <w:r w:rsidR="00233E7B" w:rsidRPr="00600D59">
        <w:rPr>
          <w:rFonts w:cs="Arial"/>
        </w:rPr>
        <w:t>,</w:t>
      </w:r>
      <w:r w:rsidRPr="00600D59">
        <w:rPr>
          <w:rFonts w:cs="Arial"/>
        </w:rPr>
        <w:t xml:space="preserve"> όπως το αναγνωριστικό Autel</w:t>
      </w:r>
      <w:r w:rsidR="00233E7B" w:rsidRPr="00600D59">
        <w:rPr>
          <w:rFonts w:cs="Arial"/>
        </w:rPr>
        <w:t>,</w:t>
      </w:r>
      <w:r w:rsidRPr="00600D59">
        <w:rPr>
          <w:rFonts w:cs="Arial"/>
        </w:rPr>
        <w:t xml:space="preserve"> το όνομα, τη διεύθυνση και άλλα στοιχεία επικοινωνίας.</w:t>
      </w:r>
    </w:p>
    <w:p w14:paraId="5689373C" w14:textId="77777777" w:rsidR="009E0F2E" w:rsidRPr="00600D59" w:rsidRDefault="009E0F2E" w:rsidP="009E0F2E">
      <w:pPr>
        <w:pStyle w:val="aa"/>
        <w:numPr>
          <w:ilvl w:val="0"/>
          <w:numId w:val="103"/>
        </w:numPr>
        <w:spacing w:beforeLines="20" w:before="62" w:afterLines="20" w:after="62"/>
        <w:ind w:left="641" w:hanging="357"/>
        <w:rPr>
          <w:rFonts w:cs="Arial"/>
        </w:rPr>
      </w:pPr>
      <w:r w:rsidRPr="00600D59">
        <w:rPr>
          <w:rFonts w:cs="Arial"/>
        </w:rPr>
        <w:t>Πληροφορίες συσκευής</w:t>
      </w:r>
      <w:r w:rsidRPr="00600D59">
        <w:rPr>
          <w:rFonts w:cs="Arial"/>
          <w:b/>
        </w:rPr>
        <w:t xml:space="preserve"> </w:t>
      </w:r>
      <w:r w:rsidRPr="00600D59">
        <w:rPr>
          <w:rFonts w:cs="Arial"/>
        </w:rPr>
        <w:t>— εμφανίζει τις πληροφορίες του καταχωρισμένου προϊόντος, συμπεριλαμβανομένου του σειριακού αριθμού προϊόντος, της ώρας καταχώρισης, της λήξης του χρόνου και της περιόδου εγγύησης.</w:t>
      </w:r>
    </w:p>
    <w:p w14:paraId="6918D914" w14:textId="77777777" w:rsidR="009E0F2E" w:rsidRPr="00600D59" w:rsidRDefault="009E0F2E" w:rsidP="009E0F2E">
      <w:pPr>
        <w:pStyle w:val="20"/>
        <w:spacing w:before="312" w:after="156"/>
        <w:rPr>
          <w:rFonts w:cs="Arial"/>
        </w:rPr>
      </w:pPr>
      <w:bookmarkStart w:id="663" w:name="_Toc159436389"/>
      <w:r w:rsidRPr="00600D59">
        <w:rPr>
          <w:rFonts w:cs="Arial"/>
        </w:rPr>
        <w:t xml:space="preserve"> </w:t>
      </w:r>
      <w:bookmarkStart w:id="664" w:name="_Toc204006107"/>
      <w:r w:rsidRPr="00600D59">
        <w:rPr>
          <w:rFonts w:cs="Arial"/>
        </w:rPr>
        <w:t>Εκπαίδευση</w:t>
      </w:r>
      <w:bookmarkEnd w:id="663"/>
      <w:bookmarkEnd w:id="664"/>
    </w:p>
    <w:p w14:paraId="794CBDC3" w14:textId="2B6CB281" w:rsidR="009E0F2E" w:rsidRPr="00600D59" w:rsidRDefault="009E0F2E" w:rsidP="009E0F2E">
      <w:pPr>
        <w:pStyle w:val="16"/>
        <w:spacing w:before="156" w:after="156"/>
        <w:ind w:leftChars="0" w:left="284"/>
      </w:pPr>
      <w:r w:rsidRPr="00600D59">
        <w:t>Η ενότητα Εκπαίδευση παρέχει γρήγορους συνδέσμους προς τους διαδικτυακούς λογαριασμούς βίντεο της Autel</w:t>
      </w:r>
      <w:r w:rsidR="00233E7B" w:rsidRPr="00600D59">
        <w:t>.</w:t>
      </w:r>
      <w:r w:rsidRPr="00600D59">
        <w:t xml:space="preserve"> Επιλέξτε ένα κανάλι βίντεο ανά γλώσσα για να δείτε όλα τα διαθέσιμα διαδικτυακά εκπαιδευτικά βίντεο της Autel σχετικά με θέματα όπως τεχνικές χρήσης προϊόντων και πρακτικές διάγνωσης οχημάτων.</w:t>
      </w:r>
    </w:p>
    <w:p w14:paraId="1018D874" w14:textId="77777777" w:rsidR="009E0F2E" w:rsidRPr="00600D59" w:rsidRDefault="009E0F2E" w:rsidP="009E0F2E">
      <w:pPr>
        <w:pStyle w:val="20"/>
        <w:spacing w:before="312" w:after="156"/>
        <w:rPr>
          <w:rFonts w:cs="Arial"/>
        </w:rPr>
      </w:pPr>
      <w:bookmarkStart w:id="665" w:name="_Toc451525822"/>
      <w:bookmarkStart w:id="666" w:name="_Ref384653417"/>
      <w:bookmarkStart w:id="667" w:name="_Toc38114434"/>
      <w:bookmarkStart w:id="668" w:name="_Ref118309924"/>
      <w:bookmarkStart w:id="669" w:name="_Ref118309927"/>
      <w:bookmarkStart w:id="670" w:name="_Ref118314503"/>
      <w:bookmarkStart w:id="671" w:name="_Ref118314506"/>
      <w:r w:rsidRPr="00600D59">
        <w:rPr>
          <w:rFonts w:cs="Arial"/>
        </w:rPr>
        <w:t xml:space="preserve"> </w:t>
      </w:r>
      <w:bookmarkStart w:id="672" w:name="_Ref119312155"/>
      <w:bookmarkStart w:id="673" w:name="_Toc159436390"/>
      <w:bookmarkStart w:id="674" w:name="_Toc204006108"/>
      <w:r w:rsidRPr="00600D59">
        <w:rPr>
          <w:rFonts w:cs="Arial"/>
        </w:rPr>
        <w:t>Καταγραφή δεδομένων</w:t>
      </w:r>
      <w:bookmarkEnd w:id="665"/>
      <w:bookmarkEnd w:id="666"/>
      <w:bookmarkEnd w:id="667"/>
      <w:bookmarkEnd w:id="668"/>
      <w:bookmarkEnd w:id="669"/>
      <w:bookmarkEnd w:id="670"/>
      <w:bookmarkEnd w:id="671"/>
      <w:bookmarkEnd w:id="672"/>
      <w:bookmarkEnd w:id="673"/>
      <w:bookmarkEnd w:id="674"/>
    </w:p>
    <w:p w14:paraId="2434A24C" w14:textId="77777777" w:rsidR="009E0F2E" w:rsidRPr="00600D59" w:rsidRDefault="009E0F2E" w:rsidP="009E0F2E">
      <w:pPr>
        <w:pStyle w:val="BodytextUserManual"/>
        <w:spacing w:before="156" w:afterLines="0" w:after="120"/>
      </w:pPr>
      <w:r w:rsidRPr="00600D59">
        <w:t xml:space="preserve">Η ενότητα Καταγραφής Δεδομένων διατηρεί αρχεία όλων των </w:t>
      </w:r>
      <w:r w:rsidRPr="00600D59">
        <w:rPr>
          <w:b/>
        </w:rPr>
        <w:t xml:space="preserve">καταγραφών δεδομένων Ανατροφοδότησης </w:t>
      </w:r>
      <w:r w:rsidRPr="00600D59">
        <w:t xml:space="preserve">(που υποβλήθηκαν), </w:t>
      </w:r>
      <w:r w:rsidRPr="00600D59">
        <w:rPr>
          <w:b/>
        </w:rPr>
        <w:t xml:space="preserve">Μη Ανατροφοδότησης </w:t>
      </w:r>
      <w:r w:rsidRPr="00600D59">
        <w:t xml:space="preserve">(που δεν υποβλήθηκαν αλλά αποθηκεύτηκαν) ή </w:t>
      </w:r>
      <w:r w:rsidRPr="00600D59">
        <w:rPr>
          <w:b/>
        </w:rPr>
        <w:t xml:space="preserve">Ιστορικού </w:t>
      </w:r>
      <w:r w:rsidRPr="00600D59">
        <w:t>(έως και τις πιο πρόσφατες 20 εγγραφές δοκιμών) στο διαγνωστικό σύστημα. Το προσωπικό υποστήριξης θα λαμβάνει και θα επεξεργάζεται τις υποβληθείσες αναφορές μέσω της πλατφόρμας υποστήριξης. Η λύση θα σας αποσταλεί το συντομότερο δυνατό. Μπορείτε να συνεχίσετε να αλληλογραφείτε με την πλατφόρμα υποστήριξης μέχρι να επιλυθεί το πρόβλημα.</w:t>
      </w:r>
    </w:p>
    <w:p w14:paraId="12431461"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απαντήσετε σε μια συνεδρία καταγραφής δεδομένων</w:t>
      </w:r>
    </w:p>
    <w:p w14:paraId="32718DC1" w14:textId="77777777" w:rsidR="009E0F2E" w:rsidRPr="00600D59" w:rsidRDefault="009E0F2E" w:rsidP="009E0F2E">
      <w:pPr>
        <w:pStyle w:val="aa"/>
        <w:numPr>
          <w:ilvl w:val="0"/>
          <w:numId w:val="239"/>
        </w:numPr>
        <w:spacing w:beforeLines="20" w:before="62" w:afterLines="20" w:after="62"/>
        <w:ind w:left="998" w:hanging="357"/>
        <w:rPr>
          <w:rFonts w:cs="Arial"/>
        </w:rPr>
      </w:pPr>
      <w:r w:rsidRPr="00600D59">
        <w:rPr>
          <w:rFonts w:cs="Arial"/>
        </w:rPr>
        <w:t xml:space="preserve">Πατήστε στην ετικέτα </w:t>
      </w:r>
      <w:r w:rsidRPr="00600D59">
        <w:rPr>
          <w:rFonts w:cs="Arial"/>
          <w:b/>
        </w:rPr>
        <w:t xml:space="preserve">Feedback </w:t>
      </w:r>
      <w:r w:rsidRPr="00600D59">
        <w:rPr>
          <w:rFonts w:cs="Arial"/>
        </w:rPr>
        <w:t>για να δείτε τη λίστα με τις καταγραφές δεδομένων που έχουν υποβληθεί.</w:t>
      </w:r>
    </w:p>
    <w:p w14:paraId="4957E7A6" w14:textId="77777777" w:rsidR="009E0F2E" w:rsidRPr="00600D59" w:rsidRDefault="009E0F2E" w:rsidP="009E0F2E">
      <w:pPr>
        <w:pStyle w:val="aa"/>
        <w:numPr>
          <w:ilvl w:val="0"/>
          <w:numId w:val="239"/>
        </w:numPr>
        <w:spacing w:beforeLines="20" w:before="62" w:afterLines="20" w:after="62"/>
        <w:ind w:left="998" w:hanging="357"/>
        <w:rPr>
          <w:rFonts w:cs="Arial"/>
        </w:rPr>
      </w:pPr>
      <w:r w:rsidRPr="00600D59">
        <w:rPr>
          <w:rFonts w:cs="Arial"/>
        </w:rPr>
        <w:t>Επιλέξτε ένα συγκεκριμένο στοιχείο για να δείτε την τελευταία ενημέρωση της προόδου επεξεργασίας.</w:t>
      </w:r>
    </w:p>
    <w:p w14:paraId="4C5EB088" w14:textId="6EEB1639" w:rsidR="009E0F2E" w:rsidRPr="00600D59" w:rsidRDefault="00600D59" w:rsidP="009E0F2E">
      <w:pPr>
        <w:pStyle w:val="aa"/>
        <w:numPr>
          <w:ilvl w:val="0"/>
          <w:numId w:val="239"/>
        </w:numPr>
        <w:spacing w:beforeLines="20" w:before="62" w:afterLines="20" w:after="62"/>
        <w:ind w:left="998" w:hanging="357"/>
        <w:rPr>
          <w:rFonts w:cs="Arial"/>
        </w:rPr>
      </w:pPr>
      <w:r w:rsidRPr="00600D59">
        <w:rPr>
          <w:rFonts w:eastAsiaTheme="minorEastAsia" w:cs="Arial"/>
          <w:szCs w:val="18"/>
          <w:lang w:val="en-US"/>
        </w:rPr>
        <w:t>Πατήστε</w:t>
      </w:r>
      <w:r w:rsidRPr="00600D59">
        <w:rPr>
          <w:rFonts w:eastAsiaTheme="minorEastAsia" w:cs="Arial"/>
          <w:szCs w:val="18"/>
        </w:rPr>
        <w:t xml:space="preserve"> </w:t>
      </w:r>
      <w:r w:rsidRPr="00600D59">
        <w:rPr>
          <w:rFonts w:eastAsiaTheme="minorEastAsia" w:cs="Arial"/>
          <w:szCs w:val="18"/>
          <w:lang w:val="en-US"/>
        </w:rPr>
        <w:t>στο</w:t>
      </w:r>
      <w:r w:rsidRPr="00600D59">
        <w:rPr>
          <w:rFonts w:eastAsiaTheme="minorEastAsia" w:cs="Arial"/>
          <w:szCs w:val="18"/>
        </w:rPr>
        <w:t xml:space="preserve"> </w:t>
      </w:r>
      <w:r w:rsidRPr="00600D59">
        <w:rPr>
          <w:rFonts w:eastAsiaTheme="minorEastAsia" w:cs="Arial"/>
          <w:szCs w:val="18"/>
          <w:lang w:val="en-US"/>
        </w:rPr>
        <w:t>πεδίο</w:t>
      </w:r>
      <w:r w:rsidRPr="00600D59">
        <w:rPr>
          <w:rFonts w:eastAsiaTheme="minorEastAsia" w:cs="Arial"/>
          <w:szCs w:val="18"/>
        </w:rPr>
        <w:t xml:space="preserve"> </w:t>
      </w:r>
      <w:r w:rsidRPr="00600D59">
        <w:rPr>
          <w:rFonts w:eastAsiaTheme="minorEastAsia" w:cs="Arial"/>
          <w:szCs w:val="18"/>
          <w:lang w:val="en-US"/>
        </w:rPr>
        <w:t>εισαγωγής</w:t>
      </w:r>
      <w:r w:rsidRPr="00600D59">
        <w:rPr>
          <w:rFonts w:eastAsiaTheme="minorEastAsia" w:cs="Arial"/>
          <w:szCs w:val="18"/>
        </w:rPr>
        <w:t xml:space="preserve"> </w:t>
      </w:r>
      <w:r w:rsidRPr="00600D59">
        <w:rPr>
          <w:rFonts w:eastAsiaTheme="minorEastAsia" w:cs="Arial"/>
          <w:szCs w:val="18"/>
          <w:lang w:val="en-US"/>
        </w:rPr>
        <w:t>στο</w:t>
      </w:r>
      <w:r w:rsidRPr="00600D59">
        <w:rPr>
          <w:rFonts w:eastAsiaTheme="minorEastAsia" w:cs="Arial"/>
          <w:szCs w:val="18"/>
        </w:rPr>
        <w:t xml:space="preserve"> </w:t>
      </w:r>
      <w:r w:rsidRPr="00600D59">
        <w:rPr>
          <w:rFonts w:eastAsiaTheme="minorEastAsia" w:cs="Arial"/>
          <w:szCs w:val="18"/>
          <w:lang w:val="en-US"/>
        </w:rPr>
        <w:t>κάτω</w:t>
      </w:r>
      <w:r w:rsidRPr="00600D59">
        <w:rPr>
          <w:rFonts w:eastAsiaTheme="minorEastAsia" w:cs="Arial"/>
          <w:szCs w:val="18"/>
        </w:rPr>
        <w:t xml:space="preserve"> </w:t>
      </w:r>
      <w:r w:rsidRPr="00600D59">
        <w:rPr>
          <w:rFonts w:eastAsiaTheme="minorEastAsia" w:cs="Arial"/>
          <w:szCs w:val="18"/>
          <w:lang w:val="en-US"/>
        </w:rPr>
        <w:t>μέρος</w:t>
      </w:r>
      <w:r w:rsidRPr="00600D59">
        <w:rPr>
          <w:rFonts w:eastAsiaTheme="minorEastAsia" w:cs="Arial"/>
          <w:szCs w:val="18"/>
        </w:rPr>
        <w:t xml:space="preserve"> </w:t>
      </w:r>
      <w:r w:rsidRPr="00600D59">
        <w:rPr>
          <w:rFonts w:eastAsiaTheme="minorEastAsia" w:cs="Arial"/>
          <w:szCs w:val="18"/>
          <w:lang w:val="en-US"/>
        </w:rPr>
        <w:t>της</w:t>
      </w:r>
      <w:r w:rsidRPr="00600D59">
        <w:rPr>
          <w:rFonts w:eastAsiaTheme="minorEastAsia" w:cs="Arial"/>
          <w:szCs w:val="18"/>
        </w:rPr>
        <w:t xml:space="preserve"> </w:t>
      </w:r>
      <w:r w:rsidRPr="00600D59">
        <w:rPr>
          <w:rFonts w:eastAsiaTheme="minorEastAsia" w:cs="Arial"/>
          <w:szCs w:val="18"/>
          <w:lang w:val="en-US"/>
        </w:rPr>
        <w:t>οθόνης</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εισαγάγετε</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απάντησή</w:t>
      </w:r>
      <w:r w:rsidRPr="00600D59">
        <w:rPr>
          <w:rFonts w:eastAsiaTheme="minorEastAsia" w:cs="Arial"/>
          <w:szCs w:val="18"/>
        </w:rPr>
        <w:t xml:space="preserve"> </w:t>
      </w:r>
      <w:r w:rsidRPr="00600D59">
        <w:rPr>
          <w:rFonts w:eastAsiaTheme="minorEastAsia" w:cs="Arial"/>
          <w:szCs w:val="18"/>
          <w:lang w:val="en-US"/>
        </w:rPr>
        <w:t>σας</w:t>
      </w:r>
      <w:r w:rsidRPr="00600D59">
        <w:rPr>
          <w:rFonts w:eastAsiaTheme="minorEastAsia" w:cs="Arial"/>
          <w:szCs w:val="18"/>
        </w:rPr>
        <w:t xml:space="preserve">. </w:t>
      </w:r>
      <w:r w:rsidRPr="00600D59">
        <w:rPr>
          <w:rFonts w:eastAsiaTheme="minorEastAsia" w:cs="Arial"/>
          <w:szCs w:val="18"/>
          <w:lang w:val="en-US"/>
        </w:rPr>
        <w:t>Επιπλέον</w:t>
      </w:r>
      <w:r w:rsidRPr="00600D59">
        <w:rPr>
          <w:rFonts w:eastAsiaTheme="minorEastAsia" w:cs="Arial"/>
          <w:szCs w:val="18"/>
        </w:rPr>
        <w:t xml:space="preserve">, </w:t>
      </w:r>
      <w:r w:rsidRPr="00600D59">
        <w:rPr>
          <w:rFonts w:eastAsiaTheme="minorEastAsia" w:cs="Arial"/>
          <w:szCs w:val="18"/>
          <w:lang w:val="en-US"/>
        </w:rPr>
        <w:t>μπορείτε</w:t>
      </w:r>
      <w:r w:rsidRPr="00600D59">
        <w:rPr>
          <w:rFonts w:eastAsiaTheme="minorEastAsia" w:cs="Arial"/>
          <w:szCs w:val="18"/>
        </w:rPr>
        <w:t xml:space="preserve"> </w:t>
      </w:r>
      <w:r w:rsidRPr="00600D59">
        <w:rPr>
          <w:rFonts w:eastAsiaTheme="minorEastAsia" w:cs="Arial"/>
          <w:szCs w:val="18"/>
          <w:lang w:val="en-US"/>
        </w:rPr>
        <w:t>να</w:t>
      </w:r>
      <w:r w:rsidRPr="00600D59">
        <w:rPr>
          <w:rFonts w:eastAsiaTheme="minorEastAsia" w:cs="Arial"/>
          <w:szCs w:val="18"/>
        </w:rPr>
        <w:t xml:space="preserve"> </w:t>
      </w:r>
      <w:r w:rsidRPr="00600D59">
        <w:rPr>
          <w:rFonts w:eastAsiaTheme="minorEastAsia" w:cs="Arial"/>
          <w:szCs w:val="18"/>
          <w:lang w:val="en-US"/>
        </w:rPr>
        <w:t>προσθέσετε</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συνημμένο</w:t>
      </w:r>
      <w:r w:rsidRPr="00600D59">
        <w:rPr>
          <w:rFonts w:eastAsiaTheme="minorEastAsia" w:cs="Arial"/>
          <w:szCs w:val="18"/>
        </w:rPr>
        <w:t xml:space="preserve">, </w:t>
      </w:r>
      <w:r w:rsidRPr="00600D59">
        <w:rPr>
          <w:rFonts w:eastAsiaTheme="minorEastAsia" w:cs="Arial"/>
          <w:szCs w:val="18"/>
          <w:lang w:val="en-US"/>
        </w:rPr>
        <w:t>εάν</w:t>
      </w:r>
      <w:r w:rsidRPr="00600D59">
        <w:rPr>
          <w:rFonts w:eastAsiaTheme="minorEastAsia" w:cs="Arial"/>
          <w:szCs w:val="18"/>
        </w:rPr>
        <w:t xml:space="preserve"> </w:t>
      </w:r>
      <w:r w:rsidRPr="00600D59">
        <w:rPr>
          <w:rFonts w:eastAsiaTheme="minorEastAsia" w:cs="Arial"/>
          <w:szCs w:val="18"/>
          <w:lang w:val="en-US"/>
        </w:rPr>
        <w:t>χρειάζεται</w:t>
      </w:r>
      <w:r w:rsidRPr="00600D59">
        <w:rPr>
          <w:rFonts w:eastAsiaTheme="minorEastAsia" w:cs="Arial"/>
          <w:szCs w:val="18"/>
        </w:rPr>
        <w:t>.</w:t>
      </w:r>
    </w:p>
    <w:p w14:paraId="67A73A74" w14:textId="5FDEE08C" w:rsidR="009E0F2E" w:rsidRPr="00600D59" w:rsidRDefault="009E0F2E" w:rsidP="009E0F2E">
      <w:pPr>
        <w:pStyle w:val="aa"/>
        <w:numPr>
          <w:ilvl w:val="0"/>
          <w:numId w:val="239"/>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Αποστολή </w:t>
      </w:r>
      <w:r w:rsidRPr="00600D59">
        <w:rPr>
          <w:rFonts w:cs="Arial"/>
        </w:rPr>
        <w:t>για να παραδώσετε το μήνυμά σας στην Υποστήριξη Autel</w:t>
      </w:r>
      <w:r w:rsidR="00233E7B" w:rsidRPr="00600D59">
        <w:rPr>
          <w:rFonts w:cs="Arial"/>
        </w:rPr>
        <w:t>.</w:t>
      </w:r>
    </w:p>
    <w:p w14:paraId="157A674F" w14:textId="77777777" w:rsidR="009E0F2E" w:rsidRPr="00600D59" w:rsidRDefault="009E0F2E" w:rsidP="009E0F2E">
      <w:pPr>
        <w:pStyle w:val="20"/>
        <w:spacing w:before="312" w:after="156"/>
        <w:rPr>
          <w:rFonts w:cs="Arial"/>
        </w:rPr>
      </w:pPr>
      <w:bookmarkStart w:id="675" w:name="_Toc38114436"/>
      <w:bookmarkStart w:id="676" w:name="_Toc451525825"/>
      <w:r w:rsidRPr="00600D59">
        <w:rPr>
          <w:rFonts w:cs="Arial"/>
        </w:rPr>
        <w:t xml:space="preserve"> </w:t>
      </w:r>
      <w:bookmarkStart w:id="677" w:name="_Toc159436391"/>
      <w:bookmarkStart w:id="678" w:name="_Toc204006109"/>
      <w:r w:rsidRPr="00600D59">
        <w:rPr>
          <w:rFonts w:cs="Arial"/>
        </w:rPr>
        <w:t>Συχνές ερωτήσεις</w:t>
      </w:r>
      <w:bookmarkEnd w:id="675"/>
      <w:bookmarkEnd w:id="677"/>
      <w:bookmarkEnd w:id="678"/>
      <w:r w:rsidRPr="00600D59">
        <w:rPr>
          <w:rFonts w:cs="Arial"/>
        </w:rPr>
        <w:t xml:space="preserve"> </w:t>
      </w:r>
      <w:bookmarkEnd w:id="676"/>
    </w:p>
    <w:p w14:paraId="13D9FC25" w14:textId="77777777" w:rsidR="009E0F2E" w:rsidRPr="00600D59" w:rsidRDefault="009E0F2E" w:rsidP="009E0F2E">
      <w:pPr>
        <w:pStyle w:val="BodytextUserManual"/>
        <w:spacing w:before="156" w:after="156"/>
      </w:pPr>
      <w:r w:rsidRPr="00600D59">
        <w:t>Η ενότητα Συχνές Ερωτήσεις παρέχει αναλυτικές αναφορές για όλες τις ερωτήσεις που τίθενται συχνά και απαντώνται σχετικά με τη χρήση του ηλεκτρονικού λογαριασμού μέλους της Autel και τις διαδικασίες αγορών και πληρωμής.</w:t>
      </w:r>
    </w:p>
    <w:p w14:paraId="2CAAE4FE" w14:textId="700AA8E2" w:rsidR="009E0F2E" w:rsidRPr="00600D59" w:rsidRDefault="009E0F2E" w:rsidP="009E0F2E">
      <w:pPr>
        <w:pStyle w:val="aa"/>
        <w:numPr>
          <w:ilvl w:val="0"/>
          <w:numId w:val="240"/>
        </w:numPr>
        <w:spacing w:beforeLines="20" w:before="62" w:afterLines="20" w:after="62"/>
        <w:ind w:left="641" w:hanging="357"/>
        <w:rPr>
          <w:rFonts w:cs="Arial"/>
        </w:rPr>
      </w:pPr>
      <w:r w:rsidRPr="00600D59">
        <w:rPr>
          <w:rFonts w:cs="Arial"/>
        </w:rPr>
        <w:t>Λογαριασμός</w:t>
      </w:r>
      <w:r w:rsidRPr="00600D59">
        <w:rPr>
          <w:rFonts w:cs="Arial"/>
          <w:b/>
        </w:rPr>
        <w:t xml:space="preserve"> </w:t>
      </w:r>
      <w:r w:rsidRPr="00600D59">
        <w:rPr>
          <w:rFonts w:cs="Arial"/>
        </w:rPr>
        <w:t>— εμφανίζει ερωτήσεις και απαντήσεις σχετικά με τη χρήση του ηλεκτρονικού λογαριασμού χρήστη της Autel</w:t>
      </w:r>
      <w:r w:rsidR="00233E7B" w:rsidRPr="00600D59">
        <w:rPr>
          <w:rFonts w:cs="Arial"/>
        </w:rPr>
        <w:t>.</w:t>
      </w:r>
    </w:p>
    <w:p w14:paraId="331FBE0A" w14:textId="77777777" w:rsidR="009E0F2E" w:rsidRPr="00600D59" w:rsidRDefault="009E0F2E" w:rsidP="009E0F2E">
      <w:pPr>
        <w:pStyle w:val="aa"/>
        <w:numPr>
          <w:ilvl w:val="0"/>
          <w:numId w:val="240"/>
        </w:numPr>
        <w:spacing w:beforeLines="20" w:before="62" w:afterLines="20" w:after="62"/>
        <w:ind w:left="641" w:hanging="357"/>
        <w:rPr>
          <w:rFonts w:cs="Arial"/>
        </w:rPr>
      </w:pPr>
      <w:r w:rsidRPr="00600D59">
        <w:rPr>
          <w:rFonts w:cs="Arial"/>
        </w:rPr>
        <w:lastRenderedPageBreak/>
        <w:t>Αγορές — εμφανίζει ερωτήσεις και απαντήσεις σχετικά με μεθόδους ή διαδικασίες αγοράς προϊόντων στο διαδίκτυο.</w:t>
      </w:r>
    </w:p>
    <w:p w14:paraId="63CA5056" w14:textId="77777777" w:rsidR="009E0F2E" w:rsidRPr="00600D59" w:rsidRDefault="009E0F2E" w:rsidP="009E0F2E">
      <w:pPr>
        <w:pStyle w:val="aa"/>
        <w:numPr>
          <w:ilvl w:val="0"/>
          <w:numId w:val="240"/>
        </w:numPr>
        <w:spacing w:beforeLines="20" w:before="62" w:afterLines="20" w:after="62"/>
        <w:ind w:left="641" w:hanging="357"/>
        <w:rPr>
          <w:rFonts w:cs="Arial"/>
        </w:rPr>
      </w:pPr>
      <w:r w:rsidRPr="00600D59">
        <w:rPr>
          <w:rFonts w:cs="Arial"/>
        </w:rPr>
        <w:t>Πληρωμή</w:t>
      </w:r>
      <w:r w:rsidRPr="00600D59">
        <w:rPr>
          <w:rFonts w:cs="Arial"/>
          <w:b/>
        </w:rPr>
        <w:t xml:space="preserve"> </w:t>
      </w:r>
      <w:r w:rsidRPr="00600D59">
        <w:rPr>
          <w:rFonts w:cs="Arial"/>
        </w:rPr>
        <w:t>— εμφανίζει ερωτήσεις και απαντήσεις σχετικά με τις μεθόδους ή τις διαδικασίες πληρωμής προϊόντων στο διαδίκτυο.</w:t>
      </w:r>
    </w:p>
    <w:p w14:paraId="6378D0C0" w14:textId="77777777" w:rsidR="009E0F2E" w:rsidRPr="00600D59" w:rsidRDefault="009E0F2E" w:rsidP="009E0F2E">
      <w:pPr>
        <w:pStyle w:val="Text"/>
        <w:spacing w:before="156" w:after="156"/>
        <w:rPr>
          <w:rFonts w:cs="Arial"/>
        </w:rPr>
      </w:pPr>
    </w:p>
    <w:p w14:paraId="2CED49F7" w14:textId="77777777" w:rsidR="009E0F2E" w:rsidRPr="00600D59" w:rsidRDefault="009E0F2E" w:rsidP="009E0F2E">
      <w:pPr>
        <w:spacing w:before="156" w:after="156"/>
        <w:rPr>
          <w:rFonts w:cs="Arial"/>
        </w:rPr>
      </w:pPr>
    </w:p>
    <w:p w14:paraId="263B5802" w14:textId="77777777" w:rsidR="009E0F2E" w:rsidRPr="00600D59" w:rsidRDefault="009E0F2E" w:rsidP="009E0F2E">
      <w:pPr>
        <w:spacing w:before="156" w:after="156"/>
        <w:rPr>
          <w:rFonts w:cs="Arial"/>
        </w:rPr>
      </w:pPr>
    </w:p>
    <w:p w14:paraId="4DABFEF2" w14:textId="77777777" w:rsidR="009E0F2E" w:rsidRPr="00600D59" w:rsidRDefault="009E0F2E" w:rsidP="009E0F2E">
      <w:pPr>
        <w:spacing w:before="156" w:after="156"/>
        <w:rPr>
          <w:rFonts w:cs="Arial"/>
        </w:rPr>
      </w:pPr>
    </w:p>
    <w:p w14:paraId="5A6068EC" w14:textId="77777777" w:rsidR="009E0F2E" w:rsidRPr="00600D59" w:rsidRDefault="009E0F2E" w:rsidP="009E0F2E">
      <w:pPr>
        <w:spacing w:before="156" w:after="156"/>
        <w:rPr>
          <w:rFonts w:cs="Arial"/>
        </w:rPr>
      </w:pPr>
    </w:p>
    <w:p w14:paraId="3FA60BDD" w14:textId="77777777" w:rsidR="009E0F2E" w:rsidRPr="00600D59" w:rsidRDefault="009E0F2E" w:rsidP="009E0F2E">
      <w:pPr>
        <w:spacing w:before="156" w:after="156"/>
        <w:rPr>
          <w:rFonts w:cs="Arial"/>
        </w:rPr>
      </w:pPr>
    </w:p>
    <w:p w14:paraId="6021E6DD" w14:textId="77777777" w:rsidR="009E0F2E" w:rsidRPr="00600D59" w:rsidRDefault="009E0F2E" w:rsidP="009E0F2E">
      <w:pPr>
        <w:spacing w:before="156" w:after="156"/>
        <w:rPr>
          <w:rFonts w:cs="Arial"/>
        </w:rPr>
      </w:pPr>
    </w:p>
    <w:p w14:paraId="0FA2945D" w14:textId="77777777" w:rsidR="009E0F2E" w:rsidRPr="00600D59" w:rsidRDefault="009E0F2E" w:rsidP="009E0F2E">
      <w:pPr>
        <w:spacing w:before="156" w:after="156"/>
        <w:rPr>
          <w:rFonts w:cs="Arial"/>
        </w:rPr>
      </w:pPr>
    </w:p>
    <w:p w14:paraId="6B2272B9" w14:textId="77777777" w:rsidR="009E0F2E" w:rsidRPr="00600D59" w:rsidRDefault="009E0F2E" w:rsidP="009E0F2E">
      <w:pPr>
        <w:spacing w:before="156" w:after="156"/>
        <w:rPr>
          <w:rFonts w:cs="Arial"/>
        </w:rPr>
      </w:pPr>
    </w:p>
    <w:p w14:paraId="2398133A" w14:textId="77777777" w:rsidR="009E0F2E" w:rsidRPr="00600D59" w:rsidRDefault="009E0F2E" w:rsidP="009E0F2E">
      <w:pPr>
        <w:spacing w:before="156" w:after="156"/>
        <w:rPr>
          <w:rFonts w:cs="Arial"/>
        </w:rPr>
      </w:pPr>
    </w:p>
    <w:p w14:paraId="1C2660D4" w14:textId="77777777" w:rsidR="009E0F2E" w:rsidRPr="00600D59" w:rsidRDefault="009E0F2E" w:rsidP="009E0F2E">
      <w:pPr>
        <w:spacing w:before="156" w:after="156"/>
        <w:rPr>
          <w:rFonts w:cs="Arial"/>
        </w:rPr>
      </w:pPr>
    </w:p>
    <w:p w14:paraId="075D66CE" w14:textId="77777777" w:rsidR="009E0F2E" w:rsidRPr="00600D59" w:rsidRDefault="009E0F2E" w:rsidP="009E0F2E">
      <w:pPr>
        <w:pStyle w:val="Text"/>
        <w:spacing w:before="156" w:after="156"/>
        <w:rPr>
          <w:rFonts w:cs="Arial"/>
        </w:rPr>
      </w:pPr>
    </w:p>
    <w:p w14:paraId="253DB2BF" w14:textId="77777777" w:rsidR="009E0F2E" w:rsidRPr="00600D59" w:rsidRDefault="009E0F2E" w:rsidP="009E0F2E">
      <w:pPr>
        <w:pStyle w:val="12"/>
        <w:spacing w:before="312" w:after="312"/>
        <w:ind w:left="792" w:hanging="792"/>
      </w:pPr>
      <w:r w:rsidRPr="00600D59">
        <w:lastRenderedPageBreak/>
        <w:t xml:space="preserve"> </w:t>
      </w:r>
      <w:bookmarkStart w:id="679" w:name="_Ref159831069"/>
      <w:bookmarkStart w:id="680" w:name="_Toc204006110"/>
      <w:r w:rsidRPr="00600D59">
        <w:t>MaxiViewer</w:t>
      </w:r>
      <w:bookmarkEnd w:id="679"/>
      <w:bookmarkEnd w:id="680"/>
      <w:r w:rsidRPr="00600D59">
        <w:t xml:space="preserve"> </w:t>
      </w:r>
    </w:p>
    <w:p w14:paraId="4AFF0EEB" w14:textId="77777777" w:rsidR="009E0F2E" w:rsidRPr="00600D59" w:rsidRDefault="009E0F2E" w:rsidP="009E0F2E">
      <w:pPr>
        <w:spacing w:before="156" w:after="156"/>
        <w:rPr>
          <w:rFonts w:cs="Arial"/>
        </w:rPr>
      </w:pPr>
      <w:r w:rsidRPr="00600D59">
        <w:rPr>
          <w:rFonts w:cs="Arial"/>
        </w:rPr>
        <w:t xml:space="preserve">Η εφαρμογή MaxiViewer σάς επιτρέπει να αναζητήσετε τις λειτουργίες που υποστηρίζονται από τα εργαλεία μας και τις πληροφορίες έκδοσης. </w:t>
      </w:r>
      <w:bookmarkStart w:id="681" w:name="OLE_LINK55"/>
      <w:r w:rsidRPr="00600D59">
        <w:rPr>
          <w:rFonts w:cs="Arial"/>
        </w:rPr>
        <w:t>Υπάρχουν δύο τρόποι αναζήτησης, είτε αναζητώντας το εργαλείο και το όχημα είτε αναζητώντας τις λειτουργίες.</w:t>
      </w:r>
    </w:p>
    <w:bookmarkEnd w:id="681"/>
    <w:p w14:paraId="35EC3CCA" w14:textId="77777777" w:rsidR="009E0F2E" w:rsidRPr="00600D59" w:rsidRDefault="009E0F2E" w:rsidP="009E0F2E">
      <w:pPr>
        <w:pStyle w:val="aa"/>
        <w:numPr>
          <w:ilvl w:val="1"/>
          <w:numId w:val="5"/>
        </w:numPr>
        <w:spacing w:beforeLines="20" w:before="62" w:afterLines="20" w:after="62"/>
        <w:ind w:left="641" w:hanging="357"/>
        <w:rPr>
          <w:rFonts w:cs="Arial"/>
          <w:b/>
        </w:rPr>
      </w:pPr>
      <w:r w:rsidRPr="00600D59">
        <w:rPr>
          <w:rFonts w:cs="Arial"/>
          <w:b/>
        </w:rPr>
        <w:t>Για αναζήτηση με βάση το όχημα</w:t>
      </w:r>
    </w:p>
    <w:p w14:paraId="101A6FD4" w14:textId="77777777" w:rsidR="00600D59" w:rsidRPr="00600D59" w:rsidRDefault="009E0F2E" w:rsidP="00600D59">
      <w:pPr>
        <w:pStyle w:val="aa"/>
        <w:numPr>
          <w:ilvl w:val="0"/>
          <w:numId w:val="249"/>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MaxiViewer </w:t>
      </w:r>
      <w:r w:rsidRPr="00600D59">
        <w:rPr>
          <w:rFonts w:cs="Arial"/>
        </w:rPr>
        <w:t>στο Μενού Εργασίας MaxiSys</w:t>
      </w:r>
      <w:r w:rsidR="00233E7B" w:rsidRPr="00600D59">
        <w:rPr>
          <w:rFonts w:cs="Arial"/>
        </w:rPr>
        <w:t>.</w:t>
      </w:r>
      <w:r w:rsidRPr="00600D59">
        <w:rPr>
          <w:rFonts w:cs="Arial"/>
        </w:rPr>
        <w:t xml:space="preserve"> Εμφανίζεται η οθόνη της εφαρμογής MaxiViewer</w:t>
      </w:r>
      <w:r w:rsidR="00233E7B" w:rsidRPr="00600D59">
        <w:rPr>
          <w:rFonts w:cs="Arial"/>
        </w:rPr>
        <w:t>.</w:t>
      </w:r>
    </w:p>
    <w:p w14:paraId="4758E807" w14:textId="77777777" w:rsidR="00600D59" w:rsidRPr="00600D59" w:rsidRDefault="00600D59" w:rsidP="00600D59">
      <w:pPr>
        <w:pStyle w:val="aa"/>
        <w:numPr>
          <w:ilvl w:val="0"/>
          <w:numId w:val="249"/>
        </w:numPr>
        <w:spacing w:beforeLines="20" w:before="62" w:afterLines="20" w:after="62"/>
        <w:ind w:left="998" w:hanging="357"/>
        <w:rPr>
          <w:rFonts w:cs="Arial"/>
        </w:rPr>
      </w:pPr>
      <w:r w:rsidRPr="00600D59">
        <w:rPr>
          <w:rFonts w:eastAsiaTheme="minorEastAsia" w:cs="Arial"/>
          <w:szCs w:val="18"/>
        </w:rPr>
        <w:t>Επιλέξτε ένα μοντέλο προϊόντος από την πρώτη αναπτυσσόμενη λίστα στην επάνω αριστερή γωνία.</w:t>
      </w:r>
    </w:p>
    <w:p w14:paraId="71C86A0D" w14:textId="38CA1EF3" w:rsidR="009E0F2E" w:rsidRPr="00600D59" w:rsidRDefault="00600D59" w:rsidP="00600D59">
      <w:pPr>
        <w:pStyle w:val="aa"/>
        <w:numPr>
          <w:ilvl w:val="0"/>
          <w:numId w:val="249"/>
        </w:numPr>
        <w:spacing w:beforeLines="20" w:before="62" w:afterLines="20" w:after="62"/>
        <w:ind w:left="998" w:hanging="357"/>
        <w:rPr>
          <w:rFonts w:cs="Arial"/>
        </w:rPr>
      </w:pPr>
      <w:r w:rsidRPr="00600D59">
        <w:rPr>
          <w:rFonts w:eastAsiaTheme="minorEastAsia" w:cs="Arial"/>
          <w:szCs w:val="18"/>
          <w:lang w:val="en-US"/>
        </w:rPr>
        <w:t>Επιλέξτε</w:t>
      </w:r>
      <w:r w:rsidRPr="00600D59">
        <w:rPr>
          <w:rFonts w:eastAsiaTheme="minorEastAsia" w:cs="Arial"/>
          <w:szCs w:val="18"/>
        </w:rPr>
        <w:t xml:space="preserve"> </w:t>
      </w:r>
      <w:r w:rsidRPr="00600D59">
        <w:rPr>
          <w:rFonts w:eastAsiaTheme="minorEastAsia" w:cs="Arial"/>
          <w:szCs w:val="18"/>
          <w:lang w:val="en-US"/>
        </w:rPr>
        <w:t>τη</w:t>
      </w:r>
      <w:r w:rsidRPr="00600D59">
        <w:rPr>
          <w:rFonts w:eastAsiaTheme="minorEastAsia" w:cs="Arial"/>
          <w:szCs w:val="18"/>
        </w:rPr>
        <w:t xml:space="preserve"> </w:t>
      </w:r>
      <w:r w:rsidRPr="00600D59">
        <w:rPr>
          <w:rFonts w:eastAsiaTheme="minorEastAsia" w:cs="Arial"/>
          <w:szCs w:val="18"/>
          <w:lang w:val="en-US"/>
        </w:rPr>
        <w:t>μάρκα</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μοντέλο</w:t>
      </w:r>
      <w:r w:rsidRPr="00600D59">
        <w:rPr>
          <w:rFonts w:eastAsiaTheme="minorEastAsia" w:cs="Arial"/>
          <w:szCs w:val="18"/>
        </w:rPr>
        <w:t xml:space="preserve"> </w:t>
      </w:r>
      <w:r w:rsidRPr="00600D59">
        <w:rPr>
          <w:rFonts w:eastAsiaTheme="minorEastAsia" w:cs="Arial"/>
          <w:szCs w:val="18"/>
          <w:lang w:val="en-US"/>
        </w:rPr>
        <w:t>και</w:t>
      </w:r>
      <w:r w:rsidRPr="00600D59">
        <w:rPr>
          <w:rFonts w:eastAsiaTheme="minorEastAsia" w:cs="Arial"/>
          <w:szCs w:val="18"/>
        </w:rPr>
        <w:t xml:space="preserve"> </w:t>
      </w:r>
      <w:r w:rsidRPr="00600D59">
        <w:rPr>
          <w:rFonts w:eastAsiaTheme="minorEastAsia" w:cs="Arial"/>
          <w:szCs w:val="18"/>
          <w:lang w:val="en-US"/>
        </w:rPr>
        <w:t>το</w:t>
      </w:r>
      <w:r w:rsidRPr="00600D59">
        <w:rPr>
          <w:rFonts w:eastAsiaTheme="minorEastAsia" w:cs="Arial"/>
          <w:szCs w:val="18"/>
        </w:rPr>
        <w:t xml:space="preserve"> </w:t>
      </w:r>
      <w:r w:rsidRPr="00600D59">
        <w:rPr>
          <w:rFonts w:eastAsiaTheme="minorEastAsia" w:cs="Arial"/>
          <w:szCs w:val="18"/>
          <w:lang w:val="en-US"/>
        </w:rPr>
        <w:t>έτος</w:t>
      </w:r>
      <w:r w:rsidRPr="00600D59">
        <w:rPr>
          <w:rFonts w:eastAsiaTheme="minorEastAsia" w:cs="Arial"/>
          <w:szCs w:val="18"/>
        </w:rPr>
        <w:t xml:space="preserve"> </w:t>
      </w:r>
      <w:r w:rsidRPr="00600D59">
        <w:rPr>
          <w:rFonts w:eastAsiaTheme="minorEastAsia" w:cs="Arial"/>
          <w:szCs w:val="18"/>
          <w:lang w:val="en-US"/>
        </w:rPr>
        <w:t>του</w:t>
      </w:r>
      <w:r w:rsidRPr="00600D59">
        <w:rPr>
          <w:rFonts w:eastAsiaTheme="minorEastAsia" w:cs="Arial"/>
          <w:szCs w:val="18"/>
        </w:rPr>
        <w:t xml:space="preserve"> </w:t>
      </w:r>
      <w:r w:rsidRPr="00600D59">
        <w:rPr>
          <w:rFonts w:eastAsiaTheme="minorEastAsia" w:cs="Arial"/>
          <w:szCs w:val="18"/>
          <w:lang w:val="en-US"/>
        </w:rPr>
        <w:t>οχήματος</w:t>
      </w:r>
      <w:r w:rsidRPr="00600D59">
        <w:rPr>
          <w:rFonts w:eastAsiaTheme="minorEastAsia" w:cs="Arial"/>
          <w:szCs w:val="18"/>
        </w:rPr>
        <w:t xml:space="preserve"> </w:t>
      </w:r>
      <w:r w:rsidRPr="00600D59">
        <w:rPr>
          <w:rFonts w:eastAsiaTheme="minorEastAsia" w:cs="Arial"/>
          <w:szCs w:val="18"/>
          <w:lang w:val="en-US"/>
        </w:rPr>
        <w:t>από</w:t>
      </w:r>
      <w:r w:rsidRPr="00600D59">
        <w:rPr>
          <w:rFonts w:eastAsiaTheme="minorEastAsia" w:cs="Arial"/>
          <w:szCs w:val="18"/>
        </w:rPr>
        <w:t xml:space="preserve"> </w:t>
      </w:r>
      <w:r w:rsidRPr="00600D59">
        <w:rPr>
          <w:rFonts w:eastAsiaTheme="minorEastAsia" w:cs="Arial"/>
          <w:szCs w:val="18"/>
          <w:lang w:val="en-US"/>
        </w:rPr>
        <w:t>τη</w:t>
      </w:r>
      <w:r w:rsidRPr="00600D59">
        <w:rPr>
          <w:rFonts w:eastAsiaTheme="minorEastAsia" w:cs="Arial"/>
          <w:szCs w:val="18"/>
        </w:rPr>
        <w:t xml:space="preserve"> </w:t>
      </w:r>
      <w:r w:rsidRPr="00600D59">
        <w:rPr>
          <w:rFonts w:eastAsiaTheme="minorEastAsia" w:cs="Arial"/>
          <w:szCs w:val="18"/>
          <w:lang w:val="en-US"/>
        </w:rPr>
        <w:t>δεύτερη</w:t>
      </w:r>
      <w:r w:rsidRPr="00600D59">
        <w:rPr>
          <w:rFonts w:eastAsiaTheme="minorEastAsia" w:cs="Arial"/>
          <w:szCs w:val="18"/>
        </w:rPr>
        <w:t xml:space="preserve"> </w:t>
      </w:r>
      <w:r w:rsidRPr="00600D59">
        <w:rPr>
          <w:rFonts w:eastAsiaTheme="minorEastAsia" w:cs="Arial"/>
          <w:szCs w:val="18"/>
          <w:lang w:val="en-US"/>
        </w:rPr>
        <w:t>αναπτυσσόμενη</w:t>
      </w:r>
      <w:r w:rsidRPr="00600D59">
        <w:rPr>
          <w:rFonts w:eastAsiaTheme="minorEastAsia" w:cs="Arial"/>
          <w:szCs w:val="18"/>
        </w:rPr>
        <w:t xml:space="preserve"> </w:t>
      </w:r>
      <w:r w:rsidRPr="00600D59">
        <w:rPr>
          <w:rFonts w:eastAsiaTheme="minorEastAsia" w:cs="Arial"/>
          <w:szCs w:val="18"/>
          <w:lang w:val="en-US"/>
        </w:rPr>
        <w:t>λίστα</w:t>
      </w:r>
      <w:r w:rsidRPr="00600D59">
        <w:rPr>
          <w:rFonts w:eastAsiaTheme="minorEastAsia" w:cs="Arial"/>
          <w:szCs w:val="18"/>
        </w:rPr>
        <w:t>.</w:t>
      </w:r>
    </w:p>
    <w:p w14:paraId="3099560E" w14:textId="000563C9" w:rsidR="009E0F2E" w:rsidRPr="00600D59" w:rsidRDefault="00600D59" w:rsidP="009E0F2E">
      <w:pPr>
        <w:spacing w:before="156" w:after="156" w:line="240" w:lineRule="auto"/>
        <w:ind w:left="0"/>
        <w:jc w:val="center"/>
        <w:rPr>
          <w:rFonts w:cs="Arial"/>
        </w:rPr>
      </w:pPr>
      <w:r w:rsidRPr="00600D59">
        <w:rPr>
          <w:rFonts w:cs="Arial"/>
          <w:noProof/>
          <w:lang w:val="en-US"/>
        </w:rPr>
        <w:drawing>
          <wp:inline distT="0" distB="0" distL="0" distR="0" wp14:anchorId="69D1B3B0" wp14:editId="2CE76472">
            <wp:extent cx="2843702" cy="1944000"/>
            <wp:effectExtent l="0" t="0" r="0" b="0"/>
            <wp:docPr id="199" name="图片 4" descr="图形用户界面, 应用程序, 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 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FB7C3FF-6301-5288-630E-1DD494EB006A}"/>
                        </a:ext>
                      </a:extLst>
                    </pic:cNvPr>
                    <pic:cNvPicPr>
                      <a:picLocks noChangeAspect="1"/>
                    </pic:cNvPicPr>
                  </pic:nvPicPr>
                  <pic:blipFill>
                    <a:blip r:embed="rId257" cstate="print">
                      <a:extLst>
                        <a:ext uri="{28A0092B-C50C-407E-A947-70E740481C1C}">
                          <a14:useLocalDpi xmlns:a14="http://schemas.microsoft.com/office/drawing/2010/main" val="0"/>
                        </a:ext>
                      </a:extLst>
                    </a:blip>
                    <a:srcRect b="7037"/>
                    <a:stretch/>
                  </pic:blipFill>
                  <pic:spPr>
                    <a:xfrm>
                      <a:off x="0" y="0"/>
                      <a:ext cx="2843702" cy="1944000"/>
                    </a:xfrm>
                    <a:prstGeom prst="rect">
                      <a:avLst/>
                    </a:prstGeom>
                  </pic:spPr>
                </pic:pic>
              </a:graphicData>
            </a:graphic>
          </wp:inline>
        </w:drawing>
      </w:r>
    </w:p>
    <w:p w14:paraId="05872F21" w14:textId="5DCAE2F3" w:rsidR="009E0F2E" w:rsidRPr="00600D59" w:rsidRDefault="009E0F2E" w:rsidP="009E0F2E">
      <w:pPr>
        <w:pStyle w:val="ab"/>
        <w:spacing w:before="156" w:after="156"/>
        <w:ind w:left="0"/>
        <w:rPr>
          <w:rFonts w:cs="Arial"/>
          <w:b w:val="0"/>
          <w:bCs/>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7</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bCs/>
          <w:i/>
          <w:iCs/>
        </w:rPr>
        <w:t>Οθόνη MaxiViewer 1</w:t>
      </w:r>
    </w:p>
    <w:p w14:paraId="2E27C8E0" w14:textId="77777777" w:rsidR="009E0F2E" w:rsidRPr="00600D59" w:rsidRDefault="009E0F2E" w:rsidP="00600D59">
      <w:pPr>
        <w:pStyle w:val="aa"/>
        <w:numPr>
          <w:ilvl w:val="0"/>
          <w:numId w:val="321"/>
        </w:numPr>
        <w:spacing w:beforeLines="20" w:before="62" w:afterLines="20" w:after="62"/>
        <w:ind w:left="998" w:hanging="357"/>
        <w:rPr>
          <w:rFonts w:cs="Arial"/>
        </w:rPr>
      </w:pPr>
      <w:r w:rsidRPr="00600D59">
        <w:rPr>
          <w:rFonts w:cs="Arial"/>
        </w:rPr>
        <w:t>Όλες οι λειτουργίες που υποστηρίζονται από το επιλεγμένο εργαλείο για το επιλεγμένο όχημα εμφανίζονται ως πολλές στήλες.</w:t>
      </w:r>
    </w:p>
    <w:p w14:paraId="47520294" w14:textId="5AE8AEE4" w:rsidR="009E0F2E" w:rsidRPr="00600D59" w:rsidRDefault="00600D59" w:rsidP="009E0F2E">
      <w:pPr>
        <w:spacing w:before="156" w:afterLines="0" w:after="0" w:line="240" w:lineRule="auto"/>
        <w:ind w:left="0"/>
        <w:jc w:val="center"/>
        <w:rPr>
          <w:rFonts w:cs="Arial"/>
        </w:rPr>
      </w:pPr>
      <w:r w:rsidRPr="00600D59">
        <w:rPr>
          <w:rFonts w:cs="Arial"/>
          <w:noProof/>
          <w:lang w:val="en-US"/>
        </w:rPr>
        <w:lastRenderedPageBreak/>
        <w:drawing>
          <wp:inline distT="0" distB="0" distL="0" distR="0" wp14:anchorId="2B8A4AB4" wp14:editId="7360A81D">
            <wp:extent cx="2585609" cy="1764000"/>
            <wp:effectExtent l="0" t="0" r="5715" b="8255"/>
            <wp:docPr id="200"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84182704-BFF9-3738-28BE-C5B7D0F68A6E}"/>
                        </a:ext>
                      </a:extLst>
                    </pic:cNvPr>
                    <pic:cNvPicPr>
                      <a:picLocks noChangeAspect="1"/>
                    </pic:cNvPicPr>
                  </pic:nvPicPr>
                  <pic:blipFill>
                    <a:blip r:embed="rId258" cstate="print">
                      <a:extLst>
                        <a:ext uri="{28A0092B-C50C-407E-A947-70E740481C1C}">
                          <a14:useLocalDpi xmlns:a14="http://schemas.microsoft.com/office/drawing/2010/main" val="0"/>
                        </a:ext>
                      </a:extLst>
                    </a:blip>
                    <a:srcRect b="7222"/>
                    <a:stretch/>
                  </pic:blipFill>
                  <pic:spPr>
                    <a:xfrm>
                      <a:off x="0" y="0"/>
                      <a:ext cx="2585609" cy="1764000"/>
                    </a:xfrm>
                    <a:prstGeom prst="rect">
                      <a:avLst/>
                    </a:prstGeom>
                  </pic:spPr>
                </pic:pic>
              </a:graphicData>
            </a:graphic>
          </wp:inline>
        </w:drawing>
      </w:r>
    </w:p>
    <w:p w14:paraId="3039D35D" w14:textId="5BF73FBC" w:rsidR="009E0F2E" w:rsidRPr="00600D59" w:rsidRDefault="009E0F2E" w:rsidP="009E0F2E">
      <w:pPr>
        <w:pStyle w:val="ab"/>
        <w:spacing w:before="156" w:after="156"/>
        <w:ind w:left="0"/>
        <w:rPr>
          <w:rFonts w:cs="Arial"/>
          <w:b w:val="0"/>
          <w:bCs/>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7</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2</w:t>
      </w:r>
      <w:r w:rsidRPr="00600D59">
        <w:rPr>
          <w:rFonts w:cs="Arial"/>
          <w:noProof/>
        </w:rPr>
        <w:fldChar w:fldCharType="end"/>
      </w:r>
      <w:r w:rsidRPr="00600D59">
        <w:rPr>
          <w:rFonts w:cs="Arial"/>
        </w:rPr>
        <w:t xml:space="preserve"> </w:t>
      </w:r>
      <w:r w:rsidRPr="00600D59">
        <w:rPr>
          <w:rFonts w:cs="Arial"/>
          <w:bCs/>
          <w:i/>
        </w:rPr>
        <w:t>Οθόνη MaxiViewer 2</w:t>
      </w:r>
    </w:p>
    <w:p w14:paraId="356E6A55" w14:textId="77777777" w:rsidR="009E0F2E" w:rsidRPr="00600D59" w:rsidRDefault="009E0F2E" w:rsidP="009E0F2E">
      <w:pPr>
        <w:pStyle w:val="aa"/>
        <w:numPr>
          <w:ilvl w:val="1"/>
          <w:numId w:val="5"/>
        </w:numPr>
        <w:spacing w:beforeLines="20" w:before="62" w:afterLines="20" w:after="62"/>
        <w:ind w:left="641" w:hanging="357"/>
        <w:rPr>
          <w:rFonts w:cs="Arial"/>
          <w:b/>
        </w:rPr>
      </w:pPr>
      <w:r w:rsidRPr="00600D59">
        <w:rPr>
          <w:rFonts w:cs="Arial"/>
          <w:b/>
        </w:rPr>
        <w:t>Για αναζήτηση με βάση τις λειτουργίες</w:t>
      </w:r>
    </w:p>
    <w:p w14:paraId="67F206A8" w14:textId="5A33952F" w:rsidR="009E0F2E" w:rsidRPr="00600D59" w:rsidRDefault="009E0F2E" w:rsidP="009E0F2E">
      <w:pPr>
        <w:pStyle w:val="aa"/>
        <w:numPr>
          <w:ilvl w:val="0"/>
          <w:numId w:val="117"/>
        </w:numPr>
        <w:spacing w:beforeLines="20" w:before="62" w:afterLines="20" w:after="62"/>
        <w:ind w:left="998" w:hanging="357"/>
        <w:rPr>
          <w:rFonts w:cs="Arial"/>
        </w:rPr>
      </w:pPr>
      <w:r w:rsidRPr="00600D59">
        <w:rPr>
          <w:rFonts w:cs="Arial"/>
        </w:rPr>
        <w:t xml:space="preserve">Πατήστε την εφαρμογή </w:t>
      </w:r>
      <w:r w:rsidRPr="00600D59">
        <w:rPr>
          <w:rFonts w:cs="Arial"/>
          <w:b/>
        </w:rPr>
        <w:t xml:space="preserve">MaxiViewer </w:t>
      </w:r>
      <w:r w:rsidRPr="00600D59">
        <w:rPr>
          <w:rFonts w:cs="Arial"/>
        </w:rPr>
        <w:t>στο Μενού Εργασίας MaxiSys</w:t>
      </w:r>
      <w:r w:rsidR="00233E7B" w:rsidRPr="00600D59">
        <w:rPr>
          <w:rFonts w:cs="Arial"/>
        </w:rPr>
        <w:t>.</w:t>
      </w:r>
      <w:r w:rsidRPr="00600D59">
        <w:rPr>
          <w:rFonts w:cs="Arial"/>
        </w:rPr>
        <w:t xml:space="preserve"> Εμφανίζεται η οθόνη της εφαρμογής MaxiViewer</w:t>
      </w:r>
      <w:r w:rsidR="00233E7B" w:rsidRPr="00600D59">
        <w:rPr>
          <w:rFonts w:cs="Arial"/>
        </w:rPr>
        <w:t>.</w:t>
      </w:r>
    </w:p>
    <w:p w14:paraId="4AF65BAF" w14:textId="14C4B751" w:rsidR="009E0F2E" w:rsidRPr="00600D59" w:rsidRDefault="00600D59" w:rsidP="009E0F2E">
      <w:pPr>
        <w:pStyle w:val="aa"/>
        <w:numPr>
          <w:ilvl w:val="0"/>
          <w:numId w:val="117"/>
        </w:numPr>
        <w:spacing w:beforeLines="20" w:before="62" w:afterLines="20" w:after="62"/>
        <w:ind w:left="998" w:hanging="357"/>
        <w:rPr>
          <w:rFonts w:cs="Arial"/>
        </w:rPr>
      </w:pPr>
      <w:r w:rsidRPr="00600D59">
        <w:rPr>
          <w:rFonts w:eastAsiaTheme="minorEastAsia" w:cs="Arial"/>
          <w:szCs w:val="18"/>
          <w:lang w:val="en-US"/>
        </w:rPr>
        <w:t>Επιλέξτε</w:t>
      </w:r>
      <w:r w:rsidRPr="00600D59">
        <w:rPr>
          <w:rFonts w:eastAsiaTheme="minorEastAsia" w:cs="Arial"/>
          <w:szCs w:val="18"/>
        </w:rPr>
        <w:t xml:space="preserve"> </w:t>
      </w:r>
      <w:r w:rsidRPr="00600D59">
        <w:rPr>
          <w:rFonts w:eastAsiaTheme="minorEastAsia" w:cs="Arial"/>
          <w:szCs w:val="18"/>
          <w:lang w:val="en-US"/>
        </w:rPr>
        <w:t>ένα</w:t>
      </w:r>
      <w:r w:rsidRPr="00600D59">
        <w:rPr>
          <w:rFonts w:eastAsiaTheme="minorEastAsia" w:cs="Arial"/>
          <w:szCs w:val="18"/>
        </w:rPr>
        <w:t xml:space="preserve"> </w:t>
      </w:r>
      <w:r w:rsidRPr="00600D59">
        <w:rPr>
          <w:rFonts w:eastAsiaTheme="minorEastAsia" w:cs="Arial"/>
          <w:szCs w:val="18"/>
          <w:lang w:val="en-US"/>
        </w:rPr>
        <w:t>μοντέλο</w:t>
      </w:r>
      <w:r w:rsidRPr="00600D59">
        <w:rPr>
          <w:rFonts w:eastAsiaTheme="minorEastAsia" w:cs="Arial"/>
          <w:szCs w:val="18"/>
        </w:rPr>
        <w:t xml:space="preserve"> </w:t>
      </w:r>
      <w:r w:rsidRPr="00600D59">
        <w:rPr>
          <w:rFonts w:eastAsiaTheme="minorEastAsia" w:cs="Arial"/>
          <w:szCs w:val="18"/>
          <w:lang w:val="en-US"/>
        </w:rPr>
        <w:t>προϊόντος</w:t>
      </w:r>
      <w:r w:rsidRPr="00600D59">
        <w:rPr>
          <w:rFonts w:eastAsiaTheme="minorEastAsia" w:cs="Arial"/>
          <w:szCs w:val="18"/>
        </w:rPr>
        <w:t xml:space="preserve"> </w:t>
      </w:r>
      <w:r w:rsidRPr="00600D59">
        <w:rPr>
          <w:rFonts w:eastAsiaTheme="minorEastAsia" w:cs="Arial"/>
          <w:szCs w:val="18"/>
          <w:lang w:val="en-US"/>
        </w:rPr>
        <w:t>από</w:t>
      </w:r>
      <w:r w:rsidRPr="00600D59">
        <w:rPr>
          <w:rFonts w:eastAsiaTheme="minorEastAsia" w:cs="Arial"/>
          <w:szCs w:val="18"/>
        </w:rPr>
        <w:t xml:space="preserve"> </w:t>
      </w:r>
      <w:r w:rsidRPr="00600D59">
        <w:rPr>
          <w:rFonts w:eastAsiaTheme="minorEastAsia" w:cs="Arial"/>
          <w:szCs w:val="18"/>
          <w:lang w:val="en-US"/>
        </w:rPr>
        <w:t>την</w:t>
      </w:r>
      <w:r w:rsidRPr="00600D59">
        <w:rPr>
          <w:rFonts w:eastAsiaTheme="minorEastAsia" w:cs="Arial"/>
          <w:szCs w:val="18"/>
        </w:rPr>
        <w:t xml:space="preserve"> </w:t>
      </w:r>
      <w:r w:rsidRPr="00600D59">
        <w:rPr>
          <w:rFonts w:eastAsiaTheme="minorEastAsia" w:cs="Arial"/>
          <w:szCs w:val="18"/>
          <w:lang w:val="en-US"/>
        </w:rPr>
        <w:t>πρώτη</w:t>
      </w:r>
      <w:r w:rsidRPr="00600D59">
        <w:rPr>
          <w:rFonts w:eastAsiaTheme="minorEastAsia" w:cs="Arial"/>
          <w:szCs w:val="18"/>
        </w:rPr>
        <w:t xml:space="preserve"> </w:t>
      </w:r>
      <w:r w:rsidRPr="00600D59">
        <w:rPr>
          <w:rFonts w:eastAsiaTheme="minorEastAsia" w:cs="Arial"/>
          <w:szCs w:val="18"/>
          <w:lang w:val="en-US"/>
        </w:rPr>
        <w:t>αναπτυσσόμενη</w:t>
      </w:r>
      <w:r w:rsidRPr="00600D59">
        <w:rPr>
          <w:rFonts w:eastAsiaTheme="minorEastAsia" w:cs="Arial"/>
          <w:szCs w:val="18"/>
        </w:rPr>
        <w:t xml:space="preserve"> </w:t>
      </w:r>
      <w:r w:rsidRPr="00600D59">
        <w:rPr>
          <w:rFonts w:eastAsiaTheme="minorEastAsia" w:cs="Arial"/>
          <w:szCs w:val="18"/>
          <w:lang w:val="en-US"/>
        </w:rPr>
        <w:t>λίστα</w:t>
      </w:r>
      <w:r w:rsidRPr="00600D59">
        <w:rPr>
          <w:rFonts w:eastAsiaTheme="minorEastAsia" w:cs="Arial"/>
          <w:szCs w:val="18"/>
        </w:rPr>
        <w:t xml:space="preserve"> </w:t>
      </w:r>
      <w:r w:rsidRPr="00600D59">
        <w:rPr>
          <w:rFonts w:eastAsiaTheme="minorEastAsia" w:cs="Arial"/>
          <w:szCs w:val="18"/>
          <w:lang w:val="en-US"/>
        </w:rPr>
        <w:t>στην</w:t>
      </w:r>
      <w:r w:rsidRPr="00600D59">
        <w:rPr>
          <w:rFonts w:eastAsiaTheme="minorEastAsia" w:cs="Arial"/>
          <w:szCs w:val="18"/>
        </w:rPr>
        <w:t xml:space="preserve"> </w:t>
      </w:r>
      <w:r w:rsidRPr="00600D59">
        <w:rPr>
          <w:rFonts w:eastAsiaTheme="minorEastAsia" w:cs="Arial"/>
          <w:szCs w:val="18"/>
          <w:lang w:val="en-US"/>
        </w:rPr>
        <w:t>επάνω</w:t>
      </w:r>
      <w:r w:rsidRPr="00600D59">
        <w:rPr>
          <w:rFonts w:eastAsiaTheme="minorEastAsia" w:cs="Arial"/>
          <w:szCs w:val="18"/>
        </w:rPr>
        <w:t xml:space="preserve"> </w:t>
      </w:r>
      <w:r w:rsidRPr="00600D59">
        <w:rPr>
          <w:rFonts w:eastAsiaTheme="minorEastAsia" w:cs="Arial"/>
          <w:szCs w:val="18"/>
          <w:lang w:val="en-US"/>
        </w:rPr>
        <w:t>αριστερή</w:t>
      </w:r>
      <w:r w:rsidRPr="00600D59">
        <w:rPr>
          <w:rFonts w:eastAsiaTheme="minorEastAsia" w:cs="Arial"/>
          <w:szCs w:val="18"/>
        </w:rPr>
        <w:t xml:space="preserve"> </w:t>
      </w:r>
      <w:r w:rsidRPr="00600D59">
        <w:rPr>
          <w:rFonts w:eastAsiaTheme="minorEastAsia" w:cs="Arial"/>
          <w:szCs w:val="18"/>
          <w:lang w:val="en-US"/>
        </w:rPr>
        <w:t>γωνία</w:t>
      </w:r>
      <w:r w:rsidRPr="00600D59">
        <w:rPr>
          <w:rFonts w:eastAsiaTheme="minorEastAsia" w:cs="Arial"/>
          <w:szCs w:val="18"/>
        </w:rPr>
        <w:t>.</w:t>
      </w:r>
    </w:p>
    <w:p w14:paraId="68281DB1" w14:textId="77777777" w:rsidR="009E0F2E" w:rsidRPr="00600D59" w:rsidRDefault="009E0F2E" w:rsidP="009E0F2E">
      <w:pPr>
        <w:pStyle w:val="aa"/>
        <w:numPr>
          <w:ilvl w:val="0"/>
          <w:numId w:val="117"/>
        </w:numPr>
        <w:spacing w:beforeLines="20" w:before="62" w:afterLines="20" w:after="62"/>
        <w:ind w:left="998" w:hanging="357"/>
        <w:rPr>
          <w:rFonts w:cs="Arial"/>
        </w:rPr>
      </w:pPr>
      <w:r w:rsidRPr="00600D59">
        <w:rPr>
          <w:rFonts w:cs="Arial"/>
        </w:rPr>
        <w:t>Πατήστε το εικονίδιο αναζήτησης στην επάνω δεξιά γωνία και εισαγάγετε τη λειτουργία που θέλετε να αναζητήσετε στο πλαίσιο αναζήτησης. Η οθόνη θα εμφανίσει όλα τα οχήματα που υποστηρίζουν αυτήν τη λειτουργία, μαζί με πληροφορίες όπως το έτος, το σύστημα, η λειτουργία, η δευτερεύουσα λειτουργία και η έκδοση των οχημάτων.</w:t>
      </w:r>
    </w:p>
    <w:p w14:paraId="6607F653" w14:textId="129D2759" w:rsidR="009E0F2E" w:rsidRPr="00600D59" w:rsidRDefault="00600D59" w:rsidP="009E0F2E">
      <w:pPr>
        <w:pStyle w:val="Text"/>
        <w:spacing w:beforeLines="0" w:before="0" w:afterLines="0" w:after="0" w:line="240" w:lineRule="auto"/>
        <w:ind w:left="0"/>
        <w:jc w:val="center"/>
        <w:rPr>
          <w:rFonts w:cs="Arial"/>
        </w:rPr>
      </w:pPr>
      <w:r w:rsidRPr="00600D59">
        <w:rPr>
          <w:rFonts w:cs="Arial"/>
          <w:noProof/>
          <w:lang w:val="en-US"/>
        </w:rPr>
        <w:drawing>
          <wp:inline distT="0" distB="0" distL="0" distR="0" wp14:anchorId="31FB4D9C" wp14:editId="10DD3011">
            <wp:extent cx="2640509" cy="1800000"/>
            <wp:effectExtent l="0" t="0" r="7620" b="0"/>
            <wp:docPr id="201" name="图片 4" descr="表格&#10;&#10;AI 生成的内容可能不正确。">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表格&#10;&#10;AI 生成的内容可能不正确。">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1E84EDCD-B692-4145-EF6D-B7427C7F714C}"/>
                        </a:ext>
                      </a:extLst>
                    </pic:cNvPr>
                    <pic:cNvPicPr>
                      <a:picLocks noChangeAspect="1"/>
                    </pic:cNvPicPr>
                  </pic:nvPicPr>
                  <pic:blipFill>
                    <a:blip r:embed="rId259" cstate="print">
                      <a:extLst>
                        <a:ext uri="{28A0092B-C50C-407E-A947-70E740481C1C}">
                          <a14:useLocalDpi xmlns:a14="http://schemas.microsoft.com/office/drawing/2010/main" val="0"/>
                        </a:ext>
                      </a:extLst>
                    </a:blip>
                    <a:srcRect b="7280"/>
                    <a:stretch/>
                  </pic:blipFill>
                  <pic:spPr>
                    <a:xfrm>
                      <a:off x="0" y="0"/>
                      <a:ext cx="2640509" cy="1800000"/>
                    </a:xfrm>
                    <a:prstGeom prst="rect">
                      <a:avLst/>
                    </a:prstGeom>
                  </pic:spPr>
                </pic:pic>
              </a:graphicData>
            </a:graphic>
          </wp:inline>
        </w:drawing>
      </w:r>
    </w:p>
    <w:p w14:paraId="5A81C4FD" w14:textId="520A5829" w:rsidR="009E0F2E" w:rsidRPr="00600D59" w:rsidRDefault="009E0F2E" w:rsidP="009E0F2E">
      <w:pPr>
        <w:pStyle w:val="ab"/>
        <w:spacing w:before="156" w:after="156"/>
        <w:ind w:left="0"/>
        <w:rPr>
          <w:rFonts w:cs="Arial"/>
          <w:bCs/>
          <w:i/>
          <w:iCs/>
          <w:color w:val="FF0000"/>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1</w:t>
      </w:r>
      <w:r w:rsidRPr="00600D59">
        <w:rPr>
          <w:rFonts w:cs="Arial"/>
          <w:noProof/>
        </w:rPr>
        <w:fldChar w:fldCharType="end"/>
      </w:r>
      <w:r w:rsidR="0027374D" w:rsidRPr="00600D59">
        <w:rPr>
          <w:rFonts w:cs="Arial"/>
          <w:noProof/>
        </w:rPr>
        <w:t>7</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3</w:t>
      </w:r>
      <w:r w:rsidRPr="00600D59">
        <w:rPr>
          <w:rFonts w:cs="Arial"/>
          <w:noProof/>
        </w:rPr>
        <w:fldChar w:fldCharType="end"/>
      </w:r>
      <w:r w:rsidRPr="00600D59">
        <w:rPr>
          <w:rFonts w:cs="Arial"/>
        </w:rPr>
        <w:t xml:space="preserve"> </w:t>
      </w:r>
      <w:r w:rsidRPr="00600D59">
        <w:rPr>
          <w:rFonts w:cs="Arial"/>
          <w:bCs/>
          <w:i/>
        </w:rPr>
        <w:t>Οθόνη MaxiViewer 3</w:t>
      </w:r>
    </w:p>
    <w:p w14:paraId="3F6EFAE6" w14:textId="77777777" w:rsidR="009E0F2E" w:rsidRPr="00600D59" w:rsidRDefault="009E0F2E" w:rsidP="009E0F2E">
      <w:pPr>
        <w:spacing w:before="156" w:after="156"/>
        <w:rPr>
          <w:rFonts w:cs="Arial"/>
        </w:rPr>
      </w:pPr>
    </w:p>
    <w:p w14:paraId="1F9C0CFE" w14:textId="77777777" w:rsidR="009E0F2E" w:rsidRPr="00600D59" w:rsidRDefault="009E0F2E" w:rsidP="009E0F2E">
      <w:pPr>
        <w:pBdr>
          <w:top w:val="single" w:sz="4" w:space="1" w:color="auto"/>
        </w:pBdr>
        <w:spacing w:beforeLines="0" w:before="0" w:afterLines="0" w:after="0" w:line="200" w:lineRule="exact"/>
        <w:rPr>
          <w:rFonts w:cs="Arial"/>
          <w:b/>
        </w:rPr>
      </w:pPr>
      <w:r w:rsidRPr="00600D59">
        <w:rPr>
          <w:rFonts w:cs="Arial"/>
          <w:b/>
          <w:noProof/>
          <w:lang w:val="en-US"/>
        </w:rPr>
        <w:drawing>
          <wp:anchor distT="0" distB="0" distL="114300" distR="114300" simplePos="0" relativeHeight="252335104" behindDoc="0" locked="0" layoutInCell="1" allowOverlap="1" wp14:anchorId="3F8642D3" wp14:editId="1CBE79B0">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40AB3208" w14:textId="77777777" w:rsidR="009E0F2E" w:rsidRPr="00600D59" w:rsidRDefault="009E0F2E" w:rsidP="009E0F2E">
      <w:pPr>
        <w:pBdr>
          <w:bottom w:val="single" w:sz="4" w:space="1" w:color="auto"/>
        </w:pBdr>
        <w:spacing w:beforeLines="0" w:before="0" w:after="156"/>
        <w:rPr>
          <w:rFonts w:cs="Arial"/>
        </w:rPr>
      </w:pPr>
      <w:r w:rsidRPr="00600D59">
        <w:rPr>
          <w:rFonts w:cs="Arial"/>
        </w:rPr>
        <w:lastRenderedPageBreak/>
        <w:t>Υποστηρίζεται η ασαφής αναζήτηση. Πληκτρολογήστε κάποιο μέρος των λέξεων-κλειδιών που σχετίζονται με τη συνάρτηση για να βρείτε όλες τις διαθέσιμες πληροφορίες.</w:t>
      </w:r>
    </w:p>
    <w:p w14:paraId="02AB3ADF" w14:textId="77777777" w:rsidR="009E0F2E" w:rsidRPr="00600D59" w:rsidRDefault="009E0F2E" w:rsidP="009E0F2E">
      <w:pPr>
        <w:pStyle w:val="12"/>
        <w:spacing w:before="312" w:after="312"/>
        <w:ind w:left="792" w:hanging="792"/>
      </w:pPr>
      <w:r w:rsidRPr="00600D59">
        <w:lastRenderedPageBreak/>
        <w:t xml:space="preserve"> </w:t>
      </w:r>
      <w:bookmarkStart w:id="682" w:name="_Ref118313956"/>
      <w:bookmarkStart w:id="683" w:name="_Ref118313958"/>
      <w:bookmarkStart w:id="684" w:name="_Toc159436393"/>
      <w:bookmarkStart w:id="685" w:name="_Toc204006111"/>
      <w:r w:rsidRPr="00600D59">
        <w:t>MaxiVideo</w:t>
      </w:r>
      <w:bookmarkEnd w:id="682"/>
      <w:bookmarkEnd w:id="683"/>
      <w:bookmarkEnd w:id="684"/>
      <w:bookmarkEnd w:id="685"/>
    </w:p>
    <w:p w14:paraId="7DFE27F1" w14:textId="77BA1411" w:rsidR="009E0F2E" w:rsidRPr="00600D59" w:rsidRDefault="009E0F2E" w:rsidP="009E0F2E">
      <w:pPr>
        <w:pStyle w:val="BodytextUserManual"/>
        <w:spacing w:before="156" w:after="156"/>
      </w:pPr>
      <w:bookmarkStart w:id="686" w:name="_Toc451525841"/>
      <w:r w:rsidRPr="00600D59">
        <w:t>Η εφαρμογή MaxiVideo διαμορφώνει το tablet MaxiSys ώστε να λειτουργεί ως ψηφιακό τηλεσκόπιο, συνδέοντας απλώς το tablet σε μια ψηφιακή κάμερα επιθεώρησης MaxiVideo</w:t>
      </w:r>
      <w:r w:rsidR="00233E7B" w:rsidRPr="00600D59">
        <w:t>.</w:t>
      </w:r>
      <w:r w:rsidRPr="00600D59">
        <w:t xml:space="preserve"> Αυτή η λειτουργία σάς επιτρέπει να εξετάζετε δυσπρόσιτες περιοχές που συνήθως είναι κρυφές, με τη δυνατότητα εγγραφής ψηφιακών στατικών εικόνων και βίντεο, κάτι που σας προσφέρει μια οικονομική λύση για την επιθεώρηση μηχανημάτων, εγκαταστάσεων και υποδομών με ασφαλή και γρήγορο τρόπο.</w:t>
      </w:r>
    </w:p>
    <w:p w14:paraId="1A4F4BD5" w14:textId="77777777" w:rsidR="009E0F2E" w:rsidRPr="00600D59" w:rsidRDefault="009E0F2E" w:rsidP="009E0F2E">
      <w:pPr>
        <w:pBdr>
          <w:top w:val="single" w:sz="4" w:space="1" w:color="auto"/>
        </w:pBdr>
        <w:spacing w:beforeLines="20" w:before="62" w:afterLines="0" w:after="0" w:line="200" w:lineRule="exact"/>
        <w:rPr>
          <w:rFonts w:cs="Arial"/>
          <w:b/>
        </w:rPr>
      </w:pPr>
      <w:r w:rsidRPr="00600D59">
        <w:rPr>
          <w:rFonts w:cs="Arial"/>
          <w:b/>
          <w:noProof/>
          <w:lang w:val="en-US"/>
        </w:rPr>
        <w:drawing>
          <wp:anchor distT="0" distB="0" distL="114300" distR="114300" simplePos="0" relativeHeight="252336128" behindDoc="0" locked="0" layoutInCell="1" allowOverlap="1" wp14:anchorId="524F1107" wp14:editId="3E4D2D4F">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F1CD78F" w14:textId="087038B7" w:rsidR="009E0F2E" w:rsidRPr="00600D59" w:rsidRDefault="009E0F2E" w:rsidP="009E0F2E">
      <w:pPr>
        <w:pStyle w:val="aa"/>
        <w:numPr>
          <w:ilvl w:val="3"/>
          <w:numId w:val="117"/>
        </w:numPr>
        <w:pBdr>
          <w:bottom w:val="single" w:sz="4" w:space="1" w:color="auto"/>
        </w:pBdr>
        <w:spacing w:beforeLines="0" w:before="0" w:afterLines="0" w:after="0"/>
        <w:ind w:left="641" w:hanging="357"/>
        <w:rPr>
          <w:rFonts w:cs="Arial"/>
        </w:rPr>
      </w:pPr>
      <w:bookmarkStart w:id="687" w:name="OLE_LINK52"/>
      <w:r w:rsidRPr="00600D59">
        <w:rPr>
          <w:rFonts w:cs="Arial"/>
        </w:rPr>
        <w:t xml:space="preserve">Η ψηφιακή κάμερα επιθεώρησης MaxiVideo και τα εξαρτήματά της είναι πρόσθετα αξεσουάρ και πρέπει να αγοραστούν </w:t>
      </w:r>
      <w:bookmarkStart w:id="688" w:name="OLE_LINK53"/>
      <w:r w:rsidRPr="00600D59">
        <w:rPr>
          <w:rFonts w:cs="Arial"/>
        </w:rPr>
        <w:t>ξεχωριστά</w:t>
      </w:r>
      <w:bookmarkEnd w:id="688"/>
      <w:r w:rsidR="00233E7B" w:rsidRPr="00600D59">
        <w:rPr>
          <w:rFonts w:cs="Arial"/>
        </w:rPr>
        <w:t>.</w:t>
      </w:r>
      <w:r w:rsidRPr="00600D59">
        <w:rPr>
          <w:rFonts w:cs="Arial"/>
        </w:rPr>
        <w:t xml:space="preserve"> Και τα δύο μεγέθη (8,5 mm και 5,5 mm) της κεφαλής απεικόνισης είναι προαιρετικά και διαθέσιμα προς αγορά.</w:t>
      </w:r>
    </w:p>
    <w:p w14:paraId="40867718" w14:textId="77777777" w:rsidR="009E0F2E" w:rsidRPr="00600D59" w:rsidRDefault="009E0F2E" w:rsidP="009E0F2E">
      <w:pPr>
        <w:pStyle w:val="aa"/>
        <w:numPr>
          <w:ilvl w:val="3"/>
          <w:numId w:val="117"/>
        </w:numPr>
        <w:pBdr>
          <w:bottom w:val="single" w:sz="4" w:space="1" w:color="auto"/>
        </w:pBdr>
        <w:spacing w:beforeLines="0" w:before="0" w:afterLines="0" w:after="0"/>
        <w:ind w:left="641" w:hanging="357"/>
        <w:rPr>
          <w:rFonts w:cs="Arial"/>
        </w:rPr>
      </w:pPr>
      <w:bookmarkStart w:id="689" w:name="OLE_LINK39"/>
      <w:r w:rsidRPr="00600D59">
        <w:rPr>
          <w:rFonts w:cs="Arial"/>
        </w:rPr>
        <w:t>Αυτή η λειτουργία είναι συμβατή με την ψηφιακή κάμερα επιθεώρησης MaxiVideo στα μοντέλα MV105S, MV108S, MV105 και MV108.</w:t>
      </w:r>
    </w:p>
    <w:bookmarkEnd w:id="689"/>
    <w:p w14:paraId="0193AE29" w14:textId="5447EFDC" w:rsidR="009E0F2E" w:rsidRPr="00600D59" w:rsidRDefault="009E0F2E" w:rsidP="009E0F2E">
      <w:pPr>
        <w:pStyle w:val="aa"/>
        <w:numPr>
          <w:ilvl w:val="3"/>
          <w:numId w:val="117"/>
        </w:numPr>
        <w:pBdr>
          <w:bottom w:val="single" w:sz="4" w:space="1" w:color="auto"/>
        </w:pBdr>
        <w:spacing w:beforeLines="0" w:before="0" w:afterLines="0" w:after="0"/>
        <w:ind w:left="641" w:hanging="357"/>
        <w:rPr>
          <w:rFonts w:cs="Arial"/>
        </w:rPr>
      </w:pPr>
      <w:r w:rsidRPr="00600D59">
        <w:rPr>
          <w:rFonts w:cs="Arial"/>
        </w:rPr>
        <w:t xml:space="preserve">Συνδέστε το tablet με την ψηφιακή κάμερα επιθεώρησης MaxiVideo χρησιμοποιώντας το καλώδιο USB. Για λεπτομερείς οδηγίες λειτουργίας, ανατρέξτε στον Οδηγό Γρήγορης Αναφοράς για την ψηφιακή κάμερα επιθεώρησης </w:t>
      </w:r>
      <w:bookmarkEnd w:id="686"/>
      <w:bookmarkEnd w:id="687"/>
      <w:r w:rsidRPr="00600D59">
        <w:rPr>
          <w:rFonts w:cs="Arial"/>
        </w:rPr>
        <w:t>MaxiVideo</w:t>
      </w:r>
      <w:r w:rsidR="00233E7B" w:rsidRPr="00600D59">
        <w:rPr>
          <w:rFonts w:cs="Arial"/>
        </w:rPr>
        <w:t>.</w:t>
      </w:r>
    </w:p>
    <w:p w14:paraId="198D1797" w14:textId="77777777" w:rsidR="009E0F2E" w:rsidRPr="00600D59" w:rsidRDefault="009E0F2E" w:rsidP="009E0F2E">
      <w:pPr>
        <w:spacing w:before="156" w:after="156"/>
        <w:ind w:left="0"/>
        <w:rPr>
          <w:rFonts w:cs="Arial"/>
        </w:rPr>
      </w:pPr>
    </w:p>
    <w:p w14:paraId="54CEB447" w14:textId="77777777" w:rsidR="009E0F2E" w:rsidRPr="00600D59" w:rsidRDefault="009E0F2E" w:rsidP="009E0F2E">
      <w:pPr>
        <w:spacing w:before="156" w:after="156"/>
        <w:ind w:left="0"/>
        <w:rPr>
          <w:rFonts w:cs="Arial"/>
        </w:rPr>
      </w:pPr>
    </w:p>
    <w:p w14:paraId="18E6E485" w14:textId="7EEA460C" w:rsidR="009E0F2E" w:rsidRPr="00600D59" w:rsidRDefault="00A31B47" w:rsidP="00A31B47">
      <w:pPr>
        <w:pStyle w:val="12"/>
        <w:spacing w:before="312" w:after="312"/>
        <w:ind w:left="792" w:hanging="792"/>
      </w:pPr>
      <w:bookmarkStart w:id="690" w:name="_Γρήγορη_σύνδεση"/>
      <w:bookmarkStart w:id="691" w:name="_Toc204006112"/>
      <w:bookmarkEnd w:id="690"/>
      <w:r w:rsidRPr="00600D59">
        <w:lastRenderedPageBreak/>
        <w:t>Γρήγορη σύνδεση</w:t>
      </w:r>
      <w:bookmarkEnd w:id="691"/>
    </w:p>
    <w:p w14:paraId="6CD98081" w14:textId="77777777" w:rsidR="009E0F2E" w:rsidRPr="00600D59" w:rsidRDefault="009E0F2E" w:rsidP="009E0F2E">
      <w:pPr>
        <w:pStyle w:val="BodytextUserManual"/>
        <w:spacing w:before="156" w:afterLines="0" w:after="120"/>
      </w:pPr>
      <w:r w:rsidRPr="00600D59">
        <w:t>Η εφαρμογή Quick Link σας παρέχει εύκολη πρόσβαση στον επίσημο ιστότοπο της Autel και σε πολλούς άλλους γνωστούς ιστότοπους στον κλάδο των αυτοκινητοβιομηχανιών για την παροχή τεχνικής βοήθειας, βάσεων γνώσεων, φόρουμ και συμβουλών εκπαίδευσης και εμπειρογνωμοσύνης.</w:t>
      </w:r>
    </w:p>
    <w:p w14:paraId="6F23CBEC" w14:textId="77777777" w:rsidR="009E0F2E" w:rsidRPr="00600D59" w:rsidRDefault="009E0F2E" w:rsidP="009E0F2E">
      <w:pPr>
        <w:pStyle w:val="BodytextUserManual"/>
        <w:spacing w:before="156" w:after="156" w:line="480" w:lineRule="auto"/>
        <w:ind w:left="0"/>
        <w:jc w:val="center"/>
      </w:pPr>
      <w:r w:rsidRPr="00600D59">
        <w:rPr>
          <w:noProof/>
          <w:lang w:val="en-US"/>
          <w14:ligatures w14:val="standardContextual"/>
        </w:rPr>
        <w:drawing>
          <wp:inline distT="0" distB="0" distL="0" distR="0" wp14:anchorId="31CFFB87" wp14:editId="12F13CFE">
            <wp:extent cx="2879259" cy="1967947"/>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60" cstate="print">
                      <a:extLst>
                        <a:ext uri="{28A0092B-C50C-407E-A947-70E740481C1C}">
                          <a14:useLocalDpi xmlns:a14="http://schemas.microsoft.com/office/drawing/2010/main"/>
                        </a:ext>
                      </a:extLst>
                    </a:blip>
                    <a:srcRect/>
                    <a:stretch/>
                  </pic:blipFill>
                  <pic:spPr bwMode="auto">
                    <a:xfrm>
                      <a:off x="0" y="0"/>
                      <a:ext cx="2880000" cy="1968454"/>
                    </a:xfrm>
                    <a:prstGeom prst="rect">
                      <a:avLst/>
                    </a:prstGeom>
                    <a:ln>
                      <a:noFill/>
                    </a:ln>
                    <a:extLst>
                      <a:ext uri="{53640926-AAD7-44D8-BBD7-CCE9431645EC}">
                        <a14:shadowObscured xmlns:a14="http://schemas.microsoft.com/office/drawing/2010/main"/>
                      </a:ext>
                    </a:extLst>
                  </pic:spPr>
                </pic:pic>
              </a:graphicData>
            </a:graphic>
          </wp:inline>
        </w:drawing>
      </w:r>
    </w:p>
    <w:p w14:paraId="4B530EB3" w14:textId="4E51DAD0" w:rsidR="009E0F2E" w:rsidRPr="00600D59" w:rsidRDefault="009E0F2E" w:rsidP="009E0F2E">
      <w:pPr>
        <w:pStyle w:val="ab"/>
        <w:spacing w:before="156" w:after="156"/>
        <w:ind w:left="0"/>
        <w:rPr>
          <w:rFonts w:cs="Arial"/>
          <w:i/>
        </w:rPr>
      </w:pPr>
      <w:r w:rsidRPr="00600D59">
        <w:rPr>
          <w:rFonts w:cs="Arial"/>
        </w:rPr>
        <w:t xml:space="preserve">Σχήμα </w:t>
      </w:r>
      <w:r w:rsidR="0027374D" w:rsidRPr="00600D59">
        <w:rPr>
          <w:rFonts w:cs="Arial"/>
        </w:rPr>
        <w:t>19</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rPr>
        <w:t>Οθόνη γρήγορης σύνδεσης</w:t>
      </w:r>
    </w:p>
    <w:p w14:paraId="4C67CD81" w14:textId="77777777" w:rsidR="009E0F2E" w:rsidRPr="00600D59" w:rsidRDefault="009E0F2E" w:rsidP="009E0F2E">
      <w:pPr>
        <w:pStyle w:val="aa"/>
        <w:numPr>
          <w:ilvl w:val="0"/>
          <w:numId w:val="5"/>
        </w:numPr>
        <w:spacing w:beforeLines="20" w:before="62" w:afterLines="20" w:after="62"/>
        <w:ind w:left="641" w:hanging="357"/>
        <w:jc w:val="left"/>
        <w:rPr>
          <w:rFonts w:cs="Arial"/>
        </w:rPr>
      </w:pPr>
      <w:r w:rsidRPr="00600D59">
        <w:rPr>
          <w:rFonts w:cs="Arial"/>
          <w:b/>
        </w:rPr>
        <w:t>Για να ανοίξετε έναν γρήγορο σύνδεσμο</w:t>
      </w:r>
    </w:p>
    <w:p w14:paraId="4543BDF5" w14:textId="635D8082" w:rsidR="009E0F2E" w:rsidRPr="00600D59" w:rsidRDefault="009E0F2E" w:rsidP="009E0F2E">
      <w:pPr>
        <w:pStyle w:val="aa"/>
        <w:numPr>
          <w:ilvl w:val="0"/>
          <w:numId w:val="250"/>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Γρήγορη σύνδεση </w:t>
      </w:r>
      <w:r w:rsidRPr="00600D59">
        <w:rPr>
          <w:rFonts w:cs="Arial"/>
        </w:rPr>
        <w:t>στο Μενού εργασιών MaxiSys</w:t>
      </w:r>
      <w:r w:rsidR="00233E7B" w:rsidRPr="00600D59">
        <w:rPr>
          <w:rFonts w:cs="Arial"/>
        </w:rPr>
        <w:t>.</w:t>
      </w:r>
      <w:r w:rsidRPr="00600D59">
        <w:rPr>
          <w:rFonts w:cs="Arial"/>
        </w:rPr>
        <w:t xml:space="preserve"> Εμφανίζεται η οθόνη της εφαρμογής Γρήγορη σύνδεση.</w:t>
      </w:r>
    </w:p>
    <w:p w14:paraId="52DB2FA7" w14:textId="4EB77A73" w:rsidR="009E0F2E" w:rsidRPr="00600D59" w:rsidRDefault="009E0F2E" w:rsidP="009E0F2E">
      <w:pPr>
        <w:pStyle w:val="aa"/>
        <w:numPr>
          <w:ilvl w:val="0"/>
          <w:numId w:val="250"/>
        </w:numPr>
        <w:spacing w:beforeLines="20" w:before="62" w:afterLines="20" w:after="62"/>
        <w:ind w:left="998" w:hanging="357"/>
        <w:rPr>
          <w:rFonts w:cs="Arial"/>
        </w:rPr>
      </w:pPr>
      <w:r w:rsidRPr="00600D59">
        <w:rPr>
          <w:rFonts w:cs="Arial"/>
        </w:rPr>
        <w:t>Θα ξεκινήσει το πρόγραμμα περιήγησης Chrome και θα ανοίξει ο επιλεγμένος ιστότοπος</w:t>
      </w:r>
      <w:r w:rsidR="00233E7B" w:rsidRPr="00600D59">
        <w:rPr>
          <w:rFonts w:cs="Arial"/>
        </w:rPr>
        <w:t>.</w:t>
      </w:r>
    </w:p>
    <w:p w14:paraId="3DBFF6BB" w14:textId="77777777" w:rsidR="009E0F2E" w:rsidRPr="00600D59" w:rsidRDefault="009E0F2E" w:rsidP="009E0F2E">
      <w:pPr>
        <w:pStyle w:val="aa"/>
        <w:numPr>
          <w:ilvl w:val="0"/>
          <w:numId w:val="5"/>
        </w:numPr>
        <w:spacing w:beforeLines="20" w:before="62" w:afterLines="20" w:after="62"/>
        <w:ind w:left="641" w:hanging="357"/>
        <w:jc w:val="left"/>
        <w:rPr>
          <w:rFonts w:cs="Arial"/>
          <w:b/>
          <w:bCs/>
        </w:rPr>
      </w:pPr>
      <w:r w:rsidRPr="00600D59">
        <w:rPr>
          <w:rFonts w:cs="Arial"/>
          <w:b/>
          <w:bCs/>
        </w:rPr>
        <w:t>Για να διαχειριστείτε τους γρήγορους συνδέσμους</w:t>
      </w:r>
    </w:p>
    <w:p w14:paraId="08692E57" w14:textId="250D544E" w:rsidR="009E0F2E" w:rsidRPr="00600D59" w:rsidRDefault="009E0F2E" w:rsidP="009E0F2E">
      <w:pPr>
        <w:pStyle w:val="aa"/>
        <w:numPr>
          <w:ilvl w:val="0"/>
          <w:numId w:val="255"/>
        </w:numPr>
        <w:spacing w:beforeLines="20" w:before="62" w:afterLines="20" w:after="62"/>
        <w:ind w:left="998" w:hanging="357"/>
        <w:rPr>
          <w:rFonts w:cs="Arial"/>
        </w:rPr>
      </w:pPr>
      <w:r w:rsidRPr="00600D59">
        <w:rPr>
          <w:rFonts w:cs="Arial"/>
        </w:rPr>
        <w:t xml:space="preserve">Πατήστε </w:t>
      </w:r>
      <w:r w:rsidRPr="00600D59">
        <w:rPr>
          <w:rFonts w:cs="Arial"/>
          <w:b/>
          <w:bCs/>
        </w:rPr>
        <w:t xml:space="preserve">Γρήγορος σύνδεσμος </w:t>
      </w:r>
      <w:r w:rsidRPr="00600D59">
        <w:rPr>
          <w:rFonts w:cs="Arial"/>
        </w:rPr>
        <w:t>στο μενού εργασιών MaxiSys</w:t>
      </w:r>
      <w:r w:rsidR="00233E7B" w:rsidRPr="00600D59">
        <w:rPr>
          <w:rFonts w:cs="Arial"/>
        </w:rPr>
        <w:t>.</w:t>
      </w:r>
      <w:r w:rsidRPr="00600D59">
        <w:rPr>
          <w:rFonts w:cs="Arial"/>
        </w:rPr>
        <w:t xml:space="preserve"> Θα εμφανιστεί η οθόνη της εφαρμογής Γρήγορος σύνδεσμος</w:t>
      </w:r>
      <w:r w:rsidR="00233E7B" w:rsidRPr="00600D59">
        <w:rPr>
          <w:rFonts w:cs="Arial"/>
        </w:rPr>
        <w:t>.</w:t>
      </w:r>
    </w:p>
    <w:p w14:paraId="4623813E" w14:textId="07468681" w:rsidR="009E0F2E" w:rsidRPr="00600D59" w:rsidRDefault="009E0F2E" w:rsidP="009E0F2E">
      <w:pPr>
        <w:pStyle w:val="aa"/>
        <w:numPr>
          <w:ilvl w:val="0"/>
          <w:numId w:val="255"/>
        </w:numPr>
        <w:spacing w:beforeLines="20" w:before="62" w:afterLines="20" w:after="62"/>
        <w:ind w:left="998" w:hanging="357"/>
        <w:rPr>
          <w:rFonts w:cs="Arial"/>
        </w:rPr>
      </w:pPr>
      <w:r w:rsidRPr="00600D59">
        <w:rPr>
          <w:rFonts w:cs="Arial"/>
        </w:rPr>
        <w:t xml:space="preserve">Πατήστε το </w:t>
      </w:r>
      <w:r w:rsidRPr="00600D59">
        <w:rPr>
          <w:rFonts w:cs="Arial"/>
          <w:noProof/>
          <w:lang w:val="en-US"/>
        </w:rPr>
        <w:drawing>
          <wp:inline distT="0" distB="0" distL="0" distR="0" wp14:anchorId="4BBD92AC" wp14:editId="42B0A561">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D2453A" w:rsidRPr="00600D59">
        <w:rPr>
          <w:rFonts w:cs="Arial"/>
        </w:rPr>
        <w:t xml:space="preserve"> </w:t>
      </w:r>
      <w:r w:rsidRPr="00600D59">
        <w:rPr>
          <w:rFonts w:cs="Arial"/>
        </w:rPr>
        <w:t>εικονίδιο στην επάνω δεξιά γωνία για να προσθέσετε ιστότοπους</w:t>
      </w:r>
      <w:r w:rsidR="00233E7B" w:rsidRPr="00600D59">
        <w:rPr>
          <w:rFonts w:cs="Arial"/>
        </w:rPr>
        <w:t>.</w:t>
      </w:r>
      <w:r w:rsidRPr="00600D59">
        <w:rPr>
          <w:rFonts w:cs="Arial"/>
        </w:rPr>
        <w:t xml:space="preserve"> Πατήστε το </w:t>
      </w:r>
      <w:r w:rsidRPr="00600D59">
        <w:rPr>
          <w:rFonts w:cs="Arial"/>
          <w:noProof/>
          <w:lang w:val="en-US"/>
          <w14:ligatures w14:val="standardContextual"/>
        </w:rPr>
        <w:drawing>
          <wp:inline distT="0" distB="0" distL="0" distR="0" wp14:anchorId="0DC54C5D" wp14:editId="650F4242">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D2453A" w:rsidRPr="00600D59">
        <w:rPr>
          <w:rFonts w:cs="Arial"/>
        </w:rPr>
        <w:t xml:space="preserve"> </w:t>
      </w:r>
      <w:r w:rsidRPr="00600D59">
        <w:rPr>
          <w:rFonts w:cs="Arial"/>
        </w:rPr>
        <w:t>εικονίδιο για να διαγράψετε ιστότοπους.</w:t>
      </w:r>
    </w:p>
    <w:p w14:paraId="5B2205DB" w14:textId="77777777" w:rsidR="009E0F2E" w:rsidRPr="00600D59" w:rsidRDefault="009E0F2E" w:rsidP="009E0F2E">
      <w:pPr>
        <w:spacing w:before="156" w:after="156"/>
        <w:rPr>
          <w:rFonts w:cs="Arial"/>
        </w:rPr>
      </w:pPr>
    </w:p>
    <w:p w14:paraId="434796B3" w14:textId="77777777" w:rsidR="009E0F2E" w:rsidRPr="00600D59" w:rsidRDefault="009E0F2E" w:rsidP="009E0F2E">
      <w:pPr>
        <w:tabs>
          <w:tab w:val="left" w:pos="540"/>
        </w:tabs>
        <w:spacing w:before="156" w:after="156"/>
        <w:rPr>
          <w:rFonts w:cs="Arial"/>
        </w:rPr>
        <w:sectPr w:rsidR="009E0F2E" w:rsidRPr="00600D59" w:rsidSect="003E5842">
          <w:headerReference w:type="even" r:id="rId263"/>
          <w:headerReference w:type="default" r:id="rId264"/>
          <w:footerReference w:type="even" r:id="rId265"/>
          <w:footerReference w:type="default" r:id="rId266"/>
          <w:headerReference w:type="first" r:id="rId267"/>
          <w:footerReference w:type="first" r:id="rId268"/>
          <w:pgSz w:w="8391" w:h="11907"/>
          <w:pgMar w:top="567" w:right="567" w:bottom="567" w:left="567" w:header="0" w:footer="340" w:gutter="0"/>
          <w:pgNumType w:start="1"/>
          <w:cols w:space="425"/>
          <w:docGrid w:type="linesAndChars" w:linePitch="312"/>
        </w:sectPr>
      </w:pPr>
      <w:r w:rsidRPr="00600D59">
        <w:rPr>
          <w:rFonts w:cs="Arial"/>
        </w:rPr>
        <w:tab/>
      </w:r>
    </w:p>
    <w:p w14:paraId="2C6D1956" w14:textId="67C20A40" w:rsidR="009E0F2E" w:rsidRPr="00600D59" w:rsidRDefault="009E0F2E" w:rsidP="00A31B47">
      <w:pPr>
        <w:pStyle w:val="12"/>
        <w:spacing w:before="312" w:after="312"/>
        <w:ind w:left="792" w:hanging="792"/>
      </w:pPr>
      <w:bookmarkStart w:id="692" w:name="_Remote_Desk_Operation"/>
      <w:bookmarkStart w:id="693" w:name="_Remote_Desktop"/>
      <w:bookmarkStart w:id="694" w:name="_Toc38114437"/>
      <w:bookmarkStart w:id="695" w:name="_Ref480211735"/>
      <w:bookmarkEnd w:id="692"/>
      <w:bookmarkEnd w:id="693"/>
      <w:r w:rsidRPr="00600D59">
        <w:lastRenderedPageBreak/>
        <w:t xml:space="preserve"> </w:t>
      </w:r>
      <w:bookmarkStart w:id="696" w:name="_Ref118314018"/>
      <w:bookmarkStart w:id="697" w:name="_Ref118314021"/>
      <w:bookmarkStart w:id="698" w:name="_Toc159436395"/>
      <w:bookmarkStart w:id="699" w:name="_Toc204006113"/>
      <w:r w:rsidRPr="00600D59">
        <w:t xml:space="preserve">Απομακρυσμένη </w:t>
      </w:r>
      <w:r w:rsidRPr="00600D59">
        <w:rPr>
          <w:szCs w:val="36"/>
        </w:rPr>
        <w:t>επιφάνεια εργασίας</w:t>
      </w:r>
      <w:bookmarkEnd w:id="694"/>
      <w:bookmarkEnd w:id="696"/>
      <w:bookmarkEnd w:id="697"/>
      <w:bookmarkEnd w:id="698"/>
      <w:bookmarkEnd w:id="699"/>
    </w:p>
    <w:p w14:paraId="7071B694" w14:textId="7A706C08" w:rsidR="009E0F2E" w:rsidRPr="00600D59" w:rsidRDefault="009E0F2E" w:rsidP="009E0F2E">
      <w:pPr>
        <w:pStyle w:val="BodytextUserManual"/>
        <w:spacing w:before="156" w:after="156"/>
      </w:pPr>
      <w:r w:rsidRPr="00600D59">
        <w:t>Η εφαρμογή Remote Desktop εκκινεί το πρόγραμμα TeamViewer Quick Support, το οποίο είναι μια απλή, γρήγορη και ασφαλής διεπαφή τηλεχειρισμού. Μπορείτε να χρησιμοποιήσετε την εφαρμογή για να λάβετε ad-hoc απομακρυσμένη υποστήριξη από το κέντρο υποστήριξης της Autel</w:t>
      </w:r>
      <w:r w:rsidR="00233E7B" w:rsidRPr="00600D59">
        <w:t>,</w:t>
      </w:r>
      <w:r w:rsidRPr="00600D59">
        <w:t xml:space="preserve"> συναδέλφους ή φίλους, επιτρέποντάς τους να ελέγχουν το tablet MaxiSys στον υπολογιστή τους μέσω του λογισμικού TeamViewer.</w:t>
      </w:r>
    </w:p>
    <w:p w14:paraId="37053291" w14:textId="77777777" w:rsidR="009E0F2E" w:rsidRPr="00600D59" w:rsidRDefault="009E0F2E" w:rsidP="00600D59">
      <w:pPr>
        <w:pStyle w:val="BodytextUserManual"/>
        <w:spacing w:before="156" w:after="156"/>
      </w:pPr>
      <w:r w:rsidRPr="00600D59">
        <w:t>Αν θεωρήσετε μια σύνδεση TeamViewer ως τηλεφωνική κλήση, το TeamViewer ID θα είναι ο αριθμός τηλεφώνου με τον οποίο μπορούν να επικοινωνήσουν όλοι οι πελάτες TeamViewer ξεχωριστά. Οι υπολογιστές και οι κινητές συσκευές που εκτελούν το TeamViewer αναγνωρίζονται από ένα καθολικά μοναδικό ID. Την πρώτη φορά που ξεκινά η εφαρμογή Απομακρυσμένης Επιφάνειας Εργασίας, αυτό το ID δημιουργείται αυτόματα με βάση τα χαρακτηριστικά του υλικού και δεν θα αλλάξει.</w:t>
      </w:r>
    </w:p>
    <w:p w14:paraId="5D71A377" w14:textId="77777777" w:rsidR="009E0F2E" w:rsidRPr="00600D59" w:rsidRDefault="009E0F2E" w:rsidP="009E0F2E">
      <w:pPr>
        <w:pStyle w:val="BodytextUserManual"/>
        <w:spacing w:before="156" w:afterLines="0" w:after="120"/>
      </w:pPr>
      <w:r w:rsidRPr="00600D59">
        <w:t>Βεβαιωθείτε ότι το tablet είναι συνδεδεμένο στο Διαδίκτυο πριν από την εκκίνηση της εφαρμογής Απομακρυσμένη επιφάνεια εργασίας, ώστε το tablet να μπορεί να λαμβάνει απομακρυσμένη υποστήριξη από τρίτους.</w:t>
      </w:r>
    </w:p>
    <w:p w14:paraId="6B98EE4F" w14:textId="77777777" w:rsidR="009E0F2E" w:rsidRPr="00600D59" w:rsidRDefault="009E0F2E" w:rsidP="009E0F2E">
      <w:pPr>
        <w:pStyle w:val="BodytextUserManual"/>
        <w:spacing w:before="156" w:after="156" w:line="240" w:lineRule="auto"/>
        <w:ind w:left="0"/>
        <w:jc w:val="center"/>
      </w:pPr>
      <w:r w:rsidRPr="00600D59">
        <w:rPr>
          <w:noProof/>
          <w:lang w:val="en-US"/>
        </w:rPr>
        <w:drawing>
          <wp:inline distT="0" distB="0" distL="0" distR="0" wp14:anchorId="156DB9D7" wp14:editId="2D7F3B1B">
            <wp:extent cx="2880000" cy="2011119"/>
            <wp:effectExtent l="0" t="0" r="0" b="8255"/>
            <wp:docPr id="1933823130" name="图片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DCB0453-A0E1-656D-1537-FA4EFEF282FA}"/>
                        </a:ext>
                      </a:extLst>
                    </pic:cNvPr>
                    <pic:cNvPicPr>
                      <a:picLocks noChangeAspect="1"/>
                    </pic:cNvPicPr>
                  </pic:nvPicPr>
                  <pic:blipFill rotWithShape="1">
                    <a:blip r:embed="rId269" cstate="print">
                      <a:extLst>
                        <a:ext uri="{28A0092B-C50C-407E-A947-70E740481C1C}">
                          <a14:useLocalDpi xmlns:a14="http://schemas.microsoft.com/office/drawing/2010/main"/>
                        </a:ext>
                      </a:extLst>
                    </a:blip>
                    <a:srcRect b="6892"/>
                    <a:stretch/>
                  </pic:blipFill>
                  <pic:spPr>
                    <a:xfrm>
                      <a:off x="0" y="0"/>
                      <a:ext cx="2880000" cy="2011119"/>
                    </a:xfrm>
                    <a:prstGeom prst="rect">
                      <a:avLst/>
                    </a:prstGeom>
                  </pic:spPr>
                </pic:pic>
              </a:graphicData>
            </a:graphic>
          </wp:inline>
        </w:drawing>
      </w:r>
    </w:p>
    <w:p w14:paraId="64FB43FC" w14:textId="189A933A" w:rsidR="009E0F2E" w:rsidRPr="00600D59" w:rsidRDefault="009E0F2E" w:rsidP="009E0F2E">
      <w:pPr>
        <w:pStyle w:val="ab"/>
        <w:spacing w:before="156" w:after="156"/>
        <w:ind w:left="0"/>
        <w:rPr>
          <w:rFonts w:cs="Arial"/>
          <w:i/>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2</w:t>
      </w:r>
      <w:r w:rsidRPr="00600D59">
        <w:rPr>
          <w:rFonts w:cs="Arial"/>
          <w:noProof/>
        </w:rPr>
        <w:fldChar w:fldCharType="end"/>
      </w:r>
      <w:r w:rsidR="0027374D" w:rsidRPr="00600D59">
        <w:rPr>
          <w:rFonts w:cs="Arial"/>
          <w:noProof/>
        </w:rPr>
        <w:t>0</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rPr>
        <w:t>Οθόνη απομακρυσμένης επιφάνειας εργασίας</w:t>
      </w:r>
    </w:p>
    <w:p w14:paraId="510AEB60"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Για να λάβετε απομακρυσμένη υποστήριξη από έναν συνεργάτη</w:t>
      </w:r>
    </w:p>
    <w:p w14:paraId="2AF4B0FF" w14:textId="77777777" w:rsidR="009E0F2E" w:rsidRPr="00600D59" w:rsidRDefault="009E0F2E" w:rsidP="009E0F2E">
      <w:pPr>
        <w:pStyle w:val="aa"/>
        <w:numPr>
          <w:ilvl w:val="0"/>
          <w:numId w:val="241"/>
        </w:numPr>
        <w:spacing w:beforeLines="20" w:before="62" w:afterLines="20" w:after="62"/>
        <w:ind w:left="998" w:hanging="357"/>
        <w:rPr>
          <w:rFonts w:cs="Arial"/>
        </w:rPr>
      </w:pPr>
      <w:r w:rsidRPr="00600D59">
        <w:rPr>
          <w:rFonts w:cs="Arial"/>
        </w:rPr>
        <w:t>Ενεργοποιήστε το tablet.</w:t>
      </w:r>
    </w:p>
    <w:p w14:paraId="0836E86D" w14:textId="32BC23F4" w:rsidR="009E0F2E" w:rsidRPr="00600D59" w:rsidRDefault="009E0F2E" w:rsidP="009E0F2E">
      <w:pPr>
        <w:pStyle w:val="aa"/>
        <w:numPr>
          <w:ilvl w:val="0"/>
          <w:numId w:val="241"/>
        </w:numPr>
        <w:spacing w:beforeLines="20" w:before="62" w:afterLines="20" w:after="62"/>
        <w:ind w:left="998" w:hanging="357"/>
        <w:rPr>
          <w:rFonts w:cs="Arial"/>
        </w:rPr>
      </w:pPr>
      <w:r w:rsidRPr="00600D59">
        <w:rPr>
          <w:rFonts w:cs="Arial"/>
        </w:rPr>
        <w:lastRenderedPageBreak/>
        <w:t xml:space="preserve">Πατήστε την εφαρμογή </w:t>
      </w:r>
      <w:r w:rsidRPr="00600D59">
        <w:rPr>
          <w:rFonts w:cs="Arial"/>
          <w:b/>
        </w:rPr>
        <w:t xml:space="preserve">Απομακρυσμένης επιφάνειας εργασίας </w:t>
      </w:r>
      <w:r w:rsidRPr="00600D59">
        <w:rPr>
          <w:rFonts w:cs="Arial"/>
        </w:rPr>
        <w:t>στο Μενού εργασιών MaxiSys</w:t>
      </w:r>
      <w:r w:rsidR="00233E7B" w:rsidRPr="00600D59">
        <w:rPr>
          <w:rFonts w:cs="Arial"/>
        </w:rPr>
        <w:t>.</w:t>
      </w:r>
      <w:r w:rsidRPr="00600D59">
        <w:rPr>
          <w:rFonts w:cs="Arial"/>
        </w:rPr>
        <w:t xml:space="preserve"> Εμφανίζεται η διεπαφή TeamViewer και δημιουργείται και εμφανίζεται το αναγνωριστικό συσκευής.</w:t>
      </w:r>
    </w:p>
    <w:p w14:paraId="3D7F6382" w14:textId="23E584A2" w:rsidR="009E0F2E" w:rsidRPr="00600D59" w:rsidRDefault="009E0F2E" w:rsidP="009E0F2E">
      <w:pPr>
        <w:pStyle w:val="aa"/>
        <w:numPr>
          <w:ilvl w:val="0"/>
          <w:numId w:val="241"/>
        </w:numPr>
        <w:spacing w:beforeLines="20" w:before="62" w:afterLines="20" w:after="62"/>
        <w:ind w:left="998" w:hanging="357"/>
        <w:jc w:val="left"/>
        <w:rPr>
          <w:rFonts w:cs="Arial"/>
        </w:rPr>
      </w:pPr>
      <w:r w:rsidRPr="00600D59">
        <w:rPr>
          <w:rFonts w:cs="Arial"/>
        </w:rPr>
        <w:t xml:space="preserve">Ο συνεργάτης σας πρέπει να εγκαταστήσει το λογισμικό τηλεχειριστηρίου στον υπολογιστή του κατεβάζοντας την πλήρη έκδοση του προγράμματος TeamViewer από το διαδίκτυο </w:t>
      </w:r>
      <w:r w:rsidR="00233E7B" w:rsidRPr="00600D59">
        <w:rPr>
          <w:rFonts w:cs="Arial"/>
        </w:rPr>
        <w:t>(</w:t>
      </w:r>
      <w:hyperlink r:id="rId270" w:history="1">
        <w:r w:rsidRPr="00600D59">
          <w:rPr>
            <w:rStyle w:val="a9"/>
            <w:rFonts w:cs="Arial"/>
          </w:rPr>
          <w:t>http://www.teamviewer.com</w:t>
        </w:r>
      </w:hyperlink>
      <w:r w:rsidRPr="00600D59">
        <w:rPr>
          <w:rFonts w:cs="Arial"/>
        </w:rPr>
        <w:t>) και, στη συνέχεια, να εκκινήσει το λογισμικό.</w:t>
      </w:r>
    </w:p>
    <w:p w14:paraId="5B1937C2" w14:textId="77777777" w:rsidR="009E0F2E" w:rsidRPr="00600D59" w:rsidRDefault="009E0F2E" w:rsidP="009E0F2E">
      <w:pPr>
        <w:pStyle w:val="aa"/>
        <w:numPr>
          <w:ilvl w:val="0"/>
          <w:numId w:val="241"/>
        </w:numPr>
        <w:spacing w:beforeLines="20" w:before="62" w:afterLines="20" w:after="62"/>
        <w:ind w:left="998" w:hanging="357"/>
        <w:rPr>
          <w:rFonts w:cs="Arial"/>
        </w:rPr>
      </w:pPr>
      <w:r w:rsidRPr="00600D59">
        <w:rPr>
          <w:rFonts w:cs="Arial"/>
        </w:rPr>
        <w:t>Δώστε την ταυτότητά σας στον συνεργάτη και περιμένετε να σας στείλει ένα αίτημα τηλεχειρισμού.</w:t>
      </w:r>
    </w:p>
    <w:p w14:paraId="717CFCE4" w14:textId="77777777" w:rsidR="009E0F2E" w:rsidRPr="00600D59" w:rsidRDefault="009E0F2E" w:rsidP="009E0F2E">
      <w:pPr>
        <w:pStyle w:val="aa"/>
        <w:numPr>
          <w:ilvl w:val="0"/>
          <w:numId w:val="241"/>
        </w:numPr>
        <w:spacing w:beforeLines="20" w:before="62" w:afterLines="20" w:after="62"/>
        <w:ind w:left="998" w:hanging="357"/>
        <w:rPr>
          <w:rFonts w:cs="Arial"/>
        </w:rPr>
      </w:pPr>
      <w:r w:rsidRPr="00600D59">
        <w:rPr>
          <w:rFonts w:cs="Arial"/>
        </w:rPr>
        <w:t>Θα εμφανιστεί ένα μήνυμα που θα σας ζητά να επιβεβαιώσετε ότι θέλετε να επιτρέψετε τον τηλεχειρισμό στη συσκευή σας.</w:t>
      </w:r>
    </w:p>
    <w:p w14:paraId="62FEBADA" w14:textId="77777777" w:rsidR="009E0F2E" w:rsidRPr="00600D59" w:rsidRDefault="009E0F2E" w:rsidP="009E0F2E">
      <w:pPr>
        <w:pStyle w:val="aa"/>
        <w:numPr>
          <w:ilvl w:val="0"/>
          <w:numId w:val="241"/>
        </w:numPr>
        <w:spacing w:beforeLines="20" w:before="62" w:afterLines="20" w:after="62"/>
        <w:ind w:left="998" w:hanging="357"/>
        <w:rPr>
          <w:rFonts w:cs="Arial"/>
        </w:rPr>
      </w:pPr>
      <w:r w:rsidRPr="00600D59">
        <w:rPr>
          <w:rFonts w:cs="Arial"/>
        </w:rPr>
        <w:t xml:space="preserve">Πατήστε </w:t>
      </w:r>
      <w:r w:rsidRPr="00600D59">
        <w:rPr>
          <w:rFonts w:cs="Arial"/>
          <w:b/>
        </w:rPr>
        <w:t xml:space="preserve">Επιτρέπεται </w:t>
      </w:r>
      <w:r w:rsidRPr="00600D59">
        <w:rPr>
          <w:rFonts w:cs="Arial"/>
        </w:rPr>
        <w:t xml:space="preserve">για αποδοχή ή πατήστε </w:t>
      </w:r>
      <w:r w:rsidRPr="00600D59">
        <w:rPr>
          <w:rFonts w:cs="Arial"/>
          <w:b/>
        </w:rPr>
        <w:t xml:space="preserve">Απόρριψη </w:t>
      </w:r>
      <w:r w:rsidRPr="00600D59">
        <w:rPr>
          <w:rFonts w:cs="Arial"/>
        </w:rPr>
        <w:t>για απόρριψη.</w:t>
      </w:r>
    </w:p>
    <w:p w14:paraId="61531921" w14:textId="77777777" w:rsidR="009E0F2E" w:rsidRPr="00600D59" w:rsidRDefault="009E0F2E" w:rsidP="009E0F2E">
      <w:pPr>
        <w:pStyle w:val="BodytextUserManual"/>
        <w:spacing w:before="156" w:after="156"/>
      </w:pPr>
      <w:r w:rsidRPr="00600D59">
        <w:t>Ανατρέξτε στα σχετικά έγγραφα του TeamViewer για περισσότερες πληροφορίες.</w:t>
      </w:r>
    </w:p>
    <w:bookmarkEnd w:id="695"/>
    <w:p w14:paraId="4BF80252" w14:textId="77777777" w:rsidR="009E0F2E" w:rsidRPr="00600D59" w:rsidRDefault="009E0F2E" w:rsidP="009E0F2E">
      <w:pPr>
        <w:pStyle w:val="BodytextUserManual"/>
        <w:spacing w:before="156" w:afterLines="0" w:after="0"/>
      </w:pPr>
    </w:p>
    <w:p w14:paraId="047DDCE2" w14:textId="77777777" w:rsidR="009E0F2E" w:rsidRPr="00600D59" w:rsidRDefault="009E0F2E" w:rsidP="009E0F2E">
      <w:pPr>
        <w:pStyle w:val="12"/>
        <w:numPr>
          <w:ilvl w:val="0"/>
          <w:numId w:val="0"/>
        </w:numPr>
        <w:spacing w:before="312" w:after="312"/>
        <w:sectPr w:rsidR="009E0F2E" w:rsidRPr="00600D59" w:rsidSect="00042B5E">
          <w:headerReference w:type="default" r:id="rId271"/>
          <w:headerReference w:type="first" r:id="rId272"/>
          <w:pgSz w:w="8391" w:h="11907"/>
          <w:pgMar w:top="567" w:right="567" w:bottom="567" w:left="567" w:header="0" w:footer="340" w:gutter="0"/>
          <w:cols w:space="425"/>
          <w:docGrid w:type="linesAndChars" w:linePitch="312"/>
        </w:sectPr>
      </w:pPr>
      <w:bookmarkStart w:id="700" w:name="_Ref366922634"/>
      <w:bookmarkStart w:id="701" w:name="_Toc451525827"/>
      <w:bookmarkStart w:id="702" w:name="_Ref366922639"/>
    </w:p>
    <w:p w14:paraId="6B8F7C73" w14:textId="65643AFD" w:rsidR="009E0F2E" w:rsidRPr="00600D59" w:rsidRDefault="00A31B47" w:rsidP="00A31B47">
      <w:pPr>
        <w:pStyle w:val="12"/>
        <w:spacing w:before="312" w:after="312"/>
        <w:ind w:left="792" w:hanging="792"/>
      </w:pPr>
      <w:bookmarkStart w:id="703" w:name="_Quick_Link_Operation"/>
      <w:bookmarkStart w:id="704" w:name="_Quick_Link"/>
      <w:bookmarkStart w:id="705" w:name="_MaxiViewer_Operation"/>
      <w:bookmarkStart w:id="706" w:name="_Σχόλια_χρήστη"/>
      <w:bookmarkStart w:id="707" w:name="_Toc204006114"/>
      <w:bookmarkEnd w:id="703"/>
      <w:bookmarkEnd w:id="704"/>
      <w:bookmarkEnd w:id="705"/>
      <w:bookmarkEnd w:id="706"/>
      <w:r w:rsidRPr="00600D59">
        <w:lastRenderedPageBreak/>
        <w:t>Σχόλια χρήστη</w:t>
      </w:r>
      <w:bookmarkEnd w:id="707"/>
    </w:p>
    <w:p w14:paraId="7AA64A60" w14:textId="77777777" w:rsidR="009E0F2E" w:rsidRPr="00600D59" w:rsidRDefault="009E0F2E" w:rsidP="009E0F2E">
      <w:pPr>
        <w:pStyle w:val="EN"/>
        <w:spacing w:before="156" w:after="156"/>
        <w:rPr>
          <w:rFonts w:cs="Arial"/>
        </w:rPr>
      </w:pPr>
      <w:r w:rsidRPr="00600D59">
        <w:rPr>
          <w:rFonts w:cs="Arial"/>
        </w:rPr>
        <w:t>Η εφαρμογή σχολίων χρήστη σάς επιτρέπει να υποβάλλετε ερωτήσεις σχετικά με αυτό το προϊόν.</w:t>
      </w:r>
    </w:p>
    <w:p w14:paraId="588035CA" w14:textId="77777777" w:rsidR="009E0F2E" w:rsidRPr="00600D59" w:rsidRDefault="009E0F2E" w:rsidP="009E0F2E">
      <w:pPr>
        <w:pStyle w:val="a2"/>
        <w:spacing w:beforeLines="20" w:before="62" w:afterLines="20" w:after="62"/>
        <w:ind w:left="641" w:hanging="357"/>
        <w:rPr>
          <w:rFonts w:cs="Arial"/>
        </w:rPr>
      </w:pPr>
      <w:r w:rsidRPr="00600D59">
        <w:rPr>
          <w:rFonts w:cs="Arial"/>
        </w:rPr>
        <w:t>Για να στείλετε σχόλια χρηστών</w:t>
      </w:r>
    </w:p>
    <w:p w14:paraId="499C7C65" w14:textId="24A5E72C" w:rsidR="009E0F2E" w:rsidRPr="00600D59" w:rsidRDefault="009E0F2E" w:rsidP="009E0F2E">
      <w:pPr>
        <w:pStyle w:val="a1"/>
        <w:numPr>
          <w:ilvl w:val="0"/>
          <w:numId w:val="114"/>
        </w:numPr>
        <w:ind w:left="998" w:hanging="357"/>
        <w:rPr>
          <w:rFonts w:cs="Arial"/>
          <w:b/>
        </w:rPr>
      </w:pPr>
      <w:r w:rsidRPr="00600D59">
        <w:rPr>
          <w:rFonts w:cs="Arial"/>
        </w:rPr>
        <w:t xml:space="preserve">Πατήστε </w:t>
      </w:r>
      <w:r w:rsidRPr="00600D59">
        <w:rPr>
          <w:rFonts w:cs="Arial"/>
          <w:b/>
        </w:rPr>
        <w:t xml:space="preserve">Σχόλια χρήστη </w:t>
      </w:r>
      <w:r w:rsidRPr="00600D59">
        <w:rPr>
          <w:rFonts w:cs="Arial"/>
        </w:rPr>
        <w:t>στο μενού εργασιών MaxiSys</w:t>
      </w:r>
      <w:r w:rsidR="00233E7B" w:rsidRPr="00600D59">
        <w:rPr>
          <w:rFonts w:cs="Arial"/>
        </w:rPr>
        <w:t>.</w:t>
      </w:r>
      <w:r w:rsidRPr="00600D59">
        <w:rPr>
          <w:rFonts w:cs="Arial"/>
        </w:rPr>
        <w:t xml:space="preserve"> Οι πληροφορίες της συσκευής συγχρονίζονται αυτόματα.</w:t>
      </w:r>
    </w:p>
    <w:p w14:paraId="135D0BC1" w14:textId="77777777" w:rsidR="009E0F2E" w:rsidRPr="00600D59" w:rsidRDefault="009E0F2E" w:rsidP="009E0F2E">
      <w:pPr>
        <w:pStyle w:val="a1"/>
        <w:numPr>
          <w:ilvl w:val="0"/>
          <w:numId w:val="0"/>
        </w:numPr>
        <w:spacing w:line="480" w:lineRule="auto"/>
        <w:jc w:val="center"/>
        <w:rPr>
          <w:rFonts w:cs="Arial"/>
          <w:b/>
        </w:rPr>
      </w:pPr>
      <w:r w:rsidRPr="00600D59">
        <w:rPr>
          <w:rFonts w:cs="Arial"/>
          <w:b/>
          <w:noProof/>
          <w:snapToGrid/>
          <w:lang w:val="en-US"/>
          <w14:ligatures w14:val="standardContextual"/>
        </w:rPr>
        <w:drawing>
          <wp:inline distT="0" distB="0" distL="0" distR="0" wp14:anchorId="050B5806" wp14:editId="1F3C9029">
            <wp:extent cx="2879259" cy="1974501"/>
            <wp:effectExtent l="0" t="0" r="0" b="698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3" cstate="print">
                      <a:extLst>
                        <a:ext uri="{28A0092B-C50C-407E-A947-70E740481C1C}">
                          <a14:useLocalDpi xmlns:a14="http://schemas.microsoft.com/office/drawing/2010/main"/>
                        </a:ext>
                      </a:extLst>
                    </a:blip>
                    <a:srcRect/>
                    <a:stretch/>
                  </pic:blipFill>
                  <pic:spPr bwMode="auto">
                    <a:xfrm>
                      <a:off x="0" y="0"/>
                      <a:ext cx="2880000" cy="1975009"/>
                    </a:xfrm>
                    <a:prstGeom prst="rect">
                      <a:avLst/>
                    </a:prstGeom>
                    <a:ln>
                      <a:noFill/>
                    </a:ln>
                    <a:extLst>
                      <a:ext uri="{53640926-AAD7-44D8-BBD7-CCE9431645EC}">
                        <a14:shadowObscured xmlns:a14="http://schemas.microsoft.com/office/drawing/2010/main"/>
                      </a:ext>
                    </a:extLst>
                  </pic:spPr>
                </pic:pic>
              </a:graphicData>
            </a:graphic>
          </wp:inline>
        </w:drawing>
      </w:r>
    </w:p>
    <w:p w14:paraId="7398B584" w14:textId="3BE2C8B0" w:rsidR="009E0F2E" w:rsidRPr="00600D59" w:rsidRDefault="009E0F2E" w:rsidP="009E0F2E">
      <w:pPr>
        <w:pStyle w:val="ab"/>
        <w:spacing w:before="156" w:after="156"/>
        <w:ind w:left="0"/>
        <w:rPr>
          <w:rFonts w:cs="Arial"/>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2</w:t>
      </w:r>
      <w:r w:rsidRPr="00600D59">
        <w:rPr>
          <w:rFonts w:cs="Arial"/>
          <w:noProof/>
        </w:rPr>
        <w:fldChar w:fldCharType="end"/>
      </w:r>
      <w:r w:rsidR="0027374D" w:rsidRPr="00600D59">
        <w:rPr>
          <w:rFonts w:cs="Arial"/>
          <w:noProof/>
        </w:rPr>
        <w:t>1</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iCs/>
        </w:rPr>
        <w:t>Οθόνη σχολίων χρήστη</w:t>
      </w:r>
    </w:p>
    <w:p w14:paraId="447870F4" w14:textId="5F02E738" w:rsidR="009E0F2E" w:rsidRPr="00600D59" w:rsidRDefault="009E0F2E" w:rsidP="009E0F2E">
      <w:pPr>
        <w:pStyle w:val="a1"/>
        <w:numPr>
          <w:ilvl w:val="0"/>
          <w:numId w:val="114"/>
        </w:numPr>
        <w:ind w:left="998" w:hanging="357"/>
        <w:rPr>
          <w:rFonts w:cs="Arial"/>
          <w:b/>
        </w:rPr>
      </w:pPr>
      <w:r w:rsidRPr="00600D59">
        <w:rPr>
          <w:rFonts w:cs="Arial"/>
        </w:rPr>
        <w:t xml:space="preserve">Ορίστε </w:t>
      </w:r>
      <w:r w:rsidRPr="00600D59">
        <w:rPr>
          <w:rFonts w:cs="Arial"/>
          <w:b/>
        </w:rPr>
        <w:t>Τηλέφωνο/Email</w:t>
      </w:r>
      <w:r w:rsidR="00233E7B" w:rsidRPr="00600D59">
        <w:rPr>
          <w:rFonts w:cs="Arial"/>
          <w:b/>
        </w:rPr>
        <w:t>,</w:t>
      </w:r>
      <w:r w:rsidRPr="00600D59">
        <w:rPr>
          <w:rFonts w:cs="Arial"/>
        </w:rPr>
        <w:t xml:space="preserve"> </w:t>
      </w:r>
      <w:r w:rsidRPr="00600D59">
        <w:rPr>
          <w:rFonts w:cs="Arial"/>
          <w:b/>
        </w:rPr>
        <w:t>Τύπο σχολίων</w:t>
      </w:r>
      <w:r w:rsidR="00233E7B" w:rsidRPr="00600D59">
        <w:rPr>
          <w:rFonts w:cs="Arial"/>
          <w:b/>
        </w:rPr>
        <w:t>,</w:t>
      </w:r>
      <w:r w:rsidRPr="00600D59">
        <w:rPr>
          <w:rFonts w:cs="Arial"/>
        </w:rPr>
        <w:t xml:space="preserve"> </w:t>
      </w:r>
      <w:r w:rsidRPr="00600D59">
        <w:rPr>
          <w:rFonts w:cs="Arial"/>
          <w:b/>
        </w:rPr>
        <w:t xml:space="preserve">Θέμα </w:t>
      </w:r>
      <w:r w:rsidRPr="00600D59">
        <w:rPr>
          <w:rFonts w:cs="Arial"/>
        </w:rPr>
        <w:t xml:space="preserve">και </w:t>
      </w:r>
      <w:r w:rsidRPr="00600D59">
        <w:rPr>
          <w:rFonts w:cs="Arial"/>
          <w:b/>
        </w:rPr>
        <w:t>Περιγραφή προβλήματος</w:t>
      </w:r>
      <w:r w:rsidR="00233E7B" w:rsidRPr="00600D59">
        <w:rPr>
          <w:rFonts w:cs="Arial"/>
          <w:b/>
        </w:rPr>
        <w:t>.</w:t>
      </w:r>
      <w:r w:rsidRPr="00600D59">
        <w:rPr>
          <w:rFonts w:cs="Arial"/>
        </w:rPr>
        <w:t xml:space="preserve"> Μπορείτε επίσης να επισυνάψετε φωνητικές ηχογραφήσεις, φωτογραφίες, στιγμιότυπα οθόνης, εικόνες ή αρχεία PDF. Για να επιλύσετε το πρόβλημά σας πιο αποτελεσματικά, σας συνιστούμε να συμπληρώσετε τις πληροφορίες με όσο το δυνατόν περισσότερες λεπτομέρειες.</w:t>
      </w:r>
    </w:p>
    <w:p w14:paraId="5B921EF9" w14:textId="0C04A50E" w:rsidR="009E0F2E" w:rsidRPr="00600D59" w:rsidRDefault="009E0F2E" w:rsidP="009E0F2E">
      <w:pPr>
        <w:pStyle w:val="a1"/>
        <w:numPr>
          <w:ilvl w:val="0"/>
          <w:numId w:val="114"/>
        </w:numPr>
        <w:ind w:left="998" w:hanging="357"/>
        <w:rPr>
          <w:rFonts w:cs="Arial"/>
        </w:rPr>
      </w:pPr>
      <w:bookmarkStart w:id="708" w:name="OLE_LINK22"/>
      <w:r w:rsidRPr="00600D59">
        <w:rPr>
          <w:rFonts w:cs="Arial"/>
        </w:rPr>
        <w:t xml:space="preserve">Πατήστε </w:t>
      </w:r>
      <w:r w:rsidRPr="00600D59">
        <w:rPr>
          <w:rFonts w:cs="Arial"/>
          <w:b/>
        </w:rPr>
        <w:t xml:space="preserve">Υποβολή </w:t>
      </w:r>
      <w:r w:rsidRPr="00600D59">
        <w:rPr>
          <w:rFonts w:cs="Arial"/>
        </w:rPr>
        <w:t>για να στείλετε τις συμπληρωμένες πληροφορίες στο ηλεκτρονικό κέντρο εξυπηρέτησης της Autel</w:t>
      </w:r>
      <w:r w:rsidR="00233E7B" w:rsidRPr="00600D59">
        <w:rPr>
          <w:rFonts w:cs="Arial"/>
        </w:rPr>
        <w:t>.</w:t>
      </w:r>
      <w:r w:rsidRPr="00600D59">
        <w:rPr>
          <w:rFonts w:cs="Arial"/>
        </w:rPr>
        <w:t xml:space="preserve"> Τα υποβληθέντα σχόλια θα διαβαστούν προσεκτικά και θα επεξεργαστούν από το προσωπικό εξυπηρέτησης πελατών μας.</w:t>
      </w:r>
    </w:p>
    <w:bookmarkEnd w:id="708"/>
    <w:p w14:paraId="0FBB2A99" w14:textId="77777777" w:rsidR="009E0F2E" w:rsidRPr="00600D59" w:rsidRDefault="009E0F2E" w:rsidP="009E0F2E">
      <w:pPr>
        <w:pStyle w:val="12"/>
        <w:numPr>
          <w:ilvl w:val="0"/>
          <w:numId w:val="0"/>
        </w:numPr>
        <w:spacing w:before="312" w:after="312"/>
        <w:sectPr w:rsidR="009E0F2E" w:rsidRPr="00600D59" w:rsidSect="00042B5E">
          <w:pgSz w:w="8391" w:h="11907"/>
          <w:pgMar w:top="567" w:right="567" w:bottom="567" w:left="567" w:header="0" w:footer="340" w:gutter="0"/>
          <w:cols w:space="425"/>
          <w:docGrid w:type="linesAndChars" w:linePitch="312"/>
        </w:sectPr>
      </w:pPr>
    </w:p>
    <w:p w14:paraId="1A5DF7E4" w14:textId="77777777" w:rsidR="009E0F2E" w:rsidRPr="00600D59" w:rsidRDefault="009E0F2E" w:rsidP="009E0F2E">
      <w:pPr>
        <w:pStyle w:val="12"/>
        <w:spacing w:before="312" w:after="312"/>
        <w:ind w:left="792" w:hanging="792"/>
      </w:pPr>
      <w:bookmarkStart w:id="709" w:name="MaxiVideo"/>
      <w:bookmarkStart w:id="710" w:name="_Ref103108749"/>
      <w:bookmarkStart w:id="711" w:name="_Ref103108751"/>
      <w:bookmarkStart w:id="712" w:name="_Toc109724533"/>
      <w:bookmarkEnd w:id="700"/>
      <w:bookmarkEnd w:id="701"/>
      <w:bookmarkEnd w:id="702"/>
      <w:bookmarkEnd w:id="709"/>
      <w:r w:rsidRPr="00600D59">
        <w:lastRenderedPageBreak/>
        <w:t xml:space="preserve"> </w:t>
      </w:r>
      <w:bookmarkStart w:id="713" w:name="_Ref159227564"/>
      <w:bookmarkStart w:id="714" w:name="_Toc159436398"/>
      <w:bookmarkStart w:id="715" w:name="_Toc204006115"/>
      <w:r w:rsidRPr="00600D59">
        <w:t xml:space="preserve">Κέντρο χρηστών </w:t>
      </w:r>
      <w:bookmarkEnd w:id="710"/>
      <w:bookmarkEnd w:id="711"/>
      <w:bookmarkEnd w:id="712"/>
      <w:bookmarkEnd w:id="713"/>
      <w:bookmarkEnd w:id="714"/>
      <w:r w:rsidRPr="00600D59">
        <w:t>Autel</w:t>
      </w:r>
      <w:bookmarkEnd w:id="715"/>
    </w:p>
    <w:p w14:paraId="21FBA42C" w14:textId="77777777" w:rsidR="009E0F2E" w:rsidRPr="00600D59" w:rsidRDefault="009E0F2E" w:rsidP="009E0F2E">
      <w:pPr>
        <w:spacing w:before="156" w:after="156"/>
        <w:rPr>
          <w:rFonts w:cs="Arial"/>
        </w:rPr>
      </w:pPr>
      <w:bookmarkStart w:id="716" w:name="OLE_LINK9"/>
      <w:r w:rsidRPr="00600D59">
        <w:rPr>
          <w:rFonts w:cs="Arial"/>
        </w:rPr>
        <w:t>Οι ενημερώσεις λογισμικού είναι διαθέσιμες δωρεάν για τον πρώτο χρόνο από την ημερομηνία αγοράς. Η εφαρμογή Κέντρου Χρήστη Autel σάς επιτρέπει να καταχωρίσετε το εργαλείο σας για να κατεβάσετε το πιο πρόσφατο λογισμικό, βελτιώνοντας έτσι τη λειτουργικότητα της εφαρμογής MaxiSys προσθέτοντας νέα μοντέλα οχημάτων ή βελτιωμένες εφαρμογές στη βάση δεδομένων.</w:t>
      </w:r>
    </w:p>
    <w:p w14:paraId="4DD5E441" w14:textId="77777777" w:rsidR="009E0F2E" w:rsidRPr="00600D59" w:rsidRDefault="009E0F2E" w:rsidP="009E0F2E">
      <w:pPr>
        <w:spacing w:before="156" w:after="156"/>
        <w:rPr>
          <w:rFonts w:cs="Arial"/>
        </w:rPr>
      </w:pPr>
      <w:r w:rsidRPr="00600D59">
        <w:rPr>
          <w:rFonts w:cs="Arial"/>
        </w:rPr>
        <w:t>Υπάρχουν δύο τρόποι για την καταχώριση προϊόντων:</w:t>
      </w:r>
    </w:p>
    <w:p w14:paraId="21A27B44" w14:textId="77777777" w:rsidR="009E0F2E" w:rsidRPr="00600D59" w:rsidRDefault="009E0F2E" w:rsidP="009E0F2E">
      <w:pPr>
        <w:pStyle w:val="aa"/>
        <w:numPr>
          <w:ilvl w:val="0"/>
          <w:numId w:val="254"/>
        </w:numPr>
        <w:spacing w:before="156" w:after="156"/>
        <w:ind w:left="641" w:hanging="357"/>
        <w:rPr>
          <w:rFonts w:cs="Arial"/>
          <w:b/>
          <w:bCs/>
        </w:rPr>
      </w:pPr>
      <w:r w:rsidRPr="00600D59">
        <w:rPr>
          <w:rFonts w:cs="Arial"/>
          <w:b/>
          <w:bCs/>
        </w:rPr>
        <w:t>Μέσω του tablet MaxiSys</w:t>
      </w:r>
    </w:p>
    <w:p w14:paraId="715F9786" w14:textId="77777777" w:rsidR="009E0F2E" w:rsidRPr="00600D59" w:rsidRDefault="009E0F2E" w:rsidP="009E0F2E">
      <w:pPr>
        <w:pStyle w:val="a2"/>
        <w:spacing w:beforeLines="20" w:before="62" w:afterLines="20" w:after="62"/>
        <w:ind w:left="641" w:hanging="357"/>
        <w:rPr>
          <w:rFonts w:cs="Arial"/>
          <w:b w:val="0"/>
          <w:bCs/>
        </w:rPr>
      </w:pPr>
      <w:r w:rsidRPr="00600D59">
        <w:rPr>
          <w:rFonts w:cs="Arial"/>
        </w:rPr>
        <w:t>Για να συνδεθείτε με τον λογαριασμό σας και να καταχωρήσετε το εργαλείο Autel σας</w:t>
      </w:r>
    </w:p>
    <w:p w14:paraId="7B44D5E1" w14:textId="3E788BBC"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t xml:space="preserve">Πατήστε </w:t>
      </w:r>
      <w:r w:rsidRPr="00600D59">
        <w:rPr>
          <w:rFonts w:cs="Arial"/>
          <w:b/>
          <w:bCs w:val="0"/>
        </w:rPr>
        <w:t xml:space="preserve">Κέντρο χρήστη Autel </w:t>
      </w:r>
      <w:r w:rsidRPr="00600D59">
        <w:rPr>
          <w:rFonts w:cs="Arial"/>
        </w:rPr>
        <w:t>από το μενού εργασιών MaxiSys</w:t>
      </w:r>
      <w:r w:rsidR="00233E7B" w:rsidRPr="00600D59">
        <w:rPr>
          <w:rFonts w:cs="Arial"/>
        </w:rPr>
        <w:t>.</w:t>
      </w:r>
      <w:r w:rsidRPr="00600D59">
        <w:rPr>
          <w:rFonts w:cs="Arial"/>
        </w:rPr>
        <w:t xml:space="preserve"> Εμφανίζεται η ακόλουθη οθόνη.</w:t>
      </w:r>
    </w:p>
    <w:p w14:paraId="1ACE0FA7" w14:textId="77777777" w:rsidR="009E0F2E" w:rsidRPr="00600D59" w:rsidRDefault="009E0F2E" w:rsidP="009E0F2E">
      <w:pPr>
        <w:pStyle w:val="EN"/>
        <w:spacing w:beforeLines="0" w:before="0" w:afterLines="0" w:after="0" w:line="480" w:lineRule="auto"/>
        <w:ind w:left="0"/>
        <w:contextualSpacing/>
        <w:jc w:val="center"/>
        <w:rPr>
          <w:rFonts w:cs="Arial"/>
        </w:rPr>
      </w:pPr>
      <w:r w:rsidRPr="00600D59">
        <w:rPr>
          <w:rFonts w:cs="Arial"/>
          <w:noProof/>
          <w:lang w:val="en-US"/>
          <w14:ligatures w14:val="standardContextual"/>
        </w:rPr>
        <w:drawing>
          <wp:inline distT="0" distB="0" distL="0" distR="0" wp14:anchorId="71732E49" wp14:editId="6AC3ABF7">
            <wp:extent cx="2879259" cy="1969770"/>
            <wp:effectExtent l="0" t="0" r="0" b="0"/>
            <wp:docPr id="881363840" name="图片 881363840" descr="图形用户界面,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descr="图形用户界面, 应用程序&#10;&#10;AI 生成的内容可能不正确。"/>
                    <pic:cNvPicPr/>
                  </pic:nvPicPr>
                  <pic:blipFill rotWithShape="1">
                    <a:blip r:embed="rId274" cstate="print">
                      <a:extLst>
                        <a:ext uri="{28A0092B-C50C-407E-A947-70E740481C1C}">
                          <a14:useLocalDpi xmlns:a14="http://schemas.microsoft.com/office/drawing/2010/main"/>
                        </a:ext>
                      </a:extLst>
                    </a:blip>
                    <a:srcRect/>
                    <a:stretch/>
                  </pic:blipFill>
                  <pic:spPr bwMode="auto">
                    <a:xfrm>
                      <a:off x="0" y="0"/>
                      <a:ext cx="2880000" cy="1970277"/>
                    </a:xfrm>
                    <a:prstGeom prst="rect">
                      <a:avLst/>
                    </a:prstGeom>
                    <a:ln>
                      <a:noFill/>
                    </a:ln>
                    <a:extLst>
                      <a:ext uri="{53640926-AAD7-44D8-BBD7-CCE9431645EC}">
                        <a14:shadowObscured xmlns:a14="http://schemas.microsoft.com/office/drawing/2010/main"/>
                      </a:ext>
                    </a:extLst>
                  </pic:spPr>
                </pic:pic>
              </a:graphicData>
            </a:graphic>
          </wp:inline>
        </w:drawing>
      </w:r>
    </w:p>
    <w:p w14:paraId="6E3B3755" w14:textId="736F79CB" w:rsidR="009E0F2E" w:rsidRPr="00600D59" w:rsidRDefault="009E0F2E" w:rsidP="009E0F2E">
      <w:pPr>
        <w:pStyle w:val="ab"/>
        <w:spacing w:before="156" w:after="156"/>
        <w:ind w:left="0"/>
        <w:rPr>
          <w:rFonts w:cs="Arial"/>
          <w:i/>
          <w:iCs/>
        </w:rPr>
      </w:pPr>
      <w:r w:rsidRPr="00600D59">
        <w:rPr>
          <w:rFonts w:cs="Arial"/>
        </w:rPr>
        <w:t xml:space="preserve">Σχήμα </w:t>
      </w:r>
      <w:r w:rsidRPr="00600D59">
        <w:rPr>
          <w:rFonts w:cs="Arial"/>
        </w:rPr>
        <w:fldChar w:fldCharType="begin"/>
      </w:r>
      <w:r w:rsidRPr="00600D59">
        <w:rPr>
          <w:rFonts w:cs="Arial"/>
        </w:rPr>
        <w:instrText xml:space="preserve"> STYLEREF 1 \s </w:instrText>
      </w:r>
      <w:r w:rsidRPr="00600D59">
        <w:rPr>
          <w:rFonts w:cs="Arial"/>
        </w:rPr>
        <w:fldChar w:fldCharType="separate"/>
      </w:r>
      <w:r w:rsidRPr="00600D59">
        <w:rPr>
          <w:rFonts w:cs="Arial"/>
          <w:noProof/>
        </w:rPr>
        <w:t>2</w:t>
      </w:r>
      <w:r w:rsidRPr="00600D59">
        <w:rPr>
          <w:rFonts w:cs="Arial"/>
          <w:noProof/>
        </w:rPr>
        <w:fldChar w:fldCharType="end"/>
      </w:r>
      <w:r w:rsidR="0027374D" w:rsidRPr="00600D59">
        <w:rPr>
          <w:rFonts w:cs="Arial"/>
          <w:noProof/>
        </w:rPr>
        <w:t>2</w:t>
      </w:r>
      <w:r w:rsidRPr="00600D59">
        <w:rPr>
          <w:rFonts w:cs="Arial"/>
        </w:rPr>
        <w:noBreakHyphen/>
      </w:r>
      <w:r w:rsidRPr="00600D59">
        <w:rPr>
          <w:rFonts w:cs="Arial"/>
        </w:rPr>
        <w:fldChar w:fldCharType="begin"/>
      </w:r>
      <w:r w:rsidRPr="00600D59">
        <w:rPr>
          <w:rFonts w:cs="Arial"/>
        </w:rPr>
        <w:instrText xml:space="preserve"> SEQ Figure \* ARABIC \s 1 </w:instrText>
      </w:r>
      <w:r w:rsidRPr="00600D59">
        <w:rPr>
          <w:rFonts w:cs="Arial"/>
        </w:rPr>
        <w:fldChar w:fldCharType="separate"/>
      </w:r>
      <w:r w:rsidRPr="00600D59">
        <w:rPr>
          <w:rFonts w:cs="Arial"/>
          <w:noProof/>
        </w:rPr>
        <w:t>1</w:t>
      </w:r>
      <w:r w:rsidRPr="00600D59">
        <w:rPr>
          <w:rFonts w:cs="Arial"/>
          <w:noProof/>
        </w:rPr>
        <w:fldChar w:fldCharType="end"/>
      </w:r>
      <w:r w:rsidRPr="00600D59">
        <w:rPr>
          <w:rFonts w:cs="Arial"/>
        </w:rPr>
        <w:t xml:space="preserve"> </w:t>
      </w:r>
      <w:r w:rsidRPr="00600D59">
        <w:rPr>
          <w:rFonts w:cs="Arial"/>
          <w:i/>
          <w:iCs/>
        </w:rPr>
        <w:t>Οθόνη Κέντρου Χρήστη Autel</w:t>
      </w:r>
    </w:p>
    <w:p w14:paraId="70C6A486" w14:textId="236E3CCB"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t>Αν έχετε ήδη ένα αναγνωριστικό Autel</w:t>
      </w:r>
      <w:r w:rsidR="00233E7B" w:rsidRPr="00600D59">
        <w:rPr>
          <w:rFonts w:cs="Arial"/>
        </w:rPr>
        <w:t>,</w:t>
      </w:r>
      <w:r w:rsidRPr="00600D59">
        <w:rPr>
          <w:rFonts w:cs="Arial"/>
        </w:rPr>
        <w:t xml:space="preserve"> μπορείτε να συνδεθείτε με το αναγνωριστικό Autel και τον κωδικό πρόσβασής σας ή να πατήσετε </w:t>
      </w:r>
      <w:r w:rsidRPr="00600D59">
        <w:rPr>
          <w:rFonts w:cs="Arial"/>
          <w:b/>
          <w:bCs w:val="0"/>
        </w:rPr>
        <w:t xml:space="preserve">Σύνδεση με κωδικό επαλήθευσης </w:t>
      </w:r>
      <w:r w:rsidRPr="00600D59">
        <w:rPr>
          <w:rFonts w:cs="Arial"/>
        </w:rPr>
        <w:t>για να συνδεθείτε με τον αριθμό τηλεφώνου και τον κωδικό επαλήθευσης. Αν δεν έχετε ακόμη αναγνωριστικό Aute</w:t>
      </w:r>
      <w:r w:rsidR="00600D59" w:rsidRPr="00600D59">
        <w:rPr>
          <w:rFonts w:cs="Arial"/>
        </w:rPr>
        <w:t>l</w:t>
      </w:r>
      <w:r w:rsidR="00233E7B" w:rsidRPr="00600D59">
        <w:rPr>
          <w:rFonts w:cs="Arial"/>
        </w:rPr>
        <w:t>,</w:t>
      </w:r>
      <w:r w:rsidRPr="00600D59">
        <w:rPr>
          <w:rFonts w:cs="Arial"/>
        </w:rPr>
        <w:t xml:space="preserve"> πατήστε </w:t>
      </w:r>
      <w:r w:rsidRPr="00600D59">
        <w:rPr>
          <w:rFonts w:cs="Arial"/>
          <w:b/>
          <w:bCs w:val="0"/>
        </w:rPr>
        <w:t xml:space="preserve">Εγγραφή </w:t>
      </w:r>
      <w:r w:rsidRPr="00600D59">
        <w:rPr>
          <w:rFonts w:cs="Arial"/>
        </w:rPr>
        <w:t>για να δημιουργήσετε ένα αναγνωριστικό Autel</w:t>
      </w:r>
      <w:r w:rsidR="00233E7B" w:rsidRPr="00600D59">
        <w:rPr>
          <w:rFonts w:cs="Arial"/>
        </w:rPr>
        <w:t>.</w:t>
      </w:r>
    </w:p>
    <w:p w14:paraId="0FA29135" w14:textId="3D6A91B5"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t>Μόλις ολοκληρωθεί με επιτυχία η εγγραφή του λογαριασμού σας, θα εισέλθετε στο κύριο μενού του Κέντρου Χρηστών Autel</w:t>
      </w:r>
      <w:r w:rsidR="00233E7B" w:rsidRPr="00600D59">
        <w:rPr>
          <w:rFonts w:cs="Arial"/>
        </w:rPr>
        <w:t>.</w:t>
      </w:r>
    </w:p>
    <w:p w14:paraId="6AA960B7" w14:textId="77777777"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lastRenderedPageBreak/>
        <w:t xml:space="preserve">Επιλέξτε </w:t>
      </w:r>
      <w:r w:rsidRPr="00600D59">
        <w:rPr>
          <w:rFonts w:cs="Arial"/>
          <w:b/>
          <w:bCs w:val="0"/>
        </w:rPr>
        <w:t xml:space="preserve">Διαχείριση Συσκευών </w:t>
      </w:r>
      <w:r w:rsidRPr="00600D59">
        <w:rPr>
          <w:rFonts w:cs="Arial"/>
        </w:rPr>
        <w:t>στο κύριο μενού.</w:t>
      </w:r>
      <w:bookmarkStart w:id="717" w:name="_MaxiMall_Operation"/>
      <w:bookmarkStart w:id="718" w:name="_Toc451525844"/>
      <w:bookmarkStart w:id="719" w:name="_Toc38114444"/>
      <w:bookmarkEnd w:id="716"/>
      <w:bookmarkEnd w:id="717"/>
    </w:p>
    <w:p w14:paraId="7EF02ABD" w14:textId="77777777"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t xml:space="preserve">Πατήστε το κουμπί </w:t>
      </w:r>
      <w:r w:rsidRPr="00600D59">
        <w:rPr>
          <w:rFonts w:cs="Arial"/>
          <w:b/>
          <w:bCs w:val="0"/>
        </w:rPr>
        <w:t xml:space="preserve">Σύνδεση συσκευής </w:t>
      </w:r>
      <w:r w:rsidRPr="00600D59">
        <w:rPr>
          <w:rFonts w:cs="Arial"/>
        </w:rPr>
        <w:t>στην επάνω δεξιά γωνία της οθόνης Διαχείρισης συσκευών. Ο σειριακός αριθμός και ο κωδικός πρόσβασης της συσκευής θα εμφανιστούν αυτόματα στην οθόνη Σύνδεση συσκευής.</w:t>
      </w:r>
    </w:p>
    <w:p w14:paraId="5EA481D4" w14:textId="77777777" w:rsidR="009E0F2E" w:rsidRPr="00600D59" w:rsidRDefault="009E0F2E" w:rsidP="009E0F2E">
      <w:pPr>
        <w:pStyle w:val="EN"/>
        <w:numPr>
          <w:ilvl w:val="1"/>
          <w:numId w:val="251"/>
        </w:numPr>
        <w:spacing w:beforeLines="20" w:before="62" w:afterLines="20" w:after="62"/>
        <w:ind w:left="998" w:hanging="357"/>
        <w:rPr>
          <w:rFonts w:cs="Arial"/>
        </w:rPr>
      </w:pPr>
      <w:r w:rsidRPr="00600D59">
        <w:rPr>
          <w:rFonts w:cs="Arial"/>
        </w:rPr>
        <w:t xml:space="preserve">Πατήστε το κουμπί </w:t>
      </w:r>
      <w:r w:rsidRPr="00600D59">
        <w:rPr>
          <w:rFonts w:cs="Arial"/>
          <w:b/>
          <w:bCs w:val="0"/>
        </w:rPr>
        <w:t xml:space="preserve">Σύνδεσμος </w:t>
      </w:r>
      <w:r w:rsidRPr="00600D59">
        <w:rPr>
          <w:rFonts w:cs="Arial"/>
        </w:rPr>
        <w:t>για να ολοκληρώσετε την εγγραφή προϊόντος.</w:t>
      </w:r>
    </w:p>
    <w:p w14:paraId="681594E1" w14:textId="77777777" w:rsidR="009E0F2E" w:rsidRPr="00600D59" w:rsidRDefault="009E0F2E" w:rsidP="009E0F2E">
      <w:pPr>
        <w:pStyle w:val="aa"/>
        <w:numPr>
          <w:ilvl w:val="0"/>
          <w:numId w:val="254"/>
        </w:numPr>
        <w:spacing w:before="156" w:after="156"/>
        <w:ind w:left="641" w:hanging="357"/>
        <w:rPr>
          <w:rFonts w:cs="Arial"/>
          <w:b/>
          <w:bCs/>
        </w:rPr>
      </w:pPr>
      <w:r w:rsidRPr="00600D59">
        <w:rPr>
          <w:rFonts w:cs="Arial"/>
          <w:b/>
          <w:bCs/>
        </w:rPr>
        <w:t>Μέσω της ιστοσελίδας του Autel</w:t>
      </w:r>
    </w:p>
    <w:p w14:paraId="1EFD670A" w14:textId="77777777" w:rsidR="009E0F2E" w:rsidRPr="00600D59" w:rsidRDefault="009E0F2E" w:rsidP="009E0F2E">
      <w:pPr>
        <w:pStyle w:val="aa"/>
        <w:numPr>
          <w:ilvl w:val="0"/>
          <w:numId w:val="5"/>
        </w:numPr>
        <w:spacing w:beforeLines="20" w:before="62" w:afterLines="20" w:after="62"/>
        <w:ind w:left="641" w:hanging="357"/>
        <w:rPr>
          <w:rFonts w:cs="Arial"/>
        </w:rPr>
      </w:pPr>
      <w:r w:rsidRPr="00600D59">
        <w:rPr>
          <w:rFonts w:cs="Arial"/>
          <w:b/>
        </w:rPr>
        <w:t>το εργαλείο Autel σας</w:t>
      </w:r>
    </w:p>
    <w:p w14:paraId="7A66A24D" w14:textId="0B6E6704"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 xml:space="preserve">Επισκεφθείτε την ιστοσελίδα: </w:t>
      </w:r>
      <w:hyperlink r:id="rId275" w:history="1">
        <w:r w:rsidRPr="00600D59">
          <w:rPr>
            <w:rStyle w:val="a9"/>
            <w:rFonts w:cs="Arial"/>
          </w:rPr>
          <w:t>pro.autel.com</w:t>
        </w:r>
      </w:hyperlink>
      <w:r w:rsidRPr="00600D59">
        <w:rPr>
          <w:rFonts w:cs="Arial"/>
        </w:rPr>
        <w:t>.</w:t>
      </w:r>
    </w:p>
    <w:p w14:paraId="4E6D629A" w14:textId="6BD702BA"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Εάν έχετε λογαριασμό Autel</w:t>
      </w:r>
      <w:r w:rsidR="00233E7B" w:rsidRPr="00600D59">
        <w:rPr>
          <w:rFonts w:cs="Arial"/>
        </w:rPr>
        <w:t>,</w:t>
      </w:r>
      <w:r w:rsidRPr="00600D59">
        <w:rPr>
          <w:rFonts w:cs="Arial"/>
        </w:rPr>
        <w:t xml:space="preserve"> συνδεθείτε με το αναγνωριστικό και τον κωδικό πρόσβασης του λογαριασμού σας και προχωρήστε στο βήμα 7.</w:t>
      </w:r>
    </w:p>
    <w:p w14:paraId="556C86E2" w14:textId="6FE3D89F"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Εάν είστε νέο μέλος στο Autel</w:t>
      </w:r>
      <w:r w:rsidR="00233E7B" w:rsidRPr="00600D59">
        <w:rPr>
          <w:rFonts w:cs="Arial"/>
        </w:rPr>
        <w:t>,</w:t>
      </w:r>
      <w:r w:rsidRPr="00600D59">
        <w:rPr>
          <w:rFonts w:cs="Arial"/>
        </w:rPr>
        <w:t xml:space="preserve"> κάντε κλικ στο κουμπί </w:t>
      </w:r>
      <w:r w:rsidRPr="00600D59">
        <w:rPr>
          <w:rFonts w:cs="Arial"/>
          <w:b/>
        </w:rPr>
        <w:t xml:space="preserve">Εγγραφή για να δημιουργήσετε το </w:t>
      </w:r>
      <w:r w:rsidRPr="00600D59">
        <w:rPr>
          <w:rFonts w:cs="Arial"/>
        </w:rPr>
        <w:t>Autel ID σας</w:t>
      </w:r>
      <w:r w:rsidR="00233E7B" w:rsidRPr="00600D59">
        <w:rPr>
          <w:rFonts w:cs="Arial"/>
        </w:rPr>
        <w:t>.</w:t>
      </w:r>
    </w:p>
    <w:p w14:paraId="3F7F7D3E" w14:textId="77777777"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Εισαγάγετε τα απαιτούμενα προσωπικά στοιχεία στα πεδία εισαγωγής.</w:t>
      </w:r>
    </w:p>
    <w:p w14:paraId="18F49801" w14:textId="5B7608CF"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 xml:space="preserve">Εισαγάγετε τη διεύθυνση email σας και, στη συνέχεια, κάντε κλικ στην </w:t>
      </w:r>
      <w:r w:rsidRPr="00600D59">
        <w:rPr>
          <w:rFonts w:cs="Arial"/>
          <w:b/>
        </w:rPr>
        <w:t>επιλογή Αίτημα</w:t>
      </w:r>
      <w:r w:rsidR="00233E7B" w:rsidRPr="00600D59">
        <w:rPr>
          <w:rFonts w:cs="Arial"/>
          <w:b/>
        </w:rPr>
        <w:t>.</w:t>
      </w:r>
      <w:r w:rsidRPr="00600D59">
        <w:rPr>
          <w:rFonts w:cs="Arial"/>
        </w:rPr>
        <w:t xml:space="preserve"> Θα λάβετε ένα email από την Autel με τον κωδικό επαλήθευσης. Ανοίξτε το email και αντιγράψτε τον κωδικό στο κατάλληλο πλαίσιο εισαγωγής.</w:t>
      </w:r>
    </w:p>
    <w:p w14:paraId="7A782817" w14:textId="6A6FE800"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 xml:space="preserve">Ορίστε έναν κωδικό πρόσβασης για τον λογαριασμό σας και εισαγάγετε ξανά τον κωδικό πρόσβασης για επιβεβαίωση. Διαβάστε τη </w:t>
      </w:r>
      <w:r w:rsidRPr="00600D59">
        <w:rPr>
          <w:rFonts w:cs="Arial"/>
          <w:b/>
        </w:rPr>
        <w:t xml:space="preserve">Συμφωνία Παροχής Υπηρεσιών Χρήστη της Autel </w:t>
      </w:r>
      <w:r w:rsidRPr="00600D59">
        <w:rPr>
          <w:rFonts w:cs="Arial"/>
        </w:rPr>
        <w:t>και</w:t>
      </w:r>
      <w:r w:rsidRPr="00600D59">
        <w:rPr>
          <w:rFonts w:cs="Arial"/>
          <w:b/>
        </w:rPr>
        <w:t xml:space="preserve"> Πολιτική Απορρήτου Autel </w:t>
      </w:r>
      <w:r w:rsidRPr="00600D59">
        <w:rPr>
          <w:rFonts w:cs="Arial"/>
        </w:rPr>
        <w:t xml:space="preserve">και, στη συνέχεια, επιλέξτε το πλαίσιο για να αποδεχτείτε τους όρους. Αφού εισαγάγετε όλες τις πληροφορίες, κάντε κλικ στην </w:t>
      </w:r>
      <w:r w:rsidRPr="00600D59">
        <w:rPr>
          <w:rFonts w:cs="Arial"/>
          <w:b/>
        </w:rPr>
        <w:t>επιλογή Εγγραφή</w:t>
      </w:r>
      <w:r w:rsidR="00233E7B" w:rsidRPr="00600D59">
        <w:rPr>
          <w:rFonts w:cs="Arial"/>
          <w:b/>
        </w:rPr>
        <w:t>.</w:t>
      </w:r>
      <w:r w:rsidRPr="00600D59">
        <w:rPr>
          <w:rFonts w:cs="Arial"/>
        </w:rPr>
        <w:t xml:space="preserve"> Θα εμφανιστεί μια οθόνη Εγγραφής Προϊόντος.</w:t>
      </w:r>
    </w:p>
    <w:p w14:paraId="6EA6F05D" w14:textId="1FE81EA2"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 xml:space="preserve">Ο σειριακός αριθμός και ο κωδικός πρόσβασης του προϊόντος σας απαιτούνται για την ολοκλήρωση της εγγραφής σας. Για να βρείτε τον σειριακό αριθμό και τον κωδικό πρόσβασής σας στο εργαλείο: μεταβείτε στις </w:t>
      </w:r>
      <w:r w:rsidRPr="00600D59">
        <w:rPr>
          <w:rFonts w:cs="Arial"/>
          <w:b/>
        </w:rPr>
        <w:t xml:space="preserve">Ρυθμίσεις </w:t>
      </w:r>
      <w:r w:rsidRPr="00600D59">
        <w:rPr>
          <w:rFonts w:cs="Arial"/>
        </w:rPr>
        <w:t xml:space="preserve">→ </w:t>
      </w:r>
      <w:r w:rsidRPr="00600D59">
        <w:rPr>
          <w:rFonts w:cs="Arial"/>
          <w:b/>
        </w:rPr>
        <w:t>Πληροφορίες</w:t>
      </w:r>
      <w:r w:rsidR="00233E7B" w:rsidRPr="00600D59">
        <w:rPr>
          <w:rFonts w:cs="Arial"/>
          <w:b/>
        </w:rPr>
        <w:t>.</w:t>
      </w:r>
    </w:p>
    <w:p w14:paraId="1560234A" w14:textId="77777777" w:rsidR="009E0F2E" w:rsidRPr="00600D59" w:rsidRDefault="009E0F2E" w:rsidP="009E0F2E">
      <w:pPr>
        <w:pStyle w:val="aa"/>
        <w:numPr>
          <w:ilvl w:val="0"/>
          <w:numId w:val="252"/>
        </w:numPr>
        <w:spacing w:beforeLines="20" w:before="62" w:afterLines="20" w:after="62"/>
        <w:ind w:left="998" w:hanging="357"/>
        <w:rPr>
          <w:rFonts w:cs="Arial"/>
        </w:rPr>
      </w:pPr>
      <w:r w:rsidRPr="00600D59">
        <w:rPr>
          <w:rFonts w:cs="Arial"/>
        </w:rPr>
        <w:t xml:space="preserve">Εισαγάγετε τον σειριακό αριθμό και τον κωδικό πρόσβασης του εργαλείου σας στην οθόνη Εγγραφής Προϊόντος. Εισαγάγετε τον κωδικό CAPTCHA και κάντε κλικ στην επιλογή </w:t>
      </w:r>
      <w:r w:rsidRPr="00600D59">
        <w:rPr>
          <w:rFonts w:cs="Arial"/>
          <w:b/>
        </w:rPr>
        <w:t xml:space="preserve">Υποβολή </w:t>
      </w:r>
      <w:r w:rsidRPr="00600D59">
        <w:rPr>
          <w:rFonts w:cs="Arial"/>
        </w:rPr>
        <w:t>για να ολοκληρώσετε τη διαδικασία εγγραφής.</w:t>
      </w:r>
    </w:p>
    <w:p w14:paraId="243678F8" w14:textId="77777777" w:rsidR="009E0F2E" w:rsidRPr="00600D59" w:rsidRDefault="009E0F2E" w:rsidP="009E0F2E">
      <w:pPr>
        <w:pStyle w:val="EN"/>
        <w:spacing w:beforeLines="20" w:before="62" w:afterLines="20" w:after="62"/>
        <w:ind w:left="998"/>
        <w:rPr>
          <w:rFonts w:cs="Arial"/>
        </w:rPr>
      </w:pPr>
    </w:p>
    <w:p w14:paraId="58CB8694" w14:textId="77777777" w:rsidR="009E0F2E" w:rsidRPr="00600D59" w:rsidRDefault="009E0F2E" w:rsidP="009E0F2E">
      <w:pPr>
        <w:pStyle w:val="12"/>
        <w:spacing w:before="312" w:after="312"/>
        <w:ind w:left="792" w:hanging="792"/>
        <w:rPr>
          <w:sz w:val="72"/>
          <w:szCs w:val="72"/>
        </w:rPr>
      </w:pPr>
      <w:r w:rsidRPr="00600D59">
        <w:lastRenderedPageBreak/>
        <w:t xml:space="preserve"> </w:t>
      </w:r>
      <w:bookmarkStart w:id="720" w:name="_Toc159436399"/>
      <w:bookmarkStart w:id="721" w:name="_Toc204006116"/>
      <w:r w:rsidRPr="00600D59">
        <w:t>Συντήρηση και σέρβις</w:t>
      </w:r>
      <w:bookmarkEnd w:id="718"/>
      <w:bookmarkEnd w:id="719"/>
      <w:bookmarkEnd w:id="720"/>
      <w:bookmarkEnd w:id="721"/>
    </w:p>
    <w:p w14:paraId="12F6B65B" w14:textId="465238C2" w:rsidR="009E0F2E" w:rsidRPr="00600D59" w:rsidRDefault="009E0F2E" w:rsidP="009E0F2E">
      <w:pPr>
        <w:pStyle w:val="BodytextUserManual"/>
        <w:spacing w:before="156" w:after="156"/>
      </w:pPr>
      <w:r w:rsidRPr="00600D59">
        <w:t xml:space="preserve">Για να διασφαλίσετε ότι το tablet και η συνδυασμένη μονάδα </w:t>
      </w:r>
      <w:r w:rsidR="0027374D" w:rsidRPr="00600D59">
        <w:t>VCI</w:t>
      </w:r>
      <w:r w:rsidRPr="00600D59">
        <w:t xml:space="preserve"> λειτουργούν στο βέλτιστο επίπεδο, σας συνιστούμε να ακολουθείτε αυστηρά τις οδηγίες συντήρησης του προϊόντος που καλύπτονται σε αυτήν την ενότητα.</w:t>
      </w:r>
    </w:p>
    <w:p w14:paraId="1DBE8BB1" w14:textId="77777777" w:rsidR="009E0F2E" w:rsidRPr="00600D59" w:rsidRDefault="009E0F2E" w:rsidP="009E0F2E">
      <w:pPr>
        <w:pStyle w:val="20"/>
        <w:spacing w:before="312" w:after="156"/>
        <w:rPr>
          <w:rFonts w:cs="Arial"/>
        </w:rPr>
      </w:pPr>
      <w:bookmarkStart w:id="722" w:name="_Toc451525845"/>
      <w:bookmarkStart w:id="723" w:name="_Toc38114445"/>
      <w:r w:rsidRPr="00600D59">
        <w:rPr>
          <w:rFonts w:cs="Arial"/>
        </w:rPr>
        <w:t xml:space="preserve"> </w:t>
      </w:r>
      <w:bookmarkStart w:id="724" w:name="_Toc159436400"/>
      <w:bookmarkStart w:id="725" w:name="_Toc204006117"/>
      <w:r w:rsidRPr="00600D59">
        <w:rPr>
          <w:rFonts w:cs="Arial"/>
        </w:rPr>
        <w:t>Οδηγίες συντήρησης</w:t>
      </w:r>
      <w:bookmarkEnd w:id="722"/>
      <w:bookmarkEnd w:id="723"/>
      <w:bookmarkEnd w:id="724"/>
      <w:bookmarkEnd w:id="725"/>
    </w:p>
    <w:p w14:paraId="3201B57B" w14:textId="77777777" w:rsidR="009E0F2E" w:rsidRPr="00600D59" w:rsidRDefault="009E0F2E" w:rsidP="009E0F2E">
      <w:pPr>
        <w:pStyle w:val="BodytextUserManual"/>
        <w:spacing w:before="156" w:after="156"/>
      </w:pPr>
      <w:r w:rsidRPr="00600D59">
        <w:t>Τα παρακάτω περιλαμβάνουν τον τρόπο συντήρησης των συσκευών σας, καθώς και τις προφυλάξεις που πρέπει να λάβετε.</w:t>
      </w:r>
    </w:p>
    <w:p w14:paraId="069C01A9"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Χρησιμοποιήστε ένα μαλακό πανί και οινόπνευμα ή ένα ήπιο καθαριστικό τζαμιών για να καθαρίσετε την οθόνη αφής του tablet.</w:t>
      </w:r>
    </w:p>
    <w:p w14:paraId="29F858EF"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Μην χρησιμοποιείτε λειαντικά καθαριστικά, απορρυπαντικά ή χημικά αυτοκινήτων στο tablet.</w:t>
      </w:r>
    </w:p>
    <w:p w14:paraId="37788691"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Διατηρείτε τις συσκευές σε ξηρές συνθήκες και εντός των καθορισμένων θερμοκρασιών λειτουργίας.</w:t>
      </w:r>
    </w:p>
    <w:p w14:paraId="25CF35EE"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Στεγνώστε τα χέρια σας πριν χρησιμοποιήσετε το tablet. Η οθόνη αφής του tablet ενδέχεται να μην λειτουργεί εάν η οθόνη αφής είναι υγρή ή εάν την αγγίξετε με βρεγμένα χέρια.</w:t>
      </w:r>
    </w:p>
    <w:p w14:paraId="1954A95B"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Μην αποθηκεύετε τις συσκευές σε υγρούς, σκονισμένους ή βρώμικους χώρους.</w:t>
      </w:r>
    </w:p>
    <w:p w14:paraId="5FF1BCE2"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Ελέγξτε το περίβλημα, την καλωδίωση και τους συνδετήρες για βρωμιά και ζημιές πριν και μετά από κάθε χρήση.</w:t>
      </w:r>
    </w:p>
    <w:p w14:paraId="7B3F6278" w14:textId="65BFF7E5" w:rsidR="009E0F2E" w:rsidRPr="00600D59" w:rsidRDefault="009E0F2E" w:rsidP="009E0F2E">
      <w:pPr>
        <w:pStyle w:val="aa"/>
        <w:numPr>
          <w:ilvl w:val="0"/>
          <w:numId w:val="242"/>
        </w:numPr>
        <w:spacing w:before="156" w:after="156"/>
        <w:ind w:left="641" w:hanging="357"/>
        <w:rPr>
          <w:rFonts w:cs="Arial"/>
        </w:rPr>
      </w:pPr>
      <w:r w:rsidRPr="00600D59">
        <w:rPr>
          <w:rFonts w:cs="Arial"/>
        </w:rPr>
        <w:t xml:space="preserve">Μην επιχειρήσετε να αποσυναρμολογήσετε το tablet ή τη μονάδα </w:t>
      </w:r>
      <w:r w:rsidR="0027374D" w:rsidRPr="00600D59">
        <w:rPr>
          <w:rFonts w:cs="Arial"/>
        </w:rPr>
        <w:t>VCI</w:t>
      </w:r>
      <w:r w:rsidRPr="00600D59">
        <w:rPr>
          <w:rFonts w:cs="Arial"/>
        </w:rPr>
        <w:t>.</w:t>
      </w:r>
    </w:p>
    <w:p w14:paraId="49B190ED"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Μην ρίχνετε κάτω ή προκαλείτε σοβαρές κρούσεις στις συσκευές.</w:t>
      </w:r>
    </w:p>
    <w:p w14:paraId="3C11AD56"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Χρησιμοποιείτε μόνο εγκεκριμένους φορτιστές μπαταριών και αξεσουάρ. Οποιαδήποτε δυσλειτουργία ή ζημιά που προκαλείται από τη χρήση μη εγκεκριμένων φορτιστών μπαταριών και αξεσουάρ θα ακυρώσει την περιορισμένη εγγύηση του προϊόντος.</w:t>
      </w:r>
    </w:p>
    <w:p w14:paraId="0D33A2E6"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t>Βεβαιωθείτε ότι ο φορτιστής μπαταρίας δεν έρχεται σε επαφή με αγώγιμα αντικείμενα.</w:t>
      </w:r>
    </w:p>
    <w:p w14:paraId="10FCFF30" w14:textId="77777777" w:rsidR="009E0F2E" w:rsidRPr="00600D59" w:rsidRDefault="009E0F2E" w:rsidP="009E0F2E">
      <w:pPr>
        <w:pStyle w:val="aa"/>
        <w:numPr>
          <w:ilvl w:val="0"/>
          <w:numId w:val="242"/>
        </w:numPr>
        <w:spacing w:before="156" w:after="156"/>
        <w:ind w:left="641" w:hanging="357"/>
        <w:rPr>
          <w:rFonts w:cs="Arial"/>
        </w:rPr>
      </w:pPr>
      <w:r w:rsidRPr="00600D59">
        <w:rPr>
          <w:rFonts w:cs="Arial"/>
        </w:rPr>
        <w:lastRenderedPageBreak/>
        <w:t>Μην χρησιμοποιείτε το tablet δίπλα σε φούρνους μικροκυμάτων, ασύρματα τηλέφωνα και ορισμένα ιατρικά ή επιστημονικά όργανα για να αποτρέψετε παρεμβολές σήματος.</w:t>
      </w:r>
    </w:p>
    <w:p w14:paraId="54D69FAA" w14:textId="77777777" w:rsidR="009E0F2E" w:rsidRPr="00600D59" w:rsidRDefault="009E0F2E" w:rsidP="009E0F2E">
      <w:pPr>
        <w:pStyle w:val="20"/>
        <w:spacing w:before="312" w:after="156"/>
        <w:rPr>
          <w:rFonts w:cs="Arial"/>
        </w:rPr>
      </w:pPr>
      <w:bookmarkStart w:id="726" w:name="_Toc451525846"/>
      <w:bookmarkStart w:id="727" w:name="_Toc38114446"/>
      <w:r w:rsidRPr="00600D59">
        <w:rPr>
          <w:rFonts w:cs="Arial"/>
        </w:rPr>
        <w:t xml:space="preserve"> </w:t>
      </w:r>
      <w:bookmarkStart w:id="728" w:name="_Toc159436401"/>
      <w:bookmarkStart w:id="729" w:name="_Toc204006118"/>
      <w:r w:rsidRPr="00600D59">
        <w:rPr>
          <w:rFonts w:cs="Arial"/>
        </w:rPr>
        <w:t>Λίστα ελέγχου αντιμετώπισης προβλημάτων</w:t>
      </w:r>
      <w:bookmarkEnd w:id="726"/>
      <w:bookmarkEnd w:id="727"/>
      <w:bookmarkEnd w:id="728"/>
      <w:bookmarkEnd w:id="729"/>
    </w:p>
    <w:p w14:paraId="48B824AF" w14:textId="77777777" w:rsidR="009E0F2E" w:rsidRPr="00600D59" w:rsidRDefault="009E0F2E" w:rsidP="009E0F2E">
      <w:pPr>
        <w:pStyle w:val="aa"/>
        <w:numPr>
          <w:ilvl w:val="0"/>
          <w:numId w:val="243"/>
        </w:numPr>
        <w:spacing w:before="156" w:after="156"/>
        <w:ind w:left="641" w:hanging="357"/>
        <w:rPr>
          <w:rFonts w:cs="Arial"/>
        </w:rPr>
      </w:pPr>
      <w:r w:rsidRPr="00600D59">
        <w:rPr>
          <w:rFonts w:cs="Arial"/>
        </w:rPr>
        <w:t>Όταν το tablet δεν λειτουργεί σωστά:</w:t>
      </w:r>
    </w:p>
    <w:p w14:paraId="5B6424F0" w14:textId="77777777" w:rsidR="009E0F2E" w:rsidRPr="00600D59" w:rsidRDefault="009E0F2E" w:rsidP="009E0F2E">
      <w:pPr>
        <w:pStyle w:val="aa"/>
        <w:numPr>
          <w:ilvl w:val="0"/>
          <w:numId w:val="244"/>
        </w:numPr>
        <w:spacing w:before="156" w:after="156"/>
        <w:ind w:left="998" w:hanging="357"/>
        <w:rPr>
          <w:rFonts w:cs="Arial"/>
          <w:b/>
        </w:rPr>
      </w:pPr>
      <w:r w:rsidRPr="00600D59">
        <w:rPr>
          <w:rFonts w:cs="Arial"/>
        </w:rPr>
        <w:t>Βεβαιωθείτε ότι το tablet έχει εγγραφεί ηλεκτρονικά.</w:t>
      </w:r>
    </w:p>
    <w:p w14:paraId="2BEA0373" w14:textId="77777777" w:rsidR="009E0F2E" w:rsidRPr="00600D59" w:rsidRDefault="009E0F2E" w:rsidP="009E0F2E">
      <w:pPr>
        <w:pStyle w:val="aa"/>
        <w:numPr>
          <w:ilvl w:val="0"/>
          <w:numId w:val="244"/>
        </w:numPr>
        <w:spacing w:before="156" w:after="156"/>
        <w:ind w:left="998" w:hanging="357"/>
        <w:rPr>
          <w:rFonts w:cs="Arial"/>
          <w:b/>
        </w:rPr>
      </w:pPr>
      <w:r w:rsidRPr="00600D59">
        <w:rPr>
          <w:rFonts w:cs="Arial"/>
        </w:rPr>
        <w:t>Βεβαιωθείτε ότι το λογισμικό συστήματος και το λογισμικό διαγνωστικών εφαρμογών είναι σωστά ενημερωμένα.</w:t>
      </w:r>
    </w:p>
    <w:p w14:paraId="4B931AB5" w14:textId="77777777" w:rsidR="009E0F2E" w:rsidRPr="00600D59" w:rsidRDefault="009E0F2E" w:rsidP="009E0F2E">
      <w:pPr>
        <w:pStyle w:val="aa"/>
        <w:numPr>
          <w:ilvl w:val="0"/>
          <w:numId w:val="244"/>
        </w:numPr>
        <w:spacing w:before="156" w:after="156"/>
        <w:ind w:left="998" w:hanging="357"/>
        <w:rPr>
          <w:rFonts w:cs="Arial"/>
          <w:b/>
        </w:rPr>
      </w:pPr>
      <w:r w:rsidRPr="00600D59">
        <w:rPr>
          <w:rFonts w:cs="Arial"/>
        </w:rPr>
        <w:t>Βεβαιωθείτε ότι το tablet είναι συνδεδεμένο στο Διαδίκτυο.</w:t>
      </w:r>
    </w:p>
    <w:p w14:paraId="657479FA" w14:textId="77777777" w:rsidR="009E0F2E" w:rsidRPr="00600D59" w:rsidRDefault="009E0F2E" w:rsidP="009E0F2E">
      <w:pPr>
        <w:pStyle w:val="aa"/>
        <w:numPr>
          <w:ilvl w:val="0"/>
          <w:numId w:val="244"/>
        </w:numPr>
        <w:spacing w:before="156" w:after="156"/>
        <w:ind w:left="998" w:hanging="357"/>
        <w:rPr>
          <w:rFonts w:cs="Arial"/>
          <w:b/>
        </w:rPr>
      </w:pPr>
      <w:r w:rsidRPr="00600D59">
        <w:rPr>
          <w:rFonts w:cs="Arial"/>
        </w:rPr>
        <w:t>Ελέγξτε όλα τα καλώδια, τις συνδέσεις και τις ενδεικτικές λυχνίες για να δείτε εάν λαμβάνεται το σήμα.</w:t>
      </w:r>
    </w:p>
    <w:p w14:paraId="40785F0F" w14:textId="77777777" w:rsidR="009E0F2E" w:rsidRPr="00600D59" w:rsidRDefault="009E0F2E" w:rsidP="009E0F2E">
      <w:pPr>
        <w:pStyle w:val="aa"/>
        <w:numPr>
          <w:ilvl w:val="0"/>
          <w:numId w:val="243"/>
        </w:numPr>
        <w:spacing w:before="156" w:after="156"/>
        <w:ind w:left="641" w:hanging="357"/>
        <w:rPr>
          <w:rFonts w:cs="Arial"/>
        </w:rPr>
      </w:pPr>
      <w:r w:rsidRPr="00600D59">
        <w:rPr>
          <w:rFonts w:cs="Arial"/>
        </w:rPr>
        <w:t>Όταν η διάρκεια ζωής της μπαταρίας είναι μικρότερη από το συνηθισμένο:</w:t>
      </w:r>
    </w:p>
    <w:p w14:paraId="64E3AA39" w14:textId="77777777" w:rsidR="009E0F2E" w:rsidRPr="00600D59" w:rsidRDefault="009E0F2E" w:rsidP="009E0F2E">
      <w:pPr>
        <w:pStyle w:val="aa"/>
        <w:numPr>
          <w:ilvl w:val="0"/>
          <w:numId w:val="244"/>
        </w:numPr>
        <w:spacing w:before="156" w:after="156"/>
        <w:ind w:left="998" w:hanging="357"/>
        <w:rPr>
          <w:rFonts w:cs="Arial"/>
        </w:rPr>
      </w:pPr>
      <w:r w:rsidRPr="00600D59">
        <w:rPr>
          <w:rFonts w:cs="Arial"/>
        </w:rPr>
        <w:t>Αυτό μπορεί να συμβεί όταν βρίσκεστε σε περιοχή με χαμηλή ισχύ σήματος. Απενεργοποιήστε τη συσκευή σας εάν δεν τη χρησιμοποιείτε.</w:t>
      </w:r>
    </w:p>
    <w:p w14:paraId="0D063C81" w14:textId="77777777" w:rsidR="009E0F2E" w:rsidRPr="00600D59" w:rsidRDefault="009E0F2E" w:rsidP="009E0F2E">
      <w:pPr>
        <w:pStyle w:val="aa"/>
        <w:numPr>
          <w:ilvl w:val="0"/>
          <w:numId w:val="243"/>
        </w:numPr>
        <w:spacing w:before="156" w:after="156"/>
        <w:ind w:left="641" w:hanging="357"/>
        <w:rPr>
          <w:rFonts w:cs="Arial"/>
        </w:rPr>
      </w:pPr>
      <w:r w:rsidRPr="00600D59">
        <w:rPr>
          <w:rFonts w:cs="Arial"/>
        </w:rPr>
        <w:t>Όταν δεν μπορείτε να ενεργοποιήσετε το tablet:</w:t>
      </w:r>
    </w:p>
    <w:p w14:paraId="434BD4A4" w14:textId="56B4B08B" w:rsidR="009E0F2E" w:rsidRPr="00600D59" w:rsidRDefault="009E0F2E" w:rsidP="009E0F2E">
      <w:pPr>
        <w:pStyle w:val="aa"/>
        <w:numPr>
          <w:ilvl w:val="0"/>
          <w:numId w:val="244"/>
        </w:numPr>
        <w:spacing w:before="156" w:after="156"/>
        <w:ind w:left="998" w:hanging="357"/>
        <w:rPr>
          <w:rFonts w:cs="Arial"/>
        </w:rPr>
      </w:pPr>
      <w:r w:rsidRPr="00600D59">
        <w:rPr>
          <w:rFonts w:eastAsiaTheme="minorEastAsia" w:cs="Arial"/>
          <w:szCs w:val="18"/>
        </w:rPr>
        <w:t>Βεβαιωθείτε ότι το tablet είναι συνδεδεμένο σε πηγή τροφοδοσίας ή ότι η μπαταρία είναι φορτισμένη</w:t>
      </w:r>
      <w:r w:rsidR="00233E7B" w:rsidRPr="00600D59">
        <w:rPr>
          <w:rFonts w:eastAsiaTheme="minorEastAsia" w:cs="Arial"/>
          <w:szCs w:val="18"/>
        </w:rPr>
        <w:t>.</w:t>
      </w:r>
    </w:p>
    <w:p w14:paraId="4F295EC2" w14:textId="77777777" w:rsidR="009E0F2E" w:rsidRPr="00600D59" w:rsidRDefault="009E0F2E" w:rsidP="009E0F2E">
      <w:pPr>
        <w:pStyle w:val="aa"/>
        <w:numPr>
          <w:ilvl w:val="0"/>
          <w:numId w:val="243"/>
        </w:numPr>
        <w:spacing w:before="156" w:after="156"/>
        <w:ind w:left="641" w:hanging="357"/>
        <w:rPr>
          <w:rFonts w:cs="Arial"/>
        </w:rPr>
      </w:pPr>
      <w:r w:rsidRPr="00600D59">
        <w:rPr>
          <w:rFonts w:cs="Arial"/>
        </w:rPr>
        <w:t>Όταν δεν μπορείτε να φορτίσετε το tablet:</w:t>
      </w:r>
    </w:p>
    <w:p w14:paraId="012527C0" w14:textId="77777777" w:rsidR="009E0F2E" w:rsidRPr="00600D59" w:rsidRDefault="009E0F2E" w:rsidP="009E0F2E">
      <w:pPr>
        <w:pStyle w:val="aa"/>
        <w:numPr>
          <w:ilvl w:val="0"/>
          <w:numId w:val="244"/>
        </w:numPr>
        <w:spacing w:before="156" w:after="156"/>
        <w:ind w:left="998" w:hanging="357"/>
        <w:rPr>
          <w:rFonts w:cs="Arial"/>
        </w:rPr>
      </w:pPr>
      <w:r w:rsidRPr="00600D59">
        <w:rPr>
          <w:rFonts w:cs="Arial"/>
        </w:rPr>
        <w:t>Ο φορτιστής σας ενδέχεται να μην λειτουργεί. Επικοινωνήστε με τον πλησιέστερο αντιπρόσωπο.</w:t>
      </w:r>
    </w:p>
    <w:p w14:paraId="09729A1D" w14:textId="438A31CA" w:rsidR="009E0F2E" w:rsidRPr="00600D59" w:rsidRDefault="009E0F2E" w:rsidP="009E0F2E">
      <w:pPr>
        <w:pStyle w:val="aa"/>
        <w:numPr>
          <w:ilvl w:val="0"/>
          <w:numId w:val="244"/>
        </w:numPr>
        <w:spacing w:before="156" w:after="156"/>
        <w:ind w:left="998" w:hanging="357"/>
        <w:rPr>
          <w:rFonts w:cs="Arial"/>
        </w:rPr>
      </w:pPr>
      <w:r w:rsidRPr="00600D59">
        <w:rPr>
          <w:rFonts w:cs="Arial"/>
        </w:rPr>
        <w:t xml:space="preserve">Ενδέχεται να προσπαθείτε να χρησιμοποιήσετε τη συσκευή σε υπερβολικά υψηλή/κρύα θερμοκρασία. </w:t>
      </w:r>
      <w:r w:rsidRPr="00600D59">
        <w:rPr>
          <w:rFonts w:eastAsiaTheme="minorEastAsia" w:cs="Arial"/>
          <w:szCs w:val="18"/>
        </w:rPr>
        <w:t>Φορτίστε τη συσκευή σε πιο δροσερό ή θερμό μέρος</w:t>
      </w:r>
      <w:r w:rsidR="00233E7B" w:rsidRPr="00600D59">
        <w:rPr>
          <w:rFonts w:eastAsiaTheme="minorEastAsia" w:cs="Arial"/>
          <w:szCs w:val="18"/>
        </w:rPr>
        <w:t>.</w:t>
      </w:r>
    </w:p>
    <w:p w14:paraId="0C8F0835" w14:textId="7C0A23C2" w:rsidR="009E0F2E" w:rsidRPr="00600D59" w:rsidRDefault="009E0F2E" w:rsidP="009E0F2E">
      <w:pPr>
        <w:pStyle w:val="aa"/>
        <w:numPr>
          <w:ilvl w:val="0"/>
          <w:numId w:val="244"/>
        </w:numPr>
        <w:spacing w:before="156" w:after="156"/>
        <w:ind w:left="998" w:hanging="357"/>
        <w:rPr>
          <w:rFonts w:cs="Arial"/>
        </w:rPr>
      </w:pPr>
      <w:r w:rsidRPr="00600D59">
        <w:rPr>
          <w:rFonts w:eastAsiaTheme="minorEastAsia" w:cs="Arial"/>
          <w:szCs w:val="18"/>
        </w:rPr>
        <w:t>Η συσκευή σας ενδέχεται να μην έχει συνδεθεί σωστά στον φορτιστή</w:t>
      </w:r>
      <w:r w:rsidR="00233E7B" w:rsidRPr="00600D59">
        <w:rPr>
          <w:rFonts w:eastAsiaTheme="minorEastAsia" w:cs="Arial"/>
          <w:szCs w:val="18"/>
        </w:rPr>
        <w:t>.</w:t>
      </w:r>
      <w:r w:rsidRPr="00600D59">
        <w:rPr>
          <w:rFonts w:cs="Arial"/>
        </w:rPr>
        <w:t xml:space="preserve"> Ελέγξτε την υποδοχή.</w:t>
      </w:r>
    </w:p>
    <w:p w14:paraId="663A84AC" w14:textId="77777777" w:rsidR="009E0F2E" w:rsidRPr="00600D59" w:rsidRDefault="009E0F2E" w:rsidP="009E0F2E">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333056" behindDoc="0" locked="0" layoutInCell="1" allowOverlap="1" wp14:anchorId="6FA90FE6" wp14:editId="43D3DD58">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6E00B181" w14:textId="77777777" w:rsidR="009E0F2E" w:rsidRPr="00600D59" w:rsidRDefault="009E0F2E" w:rsidP="009E0F2E">
      <w:pPr>
        <w:pBdr>
          <w:top w:val="single" w:sz="6" w:space="1" w:color="auto"/>
          <w:bottom w:val="single" w:sz="6" w:space="1" w:color="auto"/>
        </w:pBdr>
        <w:spacing w:beforeLines="0" w:before="0" w:after="156"/>
        <w:rPr>
          <w:rFonts w:cs="Arial"/>
        </w:rPr>
      </w:pPr>
      <w:r w:rsidRPr="00600D59">
        <w:rPr>
          <w:rFonts w:cs="Arial"/>
        </w:rPr>
        <w:t xml:space="preserve">Εάν τα προβλήματα επιμένουν, επικοινωνήστε με </w:t>
      </w:r>
      <w:r w:rsidRPr="00600D59">
        <w:rPr>
          <w:rFonts w:eastAsiaTheme="minorEastAsia" w:cs="Arial"/>
          <w:szCs w:val="18"/>
        </w:rPr>
        <w:t xml:space="preserve">το προσωπικό τεχνικής υποστήριξης της Autel </w:t>
      </w:r>
      <w:r w:rsidRPr="00600D59">
        <w:rPr>
          <w:rFonts w:cs="Arial"/>
        </w:rPr>
        <w:t>ή με τον τοπικό αντιπρόσωπο πωλήσεων.</w:t>
      </w:r>
    </w:p>
    <w:p w14:paraId="2BA6A37E" w14:textId="77777777" w:rsidR="009E0F2E" w:rsidRPr="00600D59" w:rsidRDefault="009E0F2E" w:rsidP="009E0F2E">
      <w:pPr>
        <w:pStyle w:val="20"/>
        <w:spacing w:before="312" w:after="156"/>
        <w:rPr>
          <w:rFonts w:cs="Arial"/>
        </w:rPr>
      </w:pPr>
      <w:bookmarkStart w:id="730" w:name="_Toc451525847"/>
      <w:bookmarkStart w:id="731" w:name="_Toc38114447"/>
      <w:r w:rsidRPr="00600D59">
        <w:rPr>
          <w:rFonts w:cs="Arial"/>
        </w:rPr>
        <w:t xml:space="preserve"> </w:t>
      </w:r>
      <w:bookmarkStart w:id="732" w:name="_Toc159436402"/>
      <w:bookmarkStart w:id="733" w:name="_Toc204006119"/>
      <w:r w:rsidRPr="00600D59">
        <w:rPr>
          <w:rFonts w:cs="Arial"/>
        </w:rPr>
        <w:t>Σχετικά με τη χρήση μπαταρίας</w:t>
      </w:r>
      <w:bookmarkEnd w:id="730"/>
      <w:bookmarkEnd w:id="731"/>
      <w:bookmarkEnd w:id="732"/>
      <w:bookmarkEnd w:id="733"/>
    </w:p>
    <w:p w14:paraId="32DAD58B" w14:textId="77777777" w:rsidR="009E0F2E" w:rsidRPr="00600D59" w:rsidRDefault="009E0F2E" w:rsidP="009E0F2E">
      <w:pPr>
        <w:pStyle w:val="BodytextUserManual"/>
        <w:spacing w:before="156" w:after="156"/>
      </w:pPr>
      <w:r w:rsidRPr="00600D59">
        <w:t xml:space="preserve">Το tablet σας τροφοδοτείται από μια ενσωματωμένη μπαταρία ιόντων λιθίου-πολυμερούς, </w:t>
      </w:r>
      <w:r w:rsidRPr="00600D59">
        <w:lastRenderedPageBreak/>
        <w:t>η οποία σας επιτρέπει να την επαναφορτίζετε όταν απομένει ηλεκτρικό ρεύμα.</w:t>
      </w:r>
    </w:p>
    <w:p w14:paraId="103EF4E4" w14:textId="77777777" w:rsidR="009E0F2E" w:rsidRPr="00600D59" w:rsidRDefault="009E0F2E" w:rsidP="009E0F2E">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332032" behindDoc="0" locked="0" layoutInCell="1" allowOverlap="1" wp14:anchorId="31DF5D4D" wp14:editId="610B0EC4">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6"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600D59">
        <w:rPr>
          <w:rFonts w:cs="Arial"/>
          <w:b/>
        </w:rPr>
        <w:t>ΚΙΝΔΥΝΟΣ</w:t>
      </w:r>
    </w:p>
    <w:p w14:paraId="5A457591" w14:textId="77777777" w:rsidR="009E0F2E" w:rsidRPr="00600D59" w:rsidRDefault="009E0F2E" w:rsidP="009E0F2E">
      <w:pPr>
        <w:pBdr>
          <w:top w:val="single" w:sz="6" w:space="1" w:color="auto"/>
          <w:bottom w:val="single" w:sz="6" w:space="1" w:color="auto"/>
        </w:pBdr>
        <w:spacing w:beforeLines="0" w:before="0" w:after="156"/>
        <w:rPr>
          <w:rFonts w:cs="Arial"/>
        </w:rPr>
      </w:pPr>
      <w:r w:rsidRPr="00600D59">
        <w:rPr>
          <w:rFonts w:cs="Arial"/>
        </w:rPr>
        <w:t xml:space="preserve">Η ενσωματωμένη μπαταρία </w:t>
      </w:r>
      <w:r w:rsidRPr="00600D59">
        <w:rPr>
          <w:rFonts w:eastAsiaTheme="minorEastAsia" w:cs="Arial"/>
          <w:szCs w:val="18"/>
        </w:rPr>
        <w:t xml:space="preserve">ιόντων λιθίου-πολυμερούς </w:t>
      </w:r>
      <w:r w:rsidRPr="00600D59">
        <w:rPr>
          <w:rFonts w:cs="Arial"/>
        </w:rPr>
        <w:t>αντικαθίσταται μόνο από το εργοστάσιο. Η λανθασμένη αντικατάσταση ή η παραβίαση της μπαταρίας μπορεί να προκαλέσει έκρηξη.</w:t>
      </w:r>
    </w:p>
    <w:p w14:paraId="35BC11FE"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Μην χρησιμοποιείτε κατεστραμμένο φορτιστή μπαταρίας.</w:t>
      </w:r>
    </w:p>
    <w:p w14:paraId="0B0B20B5"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Μην αποσυναρμολογείτε, ανοίγετε, συνθλίβετε, λυγίζετε, παραμορφώνετε, τρυπάτε ή θρυμματίζετε την μπαταρία.</w:t>
      </w:r>
    </w:p>
    <w:p w14:paraId="44F274A7"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Μην τροποποιείτε, ανακατασκευάζετε ή επιχειρείτε να εισάγετε ξένα αντικείμενα στην μπαταρία, ούτε να την εκθέτετε σε φωτιά, έκρηξη ή άλλους κινδύνους.</w:t>
      </w:r>
    </w:p>
    <w:p w14:paraId="24720DA6"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Χρησιμοποιείτε μόνο τον καθορισμένο φορτιστή και τα καλώδια USB. Η χρήση φορτιστών ή καλωδίων USB που δεν είναι εγκεκριμένα από την Autel μπορεί να οδηγήσει σε δυσλειτουργία ή βλάβη της συσκευής.</w:t>
      </w:r>
    </w:p>
    <w:p w14:paraId="4682711F"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Η χρήση μη εγκεκριμένης μπαταρίας ή φορτιστή ενδέχεται να ενέχει κίνδυνο πυρκαγιάς, έκρηξης, διαρροής ή άλλων κινδύνων.</w:t>
      </w:r>
    </w:p>
    <w:p w14:paraId="153A879C"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Αποφύγετε να ρίξετε το tablet. Εάν το tablet πέσει, ειδικά σε σκληρή επιφάνεια, και υποψιάζεστε ζημιά, πηγαίνετε το tablet σε ένα κέντρο σέρβις για έλεγχο.</w:t>
      </w:r>
    </w:p>
    <w:p w14:paraId="01711AE1"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Προσπαθήστε να βρίσκεστε πιο κοντά στον ασύρματο δρομολογητή σας για να μειώσετε την κατανάλωση μπαταρίας.</w:t>
      </w:r>
    </w:p>
    <w:p w14:paraId="6B20EDD9"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Ο χρόνος που απαιτείται για την επαναφόρτιση της μπαταρίας ποικίλλει ανάλογα με την υπολειπόμενη χωρητικότητα της μπαταρίας.</w:t>
      </w:r>
    </w:p>
    <w:p w14:paraId="69517BF1"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Η διάρκεια ζωής της μπαταρίας αναπόφευκτα μειώνεται με την πάροδο του χρόνου.</w:t>
      </w:r>
    </w:p>
    <w:p w14:paraId="760CB752"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Αποσυνδέστε τον φορτιστή μόλις φορτίσει πλήρως το tablet, καθώς η υπερφόρτιση μπορεί να μειώσει τη διάρκεια ζωής της μπαταρίας.</w:t>
      </w:r>
    </w:p>
    <w:p w14:paraId="60E1BEC5" w14:textId="77777777" w:rsidR="009E0F2E" w:rsidRPr="00600D59" w:rsidRDefault="009E0F2E" w:rsidP="009E0F2E">
      <w:pPr>
        <w:pStyle w:val="aa"/>
        <w:numPr>
          <w:ilvl w:val="0"/>
          <w:numId w:val="245"/>
        </w:numPr>
        <w:adjustRightInd w:val="0"/>
        <w:snapToGrid w:val="0"/>
        <w:spacing w:before="156" w:after="156"/>
        <w:ind w:left="476" w:hanging="266"/>
        <w:rPr>
          <w:rFonts w:cs="Arial"/>
          <w:szCs w:val="21"/>
        </w:rPr>
      </w:pPr>
      <w:r w:rsidRPr="00600D59">
        <w:rPr>
          <w:rFonts w:cs="Arial"/>
          <w:szCs w:val="21"/>
        </w:rPr>
        <w:t>Φυλάξτε την μπαταρία σε εύκρατα περιβάλλοντα. Μην την τοποθετείτε μέσα σε αυτοκίνητο όταν κάνει πολύ ζέστη ή πολύ κρύο, καθώς αυτό μπορεί να μειώσει τη χωρητικότητα και τη διάρκεια ζωής της μπαταρίας.</w:t>
      </w:r>
    </w:p>
    <w:p w14:paraId="4F6080AE" w14:textId="77777777" w:rsidR="009E0F2E" w:rsidRPr="00600D59" w:rsidRDefault="009E0F2E" w:rsidP="009E0F2E">
      <w:pPr>
        <w:pStyle w:val="20"/>
        <w:spacing w:before="312" w:after="156"/>
        <w:rPr>
          <w:rFonts w:cs="Arial"/>
        </w:rPr>
      </w:pPr>
      <w:bookmarkStart w:id="734" w:name="_Ref476126530"/>
      <w:bookmarkStart w:id="735" w:name="_Toc451525848"/>
      <w:bookmarkStart w:id="736" w:name="_Toc38114448"/>
      <w:r w:rsidRPr="00600D59">
        <w:rPr>
          <w:rFonts w:cs="Arial"/>
        </w:rPr>
        <w:t xml:space="preserve"> </w:t>
      </w:r>
      <w:bookmarkStart w:id="737" w:name="_Toc159436403"/>
      <w:bookmarkStart w:id="738" w:name="_Toc204006120"/>
      <w:r w:rsidRPr="00600D59">
        <w:rPr>
          <w:rFonts w:cs="Arial"/>
        </w:rPr>
        <w:t>Διαδικασίες Εξυπηρέτησης</w:t>
      </w:r>
      <w:bookmarkEnd w:id="734"/>
      <w:bookmarkEnd w:id="735"/>
      <w:bookmarkEnd w:id="736"/>
      <w:bookmarkEnd w:id="737"/>
      <w:bookmarkEnd w:id="738"/>
    </w:p>
    <w:p w14:paraId="44356961" w14:textId="77777777" w:rsidR="009E0F2E" w:rsidRPr="00600D59" w:rsidRDefault="009E0F2E" w:rsidP="009E0F2E">
      <w:pPr>
        <w:pStyle w:val="BodytextUserManual"/>
        <w:spacing w:before="156" w:after="156"/>
      </w:pPr>
      <w:r w:rsidRPr="00600D59">
        <w:t>Αυτή η ενότητα παρέχει πληροφορίες σχετικά με την τεχνική υποστήριξη, την υπηρεσία επισκευής και την αίτηση για αντικατάσταση ή προαιρετικά εξαρτήματα.</w:t>
      </w:r>
    </w:p>
    <w:p w14:paraId="501883BB" w14:textId="77777777" w:rsidR="009E0F2E" w:rsidRPr="00600D59" w:rsidRDefault="009E0F2E" w:rsidP="009E0F2E">
      <w:pPr>
        <w:pStyle w:val="30"/>
        <w:spacing w:before="312" w:after="156"/>
      </w:pPr>
      <w:r w:rsidRPr="00600D59">
        <w:lastRenderedPageBreak/>
        <w:t xml:space="preserve"> </w:t>
      </w:r>
      <w:bookmarkStart w:id="739" w:name="_Ref138326273"/>
      <w:bookmarkStart w:id="740" w:name="_Toc159436404"/>
      <w:r w:rsidRPr="00600D59">
        <w:t>Τεχνική Υποστήριξη</w:t>
      </w:r>
      <w:bookmarkEnd w:id="739"/>
      <w:bookmarkEnd w:id="740"/>
    </w:p>
    <w:p w14:paraId="57828070" w14:textId="5E05510A" w:rsidR="009E0F2E" w:rsidRPr="00600D59" w:rsidRDefault="009E0F2E" w:rsidP="009E0F2E">
      <w:pPr>
        <w:pStyle w:val="BodytextUserManual"/>
        <w:spacing w:before="156" w:after="156"/>
      </w:pPr>
      <w:r w:rsidRPr="00600D59">
        <w:rPr>
          <w:rFonts w:eastAsiaTheme="minorEastAsia"/>
          <w:szCs w:val="18"/>
        </w:rPr>
        <w:t>Εάν έχετε οποιαδήποτε ερώτηση ή πρόβλημα σχετικά με τη λειτουργία του προϊόντος</w:t>
      </w:r>
      <w:r w:rsidR="00233E7B" w:rsidRPr="00600D59">
        <w:rPr>
          <w:rFonts w:eastAsiaTheme="minorEastAsia"/>
          <w:szCs w:val="18"/>
        </w:rPr>
        <w:t>,</w:t>
      </w:r>
      <w:r w:rsidRPr="00600D59">
        <w:t xml:space="preserve"> επικοινωνήστε μαζί μας.</w:t>
      </w:r>
    </w:p>
    <w:p w14:paraId="44862AEB" w14:textId="77777777" w:rsidR="009E0F2E" w:rsidRPr="00600D59" w:rsidRDefault="009E0F2E" w:rsidP="009E0F2E">
      <w:pPr>
        <w:spacing w:before="156" w:after="156"/>
        <w:rPr>
          <w:rFonts w:cs="Arial"/>
          <w:b/>
        </w:rPr>
      </w:pPr>
      <w:bookmarkStart w:id="741" w:name="_Hlk137632236"/>
      <w:r w:rsidRPr="00600D59">
        <w:rPr>
          <w:rFonts w:cs="Arial"/>
          <w:b/>
        </w:rPr>
        <w:t>Autel Κίνας</w:t>
      </w:r>
    </w:p>
    <w:p w14:paraId="6A29583A" w14:textId="0C1C4A94"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Τηλέφωνο</w:t>
      </w:r>
      <w:r w:rsidR="00233E7B" w:rsidRPr="00600D59">
        <w:rPr>
          <w:rFonts w:cs="Arial"/>
          <w:b/>
          <w:kern w:val="44"/>
          <w:szCs w:val="18"/>
        </w:rPr>
        <w:t>:</w:t>
      </w:r>
      <w:r w:rsidRPr="00600D59">
        <w:rPr>
          <w:rFonts w:cs="Arial"/>
          <w:b/>
          <w:kern w:val="44"/>
          <w:szCs w:val="18"/>
        </w:rPr>
        <w:t xml:space="preserve"> </w:t>
      </w:r>
      <w:r w:rsidRPr="00600D59">
        <w:rPr>
          <w:rFonts w:cs="Arial"/>
          <w:bCs/>
          <w:kern w:val="44"/>
          <w:szCs w:val="18"/>
        </w:rPr>
        <w:t>+86 (0755) 8614-7779 (Δευτέρα-Παρασκευή, 9 π.μ.-6 μ.μ. ώρα Πεκίνου)</w:t>
      </w:r>
    </w:p>
    <w:p w14:paraId="4F2AA7A0" w14:textId="2E6FD779"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E-mail</w:t>
      </w:r>
      <w:r w:rsidR="009E0F2E" w:rsidRPr="00600D59">
        <w:rPr>
          <w:rFonts w:cs="Arial"/>
          <w:b/>
          <w:kern w:val="44"/>
          <w:szCs w:val="18"/>
        </w:rPr>
        <w:t xml:space="preserve">: </w:t>
      </w:r>
      <w:hyperlink r:id="rId277" w:history="1">
        <w:r w:rsidR="009E0F2E" w:rsidRPr="00600D59">
          <w:rPr>
            <w:rStyle w:val="a9"/>
            <w:rFonts w:cs="Arial"/>
            <w:kern w:val="44"/>
          </w:rPr>
          <w:t>support@autel.com</w:t>
        </w:r>
      </w:hyperlink>
      <w:r w:rsidR="009E0F2E" w:rsidRPr="00600D59">
        <w:rPr>
          <w:rFonts w:cs="Arial"/>
          <w:b/>
          <w:kern w:val="44"/>
          <w:szCs w:val="18"/>
        </w:rPr>
        <w:t xml:space="preserve"> </w:t>
      </w:r>
    </w:p>
    <w:p w14:paraId="326D76F3" w14:textId="5020824F"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 xml:space="preserve">Διεύθυνση: </w:t>
      </w:r>
      <w:r w:rsidR="007D32B7" w:rsidRPr="00600D59">
        <w:rPr>
          <w:rFonts w:cs="Arial"/>
          <w:bCs/>
          <w:kern w:val="44"/>
          <w:szCs w:val="18"/>
        </w:rPr>
        <w:t>Floor 2, Caihong Keji Building, 36 Hi-tech North Six Road, Songpingshan Community, Xili Sub-district, Nanshan District, Shenzhen City, China</w:t>
      </w:r>
    </w:p>
    <w:p w14:paraId="2C79093E" w14:textId="1CE032A6"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Ιστότοπος</w:t>
      </w:r>
      <w:r w:rsidR="009E0F2E" w:rsidRPr="00600D59">
        <w:rPr>
          <w:rFonts w:cs="Arial"/>
          <w:b/>
          <w:kern w:val="44"/>
          <w:szCs w:val="18"/>
        </w:rPr>
        <w:t>:</w:t>
      </w:r>
      <w:r w:rsidR="009E0F2E" w:rsidRPr="00600D59">
        <w:rPr>
          <w:rFonts w:cs="Arial"/>
          <w:bCs/>
          <w:kern w:val="44"/>
          <w:szCs w:val="18"/>
        </w:rPr>
        <w:t xml:space="preserve"> </w:t>
      </w:r>
      <w:hyperlink r:id="rId278" w:history="1">
        <w:r w:rsidR="009E0F2E" w:rsidRPr="00600D59">
          <w:rPr>
            <w:rStyle w:val="a9"/>
            <w:rFonts w:cs="Arial"/>
            <w:kern w:val="44"/>
          </w:rPr>
          <w:t>www.autel.com</w:t>
        </w:r>
      </w:hyperlink>
      <w:r w:rsidR="009E0F2E" w:rsidRPr="00600D59">
        <w:rPr>
          <w:rFonts w:cs="Arial"/>
          <w:bCs/>
          <w:kern w:val="44"/>
          <w:szCs w:val="18"/>
        </w:rPr>
        <w:t xml:space="preserve"> </w:t>
      </w:r>
    </w:p>
    <w:p w14:paraId="3A645582" w14:textId="77777777" w:rsidR="009E0F2E" w:rsidRPr="00600D59" w:rsidRDefault="009E0F2E" w:rsidP="009E0F2E">
      <w:pPr>
        <w:spacing w:before="156" w:after="156"/>
        <w:rPr>
          <w:rFonts w:cs="Arial"/>
          <w:b/>
        </w:rPr>
      </w:pPr>
      <w:r w:rsidRPr="00600D59">
        <w:rPr>
          <w:rFonts w:cs="Arial"/>
          <w:b/>
        </w:rPr>
        <w:t>Autel Βόρεια Αμερική</w:t>
      </w:r>
    </w:p>
    <w:p w14:paraId="363128BB" w14:textId="41D7327A"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Τηλέφωνο</w:t>
      </w:r>
      <w:r w:rsidR="00233E7B" w:rsidRPr="00600D59">
        <w:rPr>
          <w:rFonts w:cs="Arial"/>
          <w:b/>
          <w:kern w:val="44"/>
          <w:szCs w:val="18"/>
        </w:rPr>
        <w:t>:</w:t>
      </w:r>
      <w:r w:rsidRPr="00600D59">
        <w:rPr>
          <w:rFonts w:cs="Arial"/>
          <w:b/>
          <w:kern w:val="44"/>
          <w:szCs w:val="18"/>
        </w:rPr>
        <w:t xml:space="preserve"> </w:t>
      </w:r>
      <w:r w:rsidRPr="00600D59">
        <w:rPr>
          <w:rFonts w:cs="Arial"/>
          <w:bCs/>
          <w:kern w:val="44"/>
          <w:szCs w:val="18"/>
        </w:rPr>
        <w:t>1-855-288-3587 (Δευτέρα-Παρασκευή, 9 π.μ.-6 μ.μ. ώρα Ανατολικής Ακτής)</w:t>
      </w:r>
    </w:p>
    <w:p w14:paraId="16F452DF" w14:textId="77777777"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E-mail:</w:t>
      </w:r>
      <w:r w:rsidRPr="00600D59">
        <w:rPr>
          <w:rFonts w:cs="Arial"/>
          <w:bCs/>
          <w:kern w:val="44"/>
          <w:szCs w:val="18"/>
        </w:rPr>
        <w:t xml:space="preserve"> </w:t>
      </w:r>
      <w:hyperlink r:id="rId279" w:history="1">
        <w:r w:rsidRPr="00600D59">
          <w:rPr>
            <w:rStyle w:val="a9"/>
            <w:rFonts w:cs="Arial"/>
            <w:kern w:val="44"/>
          </w:rPr>
          <w:t>ussupport@autel.com</w:t>
        </w:r>
      </w:hyperlink>
      <w:r w:rsidRPr="00600D59">
        <w:rPr>
          <w:rFonts w:cs="Arial"/>
          <w:bCs/>
          <w:kern w:val="44"/>
          <w:szCs w:val="18"/>
        </w:rPr>
        <w:t xml:space="preserve"> </w:t>
      </w:r>
    </w:p>
    <w:p w14:paraId="361BECAF" w14:textId="60177CF8"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Διεύθυνση</w:t>
      </w:r>
      <w:r w:rsidR="00233E7B" w:rsidRPr="00600D59">
        <w:rPr>
          <w:rFonts w:cs="Arial"/>
          <w:b/>
          <w:kern w:val="44"/>
          <w:szCs w:val="18"/>
        </w:rPr>
        <w:t>:</w:t>
      </w:r>
      <w:r w:rsidRPr="00600D59">
        <w:rPr>
          <w:rFonts w:cs="Arial"/>
          <w:b/>
          <w:kern w:val="44"/>
          <w:szCs w:val="18"/>
        </w:rPr>
        <w:t xml:space="preserve"> </w:t>
      </w:r>
      <w:r w:rsidR="007D32B7" w:rsidRPr="00600D59">
        <w:rPr>
          <w:rFonts w:cs="Arial"/>
          <w:bCs/>
          <w:kern w:val="44"/>
          <w:szCs w:val="18"/>
        </w:rPr>
        <w:t>36 Harbor Park Drive, Port Washington, New York, USA 11050</w:t>
      </w:r>
    </w:p>
    <w:p w14:paraId="6853CDD6" w14:textId="12CF692B"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Ιστότοπος</w:t>
      </w:r>
      <w:r w:rsidR="009E0F2E" w:rsidRPr="00600D59">
        <w:rPr>
          <w:rFonts w:cs="Arial"/>
          <w:b/>
          <w:szCs w:val="18"/>
        </w:rPr>
        <w:t>:</w:t>
      </w:r>
      <w:r w:rsidR="009E0F2E" w:rsidRPr="00600D59">
        <w:rPr>
          <w:rFonts w:cs="Arial"/>
          <w:bCs/>
          <w:szCs w:val="18"/>
        </w:rPr>
        <w:t xml:space="preserve"> </w:t>
      </w:r>
      <w:hyperlink r:id="rId280" w:history="1">
        <w:r w:rsidR="009E0F2E" w:rsidRPr="00600D59">
          <w:rPr>
            <w:rStyle w:val="a9"/>
            <w:rFonts w:cs="Arial"/>
          </w:rPr>
          <w:t>www.autel.com/us</w:t>
        </w:r>
      </w:hyperlink>
      <w:r w:rsidR="009E0F2E" w:rsidRPr="00600D59">
        <w:rPr>
          <w:rFonts w:cs="Arial"/>
          <w:bCs/>
          <w:szCs w:val="18"/>
        </w:rPr>
        <w:t xml:space="preserve"> </w:t>
      </w:r>
    </w:p>
    <w:p w14:paraId="720C89E5" w14:textId="57E4F60D" w:rsidR="009E0F2E" w:rsidRPr="00600D59" w:rsidRDefault="002D5E6C" w:rsidP="009E0F2E">
      <w:pPr>
        <w:spacing w:before="156" w:after="156"/>
        <w:rPr>
          <w:rFonts w:cs="Arial"/>
          <w:b/>
        </w:rPr>
      </w:pPr>
      <w:r w:rsidRPr="00600D59">
        <w:rPr>
          <w:rFonts w:cs="Arial"/>
          <w:b/>
        </w:rPr>
        <w:t>Au</w:t>
      </w:r>
      <w:r w:rsidR="009E0F2E" w:rsidRPr="00600D59">
        <w:rPr>
          <w:rFonts w:cs="Arial"/>
          <w:b/>
        </w:rPr>
        <w:t>tel Europe</w:t>
      </w:r>
    </w:p>
    <w:p w14:paraId="6612F965" w14:textId="1A2A3CAE"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Τηλέφωνο</w:t>
      </w:r>
      <w:r w:rsidR="00233E7B" w:rsidRPr="00600D59">
        <w:rPr>
          <w:rFonts w:cs="Arial"/>
          <w:b/>
          <w:kern w:val="44"/>
          <w:szCs w:val="18"/>
        </w:rPr>
        <w:t>:</w:t>
      </w:r>
      <w:r w:rsidRPr="00600D59">
        <w:rPr>
          <w:rFonts w:cs="Arial"/>
          <w:b/>
          <w:kern w:val="44"/>
          <w:szCs w:val="18"/>
        </w:rPr>
        <w:t xml:space="preserve"> </w:t>
      </w:r>
      <w:r w:rsidRPr="00600D59">
        <w:rPr>
          <w:rFonts w:cs="Arial"/>
          <w:bCs/>
          <w:kern w:val="44"/>
          <w:szCs w:val="18"/>
        </w:rPr>
        <w:t>+49(0)89 540299608 (Δευτέρα-Παρασκευή, 9 π.μ.-6 μ.μ. ώρα Βερολίνου)</w:t>
      </w:r>
    </w:p>
    <w:p w14:paraId="00F6846B" w14:textId="7AAD3628"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E-mail</w:t>
      </w:r>
      <w:r w:rsidR="009E0F2E" w:rsidRPr="00600D59">
        <w:rPr>
          <w:rFonts w:cs="Arial"/>
          <w:b/>
          <w:kern w:val="44"/>
          <w:szCs w:val="18"/>
        </w:rPr>
        <w:t xml:space="preserve">: </w:t>
      </w:r>
      <w:hyperlink r:id="rId281" w:history="1">
        <w:r w:rsidR="009E0F2E" w:rsidRPr="00600D59">
          <w:rPr>
            <w:rStyle w:val="a9"/>
            <w:rFonts w:cs="Arial"/>
            <w:kern w:val="44"/>
          </w:rPr>
          <w:t>support.eu@autel.com</w:t>
        </w:r>
      </w:hyperlink>
      <w:r w:rsidR="009E0F2E" w:rsidRPr="00600D59">
        <w:rPr>
          <w:rFonts w:cs="Arial"/>
          <w:bCs/>
          <w:kern w:val="44"/>
          <w:szCs w:val="18"/>
        </w:rPr>
        <w:t xml:space="preserve"> </w:t>
      </w:r>
    </w:p>
    <w:p w14:paraId="0C429F7E" w14:textId="7AC004B1"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lang w:val="de-DE"/>
        </w:rPr>
        <w:t>Διεύθυνση</w:t>
      </w:r>
      <w:r w:rsidRPr="00600D59">
        <w:rPr>
          <w:rFonts w:cs="Arial"/>
          <w:b/>
          <w:kern w:val="44"/>
          <w:szCs w:val="18"/>
        </w:rPr>
        <w:t xml:space="preserve">: </w:t>
      </w:r>
      <w:r w:rsidR="007D32B7" w:rsidRPr="00600D59">
        <w:rPr>
          <w:rFonts w:cs="Arial"/>
          <w:bCs/>
          <w:kern w:val="44"/>
          <w:szCs w:val="18"/>
        </w:rPr>
        <w:t>Landsberger Str. 408, 81241 München, Germany</w:t>
      </w:r>
    </w:p>
    <w:p w14:paraId="72ED551A" w14:textId="2F702295"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Ιστότοπος</w:t>
      </w:r>
      <w:r w:rsidR="009E0F2E" w:rsidRPr="00600D59">
        <w:rPr>
          <w:rFonts w:cs="Arial"/>
          <w:b/>
          <w:kern w:val="44"/>
          <w:szCs w:val="18"/>
        </w:rPr>
        <w:t>:</w:t>
      </w:r>
      <w:r w:rsidR="009E0F2E" w:rsidRPr="00600D59">
        <w:rPr>
          <w:rFonts w:cs="Arial"/>
          <w:bCs/>
          <w:kern w:val="44"/>
          <w:szCs w:val="18"/>
        </w:rPr>
        <w:t xml:space="preserve"> </w:t>
      </w:r>
      <w:hyperlink r:id="rId282" w:history="1">
        <w:r w:rsidR="009E0F2E" w:rsidRPr="00600D59">
          <w:rPr>
            <w:rStyle w:val="a9"/>
            <w:rFonts w:cs="Arial"/>
          </w:rPr>
          <w:t>www.autel.eu</w:t>
        </w:r>
      </w:hyperlink>
    </w:p>
    <w:p w14:paraId="15E6B1DC" w14:textId="77777777" w:rsidR="009E0F2E" w:rsidRPr="00600D59" w:rsidRDefault="009E0F2E" w:rsidP="009E0F2E">
      <w:pPr>
        <w:spacing w:before="156" w:after="156"/>
        <w:rPr>
          <w:rFonts w:cs="Arial"/>
          <w:b/>
        </w:rPr>
      </w:pPr>
      <w:r w:rsidRPr="00600D59">
        <w:rPr>
          <w:rFonts w:cs="Arial"/>
          <w:b/>
        </w:rPr>
        <w:t>Autel Ασία-Ειρηνικός</w:t>
      </w:r>
    </w:p>
    <w:p w14:paraId="4E41F3E7" w14:textId="77777777" w:rsidR="009E0F2E" w:rsidRPr="00600D59" w:rsidRDefault="009E0F2E" w:rsidP="009E0F2E">
      <w:pPr>
        <w:spacing w:before="156" w:after="156"/>
        <w:rPr>
          <w:rFonts w:cs="Arial"/>
          <w:b/>
        </w:rPr>
      </w:pPr>
      <w:r w:rsidRPr="00600D59">
        <w:rPr>
          <w:rFonts w:cs="Arial"/>
          <w:b/>
        </w:rPr>
        <w:t>Ιαπωνία:</w:t>
      </w:r>
    </w:p>
    <w:p w14:paraId="5336BA7C" w14:textId="3A99F322"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Τηλέφωνο</w:t>
      </w:r>
      <w:r w:rsidR="00233E7B" w:rsidRPr="00600D59">
        <w:rPr>
          <w:rFonts w:cs="Arial"/>
          <w:b/>
          <w:kern w:val="44"/>
          <w:szCs w:val="18"/>
        </w:rPr>
        <w:t>:</w:t>
      </w:r>
      <w:r w:rsidRPr="00600D59">
        <w:rPr>
          <w:rFonts w:cs="Arial"/>
          <w:b/>
          <w:kern w:val="44"/>
          <w:szCs w:val="18"/>
        </w:rPr>
        <w:t xml:space="preserve"> </w:t>
      </w:r>
      <w:r w:rsidRPr="00600D59">
        <w:rPr>
          <w:rFonts w:cs="Arial"/>
          <w:bCs/>
          <w:kern w:val="44"/>
          <w:szCs w:val="18"/>
        </w:rPr>
        <w:t>+81-045-548-6282</w:t>
      </w:r>
    </w:p>
    <w:p w14:paraId="759D1184" w14:textId="77777777"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E-mail:</w:t>
      </w:r>
      <w:r w:rsidRPr="00600D59">
        <w:rPr>
          <w:rFonts w:cs="Arial"/>
          <w:bCs/>
          <w:kern w:val="44"/>
          <w:szCs w:val="18"/>
        </w:rPr>
        <w:t xml:space="preserve"> </w:t>
      </w:r>
      <w:hyperlink r:id="rId283" w:history="1">
        <w:r w:rsidRPr="00600D59">
          <w:rPr>
            <w:rStyle w:val="a9"/>
            <w:rFonts w:cs="Arial"/>
          </w:rPr>
          <w:t>support.jp@autel.com</w:t>
        </w:r>
      </w:hyperlink>
    </w:p>
    <w:p w14:paraId="25B5F96E" w14:textId="593FB9A3"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 xml:space="preserve">Διεύθυνση: </w:t>
      </w:r>
      <w:r w:rsidR="007D32B7" w:rsidRPr="00600D59">
        <w:rPr>
          <w:rFonts w:cs="Arial"/>
          <w:bCs/>
          <w:kern w:val="44"/>
          <w:szCs w:val="18"/>
        </w:rPr>
        <w:t>6th Floor, Ari-nadoribiru 3-7-7, Shinyokohama, Kohoku-ku, Yokohama-shi, Kanagawa-ken, 222-0033 Japan</w:t>
      </w:r>
    </w:p>
    <w:p w14:paraId="512EA9D5" w14:textId="77777777"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 xml:space="preserve">Ιστότοπος: </w:t>
      </w:r>
      <w:hyperlink r:id="rId284" w:history="1">
        <w:r w:rsidRPr="00600D59">
          <w:rPr>
            <w:rStyle w:val="a9"/>
            <w:rFonts w:cs="Arial"/>
            <w:kern w:val="44"/>
          </w:rPr>
          <w:t>www.autel.com/jp</w:t>
        </w:r>
      </w:hyperlink>
      <w:r w:rsidRPr="00600D59">
        <w:rPr>
          <w:rFonts w:cs="Arial"/>
          <w:bCs/>
          <w:kern w:val="44"/>
          <w:szCs w:val="18"/>
        </w:rPr>
        <w:t xml:space="preserve"> </w:t>
      </w:r>
    </w:p>
    <w:p w14:paraId="0636250D" w14:textId="77777777" w:rsidR="009E0F2E" w:rsidRPr="00600D59" w:rsidRDefault="009E0F2E" w:rsidP="009E0F2E">
      <w:pPr>
        <w:spacing w:before="156" w:after="156"/>
        <w:rPr>
          <w:rFonts w:cs="Arial"/>
          <w:b/>
        </w:rPr>
      </w:pPr>
      <w:r w:rsidRPr="00600D59">
        <w:rPr>
          <w:rFonts w:cs="Arial"/>
          <w:b/>
        </w:rPr>
        <w:t>Μια Αυστραλία:</w:t>
      </w:r>
    </w:p>
    <w:p w14:paraId="663820F0" w14:textId="3CB82B77" w:rsidR="009E0F2E" w:rsidRPr="00600D59" w:rsidRDefault="007D32B7"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E-mail</w:t>
      </w:r>
      <w:r w:rsidR="009E0F2E" w:rsidRPr="00600D59">
        <w:rPr>
          <w:rFonts w:cs="Arial"/>
          <w:b/>
          <w:kern w:val="44"/>
          <w:szCs w:val="18"/>
        </w:rPr>
        <w:t xml:space="preserve">: </w:t>
      </w:r>
      <w:hyperlink r:id="rId285" w:history="1">
        <w:r w:rsidR="009E0F2E" w:rsidRPr="00600D59">
          <w:rPr>
            <w:rStyle w:val="a9"/>
            <w:rFonts w:cs="Arial"/>
          </w:rPr>
          <w:t>ausupport@autel.com</w:t>
        </w:r>
      </w:hyperlink>
    </w:p>
    <w:p w14:paraId="12548064" w14:textId="72DAD9C0"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szCs w:val="18"/>
        </w:rPr>
        <w:t>Διεύθυνση</w:t>
      </w:r>
      <w:r w:rsidR="00233E7B" w:rsidRPr="00600D59">
        <w:rPr>
          <w:rFonts w:cs="Arial"/>
          <w:b/>
          <w:szCs w:val="18"/>
        </w:rPr>
        <w:t>:</w:t>
      </w:r>
      <w:r w:rsidRPr="00600D59">
        <w:rPr>
          <w:rFonts w:cs="Arial"/>
          <w:b/>
          <w:szCs w:val="18"/>
        </w:rPr>
        <w:t xml:space="preserve"> </w:t>
      </w:r>
      <w:r w:rsidR="007D32B7" w:rsidRPr="00600D59">
        <w:rPr>
          <w:rFonts w:cs="Arial"/>
          <w:bCs/>
          <w:szCs w:val="18"/>
        </w:rPr>
        <w:t>Unit 5, 25 Veronica Street, Capalaba</w:t>
      </w:r>
    </w:p>
    <w:p w14:paraId="4ECE30B4" w14:textId="77777777" w:rsidR="009E0F2E" w:rsidRPr="00600D59" w:rsidRDefault="009E0F2E" w:rsidP="009E0F2E">
      <w:pPr>
        <w:spacing w:before="156" w:after="156"/>
        <w:rPr>
          <w:rFonts w:cs="Arial"/>
          <w:b/>
        </w:rPr>
      </w:pPr>
      <w:r w:rsidRPr="00600D59">
        <w:rPr>
          <w:rFonts w:cs="Arial"/>
          <w:b/>
        </w:rPr>
        <w:lastRenderedPageBreak/>
        <w:t>Autel IMEA</w:t>
      </w:r>
    </w:p>
    <w:p w14:paraId="572F41F4" w14:textId="46207CAB" w:rsidR="009E0F2E" w:rsidRPr="00600D59" w:rsidRDefault="007D32B7"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Τηλέφωνο</w:t>
      </w:r>
      <w:r w:rsidR="00233E7B" w:rsidRPr="00600D59">
        <w:rPr>
          <w:rFonts w:cs="Arial"/>
          <w:b/>
          <w:kern w:val="44"/>
          <w:szCs w:val="18"/>
        </w:rPr>
        <w:t>:</w:t>
      </w:r>
      <w:r w:rsidR="009E0F2E" w:rsidRPr="00600D59">
        <w:rPr>
          <w:rFonts w:cs="Arial"/>
          <w:b/>
          <w:kern w:val="44"/>
          <w:szCs w:val="18"/>
        </w:rPr>
        <w:t xml:space="preserve"> </w:t>
      </w:r>
      <w:r w:rsidR="009E0F2E" w:rsidRPr="00600D59">
        <w:rPr>
          <w:rFonts w:cs="Arial"/>
          <w:bCs/>
          <w:kern w:val="44"/>
          <w:szCs w:val="18"/>
        </w:rPr>
        <w:t>+971 585 002709 (στα ΗΑΕ)</w:t>
      </w:r>
    </w:p>
    <w:p w14:paraId="4B02224E" w14:textId="77777777"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E-mail:</w:t>
      </w:r>
      <w:r w:rsidRPr="00600D59">
        <w:rPr>
          <w:rFonts w:cs="Arial"/>
          <w:bCs/>
          <w:kern w:val="44"/>
          <w:szCs w:val="18"/>
        </w:rPr>
        <w:t xml:space="preserve"> </w:t>
      </w:r>
      <w:hyperlink r:id="rId286" w:history="1">
        <w:r w:rsidRPr="00600D59">
          <w:rPr>
            <w:rStyle w:val="a9"/>
            <w:rFonts w:cs="Arial"/>
          </w:rPr>
          <w:t>imea-support@autel.com</w:t>
        </w:r>
      </w:hyperlink>
    </w:p>
    <w:p w14:paraId="2BEADD0F" w14:textId="0B8ABDA9"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 xml:space="preserve">Διεύθυνση: </w:t>
      </w:r>
      <w:r w:rsidR="007D32B7" w:rsidRPr="00600D59">
        <w:rPr>
          <w:rFonts w:cs="Arial"/>
          <w:bCs/>
          <w:kern w:val="44"/>
          <w:szCs w:val="18"/>
        </w:rPr>
        <w:t>906-17, Preatoni Tower (Cluster L), Jumeirah Lakes Tower, DMCC, Dubai, UAE</w:t>
      </w:r>
    </w:p>
    <w:p w14:paraId="6C2F504E" w14:textId="77777777" w:rsidR="009E0F2E" w:rsidRPr="00600D59" w:rsidRDefault="009E0F2E"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 xml:space="preserve">Ιστότοπος: </w:t>
      </w:r>
      <w:hyperlink r:id="rId287" w:history="1">
        <w:r w:rsidRPr="00600D59">
          <w:rPr>
            <w:rStyle w:val="a9"/>
            <w:rFonts w:cs="Arial"/>
            <w:kern w:val="44"/>
          </w:rPr>
          <w:t>www.autel.com</w:t>
        </w:r>
      </w:hyperlink>
      <w:r w:rsidRPr="00600D59">
        <w:rPr>
          <w:rFonts w:cs="Arial"/>
          <w:bCs/>
          <w:kern w:val="44"/>
          <w:szCs w:val="18"/>
        </w:rPr>
        <w:t xml:space="preserve"> </w:t>
      </w:r>
    </w:p>
    <w:p w14:paraId="6E28A197" w14:textId="77777777" w:rsidR="009E0F2E" w:rsidRPr="00600D59" w:rsidRDefault="009E0F2E" w:rsidP="009E0F2E">
      <w:pPr>
        <w:spacing w:before="156" w:after="156"/>
        <w:rPr>
          <w:rFonts w:cs="Arial"/>
          <w:b/>
        </w:rPr>
      </w:pPr>
      <w:r w:rsidRPr="00600D59">
        <w:rPr>
          <w:rFonts w:cs="Arial"/>
          <w:b/>
        </w:rPr>
        <w:t>Autel Λατινική Αμερική</w:t>
      </w:r>
    </w:p>
    <w:p w14:paraId="27CC155E" w14:textId="77777777" w:rsidR="009E0F2E" w:rsidRPr="00600D59" w:rsidRDefault="009E0F2E" w:rsidP="009E0F2E">
      <w:pPr>
        <w:spacing w:before="156" w:after="156"/>
        <w:rPr>
          <w:rFonts w:cs="Arial"/>
          <w:b/>
        </w:rPr>
      </w:pPr>
      <w:r w:rsidRPr="00600D59">
        <w:rPr>
          <w:rFonts w:cs="Arial"/>
          <w:b/>
        </w:rPr>
        <w:t>Μεξικό:</w:t>
      </w:r>
    </w:p>
    <w:p w14:paraId="5B5C8632" w14:textId="4CC8F2C6"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Τηλέφωνο</w:t>
      </w:r>
      <w:r w:rsidR="00233E7B" w:rsidRPr="00600D59">
        <w:rPr>
          <w:rFonts w:cs="Arial"/>
          <w:b/>
          <w:kern w:val="44"/>
          <w:szCs w:val="18"/>
        </w:rPr>
        <w:t>:</w:t>
      </w:r>
      <w:r w:rsidRPr="00600D59">
        <w:rPr>
          <w:rFonts w:cs="Arial"/>
          <w:b/>
          <w:kern w:val="44"/>
          <w:szCs w:val="18"/>
        </w:rPr>
        <w:t xml:space="preserve"> </w:t>
      </w:r>
      <w:r w:rsidRPr="00600D59">
        <w:rPr>
          <w:rFonts w:cs="Arial"/>
          <w:bCs/>
          <w:kern w:val="44"/>
          <w:szCs w:val="18"/>
        </w:rPr>
        <w:t>+52 33 1001 7880 (Ισπανικά στο Μεξικό)</w:t>
      </w:r>
    </w:p>
    <w:p w14:paraId="07951E35" w14:textId="08937465" w:rsidR="009E0F2E" w:rsidRPr="00600D59" w:rsidRDefault="007D32B7"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E-mail</w:t>
      </w:r>
      <w:r w:rsidR="009E0F2E" w:rsidRPr="00600D59">
        <w:rPr>
          <w:rFonts w:cs="Arial"/>
          <w:b/>
          <w:kern w:val="44"/>
          <w:szCs w:val="18"/>
        </w:rPr>
        <w:t xml:space="preserve">: </w:t>
      </w:r>
      <w:hyperlink r:id="rId288" w:history="1">
        <w:r w:rsidR="009E0F2E" w:rsidRPr="00600D59">
          <w:rPr>
            <w:rStyle w:val="a9"/>
            <w:rFonts w:cs="Arial"/>
            <w:kern w:val="44"/>
          </w:rPr>
          <w:t>latsupport@autel.com</w:t>
        </w:r>
      </w:hyperlink>
      <w:r w:rsidR="009E0F2E" w:rsidRPr="00600D59">
        <w:rPr>
          <w:rFonts w:cs="Arial"/>
          <w:b/>
          <w:kern w:val="44"/>
          <w:szCs w:val="18"/>
        </w:rPr>
        <w:t xml:space="preserve"> </w:t>
      </w:r>
    </w:p>
    <w:p w14:paraId="7EB49C42" w14:textId="38DA4D1D"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Διεύθυνση</w:t>
      </w:r>
      <w:r w:rsidR="00233E7B" w:rsidRPr="00600D59">
        <w:rPr>
          <w:rFonts w:cs="Arial"/>
          <w:b/>
          <w:kern w:val="44"/>
          <w:szCs w:val="18"/>
        </w:rPr>
        <w:t>:</w:t>
      </w:r>
      <w:r w:rsidRPr="00600D59">
        <w:rPr>
          <w:rFonts w:cs="Arial"/>
          <w:b/>
          <w:kern w:val="44"/>
          <w:szCs w:val="18"/>
        </w:rPr>
        <w:t xml:space="preserve"> </w:t>
      </w:r>
      <w:r w:rsidR="007D32B7" w:rsidRPr="00600D59">
        <w:rPr>
          <w:rFonts w:cs="Arial"/>
          <w:bCs/>
          <w:kern w:val="44"/>
          <w:szCs w:val="18"/>
        </w:rPr>
        <w:t>Avenida Americas 1905, 6B, Colonia Aldrete, Guadalajara, Jalisco, Mexico</w:t>
      </w:r>
    </w:p>
    <w:p w14:paraId="71DB9B57" w14:textId="504C8EC7" w:rsidR="009E0F2E" w:rsidRPr="00600D59" w:rsidRDefault="007D32B7" w:rsidP="009E0F2E">
      <w:pPr>
        <w:spacing w:before="156" w:after="156"/>
        <w:rPr>
          <w:rFonts w:cs="Arial"/>
          <w:b/>
        </w:rPr>
      </w:pPr>
      <w:r w:rsidRPr="00600D59">
        <w:rPr>
          <w:rFonts w:cs="Arial"/>
          <w:b/>
          <w:bCs/>
          <w:kern w:val="44"/>
          <w:szCs w:val="18"/>
        </w:rPr>
        <w:t>Βραζιλία</w:t>
      </w:r>
      <w:r w:rsidR="009E0F2E" w:rsidRPr="00600D59">
        <w:rPr>
          <w:rFonts w:cs="Arial"/>
          <w:b/>
        </w:rPr>
        <w:t>:</w:t>
      </w:r>
    </w:p>
    <w:p w14:paraId="10E3531E" w14:textId="3B5B09EA" w:rsidR="009E0F2E" w:rsidRPr="00600D59" w:rsidRDefault="007D32B7" w:rsidP="009E0F2E">
      <w:pPr>
        <w:pStyle w:val="aa"/>
        <w:widowControl w:val="0"/>
        <w:numPr>
          <w:ilvl w:val="0"/>
          <w:numId w:val="253"/>
        </w:numPr>
        <w:spacing w:beforeLines="20" w:before="62" w:afterLines="20" w:after="62"/>
        <w:ind w:left="641" w:hanging="357"/>
        <w:rPr>
          <w:rFonts w:cs="Arial"/>
          <w:b/>
          <w:kern w:val="44"/>
          <w:szCs w:val="18"/>
        </w:rPr>
      </w:pPr>
      <w:r w:rsidRPr="00600D59">
        <w:rPr>
          <w:rFonts w:cs="Arial"/>
          <w:b/>
          <w:kern w:val="44"/>
          <w:szCs w:val="18"/>
        </w:rPr>
        <w:t>E-mail</w:t>
      </w:r>
      <w:r w:rsidR="009E0F2E" w:rsidRPr="00600D59">
        <w:rPr>
          <w:rFonts w:cs="Arial"/>
          <w:b/>
          <w:kern w:val="44"/>
          <w:szCs w:val="18"/>
        </w:rPr>
        <w:t xml:space="preserve">: </w:t>
      </w:r>
      <w:hyperlink r:id="rId289" w:history="1">
        <w:r w:rsidR="009E0F2E" w:rsidRPr="00600D59">
          <w:rPr>
            <w:rStyle w:val="a9"/>
            <w:rFonts w:cs="Arial"/>
            <w:kern w:val="44"/>
          </w:rPr>
          <w:t>brsupport@autel.com</w:t>
        </w:r>
      </w:hyperlink>
      <w:r w:rsidR="009E0F2E" w:rsidRPr="00600D59">
        <w:rPr>
          <w:rFonts w:cs="Arial"/>
          <w:bCs/>
          <w:kern w:val="44"/>
          <w:szCs w:val="18"/>
        </w:rPr>
        <w:t xml:space="preserve"> </w:t>
      </w:r>
    </w:p>
    <w:p w14:paraId="7BF858C5" w14:textId="489A1582" w:rsidR="009E0F2E" w:rsidRPr="00600D59" w:rsidRDefault="009E0F2E" w:rsidP="009E0F2E">
      <w:pPr>
        <w:pStyle w:val="aa"/>
        <w:widowControl w:val="0"/>
        <w:numPr>
          <w:ilvl w:val="0"/>
          <w:numId w:val="253"/>
        </w:numPr>
        <w:spacing w:beforeLines="20" w:before="62" w:afterLines="20" w:after="62"/>
        <w:ind w:left="641" w:hanging="357"/>
        <w:rPr>
          <w:rFonts w:cs="Arial"/>
          <w:bCs/>
          <w:kern w:val="44"/>
          <w:szCs w:val="18"/>
        </w:rPr>
      </w:pPr>
      <w:r w:rsidRPr="00600D59">
        <w:rPr>
          <w:rFonts w:cs="Arial"/>
          <w:b/>
          <w:kern w:val="44"/>
          <w:szCs w:val="18"/>
        </w:rPr>
        <w:t>Διεύθυνση:</w:t>
      </w:r>
      <w:r w:rsidRPr="00600D59">
        <w:rPr>
          <w:rFonts w:cs="Arial"/>
          <w:bCs/>
          <w:kern w:val="44"/>
          <w:szCs w:val="18"/>
        </w:rPr>
        <w:t xml:space="preserve"> </w:t>
      </w:r>
      <w:r w:rsidR="007D32B7" w:rsidRPr="00600D59">
        <w:rPr>
          <w:rFonts w:cs="Arial"/>
          <w:bCs/>
          <w:kern w:val="44"/>
          <w:szCs w:val="18"/>
        </w:rPr>
        <w:t>Avenida José de Souza Campos n° 900, sala 32 Nova Campinas Campinas – SP, Brazil</w:t>
      </w:r>
    </w:p>
    <w:p w14:paraId="01728A96" w14:textId="77777777" w:rsidR="009E0F2E" w:rsidRPr="00600D59" w:rsidRDefault="009E0F2E" w:rsidP="009E0F2E">
      <w:pPr>
        <w:pStyle w:val="aa"/>
        <w:widowControl w:val="0"/>
        <w:numPr>
          <w:ilvl w:val="0"/>
          <w:numId w:val="253"/>
        </w:numPr>
        <w:spacing w:beforeLines="20" w:before="62" w:afterLines="20" w:after="62"/>
        <w:ind w:left="641" w:hanging="357"/>
        <w:rPr>
          <w:rFonts w:cs="Arial"/>
        </w:rPr>
      </w:pPr>
      <w:r w:rsidRPr="00600D59">
        <w:rPr>
          <w:rFonts w:cs="Arial"/>
          <w:b/>
          <w:szCs w:val="18"/>
        </w:rPr>
        <w:t xml:space="preserve">Ιστότοπος: </w:t>
      </w:r>
      <w:hyperlink r:id="rId290" w:history="1">
        <w:r w:rsidRPr="00600D59">
          <w:rPr>
            <w:rStyle w:val="a9"/>
            <w:rFonts w:cs="Arial"/>
          </w:rPr>
          <w:t>www.autel.com/br</w:t>
        </w:r>
      </w:hyperlink>
      <w:bookmarkEnd w:id="741"/>
    </w:p>
    <w:p w14:paraId="223B4A47" w14:textId="77777777" w:rsidR="009E0F2E" w:rsidRPr="00600D59" w:rsidRDefault="009E0F2E" w:rsidP="009E0F2E">
      <w:pPr>
        <w:pStyle w:val="30"/>
        <w:spacing w:before="312" w:after="156"/>
      </w:pPr>
      <w:r w:rsidRPr="00600D59">
        <w:t xml:space="preserve"> </w:t>
      </w:r>
      <w:bookmarkStart w:id="742" w:name="_Toc159436405"/>
      <w:r w:rsidRPr="00600D59">
        <w:t>Υπηρεσία επισκευής</w:t>
      </w:r>
      <w:bookmarkEnd w:id="742"/>
    </w:p>
    <w:p w14:paraId="579D3898" w14:textId="747E0C58" w:rsidR="009E0F2E" w:rsidRPr="00600D59" w:rsidRDefault="009E0F2E" w:rsidP="009E0F2E">
      <w:pPr>
        <w:pStyle w:val="BodytextUserManual"/>
        <w:spacing w:before="156" w:after="156"/>
      </w:pPr>
      <w:r w:rsidRPr="00600D59">
        <w:rPr>
          <w:rFonts w:eastAsiaTheme="minorEastAsia"/>
          <w:szCs w:val="18"/>
        </w:rPr>
        <w:t>Εάν καταστεί απαραίτητο να επιστρέψετε τη συσκευή σας για επισκευή</w:t>
      </w:r>
      <w:r w:rsidR="00233E7B" w:rsidRPr="00600D59">
        <w:rPr>
          <w:rFonts w:eastAsiaTheme="minorEastAsia"/>
          <w:szCs w:val="18"/>
        </w:rPr>
        <w:t>,</w:t>
      </w:r>
      <w:r w:rsidRPr="00600D59">
        <w:t xml:space="preserve"> κατεβάστε τη φόρμα επισκευής από </w:t>
      </w:r>
      <w:hyperlink r:id="rId291" w:history="1">
        <w:r w:rsidRPr="00600D59">
          <w:rPr>
            <w:rStyle w:val="a9"/>
            <w:color w:val="auto"/>
            <w:u w:val="none"/>
          </w:rPr>
          <w:t xml:space="preserve">το </w:t>
        </w:r>
        <w:r w:rsidRPr="00600D59">
          <w:rPr>
            <w:rStyle w:val="a9"/>
          </w:rPr>
          <w:t>www.autel.com</w:t>
        </w:r>
        <w:r w:rsidRPr="00600D59">
          <w:rPr>
            <w:rStyle w:val="a9"/>
            <w:u w:val="none"/>
          </w:rPr>
          <w:t xml:space="preserve"> </w:t>
        </w:r>
      </w:hyperlink>
      <w:r w:rsidRPr="00600D59">
        <w:rPr>
          <w:rStyle w:val="a9"/>
          <w:color w:val="auto"/>
          <w:u w:val="none"/>
        </w:rPr>
        <w:t>και</w:t>
      </w:r>
      <w:r w:rsidRPr="00600D59">
        <w:rPr>
          <w:rStyle w:val="a9"/>
          <w:u w:val="none"/>
        </w:rPr>
        <w:t xml:space="preserve"> </w:t>
      </w:r>
      <w:r w:rsidRPr="00600D59">
        <w:rPr>
          <w:rFonts w:eastAsiaTheme="minorEastAsia"/>
          <w:szCs w:val="18"/>
        </w:rPr>
        <w:t xml:space="preserve">συμπληρώστε τη φόρμα. </w:t>
      </w:r>
      <w:r w:rsidRPr="00600D59">
        <w:t>Πρέπει να συμπεριληφθούν οι ακόλουθες πληροφορίες:</w:t>
      </w:r>
    </w:p>
    <w:p w14:paraId="45910A67"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Όνομα επαφής</w:t>
      </w:r>
    </w:p>
    <w:p w14:paraId="6848F838"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Διεύθυνση επιστροφής</w:t>
      </w:r>
    </w:p>
    <w:p w14:paraId="52675E46"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Αριθμός τηλεφώνου</w:t>
      </w:r>
    </w:p>
    <w:p w14:paraId="62988CC7"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Όνομα προϊόντος</w:t>
      </w:r>
    </w:p>
    <w:p w14:paraId="115D96F9"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Πλήρης περιγραφή του προβλήματος</w:t>
      </w:r>
    </w:p>
    <w:p w14:paraId="4E75786B"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Απόδειξη αγοράς για επισκευές εγγύησης</w:t>
      </w:r>
    </w:p>
    <w:p w14:paraId="0B996FED" w14:textId="77777777" w:rsidR="009E0F2E" w:rsidRPr="00600D59" w:rsidRDefault="009E0F2E" w:rsidP="009E0F2E">
      <w:pPr>
        <w:pStyle w:val="aa"/>
        <w:numPr>
          <w:ilvl w:val="0"/>
          <w:numId w:val="246"/>
        </w:numPr>
        <w:spacing w:before="156" w:after="156"/>
        <w:ind w:left="641" w:hanging="357"/>
        <w:rPr>
          <w:rFonts w:cs="Arial"/>
        </w:rPr>
      </w:pPr>
      <w:r w:rsidRPr="00600D59">
        <w:rPr>
          <w:rFonts w:cs="Arial"/>
        </w:rPr>
        <w:t>Προτιμώμενη μέθοδος πληρωμής για επισκευές εκτός εγγύησης</w:t>
      </w:r>
    </w:p>
    <w:p w14:paraId="18677C6A" w14:textId="77777777" w:rsidR="009E0F2E" w:rsidRPr="00600D59" w:rsidRDefault="009E0F2E" w:rsidP="009E0F2E">
      <w:pPr>
        <w:pBdr>
          <w:top w:val="single" w:sz="6" w:space="1" w:color="auto"/>
          <w:bottom w:val="single" w:sz="6" w:space="1" w:color="auto"/>
        </w:pBdr>
        <w:spacing w:before="156" w:afterLines="0" w:after="0"/>
        <w:rPr>
          <w:rFonts w:cs="Arial"/>
          <w:b/>
        </w:rPr>
      </w:pPr>
      <w:r w:rsidRPr="00600D59">
        <w:rPr>
          <w:rFonts w:cs="Arial"/>
          <w:b/>
          <w:noProof/>
          <w:lang w:val="en-US"/>
        </w:rPr>
        <w:drawing>
          <wp:anchor distT="0" distB="0" distL="114300" distR="114300" simplePos="0" relativeHeight="252334080" behindDoc="0" locked="0" layoutInCell="1" allowOverlap="1" wp14:anchorId="00424D19" wp14:editId="0A946E09">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ΣΗΜΕΙΩΜΑ</w:t>
      </w:r>
    </w:p>
    <w:p w14:paraId="551CB384" w14:textId="77777777" w:rsidR="009E0F2E" w:rsidRPr="00600D59" w:rsidRDefault="009E0F2E" w:rsidP="009E0F2E">
      <w:pPr>
        <w:pBdr>
          <w:top w:val="single" w:sz="6" w:space="1" w:color="auto"/>
          <w:bottom w:val="single" w:sz="6" w:space="1" w:color="auto"/>
        </w:pBdr>
        <w:spacing w:beforeLines="0" w:before="0" w:after="156"/>
        <w:rPr>
          <w:rFonts w:cs="Arial"/>
        </w:rPr>
      </w:pPr>
      <w:r w:rsidRPr="00600D59">
        <w:rPr>
          <w:rFonts w:cs="Arial"/>
        </w:rPr>
        <w:lastRenderedPageBreak/>
        <w:t>Για επισκευές εκτός εγγύησης, η πληρωμή μπορεί να γίνει με Visa, MasterCard ή με εγκεκριμένους πιστωτικούς όρους.</w:t>
      </w:r>
    </w:p>
    <w:p w14:paraId="491FB3F5" w14:textId="77777777" w:rsidR="009E0F2E" w:rsidRPr="00600D59" w:rsidRDefault="009E0F2E" w:rsidP="009E0F2E">
      <w:pPr>
        <w:pStyle w:val="BodytextUserManual"/>
        <w:spacing w:before="156" w:after="156"/>
        <w:rPr>
          <w:b/>
        </w:rPr>
      </w:pPr>
      <w:r w:rsidRPr="00600D59">
        <w:rPr>
          <w:b/>
        </w:rPr>
        <w:t>Στείλτε τη συσκευή στον τοπικό σας αντιπρόσωπο ή στην παρακάτω διεύθυνση:</w:t>
      </w:r>
    </w:p>
    <w:p w14:paraId="60479226" w14:textId="665BEA0C" w:rsidR="009E0F2E" w:rsidRPr="00600D59" w:rsidRDefault="007D32B7" w:rsidP="009E0F2E">
      <w:pPr>
        <w:pStyle w:val="BodytextUserManual"/>
        <w:spacing w:before="156" w:after="156"/>
      </w:pPr>
      <w:r w:rsidRPr="00600D59">
        <w:rPr>
          <w:kern w:val="44"/>
          <w:szCs w:val="18"/>
        </w:rPr>
        <w:t>Floor 2, Caihong Keji Building, 36 Hi-tech North Six Road, Songpingshan Community, Xili Sub-district, Nanshan District, Shenzhen City, Chin</w:t>
      </w:r>
      <w:r w:rsidRPr="00600D59">
        <w:t>a</w:t>
      </w:r>
    </w:p>
    <w:p w14:paraId="381F3E00" w14:textId="4DDEB0ED" w:rsidR="009E0F2E" w:rsidRPr="00600D59" w:rsidRDefault="009E0F2E" w:rsidP="009E0F2E">
      <w:pPr>
        <w:pStyle w:val="30"/>
        <w:spacing w:before="312" w:after="156"/>
      </w:pPr>
      <w:bookmarkStart w:id="743" w:name="_Toc159436406"/>
      <w:r w:rsidRPr="00600D59">
        <w:t>Άλλες Υπηρεσίες</w:t>
      </w:r>
      <w:bookmarkEnd w:id="743"/>
    </w:p>
    <w:p w14:paraId="219A4B29" w14:textId="77777777" w:rsidR="009E0F2E" w:rsidRPr="00600D59" w:rsidRDefault="009E0F2E" w:rsidP="009E0F2E">
      <w:pPr>
        <w:pStyle w:val="BodytextUserManual"/>
        <w:spacing w:before="156" w:after="156"/>
      </w:pPr>
      <w:r w:rsidRPr="00600D59">
        <w:t xml:space="preserve">Μπορείτε να αγοράσετε τα </w:t>
      </w:r>
      <w:r w:rsidRPr="00600D59">
        <w:rPr>
          <w:rFonts w:eastAsiaTheme="minorEastAsia"/>
          <w:szCs w:val="18"/>
        </w:rPr>
        <w:t xml:space="preserve">προαιρετικά </w:t>
      </w:r>
      <w:r w:rsidRPr="00600D59">
        <w:t>αξεσουάρ απευθείας από τους εξουσιοδοτημένους προμηθευτές εργαλείων της Autel ή/και από τον τοπικό διανομέα ή αντιπρόσωπό σας.</w:t>
      </w:r>
    </w:p>
    <w:p w14:paraId="37423079" w14:textId="77777777" w:rsidR="009E0F2E" w:rsidRPr="00600D59" w:rsidRDefault="009E0F2E" w:rsidP="009E0F2E">
      <w:pPr>
        <w:pStyle w:val="BodytextUserManual"/>
        <w:spacing w:before="156" w:after="156"/>
      </w:pPr>
      <w:r w:rsidRPr="00600D59">
        <w:t>Η παραγγελία αγοράς σας θα πρέπει να περιλαμβάνει τις ακόλουθες πληροφορίες:</w:t>
      </w:r>
    </w:p>
    <w:p w14:paraId="014A5DDD" w14:textId="77777777" w:rsidR="009E0F2E" w:rsidRPr="00600D59" w:rsidRDefault="009E0F2E" w:rsidP="009E0F2E">
      <w:pPr>
        <w:pStyle w:val="aa"/>
        <w:numPr>
          <w:ilvl w:val="0"/>
          <w:numId w:val="247"/>
        </w:numPr>
        <w:spacing w:before="156" w:after="156"/>
        <w:ind w:left="641" w:hanging="357"/>
        <w:rPr>
          <w:rFonts w:cs="Arial"/>
        </w:rPr>
      </w:pPr>
      <w:r w:rsidRPr="00600D59">
        <w:rPr>
          <w:rFonts w:cs="Arial"/>
        </w:rPr>
        <w:t>Στοιχεία επικοινωνίας</w:t>
      </w:r>
    </w:p>
    <w:p w14:paraId="1CFF9AD7" w14:textId="77777777" w:rsidR="009E0F2E" w:rsidRPr="00600D59" w:rsidRDefault="009E0F2E" w:rsidP="009E0F2E">
      <w:pPr>
        <w:pStyle w:val="aa"/>
        <w:numPr>
          <w:ilvl w:val="0"/>
          <w:numId w:val="247"/>
        </w:numPr>
        <w:spacing w:before="156" w:after="156"/>
        <w:ind w:left="641" w:hanging="357"/>
        <w:rPr>
          <w:rFonts w:cs="Arial"/>
        </w:rPr>
      </w:pPr>
      <w:r w:rsidRPr="00600D59">
        <w:rPr>
          <w:rFonts w:cs="Arial"/>
        </w:rPr>
        <w:t>Όνομα προϊόντος ή εξαρτήματος</w:t>
      </w:r>
    </w:p>
    <w:p w14:paraId="14E3DC63" w14:textId="77777777" w:rsidR="009E0F2E" w:rsidRPr="00600D59" w:rsidRDefault="009E0F2E" w:rsidP="009E0F2E">
      <w:pPr>
        <w:pStyle w:val="aa"/>
        <w:numPr>
          <w:ilvl w:val="0"/>
          <w:numId w:val="247"/>
        </w:numPr>
        <w:spacing w:before="156" w:after="156"/>
        <w:ind w:left="641" w:hanging="357"/>
        <w:rPr>
          <w:rFonts w:cs="Arial"/>
        </w:rPr>
      </w:pPr>
      <w:r w:rsidRPr="00600D59">
        <w:rPr>
          <w:rFonts w:cs="Arial"/>
        </w:rPr>
        <w:t>Περιγραφή αντικειμένου</w:t>
      </w:r>
    </w:p>
    <w:p w14:paraId="048A7C60" w14:textId="77777777" w:rsidR="009E0F2E" w:rsidRPr="00600D59" w:rsidRDefault="009E0F2E" w:rsidP="009E0F2E">
      <w:pPr>
        <w:pStyle w:val="aa"/>
        <w:numPr>
          <w:ilvl w:val="0"/>
          <w:numId w:val="247"/>
        </w:numPr>
        <w:spacing w:before="156" w:after="156"/>
        <w:ind w:left="641" w:hanging="357"/>
        <w:rPr>
          <w:rFonts w:cs="Arial"/>
        </w:rPr>
      </w:pPr>
      <w:r w:rsidRPr="00600D59">
        <w:rPr>
          <w:rFonts w:cs="Arial"/>
        </w:rPr>
        <w:t>Ποσότητα αγοράς</w:t>
      </w:r>
    </w:p>
    <w:p w14:paraId="4FD225C2" w14:textId="77777777" w:rsidR="009E0F2E" w:rsidRPr="00600D59" w:rsidRDefault="009E0F2E" w:rsidP="009E0F2E">
      <w:pPr>
        <w:pStyle w:val="Text"/>
        <w:spacing w:before="156" w:after="156"/>
        <w:rPr>
          <w:rFonts w:cs="Arial"/>
        </w:rPr>
      </w:pPr>
    </w:p>
    <w:p w14:paraId="4BFF727B" w14:textId="77777777" w:rsidR="009E0F2E" w:rsidRPr="00600D59" w:rsidRDefault="009E0F2E" w:rsidP="009E0F2E">
      <w:pPr>
        <w:pStyle w:val="12"/>
        <w:spacing w:before="312" w:after="312"/>
        <w:ind w:left="792" w:hanging="792"/>
      </w:pPr>
      <w:bookmarkStart w:id="744" w:name="_Toc451525849"/>
      <w:bookmarkStart w:id="745" w:name="_Toc38114449"/>
      <w:bookmarkStart w:id="746" w:name="_Toc159436407"/>
      <w:r w:rsidRPr="00600D59">
        <w:lastRenderedPageBreak/>
        <w:t xml:space="preserve"> </w:t>
      </w:r>
      <w:bookmarkStart w:id="747" w:name="_Toc204006121"/>
      <w:r w:rsidRPr="00600D59">
        <w:t>Πληροφορίες Συμμόρφωσης</w:t>
      </w:r>
      <w:bookmarkEnd w:id="744"/>
      <w:bookmarkEnd w:id="745"/>
      <w:bookmarkEnd w:id="746"/>
      <w:bookmarkEnd w:id="747"/>
    </w:p>
    <w:p w14:paraId="21D7C987" w14:textId="77777777" w:rsidR="009E0F2E" w:rsidRPr="00600D59" w:rsidRDefault="009E0F2E" w:rsidP="009E0F2E">
      <w:pPr>
        <w:pStyle w:val="16"/>
        <w:spacing w:before="156" w:after="156"/>
        <w:ind w:leftChars="157" w:left="283"/>
        <w:rPr>
          <w:b/>
        </w:rPr>
      </w:pPr>
      <w:r w:rsidRPr="00600D59">
        <w:rPr>
          <w:b/>
        </w:rPr>
        <w:t>Συμμόρφωση με την FCC</w:t>
      </w:r>
    </w:p>
    <w:p w14:paraId="6E5B08A5" w14:textId="77777777" w:rsidR="009E0F2E" w:rsidRPr="00600D59" w:rsidRDefault="009E0F2E" w:rsidP="009E0F2E">
      <w:pPr>
        <w:spacing w:before="156" w:after="156"/>
        <w:rPr>
          <w:rFonts w:cs="Arial"/>
          <w:szCs w:val="18"/>
        </w:rPr>
      </w:pPr>
      <w:r w:rsidRPr="00600D59">
        <w:rPr>
          <w:rFonts w:cs="Arial"/>
          <w:szCs w:val="18"/>
        </w:rPr>
        <w:t>Αυτός ο εξοπλισμός έχει ελεγχθεί και έχει διαπιστωθεί ότι συμμορφώνεται με τα όρια για μια ψηφιακή συσκευή Κλάσης Β, σύμφωνα με το μέρος 15 των Κανόνων FCC. Αυτά τα όρια είναι σχεδιασμένο να παρέχει εύλογη προστασία από επιβλαβείς παρεμβολές σε οικιακή εγκατάσταση. Αυτός ο εξοπλισμός παράγει, χρησιμοποιεί και μπορεί να εκπέμπει ραδιόφωνο ενέργεια συχνότητας και, εάν δεν εγκατασταθεί και χρησιμοποιηθεί σύμφωνα με τις οδηγίες, μπορεί να προκαλέσει επιβλαβείς παρεμβολές στις ραδιοεπικοινωνίες. Ωστόσο, δεν υπάρχει εγγύηση ότι δεν θα προκληθούν παρεμβολές σε μια συγκεκριμένη εγκατάσταση. Εάν αυτός ο εξοπλισμός προκαλέσει επιβλαβείς παρεμβολές στη ραδιοφωνική ή τηλεοπτική λήψη, κάτι που μπορεί να διαπιστωθεί με την απενεργοποίηση και την ενεργοποίηση του εξοπλισμού, ο χρήστης ενθαρρύνεται να προσπαθήσει να διορθώσει τις παρεμβολές με ένα ή περισσότερα από τα ακόλουθα μέτρα:</w:t>
      </w:r>
    </w:p>
    <w:p w14:paraId="3567A285" w14:textId="77777777" w:rsidR="009E0F2E" w:rsidRPr="00600D59" w:rsidRDefault="009E0F2E" w:rsidP="009E0F2E">
      <w:pPr>
        <w:pStyle w:val="aa"/>
        <w:numPr>
          <w:ilvl w:val="0"/>
          <w:numId w:val="116"/>
        </w:numPr>
        <w:spacing w:beforeLines="20" w:before="62" w:afterLines="20" w:after="62"/>
        <w:ind w:left="641" w:hanging="357"/>
        <w:rPr>
          <w:rFonts w:cs="Arial"/>
          <w:b/>
          <w:szCs w:val="18"/>
        </w:rPr>
      </w:pPr>
      <w:r w:rsidRPr="00600D59">
        <w:rPr>
          <w:rFonts w:cs="Arial"/>
          <w:szCs w:val="18"/>
        </w:rPr>
        <w:t>Αλλάξτε τον προσανατολισμό ή τη θέση της κεραίας λήψης.</w:t>
      </w:r>
    </w:p>
    <w:p w14:paraId="63D29677" w14:textId="77777777" w:rsidR="009E0F2E" w:rsidRPr="00600D59" w:rsidRDefault="009E0F2E" w:rsidP="009E0F2E">
      <w:pPr>
        <w:pStyle w:val="aa"/>
        <w:numPr>
          <w:ilvl w:val="0"/>
          <w:numId w:val="116"/>
        </w:numPr>
        <w:spacing w:beforeLines="20" w:before="62" w:afterLines="20" w:after="62"/>
        <w:ind w:left="641" w:hanging="357"/>
        <w:rPr>
          <w:rFonts w:cs="Arial"/>
          <w:b/>
          <w:szCs w:val="18"/>
        </w:rPr>
      </w:pPr>
      <w:r w:rsidRPr="00600D59">
        <w:rPr>
          <w:rFonts w:cs="Arial"/>
          <w:szCs w:val="18"/>
        </w:rPr>
        <w:t>Αυξήστε την απόσταση μεταξύ του εξοπλισμού και του δέκτη.</w:t>
      </w:r>
    </w:p>
    <w:p w14:paraId="20E33E61" w14:textId="77777777" w:rsidR="009E0F2E" w:rsidRPr="00600D59" w:rsidRDefault="009E0F2E" w:rsidP="009E0F2E">
      <w:pPr>
        <w:pStyle w:val="aa"/>
        <w:numPr>
          <w:ilvl w:val="0"/>
          <w:numId w:val="116"/>
        </w:numPr>
        <w:spacing w:beforeLines="20" w:before="62" w:afterLines="20" w:after="62"/>
        <w:ind w:left="641" w:hanging="357"/>
        <w:rPr>
          <w:rFonts w:cs="Arial"/>
          <w:b/>
          <w:szCs w:val="18"/>
        </w:rPr>
      </w:pPr>
      <w:r w:rsidRPr="00600D59">
        <w:rPr>
          <w:rFonts w:cs="Arial"/>
          <w:szCs w:val="18"/>
        </w:rPr>
        <w:t>Συνδέστε τον εξοπλισμό σε μια πρίζα σε κύκλωμα διαφορετικό από αυτό στο οποίο είναι συνδεδεμένος ο δέκτης.</w:t>
      </w:r>
    </w:p>
    <w:p w14:paraId="48DCDF56" w14:textId="77777777" w:rsidR="009E0F2E" w:rsidRPr="00600D59" w:rsidRDefault="009E0F2E" w:rsidP="009E0F2E">
      <w:pPr>
        <w:pStyle w:val="aa"/>
        <w:numPr>
          <w:ilvl w:val="0"/>
          <w:numId w:val="116"/>
        </w:numPr>
        <w:spacing w:beforeLines="20" w:before="62" w:afterLines="20" w:after="62"/>
        <w:ind w:left="641" w:hanging="357"/>
        <w:rPr>
          <w:rFonts w:cs="Arial"/>
          <w:b/>
          <w:szCs w:val="18"/>
        </w:rPr>
      </w:pPr>
      <w:r w:rsidRPr="00600D59">
        <w:rPr>
          <w:rFonts w:cs="Arial"/>
          <w:szCs w:val="18"/>
        </w:rPr>
        <w:t>Συμβουλευτείτε τον αντιπρόσωπο ή έναν έμπειρο τεχνικό ραδιοφώνου/τηλεόρασης για βοήθεια.</w:t>
      </w:r>
    </w:p>
    <w:p w14:paraId="5C70C6C0" w14:textId="77777777" w:rsidR="009E0F2E" w:rsidRPr="00600D59" w:rsidRDefault="009E0F2E" w:rsidP="009E0F2E">
      <w:pPr>
        <w:pBdr>
          <w:top w:val="single" w:sz="4" w:space="1" w:color="auto"/>
        </w:pBdr>
        <w:spacing w:beforeLines="0" w:before="0" w:afterLines="0" w:after="0"/>
        <w:rPr>
          <w:rFonts w:cs="Arial"/>
          <w:b/>
          <w:szCs w:val="18"/>
        </w:rPr>
      </w:pPr>
      <w:r w:rsidRPr="00600D59">
        <w:rPr>
          <w:rFonts w:cs="Arial"/>
          <w:b/>
          <w:i/>
          <w:noProof/>
          <w:szCs w:val="18"/>
          <w:lang w:val="en-US"/>
        </w:rPr>
        <w:drawing>
          <wp:anchor distT="0" distB="0" distL="114300" distR="114300" simplePos="0" relativeHeight="252413952" behindDoc="0" locked="0" layoutInCell="1" allowOverlap="1" wp14:anchorId="7B4DFA5A" wp14:editId="798A47EB">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2"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600D59">
        <w:rPr>
          <w:rFonts w:cs="Arial"/>
          <w:b/>
          <w:szCs w:val="18"/>
        </w:rPr>
        <w:t>ΠΡΟΕΙΔΟΠΟΙΗΣΗ</w:t>
      </w:r>
    </w:p>
    <w:p w14:paraId="6D858BCA" w14:textId="77777777" w:rsidR="009E0F2E" w:rsidRPr="00600D59" w:rsidRDefault="009E0F2E" w:rsidP="009E0F2E">
      <w:pPr>
        <w:pBdr>
          <w:bottom w:val="single" w:sz="4" w:space="1" w:color="auto"/>
        </w:pBdr>
        <w:spacing w:beforeLines="0" w:before="0" w:afterLines="0" w:after="0"/>
        <w:rPr>
          <w:rFonts w:cs="Arial"/>
          <w:szCs w:val="18"/>
        </w:rPr>
      </w:pPr>
      <w:r w:rsidRPr="00600D59">
        <w:rPr>
          <w:rFonts w:cs="Arial"/>
          <w:szCs w:val="18"/>
        </w:rPr>
        <w:t>Αλλαγές ή τροποποιήσεις που δεν έχουν εγκριθεί ρητά από το μέρος που είναι υπεύθυνο για τη συμμόρφωση θα ακυρώσουν την εξουσιοδότηση του χρήστη να χειρίζεται τον εξοπλισμό.</w:t>
      </w:r>
    </w:p>
    <w:p w14:paraId="3750AEA2" w14:textId="77777777" w:rsidR="009E0F2E" w:rsidRPr="00600D59" w:rsidRDefault="009E0F2E" w:rsidP="009E0F2E">
      <w:pPr>
        <w:spacing w:before="156" w:after="156"/>
        <w:rPr>
          <w:rFonts w:cs="Arial"/>
          <w:szCs w:val="18"/>
        </w:rPr>
      </w:pPr>
      <w:r w:rsidRPr="00600D59">
        <w:rPr>
          <w:rFonts w:cs="Arial"/>
          <w:szCs w:val="18"/>
        </w:rPr>
        <w:t>Αυτή η συσκευή συμμορφώνεται με το Μέρος 15 των Κανόνων FCC. Η λειτουργία της υπόκειται στις ακόλουθες δύο προϋποθέσεις:</w:t>
      </w:r>
    </w:p>
    <w:p w14:paraId="2D484635" w14:textId="77777777" w:rsidR="009E0F2E" w:rsidRPr="00600D59" w:rsidRDefault="009E0F2E" w:rsidP="009E0F2E">
      <w:pPr>
        <w:pStyle w:val="aa"/>
        <w:numPr>
          <w:ilvl w:val="0"/>
          <w:numId w:val="115"/>
        </w:numPr>
        <w:spacing w:beforeLines="20" w:before="62" w:afterLines="20" w:after="62"/>
        <w:ind w:left="641" w:hanging="357"/>
        <w:rPr>
          <w:rFonts w:cs="Arial"/>
          <w:b/>
          <w:szCs w:val="18"/>
        </w:rPr>
      </w:pPr>
      <w:r w:rsidRPr="00600D59">
        <w:rPr>
          <w:rFonts w:cs="Arial"/>
          <w:szCs w:val="18"/>
        </w:rPr>
        <w:t>Αυτή η συσκευή ενδέχεται να μην προκαλεί επιβλαβείς παρεμβολές.</w:t>
      </w:r>
    </w:p>
    <w:p w14:paraId="48BA326D" w14:textId="77777777" w:rsidR="009E0F2E" w:rsidRPr="00600D59" w:rsidRDefault="009E0F2E" w:rsidP="009E0F2E">
      <w:pPr>
        <w:pStyle w:val="aa"/>
        <w:numPr>
          <w:ilvl w:val="0"/>
          <w:numId w:val="115"/>
        </w:numPr>
        <w:spacing w:beforeLines="20" w:before="62" w:afterLines="20" w:after="62"/>
        <w:ind w:left="641" w:hanging="357"/>
        <w:rPr>
          <w:rFonts w:cs="Arial"/>
          <w:b/>
          <w:szCs w:val="18"/>
        </w:rPr>
      </w:pPr>
      <w:r w:rsidRPr="00600D59">
        <w:rPr>
          <w:rFonts w:cs="Arial"/>
          <w:szCs w:val="18"/>
        </w:rPr>
        <w:t>Αυτή η συσκευή πρέπει να δέχεται τυχόν παρεμβολές, συμπεριλαμβανομένων των παρεμβολών που ενδέχεται να προκαλέσουν ανεπιθύμητη λειτουργία.</w:t>
      </w:r>
    </w:p>
    <w:p w14:paraId="2A2D4AE7" w14:textId="77777777" w:rsidR="009E0F2E" w:rsidRPr="00600D59" w:rsidRDefault="009E0F2E" w:rsidP="009E0F2E">
      <w:pPr>
        <w:spacing w:before="156" w:after="156"/>
        <w:rPr>
          <w:rFonts w:cs="Arial"/>
          <w:b/>
          <w:szCs w:val="18"/>
        </w:rPr>
      </w:pPr>
      <w:r w:rsidRPr="00600D59">
        <w:rPr>
          <w:rFonts w:cs="Arial"/>
          <w:b/>
          <w:szCs w:val="18"/>
        </w:rPr>
        <w:t>Πληροφορίες έκθεσης σε ραδιοσυχνότητες</w:t>
      </w:r>
    </w:p>
    <w:p w14:paraId="269F4873" w14:textId="77777777" w:rsidR="009E0F2E" w:rsidRPr="00600D59" w:rsidRDefault="009E0F2E" w:rsidP="009E0F2E">
      <w:pPr>
        <w:spacing w:before="156" w:after="156"/>
        <w:rPr>
          <w:rFonts w:cs="Arial"/>
          <w:szCs w:val="18"/>
        </w:rPr>
      </w:pPr>
      <w:r w:rsidRPr="00600D59">
        <w:rPr>
          <w:rFonts w:cs="Arial"/>
          <w:szCs w:val="18"/>
        </w:rPr>
        <w:t xml:space="preserve">Απαιτήσεις έκθεσης σε ραδιοσυχνότητες FCC: Η υψηλότερη τιμή SAR που αναφέρεται βάσει αυτού του προτύπου κατά την πιστοποίηση προϊόντος για χρήση δίπλα στην κεφαλή με ελάχιστη απόσταση διαχωρισμού 5 mm. Αυτός ο πομπός δεν πρέπει να </w:t>
      </w:r>
      <w:r w:rsidRPr="00600D59">
        <w:rPr>
          <w:rFonts w:cs="Arial"/>
          <w:szCs w:val="18"/>
        </w:rPr>
        <w:lastRenderedPageBreak/>
        <w:t>τοποθετείται ή να λειτουργεί σε συνδυασμό με οποιαδήποτε άλλη κεραία ή πομπό.</w:t>
      </w:r>
    </w:p>
    <w:p w14:paraId="47AB3706" w14:textId="77777777" w:rsidR="009E0F2E" w:rsidRPr="00600D59" w:rsidRDefault="009E0F2E" w:rsidP="009E0F2E">
      <w:pPr>
        <w:spacing w:before="156" w:after="156"/>
        <w:rPr>
          <w:rFonts w:cs="Arial"/>
          <w:szCs w:val="18"/>
        </w:rPr>
      </w:pPr>
    </w:p>
    <w:p w14:paraId="0E6AB374" w14:textId="07ABC718" w:rsidR="009E0F2E" w:rsidRPr="00600D59" w:rsidRDefault="009E0F2E" w:rsidP="009E0F2E">
      <w:pPr>
        <w:spacing w:before="156" w:after="156"/>
        <w:rPr>
          <w:rFonts w:cs="Arial"/>
          <w:szCs w:val="18"/>
        </w:rPr>
      </w:pPr>
      <w:r w:rsidRPr="00600D59">
        <w:rPr>
          <w:rFonts w:cs="Arial"/>
          <w:szCs w:val="18"/>
        </w:rPr>
        <w:t xml:space="preserve">Αυτό το προϊόν συμμορφώνεται με τις απαιτήσεις έκθεσης σε ραδιοσυχνότητες της FCC και αναφέρεται στον ιστότοπο της FCC </w:t>
      </w:r>
      <w:hyperlink r:id="rId293" w:history="1">
        <w:r w:rsidR="007D32B7" w:rsidRPr="00600D59">
          <w:rPr>
            <w:rStyle w:val="a9"/>
            <w:rFonts w:cs="Arial"/>
            <w:szCs w:val="18"/>
          </w:rPr>
          <w:t>https://apps.fcc.gov/oetcf/eas/reports/GenericSearch.cfm</w:t>
        </w:r>
      </w:hyperlink>
      <w:r w:rsidRPr="00600D59">
        <w:rPr>
          <w:rFonts w:cs="Arial"/>
          <w:szCs w:val="18"/>
        </w:rPr>
        <w:t xml:space="preserve">. Αναζητήστε το αναγνωριστικό FCC: </w:t>
      </w:r>
      <w:r w:rsidR="00600D59" w:rsidRPr="00600D59">
        <w:rPr>
          <w:rFonts w:cs="Arial"/>
          <w:szCs w:val="18"/>
        </w:rPr>
        <w:t>WQ8-DV2379</w:t>
      </w:r>
      <w:r w:rsidR="00233E7B" w:rsidRPr="00600D59">
        <w:rPr>
          <w:rFonts w:cs="Arial"/>
          <w:szCs w:val="18"/>
        </w:rPr>
        <w:t>.</w:t>
      </w:r>
    </w:p>
    <w:p w14:paraId="2E732D8D" w14:textId="77777777" w:rsidR="009E0F2E" w:rsidRPr="00600D59" w:rsidRDefault="009E0F2E" w:rsidP="009E0F2E">
      <w:pPr>
        <w:spacing w:before="156" w:after="156"/>
        <w:rPr>
          <w:rFonts w:cs="Arial"/>
          <w:b/>
          <w:bCs/>
          <w:szCs w:val="18"/>
        </w:rPr>
      </w:pPr>
      <w:r w:rsidRPr="00600D59">
        <w:rPr>
          <w:rFonts w:cs="Arial"/>
          <w:b/>
          <w:bCs/>
          <w:szCs w:val="18"/>
        </w:rPr>
        <w:t>ΕΙΔΟΠΟΙΗΣΗ IC ΠΡΟΣ ΤΟΥΣ ΚΑΝΑΔΟΥΣ ΧΡΗΣΤΕΣ</w:t>
      </w:r>
    </w:p>
    <w:p w14:paraId="13A74DD8" w14:textId="4161EBE6" w:rsidR="009E0F2E" w:rsidRPr="00600D59" w:rsidRDefault="009E0F2E" w:rsidP="009E0F2E">
      <w:pPr>
        <w:spacing w:before="156" w:after="156"/>
        <w:rPr>
          <w:rFonts w:cs="Arial"/>
          <w:szCs w:val="18"/>
        </w:rPr>
      </w:pPr>
      <w:r w:rsidRPr="00600D59">
        <w:rPr>
          <w:rFonts w:cs="Arial"/>
          <w:szCs w:val="18"/>
        </w:rPr>
        <w:t>Αυτή η συσκευή περιέχει πομπούς/δέκτες που δεν απαιτούν άδεια και συμμορφώνονται με τους κανονισμούς RSS που απαλλάσσονται από άδεια και ισχύουν για τον Κανονισμό Καινοτομίας, Επιστήμης και Οικονομικής Ανάπτυξης του Καναδά</w:t>
      </w:r>
      <w:r w:rsidR="00233E7B" w:rsidRPr="00600D59">
        <w:rPr>
          <w:rFonts w:cs="Arial"/>
          <w:szCs w:val="18"/>
        </w:rPr>
        <w:t>.</w:t>
      </w:r>
      <w:r w:rsidRPr="00600D59">
        <w:rPr>
          <w:rFonts w:cs="Arial"/>
          <w:szCs w:val="18"/>
        </w:rPr>
        <w:t xml:space="preserve"> Η λειτουργία υπόκειται στις ακόλουθες δύο προϋποθέσεις:</w:t>
      </w:r>
    </w:p>
    <w:p w14:paraId="14622639" w14:textId="761A8B37" w:rsidR="009E0F2E" w:rsidRPr="00600D59" w:rsidRDefault="009E0F2E" w:rsidP="009E0F2E">
      <w:pPr>
        <w:spacing w:before="156" w:after="156"/>
        <w:rPr>
          <w:rFonts w:cs="Arial"/>
          <w:szCs w:val="18"/>
        </w:rPr>
      </w:pPr>
      <w:r w:rsidRPr="00600D59">
        <w:rPr>
          <w:rFonts w:cs="Arial"/>
          <w:szCs w:val="18"/>
        </w:rPr>
        <w:t>(1) Αυτή η συσκευή δεν πρέπει να προκαλεί παρεμβολές</w:t>
      </w:r>
      <w:r w:rsidR="00233E7B" w:rsidRPr="00600D59">
        <w:rPr>
          <w:rFonts w:cs="Arial"/>
          <w:szCs w:val="18"/>
        </w:rPr>
        <w:t>.</w:t>
      </w:r>
    </w:p>
    <w:p w14:paraId="14610884" w14:textId="77777777" w:rsidR="009E0F2E" w:rsidRPr="00600D59" w:rsidRDefault="009E0F2E" w:rsidP="009E0F2E">
      <w:pPr>
        <w:spacing w:before="156" w:after="156"/>
        <w:rPr>
          <w:rFonts w:cs="Arial"/>
          <w:szCs w:val="18"/>
        </w:rPr>
      </w:pPr>
      <w:r w:rsidRPr="00600D59">
        <w:rPr>
          <w:rFonts w:cs="Arial"/>
          <w:szCs w:val="18"/>
        </w:rPr>
        <w:t>(2) Αυτή η συσκευή πρέπει να δέχεται οποιεσδήποτε παρεμβολές, συμπεριλαμβανομένων των παρεμβολών που ενδέχεται να προκαλέσουν ανεπιθύμητη λειτουργία της συσκευής.</w:t>
      </w:r>
    </w:p>
    <w:p w14:paraId="69905F15" w14:textId="77777777" w:rsidR="009E0F2E" w:rsidRPr="00600D59" w:rsidRDefault="009E0F2E" w:rsidP="009E0F2E">
      <w:pPr>
        <w:spacing w:before="156" w:after="156"/>
        <w:rPr>
          <w:rFonts w:cs="Arial"/>
          <w:szCs w:val="18"/>
        </w:rPr>
      </w:pPr>
      <w:r w:rsidRPr="00600D59">
        <w:rPr>
          <w:rFonts w:cs="Arial"/>
          <w:szCs w:val="18"/>
        </w:rPr>
        <w:t>Η λειτουργία αυτής της συσκευής περιορίζεται μόνο σε εσωτερική χρήση. (5150-5250MHz)</w:t>
      </w:r>
    </w:p>
    <w:p w14:paraId="629C8C22" w14:textId="77777777" w:rsidR="009E0F2E" w:rsidRPr="00600D59" w:rsidRDefault="009E0F2E" w:rsidP="009E0F2E">
      <w:pPr>
        <w:spacing w:before="156" w:after="156"/>
        <w:rPr>
          <w:rFonts w:cs="Arial"/>
          <w:szCs w:val="18"/>
        </w:rPr>
      </w:pPr>
      <w:r w:rsidRPr="00600D59">
        <w:rPr>
          <w:rFonts w:cs="Arial"/>
          <w:szCs w:val="18"/>
        </w:rPr>
        <w:t>Αυτή η EUT συμμορφώνεται με το SAR για τον γενικό πληθυσμό/τα όρια μη ελεγχόμενης έκθεσης στο IC RSS-102 και έχει δοκιμαστεί σύμφωνα με τις μεθόδους και τις διαδικασίες μέτρησης που καθορίζονται στα πρότυπα IEEE 1528 και IEC 62209. Αυτός ο εξοπλισμός πρέπει να εγκαθίσταται και να λειτουργεί με ελάχιστη απόσταση 5 mm μεταξύ του ακτινοβολητή και του σώματός σας. Αυτή η συσκευή και η κεραία/ες της δεν πρέπει να βρίσκονται στην ίδια θέση ή να λειτουργούν σε συνδυασμό με οποιαδήποτε άλλη κεραία ή πομπό.</w:t>
      </w:r>
    </w:p>
    <w:p w14:paraId="2AB8D696" w14:textId="77777777" w:rsidR="009E0F2E" w:rsidRPr="00600D59" w:rsidRDefault="009E0F2E" w:rsidP="009E0F2E">
      <w:pPr>
        <w:spacing w:before="156" w:after="156"/>
        <w:rPr>
          <w:rFonts w:cs="Arial"/>
          <w:szCs w:val="18"/>
        </w:rPr>
      </w:pPr>
    </w:p>
    <w:p w14:paraId="100CF0FE" w14:textId="77777777" w:rsidR="009E0F2E" w:rsidRPr="00600D59" w:rsidRDefault="009E0F2E" w:rsidP="009E0F2E">
      <w:pPr>
        <w:pStyle w:val="16"/>
        <w:spacing w:before="156" w:after="156"/>
        <w:ind w:leftChars="0" w:left="284"/>
        <w:rPr>
          <w:b/>
        </w:rPr>
      </w:pPr>
      <w:r w:rsidRPr="00600D59">
        <w:rPr>
          <w:b/>
        </w:rPr>
        <w:t>Συμμόρφωση με CE</w:t>
      </w:r>
    </w:p>
    <w:p w14:paraId="5B85F219" w14:textId="77777777" w:rsidR="009E0F2E" w:rsidRPr="00600D59" w:rsidRDefault="009E0F2E" w:rsidP="009E0F2E">
      <w:pPr>
        <w:pStyle w:val="BodytextUserManual"/>
        <w:spacing w:before="156" w:after="156"/>
      </w:pPr>
      <w:r w:rsidRPr="00600D59">
        <w:t>Οδηγία RED 2014/53/ΕΕ.</w:t>
      </w:r>
    </w:p>
    <w:p w14:paraId="3CA5A144" w14:textId="77777777" w:rsidR="009E0F2E" w:rsidRPr="00600D59" w:rsidRDefault="009E0F2E" w:rsidP="009E0F2E">
      <w:pPr>
        <w:pStyle w:val="16"/>
        <w:spacing w:before="156" w:after="156"/>
        <w:ind w:leftChars="0" w:left="284"/>
        <w:rPr>
          <w:b/>
        </w:rPr>
      </w:pPr>
      <w:r w:rsidRPr="00600D59">
        <w:rPr>
          <w:b/>
        </w:rPr>
        <w:t>Συμμόρφωση με την RoHS</w:t>
      </w:r>
    </w:p>
    <w:p w14:paraId="39289508" w14:textId="77777777" w:rsidR="009E0F2E" w:rsidRPr="00600D59" w:rsidRDefault="009E0F2E" w:rsidP="009E0F2E">
      <w:pPr>
        <w:pStyle w:val="16"/>
        <w:spacing w:before="156" w:after="156"/>
        <w:ind w:leftChars="0" w:left="283"/>
      </w:pPr>
      <w:r w:rsidRPr="00600D59">
        <w:t>Αυτή η συσκευή δηλώνεται ότι συμμορφώνεται με την Ευρωπαϊκή Οδηγία RoHS 2011/65/ΕΕ.</w:t>
      </w:r>
    </w:p>
    <w:p w14:paraId="64EA19E3" w14:textId="77777777" w:rsidR="009E0F2E" w:rsidRPr="00600D59" w:rsidRDefault="009E0F2E" w:rsidP="009E0F2E">
      <w:pPr>
        <w:pStyle w:val="BodytextUserManual"/>
        <w:spacing w:before="156" w:after="156"/>
      </w:pPr>
    </w:p>
    <w:p w14:paraId="03F00C55" w14:textId="77777777" w:rsidR="009E0F2E" w:rsidRPr="00600D59" w:rsidRDefault="009E0F2E" w:rsidP="009E0F2E">
      <w:pPr>
        <w:pStyle w:val="BodytextUserManual"/>
        <w:spacing w:before="156" w:after="156"/>
      </w:pPr>
    </w:p>
    <w:p w14:paraId="2B15DDD1" w14:textId="77777777" w:rsidR="009E0F2E" w:rsidRPr="00600D59" w:rsidRDefault="009E0F2E" w:rsidP="009E0F2E">
      <w:pPr>
        <w:pStyle w:val="12"/>
        <w:spacing w:before="312" w:after="312"/>
        <w:ind w:left="792" w:hanging="792"/>
      </w:pPr>
      <w:bookmarkStart w:id="748" w:name="_Toc451525850"/>
      <w:bookmarkStart w:id="749" w:name="_Toc38114450"/>
      <w:r w:rsidRPr="00600D59">
        <w:lastRenderedPageBreak/>
        <w:t xml:space="preserve"> </w:t>
      </w:r>
      <w:bookmarkStart w:id="750" w:name="_Toc159436408"/>
      <w:bookmarkStart w:id="751" w:name="_Toc204006122"/>
      <w:r w:rsidRPr="00600D59">
        <w:t>Εγγύηση</w:t>
      </w:r>
      <w:bookmarkEnd w:id="748"/>
      <w:bookmarkEnd w:id="749"/>
      <w:bookmarkEnd w:id="750"/>
      <w:bookmarkEnd w:id="751"/>
    </w:p>
    <w:p w14:paraId="00EB529A" w14:textId="77777777" w:rsidR="009E0F2E" w:rsidRPr="00600D59" w:rsidRDefault="009E0F2E" w:rsidP="009E0F2E">
      <w:pPr>
        <w:spacing w:before="156" w:after="156"/>
        <w:rPr>
          <w:rFonts w:cs="Arial"/>
          <w:b/>
          <w:bCs/>
          <w:sz w:val="21"/>
          <w:szCs w:val="21"/>
        </w:rPr>
      </w:pPr>
      <w:bookmarkStart w:id="752" w:name="_Toc38114451"/>
      <w:r w:rsidRPr="00600D59">
        <w:rPr>
          <w:rFonts w:cs="Arial"/>
          <w:b/>
          <w:bCs/>
          <w:sz w:val="21"/>
          <w:szCs w:val="21"/>
        </w:rPr>
        <w:t>12μηνη περιορισμένη εγγύηση</w:t>
      </w:r>
      <w:bookmarkEnd w:id="752"/>
    </w:p>
    <w:p w14:paraId="5ECC8FD9" w14:textId="77777777" w:rsidR="009E0F2E" w:rsidRPr="00600D59" w:rsidRDefault="009E0F2E" w:rsidP="009E0F2E">
      <w:pPr>
        <w:pStyle w:val="BodytextUserManual"/>
        <w:spacing w:before="156" w:after="156"/>
      </w:pPr>
      <w:r w:rsidRPr="00600D59">
        <w:rPr>
          <w:lang w:val="nl-NL"/>
        </w:rPr>
        <w:t xml:space="preserve">Η Autel Intelligent Technology Corp., Ltd. </w:t>
      </w:r>
      <w:r w:rsidRPr="00600D59">
        <w:t>(η Εταιρεία) εγγυάται στον αρχικό αγοραστή λιανικής αυτού του tablet MaxiSys ότι σε περίπτωση που αυτό το προϊόν ή οποιοδήποτε μέρος αυτού, κατά τη διάρκεια κανονικής χρήσης και υπό κανονικές συνθήκες, αποδειχθεί ελαττωματικό ως προς το υλικό ή την κατασκευή που έχει ως αποτέλεσμα την αστοχία του προϊόντος εντός δώδεκα (12) μηνών από την ημερομηνία αγοράς, το/τα εν λόγω/τα ελάττωμα/α θα επισκευαστεί/ουν ή θα αντικατασταθεί/ουν (με νέα ή ανακατασκευασμένα ανταλλακτικά) με την Απόδειξη Αγοράς, κατά την επιλογή της Εταιρείας, χωρίς χρέωση για ανταλλακτικά ή εργασία που σχετίζονται άμεσα με το/τα ελάττωμα/α.</w:t>
      </w:r>
    </w:p>
    <w:p w14:paraId="68B7509F" w14:textId="77777777" w:rsidR="009E0F2E" w:rsidRPr="00600D59" w:rsidRDefault="009E0F2E" w:rsidP="009E0F2E">
      <w:pPr>
        <w:pStyle w:val="NOTE0"/>
        <w:spacing w:before="62" w:after="62"/>
        <w:rPr>
          <w:rFonts w:cs="Arial"/>
        </w:rPr>
      </w:pPr>
      <w:r w:rsidRPr="00600D59">
        <w:rPr>
          <w:rFonts w:cs="Arial"/>
          <w:b w:val="0"/>
          <w:noProof/>
          <w:lang w:val="en-US"/>
        </w:rPr>
        <w:drawing>
          <wp:anchor distT="0" distB="0" distL="114300" distR="114300" simplePos="0" relativeHeight="252337152" behindDoc="0" locked="0" layoutInCell="1" allowOverlap="1" wp14:anchorId="48F5EF64" wp14:editId="1DEDB442">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600D59">
        <w:rPr>
          <w:rFonts w:cs="Arial"/>
        </w:rPr>
        <w:t>ΣΗΜΕΙΩΜΑ</w:t>
      </w:r>
    </w:p>
    <w:p w14:paraId="5B9CD26E" w14:textId="77777777" w:rsidR="009E0F2E" w:rsidRPr="00600D59" w:rsidRDefault="009E0F2E" w:rsidP="009E0F2E">
      <w:pPr>
        <w:pStyle w:val="NOTE1"/>
        <w:spacing w:before="62" w:after="62"/>
        <w:rPr>
          <w:rFonts w:cs="Arial"/>
        </w:rPr>
      </w:pPr>
      <w:r w:rsidRPr="00600D59">
        <w:rPr>
          <w:rFonts w:cs="Arial"/>
        </w:rPr>
        <w:t>Εάν η περίοδος εγγύησης δεν συμβαδίζει με τους τοπικούς νόμους και κανονισμούς, συμμορφωθείτε με τους σχετικούς τοπικούς νόμους και κανονισμούς.</w:t>
      </w:r>
    </w:p>
    <w:p w14:paraId="2A41AAAB" w14:textId="77777777" w:rsidR="009E0F2E" w:rsidRPr="00600D59" w:rsidRDefault="009E0F2E" w:rsidP="009E0F2E">
      <w:pPr>
        <w:pStyle w:val="BodytextUserManual"/>
        <w:spacing w:before="156" w:after="156"/>
      </w:pPr>
      <w:r w:rsidRPr="00600D59">
        <w:t>Η Εταιρεία δεν φέρει καμία ευθύνη για τυχόν τυχαίες ή επακόλουθες ζημιές που προκύπτουν από τη χρήση, την κακή χρήση ή την τοποθέτηση της συσκευής. Ορισμένες πολιτείες δεν επιτρέπουν περιορισμό στη διάρκεια μιας σιωπηρής εγγύησης, επομένως οι παραπάνω περιορισμοί ενδέχεται να μην ισχύουν για εσάς.</w:t>
      </w:r>
    </w:p>
    <w:p w14:paraId="343D1A65" w14:textId="77777777" w:rsidR="009E0F2E" w:rsidRPr="00600D59" w:rsidRDefault="009E0F2E" w:rsidP="009E0F2E">
      <w:pPr>
        <w:spacing w:before="156" w:after="156"/>
        <w:rPr>
          <w:rFonts w:cs="Arial"/>
          <w:b/>
          <w:bCs/>
          <w:sz w:val="21"/>
          <w:szCs w:val="21"/>
        </w:rPr>
      </w:pPr>
      <w:r w:rsidRPr="00600D59">
        <w:rPr>
          <w:rFonts w:cs="Arial"/>
          <w:b/>
          <w:bCs/>
          <w:sz w:val="21"/>
          <w:szCs w:val="21"/>
        </w:rPr>
        <w:t>Αυτή η εγγύηση δεν ισχύει για:</w:t>
      </w:r>
    </w:p>
    <w:p w14:paraId="272A57FB"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t>Προϊόντα που έχουν υποβληθεί σε μη φυσιολογική χρήση ή συνθήκες, ατύχημα, κακή μεταχείριση, αμέλεια, μη εξουσιοδοτημένη τροποποίηση, κακή χρήση, ακατάλληλη εγκατάσταση ή επισκευή ή ακατάλληλη αποθήκευση.</w:t>
      </w:r>
    </w:p>
    <w:p w14:paraId="1E7DF002"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t>Προϊόντα των οποίων ο μηχανικός σειριακός αριθμός ή ο ηλεκτρονικός σειριακός αριθμός έχει αφαιρεθεί, τροποποιηθεί ή παραμορφωθεί·</w:t>
      </w:r>
    </w:p>
    <w:p w14:paraId="606D3C90"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t>Ζημιές από έκθεση σε υπερβολικές θερμοκρασίες ή ακραίες περιβαλλοντικές συνθήκες.</w:t>
      </w:r>
    </w:p>
    <w:p w14:paraId="59B95739"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t>Ζημιά που προκύπτει από τη σύνδεση ή τη χρήση οποιουδήποτε αξεσουάρ ή άλλου προϊόντος που δεν έχει εγκριθεί ή εξουσιοδοτηθεί από την Εταιρεία.</w:t>
      </w:r>
    </w:p>
    <w:p w14:paraId="365409AA"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t>Ελαττώματα στην εμφάνιση, αισθητικά, διακοσμητικά ή δομικά στοιχεία όπως το πλαίσιο και τα μη λειτουργικά μέρη.</w:t>
      </w:r>
    </w:p>
    <w:p w14:paraId="51037E12" w14:textId="77777777" w:rsidR="009E0F2E" w:rsidRPr="00600D59" w:rsidRDefault="009E0F2E" w:rsidP="009E0F2E">
      <w:pPr>
        <w:pStyle w:val="aa"/>
        <w:numPr>
          <w:ilvl w:val="0"/>
          <w:numId w:val="248"/>
        </w:numPr>
        <w:spacing w:beforeLines="30" w:before="93" w:afterLines="30" w:after="93"/>
        <w:ind w:left="641" w:hanging="357"/>
        <w:rPr>
          <w:rFonts w:cs="Arial"/>
        </w:rPr>
      </w:pPr>
      <w:r w:rsidRPr="00600D59">
        <w:rPr>
          <w:rFonts w:cs="Arial"/>
        </w:rPr>
        <w:lastRenderedPageBreak/>
        <w:t>Προϊόντα που έχουν υποστεί ζημιά από εξωτερικές αιτίες όπως φωτιά, βρωμιά, άμμο, διαρροή μπαταρίας, καμένη ασφάλεια, κλοπή ή ακατάλληλη χρήση οποιασδήποτε ηλεκτρικής πηγής.</w:t>
      </w:r>
    </w:p>
    <w:p w14:paraId="0E08650A" w14:textId="77777777" w:rsidR="009E0F2E" w:rsidRPr="00600D59" w:rsidRDefault="009E0F2E" w:rsidP="009E0F2E">
      <w:pPr>
        <w:pBdr>
          <w:top w:val="single" w:sz="6" w:space="1" w:color="auto"/>
          <w:bottom w:val="single" w:sz="6" w:space="0" w:color="auto"/>
        </w:pBdr>
        <w:spacing w:before="156" w:afterLines="0" w:after="0"/>
        <w:rPr>
          <w:rFonts w:cs="Arial"/>
          <w:b/>
        </w:rPr>
      </w:pPr>
      <w:r w:rsidRPr="00600D59">
        <w:rPr>
          <w:rFonts w:cs="Arial"/>
          <w:b/>
          <w:noProof/>
          <w:lang w:val="en-US"/>
        </w:rPr>
        <w:drawing>
          <wp:anchor distT="0" distB="0" distL="114300" distR="114300" simplePos="0" relativeHeight="252343296" behindDoc="0" locked="0" layoutInCell="1" allowOverlap="1" wp14:anchorId="43291527" wp14:editId="1A1D5675">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600D59">
        <w:rPr>
          <w:rFonts w:cs="Arial"/>
          <w:b/>
        </w:rPr>
        <w:t>ΣΠΟΥΔΑΙΟΣ</w:t>
      </w:r>
    </w:p>
    <w:p w14:paraId="7318E4B5" w14:textId="77777777" w:rsidR="009E0F2E" w:rsidRPr="00600D59" w:rsidRDefault="009E0F2E" w:rsidP="009E0F2E">
      <w:pPr>
        <w:pBdr>
          <w:top w:val="single" w:sz="6" w:space="1" w:color="auto"/>
          <w:bottom w:val="single" w:sz="6" w:space="0" w:color="auto"/>
        </w:pBdr>
        <w:spacing w:beforeLines="0" w:before="0" w:after="156"/>
        <w:rPr>
          <w:rFonts w:cs="Arial"/>
        </w:rPr>
      </w:pPr>
      <w:r w:rsidRPr="00600D59">
        <w:rPr>
          <w:rFonts w:cs="Arial"/>
        </w:rPr>
        <w:t>Όλα τα περιεχόμενα του προϊόντος ενδέχεται να διαγραφούν κατά τη διάρκεια της διαδικασίας επισκευής. Θα πρέπει να δημιουργήσετε ένα αντίγραφο ασφαλείας οποιουδήποτε περιεχομένου του προϊόντος σας πριν από την παράδοση του προϊόντος για σέρβις εγγύησης.</w:t>
      </w:r>
    </w:p>
    <w:p w14:paraId="1D0AD6D0" w14:textId="77777777" w:rsidR="009E0F2E" w:rsidRPr="00600D59" w:rsidRDefault="009E0F2E" w:rsidP="009E0F2E">
      <w:pPr>
        <w:spacing w:before="156" w:after="156"/>
        <w:rPr>
          <w:rFonts w:cs="Arial"/>
        </w:rPr>
        <w:sectPr w:rsidR="009E0F2E" w:rsidRPr="00600D59" w:rsidSect="005E7B46">
          <w:footerReference w:type="default" r:id="rId294"/>
          <w:footerReference w:type="first" r:id="rId295"/>
          <w:pgSz w:w="8391" w:h="11906" w:code="11"/>
          <w:pgMar w:top="567" w:right="567" w:bottom="567" w:left="567" w:header="0" w:footer="340" w:gutter="0"/>
          <w:cols w:space="425"/>
          <w:titlePg/>
          <w:docGrid w:type="lines" w:linePitch="312"/>
        </w:sectPr>
      </w:pPr>
    </w:p>
    <w:p w14:paraId="43DFA222" w14:textId="77777777" w:rsidR="009E0F2E" w:rsidRPr="00600D59" w:rsidRDefault="009E0F2E" w:rsidP="009E0F2E">
      <w:pPr>
        <w:spacing w:before="156" w:after="156"/>
        <w:rPr>
          <w:rFonts w:cs="Arial"/>
        </w:rPr>
      </w:pPr>
      <w:r w:rsidRPr="00600D59">
        <w:rPr>
          <w:rFonts w:cs="Arial"/>
          <w:noProof/>
          <w:lang w:val="en-US"/>
        </w:rPr>
        <w:lastRenderedPageBreak/>
        <mc:AlternateContent>
          <mc:Choice Requires="wps">
            <w:drawing>
              <wp:anchor distT="0" distB="0" distL="114300" distR="114300" simplePos="0" relativeHeight="252338176" behindDoc="0" locked="0" layoutInCell="1" allowOverlap="1" wp14:anchorId="728A7F72" wp14:editId="2539768B">
                <wp:simplePos x="0" y="0"/>
                <wp:positionH relativeFrom="page">
                  <wp:align>right</wp:align>
                </wp:positionH>
                <wp:positionV relativeFrom="paragraph">
                  <wp:posOffset>228935</wp:posOffset>
                </wp:positionV>
                <wp:extent cx="1440000" cy="6190426"/>
                <wp:effectExtent l="6033"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042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A5B903E" id="矩形 1" o:spid="_x0000_s1026" style="position:absolute;left:0;text-align:left;margin-left:62.2pt;margin-top:18.05pt;width:113.4pt;height:487.45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" fillcolor="#bfbfbf [2412]" stroked="f" strokeweight="1pt">
                <w10:wrap anchorx="page"/>
              </v:rect>
            </w:pict>
          </mc:Fallback>
        </mc:AlternateContent>
      </w:r>
    </w:p>
    <w:p w14:paraId="755BD182" w14:textId="77777777" w:rsidR="009E0F2E" w:rsidRPr="00600D59" w:rsidRDefault="009E0F2E" w:rsidP="009E0F2E">
      <w:pPr>
        <w:spacing w:before="156" w:after="156"/>
        <w:rPr>
          <w:rFonts w:cs="Arial"/>
        </w:rPr>
      </w:pPr>
    </w:p>
    <w:p w14:paraId="5E815C4A" w14:textId="77777777" w:rsidR="009E0F2E" w:rsidRPr="00600D59" w:rsidRDefault="009E0F2E" w:rsidP="009E0F2E">
      <w:pPr>
        <w:spacing w:before="156" w:after="156"/>
        <w:rPr>
          <w:rFonts w:cs="Arial"/>
        </w:rPr>
      </w:pPr>
    </w:p>
    <w:p w14:paraId="23BE6AA9" w14:textId="77777777" w:rsidR="009E0F2E" w:rsidRPr="00600D59" w:rsidRDefault="009E0F2E" w:rsidP="009E0F2E">
      <w:pPr>
        <w:tabs>
          <w:tab w:val="left" w:pos="900"/>
        </w:tabs>
        <w:spacing w:before="156" w:after="156"/>
        <w:rPr>
          <w:rFonts w:cs="Arial"/>
        </w:rPr>
      </w:pPr>
      <w:r w:rsidRPr="00600D59">
        <w:rPr>
          <w:rFonts w:cs="Arial"/>
        </w:rPr>
        <w:tab/>
      </w:r>
    </w:p>
    <w:p w14:paraId="5B0E9ED3" w14:textId="77777777" w:rsidR="009E0F2E" w:rsidRPr="00600D59" w:rsidRDefault="009E0F2E" w:rsidP="009E0F2E">
      <w:pPr>
        <w:spacing w:before="156" w:after="156"/>
        <w:rPr>
          <w:rFonts w:cs="Arial"/>
        </w:rPr>
      </w:pPr>
    </w:p>
    <w:p w14:paraId="5AEFDECA" w14:textId="77777777" w:rsidR="009E0F2E" w:rsidRPr="00600D59" w:rsidRDefault="009E0F2E" w:rsidP="009E0F2E">
      <w:pPr>
        <w:pStyle w:val="Text"/>
        <w:spacing w:before="156" w:after="156"/>
        <w:ind w:left="0"/>
        <w:rPr>
          <w:rFonts w:cs="Arial"/>
        </w:rPr>
      </w:pPr>
    </w:p>
    <w:p w14:paraId="3F42D8EE" w14:textId="77777777" w:rsidR="009E0F2E" w:rsidRPr="00600D59" w:rsidRDefault="009E0F2E" w:rsidP="009E0F2E">
      <w:pPr>
        <w:spacing w:before="156" w:after="156"/>
        <w:rPr>
          <w:rFonts w:cs="Arial"/>
        </w:rPr>
      </w:pPr>
      <w:r w:rsidRPr="00600D59">
        <w:rPr>
          <w:rFonts w:cs="Arial"/>
          <w:noProof/>
          <w:lang w:val="en-US"/>
        </w:rPr>
        <w:drawing>
          <wp:anchor distT="0" distB="0" distL="114300" distR="114300" simplePos="0" relativeHeight="252339200" behindDoc="0" locked="0" layoutInCell="1" allowOverlap="1" wp14:anchorId="5BF5D40A" wp14:editId="00D4742E">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svg="http://schemas.microsoft.com/office/drawing/2016/SVG/main"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0288EB5F" w14:textId="77777777" w:rsidR="009E0F2E" w:rsidRPr="00600D59" w:rsidRDefault="009E0F2E" w:rsidP="009E0F2E">
      <w:pPr>
        <w:spacing w:before="156" w:after="156"/>
        <w:rPr>
          <w:rFonts w:cs="Arial"/>
        </w:rPr>
      </w:pPr>
    </w:p>
    <w:p w14:paraId="59BA44DF" w14:textId="77777777" w:rsidR="009E0F2E" w:rsidRPr="00600D59" w:rsidRDefault="009E0F2E" w:rsidP="009E0F2E">
      <w:pPr>
        <w:spacing w:before="156" w:after="156"/>
        <w:rPr>
          <w:rFonts w:cs="Arial"/>
        </w:rPr>
      </w:pPr>
    </w:p>
    <w:p w14:paraId="59F1030B" w14:textId="77777777" w:rsidR="009E0F2E" w:rsidRPr="00600D59" w:rsidRDefault="009E0F2E" w:rsidP="009E0F2E">
      <w:pPr>
        <w:spacing w:before="156" w:after="156"/>
        <w:rPr>
          <w:rFonts w:cs="Arial"/>
        </w:rPr>
      </w:pPr>
    </w:p>
    <w:p w14:paraId="0E0E9A49" w14:textId="77777777" w:rsidR="009E0F2E" w:rsidRPr="00600D59" w:rsidRDefault="009E0F2E" w:rsidP="009E0F2E">
      <w:pPr>
        <w:spacing w:before="156" w:after="156"/>
        <w:rPr>
          <w:rFonts w:cs="Arial"/>
        </w:rPr>
      </w:pPr>
    </w:p>
    <w:p w14:paraId="61419B77" w14:textId="77777777" w:rsidR="009E0F2E" w:rsidRPr="00600D59" w:rsidRDefault="009E0F2E" w:rsidP="009E0F2E">
      <w:pPr>
        <w:spacing w:before="156" w:after="156"/>
        <w:rPr>
          <w:rFonts w:cs="Arial"/>
        </w:rPr>
      </w:pPr>
    </w:p>
    <w:p w14:paraId="2CF5FFDF" w14:textId="77777777" w:rsidR="009E0F2E" w:rsidRPr="00600D59" w:rsidRDefault="009E0F2E" w:rsidP="009E0F2E">
      <w:pPr>
        <w:spacing w:before="156" w:after="156"/>
        <w:rPr>
          <w:rFonts w:cs="Arial"/>
        </w:rPr>
      </w:pPr>
    </w:p>
    <w:p w14:paraId="7465C71B" w14:textId="77777777" w:rsidR="009E0F2E" w:rsidRPr="00600D59" w:rsidRDefault="009E0F2E" w:rsidP="009E0F2E">
      <w:pPr>
        <w:spacing w:before="156" w:after="156"/>
        <w:rPr>
          <w:rFonts w:cs="Arial"/>
        </w:rPr>
      </w:pPr>
    </w:p>
    <w:p w14:paraId="7F944061" w14:textId="77777777" w:rsidR="009E0F2E" w:rsidRPr="00600D59" w:rsidRDefault="009E0F2E" w:rsidP="009E0F2E">
      <w:pPr>
        <w:spacing w:before="156" w:after="156"/>
        <w:rPr>
          <w:rFonts w:cs="Arial"/>
        </w:rPr>
      </w:pPr>
    </w:p>
    <w:p w14:paraId="7576C6E4" w14:textId="77777777" w:rsidR="009E0F2E" w:rsidRPr="00600D59" w:rsidRDefault="009E0F2E" w:rsidP="009E0F2E">
      <w:pPr>
        <w:spacing w:before="156" w:after="156"/>
        <w:rPr>
          <w:rFonts w:cs="Arial"/>
        </w:rPr>
      </w:pPr>
    </w:p>
    <w:p w14:paraId="68B90A31" w14:textId="77777777" w:rsidR="009E0F2E" w:rsidRPr="00600D59" w:rsidRDefault="009E0F2E" w:rsidP="009E0F2E">
      <w:pPr>
        <w:spacing w:before="156" w:after="156"/>
        <w:rPr>
          <w:rFonts w:cs="Arial"/>
        </w:rPr>
      </w:pPr>
    </w:p>
    <w:p w14:paraId="1DC8F343" w14:textId="77777777" w:rsidR="009E0F2E" w:rsidRPr="00600D59" w:rsidRDefault="009E0F2E" w:rsidP="009E0F2E">
      <w:pPr>
        <w:spacing w:before="156" w:after="156"/>
        <w:rPr>
          <w:rFonts w:cs="Arial"/>
        </w:rPr>
      </w:pPr>
    </w:p>
    <w:p w14:paraId="412915AD" w14:textId="77777777" w:rsidR="009E0F2E" w:rsidRPr="00600D59" w:rsidRDefault="009E0F2E" w:rsidP="009E0F2E">
      <w:pPr>
        <w:spacing w:before="156" w:after="156"/>
        <w:rPr>
          <w:rFonts w:cs="Arial"/>
        </w:rPr>
      </w:pPr>
    </w:p>
    <w:p w14:paraId="60315A7F" w14:textId="77777777" w:rsidR="009E0F2E" w:rsidRPr="00600D59" w:rsidRDefault="009E0F2E" w:rsidP="009E0F2E">
      <w:pPr>
        <w:spacing w:before="156" w:after="156"/>
        <w:rPr>
          <w:rFonts w:cs="Arial"/>
        </w:rPr>
      </w:pPr>
    </w:p>
    <w:p w14:paraId="6069B35E" w14:textId="77777777" w:rsidR="009E0F2E" w:rsidRPr="00600D59" w:rsidRDefault="009E0F2E" w:rsidP="009E0F2E">
      <w:pPr>
        <w:spacing w:before="156" w:after="156"/>
        <w:rPr>
          <w:rFonts w:cs="Arial"/>
        </w:rPr>
      </w:pPr>
    </w:p>
    <w:p w14:paraId="5213194E" w14:textId="77777777" w:rsidR="009E0F2E" w:rsidRPr="00600D59" w:rsidRDefault="009E0F2E" w:rsidP="009E0F2E">
      <w:pPr>
        <w:spacing w:before="156" w:after="156"/>
        <w:rPr>
          <w:rFonts w:cs="Arial"/>
        </w:rPr>
      </w:pPr>
    </w:p>
    <w:p w14:paraId="41BE9E5A" w14:textId="41F8BAF3" w:rsidR="009E0F2E" w:rsidRPr="00600D59" w:rsidRDefault="002D5E6C" w:rsidP="002D5E6C">
      <w:pPr>
        <w:tabs>
          <w:tab w:val="left" w:pos="4140"/>
        </w:tabs>
        <w:spacing w:before="156" w:after="156"/>
        <w:rPr>
          <w:rFonts w:cs="Arial"/>
        </w:rPr>
      </w:pPr>
      <w:r w:rsidRPr="00600D59">
        <w:rPr>
          <w:rFonts w:cs="Arial"/>
        </w:rPr>
        <w:tab/>
      </w:r>
    </w:p>
    <w:p w14:paraId="48CDB471" w14:textId="77777777" w:rsidR="009E0F2E" w:rsidRPr="00600D59" w:rsidRDefault="009E0F2E" w:rsidP="009E0F2E">
      <w:pPr>
        <w:spacing w:before="156" w:after="156"/>
        <w:rPr>
          <w:rFonts w:cs="Arial"/>
        </w:rPr>
      </w:pPr>
    </w:p>
    <w:p w14:paraId="16903369" w14:textId="77777777" w:rsidR="009E0F2E" w:rsidRPr="00600D59" w:rsidRDefault="009E0F2E" w:rsidP="009E0F2E">
      <w:pPr>
        <w:spacing w:before="156" w:after="156"/>
        <w:rPr>
          <w:rFonts w:cs="Arial"/>
        </w:rPr>
      </w:pPr>
    </w:p>
    <w:p w14:paraId="35110D40" w14:textId="1F7AF5A2" w:rsidR="009E0F2E" w:rsidRPr="00600D59" w:rsidRDefault="002D5E6C" w:rsidP="009E0F2E">
      <w:pPr>
        <w:spacing w:before="156" w:after="156"/>
        <w:jc w:val="right"/>
        <w:rPr>
          <w:rFonts w:cs="Arial"/>
        </w:rPr>
      </w:pPr>
      <w:r w:rsidRPr="00600D59">
        <w:rPr>
          <w:rFonts w:cs="Arial"/>
        </w:rPr>
        <w:t>V1.1 | 2025.0</w:t>
      </w:r>
      <w:r w:rsidR="0027374D" w:rsidRPr="00600D59">
        <w:rPr>
          <w:rFonts w:cs="Arial"/>
        </w:rPr>
        <w:t>7</w:t>
      </w:r>
    </w:p>
    <w:sectPr w:rsidR="009E0F2E" w:rsidRPr="00600D59" w:rsidSect="006B198B">
      <w:footerReference w:type="default" r:id="rId296"/>
      <w:footerReference w:type="first" r:id="rId297"/>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636376" w14:textId="77777777" w:rsidR="00AE4274" w:rsidRDefault="00AE4274" w:rsidP="00AB1FA3">
      <w:pPr>
        <w:spacing w:before="120" w:after="120" w:line="240" w:lineRule="auto"/>
      </w:pPr>
      <w:r>
        <w:separator/>
      </w:r>
    </w:p>
  </w:endnote>
  <w:endnote w:type="continuationSeparator" w:id="0">
    <w:p w14:paraId="707E2C38" w14:textId="77777777" w:rsidR="00AE4274" w:rsidRDefault="00AE4274"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86"/>
    <w:family w:val="swiss"/>
    <w:pitch w:val="variable"/>
    <w:sig w:usb0="F7FFAFFF" w:usb1="E9DFFFFF" w:usb2="0000003F" w:usb3="00000000" w:csb0="003F01F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3AC334" w14:textId="64EBB7D8" w:rsidR="002D5E6C" w:rsidRDefault="002D5E6C">
    <w:pPr>
      <w:pStyle w:val="a8"/>
      <w:spacing w:before="120" w:after="120"/>
      <w:jc w:val="center"/>
    </w:pPr>
  </w:p>
  <w:p w14:paraId="075F7D75" w14:textId="77777777" w:rsidR="002D5E6C" w:rsidRDefault="002D5E6C">
    <w:pPr>
      <w:pStyle w:val="a8"/>
      <w:spacing w:before="120" w:after="12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78198460"/>
      <w:docPartObj>
        <w:docPartGallery w:val="Page Numbers (Bottom of Page)"/>
        <w:docPartUnique/>
      </w:docPartObj>
    </w:sdtPr>
    <w:sdtEndPr/>
    <w:sdtContent>
      <w:p w14:paraId="60D366D0" w14:textId="239E2AEE" w:rsidR="00AB1FA3" w:rsidRDefault="00AB1FA3">
        <w:pPr>
          <w:pStyle w:val="a8"/>
          <w:spacing w:before="120" w:after="120"/>
          <w:jc w:val="center"/>
        </w:pPr>
        <w:r>
          <w:fldChar w:fldCharType="begin"/>
        </w:r>
        <w:r>
          <w:instrText>PAGE   \* MERGEFORMAT</w:instrText>
        </w:r>
        <w:r>
          <w:fldChar w:fldCharType="separate"/>
        </w:r>
        <w:r w:rsidR="00903436" w:rsidRPr="00903436">
          <w:rPr>
            <w:noProof/>
            <w:lang w:val="zh-CN"/>
          </w:rPr>
          <w:t>ii</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09655114"/>
      <w:docPartObj>
        <w:docPartGallery w:val="Page Numbers (Bottom of Page)"/>
        <w:docPartUnique/>
      </w:docPartObj>
    </w:sdtPr>
    <w:sdtEndPr/>
    <w:sdtContent>
      <w:p w14:paraId="4863D1C2" w14:textId="46966FF8" w:rsidR="00AB1FA3" w:rsidRDefault="00AB1FA3">
        <w:pPr>
          <w:pStyle w:val="a8"/>
          <w:spacing w:before="120" w:after="120"/>
          <w:jc w:val="center"/>
        </w:pPr>
        <w:r>
          <w:fldChar w:fldCharType="begin"/>
        </w:r>
        <w:r>
          <w:instrText>PAGE   \* MERGEFORMAT</w:instrText>
        </w:r>
        <w:r>
          <w:fldChar w:fldCharType="separate"/>
        </w:r>
        <w:r w:rsidR="00903436" w:rsidRPr="00903436">
          <w:rPr>
            <w:noProof/>
            <w:lang w:val="zh-CN"/>
          </w:rPr>
          <w:t>i</w:t>
        </w:r>
        <w:r>
          <w:fldChar w:fldCharType="end"/>
        </w:r>
      </w:p>
    </w:sdtContent>
  </w:sdt>
  <w:p w14:paraId="3872DF3C" w14:textId="77777777" w:rsidR="00AB1FA3" w:rsidRDefault="00AB1FA3" w:rsidP="00AB1FA3">
    <w:pPr>
      <w:pStyle w:val="a8"/>
      <w:spacing w:before="120" w:after="120"/>
      <w:ind w:left="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E3DD6" w14:textId="77777777" w:rsidR="009E0F2E" w:rsidRDefault="009E0F2E">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0369DB" w14:textId="77777777" w:rsidR="009E0F2E" w:rsidRDefault="009E0F2E">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D44D0A" w14:textId="77777777" w:rsidR="009E0F2E" w:rsidRDefault="009E0F2E">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5251F79E" w14:textId="77777777" w:rsidR="009E0F2E" w:rsidRDefault="009E0F2E">
        <w:pPr>
          <w:pStyle w:val="a8"/>
          <w:spacing w:before="120" w:after="120"/>
          <w:jc w:val="center"/>
        </w:pPr>
        <w:r>
          <w:fldChar w:fldCharType="begin"/>
        </w:r>
        <w:r>
          <w:instrText>PAGE   \* MERGEFORMAT</w:instrText>
        </w:r>
        <w:r>
          <w:fldChar w:fldCharType="separate"/>
        </w:r>
        <w:r w:rsidR="00903436" w:rsidRPr="00903436">
          <w:rPr>
            <w:noProof/>
            <w:lang w:val="zh-CN"/>
          </w:rPr>
          <w:t>161</w:t>
        </w:r>
        <w:r>
          <w:fldChar w:fldCharType="end"/>
        </w:r>
      </w:p>
    </w:sdtContent>
  </w:sdt>
  <w:p w14:paraId="2D954250" w14:textId="77777777" w:rsidR="009E0F2E" w:rsidRDefault="009E0F2E">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5CB601A8" w14:textId="77777777" w:rsidR="009E0F2E" w:rsidRDefault="009E0F2E">
        <w:pPr>
          <w:pStyle w:val="a8"/>
          <w:spacing w:before="120" w:after="120"/>
          <w:jc w:val="center"/>
        </w:pPr>
        <w:r>
          <w:fldChar w:fldCharType="begin"/>
        </w:r>
        <w:r>
          <w:instrText>PAGE   \* MERGEFORMAT</w:instrText>
        </w:r>
        <w:r>
          <w:fldChar w:fldCharType="separate"/>
        </w:r>
        <w:r w:rsidR="00903436" w:rsidRPr="00903436">
          <w:rPr>
            <w:noProof/>
            <w:lang w:val="zh-CN"/>
          </w:rPr>
          <w:t>150</w:t>
        </w:r>
        <w:r>
          <w:fldChar w:fldCharType="end"/>
        </w:r>
      </w:p>
    </w:sdtContent>
  </w:sdt>
  <w:p w14:paraId="4D6A7EFE" w14:textId="77777777" w:rsidR="009E0F2E" w:rsidRDefault="009E0F2E"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3E2DFC" w14:textId="77777777" w:rsidR="00AE4274" w:rsidRDefault="00AE4274" w:rsidP="00AB1FA3">
      <w:pPr>
        <w:spacing w:before="120" w:after="120" w:line="240" w:lineRule="auto"/>
      </w:pPr>
      <w:r>
        <w:separator/>
      </w:r>
    </w:p>
  </w:footnote>
  <w:footnote w:type="continuationSeparator" w:id="0">
    <w:p w14:paraId="374AAE81" w14:textId="77777777" w:rsidR="00AE4274" w:rsidRDefault="00AE4274"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179B571" w14:textId="77777777" w:rsidR="009E0F2E" w:rsidRDefault="009E0F2E">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1678FF0" w14:textId="77777777" w:rsidR="009E0F2E" w:rsidRDefault="009E0F2E">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E84C77" w14:textId="77777777" w:rsidR="009E0F2E" w:rsidRDefault="009E0F2E">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BF4F38A" w14:textId="77777777" w:rsidR="009E0F2E" w:rsidRDefault="009E0F2E">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A4CFDA" w14:textId="77777777" w:rsidR="009E0F2E" w:rsidRDefault="009E0F2E">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8">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9">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2">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3">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7">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8">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9">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0">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1">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2">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3">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4">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5">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6">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
    <w:nsid w:val="0AC012AC"/>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2A15C2A"/>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3">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114BC4"/>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1">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2">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3">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4">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5">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6">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7">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8">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9">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80">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1">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2">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3">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4">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5">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6">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7">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8">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9">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90">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1">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2">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3">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4">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5">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6">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7">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8">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0">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1">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2">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3">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4">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5">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6">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7">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8">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9">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10">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1">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5">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6">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7">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8">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2">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3">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5">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6">
    <w:nsid w:val="2DD15DB8"/>
    <w:multiLevelType w:val="hybridMultilevel"/>
    <w:tmpl w:val="DAEAEC04"/>
    <w:lvl w:ilvl="0" w:tplc="88BAE618">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27">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8">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9">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30">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1">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2">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3">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4">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5">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6">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7">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8">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9">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0">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1">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2">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3">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5">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6">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7">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8">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9">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0">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1">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2">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3">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4">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5">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6">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7">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8">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9">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60">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1">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2">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3">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4">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5">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6">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7">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8">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9">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1">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2">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3">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5">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6">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7">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8">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9">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80">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1">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2">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3">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4">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5">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6">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7">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8">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9">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0">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1">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2">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3">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4">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nsid w:val="4C17426B"/>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02">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4">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5">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6">
    <w:nsid w:val="51487C66"/>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07">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8">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9">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10">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11">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2">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3">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4">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5">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7">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8">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9">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20">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21">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2">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3">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4">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5">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6">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7">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8">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9">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0">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1">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2">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3">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4">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5">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6">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7">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9">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0">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41">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2">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3">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4">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5">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6">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7">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8">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9">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50">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51">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2">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3">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4">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5">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6">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7">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8">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9">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0">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1">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2">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3">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4">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5">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6">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7">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8">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9">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1">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2">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3">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4">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5">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6">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7">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8">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9">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8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3">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6">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7">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8">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9">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1">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2">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3">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6">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7">
    <w:nsid w:val="750468DC"/>
    <w:multiLevelType w:val="multilevel"/>
    <w:tmpl w:val="E90871B6"/>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8">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9">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0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1">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2">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3">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4">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5">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6">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8">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9">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1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1">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2">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4">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7">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8">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19">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0">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9"/>
  </w:num>
  <w:num w:numId="2">
    <w:abstractNumId w:val="116"/>
  </w:num>
  <w:num w:numId="3">
    <w:abstractNumId w:val="141"/>
  </w:num>
  <w:num w:numId="4">
    <w:abstractNumId w:val="106"/>
  </w:num>
  <w:num w:numId="5">
    <w:abstractNumId w:val="170"/>
  </w:num>
  <w:num w:numId="6">
    <w:abstractNumId w:val="207"/>
  </w:num>
  <w:num w:numId="7">
    <w:abstractNumId w:val="247"/>
  </w:num>
  <w:num w:numId="8">
    <w:abstractNumId w:val="128"/>
  </w:num>
  <w:num w:numId="9">
    <w:abstractNumId w:val="220"/>
  </w:num>
  <w:num w:numId="10">
    <w:abstractNumId w:val="176"/>
  </w:num>
  <w:num w:numId="11">
    <w:abstractNumId w:val="290"/>
  </w:num>
  <w:num w:numId="12">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60"/>
  </w:num>
  <w:num w:numId="14">
    <w:abstractNumId w:val="175"/>
  </w:num>
  <w:num w:numId="15">
    <w:abstractNumId w:val="277"/>
  </w:num>
  <w:num w:numId="16">
    <w:abstractNumId w:val="55"/>
  </w:num>
  <w:num w:numId="17">
    <w:abstractNumId w:val="226"/>
  </w:num>
  <w:num w:numId="18">
    <w:abstractNumId w:val="188"/>
  </w:num>
  <w:num w:numId="19">
    <w:abstractNumId w:val="310"/>
  </w:num>
  <w:num w:numId="20">
    <w:abstractNumId w:val="109"/>
  </w:num>
  <w:num w:numId="21">
    <w:abstractNumId w:val="254"/>
  </w:num>
  <w:num w:numId="22">
    <w:abstractNumId w:val="232"/>
  </w:num>
  <w:num w:numId="23">
    <w:abstractNumId w:val="78"/>
  </w:num>
  <w:num w:numId="24">
    <w:abstractNumId w:val="221"/>
  </w:num>
  <w:num w:numId="25">
    <w:abstractNumId w:val="173"/>
  </w:num>
  <w:num w:numId="26">
    <w:abstractNumId w:val="228"/>
  </w:num>
  <w:num w:numId="27">
    <w:abstractNumId w:val="72"/>
  </w:num>
  <w:num w:numId="28">
    <w:abstractNumId w:val="39"/>
  </w:num>
  <w:num w:numId="29">
    <w:abstractNumId w:val="132"/>
  </w:num>
  <w:num w:numId="30">
    <w:abstractNumId w:val="214"/>
  </w:num>
  <w:num w:numId="31">
    <w:abstractNumId w:val="21"/>
  </w:num>
  <w:num w:numId="32">
    <w:abstractNumId w:val="23"/>
  </w:num>
  <w:num w:numId="33">
    <w:abstractNumId w:val="271"/>
  </w:num>
  <w:num w:numId="34">
    <w:abstractNumId w:val="102"/>
  </w:num>
  <w:num w:numId="35">
    <w:abstractNumId w:val="13"/>
  </w:num>
  <w:num w:numId="36">
    <w:abstractNumId w:val="134"/>
  </w:num>
  <w:num w:numId="37">
    <w:abstractNumId w:val="154"/>
  </w:num>
  <w:num w:numId="38">
    <w:abstractNumId w:val="167"/>
  </w:num>
  <w:num w:numId="39">
    <w:abstractNumId w:val="237"/>
  </w:num>
  <w:num w:numId="40">
    <w:abstractNumId w:val="288"/>
  </w:num>
  <w:num w:numId="41">
    <w:abstractNumId w:val="304"/>
  </w:num>
  <w:num w:numId="42">
    <w:abstractNumId w:val="185"/>
  </w:num>
  <w:num w:numId="43">
    <w:abstractNumId w:val="184"/>
  </w:num>
  <w:num w:numId="44">
    <w:abstractNumId w:val="41"/>
  </w:num>
  <w:num w:numId="45">
    <w:abstractNumId w:val="198"/>
  </w:num>
  <w:num w:numId="46">
    <w:abstractNumId w:val="205"/>
  </w:num>
  <w:num w:numId="47">
    <w:abstractNumId w:val="273"/>
  </w:num>
  <w:num w:numId="48">
    <w:abstractNumId w:val="157"/>
  </w:num>
  <w:num w:numId="49">
    <w:abstractNumId w:val="68"/>
  </w:num>
  <w:num w:numId="50">
    <w:abstractNumId w:val="92"/>
  </w:num>
  <w:num w:numId="51">
    <w:abstractNumId w:val="303"/>
  </w:num>
  <w:num w:numId="52">
    <w:abstractNumId w:val="127"/>
  </w:num>
  <w:num w:numId="53">
    <w:abstractNumId w:val="22"/>
  </w:num>
  <w:num w:numId="54">
    <w:abstractNumId w:val="56"/>
  </w:num>
  <w:num w:numId="55">
    <w:abstractNumId w:val="82"/>
  </w:num>
  <w:num w:numId="56">
    <w:abstractNumId w:val="296"/>
  </w:num>
  <w:num w:numId="57">
    <w:abstractNumId w:val="49"/>
  </w:num>
  <w:num w:numId="58">
    <w:abstractNumId w:val="18"/>
  </w:num>
  <w:num w:numId="59">
    <w:abstractNumId w:val="244"/>
  </w:num>
  <w:num w:numId="60">
    <w:abstractNumId w:val="46"/>
  </w:num>
  <w:num w:numId="61">
    <w:abstractNumId w:val="172"/>
  </w:num>
  <w:num w:numId="62">
    <w:abstractNumId w:val="246"/>
  </w:num>
  <w:num w:numId="63">
    <w:abstractNumId w:val="227"/>
  </w:num>
  <w:num w:numId="64">
    <w:abstractNumId w:val="11"/>
  </w:num>
  <w:num w:numId="65">
    <w:abstractNumId w:val="101"/>
  </w:num>
  <w:num w:numId="66">
    <w:abstractNumId w:val="250"/>
  </w:num>
  <w:num w:numId="67">
    <w:abstractNumId w:val="300"/>
  </w:num>
  <w:num w:numId="68">
    <w:abstractNumId w:val="25"/>
  </w:num>
  <w:num w:numId="69">
    <w:abstractNumId w:val="202"/>
  </w:num>
  <w:num w:numId="70">
    <w:abstractNumId w:val="225"/>
  </w:num>
  <w:num w:numId="71">
    <w:abstractNumId w:val="138"/>
  </w:num>
  <w:num w:numId="72">
    <w:abstractNumId w:val="90"/>
  </w:num>
  <w:num w:numId="73">
    <w:abstractNumId w:val="38"/>
  </w:num>
  <w:num w:numId="74">
    <w:abstractNumId w:val="301"/>
  </w:num>
  <w:num w:numId="75">
    <w:abstractNumId w:val="299"/>
  </w:num>
  <w:num w:numId="76">
    <w:abstractNumId w:val="87"/>
  </w:num>
  <w:num w:numId="77">
    <w:abstractNumId w:val="162"/>
  </w:num>
  <w:num w:numId="78">
    <w:abstractNumId w:val="47"/>
  </w:num>
  <w:num w:numId="79">
    <w:abstractNumId w:val="309"/>
  </w:num>
  <w:num w:numId="80">
    <w:abstractNumId w:val="100"/>
  </w:num>
  <w:num w:numId="81">
    <w:abstractNumId w:val="44"/>
  </w:num>
  <w:num w:numId="82">
    <w:abstractNumId w:val="32"/>
  </w:num>
  <w:num w:numId="83">
    <w:abstractNumId w:val="245"/>
  </w:num>
  <w:num w:numId="84">
    <w:abstractNumId w:val="211"/>
  </w:num>
  <w:num w:numId="85">
    <w:abstractNumId w:val="204"/>
  </w:num>
  <w:num w:numId="86">
    <w:abstractNumId w:val="291"/>
  </w:num>
  <w:num w:numId="87">
    <w:abstractNumId w:val="196"/>
  </w:num>
  <w:num w:numId="88">
    <w:abstractNumId w:val="174"/>
  </w:num>
  <w:num w:numId="89">
    <w:abstractNumId w:val="58"/>
  </w:num>
  <w:num w:numId="90">
    <w:abstractNumId w:val="182"/>
  </w:num>
  <w:num w:numId="91">
    <w:abstractNumId w:val="238"/>
  </w:num>
  <w:num w:numId="92">
    <w:abstractNumId w:val="4"/>
  </w:num>
  <w:num w:numId="93">
    <w:abstractNumId w:val="316"/>
  </w:num>
  <w:num w:numId="94">
    <w:abstractNumId w:val="266"/>
  </w:num>
  <w:num w:numId="95">
    <w:abstractNumId w:val="8"/>
  </w:num>
  <w:num w:numId="96">
    <w:abstractNumId w:val="287"/>
  </w:num>
  <w:num w:numId="97">
    <w:abstractNumId w:val="114"/>
  </w:num>
  <w:num w:numId="98">
    <w:abstractNumId w:val="153"/>
  </w:num>
  <w:num w:numId="99">
    <w:abstractNumId w:val="20"/>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4"/>
  </w:num>
  <w:num w:numId="102">
    <w:abstractNumId w:val="3"/>
  </w:num>
  <w:num w:numId="103">
    <w:abstractNumId w:val="241"/>
  </w:num>
  <w:num w:numId="104">
    <w:abstractNumId w:val="62"/>
  </w:num>
  <w:num w:numId="105">
    <w:abstractNumId w:val="120"/>
  </w:num>
  <w:num w:numId="106">
    <w:abstractNumId w:val="195"/>
  </w:num>
  <w:num w:numId="107">
    <w:abstractNumId w:val="85"/>
  </w:num>
  <w:num w:numId="108">
    <w:abstractNumId w:val="275"/>
  </w:num>
  <w:num w:numId="109">
    <w:abstractNumId w:val="315"/>
  </w:num>
  <w:num w:numId="110">
    <w:abstractNumId w:val="10"/>
  </w:num>
  <w:num w:numId="111">
    <w:abstractNumId w:val="263"/>
  </w:num>
  <w:num w:numId="112">
    <w:abstractNumId w:val="168"/>
  </w:num>
  <w:num w:numId="113">
    <w:abstractNumId w:val="86"/>
  </w:num>
  <w:num w:numId="114">
    <w:abstractNumId w:val="2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4"/>
  </w:num>
  <w:num w:numId="116">
    <w:abstractNumId w:val="113"/>
  </w:num>
  <w:num w:numId="117">
    <w:abstractNumId w:val="75"/>
  </w:num>
  <w:num w:numId="118">
    <w:abstractNumId w:val="242"/>
  </w:num>
  <w:num w:numId="119">
    <w:abstractNumId w:val="143"/>
  </w:num>
  <w:num w:numId="120">
    <w:abstractNumId w:val="193"/>
  </w:num>
  <w:num w:numId="121">
    <w:abstractNumId w:val="320"/>
  </w:num>
  <w:num w:numId="122">
    <w:abstractNumId w:val="60"/>
  </w:num>
  <w:num w:numId="123">
    <w:abstractNumId w:val="0"/>
  </w:num>
  <w:num w:numId="124">
    <w:abstractNumId w:val="91"/>
  </w:num>
  <w:num w:numId="125">
    <w:abstractNumId w:val="212"/>
  </w:num>
  <w:num w:numId="126">
    <w:abstractNumId w:val="264"/>
  </w:num>
  <w:num w:numId="127">
    <w:abstractNumId w:val="121"/>
  </w:num>
  <w:num w:numId="128">
    <w:abstractNumId w:val="319"/>
  </w:num>
  <w:num w:numId="129">
    <w:abstractNumId w:val="283"/>
  </w:num>
  <w:num w:numId="130">
    <w:abstractNumId w:val="66"/>
  </w:num>
  <w:num w:numId="131">
    <w:abstractNumId w:val="76"/>
  </w:num>
  <w:num w:numId="132">
    <w:abstractNumId w:val="229"/>
  </w:num>
  <w:num w:numId="133">
    <w:abstractNumId w:val="45"/>
  </w:num>
  <w:num w:numId="134">
    <w:abstractNumId w:val="93"/>
  </w:num>
  <w:num w:numId="135">
    <w:abstractNumId w:val="194"/>
  </w:num>
  <w:num w:numId="136">
    <w:abstractNumId w:val="54"/>
  </w:num>
  <w:num w:numId="137">
    <w:abstractNumId w:val="123"/>
  </w:num>
  <w:num w:numId="138">
    <w:abstractNumId w:val="43"/>
  </w:num>
  <w:num w:numId="139">
    <w:abstractNumId w:val="314"/>
  </w:num>
  <w:num w:numId="140">
    <w:abstractNumId w:val="281"/>
  </w:num>
  <w:num w:numId="141">
    <w:abstractNumId w:val="215"/>
  </w:num>
  <w:num w:numId="142">
    <w:abstractNumId w:val="79"/>
  </w:num>
  <w:num w:numId="143">
    <w:abstractNumId w:val="139"/>
  </w:num>
  <w:num w:numId="144">
    <w:abstractNumId w:val="312"/>
  </w:num>
  <w:num w:numId="145">
    <w:abstractNumId w:val="147"/>
  </w:num>
  <w:num w:numId="146">
    <w:abstractNumId w:val="1"/>
  </w:num>
  <w:num w:numId="147">
    <w:abstractNumId w:val="285"/>
  </w:num>
  <w:num w:numId="148">
    <w:abstractNumId w:val="7"/>
  </w:num>
  <w:num w:numId="149">
    <w:abstractNumId w:val="280"/>
  </w:num>
  <w:num w:numId="150">
    <w:abstractNumId w:val="59"/>
  </w:num>
  <w:num w:numId="151">
    <w:abstractNumId w:val="269"/>
  </w:num>
  <w:num w:numId="152">
    <w:abstractNumId w:val="159"/>
  </w:num>
  <w:num w:numId="153">
    <w:abstractNumId w:val="186"/>
  </w:num>
  <w:num w:numId="154">
    <w:abstractNumId w:val="119"/>
  </w:num>
  <w:num w:numId="155">
    <w:abstractNumId w:val="305"/>
  </w:num>
  <w:num w:numId="156">
    <w:abstractNumId w:val="97"/>
  </w:num>
  <w:num w:numId="157">
    <w:abstractNumId w:val="197"/>
  </w:num>
  <w:num w:numId="158">
    <w:abstractNumId w:val="166"/>
  </w:num>
  <w:num w:numId="159">
    <w:abstractNumId w:val="217"/>
  </w:num>
  <w:num w:numId="160">
    <w:abstractNumId w:val="111"/>
  </w:num>
  <w:num w:numId="161">
    <w:abstractNumId w:val="137"/>
  </w:num>
  <w:num w:numId="162">
    <w:abstractNumId w:val="16"/>
  </w:num>
  <w:num w:numId="163">
    <w:abstractNumId w:val="71"/>
  </w:num>
  <w:num w:numId="164">
    <w:abstractNumId w:val="150"/>
  </w:num>
  <w:num w:numId="165">
    <w:abstractNumId w:val="274"/>
  </w:num>
  <w:num w:numId="166">
    <w:abstractNumId w:val="73"/>
  </w:num>
  <w:num w:numId="167">
    <w:abstractNumId w:val="152"/>
  </w:num>
  <w:num w:numId="168">
    <w:abstractNumId w:val="249"/>
  </w:num>
  <w:num w:numId="169">
    <w:abstractNumId w:val="30"/>
  </w:num>
  <w:num w:numId="170">
    <w:abstractNumId w:val="117"/>
  </w:num>
  <w:num w:numId="171">
    <w:abstractNumId w:val="124"/>
  </w:num>
  <w:num w:numId="172">
    <w:abstractNumId w:val="294"/>
  </w:num>
  <w:num w:numId="173">
    <w:abstractNumId w:val="77"/>
  </w:num>
  <w:num w:numId="174">
    <w:abstractNumId w:val="216"/>
  </w:num>
  <w:num w:numId="175">
    <w:abstractNumId w:val="210"/>
  </w:num>
  <w:num w:numId="176">
    <w:abstractNumId w:val="118"/>
  </w:num>
  <w:num w:numId="177">
    <w:abstractNumId w:val="29"/>
  </w:num>
  <w:num w:numId="178">
    <w:abstractNumId w:val="279"/>
  </w:num>
  <w:num w:numId="179">
    <w:abstractNumId w:val="183"/>
  </w:num>
  <w:num w:numId="180">
    <w:abstractNumId w:val="190"/>
  </w:num>
  <w:num w:numId="181">
    <w:abstractNumId w:val="40"/>
  </w:num>
  <w:num w:numId="182">
    <w:abstractNumId w:val="293"/>
  </w:num>
  <w:num w:numId="183">
    <w:abstractNumId w:val="130"/>
  </w:num>
  <w:num w:numId="184">
    <w:abstractNumId w:val="19"/>
  </w:num>
  <w:num w:numId="185">
    <w:abstractNumId w:val="222"/>
  </w:num>
  <w:num w:numId="186">
    <w:abstractNumId w:val="125"/>
  </w:num>
  <w:num w:numId="187">
    <w:abstractNumId w:val="276"/>
  </w:num>
  <w:num w:numId="188">
    <w:abstractNumId w:val="164"/>
  </w:num>
  <w:num w:numId="189">
    <w:abstractNumId w:val="158"/>
  </w:num>
  <w:num w:numId="190">
    <w:abstractNumId w:val="51"/>
  </w:num>
  <w:num w:numId="191">
    <w:abstractNumId w:val="180"/>
  </w:num>
  <w:num w:numId="192">
    <w:abstractNumId w:val="243"/>
  </w:num>
  <w:num w:numId="193">
    <w:abstractNumId w:val="84"/>
  </w:num>
  <w:num w:numId="194">
    <w:abstractNumId w:val="95"/>
  </w:num>
  <w:num w:numId="195">
    <w:abstractNumId w:val="317"/>
  </w:num>
  <w:num w:numId="196">
    <w:abstractNumId w:val="179"/>
  </w:num>
  <w:num w:numId="197">
    <w:abstractNumId w:val="307"/>
  </w:num>
  <w:num w:numId="198">
    <w:abstractNumId w:val="292"/>
  </w:num>
  <w:num w:numId="199">
    <w:abstractNumId w:val="145"/>
  </w:num>
  <w:num w:numId="200">
    <w:abstractNumId w:val="255"/>
  </w:num>
  <w:num w:numId="201">
    <w:abstractNumId w:val="135"/>
  </w:num>
  <w:num w:numId="202">
    <w:abstractNumId w:val="122"/>
  </w:num>
  <w:num w:numId="203">
    <w:abstractNumId w:val="278"/>
  </w:num>
  <w:num w:numId="204">
    <w:abstractNumId w:val="177"/>
  </w:num>
  <w:num w:numId="205">
    <w:abstractNumId w:val="5"/>
  </w:num>
  <w:num w:numId="206">
    <w:abstractNumId w:val="35"/>
  </w:num>
  <w:num w:numId="207">
    <w:abstractNumId w:val="286"/>
  </w:num>
  <w:num w:numId="208">
    <w:abstractNumId w:val="311"/>
  </w:num>
  <w:num w:numId="209">
    <w:abstractNumId w:val="53"/>
  </w:num>
  <w:num w:numId="210">
    <w:abstractNumId w:val="262"/>
  </w:num>
  <w:num w:numId="211">
    <w:abstractNumId w:val="235"/>
  </w:num>
  <w:num w:numId="212">
    <w:abstractNumId w:val="6"/>
  </w:num>
  <w:num w:numId="213">
    <w:abstractNumId w:val="81"/>
  </w:num>
  <w:num w:numId="214">
    <w:abstractNumId w:val="108"/>
  </w:num>
  <w:num w:numId="215">
    <w:abstractNumId w:val="297"/>
  </w:num>
  <w:num w:numId="216">
    <w:abstractNumId w:val="295"/>
  </w:num>
  <w:num w:numId="217">
    <w:abstractNumId w:val="181"/>
  </w:num>
  <w:num w:numId="218">
    <w:abstractNumId w:val="224"/>
  </w:num>
  <w:num w:numId="219">
    <w:abstractNumId w:val="151"/>
  </w:num>
  <w:num w:numId="220">
    <w:abstractNumId w:val="115"/>
  </w:num>
  <w:num w:numId="221">
    <w:abstractNumId w:val="218"/>
  </w:num>
  <w:num w:numId="222">
    <w:abstractNumId w:val="24"/>
  </w:num>
  <w:num w:numId="223">
    <w:abstractNumId w:val="94"/>
  </w:num>
  <w:num w:numId="224">
    <w:abstractNumId w:val="12"/>
  </w:num>
  <w:num w:numId="225">
    <w:abstractNumId w:val="99"/>
  </w:num>
  <w:num w:numId="226">
    <w:abstractNumId w:val="200"/>
  </w:num>
  <w:num w:numId="227">
    <w:abstractNumId w:val="289"/>
  </w:num>
  <w:num w:numId="228">
    <w:abstractNumId w:val="230"/>
  </w:num>
  <w:num w:numId="229">
    <w:abstractNumId w:val="161"/>
  </w:num>
  <w:num w:numId="230">
    <w:abstractNumId w:val="104"/>
  </w:num>
  <w:num w:numId="231">
    <w:abstractNumId w:val="61"/>
  </w:num>
  <w:num w:numId="232">
    <w:abstractNumId w:val="28"/>
  </w:num>
  <w:num w:numId="233">
    <w:abstractNumId w:val="89"/>
  </w:num>
  <w:num w:numId="234">
    <w:abstractNumId w:val="156"/>
  </w:num>
  <w:num w:numId="235">
    <w:abstractNumId w:val="253"/>
  </w:num>
  <w:num w:numId="236">
    <w:abstractNumId w:val="267"/>
  </w:num>
  <w:num w:numId="237">
    <w:abstractNumId w:val="272"/>
  </w:num>
  <w:num w:numId="238">
    <w:abstractNumId w:val="31"/>
  </w:num>
  <w:num w:numId="239">
    <w:abstractNumId w:val="282"/>
  </w:num>
  <w:num w:numId="240">
    <w:abstractNumId w:val="203"/>
  </w:num>
  <w:num w:numId="241">
    <w:abstractNumId w:val="131"/>
  </w:num>
  <w:num w:numId="242">
    <w:abstractNumId w:val="103"/>
  </w:num>
  <w:num w:numId="243">
    <w:abstractNumId w:val="189"/>
  </w:num>
  <w:num w:numId="244">
    <w:abstractNumId w:val="236"/>
  </w:num>
  <w:num w:numId="245">
    <w:abstractNumId w:val="265"/>
  </w:num>
  <w:num w:numId="246">
    <w:abstractNumId w:val="57"/>
  </w:num>
  <w:num w:numId="247">
    <w:abstractNumId w:val="169"/>
  </w:num>
  <w:num w:numId="248">
    <w:abstractNumId w:val="178"/>
  </w:num>
  <w:num w:numId="249">
    <w:abstractNumId w:val="318"/>
  </w:num>
  <w:num w:numId="250">
    <w:abstractNumId w:val="42"/>
  </w:num>
  <w:num w:numId="251">
    <w:abstractNumId w:val="64"/>
  </w:num>
  <w:num w:numId="252">
    <w:abstractNumId w:val="37"/>
  </w:num>
  <w:num w:numId="253">
    <w:abstractNumId w:val="50"/>
  </w:num>
  <w:num w:numId="254">
    <w:abstractNumId w:val="171"/>
  </w:num>
  <w:num w:numId="255">
    <w:abstractNumId w:val="192"/>
  </w:num>
  <w:num w:numId="256">
    <w:abstractNumId w:val="63"/>
  </w:num>
  <w:num w:numId="257">
    <w:abstractNumId w:val="112"/>
  </w:num>
  <w:num w:numId="258">
    <w:abstractNumId w:val="69"/>
  </w:num>
  <w:num w:numId="259">
    <w:abstractNumId w:val="239"/>
  </w:num>
  <w:num w:numId="260">
    <w:abstractNumId w:val="284"/>
  </w:num>
  <w:num w:numId="261">
    <w:abstractNumId w:val="15"/>
  </w:num>
  <w:num w:numId="262">
    <w:abstractNumId w:val="248"/>
  </w:num>
  <w:num w:numId="263">
    <w:abstractNumId w:val="298"/>
  </w:num>
  <w:num w:numId="264">
    <w:abstractNumId w:val="165"/>
  </w:num>
  <w:num w:numId="265">
    <w:abstractNumId w:val="302"/>
  </w:num>
  <w:num w:numId="266">
    <w:abstractNumId w:val="240"/>
  </w:num>
  <w:num w:numId="267">
    <w:abstractNumId w:val="256"/>
  </w:num>
  <w:num w:numId="268">
    <w:abstractNumId w:val="83"/>
  </w:num>
  <w:num w:numId="269">
    <w:abstractNumId w:val="110"/>
  </w:num>
  <w:num w:numId="270">
    <w:abstractNumId w:val="17"/>
  </w:num>
  <w:num w:numId="271">
    <w:abstractNumId w:val="209"/>
  </w:num>
  <w:num w:numId="272">
    <w:abstractNumId w:val="208"/>
  </w:num>
  <w:num w:numId="273">
    <w:abstractNumId w:val="140"/>
  </w:num>
  <w:num w:numId="274">
    <w:abstractNumId w:val="231"/>
  </w:num>
  <w:num w:numId="275">
    <w:abstractNumId w:val="252"/>
  </w:num>
  <w:num w:numId="276">
    <w:abstractNumId w:val="268"/>
  </w:num>
  <w:num w:numId="277">
    <w:abstractNumId w:val="136"/>
  </w:num>
  <w:num w:numId="278">
    <w:abstractNumId w:val="33"/>
  </w:num>
  <w:num w:numId="279">
    <w:abstractNumId w:val="160"/>
  </w:num>
  <w:num w:numId="280">
    <w:abstractNumId w:val="199"/>
  </w:num>
  <w:num w:numId="281">
    <w:abstractNumId w:val="261"/>
  </w:num>
  <w:num w:numId="282">
    <w:abstractNumId w:val="257"/>
  </w:num>
  <w:num w:numId="283">
    <w:abstractNumId w:val="234"/>
  </w:num>
  <w:num w:numId="284">
    <w:abstractNumId w:val="223"/>
  </w:num>
  <w:num w:numId="285">
    <w:abstractNumId w:val="142"/>
  </w:num>
  <w:num w:numId="286">
    <w:abstractNumId w:val="155"/>
  </w:num>
  <w:num w:numId="287">
    <w:abstractNumId w:val="148"/>
  </w:num>
  <w:num w:numId="288">
    <w:abstractNumId w:val="270"/>
  </w:num>
  <w:num w:numId="289">
    <w:abstractNumId w:val="129"/>
  </w:num>
  <w:num w:numId="290">
    <w:abstractNumId w:val="26"/>
  </w:num>
  <w:num w:numId="291">
    <w:abstractNumId w:val="67"/>
  </w:num>
  <w:num w:numId="292">
    <w:abstractNumId w:val="191"/>
  </w:num>
  <w:num w:numId="293">
    <w:abstractNumId w:val="163"/>
  </w:num>
  <w:num w:numId="294">
    <w:abstractNumId w:val="306"/>
  </w:num>
  <w:num w:numId="295">
    <w:abstractNumId w:val="88"/>
  </w:num>
  <w:num w:numId="296">
    <w:abstractNumId w:val="251"/>
  </w:num>
  <w:num w:numId="297">
    <w:abstractNumId w:val="133"/>
  </w:num>
  <w:num w:numId="298">
    <w:abstractNumId w:val="34"/>
  </w:num>
  <w:num w:numId="299">
    <w:abstractNumId w:val="308"/>
  </w:num>
  <w:num w:numId="300">
    <w:abstractNumId w:val="48"/>
  </w:num>
  <w:num w:numId="301">
    <w:abstractNumId w:val="105"/>
  </w:num>
  <w:num w:numId="302">
    <w:abstractNumId w:val="146"/>
  </w:num>
  <w:num w:numId="303">
    <w:abstractNumId w:val="96"/>
  </w:num>
  <w:num w:numId="304">
    <w:abstractNumId w:val="187"/>
  </w:num>
  <w:num w:numId="305">
    <w:abstractNumId w:val="107"/>
  </w:num>
  <w:num w:numId="306">
    <w:abstractNumId w:val="98"/>
  </w:num>
  <w:num w:numId="307">
    <w:abstractNumId w:val="258"/>
  </w:num>
  <w:num w:numId="308">
    <w:abstractNumId w:val="9"/>
  </w:num>
  <w:num w:numId="309">
    <w:abstractNumId w:val="14"/>
  </w:num>
  <w:num w:numId="310">
    <w:abstractNumId w:val="313"/>
  </w:num>
  <w:num w:numId="311">
    <w:abstractNumId w:val="2"/>
  </w:num>
  <w:num w:numId="312">
    <w:abstractNumId w:val="213"/>
  </w:num>
  <w:num w:numId="313">
    <w:abstractNumId w:val="80"/>
  </w:num>
  <w:num w:numId="314">
    <w:abstractNumId w:val="36"/>
  </w:num>
  <w:num w:numId="315">
    <w:abstractNumId w:val="259"/>
  </w:num>
  <w:num w:numId="316">
    <w:abstractNumId w:val="52"/>
  </w:num>
  <w:num w:numId="317">
    <w:abstractNumId w:val="201"/>
  </w:num>
  <w:num w:numId="318">
    <w:abstractNumId w:val="126"/>
  </w:num>
  <w:num w:numId="319">
    <w:abstractNumId w:val="206"/>
  </w:num>
  <w:num w:numId="320">
    <w:abstractNumId w:val="70"/>
  </w:num>
  <w:num w:numId="321">
    <w:abstractNumId w:val="27"/>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C86"/>
    <w:rsid w:val="00002DCE"/>
    <w:rsid w:val="000031AB"/>
    <w:rsid w:val="000034DF"/>
    <w:rsid w:val="00004003"/>
    <w:rsid w:val="0000465A"/>
    <w:rsid w:val="00004CBF"/>
    <w:rsid w:val="000057C6"/>
    <w:rsid w:val="00006918"/>
    <w:rsid w:val="00010FD1"/>
    <w:rsid w:val="00011042"/>
    <w:rsid w:val="00015FA3"/>
    <w:rsid w:val="00016039"/>
    <w:rsid w:val="00016E4E"/>
    <w:rsid w:val="00017D5C"/>
    <w:rsid w:val="000203FB"/>
    <w:rsid w:val="00021A3D"/>
    <w:rsid w:val="000220B7"/>
    <w:rsid w:val="000223A6"/>
    <w:rsid w:val="000226E2"/>
    <w:rsid w:val="00023844"/>
    <w:rsid w:val="00023E45"/>
    <w:rsid w:val="00024332"/>
    <w:rsid w:val="00025E95"/>
    <w:rsid w:val="000301F4"/>
    <w:rsid w:val="00030C2C"/>
    <w:rsid w:val="00031925"/>
    <w:rsid w:val="00031DB8"/>
    <w:rsid w:val="00032F33"/>
    <w:rsid w:val="00033235"/>
    <w:rsid w:val="000334AE"/>
    <w:rsid w:val="0003436D"/>
    <w:rsid w:val="00034914"/>
    <w:rsid w:val="0003491E"/>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A9C"/>
    <w:rsid w:val="000B36B1"/>
    <w:rsid w:val="000B4888"/>
    <w:rsid w:val="000B5569"/>
    <w:rsid w:val="000B6B97"/>
    <w:rsid w:val="000B7BA5"/>
    <w:rsid w:val="000C0A09"/>
    <w:rsid w:val="000C0B2A"/>
    <w:rsid w:val="000C1FAB"/>
    <w:rsid w:val="000C403B"/>
    <w:rsid w:val="000C5E7B"/>
    <w:rsid w:val="000C63D3"/>
    <w:rsid w:val="000D0676"/>
    <w:rsid w:val="000D0693"/>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739C"/>
    <w:rsid w:val="000F0528"/>
    <w:rsid w:val="000F29FA"/>
    <w:rsid w:val="000F2AE3"/>
    <w:rsid w:val="000F2C14"/>
    <w:rsid w:val="000F4E4F"/>
    <w:rsid w:val="000F5210"/>
    <w:rsid w:val="000F6C3C"/>
    <w:rsid w:val="001003CE"/>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2BC6"/>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CEA"/>
    <w:rsid w:val="001C11FC"/>
    <w:rsid w:val="001C297D"/>
    <w:rsid w:val="001D08E7"/>
    <w:rsid w:val="001D0D40"/>
    <w:rsid w:val="001D0F05"/>
    <w:rsid w:val="001D2EF8"/>
    <w:rsid w:val="001D35C1"/>
    <w:rsid w:val="001D4581"/>
    <w:rsid w:val="001D54BA"/>
    <w:rsid w:val="001D5FCD"/>
    <w:rsid w:val="001D79F2"/>
    <w:rsid w:val="001E09B1"/>
    <w:rsid w:val="001E26F1"/>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5E87"/>
    <w:rsid w:val="00226BC1"/>
    <w:rsid w:val="00227C25"/>
    <w:rsid w:val="00230A59"/>
    <w:rsid w:val="00232090"/>
    <w:rsid w:val="00232D10"/>
    <w:rsid w:val="00232FA8"/>
    <w:rsid w:val="00233361"/>
    <w:rsid w:val="00233E7B"/>
    <w:rsid w:val="002349F9"/>
    <w:rsid w:val="00235205"/>
    <w:rsid w:val="002367B5"/>
    <w:rsid w:val="00236846"/>
    <w:rsid w:val="00236C7C"/>
    <w:rsid w:val="00237362"/>
    <w:rsid w:val="00237B4B"/>
    <w:rsid w:val="0024028C"/>
    <w:rsid w:val="002403C7"/>
    <w:rsid w:val="00241136"/>
    <w:rsid w:val="00241151"/>
    <w:rsid w:val="00242CC6"/>
    <w:rsid w:val="0024337A"/>
    <w:rsid w:val="00244172"/>
    <w:rsid w:val="00247060"/>
    <w:rsid w:val="002479EB"/>
    <w:rsid w:val="002500F1"/>
    <w:rsid w:val="00250628"/>
    <w:rsid w:val="00250DDF"/>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74D"/>
    <w:rsid w:val="00273E9B"/>
    <w:rsid w:val="00273F7F"/>
    <w:rsid w:val="00274578"/>
    <w:rsid w:val="002746CD"/>
    <w:rsid w:val="00274C19"/>
    <w:rsid w:val="00275232"/>
    <w:rsid w:val="00275A4B"/>
    <w:rsid w:val="00275BD4"/>
    <w:rsid w:val="00275D2E"/>
    <w:rsid w:val="00275E47"/>
    <w:rsid w:val="00275F11"/>
    <w:rsid w:val="002762E7"/>
    <w:rsid w:val="00277188"/>
    <w:rsid w:val="00280C62"/>
    <w:rsid w:val="00280D26"/>
    <w:rsid w:val="0028293C"/>
    <w:rsid w:val="00284CA7"/>
    <w:rsid w:val="0028667F"/>
    <w:rsid w:val="00286A7C"/>
    <w:rsid w:val="0029007C"/>
    <w:rsid w:val="00290E78"/>
    <w:rsid w:val="00293627"/>
    <w:rsid w:val="00293ED6"/>
    <w:rsid w:val="002952F7"/>
    <w:rsid w:val="00295D1B"/>
    <w:rsid w:val="00297372"/>
    <w:rsid w:val="00297CA0"/>
    <w:rsid w:val="002A38B8"/>
    <w:rsid w:val="002A4272"/>
    <w:rsid w:val="002A49C1"/>
    <w:rsid w:val="002A64B6"/>
    <w:rsid w:val="002A721F"/>
    <w:rsid w:val="002A73F8"/>
    <w:rsid w:val="002A7941"/>
    <w:rsid w:val="002B0939"/>
    <w:rsid w:val="002B0AA8"/>
    <w:rsid w:val="002B1D6D"/>
    <w:rsid w:val="002B359D"/>
    <w:rsid w:val="002B730B"/>
    <w:rsid w:val="002C4048"/>
    <w:rsid w:val="002C4998"/>
    <w:rsid w:val="002C6E5C"/>
    <w:rsid w:val="002C6E6E"/>
    <w:rsid w:val="002C7441"/>
    <w:rsid w:val="002D20E1"/>
    <w:rsid w:val="002D3248"/>
    <w:rsid w:val="002D38CA"/>
    <w:rsid w:val="002D412C"/>
    <w:rsid w:val="002D4A04"/>
    <w:rsid w:val="002D5634"/>
    <w:rsid w:val="002D5E6C"/>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212"/>
    <w:rsid w:val="002F426C"/>
    <w:rsid w:val="002F592F"/>
    <w:rsid w:val="002F798B"/>
    <w:rsid w:val="003016DA"/>
    <w:rsid w:val="00301A23"/>
    <w:rsid w:val="003033AE"/>
    <w:rsid w:val="00303863"/>
    <w:rsid w:val="00304713"/>
    <w:rsid w:val="003051E9"/>
    <w:rsid w:val="00307DF5"/>
    <w:rsid w:val="00307E11"/>
    <w:rsid w:val="0031184C"/>
    <w:rsid w:val="00313BBC"/>
    <w:rsid w:val="003145BA"/>
    <w:rsid w:val="00315EFF"/>
    <w:rsid w:val="00316C0E"/>
    <w:rsid w:val="00316F6D"/>
    <w:rsid w:val="00321D5A"/>
    <w:rsid w:val="00322FFE"/>
    <w:rsid w:val="003243D0"/>
    <w:rsid w:val="00324A99"/>
    <w:rsid w:val="00326148"/>
    <w:rsid w:val="00326AF7"/>
    <w:rsid w:val="003324F1"/>
    <w:rsid w:val="00332526"/>
    <w:rsid w:val="00332F16"/>
    <w:rsid w:val="0033402D"/>
    <w:rsid w:val="00334C55"/>
    <w:rsid w:val="003358AF"/>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2279"/>
    <w:rsid w:val="003659AE"/>
    <w:rsid w:val="0036660D"/>
    <w:rsid w:val="0037066F"/>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242C"/>
    <w:rsid w:val="003A3440"/>
    <w:rsid w:val="003A3E10"/>
    <w:rsid w:val="003A3F61"/>
    <w:rsid w:val="003A7164"/>
    <w:rsid w:val="003A7FCB"/>
    <w:rsid w:val="003B19EE"/>
    <w:rsid w:val="003B4360"/>
    <w:rsid w:val="003B4DAF"/>
    <w:rsid w:val="003B765C"/>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27D"/>
    <w:rsid w:val="003D6241"/>
    <w:rsid w:val="003E1520"/>
    <w:rsid w:val="003E18AF"/>
    <w:rsid w:val="003E226E"/>
    <w:rsid w:val="003E3003"/>
    <w:rsid w:val="003E3C01"/>
    <w:rsid w:val="003E5842"/>
    <w:rsid w:val="003E60F6"/>
    <w:rsid w:val="003E64F5"/>
    <w:rsid w:val="003F09C2"/>
    <w:rsid w:val="003F0A88"/>
    <w:rsid w:val="003F1CD7"/>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242B3"/>
    <w:rsid w:val="00427BA0"/>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EC3"/>
    <w:rsid w:val="00480197"/>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4FEE"/>
    <w:rsid w:val="004E5499"/>
    <w:rsid w:val="004E55CA"/>
    <w:rsid w:val="004E677F"/>
    <w:rsid w:val="004E68D3"/>
    <w:rsid w:val="004E754A"/>
    <w:rsid w:val="004F018D"/>
    <w:rsid w:val="004F1EAF"/>
    <w:rsid w:val="004F2036"/>
    <w:rsid w:val="004F2A2F"/>
    <w:rsid w:val="004F3D27"/>
    <w:rsid w:val="004F4A22"/>
    <w:rsid w:val="004F5BA1"/>
    <w:rsid w:val="004F69C1"/>
    <w:rsid w:val="004F7017"/>
    <w:rsid w:val="00500EB3"/>
    <w:rsid w:val="00500EC9"/>
    <w:rsid w:val="0050158E"/>
    <w:rsid w:val="00501AA3"/>
    <w:rsid w:val="005054C1"/>
    <w:rsid w:val="00505734"/>
    <w:rsid w:val="00505764"/>
    <w:rsid w:val="00505CBA"/>
    <w:rsid w:val="00506F8D"/>
    <w:rsid w:val="00507940"/>
    <w:rsid w:val="005114DD"/>
    <w:rsid w:val="005138E2"/>
    <w:rsid w:val="00513D5E"/>
    <w:rsid w:val="0051573F"/>
    <w:rsid w:val="00516390"/>
    <w:rsid w:val="00520340"/>
    <w:rsid w:val="00522147"/>
    <w:rsid w:val="005223AA"/>
    <w:rsid w:val="0052295A"/>
    <w:rsid w:val="00522F8C"/>
    <w:rsid w:val="005236B9"/>
    <w:rsid w:val="00524517"/>
    <w:rsid w:val="005251ED"/>
    <w:rsid w:val="0052579C"/>
    <w:rsid w:val="00526854"/>
    <w:rsid w:val="00526C33"/>
    <w:rsid w:val="00527E5B"/>
    <w:rsid w:val="005317EA"/>
    <w:rsid w:val="0053212D"/>
    <w:rsid w:val="005321B8"/>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5E5"/>
    <w:rsid w:val="00591A9A"/>
    <w:rsid w:val="0059232F"/>
    <w:rsid w:val="00594917"/>
    <w:rsid w:val="00594C3D"/>
    <w:rsid w:val="00597239"/>
    <w:rsid w:val="005A2A98"/>
    <w:rsid w:val="005A3230"/>
    <w:rsid w:val="005A4980"/>
    <w:rsid w:val="005A4CD3"/>
    <w:rsid w:val="005A6239"/>
    <w:rsid w:val="005B0196"/>
    <w:rsid w:val="005B03C6"/>
    <w:rsid w:val="005B0580"/>
    <w:rsid w:val="005B3534"/>
    <w:rsid w:val="005B3D36"/>
    <w:rsid w:val="005B5979"/>
    <w:rsid w:val="005B5B26"/>
    <w:rsid w:val="005B5D7A"/>
    <w:rsid w:val="005B63B0"/>
    <w:rsid w:val="005C10B7"/>
    <w:rsid w:val="005C2483"/>
    <w:rsid w:val="005C4640"/>
    <w:rsid w:val="005C4B39"/>
    <w:rsid w:val="005C61EE"/>
    <w:rsid w:val="005C6B6B"/>
    <w:rsid w:val="005C7FC4"/>
    <w:rsid w:val="005D2732"/>
    <w:rsid w:val="005D2F62"/>
    <w:rsid w:val="005D52F1"/>
    <w:rsid w:val="005D57BA"/>
    <w:rsid w:val="005D72FF"/>
    <w:rsid w:val="005D7975"/>
    <w:rsid w:val="005D7B2E"/>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7852"/>
    <w:rsid w:val="00600D59"/>
    <w:rsid w:val="0060104D"/>
    <w:rsid w:val="00601088"/>
    <w:rsid w:val="006016F4"/>
    <w:rsid w:val="006020D1"/>
    <w:rsid w:val="00602377"/>
    <w:rsid w:val="006047F4"/>
    <w:rsid w:val="00607A17"/>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3281"/>
    <w:rsid w:val="006354DB"/>
    <w:rsid w:val="00635541"/>
    <w:rsid w:val="00635D83"/>
    <w:rsid w:val="006364AC"/>
    <w:rsid w:val="0063703B"/>
    <w:rsid w:val="00642EAE"/>
    <w:rsid w:val="00643D02"/>
    <w:rsid w:val="00644DA7"/>
    <w:rsid w:val="006505C9"/>
    <w:rsid w:val="006515C0"/>
    <w:rsid w:val="006529D5"/>
    <w:rsid w:val="00655250"/>
    <w:rsid w:val="00656FC3"/>
    <w:rsid w:val="006579CC"/>
    <w:rsid w:val="006618F2"/>
    <w:rsid w:val="006619E2"/>
    <w:rsid w:val="0066381B"/>
    <w:rsid w:val="00664273"/>
    <w:rsid w:val="00666FC2"/>
    <w:rsid w:val="00667083"/>
    <w:rsid w:val="00667F32"/>
    <w:rsid w:val="006716C6"/>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6181"/>
    <w:rsid w:val="00686468"/>
    <w:rsid w:val="006864C9"/>
    <w:rsid w:val="00686EFC"/>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4E1A"/>
    <w:rsid w:val="006C633C"/>
    <w:rsid w:val="006C6A1E"/>
    <w:rsid w:val="006C726E"/>
    <w:rsid w:val="006C7978"/>
    <w:rsid w:val="006D04FF"/>
    <w:rsid w:val="006D28A8"/>
    <w:rsid w:val="006D295A"/>
    <w:rsid w:val="006D5128"/>
    <w:rsid w:val="006D668B"/>
    <w:rsid w:val="006D7279"/>
    <w:rsid w:val="006E0DFD"/>
    <w:rsid w:val="006E1DD3"/>
    <w:rsid w:val="006E1FD5"/>
    <w:rsid w:val="006E36C2"/>
    <w:rsid w:val="006E382F"/>
    <w:rsid w:val="006E483A"/>
    <w:rsid w:val="006E4C56"/>
    <w:rsid w:val="006E5478"/>
    <w:rsid w:val="006E6311"/>
    <w:rsid w:val="006E6997"/>
    <w:rsid w:val="006E6DC0"/>
    <w:rsid w:val="006E708A"/>
    <w:rsid w:val="006F139B"/>
    <w:rsid w:val="006F376A"/>
    <w:rsid w:val="007000F7"/>
    <w:rsid w:val="00701177"/>
    <w:rsid w:val="00701F4B"/>
    <w:rsid w:val="00703464"/>
    <w:rsid w:val="00703CFB"/>
    <w:rsid w:val="00703DD0"/>
    <w:rsid w:val="007059C9"/>
    <w:rsid w:val="00707830"/>
    <w:rsid w:val="0071007E"/>
    <w:rsid w:val="00710F32"/>
    <w:rsid w:val="00711A42"/>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AC9"/>
    <w:rsid w:val="00732FF4"/>
    <w:rsid w:val="00735885"/>
    <w:rsid w:val="00740059"/>
    <w:rsid w:val="00741D10"/>
    <w:rsid w:val="00742F82"/>
    <w:rsid w:val="00743F32"/>
    <w:rsid w:val="00743FB0"/>
    <w:rsid w:val="00745201"/>
    <w:rsid w:val="00745D30"/>
    <w:rsid w:val="00750B7F"/>
    <w:rsid w:val="00750FAA"/>
    <w:rsid w:val="007511C5"/>
    <w:rsid w:val="0075282B"/>
    <w:rsid w:val="00752BD6"/>
    <w:rsid w:val="00753276"/>
    <w:rsid w:val="00753E62"/>
    <w:rsid w:val="00754D82"/>
    <w:rsid w:val="0075505C"/>
    <w:rsid w:val="0075507D"/>
    <w:rsid w:val="007551A7"/>
    <w:rsid w:val="00755612"/>
    <w:rsid w:val="00755C3E"/>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703C5"/>
    <w:rsid w:val="00770A8E"/>
    <w:rsid w:val="007726B8"/>
    <w:rsid w:val="00773C36"/>
    <w:rsid w:val="007743BD"/>
    <w:rsid w:val="00775214"/>
    <w:rsid w:val="00776260"/>
    <w:rsid w:val="007776CE"/>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D7A"/>
    <w:rsid w:val="007B1026"/>
    <w:rsid w:val="007B12F6"/>
    <w:rsid w:val="007B1C10"/>
    <w:rsid w:val="007B1D2E"/>
    <w:rsid w:val="007B27A4"/>
    <w:rsid w:val="007B29F0"/>
    <w:rsid w:val="007B40B6"/>
    <w:rsid w:val="007B5F07"/>
    <w:rsid w:val="007B6296"/>
    <w:rsid w:val="007C03F6"/>
    <w:rsid w:val="007C1641"/>
    <w:rsid w:val="007C1D2E"/>
    <w:rsid w:val="007C2667"/>
    <w:rsid w:val="007C3736"/>
    <w:rsid w:val="007C4738"/>
    <w:rsid w:val="007C5232"/>
    <w:rsid w:val="007C584D"/>
    <w:rsid w:val="007C5E98"/>
    <w:rsid w:val="007C5EA6"/>
    <w:rsid w:val="007C6064"/>
    <w:rsid w:val="007C620E"/>
    <w:rsid w:val="007C7BF1"/>
    <w:rsid w:val="007D0815"/>
    <w:rsid w:val="007D0B47"/>
    <w:rsid w:val="007D2B1C"/>
    <w:rsid w:val="007D32B7"/>
    <w:rsid w:val="007D435A"/>
    <w:rsid w:val="007D4452"/>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248C"/>
    <w:rsid w:val="00813FF4"/>
    <w:rsid w:val="00815BEC"/>
    <w:rsid w:val="00815C0B"/>
    <w:rsid w:val="0081697B"/>
    <w:rsid w:val="008238E8"/>
    <w:rsid w:val="00823B41"/>
    <w:rsid w:val="0082528D"/>
    <w:rsid w:val="00825681"/>
    <w:rsid w:val="008268F9"/>
    <w:rsid w:val="00826F23"/>
    <w:rsid w:val="0083098B"/>
    <w:rsid w:val="00831A49"/>
    <w:rsid w:val="00832149"/>
    <w:rsid w:val="00832328"/>
    <w:rsid w:val="008324DB"/>
    <w:rsid w:val="00834B53"/>
    <w:rsid w:val="008358BB"/>
    <w:rsid w:val="00835990"/>
    <w:rsid w:val="00837943"/>
    <w:rsid w:val="008379E5"/>
    <w:rsid w:val="00837B74"/>
    <w:rsid w:val="0084046B"/>
    <w:rsid w:val="00840C47"/>
    <w:rsid w:val="00841058"/>
    <w:rsid w:val="00842029"/>
    <w:rsid w:val="0084456F"/>
    <w:rsid w:val="008447E8"/>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C00CA"/>
    <w:rsid w:val="008C0139"/>
    <w:rsid w:val="008C0150"/>
    <w:rsid w:val="008C2288"/>
    <w:rsid w:val="008C291A"/>
    <w:rsid w:val="008C38A9"/>
    <w:rsid w:val="008C3D94"/>
    <w:rsid w:val="008C6733"/>
    <w:rsid w:val="008C7099"/>
    <w:rsid w:val="008C7CBA"/>
    <w:rsid w:val="008D0090"/>
    <w:rsid w:val="008D125B"/>
    <w:rsid w:val="008D197B"/>
    <w:rsid w:val="008D1AF8"/>
    <w:rsid w:val="008D2173"/>
    <w:rsid w:val="008D3B39"/>
    <w:rsid w:val="008D40BC"/>
    <w:rsid w:val="008D71EA"/>
    <w:rsid w:val="008E1978"/>
    <w:rsid w:val="008E2438"/>
    <w:rsid w:val="008E4F94"/>
    <w:rsid w:val="008E509F"/>
    <w:rsid w:val="008E7A34"/>
    <w:rsid w:val="008F026C"/>
    <w:rsid w:val="008F0A77"/>
    <w:rsid w:val="008F118A"/>
    <w:rsid w:val="008F1CC8"/>
    <w:rsid w:val="008F3A13"/>
    <w:rsid w:val="008F4E2F"/>
    <w:rsid w:val="008F5652"/>
    <w:rsid w:val="008F68E0"/>
    <w:rsid w:val="008F7C4A"/>
    <w:rsid w:val="008F7F22"/>
    <w:rsid w:val="00900376"/>
    <w:rsid w:val="009005A2"/>
    <w:rsid w:val="00903436"/>
    <w:rsid w:val="009035B4"/>
    <w:rsid w:val="0090640F"/>
    <w:rsid w:val="0091022A"/>
    <w:rsid w:val="00910B1E"/>
    <w:rsid w:val="00911C43"/>
    <w:rsid w:val="0091351B"/>
    <w:rsid w:val="00913D11"/>
    <w:rsid w:val="00914598"/>
    <w:rsid w:val="00915DAA"/>
    <w:rsid w:val="009200B6"/>
    <w:rsid w:val="0092167C"/>
    <w:rsid w:val="00921C51"/>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4500"/>
    <w:rsid w:val="00945DAC"/>
    <w:rsid w:val="009464D9"/>
    <w:rsid w:val="0094650A"/>
    <w:rsid w:val="0094715D"/>
    <w:rsid w:val="00947706"/>
    <w:rsid w:val="00947D1F"/>
    <w:rsid w:val="009502D8"/>
    <w:rsid w:val="00951923"/>
    <w:rsid w:val="009525B1"/>
    <w:rsid w:val="00952701"/>
    <w:rsid w:val="00953310"/>
    <w:rsid w:val="0095628E"/>
    <w:rsid w:val="0096092D"/>
    <w:rsid w:val="00960D85"/>
    <w:rsid w:val="0096263A"/>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73CC"/>
    <w:rsid w:val="00997747"/>
    <w:rsid w:val="00997A74"/>
    <w:rsid w:val="009A007F"/>
    <w:rsid w:val="009A2569"/>
    <w:rsid w:val="009A2CE6"/>
    <w:rsid w:val="009A3B76"/>
    <w:rsid w:val="009A3F08"/>
    <w:rsid w:val="009A44D3"/>
    <w:rsid w:val="009A4A70"/>
    <w:rsid w:val="009A4E45"/>
    <w:rsid w:val="009A6764"/>
    <w:rsid w:val="009A6A6B"/>
    <w:rsid w:val="009A7E97"/>
    <w:rsid w:val="009A7EAA"/>
    <w:rsid w:val="009B0D23"/>
    <w:rsid w:val="009B6954"/>
    <w:rsid w:val="009C0FFD"/>
    <w:rsid w:val="009C4E1F"/>
    <w:rsid w:val="009C511C"/>
    <w:rsid w:val="009C5593"/>
    <w:rsid w:val="009C55E7"/>
    <w:rsid w:val="009C6B45"/>
    <w:rsid w:val="009C7942"/>
    <w:rsid w:val="009D19EB"/>
    <w:rsid w:val="009D1A58"/>
    <w:rsid w:val="009D3150"/>
    <w:rsid w:val="009D7945"/>
    <w:rsid w:val="009D7EE4"/>
    <w:rsid w:val="009E06EB"/>
    <w:rsid w:val="009E0F2E"/>
    <w:rsid w:val="009E140D"/>
    <w:rsid w:val="009E29E2"/>
    <w:rsid w:val="009E2FBE"/>
    <w:rsid w:val="009E3933"/>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3F53"/>
    <w:rsid w:val="00A14822"/>
    <w:rsid w:val="00A16AC0"/>
    <w:rsid w:val="00A17800"/>
    <w:rsid w:val="00A17C03"/>
    <w:rsid w:val="00A22A13"/>
    <w:rsid w:val="00A234EB"/>
    <w:rsid w:val="00A25064"/>
    <w:rsid w:val="00A26991"/>
    <w:rsid w:val="00A26E8D"/>
    <w:rsid w:val="00A273E5"/>
    <w:rsid w:val="00A274AB"/>
    <w:rsid w:val="00A306EB"/>
    <w:rsid w:val="00A30860"/>
    <w:rsid w:val="00A30907"/>
    <w:rsid w:val="00A31B4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F81"/>
    <w:rsid w:val="00AD2141"/>
    <w:rsid w:val="00AD4D73"/>
    <w:rsid w:val="00AD65AA"/>
    <w:rsid w:val="00AD69A6"/>
    <w:rsid w:val="00AD6B08"/>
    <w:rsid w:val="00AD6FD9"/>
    <w:rsid w:val="00AE33D6"/>
    <w:rsid w:val="00AE390F"/>
    <w:rsid w:val="00AE4274"/>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40A5"/>
    <w:rsid w:val="00B241F1"/>
    <w:rsid w:val="00B246EB"/>
    <w:rsid w:val="00B25C4A"/>
    <w:rsid w:val="00B26966"/>
    <w:rsid w:val="00B31B53"/>
    <w:rsid w:val="00B32721"/>
    <w:rsid w:val="00B32E64"/>
    <w:rsid w:val="00B35AA4"/>
    <w:rsid w:val="00B364B9"/>
    <w:rsid w:val="00B4005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234B"/>
    <w:rsid w:val="00B73A26"/>
    <w:rsid w:val="00B73AF2"/>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B90"/>
    <w:rsid w:val="00BA32CA"/>
    <w:rsid w:val="00BA5C65"/>
    <w:rsid w:val="00BA6699"/>
    <w:rsid w:val="00BA6CE4"/>
    <w:rsid w:val="00BA7616"/>
    <w:rsid w:val="00BB2246"/>
    <w:rsid w:val="00BB22F5"/>
    <w:rsid w:val="00BB32A8"/>
    <w:rsid w:val="00BB366C"/>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BF6CA0"/>
    <w:rsid w:val="00BF72C2"/>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17A3A"/>
    <w:rsid w:val="00C21A46"/>
    <w:rsid w:val="00C22151"/>
    <w:rsid w:val="00C22B7D"/>
    <w:rsid w:val="00C22F32"/>
    <w:rsid w:val="00C2374F"/>
    <w:rsid w:val="00C24B9F"/>
    <w:rsid w:val="00C24D82"/>
    <w:rsid w:val="00C2563B"/>
    <w:rsid w:val="00C26F18"/>
    <w:rsid w:val="00C3004B"/>
    <w:rsid w:val="00C31594"/>
    <w:rsid w:val="00C320E0"/>
    <w:rsid w:val="00C32D68"/>
    <w:rsid w:val="00C33FD2"/>
    <w:rsid w:val="00C34264"/>
    <w:rsid w:val="00C34AFF"/>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1C48"/>
    <w:rsid w:val="00D14E9B"/>
    <w:rsid w:val="00D1565D"/>
    <w:rsid w:val="00D159A1"/>
    <w:rsid w:val="00D164F4"/>
    <w:rsid w:val="00D174AE"/>
    <w:rsid w:val="00D23AFD"/>
    <w:rsid w:val="00D2453A"/>
    <w:rsid w:val="00D26777"/>
    <w:rsid w:val="00D26E38"/>
    <w:rsid w:val="00D300F7"/>
    <w:rsid w:val="00D305C1"/>
    <w:rsid w:val="00D31934"/>
    <w:rsid w:val="00D31B35"/>
    <w:rsid w:val="00D31E61"/>
    <w:rsid w:val="00D3264A"/>
    <w:rsid w:val="00D332D3"/>
    <w:rsid w:val="00D34402"/>
    <w:rsid w:val="00D34CBB"/>
    <w:rsid w:val="00D35DDB"/>
    <w:rsid w:val="00D41F85"/>
    <w:rsid w:val="00D4273C"/>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431F"/>
    <w:rsid w:val="00D74797"/>
    <w:rsid w:val="00D74BF9"/>
    <w:rsid w:val="00D75778"/>
    <w:rsid w:val="00D757B3"/>
    <w:rsid w:val="00D769C1"/>
    <w:rsid w:val="00D76CE3"/>
    <w:rsid w:val="00D76EF6"/>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428C"/>
    <w:rsid w:val="00D95592"/>
    <w:rsid w:val="00D95886"/>
    <w:rsid w:val="00D97727"/>
    <w:rsid w:val="00D979E5"/>
    <w:rsid w:val="00DA1026"/>
    <w:rsid w:val="00DA193E"/>
    <w:rsid w:val="00DA1F56"/>
    <w:rsid w:val="00DA224E"/>
    <w:rsid w:val="00DA23CB"/>
    <w:rsid w:val="00DA5586"/>
    <w:rsid w:val="00DA5ADF"/>
    <w:rsid w:val="00DA6057"/>
    <w:rsid w:val="00DA6A51"/>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FFE"/>
    <w:rsid w:val="00E069A0"/>
    <w:rsid w:val="00E07FCD"/>
    <w:rsid w:val="00E117E4"/>
    <w:rsid w:val="00E12AD3"/>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124E"/>
    <w:rsid w:val="00E514CE"/>
    <w:rsid w:val="00E55127"/>
    <w:rsid w:val="00E55F9E"/>
    <w:rsid w:val="00E579AF"/>
    <w:rsid w:val="00E62733"/>
    <w:rsid w:val="00E6689E"/>
    <w:rsid w:val="00E670E9"/>
    <w:rsid w:val="00E702B4"/>
    <w:rsid w:val="00E70636"/>
    <w:rsid w:val="00E70DE7"/>
    <w:rsid w:val="00E71519"/>
    <w:rsid w:val="00E71A16"/>
    <w:rsid w:val="00E7382B"/>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C06BD"/>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874"/>
    <w:rsid w:val="00EF1E66"/>
    <w:rsid w:val="00EF5061"/>
    <w:rsid w:val="00EF64E8"/>
    <w:rsid w:val="00EF6A88"/>
    <w:rsid w:val="00EF6AE0"/>
    <w:rsid w:val="00EF6DB5"/>
    <w:rsid w:val="00EF7237"/>
    <w:rsid w:val="00EF751A"/>
    <w:rsid w:val="00F0030F"/>
    <w:rsid w:val="00F02458"/>
    <w:rsid w:val="00F02CCC"/>
    <w:rsid w:val="00F04E96"/>
    <w:rsid w:val="00F05352"/>
    <w:rsid w:val="00F06CA6"/>
    <w:rsid w:val="00F07076"/>
    <w:rsid w:val="00F10469"/>
    <w:rsid w:val="00F12663"/>
    <w:rsid w:val="00F12B77"/>
    <w:rsid w:val="00F132DC"/>
    <w:rsid w:val="00F133B1"/>
    <w:rsid w:val="00F13D9E"/>
    <w:rsid w:val="00F14B7B"/>
    <w:rsid w:val="00F15589"/>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6D4"/>
    <w:rsid w:val="00F35F90"/>
    <w:rsid w:val="00F36DA6"/>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2F01"/>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2E23"/>
    <w:rsid w:val="00F75DC6"/>
    <w:rsid w:val="00F76338"/>
    <w:rsid w:val="00F76A59"/>
    <w:rsid w:val="00F76EC2"/>
    <w:rsid w:val="00F77257"/>
    <w:rsid w:val="00F7771F"/>
    <w:rsid w:val="00F80D4C"/>
    <w:rsid w:val="00F80E7F"/>
    <w:rsid w:val="00F81081"/>
    <w:rsid w:val="00F836BE"/>
    <w:rsid w:val="00F844F0"/>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E2F"/>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5895"/>
    <w:rsid w:val="00FC7B10"/>
    <w:rsid w:val="00FD0EFD"/>
    <w:rsid w:val="00FD1FB1"/>
    <w:rsid w:val="00FD20BB"/>
    <w:rsid w:val="00FD21BB"/>
    <w:rsid w:val="00FD228D"/>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DD5C6A"/>
  <w14:defaultImageDpi w14:val="32767"/>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l"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el"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04361172">
      <w:bodyDiv w:val="1"/>
      <w:marLeft w:val="0"/>
      <w:marRight w:val="0"/>
      <w:marTop w:val="0"/>
      <w:marBottom w:val="0"/>
      <w:divBdr>
        <w:top w:val="none" w:sz="0" w:space="0" w:color="auto"/>
        <w:left w:val="none" w:sz="0" w:space="0" w:color="auto"/>
        <w:bottom w:val="none" w:sz="0" w:space="0" w:color="auto"/>
        <w:right w:val="none" w:sz="0" w:space="0" w:color="auto"/>
      </w:divBdr>
      <w:divsChild>
        <w:div w:id="315763329">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9.png"/><Relationship Id="rId299" Type="http://schemas.openxmlformats.org/officeDocument/2006/relationships/theme" Target="theme/theme1.xml"/><Relationship Id="rId21" Type="http://schemas.openxmlformats.org/officeDocument/2006/relationships/image" Target="media/image5.jpeg"/><Relationship Id="rId63" Type="http://schemas.openxmlformats.org/officeDocument/2006/relationships/image" Target="media/image45.png"/><Relationship Id="rId159" Type="http://schemas.openxmlformats.org/officeDocument/2006/relationships/image" Target="media/image141.png"/><Relationship Id="rId170" Type="http://schemas.openxmlformats.org/officeDocument/2006/relationships/image" Target="media/image152.png"/><Relationship Id="rId226" Type="http://schemas.openxmlformats.org/officeDocument/2006/relationships/image" Target="media/image206.jpeg"/><Relationship Id="rId268" Type="http://schemas.openxmlformats.org/officeDocument/2006/relationships/footer" Target="footer7.xml"/><Relationship Id="rId32" Type="http://schemas.openxmlformats.org/officeDocument/2006/relationships/image" Target="media/image14.jpeg"/><Relationship Id="rId74" Type="http://schemas.openxmlformats.org/officeDocument/2006/relationships/image" Target="media/image56.png"/><Relationship Id="rId128" Type="http://schemas.openxmlformats.org/officeDocument/2006/relationships/image" Target="media/image110.jpeg"/><Relationship Id="rId5" Type="http://schemas.openxmlformats.org/officeDocument/2006/relationships/webSettings" Target="webSettings.xml"/><Relationship Id="rId181" Type="http://schemas.openxmlformats.org/officeDocument/2006/relationships/image" Target="media/image163.png"/><Relationship Id="rId237" Type="http://schemas.openxmlformats.org/officeDocument/2006/relationships/image" Target="media/image217.png"/><Relationship Id="rId279" Type="http://schemas.openxmlformats.org/officeDocument/2006/relationships/hyperlink" Target="mailto:ussupport@autel.com" TargetMode="External"/><Relationship Id="rId43" Type="http://schemas.openxmlformats.org/officeDocument/2006/relationships/image" Target="media/image25.jpeg"/><Relationship Id="rId139" Type="http://schemas.openxmlformats.org/officeDocument/2006/relationships/image" Target="media/image121.png"/><Relationship Id="rId290" Type="http://schemas.openxmlformats.org/officeDocument/2006/relationships/hyperlink" Target="http://www.autel.com/br" TargetMode="External"/><Relationship Id="rId85" Type="http://schemas.openxmlformats.org/officeDocument/2006/relationships/image" Target="media/image67.jpeg"/><Relationship Id="rId150" Type="http://schemas.openxmlformats.org/officeDocument/2006/relationships/image" Target="media/image132.jpeg"/><Relationship Id="rId192" Type="http://schemas.openxmlformats.org/officeDocument/2006/relationships/image" Target="media/image174.png"/><Relationship Id="rId206" Type="http://schemas.openxmlformats.org/officeDocument/2006/relationships/image" Target="media/image188.jpeg"/><Relationship Id="rId248" Type="http://schemas.openxmlformats.org/officeDocument/2006/relationships/image" Target="media/image227.png"/><Relationship Id="rId12" Type="http://schemas.openxmlformats.org/officeDocument/2006/relationships/header" Target="header2.xml"/><Relationship Id="rId108" Type="http://schemas.openxmlformats.org/officeDocument/2006/relationships/image" Target="media/image90.png"/><Relationship Id="rId54" Type="http://schemas.openxmlformats.org/officeDocument/2006/relationships/image" Target="media/image36.jpeg"/><Relationship Id="rId75" Type="http://schemas.openxmlformats.org/officeDocument/2006/relationships/image" Target="media/image57.png"/><Relationship Id="rId96" Type="http://schemas.openxmlformats.org/officeDocument/2006/relationships/image" Target="media/image78.png"/><Relationship Id="rId140" Type="http://schemas.openxmlformats.org/officeDocument/2006/relationships/image" Target="media/image122.png"/><Relationship Id="rId161" Type="http://schemas.openxmlformats.org/officeDocument/2006/relationships/image" Target="media/image143.png"/><Relationship Id="rId182" Type="http://schemas.openxmlformats.org/officeDocument/2006/relationships/image" Target="media/image164.png"/><Relationship Id="rId217" Type="http://schemas.openxmlformats.org/officeDocument/2006/relationships/image" Target="media/image197.jpeg"/><Relationship Id="rId6" Type="http://schemas.openxmlformats.org/officeDocument/2006/relationships/footnotes" Target="footnotes.xml"/><Relationship Id="rId238" Type="http://schemas.openxmlformats.org/officeDocument/2006/relationships/image" Target="media/image218.png"/><Relationship Id="rId259" Type="http://schemas.openxmlformats.org/officeDocument/2006/relationships/image" Target="media/image238.png"/><Relationship Id="rId23" Type="http://schemas.openxmlformats.org/officeDocument/2006/relationships/hyperlink" Target="mailto:support@autel.com" TargetMode="External"/><Relationship Id="rId119" Type="http://schemas.openxmlformats.org/officeDocument/2006/relationships/image" Target="media/image101.png"/><Relationship Id="rId270" Type="http://schemas.openxmlformats.org/officeDocument/2006/relationships/hyperlink" Target="http://www.teamviewer.com" TargetMode="External"/><Relationship Id="rId291" Type="http://schemas.openxmlformats.org/officeDocument/2006/relationships/hyperlink" Target="http://www.autel.com" TargetMode="External"/><Relationship Id="rId44" Type="http://schemas.openxmlformats.org/officeDocument/2006/relationships/image" Target="media/image26.jpeg"/><Relationship Id="rId65" Type="http://schemas.openxmlformats.org/officeDocument/2006/relationships/image" Target="media/image47.png"/><Relationship Id="rId86" Type="http://schemas.openxmlformats.org/officeDocument/2006/relationships/image" Target="media/image68.png"/><Relationship Id="rId130" Type="http://schemas.openxmlformats.org/officeDocument/2006/relationships/image" Target="media/image112.jpeg"/><Relationship Id="rId151" Type="http://schemas.openxmlformats.org/officeDocument/2006/relationships/image" Target="media/image133.jpeg"/><Relationship Id="rId172" Type="http://schemas.openxmlformats.org/officeDocument/2006/relationships/image" Target="media/image154.png"/><Relationship Id="rId193" Type="http://schemas.openxmlformats.org/officeDocument/2006/relationships/image" Target="media/image175.png"/><Relationship Id="rId207" Type="http://schemas.openxmlformats.org/officeDocument/2006/relationships/image" Target="media/image189.jpeg"/><Relationship Id="rId228" Type="http://schemas.openxmlformats.org/officeDocument/2006/relationships/image" Target="media/image208.jpeg"/><Relationship Id="rId249" Type="http://schemas.openxmlformats.org/officeDocument/2006/relationships/image" Target="media/image228.png"/><Relationship Id="rId13" Type="http://schemas.openxmlformats.org/officeDocument/2006/relationships/footer" Target="footer1.xml"/><Relationship Id="rId109" Type="http://schemas.openxmlformats.org/officeDocument/2006/relationships/image" Target="media/image91.png"/><Relationship Id="rId260" Type="http://schemas.openxmlformats.org/officeDocument/2006/relationships/image" Target="media/image239.png"/><Relationship Id="rId281" Type="http://schemas.openxmlformats.org/officeDocument/2006/relationships/hyperlink" Target="mailto:support.eu@autel.com" TargetMode="External"/><Relationship Id="rId34" Type="http://schemas.openxmlformats.org/officeDocument/2006/relationships/image" Target="media/image16.jpeg"/><Relationship Id="rId55" Type="http://schemas.openxmlformats.org/officeDocument/2006/relationships/image" Target="media/image37.png"/><Relationship Id="rId76" Type="http://schemas.openxmlformats.org/officeDocument/2006/relationships/image" Target="media/image58.png"/><Relationship Id="rId97" Type="http://schemas.openxmlformats.org/officeDocument/2006/relationships/image" Target="media/image79.png"/><Relationship Id="rId120" Type="http://schemas.openxmlformats.org/officeDocument/2006/relationships/image" Target="media/image102.png"/><Relationship Id="rId141" Type="http://schemas.openxmlformats.org/officeDocument/2006/relationships/image" Target="media/image123.png"/><Relationship Id="rId7" Type="http://schemas.openxmlformats.org/officeDocument/2006/relationships/endnotes" Target="endnotes.xml"/><Relationship Id="rId162" Type="http://schemas.openxmlformats.org/officeDocument/2006/relationships/image" Target="media/image144.png"/><Relationship Id="rId183" Type="http://schemas.openxmlformats.org/officeDocument/2006/relationships/image" Target="media/image165.jpeg"/><Relationship Id="rId218" Type="http://schemas.openxmlformats.org/officeDocument/2006/relationships/image" Target="media/image198.jpeg"/><Relationship Id="rId239" Type="http://schemas.openxmlformats.org/officeDocument/2006/relationships/image" Target="media/image219.png"/><Relationship Id="rId250" Type="http://schemas.openxmlformats.org/officeDocument/2006/relationships/image" Target="media/image229.png"/><Relationship Id="rId271" Type="http://schemas.openxmlformats.org/officeDocument/2006/relationships/header" Target="header7.xml"/><Relationship Id="rId292" Type="http://schemas.openxmlformats.org/officeDocument/2006/relationships/image" Target="media/image246.png"/><Relationship Id="rId24" Type="http://schemas.openxmlformats.org/officeDocument/2006/relationships/image" Target="media/image7.jpeg"/><Relationship Id="rId45" Type="http://schemas.openxmlformats.org/officeDocument/2006/relationships/image" Target="media/image27.jpeg"/><Relationship Id="rId66" Type="http://schemas.openxmlformats.org/officeDocument/2006/relationships/image" Target="media/image48.png"/><Relationship Id="rId87" Type="http://schemas.openxmlformats.org/officeDocument/2006/relationships/image" Target="media/image69.png"/><Relationship Id="rId110" Type="http://schemas.openxmlformats.org/officeDocument/2006/relationships/image" Target="media/image92.png"/><Relationship Id="rId131" Type="http://schemas.openxmlformats.org/officeDocument/2006/relationships/image" Target="media/image113.jpeg"/><Relationship Id="rId152" Type="http://schemas.openxmlformats.org/officeDocument/2006/relationships/image" Target="media/image134.jpeg"/><Relationship Id="rId173" Type="http://schemas.openxmlformats.org/officeDocument/2006/relationships/image" Target="media/image155.png"/><Relationship Id="rId194" Type="http://schemas.openxmlformats.org/officeDocument/2006/relationships/image" Target="media/image176.png"/><Relationship Id="rId208" Type="http://schemas.openxmlformats.org/officeDocument/2006/relationships/hyperlink" Target="https://cloud-us.autel.com" TargetMode="External"/><Relationship Id="rId229" Type="http://schemas.openxmlformats.org/officeDocument/2006/relationships/image" Target="media/image209.png"/><Relationship Id="rId240" Type="http://schemas.openxmlformats.org/officeDocument/2006/relationships/image" Target="media/image220.png"/><Relationship Id="rId261" Type="http://schemas.openxmlformats.org/officeDocument/2006/relationships/image" Target="media/image240.png"/><Relationship Id="rId14" Type="http://schemas.openxmlformats.org/officeDocument/2006/relationships/footer" Target="footer2.xml"/><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image" Target="media/image59.png"/><Relationship Id="rId100" Type="http://schemas.openxmlformats.org/officeDocument/2006/relationships/image" Target="media/image82.png"/><Relationship Id="rId282" Type="http://schemas.openxmlformats.org/officeDocument/2006/relationships/hyperlink" Target="http://www.autel.eu" TargetMode="External"/><Relationship Id="rId8" Type="http://schemas.openxmlformats.org/officeDocument/2006/relationships/image" Target="media/image1.png"/><Relationship Id="rId98" Type="http://schemas.openxmlformats.org/officeDocument/2006/relationships/image" Target="media/image80.png"/><Relationship Id="rId121" Type="http://schemas.openxmlformats.org/officeDocument/2006/relationships/image" Target="media/image103.png"/><Relationship Id="rId142" Type="http://schemas.openxmlformats.org/officeDocument/2006/relationships/image" Target="media/image124.png"/><Relationship Id="rId163" Type="http://schemas.openxmlformats.org/officeDocument/2006/relationships/image" Target="media/image145.png"/><Relationship Id="rId184" Type="http://schemas.openxmlformats.org/officeDocument/2006/relationships/image" Target="media/image166.png"/><Relationship Id="rId219" Type="http://schemas.openxmlformats.org/officeDocument/2006/relationships/image" Target="media/image199.jpeg"/><Relationship Id="rId230" Type="http://schemas.openxmlformats.org/officeDocument/2006/relationships/image" Target="media/image210.jpeg"/><Relationship Id="rId251" Type="http://schemas.openxmlformats.org/officeDocument/2006/relationships/image" Target="media/image230.jpeg"/><Relationship Id="rId25" Type="http://schemas.openxmlformats.org/officeDocument/2006/relationships/image" Target="media/image8.jpeg"/><Relationship Id="rId46" Type="http://schemas.openxmlformats.org/officeDocument/2006/relationships/image" Target="media/image28.jpeg"/><Relationship Id="rId67" Type="http://schemas.openxmlformats.org/officeDocument/2006/relationships/image" Target="media/image49.png"/><Relationship Id="rId272" Type="http://schemas.openxmlformats.org/officeDocument/2006/relationships/header" Target="header8.xml"/><Relationship Id="rId293" Type="http://schemas.openxmlformats.org/officeDocument/2006/relationships/hyperlink" Target="https://apps.fcc.gov/oetcf/eas/reports/GenericSearch.cfm" TargetMode="External"/><Relationship Id="rId88" Type="http://schemas.openxmlformats.org/officeDocument/2006/relationships/image" Target="media/image70.png"/><Relationship Id="rId111" Type="http://schemas.openxmlformats.org/officeDocument/2006/relationships/image" Target="media/image93.jpeg"/><Relationship Id="rId132" Type="http://schemas.openxmlformats.org/officeDocument/2006/relationships/image" Target="media/image114.jpeg"/><Relationship Id="rId153" Type="http://schemas.openxmlformats.org/officeDocument/2006/relationships/image" Target="media/image135.jpeg"/><Relationship Id="rId174" Type="http://schemas.openxmlformats.org/officeDocument/2006/relationships/image" Target="media/image156.png"/><Relationship Id="rId195" Type="http://schemas.openxmlformats.org/officeDocument/2006/relationships/image" Target="media/image177.jpeg"/><Relationship Id="rId209" Type="http://schemas.openxmlformats.org/officeDocument/2006/relationships/hyperlink" Target="https://cloud-eu.autel.com" TargetMode="External"/><Relationship Id="rId220" Type="http://schemas.openxmlformats.org/officeDocument/2006/relationships/image" Target="media/image200.jpeg"/><Relationship Id="rId241" Type="http://schemas.openxmlformats.org/officeDocument/2006/relationships/image" Target="media/image221.png"/><Relationship Id="rId15" Type="http://schemas.openxmlformats.org/officeDocument/2006/relationships/header" Target="header3.xml"/><Relationship Id="rId36" Type="http://schemas.openxmlformats.org/officeDocument/2006/relationships/image" Target="media/image18.jpeg"/><Relationship Id="rId57" Type="http://schemas.openxmlformats.org/officeDocument/2006/relationships/image" Target="media/image39.png"/><Relationship Id="rId262" Type="http://schemas.openxmlformats.org/officeDocument/2006/relationships/image" Target="media/image241.png"/><Relationship Id="rId283" Type="http://schemas.openxmlformats.org/officeDocument/2006/relationships/hyperlink" Target="mailto:support.jp@autel.com" TargetMode="External"/><Relationship Id="rId78" Type="http://schemas.openxmlformats.org/officeDocument/2006/relationships/image" Target="media/image60.jpeg"/><Relationship Id="rId99" Type="http://schemas.openxmlformats.org/officeDocument/2006/relationships/image" Target="media/image81.png"/><Relationship Id="rId101" Type="http://schemas.openxmlformats.org/officeDocument/2006/relationships/image" Target="media/image83.jpeg"/><Relationship Id="rId122" Type="http://schemas.openxmlformats.org/officeDocument/2006/relationships/image" Target="media/image104.png"/><Relationship Id="rId143" Type="http://schemas.openxmlformats.org/officeDocument/2006/relationships/image" Target="media/image125.jpeg"/><Relationship Id="rId164" Type="http://schemas.openxmlformats.org/officeDocument/2006/relationships/image" Target="media/image146.png"/><Relationship Id="rId185" Type="http://schemas.openxmlformats.org/officeDocument/2006/relationships/image" Target="media/image167.png"/><Relationship Id="rId9" Type="http://schemas.openxmlformats.org/officeDocument/2006/relationships/image" Target="media/image2.svg"/><Relationship Id="rId210" Type="http://schemas.openxmlformats.org/officeDocument/2006/relationships/image" Target="media/image190.jpeg"/><Relationship Id="rId26" Type="http://schemas.openxmlformats.org/officeDocument/2006/relationships/image" Target="media/image9.jpeg"/><Relationship Id="rId231" Type="http://schemas.openxmlformats.org/officeDocument/2006/relationships/image" Target="media/image211.jpeg"/><Relationship Id="rId252" Type="http://schemas.openxmlformats.org/officeDocument/2006/relationships/image" Target="media/image231.jpeg"/><Relationship Id="rId273" Type="http://schemas.openxmlformats.org/officeDocument/2006/relationships/image" Target="media/image243.png"/><Relationship Id="rId294" Type="http://schemas.openxmlformats.org/officeDocument/2006/relationships/footer" Target="footer8.xml"/><Relationship Id="rId47" Type="http://schemas.openxmlformats.org/officeDocument/2006/relationships/image" Target="media/image29.png"/><Relationship Id="rId68" Type="http://schemas.openxmlformats.org/officeDocument/2006/relationships/image" Target="media/image50.png"/><Relationship Id="rId89" Type="http://schemas.openxmlformats.org/officeDocument/2006/relationships/image" Target="media/image71.png"/><Relationship Id="rId112" Type="http://schemas.openxmlformats.org/officeDocument/2006/relationships/image" Target="media/image94.png"/><Relationship Id="rId133" Type="http://schemas.openxmlformats.org/officeDocument/2006/relationships/image" Target="media/image115.jpeg"/><Relationship Id="rId154" Type="http://schemas.openxmlformats.org/officeDocument/2006/relationships/image" Target="media/image136.jpeg"/><Relationship Id="rId175" Type="http://schemas.openxmlformats.org/officeDocument/2006/relationships/image" Target="media/image157.png"/><Relationship Id="rId196" Type="http://schemas.openxmlformats.org/officeDocument/2006/relationships/image" Target="media/image178.jpeg"/><Relationship Id="rId200" Type="http://schemas.openxmlformats.org/officeDocument/2006/relationships/image" Target="media/image182.png"/><Relationship Id="rId16" Type="http://schemas.openxmlformats.org/officeDocument/2006/relationships/footer" Target="footer3.xml"/><Relationship Id="rId221" Type="http://schemas.openxmlformats.org/officeDocument/2006/relationships/image" Target="media/image201.jpeg"/><Relationship Id="rId242" Type="http://schemas.openxmlformats.org/officeDocument/2006/relationships/image" Target="media/image222.png"/><Relationship Id="rId263" Type="http://schemas.openxmlformats.org/officeDocument/2006/relationships/header" Target="header4.xml"/><Relationship Id="rId284" Type="http://schemas.openxmlformats.org/officeDocument/2006/relationships/hyperlink" Target="http://www.autel.com/jp" TargetMode="External"/><Relationship Id="rId37" Type="http://schemas.openxmlformats.org/officeDocument/2006/relationships/image" Target="media/image19.jpeg"/><Relationship Id="rId58" Type="http://schemas.openxmlformats.org/officeDocument/2006/relationships/image" Target="media/image40.png"/><Relationship Id="rId79" Type="http://schemas.openxmlformats.org/officeDocument/2006/relationships/image" Target="media/image61.jpeg"/><Relationship Id="rId102" Type="http://schemas.openxmlformats.org/officeDocument/2006/relationships/image" Target="media/image84.png"/><Relationship Id="rId123" Type="http://schemas.openxmlformats.org/officeDocument/2006/relationships/image" Target="media/image105.png"/><Relationship Id="rId144" Type="http://schemas.openxmlformats.org/officeDocument/2006/relationships/image" Target="media/image126.jpeg"/><Relationship Id="rId90" Type="http://schemas.openxmlformats.org/officeDocument/2006/relationships/image" Target="media/image72.png"/><Relationship Id="rId165" Type="http://schemas.openxmlformats.org/officeDocument/2006/relationships/image" Target="media/image147.png"/><Relationship Id="rId186" Type="http://schemas.openxmlformats.org/officeDocument/2006/relationships/image" Target="media/image168.png"/><Relationship Id="rId211" Type="http://schemas.openxmlformats.org/officeDocument/2006/relationships/image" Target="media/image191.jpeg"/><Relationship Id="rId232" Type="http://schemas.openxmlformats.org/officeDocument/2006/relationships/image" Target="media/image212.png"/><Relationship Id="rId253" Type="http://schemas.openxmlformats.org/officeDocument/2006/relationships/image" Target="media/image232.png"/><Relationship Id="rId274" Type="http://schemas.openxmlformats.org/officeDocument/2006/relationships/image" Target="media/image244.jpeg"/><Relationship Id="rId295" Type="http://schemas.openxmlformats.org/officeDocument/2006/relationships/footer" Target="footer9.xml"/><Relationship Id="rId27" Type="http://schemas.openxmlformats.org/officeDocument/2006/relationships/footer" Target="footer4.xml"/><Relationship Id="rId48" Type="http://schemas.openxmlformats.org/officeDocument/2006/relationships/image" Target="media/image30.jpeg"/><Relationship Id="rId69" Type="http://schemas.openxmlformats.org/officeDocument/2006/relationships/image" Target="media/image51.png"/><Relationship Id="rId113" Type="http://schemas.openxmlformats.org/officeDocument/2006/relationships/image" Target="media/image95.png"/><Relationship Id="rId134" Type="http://schemas.openxmlformats.org/officeDocument/2006/relationships/image" Target="media/image116.png"/><Relationship Id="rId80" Type="http://schemas.openxmlformats.org/officeDocument/2006/relationships/image" Target="media/image62.jpeg"/><Relationship Id="rId155" Type="http://schemas.openxmlformats.org/officeDocument/2006/relationships/image" Target="media/image137.png"/><Relationship Id="rId176" Type="http://schemas.openxmlformats.org/officeDocument/2006/relationships/image" Target="media/image158.png"/><Relationship Id="rId197" Type="http://schemas.openxmlformats.org/officeDocument/2006/relationships/image" Target="media/image179.png"/><Relationship Id="rId201" Type="http://schemas.openxmlformats.org/officeDocument/2006/relationships/image" Target="media/image183.png"/><Relationship Id="rId222" Type="http://schemas.openxmlformats.org/officeDocument/2006/relationships/image" Target="media/image202.jpeg"/><Relationship Id="rId243" Type="http://schemas.openxmlformats.org/officeDocument/2006/relationships/image" Target="media/image223.png"/><Relationship Id="rId264" Type="http://schemas.openxmlformats.org/officeDocument/2006/relationships/header" Target="header5.xml"/><Relationship Id="rId285" Type="http://schemas.openxmlformats.org/officeDocument/2006/relationships/hyperlink" Target="mailto:ausupport@autel.com" TargetMode="External"/><Relationship Id="rId17" Type="http://schemas.openxmlformats.org/officeDocument/2006/relationships/image" Target="media/image3.png"/><Relationship Id="rId38" Type="http://schemas.openxmlformats.org/officeDocument/2006/relationships/image" Target="media/image20.jpeg"/><Relationship Id="rId59" Type="http://schemas.openxmlformats.org/officeDocument/2006/relationships/image" Target="media/image41.png"/><Relationship Id="rId103" Type="http://schemas.openxmlformats.org/officeDocument/2006/relationships/image" Target="media/image85.jpeg"/><Relationship Id="rId124" Type="http://schemas.openxmlformats.org/officeDocument/2006/relationships/image" Target="media/image106.png"/><Relationship Id="rId70" Type="http://schemas.openxmlformats.org/officeDocument/2006/relationships/image" Target="media/image52.png"/><Relationship Id="rId91" Type="http://schemas.openxmlformats.org/officeDocument/2006/relationships/image" Target="media/image73.png"/><Relationship Id="rId145" Type="http://schemas.openxmlformats.org/officeDocument/2006/relationships/image" Target="media/image127.jpeg"/><Relationship Id="rId166" Type="http://schemas.openxmlformats.org/officeDocument/2006/relationships/image" Target="media/image148.png"/><Relationship Id="rId187" Type="http://schemas.openxmlformats.org/officeDocument/2006/relationships/image" Target="media/image169.jpeg"/><Relationship Id="rId1" Type="http://schemas.openxmlformats.org/officeDocument/2006/relationships/customXml" Target="../customXml/item1.xml"/><Relationship Id="rId212" Type="http://schemas.openxmlformats.org/officeDocument/2006/relationships/image" Target="media/image192.jpeg"/><Relationship Id="rId233" Type="http://schemas.openxmlformats.org/officeDocument/2006/relationships/image" Target="media/image213.png"/><Relationship Id="rId254" Type="http://schemas.openxmlformats.org/officeDocument/2006/relationships/image" Target="media/image233.png"/><Relationship Id="rId28" Type="http://schemas.openxmlformats.org/officeDocument/2006/relationships/image" Target="media/image10.jpeg"/><Relationship Id="rId49" Type="http://schemas.openxmlformats.org/officeDocument/2006/relationships/image" Target="media/image31.jpeg"/><Relationship Id="rId114" Type="http://schemas.openxmlformats.org/officeDocument/2006/relationships/image" Target="media/image96.jpeg"/><Relationship Id="rId275" Type="http://schemas.openxmlformats.org/officeDocument/2006/relationships/hyperlink" Target="http://pro.autel.com" TargetMode="External"/><Relationship Id="rId296" Type="http://schemas.openxmlformats.org/officeDocument/2006/relationships/footer" Target="footer10.xml"/><Relationship Id="rId60" Type="http://schemas.openxmlformats.org/officeDocument/2006/relationships/image" Target="media/image42.png"/><Relationship Id="rId81" Type="http://schemas.openxmlformats.org/officeDocument/2006/relationships/image" Target="media/image63.jpeg"/><Relationship Id="rId135" Type="http://schemas.openxmlformats.org/officeDocument/2006/relationships/image" Target="media/image117.jpeg"/><Relationship Id="rId156" Type="http://schemas.openxmlformats.org/officeDocument/2006/relationships/image" Target="media/image138.png"/><Relationship Id="rId177" Type="http://schemas.openxmlformats.org/officeDocument/2006/relationships/image" Target="media/image159.png"/><Relationship Id="rId198" Type="http://schemas.openxmlformats.org/officeDocument/2006/relationships/image" Target="media/image180.png"/><Relationship Id="rId202" Type="http://schemas.openxmlformats.org/officeDocument/2006/relationships/image" Target="media/image184.png"/><Relationship Id="rId223" Type="http://schemas.openxmlformats.org/officeDocument/2006/relationships/image" Target="media/image203.jpeg"/><Relationship Id="rId244" Type="http://schemas.openxmlformats.org/officeDocument/2006/relationships/image" Target="media/image224.png"/><Relationship Id="rId18" Type="http://schemas.openxmlformats.org/officeDocument/2006/relationships/image" Target="media/image4.jpeg"/><Relationship Id="rId39" Type="http://schemas.openxmlformats.org/officeDocument/2006/relationships/image" Target="media/image21.jpeg"/><Relationship Id="rId265" Type="http://schemas.openxmlformats.org/officeDocument/2006/relationships/footer" Target="footer5.xml"/><Relationship Id="rId286" Type="http://schemas.openxmlformats.org/officeDocument/2006/relationships/hyperlink" Target="mailto:imea-support@autel.com" TargetMode="External"/><Relationship Id="rId50" Type="http://schemas.openxmlformats.org/officeDocument/2006/relationships/image" Target="media/image32.jpeg"/><Relationship Id="rId104" Type="http://schemas.openxmlformats.org/officeDocument/2006/relationships/image" Target="media/image86.jpeg"/><Relationship Id="rId125" Type="http://schemas.openxmlformats.org/officeDocument/2006/relationships/image" Target="media/image107.jpeg"/><Relationship Id="rId146" Type="http://schemas.openxmlformats.org/officeDocument/2006/relationships/image" Target="media/image128.jpeg"/><Relationship Id="rId167" Type="http://schemas.openxmlformats.org/officeDocument/2006/relationships/image" Target="media/image149.png"/><Relationship Id="rId188" Type="http://schemas.openxmlformats.org/officeDocument/2006/relationships/image" Target="media/image170.png"/><Relationship Id="rId71" Type="http://schemas.openxmlformats.org/officeDocument/2006/relationships/image" Target="media/image53.png"/><Relationship Id="rId92" Type="http://schemas.openxmlformats.org/officeDocument/2006/relationships/image" Target="media/image74.jpeg"/><Relationship Id="rId213" Type="http://schemas.openxmlformats.org/officeDocument/2006/relationships/image" Target="media/image193.jpeg"/><Relationship Id="rId234" Type="http://schemas.openxmlformats.org/officeDocument/2006/relationships/image" Target="media/image214.jpeg"/><Relationship Id="rId2" Type="http://schemas.openxmlformats.org/officeDocument/2006/relationships/numbering" Target="numbering.xml"/><Relationship Id="rId29" Type="http://schemas.openxmlformats.org/officeDocument/2006/relationships/image" Target="media/image11.jpeg"/><Relationship Id="rId255" Type="http://schemas.openxmlformats.org/officeDocument/2006/relationships/image" Target="media/image234.png"/><Relationship Id="rId276" Type="http://schemas.openxmlformats.org/officeDocument/2006/relationships/image" Target="media/image245.png"/><Relationship Id="rId297" Type="http://schemas.openxmlformats.org/officeDocument/2006/relationships/footer" Target="footer11.xml"/><Relationship Id="rId40" Type="http://schemas.openxmlformats.org/officeDocument/2006/relationships/image" Target="media/image22.png"/><Relationship Id="rId115" Type="http://schemas.openxmlformats.org/officeDocument/2006/relationships/image" Target="media/image97.jpeg"/><Relationship Id="rId136" Type="http://schemas.openxmlformats.org/officeDocument/2006/relationships/image" Target="media/image118.png"/><Relationship Id="rId157" Type="http://schemas.openxmlformats.org/officeDocument/2006/relationships/image" Target="media/image139.jpeg"/><Relationship Id="rId178" Type="http://schemas.openxmlformats.org/officeDocument/2006/relationships/image" Target="media/image160.png"/><Relationship Id="rId61" Type="http://schemas.openxmlformats.org/officeDocument/2006/relationships/image" Target="media/image43.png"/><Relationship Id="rId82" Type="http://schemas.openxmlformats.org/officeDocument/2006/relationships/image" Target="media/image64.png"/><Relationship Id="rId199" Type="http://schemas.openxmlformats.org/officeDocument/2006/relationships/image" Target="media/image181.png"/><Relationship Id="rId203" Type="http://schemas.openxmlformats.org/officeDocument/2006/relationships/image" Target="media/image185.png"/><Relationship Id="rId19" Type="http://schemas.openxmlformats.org/officeDocument/2006/relationships/hyperlink" Target="http://pro.autel.com" TargetMode="External"/><Relationship Id="rId224" Type="http://schemas.openxmlformats.org/officeDocument/2006/relationships/image" Target="media/image204.jpeg"/><Relationship Id="rId245" Type="http://schemas.openxmlformats.org/officeDocument/2006/relationships/image" Target="media/image225.png"/><Relationship Id="rId266" Type="http://schemas.openxmlformats.org/officeDocument/2006/relationships/footer" Target="footer6.xml"/><Relationship Id="rId287" Type="http://schemas.openxmlformats.org/officeDocument/2006/relationships/hyperlink" Target="http://www.autel.com" TargetMode="External"/><Relationship Id="rId30" Type="http://schemas.openxmlformats.org/officeDocument/2006/relationships/image" Target="media/image12.jpeg"/><Relationship Id="rId105" Type="http://schemas.openxmlformats.org/officeDocument/2006/relationships/image" Target="media/image87.png"/><Relationship Id="rId126" Type="http://schemas.openxmlformats.org/officeDocument/2006/relationships/image" Target="media/image108.jpeg"/><Relationship Id="rId147" Type="http://schemas.openxmlformats.org/officeDocument/2006/relationships/image" Target="media/image129.jpeg"/><Relationship Id="rId168" Type="http://schemas.openxmlformats.org/officeDocument/2006/relationships/image" Target="media/image150.png"/><Relationship Id="rId51" Type="http://schemas.openxmlformats.org/officeDocument/2006/relationships/image" Target="media/image33.png"/><Relationship Id="rId72" Type="http://schemas.openxmlformats.org/officeDocument/2006/relationships/image" Target="media/image54.png"/><Relationship Id="rId93" Type="http://schemas.openxmlformats.org/officeDocument/2006/relationships/image" Target="media/image75.jpeg"/><Relationship Id="rId189" Type="http://schemas.openxmlformats.org/officeDocument/2006/relationships/image" Target="media/image171.png"/><Relationship Id="rId3" Type="http://schemas.openxmlformats.org/officeDocument/2006/relationships/styles" Target="styles.xml"/><Relationship Id="rId214" Type="http://schemas.openxmlformats.org/officeDocument/2006/relationships/image" Target="media/image194.jpeg"/><Relationship Id="rId235" Type="http://schemas.openxmlformats.org/officeDocument/2006/relationships/image" Target="media/image215.tmp"/><Relationship Id="rId256" Type="http://schemas.openxmlformats.org/officeDocument/2006/relationships/image" Target="media/image235.png"/><Relationship Id="rId277" Type="http://schemas.openxmlformats.org/officeDocument/2006/relationships/hyperlink" Target="mailto:support@autel.com" TargetMode="External"/><Relationship Id="rId298" Type="http://schemas.openxmlformats.org/officeDocument/2006/relationships/fontTable" Target="fontTable.xml"/><Relationship Id="rId116" Type="http://schemas.openxmlformats.org/officeDocument/2006/relationships/image" Target="media/image98.jpeg"/><Relationship Id="rId137" Type="http://schemas.openxmlformats.org/officeDocument/2006/relationships/image" Target="media/image119.jpeg"/><Relationship Id="rId158" Type="http://schemas.openxmlformats.org/officeDocument/2006/relationships/image" Target="media/image140.jpeg"/><Relationship Id="rId20" Type="http://schemas.openxmlformats.org/officeDocument/2006/relationships/hyperlink" Target="http://www.autel.com" TargetMode="External"/><Relationship Id="rId41" Type="http://schemas.openxmlformats.org/officeDocument/2006/relationships/image" Target="media/image23.png"/><Relationship Id="rId62" Type="http://schemas.openxmlformats.org/officeDocument/2006/relationships/image" Target="media/image44.png"/><Relationship Id="rId83" Type="http://schemas.openxmlformats.org/officeDocument/2006/relationships/image" Target="media/image65.png"/><Relationship Id="rId179" Type="http://schemas.openxmlformats.org/officeDocument/2006/relationships/image" Target="media/image161.png"/><Relationship Id="rId190" Type="http://schemas.openxmlformats.org/officeDocument/2006/relationships/image" Target="media/image172.png"/><Relationship Id="rId204" Type="http://schemas.openxmlformats.org/officeDocument/2006/relationships/image" Target="media/image186.jpeg"/><Relationship Id="rId225" Type="http://schemas.openxmlformats.org/officeDocument/2006/relationships/image" Target="media/image205.jpeg"/><Relationship Id="rId246" Type="http://schemas.openxmlformats.org/officeDocument/2006/relationships/image" Target="media/image226.png"/><Relationship Id="rId267" Type="http://schemas.openxmlformats.org/officeDocument/2006/relationships/header" Target="header6.xml"/><Relationship Id="rId288" Type="http://schemas.openxmlformats.org/officeDocument/2006/relationships/hyperlink" Target="mailto:latsupport@autel.com" TargetMode="External"/><Relationship Id="rId106" Type="http://schemas.openxmlformats.org/officeDocument/2006/relationships/image" Target="media/image88.png"/><Relationship Id="rId127" Type="http://schemas.openxmlformats.org/officeDocument/2006/relationships/image" Target="media/image109.jpeg"/><Relationship Id="rId10" Type="http://schemas.openxmlformats.org/officeDocument/2006/relationships/image" Target="media/image2.jpeg"/><Relationship Id="rId31" Type="http://schemas.openxmlformats.org/officeDocument/2006/relationships/image" Target="media/image13.jpeg"/><Relationship Id="rId52" Type="http://schemas.openxmlformats.org/officeDocument/2006/relationships/image" Target="media/image34.png"/><Relationship Id="rId73" Type="http://schemas.openxmlformats.org/officeDocument/2006/relationships/image" Target="media/image55.png"/><Relationship Id="rId94" Type="http://schemas.openxmlformats.org/officeDocument/2006/relationships/image" Target="media/image76.jpeg"/><Relationship Id="rId148" Type="http://schemas.openxmlformats.org/officeDocument/2006/relationships/image" Target="media/image130.jpeg"/><Relationship Id="rId169" Type="http://schemas.openxmlformats.org/officeDocument/2006/relationships/image" Target="media/image151.png"/><Relationship Id="rId4" Type="http://schemas.openxmlformats.org/officeDocument/2006/relationships/settings" Target="settings.xml"/><Relationship Id="rId180" Type="http://schemas.openxmlformats.org/officeDocument/2006/relationships/image" Target="media/image162.png"/><Relationship Id="rId215" Type="http://schemas.openxmlformats.org/officeDocument/2006/relationships/image" Target="media/image195.jpeg"/><Relationship Id="rId236" Type="http://schemas.openxmlformats.org/officeDocument/2006/relationships/image" Target="media/image216.png"/><Relationship Id="rId257" Type="http://schemas.openxmlformats.org/officeDocument/2006/relationships/image" Target="media/image236.png"/><Relationship Id="rId278" Type="http://schemas.openxmlformats.org/officeDocument/2006/relationships/hyperlink" Target="http://www.autel.com" TargetMode="External"/><Relationship Id="rId42" Type="http://schemas.openxmlformats.org/officeDocument/2006/relationships/image" Target="media/image24.png"/><Relationship Id="rId84" Type="http://schemas.openxmlformats.org/officeDocument/2006/relationships/image" Target="media/image66.png"/><Relationship Id="rId138" Type="http://schemas.openxmlformats.org/officeDocument/2006/relationships/image" Target="media/image120.jpeg"/><Relationship Id="rId191" Type="http://schemas.openxmlformats.org/officeDocument/2006/relationships/image" Target="media/image173.png"/><Relationship Id="rId205" Type="http://schemas.openxmlformats.org/officeDocument/2006/relationships/image" Target="media/image187.jpeg"/><Relationship Id="rId247" Type="http://schemas.openxmlformats.org/officeDocument/2006/relationships/hyperlink" Target="http://www.autel.com" TargetMode="External"/><Relationship Id="rId107" Type="http://schemas.openxmlformats.org/officeDocument/2006/relationships/image" Target="media/image89.png"/><Relationship Id="rId289" Type="http://schemas.openxmlformats.org/officeDocument/2006/relationships/hyperlink" Target="mailto:brsupport@autel.com" TargetMode="External"/><Relationship Id="rId11" Type="http://schemas.openxmlformats.org/officeDocument/2006/relationships/header" Target="header1.xml"/><Relationship Id="rId53" Type="http://schemas.openxmlformats.org/officeDocument/2006/relationships/image" Target="media/image35.png"/><Relationship Id="rId149" Type="http://schemas.openxmlformats.org/officeDocument/2006/relationships/image" Target="media/image131.jpeg"/><Relationship Id="rId95" Type="http://schemas.openxmlformats.org/officeDocument/2006/relationships/image" Target="media/image77.jpeg"/><Relationship Id="rId160" Type="http://schemas.openxmlformats.org/officeDocument/2006/relationships/image" Target="media/image142.jpeg"/><Relationship Id="rId216" Type="http://schemas.openxmlformats.org/officeDocument/2006/relationships/image" Target="media/image196.jpeg"/><Relationship Id="rId258" Type="http://schemas.openxmlformats.org/officeDocument/2006/relationships/image" Target="media/image237.png"/><Relationship Id="rId22" Type="http://schemas.openxmlformats.org/officeDocument/2006/relationships/image" Target="media/image6.jpeg"/><Relationship Id="rId64" Type="http://schemas.openxmlformats.org/officeDocument/2006/relationships/image" Target="media/image46.png"/><Relationship Id="rId118" Type="http://schemas.openxmlformats.org/officeDocument/2006/relationships/image" Target="media/image100.png"/><Relationship Id="rId171" Type="http://schemas.openxmlformats.org/officeDocument/2006/relationships/image" Target="media/image153.png"/><Relationship Id="rId227" Type="http://schemas.openxmlformats.org/officeDocument/2006/relationships/image" Target="media/image207.png"/><Relationship Id="rId269" Type="http://schemas.openxmlformats.org/officeDocument/2006/relationships/image" Target="media/image242.png"/><Relationship Id="rId33" Type="http://schemas.openxmlformats.org/officeDocument/2006/relationships/image" Target="media/image15.jpeg"/><Relationship Id="rId129" Type="http://schemas.openxmlformats.org/officeDocument/2006/relationships/image" Target="media/image111.jpeg"/><Relationship Id="rId280" Type="http://schemas.openxmlformats.org/officeDocument/2006/relationships/hyperlink" Target="http://www.autel.com/u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5C68151-0051-43D6-ABE6-5B4C0A4A3C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18229</TotalTime>
  <Pages>172</Pages>
  <Words>98180</Words>
  <Characters>128617</Characters>
  <Application>Microsoft Office Word</Application>
  <DocSecurity>0</DocSecurity>
  <Lines>14290</Lines>
  <Paragraphs>11936</Paragraphs>
  <ScaleCrop>false</ScaleCrop>
  <Company/>
  <LinksUpToDate>false</LinksUpToDate>
  <CharactersWithSpaces>214861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3525</cp:revision>
  <cp:lastPrinted>2025-04-18T09:02:00Z</cp:lastPrinted>
  <dcterms:created xsi:type="dcterms:W3CDTF">2024-02-23T01:33:00Z</dcterms:created>
  <dcterms:modified xsi:type="dcterms:W3CDTF">2025-07-23T02:12:00Z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