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b/>
          <w:kern w:val="44"/>
          <w:sz w:val="28"/>
          <w:szCs w:val="32"/>
        </w:rPr>
        <w:id w:val="-1187362041"/>
        <w:docPartObj>
          <w:docPartGallery w:val="Cover Pages"/>
          <w:docPartUnique/>
        </w:docPartObj>
      </w:sdtPr>
      <w:sdtEndPr>
        <w:rPr>
          <w:bCs/>
          <w:sz w:val="24"/>
        </w:rPr>
      </w:sdtEndPr>
      <w:sdtContent>
        <w:p w14:paraId="71FC1B72" w14:textId="4D91E247" w:rsidR="00120CC9" w:rsidRPr="001E6A31" w:rsidRDefault="00120CC9">
          <w:pPr>
            <w:spacing w:before="156" w:after="156"/>
            <w:rPr>
              <w:rFonts w:cs="Arial"/>
            </w:rPr>
          </w:pPr>
          <w:r w:rsidRPr="001E6A31">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1E6A31">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1E6A31" w:rsidRDefault="00120CC9">
          <w:pPr>
            <w:widowControl/>
            <w:spacing w:before="156" w:after="156"/>
            <w:jc w:val="left"/>
            <w:rPr>
              <w:rFonts w:cs="Arial"/>
              <w:b/>
            </w:rPr>
          </w:pPr>
        </w:p>
        <w:p w14:paraId="30CF6395" w14:textId="77777777" w:rsidR="00120CC9" w:rsidRPr="001E6A31" w:rsidRDefault="00120CC9" w:rsidP="00CB65C9">
          <w:pPr>
            <w:pStyle w:val="Trademark"/>
            <w:spacing w:before="156" w:after="156"/>
            <w:rPr>
              <w:rFonts w:cs="Arial"/>
            </w:rPr>
          </w:pPr>
        </w:p>
        <w:p w14:paraId="1F2C0C3E" w14:textId="77777777" w:rsidR="00120CC9" w:rsidRPr="001E6A31" w:rsidRDefault="00120CC9" w:rsidP="00CB65C9">
          <w:pPr>
            <w:pStyle w:val="Text"/>
            <w:spacing w:before="156" w:after="156"/>
            <w:rPr>
              <w:rFonts w:cs="Arial"/>
            </w:rPr>
          </w:pPr>
        </w:p>
        <w:p w14:paraId="77DE7A71" w14:textId="77777777" w:rsidR="00120CC9" w:rsidRPr="001E6A31"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1E6A31" w14:paraId="46F4519B" w14:textId="77777777" w:rsidTr="000F6C3C">
            <w:tc>
              <w:tcPr>
                <w:tcW w:w="4673" w:type="dxa"/>
                <w:shd w:val="clear" w:color="auto" w:fill="C00000"/>
                <w:vAlign w:val="center"/>
              </w:tcPr>
              <w:p w14:paraId="2D0C2BAD" w14:textId="58EC3D05" w:rsidR="00120CC9" w:rsidRPr="001E6A31" w:rsidRDefault="002663CD" w:rsidP="00E71A16">
                <w:pPr>
                  <w:spacing w:beforeLines="0" w:before="0" w:afterLines="0" w:after="0" w:line="480" w:lineRule="auto"/>
                  <w:ind w:left="0"/>
                  <w:jc w:val="center"/>
                  <w:rPr>
                    <w:rFonts w:cs="Arial"/>
                    <w:b/>
                    <w:bCs/>
                    <w:sz w:val="36"/>
                    <w:szCs w:val="36"/>
                  </w:rPr>
                </w:pPr>
                <w:r w:rsidRPr="001E6A31">
                  <w:rPr>
                    <w:rFonts w:cs="Arial"/>
                    <w:b/>
                    <w:bCs/>
                    <w:sz w:val="36"/>
                    <w:szCs w:val="36"/>
                  </w:rPr>
                  <w:t>Max</w:t>
                </w:r>
                <w:r w:rsidR="00120CC9" w:rsidRPr="001E6A31">
                  <w:rPr>
                    <w:rFonts w:cs="Arial"/>
                    <w:b/>
                    <w:bCs/>
                    <w:sz w:val="36"/>
                    <w:szCs w:val="36"/>
                  </w:rPr>
                  <w:t xml:space="preserve">iSys </w:t>
                </w:r>
                <w:r w:rsidR="001C2F0E" w:rsidRPr="001E6A31">
                  <w:rPr>
                    <w:rFonts w:cs="Arial"/>
                    <w:b/>
                    <w:bCs/>
                    <w:sz w:val="36"/>
                    <w:szCs w:val="36"/>
                  </w:rPr>
                  <w:t>MS909S2</w:t>
                </w:r>
              </w:p>
            </w:tc>
          </w:tr>
          <w:tr w:rsidR="00120CC9" w:rsidRPr="001E6A31" w14:paraId="5764795D" w14:textId="77777777" w:rsidTr="000F6C3C">
            <w:trPr>
              <w:trHeight w:val="1133"/>
            </w:trPr>
            <w:tc>
              <w:tcPr>
                <w:tcW w:w="4673" w:type="dxa"/>
              </w:tcPr>
              <w:p w14:paraId="25EB8545" w14:textId="77777777" w:rsidR="00120CC9" w:rsidRPr="001E6A31" w:rsidRDefault="00120CC9" w:rsidP="00FC7D45">
                <w:pPr>
                  <w:spacing w:before="156" w:after="156" w:line="280" w:lineRule="exact"/>
                  <w:rPr>
                    <w:rFonts w:cs="Arial"/>
                    <w:b/>
                    <w:bCs/>
                    <w:sz w:val="28"/>
                    <w:szCs w:val="28"/>
                  </w:rPr>
                </w:pPr>
              </w:p>
            </w:tc>
          </w:tr>
          <w:tr w:rsidR="00120CC9" w:rsidRPr="001E6A31" w14:paraId="0ADD4E05" w14:textId="77777777" w:rsidTr="000F6C3C">
            <w:tc>
              <w:tcPr>
                <w:tcW w:w="4673" w:type="dxa"/>
              </w:tcPr>
              <w:p w14:paraId="4490C1B2" w14:textId="39994317" w:rsidR="00120CC9" w:rsidRPr="001E6A31" w:rsidRDefault="001E6A31" w:rsidP="0047582E">
                <w:pPr>
                  <w:spacing w:before="156" w:after="156" w:line="480" w:lineRule="auto"/>
                  <w:jc w:val="center"/>
                  <w:rPr>
                    <w:rFonts w:cs="Arial"/>
                    <w:b/>
                    <w:bCs/>
                    <w:sz w:val="28"/>
                    <w:szCs w:val="28"/>
                  </w:rPr>
                </w:pPr>
                <w:r w:rsidRPr="001E6A31">
                  <w:rPr>
                    <w:rFonts w:cs="Arial"/>
                    <w:b/>
                    <w:bCs/>
                    <w:noProof/>
                    <w:sz w:val="28"/>
                    <w:szCs w:val="28"/>
                  </w:rPr>
                  <w:drawing>
                    <wp:inline distT="0" distB="0" distL="0" distR="0" wp14:anchorId="47AFA24C" wp14:editId="37F20863">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1E6A31" w:rsidRDefault="00120CC9" w:rsidP="00ED3722">
                <w:pPr>
                  <w:spacing w:before="156" w:after="156" w:line="480" w:lineRule="auto"/>
                  <w:jc w:val="center"/>
                  <w:rPr>
                    <w:rFonts w:cs="Arial"/>
                    <w:b/>
                    <w:bCs/>
                    <w:sz w:val="28"/>
                    <w:szCs w:val="28"/>
                  </w:rPr>
                </w:pPr>
              </w:p>
            </w:tc>
          </w:tr>
        </w:tbl>
        <w:p w14:paraId="6706CD0A" w14:textId="77777777" w:rsidR="00120CC9" w:rsidRPr="001E6A31" w:rsidRDefault="00120CC9" w:rsidP="00CB65C9">
          <w:pPr>
            <w:spacing w:before="156" w:after="156"/>
            <w:rPr>
              <w:rFonts w:cs="Arial"/>
            </w:rPr>
          </w:pPr>
          <w:r w:rsidRPr="001E6A31">
            <w:rPr>
              <w:rFonts w:cs="Arial"/>
              <w:noProof/>
              <w:lang w:val="en-US"/>
            </w:rPr>
            <mc:AlternateContent>
              <mc:Choice Requires="wps">
                <w:drawing>
                  <wp:anchor distT="0" distB="0" distL="114300" distR="114300" simplePos="0" relativeHeight="251660288" behindDoc="0" locked="0" layoutInCell="1" allowOverlap="1" wp14:anchorId="69F1509F" wp14:editId="6E4419D5">
                    <wp:simplePos x="0" y="0"/>
                    <wp:positionH relativeFrom="column">
                      <wp:posOffset>34976</wp:posOffset>
                    </wp:positionH>
                    <wp:positionV relativeFrom="paragraph">
                      <wp:posOffset>279121</wp:posOffset>
                    </wp:positionV>
                    <wp:extent cx="588010" cy="3503980"/>
                    <wp:effectExtent l="0" t="0" r="0" b="1270"/>
                    <wp:wrapNone/>
                    <wp:docPr id="1742885702" name="文本框 2"/>
                    <wp:cNvGraphicFramePr/>
                    <a:graphic xmlns:a="http://schemas.openxmlformats.org/drawingml/2006/main">
                      <a:graphicData uri="http://schemas.microsoft.com/office/word/2010/wordprocessingShape">
                        <wps:wsp>
                          <wps:cNvSpPr txBox="1"/>
                          <wps:spPr>
                            <a:xfrm>
                              <a:off x="0" y="0"/>
                              <a:ext cx="588010" cy="3503980"/>
                            </a:xfrm>
                            <a:prstGeom prst="rect">
                              <a:avLst/>
                            </a:prstGeom>
                            <a:noFill/>
                            <a:ln w="6350">
                              <a:noFill/>
                            </a:ln>
                          </wps:spPr>
                          <wps:txbx>
                            <w:txbxContent>
                              <w:p w14:paraId="02542AD7" w14:textId="74CE795D" w:rsidR="00120CC9" w:rsidRPr="00B869E7" w:rsidRDefault="002663CD" w:rsidP="006A4B5B">
                                <w:pPr>
                                  <w:spacing w:beforeLines="100" w:before="312" w:afterLines="100" w:after="312"/>
                                  <w:jc w:val="center"/>
                                  <w:rPr>
                                    <w:b/>
                                    <w:bCs/>
                                    <w:color w:val="FFFFFF" w:themeColor="background1"/>
                                    <w:sz w:val="52"/>
                                    <w:szCs w:val="52"/>
                                  </w:rPr>
                                </w:pPr>
                                <w:r w:rsidRPr="002663CD">
                                  <w:rPr>
                                    <w:b/>
                                    <w:bCs/>
                                    <w:color w:val="FFFFFF" w:themeColor="background1"/>
                                    <w:sz w:val="52"/>
                                    <w:szCs w:val="52"/>
                                  </w:rPr>
                                  <w:t>ANVÄNDARMANUAL</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2.75pt;margin-top:22pt;width:46.3pt;height:275.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" filled="f" stroked="f" strokeweight=".5pt">
                    <v:textbox style="layout-flow:vertical;mso-layout-flow-alt:bottom-to-top">
                      <w:txbxContent>
                        <w:p w14:paraId="02542AD7" w14:textId="74CE795D" w:rsidR="00120CC9" w:rsidRPr="00B869E7" w:rsidRDefault="002663CD" w:rsidP="006A4B5B">
                          <w:pPr>
                            <w:spacing w:beforeLines="100" w:before="312" w:afterLines="100" w:after="312"/>
                            <w:jc w:val="center"/>
                            <w:rPr>
                              <w:b/>
                              <w:bCs/>
                              <w:color w:val="FFFFFF" w:themeColor="background1"/>
                              <w:sz w:val="52"/>
                              <w:szCs w:val="52"/>
                            </w:rPr>
                          </w:pPr>
                          <w:r w:rsidRPr="002663CD">
                            <w:rPr>
                              <w:b/>
                              <w:bCs/>
                              <w:color w:val="FFFFFF" w:themeColor="background1"/>
                              <w:sz w:val="52"/>
                              <w:szCs w:val="52"/>
                            </w:rPr>
                            <w:t>ANVÄNDARMANUAL</w:t>
                          </w:r>
                        </w:p>
                      </w:txbxContent>
                    </v:textbox>
                  </v:shape>
                </w:pict>
              </mc:Fallback>
            </mc:AlternateContent>
          </w:r>
        </w:p>
        <w:p w14:paraId="0AF4DBD5" w14:textId="77777777" w:rsidR="00120CC9" w:rsidRPr="001E6A31" w:rsidRDefault="00120CC9" w:rsidP="00CB65C9">
          <w:pPr>
            <w:spacing w:before="156" w:after="156"/>
            <w:rPr>
              <w:rFonts w:cs="Arial"/>
            </w:rPr>
          </w:pPr>
        </w:p>
        <w:p w14:paraId="6EA23173" w14:textId="77777777" w:rsidR="00120CC9" w:rsidRPr="001E6A31" w:rsidRDefault="00120CC9" w:rsidP="00CB65C9">
          <w:pPr>
            <w:spacing w:before="156" w:after="156"/>
            <w:rPr>
              <w:rFonts w:cs="Arial"/>
            </w:rPr>
          </w:pPr>
        </w:p>
        <w:p w14:paraId="5F4FF605" w14:textId="77777777" w:rsidR="00120CC9" w:rsidRPr="001E6A31" w:rsidRDefault="00120CC9" w:rsidP="00CB65C9">
          <w:pPr>
            <w:spacing w:before="156" w:after="156"/>
            <w:rPr>
              <w:rFonts w:cs="Arial"/>
            </w:rPr>
          </w:pPr>
        </w:p>
        <w:p w14:paraId="199E17BA" w14:textId="6B87C1F7" w:rsidR="00120CC9" w:rsidRPr="001E6A31" w:rsidRDefault="00120CC9" w:rsidP="00CB65C9">
          <w:pPr>
            <w:spacing w:before="156" w:after="156"/>
            <w:rPr>
              <w:rFonts w:cs="Arial"/>
            </w:rPr>
          </w:pPr>
        </w:p>
        <w:p w14:paraId="6101025A" w14:textId="15EEE6E5" w:rsidR="00120CC9" w:rsidRPr="001E6A31" w:rsidRDefault="00120CC9" w:rsidP="00CB65C9">
          <w:pPr>
            <w:spacing w:before="156" w:after="156"/>
            <w:rPr>
              <w:rFonts w:cs="Arial"/>
            </w:rPr>
          </w:pPr>
        </w:p>
        <w:p w14:paraId="7EC410FB" w14:textId="7BCF955B" w:rsidR="00120CC9" w:rsidRPr="001E6A31" w:rsidRDefault="00120CC9" w:rsidP="00CB65C9">
          <w:pPr>
            <w:spacing w:before="156" w:after="156"/>
            <w:rPr>
              <w:rFonts w:cs="Arial"/>
            </w:rPr>
          </w:pPr>
        </w:p>
        <w:p w14:paraId="42CC68AA" w14:textId="77777777" w:rsidR="00120CC9" w:rsidRPr="001E6A31" w:rsidRDefault="00120CC9" w:rsidP="00CB65C9">
          <w:pPr>
            <w:spacing w:before="156" w:after="156"/>
            <w:rPr>
              <w:rFonts w:cs="Arial"/>
            </w:rPr>
          </w:pPr>
        </w:p>
        <w:p w14:paraId="36D828C9" w14:textId="77777777" w:rsidR="00120CC9" w:rsidRPr="001E6A31" w:rsidRDefault="00120CC9" w:rsidP="00CB65C9">
          <w:pPr>
            <w:spacing w:before="156" w:after="156"/>
            <w:rPr>
              <w:rFonts w:cs="Arial"/>
            </w:rPr>
          </w:pPr>
        </w:p>
        <w:p w14:paraId="1DA1777F" w14:textId="77777777" w:rsidR="00120CC9" w:rsidRPr="001E6A31" w:rsidRDefault="00120CC9" w:rsidP="00CB65C9">
          <w:pPr>
            <w:spacing w:before="156" w:after="156"/>
            <w:rPr>
              <w:rFonts w:cs="Arial"/>
            </w:rPr>
          </w:pPr>
        </w:p>
        <w:p w14:paraId="5671F9C2" w14:textId="77777777" w:rsidR="00120CC9" w:rsidRPr="001E6A31" w:rsidRDefault="00120CC9" w:rsidP="00CB65C9">
          <w:pPr>
            <w:spacing w:before="156" w:after="156"/>
            <w:rPr>
              <w:rFonts w:cs="Arial"/>
            </w:rPr>
          </w:pPr>
        </w:p>
        <w:p w14:paraId="6D877146" w14:textId="77777777" w:rsidR="00120CC9" w:rsidRPr="001E6A31" w:rsidRDefault="00120CC9" w:rsidP="00CB65C9">
          <w:pPr>
            <w:spacing w:before="156" w:after="156"/>
            <w:rPr>
              <w:rFonts w:cs="Arial"/>
            </w:rPr>
          </w:pPr>
        </w:p>
        <w:p w14:paraId="0011768E" w14:textId="77777777" w:rsidR="00120CC9" w:rsidRPr="001E6A31" w:rsidRDefault="00120CC9" w:rsidP="00CB65C9">
          <w:pPr>
            <w:spacing w:before="156" w:after="156"/>
            <w:rPr>
              <w:rFonts w:cs="Arial"/>
            </w:rPr>
          </w:pPr>
        </w:p>
        <w:p w14:paraId="38FDDD42" w14:textId="77777777" w:rsidR="00120CC9" w:rsidRPr="001E6A31" w:rsidRDefault="00120CC9" w:rsidP="00CB65C9">
          <w:pPr>
            <w:spacing w:before="156" w:after="156"/>
            <w:rPr>
              <w:rFonts w:cs="Arial"/>
            </w:rPr>
          </w:pPr>
        </w:p>
        <w:p w14:paraId="7E1E053D" w14:textId="77777777" w:rsidR="00120CC9" w:rsidRPr="001E6A31" w:rsidRDefault="00120CC9" w:rsidP="00CB65C9">
          <w:pPr>
            <w:spacing w:before="156" w:after="156"/>
            <w:rPr>
              <w:rFonts w:cs="Arial"/>
            </w:rPr>
          </w:pPr>
        </w:p>
        <w:p w14:paraId="60BC01F3" w14:textId="77777777" w:rsidR="00120CC9" w:rsidRPr="001E6A31" w:rsidRDefault="00120CC9" w:rsidP="00CB65C9">
          <w:pPr>
            <w:spacing w:before="156" w:after="156"/>
            <w:rPr>
              <w:rFonts w:cs="Arial"/>
            </w:rPr>
          </w:pPr>
        </w:p>
        <w:p w14:paraId="27A3ACCF" w14:textId="77777777" w:rsidR="00120CC9" w:rsidRPr="001E6A31" w:rsidRDefault="00120CC9" w:rsidP="00CB65C9">
          <w:pPr>
            <w:spacing w:before="156" w:after="156"/>
            <w:rPr>
              <w:rFonts w:cs="Arial"/>
            </w:rPr>
          </w:pPr>
        </w:p>
        <w:p w14:paraId="1060C2AB" w14:textId="77777777" w:rsidR="00AB1FA3" w:rsidRPr="001E6A31" w:rsidRDefault="00AB1FA3" w:rsidP="00AB1FA3">
          <w:pPr>
            <w:spacing w:before="156" w:after="156"/>
            <w:ind w:left="0"/>
            <w:rPr>
              <w:rFonts w:cs="Arial"/>
            </w:rPr>
            <w:sectPr w:rsidR="00AB1FA3" w:rsidRPr="001E6A31"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6FB80046" w14:textId="77777777" w:rsidR="00945376" w:rsidRPr="001E6A31" w:rsidRDefault="00945376" w:rsidP="00945376">
          <w:pPr>
            <w:pStyle w:val="Trademark"/>
            <w:spacing w:before="156" w:after="156"/>
            <w:rPr>
              <w:rFonts w:cs="Arial"/>
            </w:rPr>
          </w:pPr>
          <w:r w:rsidRPr="001E6A31">
            <w:rPr>
              <w:rFonts w:cs="Arial"/>
            </w:rPr>
            <w:lastRenderedPageBreak/>
            <w:t>Varumärken</w:t>
          </w:r>
        </w:p>
        <w:p w14:paraId="00EF734C" w14:textId="77777777" w:rsidR="00945376" w:rsidRPr="001E6A31" w:rsidRDefault="00945376" w:rsidP="00945376">
          <w:pPr>
            <w:pStyle w:val="Text"/>
            <w:spacing w:before="156" w:after="156"/>
            <w:rPr>
              <w:rFonts w:cs="Arial"/>
            </w:rPr>
          </w:pPr>
          <w:r w:rsidRPr="001E6A31">
            <w:rPr>
              <w:rFonts w:cs="Arial"/>
            </w:rPr>
            <w:t>Autel</w:t>
          </w:r>
          <w:r w:rsidRPr="001E6A31">
            <w:rPr>
              <w:rFonts w:cs="Arial"/>
              <w:vertAlign w:val="superscript"/>
            </w:rPr>
            <w:t>®</w:t>
          </w:r>
          <w:r w:rsidRPr="001E6A31">
            <w:rPr>
              <w:rFonts w:cs="Arial"/>
            </w:rPr>
            <w:t xml:space="preserve">, </w:t>
          </w:r>
          <w:bookmarkStart w:id="0" w:name="OLE_LINK19"/>
          <w:bookmarkStart w:id="1" w:name="OLE_LINK20"/>
          <w:r w:rsidRPr="001E6A31">
            <w:rPr>
              <w:rFonts w:cs="Arial"/>
            </w:rPr>
            <w:t>MaxiSys</w:t>
          </w:r>
          <w:r w:rsidRPr="001E6A31">
            <w:rPr>
              <w:rFonts w:cs="Arial"/>
              <w:vertAlign w:val="superscript"/>
            </w:rPr>
            <w:t>®</w:t>
          </w:r>
          <w:bookmarkEnd w:id="0"/>
          <w:bookmarkEnd w:id="1"/>
          <w:r w:rsidRPr="001E6A31">
            <w:rPr>
              <w:rFonts w:cs="Arial"/>
            </w:rPr>
            <w:t>, MaxiDAS</w:t>
          </w:r>
          <w:r w:rsidRPr="001E6A31">
            <w:rPr>
              <w:rFonts w:cs="Arial"/>
              <w:vertAlign w:val="superscript"/>
            </w:rPr>
            <w:t>®</w:t>
          </w:r>
          <w:r w:rsidRPr="001E6A31">
            <w:rPr>
              <w:rFonts w:cs="Arial"/>
            </w:rPr>
            <w:t>, MaxiScan</w:t>
          </w:r>
          <w:r w:rsidRPr="001E6A31">
            <w:rPr>
              <w:rFonts w:cs="Arial"/>
              <w:vertAlign w:val="superscript"/>
            </w:rPr>
            <w:t>®</w:t>
          </w:r>
          <w:r w:rsidRPr="001E6A31">
            <w:rPr>
              <w:rFonts w:cs="Arial"/>
            </w:rPr>
            <w:t>, MaxiTPMS</w:t>
          </w:r>
          <w:r w:rsidRPr="001E6A31">
            <w:rPr>
              <w:rFonts w:cs="Arial"/>
              <w:vertAlign w:val="superscript"/>
            </w:rPr>
            <w:t>®</w:t>
          </w:r>
          <w:r w:rsidRPr="001E6A31">
            <w:rPr>
              <w:rFonts w:cs="Arial"/>
            </w:rPr>
            <w:t>, MaxiRecorder</w:t>
          </w:r>
          <w:r w:rsidRPr="001E6A31">
            <w:rPr>
              <w:rFonts w:cs="Arial"/>
              <w:vertAlign w:val="superscript"/>
            </w:rPr>
            <w:t xml:space="preserve">® </w:t>
          </w:r>
          <w:r w:rsidRPr="001E6A31">
            <w:rPr>
              <w:rFonts w:cs="Arial"/>
            </w:rPr>
            <w:t>och MaxiCheck® är varumärken som tillhör Autel Intelligent Technology Corp., Ltd., registrerade i Kina, USA och andra länder. Alla andra varumärken är varumärken eller registrerade varumärken som tillhör sina respektive innehavare.</w:t>
          </w:r>
        </w:p>
        <w:p w14:paraId="7D26D371" w14:textId="77777777" w:rsidR="00945376" w:rsidRPr="001E6A31" w:rsidRDefault="00945376" w:rsidP="00945376">
          <w:pPr>
            <w:pStyle w:val="Trademark"/>
            <w:spacing w:before="156" w:after="156"/>
            <w:rPr>
              <w:rFonts w:cs="Arial"/>
            </w:rPr>
          </w:pPr>
          <w:r w:rsidRPr="001E6A31">
            <w:rPr>
              <w:rFonts w:cs="Arial"/>
            </w:rPr>
            <w:t>Upphovsrättsinformation</w:t>
          </w:r>
        </w:p>
        <w:p w14:paraId="558A9607" w14:textId="77777777" w:rsidR="00945376" w:rsidRPr="001E6A31" w:rsidRDefault="00945376" w:rsidP="00945376">
          <w:pPr>
            <w:pStyle w:val="Text"/>
            <w:spacing w:before="156" w:after="156"/>
            <w:rPr>
              <w:rFonts w:cs="Arial"/>
              <w:b/>
            </w:rPr>
          </w:pPr>
          <w:r w:rsidRPr="001E6A31">
            <w:rPr>
              <w:rFonts w:cs="Arial"/>
              <w:szCs w:val="18"/>
            </w:rPr>
            <w:t>Ingen del av denna manual får reproduceras, lagras i ett återvinningssystem eller överföras i någon form eller på något sätt elektroniskt, mekaniskt, fotokopierat, inspelat eller på annat sätt utan föregående skriftligt tillstånd från Autel.</w:t>
          </w:r>
        </w:p>
        <w:p w14:paraId="40AA7936" w14:textId="77777777" w:rsidR="00945376" w:rsidRPr="001E6A31" w:rsidRDefault="00945376" w:rsidP="00945376">
          <w:pPr>
            <w:pStyle w:val="Trademark"/>
            <w:spacing w:before="156" w:after="156"/>
            <w:rPr>
              <w:rFonts w:cs="Arial"/>
              <w:b w:val="0"/>
            </w:rPr>
          </w:pPr>
          <w:r w:rsidRPr="001E6A31">
            <w:rPr>
              <w:rFonts w:cs="Arial"/>
            </w:rPr>
            <w:t>Friskrivning från garantier och ansvarsbegränsning</w:t>
          </w:r>
        </w:p>
        <w:p w14:paraId="66F8F152" w14:textId="77777777" w:rsidR="00945376" w:rsidRPr="001E6A31" w:rsidRDefault="00945376" w:rsidP="00945376">
          <w:pPr>
            <w:pStyle w:val="Text"/>
            <w:spacing w:before="156" w:after="156"/>
            <w:rPr>
              <w:rFonts w:cs="Arial"/>
              <w:szCs w:val="18"/>
            </w:rPr>
          </w:pPr>
          <w:r w:rsidRPr="001E6A31">
            <w:rPr>
              <w:rFonts w:cs="Arial"/>
              <w:szCs w:val="18"/>
            </w:rPr>
            <w:t>All information, specifikationer och illustrationer i denna manual är baserade på den senaste informationen som var tillgänglig vid trycktillfället.</w:t>
          </w:r>
        </w:p>
        <w:p w14:paraId="774EB56C" w14:textId="77777777" w:rsidR="00945376" w:rsidRPr="001E6A31" w:rsidRDefault="00945376" w:rsidP="00945376">
          <w:pPr>
            <w:pStyle w:val="Text"/>
            <w:spacing w:before="156" w:after="156"/>
            <w:rPr>
              <w:rFonts w:cs="Arial"/>
              <w:szCs w:val="18"/>
            </w:rPr>
          </w:pPr>
          <w:r w:rsidRPr="001E6A31">
            <w:rPr>
              <w:rFonts w:cs="Arial"/>
              <w:szCs w:val="18"/>
            </w:rPr>
            <w:t>Autel förbehåller sig rätten att göra ändringar när som helst utan föregående meddelande. Även om informationen i denna manual har noggrant kontrollerats för noggrannhet, ges ingen garanti för innehållets fullständighet och korrekthet, inklusive men inte begränsat till produktspecifikationer, funktioner och illustrationer.</w:t>
          </w:r>
        </w:p>
        <w:p w14:paraId="2192D9E3" w14:textId="77777777" w:rsidR="00945376" w:rsidRPr="001E6A31" w:rsidRDefault="00945376" w:rsidP="00945376">
          <w:pPr>
            <w:pStyle w:val="Text"/>
            <w:spacing w:before="156" w:after="156"/>
            <w:rPr>
              <w:rFonts w:cs="Arial"/>
              <w:szCs w:val="21"/>
            </w:rPr>
          </w:pPr>
          <w:r w:rsidRPr="001E6A31">
            <w:rPr>
              <w:rFonts w:cs="Arial"/>
              <w:szCs w:val="18"/>
            </w:rPr>
            <w:t>Autel ansvarar inte för några direkta, speciella, oförutsedda eller indirekta skador, eller för några ekonomiska följdskador (inklusive utebliven vinst) till följd av användning av denna produkt.</w:t>
          </w:r>
        </w:p>
        <w:p w14:paraId="19BD9170" w14:textId="77777777" w:rsidR="00945376" w:rsidRPr="001E6A31" w:rsidRDefault="00945376" w:rsidP="00945376">
          <w:pPr>
            <w:pStyle w:val="NOTE0"/>
            <w:spacing w:before="62" w:after="62"/>
            <w:rPr>
              <w:rFonts w:cs="Arial"/>
            </w:rPr>
          </w:pPr>
          <w:r w:rsidRPr="001E6A31">
            <w:rPr>
              <w:rFonts w:cs="Arial"/>
              <w:noProof/>
              <w:lang w:val="en-US"/>
            </w:rPr>
            <w:drawing>
              <wp:anchor distT="0" distB="0" distL="114300" distR="114300" simplePos="0" relativeHeight="252423168" behindDoc="0" locked="0" layoutInCell="1" allowOverlap="1" wp14:anchorId="781E7E03" wp14:editId="44D5218A">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rFonts w:cs="Arial"/>
            </w:rPr>
            <w:t>VIKTIG</w:t>
          </w:r>
        </w:p>
        <w:p w14:paraId="18814377" w14:textId="77777777" w:rsidR="00945376" w:rsidRPr="001E6A31" w:rsidRDefault="00945376" w:rsidP="00945376">
          <w:pPr>
            <w:pStyle w:val="NOTE1"/>
            <w:spacing w:before="62" w:after="62"/>
            <w:rPr>
              <w:rFonts w:cs="Arial"/>
            </w:rPr>
          </w:pPr>
          <w:r w:rsidRPr="001E6A31">
            <w:rPr>
              <w:rFonts w:cs="Arial"/>
            </w:rPr>
            <w:t>Innan du använder eller underhåller denna enhet, läs denna manual noggrant och var extra uppmärksam på säkerhetsvarningarna och försiktighetsåtgärderna.</w:t>
          </w:r>
        </w:p>
        <w:p w14:paraId="3205F48A" w14:textId="77777777" w:rsidR="00945376" w:rsidRPr="001E6A31" w:rsidRDefault="00945376" w:rsidP="00945376">
          <w:pPr>
            <w:pStyle w:val="Trademark"/>
            <w:spacing w:before="156" w:after="156"/>
            <w:rPr>
              <w:rFonts w:cs="Arial"/>
              <w:b w:val="0"/>
            </w:rPr>
          </w:pPr>
          <w:r w:rsidRPr="001E6A31">
            <w:rPr>
              <w:rFonts w:cs="Arial"/>
            </w:rPr>
            <w:t>För tjänster och support</w:t>
          </w:r>
        </w:p>
        <w:p w14:paraId="2983107A" w14:textId="77777777" w:rsidR="00945376" w:rsidRPr="001E6A31" w:rsidRDefault="00945376" w:rsidP="00945376">
          <w:pPr>
            <w:pStyle w:val="EN"/>
            <w:spacing w:beforeLines="20" w:before="62" w:afterLines="20" w:after="62"/>
            <w:ind w:left="340" w:firstLine="437"/>
            <w:rPr>
              <w:rFonts w:cs="Arial"/>
            </w:rPr>
          </w:pPr>
          <w:bookmarkStart w:id="2" w:name="_Hlk137632090"/>
          <w:r w:rsidRPr="001E6A31">
            <w:rPr>
              <w:rFonts w:cs="Arial"/>
              <w:noProof/>
              <w:lang w:val="en-US"/>
            </w:rPr>
            <w:drawing>
              <wp:anchor distT="0" distB="0" distL="114300" distR="114300" simplePos="0" relativeHeight="252422144" behindDoc="0" locked="0" layoutInCell="1" allowOverlap="1" wp14:anchorId="3F748D10" wp14:editId="75548829">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1E6A31">
              <w:rPr>
                <w:rStyle w:val="a9"/>
                <w:rFonts w:cs="Arial"/>
              </w:rPr>
              <w:t>pro.autel.com</w:t>
            </w:r>
          </w:hyperlink>
        </w:p>
        <w:p w14:paraId="241BD098" w14:textId="77777777" w:rsidR="00945376" w:rsidRPr="001E6A31" w:rsidRDefault="00DD0554" w:rsidP="00945376">
          <w:pPr>
            <w:pStyle w:val="EN"/>
            <w:spacing w:beforeLines="20" w:before="62" w:afterLines="20" w:after="62"/>
            <w:ind w:left="340" w:firstLine="437"/>
            <w:rPr>
              <w:rFonts w:cs="Arial"/>
            </w:rPr>
          </w:pPr>
          <w:hyperlink r:id="rId20" w:history="1">
            <w:r w:rsidR="00945376" w:rsidRPr="001E6A31">
              <w:rPr>
                <w:rStyle w:val="a9"/>
                <w:rFonts w:cs="Arial"/>
              </w:rPr>
              <w:t>www.autel.com</w:t>
            </w:r>
          </w:hyperlink>
        </w:p>
        <w:p w14:paraId="5A1E1A81" w14:textId="77777777" w:rsidR="00945376" w:rsidRPr="001E6A31" w:rsidRDefault="00945376" w:rsidP="00945376">
          <w:pPr>
            <w:spacing w:beforeLines="20" w:before="62" w:afterLines="20" w:after="62"/>
            <w:ind w:left="340" w:firstLine="437"/>
            <w:rPr>
              <w:rFonts w:cs="Arial"/>
            </w:rPr>
          </w:pPr>
          <w:r w:rsidRPr="001E6A31">
            <w:rPr>
              <w:rFonts w:cs="Arial"/>
              <w:b/>
              <w:noProof/>
              <w:lang w:val="en-US"/>
            </w:rPr>
            <w:drawing>
              <wp:anchor distT="0" distB="0" distL="114300" distR="114300" simplePos="0" relativeHeight="252424192" behindDoc="0" locked="0" layoutInCell="1" allowOverlap="1" wp14:anchorId="46F87592" wp14:editId="44C33270">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1E6A31">
            <w:rPr>
              <w:rFonts w:cs="Arial"/>
            </w:rPr>
            <w:t>1-855-288-3587 (Nordamerika)</w:t>
          </w:r>
        </w:p>
        <w:p w14:paraId="4FEBA50C" w14:textId="77777777" w:rsidR="00945376" w:rsidRPr="001E6A31" w:rsidRDefault="00945376" w:rsidP="00945376">
          <w:pPr>
            <w:spacing w:beforeLines="20" w:before="62" w:afterLines="20" w:after="62"/>
            <w:ind w:left="340" w:firstLine="437"/>
            <w:rPr>
              <w:rFonts w:cs="Arial"/>
            </w:rPr>
          </w:pPr>
          <w:bookmarkStart w:id="3" w:name="_Hlk137632107"/>
          <w:r w:rsidRPr="001E6A31">
            <w:rPr>
              <w:rFonts w:cs="Arial"/>
              <w:noProof/>
              <w:lang w:val="en-US"/>
            </w:rPr>
            <w:drawing>
              <wp:anchor distT="0" distB="0" distL="114300" distR="114300" simplePos="0" relativeHeight="252425216" behindDoc="0" locked="0" layoutInCell="1" allowOverlap="1" wp14:anchorId="0F72C8B5" wp14:editId="418A8F50">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1E6A31">
            <w:rPr>
              <w:rFonts w:cs="Arial"/>
            </w:rPr>
            <w:t xml:space="preserve">+86 (0755) 8614-7779 </w:t>
          </w:r>
          <w:bookmarkEnd w:id="3"/>
          <w:r w:rsidRPr="001E6A31">
            <w:rPr>
              <w:rFonts w:cs="Arial"/>
            </w:rPr>
            <w:t>(Kina)</w:t>
          </w:r>
        </w:p>
        <w:p w14:paraId="1E27A390" w14:textId="77777777" w:rsidR="00945376" w:rsidRPr="001E6A31" w:rsidRDefault="00DD0554" w:rsidP="00945376">
          <w:pPr>
            <w:pStyle w:val="EN"/>
            <w:spacing w:beforeLines="20" w:before="62" w:afterLines="20" w:after="62"/>
            <w:ind w:left="340" w:firstLine="437"/>
            <w:rPr>
              <w:rFonts w:cs="Arial"/>
              <w:color w:val="0000FF"/>
              <w:u w:val="single"/>
            </w:rPr>
          </w:pPr>
          <w:hyperlink r:id="rId23" w:history="1">
            <w:r w:rsidR="00945376" w:rsidRPr="001E6A31">
              <w:rPr>
                <w:rStyle w:val="a9"/>
                <w:rFonts w:cs="Arial"/>
              </w:rPr>
              <w:t>support@autel.com</w:t>
            </w:r>
          </w:hyperlink>
        </w:p>
        <w:p w14:paraId="71BA9BDC" w14:textId="77777777" w:rsidR="00945376" w:rsidRPr="001E6A31" w:rsidRDefault="00945376" w:rsidP="00945376">
          <w:pPr>
            <w:spacing w:beforeLines="0" w:afterLines="0" w:after="0"/>
            <w:rPr>
              <w:rFonts w:cs="Arial"/>
              <w:szCs w:val="18"/>
            </w:rPr>
          </w:pPr>
          <w:r w:rsidRPr="001E6A31">
            <w:rPr>
              <w:rFonts w:cs="Arial"/>
            </w:rPr>
            <w:t xml:space="preserve">För teknisk assistans på alla andra marknader, </w:t>
          </w:r>
          <w:bookmarkStart w:id="4" w:name="_Hlk137632119"/>
          <w:r w:rsidRPr="001E6A31">
            <w:rPr>
              <w:rFonts w:cs="Arial"/>
            </w:rPr>
            <w:t>vänligen hänvisa till</w:t>
          </w:r>
          <w:bookmarkEnd w:id="2"/>
          <w:bookmarkEnd w:id="4"/>
          <w:r w:rsidRPr="001E6A31">
            <w:rPr>
              <w:rFonts w:cs="Arial"/>
            </w:rPr>
            <w:t xml:space="preserve"> </w:t>
          </w:r>
          <w:r w:rsidRPr="001E6A31">
            <w:rPr>
              <w:rFonts w:cs="Arial"/>
              <w:i/>
              <w:iCs/>
              <w:color w:val="0000FF"/>
            </w:rPr>
            <w:fldChar w:fldCharType="begin"/>
          </w:r>
          <w:r w:rsidRPr="001E6A31">
            <w:rPr>
              <w:rFonts w:cs="Arial"/>
              <w:i/>
              <w:iCs/>
              <w:color w:val="0000FF"/>
            </w:rPr>
            <w:instrText xml:space="preserve"> REF _Ref138326273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Teknisk support</w:t>
          </w:r>
          <w:r w:rsidRPr="001E6A31">
            <w:rPr>
              <w:rFonts w:cs="Arial"/>
              <w:i/>
              <w:iCs/>
              <w:color w:val="0000FF"/>
            </w:rPr>
            <w:fldChar w:fldCharType="end"/>
          </w:r>
          <w:r w:rsidRPr="001E6A31">
            <w:rPr>
              <w:rFonts w:cs="Arial"/>
              <w:i/>
              <w:iCs/>
              <w:color w:val="0000FF"/>
            </w:rPr>
            <w:t xml:space="preserve"> </w:t>
          </w:r>
          <w:r w:rsidRPr="001E6A31">
            <w:rPr>
              <w:rFonts w:cs="Arial"/>
            </w:rPr>
            <w:t>i den här manualen.</w:t>
          </w:r>
        </w:p>
        <w:p w14:paraId="1EFA2AE1" w14:textId="77777777" w:rsidR="00945376" w:rsidRPr="001E6A31" w:rsidRDefault="00945376" w:rsidP="00945376">
          <w:pPr>
            <w:pStyle w:val="Trademark"/>
            <w:spacing w:before="156" w:after="156"/>
            <w:rPr>
              <w:rFonts w:cs="Arial"/>
            </w:rPr>
          </w:pPr>
          <w:r w:rsidRPr="001E6A31">
            <w:rPr>
              <w:rFonts w:cs="Arial"/>
            </w:rPr>
            <w:t>Säkerhetsinformation</w:t>
          </w:r>
        </w:p>
        <w:p w14:paraId="7E4BB933" w14:textId="77777777" w:rsidR="00945376" w:rsidRPr="001E6A31" w:rsidRDefault="00945376" w:rsidP="00945376">
          <w:pPr>
            <w:pStyle w:val="Text"/>
            <w:spacing w:before="156" w:after="156"/>
            <w:rPr>
              <w:rFonts w:cs="Arial"/>
            </w:rPr>
          </w:pPr>
          <w:r w:rsidRPr="001E6A31">
            <w:rPr>
              <w:rFonts w:cs="Arial"/>
            </w:rPr>
            <w:lastRenderedPageBreak/>
            <w:t>För din egen och andras säkerhet, och för att förhindra skador på enheten och fordonen som den används på, är det viktigt att säkerhetsinstruktionerna som presenteras i denna manual läses och förstås av alla personer som använder eller kommer i kontakt med enheten.</w:t>
          </w:r>
        </w:p>
        <w:p w14:paraId="3A0CD3F6" w14:textId="77777777" w:rsidR="00945376" w:rsidRPr="001E6A31" w:rsidRDefault="00945376" w:rsidP="00945376">
          <w:pPr>
            <w:pStyle w:val="Text"/>
            <w:spacing w:before="156" w:after="156"/>
            <w:rPr>
              <w:rFonts w:cs="Arial"/>
            </w:rPr>
          </w:pPr>
          <w:r w:rsidRPr="001E6A31">
            <w:rPr>
              <w:rFonts w:cs="Arial"/>
            </w:rPr>
            <w:t>Det finns ett flertal procedurer, tekniker, verktyg och delar som krävs för att serva fordon, liksom kompetensen hos den person som utför arbetet. På grund av det stora antalet testtillämpningar och variationer i de produkter som kan testas med denna utrustning kan vi omöjligt förutse eller ge råd eller säkerhetsmeddelanden som täcker alla omständigheter. Det är bilteknikerns ansvar att vara kunnig om det system som testas. Det är avgörande att använda korrekta servicemetoder och testprocedurer. Det är viktigt att utföra tester på ett lämpligt och acceptabelt sätt som inte äventyrar din säkerhet, andras säkerhet i arbetsområdet, den enhet som används eller det fordon som testas.</w:t>
          </w:r>
        </w:p>
        <w:p w14:paraId="192C56B7" w14:textId="77777777" w:rsidR="00945376" w:rsidRPr="001E6A31" w:rsidRDefault="00945376" w:rsidP="00945376">
          <w:pPr>
            <w:pStyle w:val="Text"/>
            <w:spacing w:before="156" w:after="156"/>
            <w:rPr>
              <w:rFonts w:cs="Arial"/>
            </w:rPr>
          </w:pPr>
          <w:r w:rsidRPr="001E6A31">
            <w:rPr>
              <w:rFonts w:cs="Arial"/>
            </w:rPr>
            <w:t>Innan du använder enheten, läs alltid igenom och följ säkerhetsmeddelandena och tillämpliga testprocedurer som tillhandahålls av tillverkaren av fordonet eller utrustningen som testas. Använd endast enheten enligt beskrivningen i denna manual. Se till att läsa, förstå och följa alla säkerhetsmeddelanden och instruktioner i denna manual.</w:t>
          </w:r>
        </w:p>
        <w:p w14:paraId="550775DB" w14:textId="77777777" w:rsidR="00945376" w:rsidRPr="001E6A31" w:rsidRDefault="00945376" w:rsidP="00945376">
          <w:pPr>
            <w:pStyle w:val="Trademark"/>
            <w:spacing w:before="156" w:after="156"/>
            <w:rPr>
              <w:rFonts w:cs="Arial"/>
            </w:rPr>
          </w:pPr>
          <w:r w:rsidRPr="001E6A31">
            <w:rPr>
              <w:rFonts w:cs="Arial"/>
            </w:rPr>
            <w:t>Säkerhetsmeddelanden</w:t>
          </w:r>
        </w:p>
        <w:p w14:paraId="1A41486C" w14:textId="77777777" w:rsidR="00945376" w:rsidRPr="001E6A31" w:rsidRDefault="00945376" w:rsidP="00945376">
          <w:pPr>
            <w:spacing w:before="156" w:after="156"/>
            <w:rPr>
              <w:rFonts w:cs="Arial"/>
            </w:rPr>
          </w:pPr>
          <w:r w:rsidRPr="001E6A31">
            <w:rPr>
              <w:rFonts w:cs="Arial"/>
              <w:bCs/>
              <w:szCs w:val="20"/>
            </w:rPr>
            <w:t>Säkerhetsmeddelanden tillhandahålls för att förhindra personskador och skador på utrustning. Alla säkerhetsmeddelanden inleds med ett signalord som anger risknivån.</w:t>
          </w:r>
        </w:p>
        <w:p w14:paraId="5584265C" w14:textId="77777777" w:rsidR="00945376" w:rsidRPr="001E6A31" w:rsidRDefault="00945376" w:rsidP="00945376">
          <w:pPr>
            <w:pBdr>
              <w:top w:val="single" w:sz="4" w:space="1" w:color="auto"/>
            </w:pBdr>
            <w:spacing w:before="156" w:afterLines="0" w:after="0"/>
            <w:rPr>
              <w:rFonts w:cs="Arial"/>
              <w:b/>
            </w:rPr>
          </w:pPr>
          <w:r w:rsidRPr="001E6A31">
            <w:rPr>
              <w:rFonts w:cs="Arial"/>
              <w:b/>
              <w:noProof/>
              <w:lang w:val="en-US"/>
            </w:rPr>
            <w:drawing>
              <wp:anchor distT="0" distB="0" distL="114300" distR="114300" simplePos="0" relativeHeight="252426240" behindDoc="0" locked="0" layoutInCell="1" allowOverlap="1" wp14:anchorId="7BA8B571" wp14:editId="1245B7E6">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1E6A31">
            <w:rPr>
              <w:rFonts w:cs="Arial"/>
              <w:b/>
            </w:rPr>
            <w:t>FARA</w:t>
          </w:r>
        </w:p>
        <w:p w14:paraId="49C06A11" w14:textId="77777777" w:rsidR="00945376" w:rsidRPr="001E6A31" w:rsidRDefault="00945376" w:rsidP="00945376">
          <w:pPr>
            <w:pBdr>
              <w:bottom w:val="single" w:sz="4" w:space="1" w:color="auto"/>
            </w:pBdr>
            <w:spacing w:beforeLines="0" w:before="0" w:after="156"/>
            <w:rPr>
              <w:rFonts w:cs="Arial"/>
            </w:rPr>
          </w:pPr>
          <w:r w:rsidRPr="001E6A31">
            <w:rPr>
              <w:rFonts w:cs="Arial"/>
            </w:rPr>
            <w:t>Indikerar en omedelbart farlig situation som, om den inte undviks, kan leda till dödsfall eller allvarliga skador för föraren eller åskådare.</w:t>
          </w:r>
        </w:p>
        <w:p w14:paraId="75B1F56D" w14:textId="77777777" w:rsidR="00945376" w:rsidRPr="001E6A31" w:rsidRDefault="00945376" w:rsidP="00945376">
          <w:pPr>
            <w:pBdr>
              <w:top w:val="single" w:sz="4" w:space="1" w:color="auto"/>
            </w:pBdr>
            <w:spacing w:before="156" w:afterLines="0" w:after="0"/>
            <w:rPr>
              <w:rFonts w:cs="Arial"/>
              <w:b/>
            </w:rPr>
          </w:pPr>
          <w:r w:rsidRPr="001E6A31">
            <w:rPr>
              <w:rFonts w:cs="Arial"/>
              <w:b/>
              <w:noProof/>
              <w:lang w:val="en-US"/>
            </w:rPr>
            <w:drawing>
              <wp:anchor distT="0" distB="0" distL="114300" distR="114300" simplePos="0" relativeHeight="252427264" behindDoc="0" locked="0" layoutInCell="1" allowOverlap="1" wp14:anchorId="17ACB22C" wp14:editId="573BFDA0">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1E6A31">
            <w:rPr>
              <w:rFonts w:cs="Arial"/>
              <w:b/>
            </w:rPr>
            <w:t>VARNING</w:t>
          </w:r>
        </w:p>
        <w:p w14:paraId="47213BFA" w14:textId="77777777" w:rsidR="00945376" w:rsidRPr="001E6A31" w:rsidRDefault="00945376" w:rsidP="00945376">
          <w:pPr>
            <w:pBdr>
              <w:bottom w:val="single" w:sz="4" w:space="1" w:color="auto"/>
            </w:pBdr>
            <w:spacing w:beforeLines="0" w:before="0" w:after="156"/>
            <w:rPr>
              <w:rFonts w:cs="Arial"/>
            </w:rPr>
          </w:pPr>
          <w:r w:rsidRPr="001E6A31">
            <w:rPr>
              <w:rFonts w:cs="Arial"/>
              <w:bCs/>
            </w:rPr>
            <w:t>Indikerar en potentiellt farlig situation som, om den inte undviks, kan leda till dödsfall eller allvarliga skador för föraren eller åskådare.</w:t>
          </w:r>
        </w:p>
        <w:p w14:paraId="6106B684" w14:textId="77777777" w:rsidR="00945376" w:rsidRPr="001E6A31" w:rsidRDefault="00945376" w:rsidP="00945376">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1E6A31">
            <w:rPr>
              <w:rFonts w:cs="Arial"/>
            </w:rPr>
            <w:t>Säkerhetsinstruktioner</w:t>
          </w:r>
          <w:bookmarkEnd w:id="5"/>
          <w:bookmarkEnd w:id="6"/>
          <w:bookmarkEnd w:id="7"/>
          <w:bookmarkEnd w:id="8"/>
          <w:r w:rsidRPr="001E6A31">
            <w:rPr>
              <w:rFonts w:cs="Arial"/>
            </w:rPr>
            <w:tab/>
          </w:r>
        </w:p>
        <w:p w14:paraId="5994D7D8" w14:textId="77777777" w:rsidR="00945376" w:rsidRPr="001E6A31" w:rsidRDefault="00945376" w:rsidP="00945376">
          <w:pPr>
            <w:pStyle w:val="Text"/>
            <w:spacing w:before="156" w:after="156"/>
            <w:rPr>
              <w:rFonts w:cs="Arial"/>
            </w:rPr>
          </w:pPr>
          <w:r w:rsidRPr="001E6A31">
            <w:rPr>
              <w:rFonts w:cs="Arial"/>
            </w:rPr>
            <w:t>Säkerhetsmeddelandena häri täcker situationer som Autel är medvetna om vid tidpunkten för publicering. Autel kan inte känna till, utvärdera eller ge dig råd om alla möjliga faror. Du måste vara säker på att eventuella tillstånd eller serviceåtgärder som uppstår inte äventyrar din personliga säkerhet.</w:t>
          </w:r>
        </w:p>
        <w:p w14:paraId="3E2956E8" w14:textId="77777777" w:rsidR="00945376" w:rsidRPr="001E6A31" w:rsidRDefault="00945376" w:rsidP="00945376">
          <w:pPr>
            <w:pStyle w:val="NOTE0"/>
            <w:spacing w:before="62" w:after="62"/>
            <w:rPr>
              <w:rFonts w:cs="Arial"/>
            </w:rPr>
          </w:pPr>
          <w:r w:rsidRPr="001E6A31">
            <w:rPr>
              <w:rFonts w:cs="Arial"/>
              <w:noProof/>
              <w:lang w:val="en-US"/>
            </w:rPr>
            <w:lastRenderedPageBreak/>
            <w:drawing>
              <wp:anchor distT="0" distB="0" distL="114300" distR="114300" simplePos="0" relativeHeight="252428288" behindDoc="0" locked="0" layoutInCell="1" allowOverlap="1" wp14:anchorId="337DD372" wp14:editId="7D257A9A">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1E6A31">
            <w:rPr>
              <w:rFonts w:cs="Arial"/>
            </w:rPr>
            <w:t>FARA</w:t>
          </w:r>
        </w:p>
        <w:p w14:paraId="52F7C92A" w14:textId="77777777" w:rsidR="00945376" w:rsidRPr="001E6A31" w:rsidRDefault="00945376" w:rsidP="00945376">
          <w:pPr>
            <w:pStyle w:val="NOTE1"/>
            <w:spacing w:before="62" w:after="62"/>
            <w:rPr>
              <w:rFonts w:cs="Arial"/>
              <w:b/>
            </w:rPr>
          </w:pPr>
          <w:r w:rsidRPr="001E6A31">
            <w:rPr>
              <w:rFonts w:cs="Arial"/>
            </w:rPr>
            <w:t>När en motor är igång, håll serviceområdet VÄL VELTILERAT eller anslut ett avgasutsugssystem till motorns avgassystem. Motorer producerar kolmonoxid, en luktfri, giftig gas som orsakar långsammare reaktionstid och kan leda till allvarliga personskador eller dödsfall.</w:t>
          </w:r>
        </w:p>
        <w:p w14:paraId="06ED23A8" w14:textId="77777777" w:rsidR="00945376" w:rsidRPr="001E6A31" w:rsidRDefault="00945376" w:rsidP="00945376">
          <w:pPr>
            <w:spacing w:before="156" w:afterLines="0" w:after="0"/>
            <w:ind w:firstLineChars="50" w:firstLine="90"/>
            <w:rPr>
              <w:rFonts w:cs="Arial"/>
              <w:b/>
            </w:rPr>
          </w:pPr>
          <w:r w:rsidRPr="001E6A31">
            <w:rPr>
              <w:rFonts w:cs="Arial"/>
              <w:noProof/>
              <w:lang w:val="en-US"/>
            </w:rPr>
            <w:drawing>
              <wp:anchor distT="0" distB="0" distL="114300" distR="114300" simplePos="0" relativeHeight="252430336" behindDoc="0" locked="0" layoutInCell="1" allowOverlap="1" wp14:anchorId="21DD5D02" wp14:editId="4445E154">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1E6A31">
            <w:rPr>
              <w:rFonts w:cs="Arial"/>
              <w:b/>
            </w:rPr>
            <w:t>Det rekommenderas inte att använda hörlurar på hög volym</w:t>
          </w:r>
        </w:p>
        <w:p w14:paraId="527D9DE0" w14:textId="77777777" w:rsidR="00945376" w:rsidRPr="001E6A31" w:rsidRDefault="00945376" w:rsidP="00945376">
          <w:pPr>
            <w:pStyle w:val="BodytextUserManual"/>
            <w:spacing w:beforeLines="0" w:before="0" w:after="156"/>
            <w:ind w:firstLineChars="50" w:firstLine="90"/>
          </w:pPr>
          <w:r w:rsidRPr="001E6A31">
            <w:t>Att lyssna på hög volym under längre perioder kan leda till hörselnedsättning.</w:t>
          </w:r>
        </w:p>
        <w:p w14:paraId="381E7CE8" w14:textId="77777777" w:rsidR="00945376" w:rsidRPr="001E6A31" w:rsidRDefault="00945376" w:rsidP="00945376">
          <w:pPr>
            <w:pStyle w:val="Text"/>
            <w:spacing w:before="156" w:after="156"/>
            <w:rPr>
              <w:rFonts w:cs="Arial"/>
              <w:b/>
              <w:bCs/>
            </w:rPr>
          </w:pPr>
          <w:r w:rsidRPr="001E6A31">
            <w:rPr>
              <w:rFonts w:cs="Arial"/>
              <w:b/>
              <w:bCs/>
              <w:noProof/>
              <w:lang w:val="en-US"/>
            </w:rPr>
            <w:drawing>
              <wp:anchor distT="0" distB="0" distL="114300" distR="114300" simplePos="0" relativeHeight="252429312" behindDoc="0" locked="0" layoutInCell="1" allowOverlap="1" wp14:anchorId="47E237EB" wp14:editId="4C881B7F">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1E6A31">
            <w:rPr>
              <w:rFonts w:cs="Arial"/>
              <w:b/>
              <w:bCs/>
            </w:rPr>
            <w:t>Säkerhetsvarningar</w:t>
          </w:r>
        </w:p>
        <w:p w14:paraId="04AAA4A8"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Utför alltid fordonstester i en säker miljö.</w:t>
          </w:r>
        </w:p>
        <w:p w14:paraId="217B6260"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Använd ögonskydd som uppfyller ANSI-standarder.</w:t>
          </w:r>
        </w:p>
        <w:p w14:paraId="1579D033"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Håll kläder, hår, händer, verktyg, testutrustning etc. borta från alla rörliga eller heta motordelar.</w:t>
          </w:r>
        </w:p>
        <w:p w14:paraId="7D34E766"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Kör fordonet i ett välventilerat arbetsområde, eftersom avgaser är giftiga.</w:t>
          </w:r>
        </w:p>
        <w:p w14:paraId="719E4111"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Lägg växellådan i PARK-läge (för automatlåda) eller NEUTRAL-läge (för manuell växellåda) och se till att parkeringsbromsen är åtdragen.</w:t>
          </w:r>
        </w:p>
        <w:p w14:paraId="5F3323AF"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Placera klossar framför drivhjulen och lämna aldrig fordonet utan uppsikt under testning.</w:t>
          </w:r>
        </w:p>
        <w:p w14:paraId="47ECC9D0"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Var extra försiktig när du arbetar runt tändspolen, fördelarlocket, tändkablarna och tändstiften. Dessa komponenter skapar farliga spänningar när motorn är igång.</w:t>
          </w:r>
        </w:p>
        <w:p w14:paraId="62071736"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Ha en brandsläckare lämplig för bensin-, kemikalie- och elektriska bränder i närheten.</w:t>
          </w:r>
        </w:p>
        <w:p w14:paraId="45126CFA"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Anslut eller koppla inte bort någon testutrustning medan tändningen är på eller motorn är igång.</w:t>
          </w:r>
        </w:p>
        <w:p w14:paraId="6EEB7E0C" w14:textId="194C6BAF" w:rsidR="00945376" w:rsidRPr="001E6A31" w:rsidRDefault="001E6A31" w:rsidP="00945376">
          <w:pPr>
            <w:pStyle w:val="Text"/>
            <w:numPr>
              <w:ilvl w:val="0"/>
              <w:numId w:val="2"/>
            </w:numPr>
            <w:spacing w:beforeLines="20" w:before="62" w:afterLines="20" w:after="62"/>
            <w:ind w:left="641" w:hanging="357"/>
            <w:rPr>
              <w:rFonts w:cs="Arial"/>
            </w:rPr>
          </w:pPr>
          <w:r w:rsidRPr="001E6A31">
            <w:rPr>
              <w:rFonts w:eastAsiaTheme="minorEastAsia" w:cs="Arial"/>
              <w:szCs w:val="18"/>
            </w:rPr>
            <w:t>Håll testutrustningen torr, ren och fri från olja, vatten eller fett. Använd en ren trasa fuktad med ett milt rengöringsmedel för att rengöra utrustningens utsida vid behov.</w:t>
          </w:r>
        </w:p>
        <w:p w14:paraId="5B4F7A49"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Kör inte fordonet och använd testutrustningen samtidigt. All distraktion kan orsaka en olycka.</w:t>
          </w:r>
        </w:p>
        <w:p w14:paraId="131319F7"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Se servicehandboken för det fordon som ska servas och följ alla diagnostiska procedurer och försiktighetsåtgärder. Underlåtenhet att göra detta kan leda till personskador eller skador på testutrustningen.</w:t>
          </w:r>
        </w:p>
        <w:p w14:paraId="5ED7CB3B"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För att undvika att skada testutrustningen eller generera felaktiga data, se till att fordonets batteri är fulladdat och att anslutningen till fordonets DLC är ren och säker.</w:t>
          </w:r>
        </w:p>
        <w:p w14:paraId="179C809C" w14:textId="77777777" w:rsidR="00945376" w:rsidRPr="001E6A31" w:rsidRDefault="00945376" w:rsidP="00945376">
          <w:pPr>
            <w:pStyle w:val="Text"/>
            <w:numPr>
              <w:ilvl w:val="0"/>
              <w:numId w:val="2"/>
            </w:numPr>
            <w:spacing w:beforeLines="20" w:before="62" w:afterLines="20" w:after="62"/>
            <w:ind w:left="641" w:hanging="357"/>
            <w:rPr>
              <w:rFonts w:cs="Arial"/>
            </w:rPr>
          </w:pPr>
          <w:r w:rsidRPr="001E6A31">
            <w:rPr>
              <w:rFonts w:cs="Arial"/>
            </w:rPr>
            <w:t>Placera inte testutrustningen på fordonets fördelare. Starka elektromagnetiska störningar kan skada utrustningen.</w:t>
          </w:r>
        </w:p>
        <w:p w14:paraId="69FEA2E8" w14:textId="77777777" w:rsidR="00945376" w:rsidRPr="001E6A31" w:rsidRDefault="00945376" w:rsidP="00945376">
          <w:pPr>
            <w:spacing w:beforeLines="0" w:afterLines="0" w:after="0"/>
            <w:rPr>
              <w:rFonts w:cs="Arial"/>
              <w:szCs w:val="18"/>
            </w:rPr>
          </w:pPr>
        </w:p>
        <w:sdt>
          <w:sdtPr>
            <w:rPr>
              <w:rFonts w:cs="Arial"/>
              <w:b w:val="0"/>
              <w:kern w:val="2"/>
              <w:sz w:val="18"/>
              <w:szCs w:val="24"/>
              <w:lang w:val="zh-CN"/>
            </w:rPr>
            <w:id w:val="-1534882132"/>
            <w:docPartObj>
              <w:docPartGallery w:val="Table of Contents"/>
              <w:docPartUnique/>
            </w:docPartObj>
          </w:sdtPr>
          <w:sdtEndPr>
            <w:rPr>
              <w:bCs/>
            </w:rPr>
          </w:sdtEndPr>
          <w:sdtContent>
            <w:p w14:paraId="68BC8DFF" w14:textId="532F4EA5" w:rsidR="00945376" w:rsidRPr="001E6A31" w:rsidRDefault="00945376" w:rsidP="00945376">
              <w:pPr>
                <w:pStyle w:val="TOC"/>
                <w:spacing w:before="156" w:after="156"/>
                <w:rPr>
                  <w:rFonts w:cs="Arial"/>
                  <w:sz w:val="28"/>
                  <w:szCs w:val="28"/>
                </w:rPr>
              </w:pPr>
              <w:r w:rsidRPr="001E6A31">
                <w:rPr>
                  <w:rFonts w:cs="Arial"/>
                  <w:sz w:val="28"/>
                  <w:szCs w:val="28"/>
                  <w:lang w:val="zh-CN"/>
                </w:rPr>
                <w:t>INNEHÅLL</w:t>
              </w:r>
            </w:p>
            <w:bookmarkStart w:id="9" w:name="_GoBack"/>
            <w:bookmarkEnd w:id="9"/>
            <w:p w14:paraId="3556ED83" w14:textId="77777777" w:rsidR="001E6A31" w:rsidRDefault="00945376">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1E6A31">
                <w:rPr>
                  <w:rFonts w:cs="Arial"/>
                  <w:b w:val="0"/>
                  <w:bCs w:val="0"/>
                  <w:caps w:val="0"/>
                </w:rPr>
                <w:fldChar w:fldCharType="begin"/>
              </w:r>
              <w:r w:rsidRPr="001E6A31">
                <w:rPr>
                  <w:rFonts w:cs="Arial"/>
                  <w:b w:val="0"/>
                  <w:bCs w:val="0"/>
                  <w:caps w:val="0"/>
                </w:rPr>
                <w:instrText xml:space="preserve"> TOC \o "1-2" \h \z \u </w:instrText>
              </w:r>
              <w:r w:rsidRPr="001E6A31">
                <w:rPr>
                  <w:rFonts w:cs="Arial"/>
                  <w:b w:val="0"/>
                  <w:bCs w:val="0"/>
                  <w:caps w:val="0"/>
                </w:rPr>
                <w:fldChar w:fldCharType="separate"/>
              </w:r>
              <w:hyperlink w:anchor="_Toc204264996" w:history="1">
                <w:r w:rsidR="001E6A31" w:rsidRPr="000516E0">
                  <w:rPr>
                    <w:rStyle w:val="a9"/>
                    <w:noProof/>
                  </w:rPr>
                  <w:t>1</w:t>
                </w:r>
                <w:r w:rsidR="001E6A31">
                  <w:rPr>
                    <w:rFonts w:asciiTheme="minorHAnsi" w:eastAsiaTheme="minorEastAsia" w:hAnsiTheme="minorHAnsi" w:cstheme="minorBidi"/>
                    <w:b w:val="0"/>
                    <w:bCs w:val="0"/>
                    <w:caps w:val="0"/>
                    <w:noProof/>
                    <w:sz w:val="21"/>
                    <w:szCs w:val="22"/>
                    <w:lang w:val="en-US"/>
                  </w:rPr>
                  <w:tab/>
                </w:r>
                <w:r w:rsidR="001E6A31" w:rsidRPr="000516E0">
                  <w:rPr>
                    <w:rStyle w:val="a9"/>
                    <w:noProof/>
                  </w:rPr>
                  <w:t>Använda denna manual</w:t>
                </w:r>
                <w:r w:rsidR="001E6A31">
                  <w:rPr>
                    <w:noProof/>
                    <w:webHidden/>
                  </w:rPr>
                  <w:tab/>
                </w:r>
                <w:r w:rsidR="001E6A31">
                  <w:rPr>
                    <w:noProof/>
                    <w:webHidden/>
                  </w:rPr>
                  <w:fldChar w:fldCharType="begin"/>
                </w:r>
                <w:r w:rsidR="001E6A31">
                  <w:rPr>
                    <w:noProof/>
                    <w:webHidden/>
                  </w:rPr>
                  <w:instrText xml:space="preserve"> PAGEREF _Toc204264996 \h </w:instrText>
                </w:r>
                <w:r w:rsidR="001E6A31">
                  <w:rPr>
                    <w:noProof/>
                    <w:webHidden/>
                  </w:rPr>
                </w:r>
                <w:r w:rsidR="001E6A31">
                  <w:rPr>
                    <w:noProof/>
                    <w:webHidden/>
                  </w:rPr>
                  <w:fldChar w:fldCharType="separate"/>
                </w:r>
                <w:r w:rsidR="001E6A31">
                  <w:rPr>
                    <w:noProof/>
                    <w:webHidden/>
                  </w:rPr>
                  <w:t>1</w:t>
                </w:r>
                <w:r w:rsidR="001E6A31">
                  <w:rPr>
                    <w:noProof/>
                    <w:webHidden/>
                  </w:rPr>
                  <w:fldChar w:fldCharType="end"/>
                </w:r>
              </w:hyperlink>
            </w:p>
            <w:p w14:paraId="62E28F08"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4997" w:history="1">
                <w:r w:rsidRPr="000516E0">
                  <w:rPr>
                    <w:rStyle w:val="a9"/>
                    <w:rFonts w:cs="Arial"/>
                    <w:noProof/>
                  </w:rPr>
                  <w:t>1.1</w:t>
                </w:r>
                <w:r>
                  <w:rPr>
                    <w:rFonts w:asciiTheme="minorHAnsi" w:eastAsiaTheme="minorEastAsia" w:hAnsiTheme="minorHAnsi" w:cstheme="minorBidi"/>
                    <w:smallCaps w:val="0"/>
                    <w:noProof/>
                    <w:kern w:val="2"/>
                    <w:sz w:val="21"/>
                    <w:szCs w:val="22"/>
                    <w:lang w:val="en-US"/>
                  </w:rPr>
                  <w:tab/>
                </w:r>
                <w:r w:rsidRPr="000516E0">
                  <w:rPr>
                    <w:rStyle w:val="a9"/>
                    <w:rFonts w:cs="Arial"/>
                    <w:noProof/>
                  </w:rPr>
                  <w:t>Konventioner</w:t>
                </w:r>
                <w:r>
                  <w:rPr>
                    <w:noProof/>
                    <w:webHidden/>
                  </w:rPr>
                  <w:tab/>
                </w:r>
                <w:r>
                  <w:rPr>
                    <w:noProof/>
                    <w:webHidden/>
                  </w:rPr>
                  <w:fldChar w:fldCharType="begin"/>
                </w:r>
                <w:r>
                  <w:rPr>
                    <w:noProof/>
                    <w:webHidden/>
                  </w:rPr>
                  <w:instrText xml:space="preserve"> PAGEREF _Toc204264997 \h </w:instrText>
                </w:r>
                <w:r>
                  <w:rPr>
                    <w:noProof/>
                    <w:webHidden/>
                  </w:rPr>
                </w:r>
                <w:r>
                  <w:rPr>
                    <w:noProof/>
                    <w:webHidden/>
                  </w:rPr>
                  <w:fldChar w:fldCharType="separate"/>
                </w:r>
                <w:r>
                  <w:rPr>
                    <w:noProof/>
                    <w:webHidden/>
                  </w:rPr>
                  <w:t>1</w:t>
                </w:r>
                <w:r>
                  <w:rPr>
                    <w:noProof/>
                    <w:webHidden/>
                  </w:rPr>
                  <w:fldChar w:fldCharType="end"/>
                </w:r>
              </w:hyperlink>
            </w:p>
            <w:p w14:paraId="28961AF2"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4998" w:history="1">
                <w:r w:rsidRPr="000516E0">
                  <w:rPr>
                    <w:rStyle w:val="a9"/>
                    <w:noProof/>
                  </w:rPr>
                  <w:t>2</w:t>
                </w:r>
                <w:r>
                  <w:rPr>
                    <w:rFonts w:asciiTheme="minorHAnsi" w:eastAsiaTheme="minorEastAsia" w:hAnsiTheme="minorHAnsi" w:cstheme="minorBidi"/>
                    <w:b w:val="0"/>
                    <w:bCs w:val="0"/>
                    <w:caps w:val="0"/>
                    <w:noProof/>
                    <w:sz w:val="21"/>
                    <w:szCs w:val="22"/>
                    <w:lang w:val="en-US"/>
                  </w:rPr>
                  <w:tab/>
                </w:r>
                <w:r w:rsidRPr="000516E0">
                  <w:rPr>
                    <w:rStyle w:val="a9"/>
                    <w:noProof/>
                  </w:rPr>
                  <w:t>Allmän introduktion</w:t>
                </w:r>
                <w:r>
                  <w:rPr>
                    <w:noProof/>
                    <w:webHidden/>
                  </w:rPr>
                  <w:tab/>
                </w:r>
                <w:r>
                  <w:rPr>
                    <w:noProof/>
                    <w:webHidden/>
                  </w:rPr>
                  <w:fldChar w:fldCharType="begin"/>
                </w:r>
                <w:r>
                  <w:rPr>
                    <w:noProof/>
                    <w:webHidden/>
                  </w:rPr>
                  <w:instrText xml:space="preserve"> PAGEREF _Toc204264998 \h </w:instrText>
                </w:r>
                <w:r>
                  <w:rPr>
                    <w:noProof/>
                    <w:webHidden/>
                  </w:rPr>
                </w:r>
                <w:r>
                  <w:rPr>
                    <w:noProof/>
                    <w:webHidden/>
                  </w:rPr>
                  <w:fldChar w:fldCharType="separate"/>
                </w:r>
                <w:r>
                  <w:rPr>
                    <w:noProof/>
                    <w:webHidden/>
                  </w:rPr>
                  <w:t>3</w:t>
                </w:r>
                <w:r>
                  <w:rPr>
                    <w:noProof/>
                    <w:webHidden/>
                  </w:rPr>
                  <w:fldChar w:fldCharType="end"/>
                </w:r>
              </w:hyperlink>
            </w:p>
            <w:p w14:paraId="2194851E"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4999" w:history="1">
                <w:r w:rsidRPr="000516E0">
                  <w:rPr>
                    <w:rStyle w:val="a9"/>
                    <w:rFonts w:cs="Arial"/>
                    <w:noProof/>
                  </w:rPr>
                  <w:t>2.1</w:t>
                </w:r>
                <w:r>
                  <w:rPr>
                    <w:rFonts w:asciiTheme="minorHAnsi" w:eastAsiaTheme="minorEastAsia" w:hAnsiTheme="minorHAnsi" w:cstheme="minorBidi"/>
                    <w:smallCaps w:val="0"/>
                    <w:noProof/>
                    <w:kern w:val="2"/>
                    <w:sz w:val="21"/>
                    <w:szCs w:val="22"/>
                    <w:lang w:val="en-US"/>
                  </w:rPr>
                  <w:tab/>
                </w:r>
                <w:r w:rsidRPr="000516E0">
                  <w:rPr>
                    <w:rStyle w:val="a9"/>
                    <w:rFonts w:cs="Arial"/>
                    <w:noProof/>
                  </w:rPr>
                  <w:t>MaxiSys-surfplatta</w:t>
                </w:r>
                <w:r>
                  <w:rPr>
                    <w:noProof/>
                    <w:webHidden/>
                  </w:rPr>
                  <w:tab/>
                </w:r>
                <w:r>
                  <w:rPr>
                    <w:noProof/>
                    <w:webHidden/>
                  </w:rPr>
                  <w:fldChar w:fldCharType="begin"/>
                </w:r>
                <w:r>
                  <w:rPr>
                    <w:noProof/>
                    <w:webHidden/>
                  </w:rPr>
                  <w:instrText xml:space="preserve"> PAGEREF _Toc204264999 \h </w:instrText>
                </w:r>
                <w:r>
                  <w:rPr>
                    <w:noProof/>
                    <w:webHidden/>
                  </w:rPr>
                </w:r>
                <w:r>
                  <w:rPr>
                    <w:noProof/>
                    <w:webHidden/>
                  </w:rPr>
                  <w:fldChar w:fldCharType="separate"/>
                </w:r>
                <w:r>
                  <w:rPr>
                    <w:noProof/>
                    <w:webHidden/>
                  </w:rPr>
                  <w:t>3</w:t>
                </w:r>
                <w:r>
                  <w:rPr>
                    <w:noProof/>
                    <w:webHidden/>
                  </w:rPr>
                  <w:fldChar w:fldCharType="end"/>
                </w:r>
              </w:hyperlink>
            </w:p>
            <w:p w14:paraId="59C38326"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00" w:history="1">
                <w:r w:rsidRPr="000516E0">
                  <w:rPr>
                    <w:rStyle w:val="a9"/>
                    <w:rFonts w:cs="Arial"/>
                    <w:noProof/>
                  </w:rPr>
                  <w:t>2.2</w:t>
                </w:r>
                <w:r>
                  <w:rPr>
                    <w:rFonts w:asciiTheme="minorHAnsi" w:eastAsiaTheme="minorEastAsia" w:hAnsiTheme="minorHAnsi" w:cstheme="minorBidi"/>
                    <w:smallCaps w:val="0"/>
                    <w:noProof/>
                    <w:kern w:val="2"/>
                    <w:sz w:val="21"/>
                    <w:szCs w:val="22"/>
                    <w:lang w:val="en-US"/>
                  </w:rPr>
                  <w:tab/>
                </w:r>
                <w:r w:rsidRPr="000516E0">
                  <w:rPr>
                    <w:rStyle w:val="a9"/>
                    <w:rFonts w:cs="Arial"/>
                    <w:noProof/>
                  </w:rPr>
                  <w:t>MaxiFlash VCI2</w:t>
                </w:r>
                <w:r>
                  <w:rPr>
                    <w:noProof/>
                    <w:webHidden/>
                  </w:rPr>
                  <w:tab/>
                </w:r>
                <w:r>
                  <w:rPr>
                    <w:noProof/>
                    <w:webHidden/>
                  </w:rPr>
                  <w:fldChar w:fldCharType="begin"/>
                </w:r>
                <w:r>
                  <w:rPr>
                    <w:noProof/>
                    <w:webHidden/>
                  </w:rPr>
                  <w:instrText xml:space="preserve"> PAGEREF _Toc204265000 \h </w:instrText>
                </w:r>
                <w:r>
                  <w:rPr>
                    <w:noProof/>
                    <w:webHidden/>
                  </w:rPr>
                </w:r>
                <w:r>
                  <w:rPr>
                    <w:noProof/>
                    <w:webHidden/>
                  </w:rPr>
                  <w:fldChar w:fldCharType="separate"/>
                </w:r>
                <w:r>
                  <w:rPr>
                    <w:noProof/>
                    <w:webHidden/>
                  </w:rPr>
                  <w:t>8</w:t>
                </w:r>
                <w:r>
                  <w:rPr>
                    <w:noProof/>
                    <w:webHidden/>
                  </w:rPr>
                  <w:fldChar w:fldCharType="end"/>
                </w:r>
              </w:hyperlink>
            </w:p>
            <w:p w14:paraId="3C8B2BEF"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01" w:history="1">
                <w:r w:rsidRPr="000516E0">
                  <w:rPr>
                    <w:rStyle w:val="a9"/>
                    <w:rFonts w:cs="Arial"/>
                    <w:noProof/>
                  </w:rPr>
                  <w:t>2.3</w:t>
                </w:r>
                <w:r>
                  <w:rPr>
                    <w:rFonts w:asciiTheme="minorHAnsi" w:eastAsiaTheme="minorEastAsia" w:hAnsiTheme="minorHAnsi" w:cstheme="minorBidi"/>
                    <w:smallCaps w:val="0"/>
                    <w:noProof/>
                    <w:kern w:val="2"/>
                    <w:sz w:val="21"/>
                    <w:szCs w:val="22"/>
                    <w:lang w:val="en-US"/>
                  </w:rPr>
                  <w:tab/>
                </w:r>
                <w:r w:rsidRPr="000516E0">
                  <w:rPr>
                    <w:rStyle w:val="a9"/>
                    <w:rFonts w:cs="Arial"/>
                    <w:noProof/>
                  </w:rPr>
                  <w:t>Tillbehörskit</w:t>
                </w:r>
                <w:r>
                  <w:rPr>
                    <w:noProof/>
                    <w:webHidden/>
                  </w:rPr>
                  <w:tab/>
                </w:r>
                <w:r>
                  <w:rPr>
                    <w:noProof/>
                    <w:webHidden/>
                  </w:rPr>
                  <w:fldChar w:fldCharType="begin"/>
                </w:r>
                <w:r>
                  <w:rPr>
                    <w:noProof/>
                    <w:webHidden/>
                  </w:rPr>
                  <w:instrText xml:space="preserve"> PAGEREF _Toc204265001 \h </w:instrText>
                </w:r>
                <w:r>
                  <w:rPr>
                    <w:noProof/>
                    <w:webHidden/>
                  </w:rPr>
                </w:r>
                <w:r>
                  <w:rPr>
                    <w:noProof/>
                    <w:webHidden/>
                  </w:rPr>
                  <w:fldChar w:fldCharType="separate"/>
                </w:r>
                <w:r>
                  <w:rPr>
                    <w:noProof/>
                    <w:webHidden/>
                  </w:rPr>
                  <w:t>11</w:t>
                </w:r>
                <w:r>
                  <w:rPr>
                    <w:noProof/>
                    <w:webHidden/>
                  </w:rPr>
                  <w:fldChar w:fldCharType="end"/>
                </w:r>
              </w:hyperlink>
            </w:p>
            <w:p w14:paraId="42215594"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02" w:history="1">
                <w:r w:rsidRPr="000516E0">
                  <w:rPr>
                    <w:rStyle w:val="a9"/>
                    <w:rFonts w:cs="Arial"/>
                    <w:noProof/>
                  </w:rPr>
                  <w:t>2.4</w:t>
                </w:r>
                <w:r>
                  <w:rPr>
                    <w:rFonts w:asciiTheme="minorHAnsi" w:eastAsiaTheme="minorEastAsia" w:hAnsiTheme="minorHAnsi" w:cstheme="minorBidi"/>
                    <w:smallCaps w:val="0"/>
                    <w:noProof/>
                    <w:kern w:val="2"/>
                    <w:sz w:val="21"/>
                    <w:szCs w:val="22"/>
                    <w:lang w:val="en-US"/>
                  </w:rPr>
                  <w:tab/>
                </w:r>
                <w:r w:rsidRPr="000516E0">
                  <w:rPr>
                    <w:rStyle w:val="a9"/>
                    <w:rFonts w:cs="Arial"/>
                    <w:noProof/>
                  </w:rPr>
                  <w:t>Andra tillbehör</w:t>
                </w:r>
                <w:r>
                  <w:rPr>
                    <w:noProof/>
                    <w:webHidden/>
                  </w:rPr>
                  <w:tab/>
                </w:r>
                <w:r>
                  <w:rPr>
                    <w:noProof/>
                    <w:webHidden/>
                  </w:rPr>
                  <w:fldChar w:fldCharType="begin"/>
                </w:r>
                <w:r>
                  <w:rPr>
                    <w:noProof/>
                    <w:webHidden/>
                  </w:rPr>
                  <w:instrText xml:space="preserve"> PAGEREF _Toc204265002 \h </w:instrText>
                </w:r>
                <w:r>
                  <w:rPr>
                    <w:noProof/>
                    <w:webHidden/>
                  </w:rPr>
                </w:r>
                <w:r>
                  <w:rPr>
                    <w:noProof/>
                    <w:webHidden/>
                  </w:rPr>
                  <w:fldChar w:fldCharType="separate"/>
                </w:r>
                <w:r>
                  <w:rPr>
                    <w:noProof/>
                    <w:webHidden/>
                  </w:rPr>
                  <w:t>13</w:t>
                </w:r>
                <w:r>
                  <w:rPr>
                    <w:noProof/>
                    <w:webHidden/>
                  </w:rPr>
                  <w:fldChar w:fldCharType="end"/>
                </w:r>
              </w:hyperlink>
            </w:p>
            <w:p w14:paraId="13DCDBDF"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03" w:history="1">
                <w:r w:rsidRPr="000516E0">
                  <w:rPr>
                    <w:rStyle w:val="a9"/>
                    <w:noProof/>
                  </w:rPr>
                  <w:t>3</w:t>
                </w:r>
                <w:r>
                  <w:rPr>
                    <w:rFonts w:asciiTheme="minorHAnsi" w:eastAsiaTheme="minorEastAsia" w:hAnsiTheme="minorHAnsi" w:cstheme="minorBidi"/>
                    <w:b w:val="0"/>
                    <w:bCs w:val="0"/>
                    <w:caps w:val="0"/>
                    <w:noProof/>
                    <w:sz w:val="21"/>
                    <w:szCs w:val="22"/>
                    <w:lang w:val="en-US"/>
                  </w:rPr>
                  <w:tab/>
                </w:r>
                <w:r w:rsidRPr="000516E0">
                  <w:rPr>
                    <w:rStyle w:val="a9"/>
                    <w:noProof/>
                  </w:rPr>
                  <w:t>Komma igång</w:t>
                </w:r>
                <w:r>
                  <w:rPr>
                    <w:noProof/>
                    <w:webHidden/>
                  </w:rPr>
                  <w:tab/>
                </w:r>
                <w:r>
                  <w:rPr>
                    <w:noProof/>
                    <w:webHidden/>
                  </w:rPr>
                  <w:fldChar w:fldCharType="begin"/>
                </w:r>
                <w:r>
                  <w:rPr>
                    <w:noProof/>
                    <w:webHidden/>
                  </w:rPr>
                  <w:instrText xml:space="preserve"> PAGEREF _Toc204265003 \h </w:instrText>
                </w:r>
                <w:r>
                  <w:rPr>
                    <w:noProof/>
                    <w:webHidden/>
                  </w:rPr>
                </w:r>
                <w:r>
                  <w:rPr>
                    <w:noProof/>
                    <w:webHidden/>
                  </w:rPr>
                  <w:fldChar w:fldCharType="separate"/>
                </w:r>
                <w:r>
                  <w:rPr>
                    <w:noProof/>
                    <w:webHidden/>
                  </w:rPr>
                  <w:t>15</w:t>
                </w:r>
                <w:r>
                  <w:rPr>
                    <w:noProof/>
                    <w:webHidden/>
                  </w:rPr>
                  <w:fldChar w:fldCharType="end"/>
                </w:r>
              </w:hyperlink>
            </w:p>
            <w:p w14:paraId="1AEBA9F8"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04" w:history="1">
                <w:r w:rsidRPr="000516E0">
                  <w:rPr>
                    <w:rStyle w:val="a9"/>
                    <w:rFonts w:cs="Arial"/>
                    <w:noProof/>
                  </w:rPr>
                  <w:t>3.1</w:t>
                </w:r>
                <w:r>
                  <w:rPr>
                    <w:rFonts w:asciiTheme="minorHAnsi" w:eastAsiaTheme="minorEastAsia" w:hAnsiTheme="minorHAnsi" w:cstheme="minorBidi"/>
                    <w:smallCaps w:val="0"/>
                    <w:noProof/>
                    <w:kern w:val="2"/>
                    <w:sz w:val="21"/>
                    <w:szCs w:val="22"/>
                    <w:lang w:val="en-US"/>
                  </w:rPr>
                  <w:tab/>
                </w:r>
                <w:r w:rsidRPr="000516E0">
                  <w:rPr>
                    <w:rStyle w:val="a9"/>
                    <w:rFonts w:cs="Arial"/>
                    <w:noProof/>
                  </w:rPr>
                  <w:t>Starta</w:t>
                </w:r>
                <w:r>
                  <w:rPr>
                    <w:noProof/>
                    <w:webHidden/>
                  </w:rPr>
                  <w:tab/>
                </w:r>
                <w:r>
                  <w:rPr>
                    <w:noProof/>
                    <w:webHidden/>
                  </w:rPr>
                  <w:fldChar w:fldCharType="begin"/>
                </w:r>
                <w:r>
                  <w:rPr>
                    <w:noProof/>
                    <w:webHidden/>
                  </w:rPr>
                  <w:instrText xml:space="preserve"> PAGEREF _Toc204265004 \h </w:instrText>
                </w:r>
                <w:r>
                  <w:rPr>
                    <w:noProof/>
                    <w:webHidden/>
                  </w:rPr>
                </w:r>
                <w:r>
                  <w:rPr>
                    <w:noProof/>
                    <w:webHidden/>
                  </w:rPr>
                  <w:fldChar w:fldCharType="separate"/>
                </w:r>
                <w:r>
                  <w:rPr>
                    <w:noProof/>
                    <w:webHidden/>
                  </w:rPr>
                  <w:t>15</w:t>
                </w:r>
                <w:r>
                  <w:rPr>
                    <w:noProof/>
                    <w:webHidden/>
                  </w:rPr>
                  <w:fldChar w:fldCharType="end"/>
                </w:r>
              </w:hyperlink>
            </w:p>
            <w:p w14:paraId="5DE44C29"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05" w:history="1">
                <w:r w:rsidRPr="000516E0">
                  <w:rPr>
                    <w:rStyle w:val="a9"/>
                    <w:rFonts w:cs="Arial"/>
                    <w:noProof/>
                  </w:rPr>
                  <w:t>3.2</w:t>
                </w:r>
                <w:r>
                  <w:rPr>
                    <w:rFonts w:asciiTheme="minorHAnsi" w:eastAsiaTheme="minorEastAsia" w:hAnsiTheme="minorHAnsi" w:cstheme="minorBidi"/>
                    <w:smallCaps w:val="0"/>
                    <w:noProof/>
                    <w:kern w:val="2"/>
                    <w:sz w:val="21"/>
                    <w:szCs w:val="22"/>
                    <w:lang w:val="en-US"/>
                  </w:rPr>
                  <w:tab/>
                </w:r>
                <w:r w:rsidRPr="000516E0">
                  <w:rPr>
                    <w:rStyle w:val="a9"/>
                    <w:rFonts w:cs="Arial"/>
                    <w:noProof/>
                  </w:rPr>
                  <w:t>Stäng av</w:t>
                </w:r>
                <w:r>
                  <w:rPr>
                    <w:noProof/>
                    <w:webHidden/>
                  </w:rPr>
                  <w:tab/>
                </w:r>
                <w:r>
                  <w:rPr>
                    <w:noProof/>
                    <w:webHidden/>
                  </w:rPr>
                  <w:fldChar w:fldCharType="begin"/>
                </w:r>
                <w:r>
                  <w:rPr>
                    <w:noProof/>
                    <w:webHidden/>
                  </w:rPr>
                  <w:instrText xml:space="preserve"> PAGEREF _Toc204265005 \h </w:instrText>
                </w:r>
                <w:r>
                  <w:rPr>
                    <w:noProof/>
                    <w:webHidden/>
                  </w:rPr>
                </w:r>
                <w:r>
                  <w:rPr>
                    <w:noProof/>
                    <w:webHidden/>
                  </w:rPr>
                  <w:fldChar w:fldCharType="separate"/>
                </w:r>
                <w:r>
                  <w:rPr>
                    <w:noProof/>
                    <w:webHidden/>
                  </w:rPr>
                  <w:t>20</w:t>
                </w:r>
                <w:r>
                  <w:rPr>
                    <w:noProof/>
                    <w:webHidden/>
                  </w:rPr>
                  <w:fldChar w:fldCharType="end"/>
                </w:r>
              </w:hyperlink>
            </w:p>
            <w:p w14:paraId="1A4A9C29"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06" w:history="1">
                <w:r w:rsidRPr="000516E0">
                  <w:rPr>
                    <w:rStyle w:val="a9"/>
                    <w:noProof/>
                  </w:rPr>
                  <w:t>4</w:t>
                </w:r>
                <w:r>
                  <w:rPr>
                    <w:rFonts w:asciiTheme="minorHAnsi" w:eastAsiaTheme="minorEastAsia" w:hAnsiTheme="minorHAnsi" w:cstheme="minorBidi"/>
                    <w:b w:val="0"/>
                    <w:bCs w:val="0"/>
                    <w:caps w:val="0"/>
                    <w:noProof/>
                    <w:sz w:val="21"/>
                    <w:szCs w:val="22"/>
                    <w:lang w:val="en-US"/>
                  </w:rPr>
                  <w:tab/>
                </w:r>
                <w:r w:rsidRPr="000516E0">
                  <w:rPr>
                    <w:rStyle w:val="a9"/>
                    <w:noProof/>
                  </w:rPr>
                  <w:t>AI-teknikerassistent</w:t>
                </w:r>
                <w:r>
                  <w:rPr>
                    <w:noProof/>
                    <w:webHidden/>
                  </w:rPr>
                  <w:tab/>
                </w:r>
                <w:r>
                  <w:rPr>
                    <w:noProof/>
                    <w:webHidden/>
                  </w:rPr>
                  <w:fldChar w:fldCharType="begin"/>
                </w:r>
                <w:r>
                  <w:rPr>
                    <w:noProof/>
                    <w:webHidden/>
                  </w:rPr>
                  <w:instrText xml:space="preserve"> PAGEREF _Toc204265006 \h </w:instrText>
                </w:r>
                <w:r>
                  <w:rPr>
                    <w:noProof/>
                    <w:webHidden/>
                  </w:rPr>
                </w:r>
                <w:r>
                  <w:rPr>
                    <w:noProof/>
                    <w:webHidden/>
                  </w:rPr>
                  <w:fldChar w:fldCharType="separate"/>
                </w:r>
                <w:r>
                  <w:rPr>
                    <w:noProof/>
                    <w:webHidden/>
                  </w:rPr>
                  <w:t>21</w:t>
                </w:r>
                <w:r>
                  <w:rPr>
                    <w:noProof/>
                    <w:webHidden/>
                  </w:rPr>
                  <w:fldChar w:fldCharType="end"/>
                </w:r>
              </w:hyperlink>
            </w:p>
            <w:p w14:paraId="3B558D83"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07" w:history="1">
                <w:r w:rsidRPr="000516E0">
                  <w:rPr>
                    <w:rStyle w:val="a9"/>
                    <w:noProof/>
                  </w:rPr>
                  <w:t>5</w:t>
                </w:r>
                <w:r>
                  <w:rPr>
                    <w:rFonts w:asciiTheme="minorHAnsi" w:eastAsiaTheme="minorEastAsia" w:hAnsiTheme="minorHAnsi" w:cstheme="minorBidi"/>
                    <w:b w:val="0"/>
                    <w:bCs w:val="0"/>
                    <w:caps w:val="0"/>
                    <w:noProof/>
                    <w:sz w:val="21"/>
                    <w:szCs w:val="22"/>
                    <w:lang w:val="en-US"/>
                  </w:rPr>
                  <w:tab/>
                </w:r>
                <w:r w:rsidRPr="000516E0">
                  <w:rPr>
                    <w:rStyle w:val="a9"/>
                    <w:noProof/>
                  </w:rPr>
                  <w:t>Digital fordonsinspektion</w:t>
                </w:r>
                <w:r>
                  <w:rPr>
                    <w:noProof/>
                    <w:webHidden/>
                  </w:rPr>
                  <w:tab/>
                </w:r>
                <w:r>
                  <w:rPr>
                    <w:noProof/>
                    <w:webHidden/>
                  </w:rPr>
                  <w:fldChar w:fldCharType="begin"/>
                </w:r>
                <w:r>
                  <w:rPr>
                    <w:noProof/>
                    <w:webHidden/>
                  </w:rPr>
                  <w:instrText xml:space="preserve"> PAGEREF _Toc204265007 \h </w:instrText>
                </w:r>
                <w:r>
                  <w:rPr>
                    <w:noProof/>
                    <w:webHidden/>
                  </w:rPr>
                </w:r>
                <w:r>
                  <w:rPr>
                    <w:noProof/>
                    <w:webHidden/>
                  </w:rPr>
                  <w:fldChar w:fldCharType="separate"/>
                </w:r>
                <w:r>
                  <w:rPr>
                    <w:noProof/>
                    <w:webHidden/>
                  </w:rPr>
                  <w:t>23</w:t>
                </w:r>
                <w:r>
                  <w:rPr>
                    <w:noProof/>
                    <w:webHidden/>
                  </w:rPr>
                  <w:fldChar w:fldCharType="end"/>
                </w:r>
              </w:hyperlink>
            </w:p>
            <w:p w14:paraId="5C22B268"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08" w:history="1">
                <w:r w:rsidRPr="000516E0">
                  <w:rPr>
                    <w:rStyle w:val="a9"/>
                    <w:noProof/>
                  </w:rPr>
                  <w:t>6</w:t>
                </w:r>
                <w:r>
                  <w:rPr>
                    <w:rFonts w:asciiTheme="minorHAnsi" w:eastAsiaTheme="minorEastAsia" w:hAnsiTheme="minorHAnsi" w:cstheme="minorBidi"/>
                    <w:b w:val="0"/>
                    <w:bCs w:val="0"/>
                    <w:caps w:val="0"/>
                    <w:noProof/>
                    <w:sz w:val="21"/>
                    <w:szCs w:val="22"/>
                    <w:lang w:val="en-US"/>
                  </w:rPr>
                  <w:tab/>
                </w:r>
                <w:r w:rsidRPr="000516E0">
                  <w:rPr>
                    <w:rStyle w:val="a9"/>
                    <w:noProof/>
                  </w:rPr>
                  <w:t>Diagnostik</w:t>
                </w:r>
                <w:r>
                  <w:rPr>
                    <w:noProof/>
                    <w:webHidden/>
                  </w:rPr>
                  <w:tab/>
                </w:r>
                <w:r>
                  <w:rPr>
                    <w:noProof/>
                    <w:webHidden/>
                  </w:rPr>
                  <w:fldChar w:fldCharType="begin"/>
                </w:r>
                <w:r>
                  <w:rPr>
                    <w:noProof/>
                    <w:webHidden/>
                  </w:rPr>
                  <w:instrText xml:space="preserve"> PAGEREF _Toc204265008 \h </w:instrText>
                </w:r>
                <w:r>
                  <w:rPr>
                    <w:noProof/>
                    <w:webHidden/>
                  </w:rPr>
                </w:r>
                <w:r>
                  <w:rPr>
                    <w:noProof/>
                    <w:webHidden/>
                  </w:rPr>
                  <w:fldChar w:fldCharType="separate"/>
                </w:r>
                <w:r>
                  <w:rPr>
                    <w:noProof/>
                    <w:webHidden/>
                  </w:rPr>
                  <w:t>27</w:t>
                </w:r>
                <w:r>
                  <w:rPr>
                    <w:noProof/>
                    <w:webHidden/>
                  </w:rPr>
                  <w:fldChar w:fldCharType="end"/>
                </w:r>
              </w:hyperlink>
            </w:p>
            <w:p w14:paraId="3A231520"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09" w:history="1">
                <w:r w:rsidRPr="000516E0">
                  <w:rPr>
                    <w:rStyle w:val="a9"/>
                    <w:rFonts w:cs="Arial"/>
                    <w:noProof/>
                  </w:rPr>
                  <w:t>6.1</w:t>
                </w:r>
                <w:r>
                  <w:rPr>
                    <w:rFonts w:asciiTheme="minorHAnsi" w:eastAsiaTheme="minorEastAsia" w:hAnsiTheme="minorHAnsi" w:cstheme="minorBidi"/>
                    <w:smallCaps w:val="0"/>
                    <w:noProof/>
                    <w:kern w:val="2"/>
                    <w:sz w:val="21"/>
                    <w:szCs w:val="22"/>
                    <w:lang w:val="en-US"/>
                  </w:rPr>
                  <w:tab/>
                </w:r>
                <w:r w:rsidRPr="000516E0">
                  <w:rPr>
                    <w:rStyle w:val="a9"/>
                    <w:rFonts w:cs="Arial"/>
                    <w:noProof/>
                  </w:rPr>
                  <w:t>Upprätta fordonskommunikation</w:t>
                </w:r>
                <w:r>
                  <w:rPr>
                    <w:noProof/>
                    <w:webHidden/>
                  </w:rPr>
                  <w:tab/>
                </w:r>
                <w:r>
                  <w:rPr>
                    <w:noProof/>
                    <w:webHidden/>
                  </w:rPr>
                  <w:fldChar w:fldCharType="begin"/>
                </w:r>
                <w:r>
                  <w:rPr>
                    <w:noProof/>
                    <w:webHidden/>
                  </w:rPr>
                  <w:instrText xml:space="preserve"> PAGEREF _Toc204265009 \h </w:instrText>
                </w:r>
                <w:r>
                  <w:rPr>
                    <w:noProof/>
                    <w:webHidden/>
                  </w:rPr>
                </w:r>
                <w:r>
                  <w:rPr>
                    <w:noProof/>
                    <w:webHidden/>
                  </w:rPr>
                  <w:fldChar w:fldCharType="separate"/>
                </w:r>
                <w:r>
                  <w:rPr>
                    <w:noProof/>
                    <w:webHidden/>
                  </w:rPr>
                  <w:t>27</w:t>
                </w:r>
                <w:r>
                  <w:rPr>
                    <w:noProof/>
                    <w:webHidden/>
                  </w:rPr>
                  <w:fldChar w:fldCharType="end"/>
                </w:r>
              </w:hyperlink>
            </w:p>
            <w:p w14:paraId="6EEE4231"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10" w:history="1">
                <w:r w:rsidRPr="000516E0">
                  <w:rPr>
                    <w:rStyle w:val="a9"/>
                    <w:rFonts w:cs="Arial"/>
                    <w:noProof/>
                  </w:rPr>
                  <w:t>6.2</w:t>
                </w:r>
                <w:r>
                  <w:rPr>
                    <w:rFonts w:asciiTheme="minorHAnsi" w:eastAsiaTheme="minorEastAsia" w:hAnsiTheme="minorHAnsi" w:cstheme="minorBidi"/>
                    <w:smallCaps w:val="0"/>
                    <w:noProof/>
                    <w:kern w:val="2"/>
                    <w:sz w:val="21"/>
                    <w:szCs w:val="22"/>
                    <w:lang w:val="en-US"/>
                  </w:rPr>
                  <w:tab/>
                </w:r>
                <w:r w:rsidRPr="000516E0">
                  <w:rPr>
                    <w:rStyle w:val="a9"/>
                    <w:rFonts w:cs="Arial"/>
                    <w:noProof/>
                  </w:rPr>
                  <w:t>Komma igång</w:t>
                </w:r>
                <w:r>
                  <w:rPr>
                    <w:noProof/>
                    <w:webHidden/>
                  </w:rPr>
                  <w:tab/>
                </w:r>
                <w:r>
                  <w:rPr>
                    <w:noProof/>
                    <w:webHidden/>
                  </w:rPr>
                  <w:fldChar w:fldCharType="begin"/>
                </w:r>
                <w:r>
                  <w:rPr>
                    <w:noProof/>
                    <w:webHidden/>
                  </w:rPr>
                  <w:instrText xml:space="preserve"> PAGEREF _Toc204265010 \h </w:instrText>
                </w:r>
                <w:r>
                  <w:rPr>
                    <w:noProof/>
                    <w:webHidden/>
                  </w:rPr>
                </w:r>
                <w:r>
                  <w:rPr>
                    <w:noProof/>
                    <w:webHidden/>
                  </w:rPr>
                  <w:fldChar w:fldCharType="separate"/>
                </w:r>
                <w:r>
                  <w:rPr>
                    <w:noProof/>
                    <w:webHidden/>
                  </w:rPr>
                  <w:t>32</w:t>
                </w:r>
                <w:r>
                  <w:rPr>
                    <w:noProof/>
                    <w:webHidden/>
                  </w:rPr>
                  <w:fldChar w:fldCharType="end"/>
                </w:r>
              </w:hyperlink>
            </w:p>
            <w:p w14:paraId="456E3C46"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11" w:history="1">
                <w:r w:rsidRPr="000516E0">
                  <w:rPr>
                    <w:rStyle w:val="a9"/>
                    <w:rFonts w:cs="Arial"/>
                    <w:noProof/>
                  </w:rPr>
                  <w:t>6.3</w:t>
                </w:r>
                <w:r>
                  <w:rPr>
                    <w:rFonts w:asciiTheme="minorHAnsi" w:eastAsiaTheme="minorEastAsia" w:hAnsiTheme="minorHAnsi" w:cstheme="minorBidi"/>
                    <w:smallCaps w:val="0"/>
                    <w:noProof/>
                    <w:kern w:val="2"/>
                    <w:sz w:val="21"/>
                    <w:szCs w:val="22"/>
                    <w:lang w:val="en-US"/>
                  </w:rPr>
                  <w:tab/>
                </w:r>
                <w:r w:rsidRPr="000516E0">
                  <w:rPr>
                    <w:rStyle w:val="a9"/>
                    <w:rFonts w:cs="Arial"/>
                    <w:noProof/>
                  </w:rPr>
                  <w:t>Fordonsidentifiering</w:t>
                </w:r>
                <w:r>
                  <w:rPr>
                    <w:noProof/>
                    <w:webHidden/>
                  </w:rPr>
                  <w:tab/>
                </w:r>
                <w:r>
                  <w:rPr>
                    <w:noProof/>
                    <w:webHidden/>
                  </w:rPr>
                  <w:fldChar w:fldCharType="begin"/>
                </w:r>
                <w:r>
                  <w:rPr>
                    <w:noProof/>
                    <w:webHidden/>
                  </w:rPr>
                  <w:instrText xml:space="preserve"> PAGEREF _Toc204265011 \h </w:instrText>
                </w:r>
                <w:r>
                  <w:rPr>
                    <w:noProof/>
                    <w:webHidden/>
                  </w:rPr>
                </w:r>
                <w:r>
                  <w:rPr>
                    <w:noProof/>
                    <w:webHidden/>
                  </w:rPr>
                  <w:fldChar w:fldCharType="separate"/>
                </w:r>
                <w:r>
                  <w:rPr>
                    <w:noProof/>
                    <w:webHidden/>
                  </w:rPr>
                  <w:t>34</w:t>
                </w:r>
                <w:r>
                  <w:rPr>
                    <w:noProof/>
                    <w:webHidden/>
                  </w:rPr>
                  <w:fldChar w:fldCharType="end"/>
                </w:r>
              </w:hyperlink>
            </w:p>
            <w:p w14:paraId="310B279E"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12" w:history="1">
                <w:r w:rsidRPr="000516E0">
                  <w:rPr>
                    <w:rStyle w:val="a9"/>
                    <w:rFonts w:cs="Arial"/>
                    <w:noProof/>
                  </w:rPr>
                  <w:t>6.4</w:t>
                </w:r>
                <w:r>
                  <w:rPr>
                    <w:rFonts w:asciiTheme="minorHAnsi" w:eastAsiaTheme="minorEastAsia" w:hAnsiTheme="minorHAnsi" w:cstheme="minorBidi"/>
                    <w:smallCaps w:val="0"/>
                    <w:noProof/>
                    <w:kern w:val="2"/>
                    <w:sz w:val="21"/>
                    <w:szCs w:val="22"/>
                    <w:lang w:val="en-US"/>
                  </w:rPr>
                  <w:tab/>
                </w:r>
                <w:r w:rsidRPr="000516E0">
                  <w:rPr>
                    <w:rStyle w:val="a9"/>
                    <w:rFonts w:cs="Arial"/>
                    <w:noProof/>
                  </w:rPr>
                  <w:t>Navigering</w:t>
                </w:r>
                <w:r>
                  <w:rPr>
                    <w:noProof/>
                    <w:webHidden/>
                  </w:rPr>
                  <w:tab/>
                </w:r>
                <w:r>
                  <w:rPr>
                    <w:noProof/>
                    <w:webHidden/>
                  </w:rPr>
                  <w:fldChar w:fldCharType="begin"/>
                </w:r>
                <w:r>
                  <w:rPr>
                    <w:noProof/>
                    <w:webHidden/>
                  </w:rPr>
                  <w:instrText xml:space="preserve"> PAGEREF _Toc204265012 \h </w:instrText>
                </w:r>
                <w:r>
                  <w:rPr>
                    <w:noProof/>
                    <w:webHidden/>
                  </w:rPr>
                </w:r>
                <w:r>
                  <w:rPr>
                    <w:noProof/>
                    <w:webHidden/>
                  </w:rPr>
                  <w:fldChar w:fldCharType="separate"/>
                </w:r>
                <w:r>
                  <w:rPr>
                    <w:noProof/>
                    <w:webHidden/>
                  </w:rPr>
                  <w:t>38</w:t>
                </w:r>
                <w:r>
                  <w:rPr>
                    <w:noProof/>
                    <w:webHidden/>
                  </w:rPr>
                  <w:fldChar w:fldCharType="end"/>
                </w:r>
              </w:hyperlink>
            </w:p>
            <w:p w14:paraId="13FB983E"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13" w:history="1">
                <w:r w:rsidRPr="000516E0">
                  <w:rPr>
                    <w:rStyle w:val="a9"/>
                    <w:rFonts w:cs="Arial"/>
                    <w:noProof/>
                  </w:rPr>
                  <w:t>6.5</w:t>
                </w:r>
                <w:r>
                  <w:rPr>
                    <w:rFonts w:asciiTheme="minorHAnsi" w:eastAsiaTheme="minorEastAsia" w:hAnsiTheme="minorHAnsi" w:cstheme="minorBidi"/>
                    <w:smallCaps w:val="0"/>
                    <w:noProof/>
                    <w:kern w:val="2"/>
                    <w:sz w:val="21"/>
                    <w:szCs w:val="22"/>
                    <w:lang w:val="en-US"/>
                  </w:rPr>
                  <w:tab/>
                </w:r>
                <w:r w:rsidRPr="000516E0">
                  <w:rPr>
                    <w:rStyle w:val="a9"/>
                    <w:rFonts w:cs="Arial"/>
                    <w:noProof/>
                  </w:rPr>
                  <w:t>Diagnostikmeny</w:t>
                </w:r>
                <w:r>
                  <w:rPr>
                    <w:noProof/>
                    <w:webHidden/>
                  </w:rPr>
                  <w:tab/>
                </w:r>
                <w:r>
                  <w:rPr>
                    <w:noProof/>
                    <w:webHidden/>
                  </w:rPr>
                  <w:fldChar w:fldCharType="begin"/>
                </w:r>
                <w:r>
                  <w:rPr>
                    <w:noProof/>
                    <w:webHidden/>
                  </w:rPr>
                  <w:instrText xml:space="preserve"> PAGEREF _Toc204265013 \h </w:instrText>
                </w:r>
                <w:r>
                  <w:rPr>
                    <w:noProof/>
                    <w:webHidden/>
                  </w:rPr>
                </w:r>
                <w:r>
                  <w:rPr>
                    <w:noProof/>
                    <w:webHidden/>
                  </w:rPr>
                  <w:fldChar w:fldCharType="separate"/>
                </w:r>
                <w:r>
                  <w:rPr>
                    <w:noProof/>
                    <w:webHidden/>
                  </w:rPr>
                  <w:t>41</w:t>
                </w:r>
                <w:r>
                  <w:rPr>
                    <w:noProof/>
                    <w:webHidden/>
                  </w:rPr>
                  <w:fldChar w:fldCharType="end"/>
                </w:r>
              </w:hyperlink>
            </w:p>
            <w:p w14:paraId="360C2CB6"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14" w:history="1">
                <w:r w:rsidRPr="000516E0">
                  <w:rPr>
                    <w:rStyle w:val="a9"/>
                    <w:rFonts w:cs="Arial"/>
                    <w:noProof/>
                  </w:rPr>
                  <w:t>6.6</w:t>
                </w:r>
                <w:r>
                  <w:rPr>
                    <w:rFonts w:asciiTheme="minorHAnsi" w:eastAsiaTheme="minorEastAsia" w:hAnsiTheme="minorHAnsi" w:cstheme="minorBidi"/>
                    <w:smallCaps w:val="0"/>
                    <w:noProof/>
                    <w:kern w:val="2"/>
                    <w:sz w:val="21"/>
                    <w:szCs w:val="22"/>
                    <w:lang w:val="en-US"/>
                  </w:rPr>
                  <w:tab/>
                </w:r>
                <w:r w:rsidRPr="000516E0">
                  <w:rPr>
                    <w:rStyle w:val="a9"/>
                    <w:rFonts w:cs="Arial"/>
                    <w:noProof/>
                  </w:rPr>
                  <w:t>Diagnostiska funktioner</w:t>
                </w:r>
                <w:r>
                  <w:rPr>
                    <w:noProof/>
                    <w:webHidden/>
                  </w:rPr>
                  <w:tab/>
                </w:r>
                <w:r>
                  <w:rPr>
                    <w:noProof/>
                    <w:webHidden/>
                  </w:rPr>
                  <w:fldChar w:fldCharType="begin"/>
                </w:r>
                <w:r>
                  <w:rPr>
                    <w:noProof/>
                    <w:webHidden/>
                  </w:rPr>
                  <w:instrText xml:space="preserve"> PAGEREF _Toc204265014 \h </w:instrText>
                </w:r>
                <w:r>
                  <w:rPr>
                    <w:noProof/>
                    <w:webHidden/>
                  </w:rPr>
                </w:r>
                <w:r>
                  <w:rPr>
                    <w:noProof/>
                    <w:webHidden/>
                  </w:rPr>
                  <w:fldChar w:fldCharType="separate"/>
                </w:r>
                <w:r>
                  <w:rPr>
                    <w:noProof/>
                    <w:webHidden/>
                  </w:rPr>
                  <w:t>42</w:t>
                </w:r>
                <w:r>
                  <w:rPr>
                    <w:noProof/>
                    <w:webHidden/>
                  </w:rPr>
                  <w:fldChar w:fldCharType="end"/>
                </w:r>
              </w:hyperlink>
            </w:p>
            <w:p w14:paraId="0C1BFFB6"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15" w:history="1">
                <w:r w:rsidRPr="000516E0">
                  <w:rPr>
                    <w:rStyle w:val="a9"/>
                    <w:rFonts w:cs="Arial"/>
                    <w:noProof/>
                  </w:rPr>
                  <w:t>6.7</w:t>
                </w:r>
                <w:r>
                  <w:rPr>
                    <w:rFonts w:asciiTheme="minorHAnsi" w:eastAsiaTheme="minorEastAsia" w:hAnsiTheme="minorHAnsi" w:cstheme="minorBidi"/>
                    <w:smallCaps w:val="0"/>
                    <w:noProof/>
                    <w:kern w:val="2"/>
                    <w:sz w:val="21"/>
                    <w:szCs w:val="22"/>
                    <w:lang w:val="en-US"/>
                  </w:rPr>
                  <w:tab/>
                </w:r>
                <w:r w:rsidRPr="000516E0">
                  <w:rPr>
                    <w:rStyle w:val="a9"/>
                    <w:rFonts w:cs="Arial"/>
                    <w:noProof/>
                  </w:rPr>
                  <w:t>Grafisk diagnostik</w:t>
                </w:r>
                <w:r>
                  <w:rPr>
                    <w:noProof/>
                    <w:webHidden/>
                  </w:rPr>
                  <w:tab/>
                </w:r>
                <w:r>
                  <w:rPr>
                    <w:noProof/>
                    <w:webHidden/>
                  </w:rPr>
                  <w:fldChar w:fldCharType="begin"/>
                </w:r>
                <w:r>
                  <w:rPr>
                    <w:noProof/>
                    <w:webHidden/>
                  </w:rPr>
                  <w:instrText xml:space="preserve"> PAGEREF _Toc204265015 \h </w:instrText>
                </w:r>
                <w:r>
                  <w:rPr>
                    <w:noProof/>
                    <w:webHidden/>
                  </w:rPr>
                </w:r>
                <w:r>
                  <w:rPr>
                    <w:noProof/>
                    <w:webHidden/>
                  </w:rPr>
                  <w:fldChar w:fldCharType="separate"/>
                </w:r>
                <w:r>
                  <w:rPr>
                    <w:noProof/>
                    <w:webHidden/>
                  </w:rPr>
                  <w:t>59</w:t>
                </w:r>
                <w:r>
                  <w:rPr>
                    <w:noProof/>
                    <w:webHidden/>
                  </w:rPr>
                  <w:fldChar w:fldCharType="end"/>
                </w:r>
              </w:hyperlink>
            </w:p>
            <w:p w14:paraId="292DA86F"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16" w:history="1">
                <w:r w:rsidRPr="000516E0">
                  <w:rPr>
                    <w:rStyle w:val="a9"/>
                    <w:rFonts w:cs="Arial"/>
                    <w:noProof/>
                  </w:rPr>
                  <w:t>6.8</w:t>
                </w:r>
                <w:r>
                  <w:rPr>
                    <w:rFonts w:asciiTheme="minorHAnsi" w:eastAsiaTheme="minorEastAsia" w:hAnsiTheme="minorHAnsi" w:cstheme="minorBidi"/>
                    <w:smallCaps w:val="0"/>
                    <w:noProof/>
                    <w:kern w:val="2"/>
                    <w:sz w:val="21"/>
                    <w:szCs w:val="22"/>
                    <w:lang w:val="en-US"/>
                  </w:rPr>
                  <w:tab/>
                </w:r>
                <w:r w:rsidRPr="000516E0">
                  <w:rPr>
                    <w:rStyle w:val="a9"/>
                    <w:rFonts w:cs="Arial"/>
                    <w:noProof/>
                  </w:rPr>
                  <w:t>Live-datafusion</w:t>
                </w:r>
                <w:r>
                  <w:rPr>
                    <w:noProof/>
                    <w:webHidden/>
                  </w:rPr>
                  <w:tab/>
                </w:r>
                <w:r>
                  <w:rPr>
                    <w:noProof/>
                    <w:webHidden/>
                  </w:rPr>
                  <w:fldChar w:fldCharType="begin"/>
                </w:r>
                <w:r>
                  <w:rPr>
                    <w:noProof/>
                    <w:webHidden/>
                  </w:rPr>
                  <w:instrText xml:space="preserve"> PAGEREF _Toc204265016 \h </w:instrText>
                </w:r>
                <w:r>
                  <w:rPr>
                    <w:noProof/>
                    <w:webHidden/>
                  </w:rPr>
                </w:r>
                <w:r>
                  <w:rPr>
                    <w:noProof/>
                    <w:webHidden/>
                  </w:rPr>
                  <w:fldChar w:fldCharType="separate"/>
                </w:r>
                <w:r>
                  <w:rPr>
                    <w:noProof/>
                    <w:webHidden/>
                  </w:rPr>
                  <w:t>60</w:t>
                </w:r>
                <w:r>
                  <w:rPr>
                    <w:noProof/>
                    <w:webHidden/>
                  </w:rPr>
                  <w:fldChar w:fldCharType="end"/>
                </w:r>
              </w:hyperlink>
            </w:p>
            <w:p w14:paraId="57A37075"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17" w:history="1">
                <w:r w:rsidRPr="000516E0">
                  <w:rPr>
                    <w:rStyle w:val="a9"/>
                    <w:rFonts w:cs="Arial"/>
                    <w:noProof/>
                  </w:rPr>
                  <w:t>6.9</w:t>
                </w:r>
                <w:r>
                  <w:rPr>
                    <w:rFonts w:asciiTheme="minorHAnsi" w:eastAsiaTheme="minorEastAsia" w:hAnsiTheme="minorHAnsi" w:cstheme="minorBidi"/>
                    <w:smallCaps w:val="0"/>
                    <w:noProof/>
                    <w:kern w:val="2"/>
                    <w:sz w:val="21"/>
                    <w:szCs w:val="22"/>
                    <w:lang w:val="en-US"/>
                  </w:rPr>
                  <w:tab/>
                </w:r>
                <w:r w:rsidRPr="000516E0">
                  <w:rPr>
                    <w:rStyle w:val="a9"/>
                    <w:rFonts w:cs="Arial"/>
                    <w:noProof/>
                  </w:rPr>
                  <w:t>Programmering och kodning</w:t>
                </w:r>
                <w:r>
                  <w:rPr>
                    <w:noProof/>
                    <w:webHidden/>
                  </w:rPr>
                  <w:tab/>
                </w:r>
                <w:r>
                  <w:rPr>
                    <w:noProof/>
                    <w:webHidden/>
                  </w:rPr>
                  <w:fldChar w:fldCharType="begin"/>
                </w:r>
                <w:r>
                  <w:rPr>
                    <w:noProof/>
                    <w:webHidden/>
                  </w:rPr>
                  <w:instrText xml:space="preserve"> PAGEREF _Toc204265017 \h </w:instrText>
                </w:r>
                <w:r>
                  <w:rPr>
                    <w:noProof/>
                    <w:webHidden/>
                  </w:rPr>
                </w:r>
                <w:r>
                  <w:rPr>
                    <w:noProof/>
                    <w:webHidden/>
                  </w:rPr>
                  <w:fldChar w:fldCharType="separate"/>
                </w:r>
                <w:r>
                  <w:rPr>
                    <w:noProof/>
                    <w:webHidden/>
                  </w:rPr>
                  <w:t>62</w:t>
                </w:r>
                <w:r>
                  <w:rPr>
                    <w:noProof/>
                    <w:webHidden/>
                  </w:rPr>
                  <w:fldChar w:fldCharType="end"/>
                </w:r>
              </w:hyperlink>
            </w:p>
            <w:p w14:paraId="341E12F2"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18" w:history="1">
                <w:r w:rsidRPr="000516E0">
                  <w:rPr>
                    <w:rStyle w:val="a9"/>
                    <w:rFonts w:cs="Arial"/>
                    <w:noProof/>
                  </w:rPr>
                  <w:t>6.10</w:t>
                </w:r>
                <w:r>
                  <w:rPr>
                    <w:rFonts w:asciiTheme="minorHAnsi" w:eastAsiaTheme="minorEastAsia" w:hAnsiTheme="minorHAnsi" w:cstheme="minorBidi"/>
                    <w:smallCaps w:val="0"/>
                    <w:noProof/>
                    <w:kern w:val="2"/>
                    <w:sz w:val="21"/>
                    <w:szCs w:val="22"/>
                    <w:lang w:val="en-US"/>
                  </w:rPr>
                  <w:tab/>
                </w:r>
                <w:r w:rsidRPr="000516E0">
                  <w:rPr>
                    <w:rStyle w:val="a9"/>
                    <w:rFonts w:cs="Arial"/>
                    <w:noProof/>
                  </w:rPr>
                  <w:t>Generiska OBDII-operationer</w:t>
                </w:r>
                <w:r>
                  <w:rPr>
                    <w:noProof/>
                    <w:webHidden/>
                  </w:rPr>
                  <w:tab/>
                </w:r>
                <w:r>
                  <w:rPr>
                    <w:noProof/>
                    <w:webHidden/>
                  </w:rPr>
                  <w:fldChar w:fldCharType="begin"/>
                </w:r>
                <w:r>
                  <w:rPr>
                    <w:noProof/>
                    <w:webHidden/>
                  </w:rPr>
                  <w:instrText xml:space="preserve"> PAGEREF _Toc204265018 \h </w:instrText>
                </w:r>
                <w:r>
                  <w:rPr>
                    <w:noProof/>
                    <w:webHidden/>
                  </w:rPr>
                </w:r>
                <w:r>
                  <w:rPr>
                    <w:noProof/>
                    <w:webHidden/>
                  </w:rPr>
                  <w:fldChar w:fldCharType="separate"/>
                </w:r>
                <w:r>
                  <w:rPr>
                    <w:noProof/>
                    <w:webHidden/>
                  </w:rPr>
                  <w:t>64</w:t>
                </w:r>
                <w:r>
                  <w:rPr>
                    <w:noProof/>
                    <w:webHidden/>
                  </w:rPr>
                  <w:fldChar w:fldCharType="end"/>
                </w:r>
              </w:hyperlink>
            </w:p>
            <w:p w14:paraId="00C98A9C"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19" w:history="1">
                <w:r w:rsidRPr="000516E0">
                  <w:rPr>
                    <w:rStyle w:val="a9"/>
                    <w:rFonts w:cs="Arial"/>
                    <w:noProof/>
                  </w:rPr>
                  <w:t>6.11</w:t>
                </w:r>
                <w:r>
                  <w:rPr>
                    <w:rFonts w:asciiTheme="minorHAnsi" w:eastAsiaTheme="minorEastAsia" w:hAnsiTheme="minorHAnsi" w:cstheme="minorBidi"/>
                    <w:smallCaps w:val="0"/>
                    <w:noProof/>
                    <w:kern w:val="2"/>
                    <w:sz w:val="21"/>
                    <w:szCs w:val="22"/>
                    <w:lang w:val="en-US"/>
                  </w:rPr>
                  <w:tab/>
                </w:r>
                <w:r w:rsidRPr="000516E0">
                  <w:rPr>
                    <w:rStyle w:val="a9"/>
                    <w:rFonts w:cs="Arial"/>
                    <w:noProof/>
                  </w:rPr>
                  <w:t>Diagnostisk rapport</w:t>
                </w:r>
                <w:r>
                  <w:rPr>
                    <w:noProof/>
                    <w:webHidden/>
                  </w:rPr>
                  <w:tab/>
                </w:r>
                <w:r>
                  <w:rPr>
                    <w:noProof/>
                    <w:webHidden/>
                  </w:rPr>
                  <w:fldChar w:fldCharType="begin"/>
                </w:r>
                <w:r>
                  <w:rPr>
                    <w:noProof/>
                    <w:webHidden/>
                  </w:rPr>
                  <w:instrText xml:space="preserve"> PAGEREF _Toc204265019 \h </w:instrText>
                </w:r>
                <w:r>
                  <w:rPr>
                    <w:noProof/>
                    <w:webHidden/>
                  </w:rPr>
                </w:r>
                <w:r>
                  <w:rPr>
                    <w:noProof/>
                    <w:webHidden/>
                  </w:rPr>
                  <w:fldChar w:fldCharType="separate"/>
                </w:r>
                <w:r>
                  <w:rPr>
                    <w:noProof/>
                    <w:webHidden/>
                  </w:rPr>
                  <w:t>68</w:t>
                </w:r>
                <w:r>
                  <w:rPr>
                    <w:noProof/>
                    <w:webHidden/>
                  </w:rPr>
                  <w:fldChar w:fldCharType="end"/>
                </w:r>
              </w:hyperlink>
            </w:p>
            <w:p w14:paraId="4ED73B18"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20" w:history="1">
                <w:r w:rsidRPr="000516E0">
                  <w:rPr>
                    <w:rStyle w:val="a9"/>
                    <w:rFonts w:cs="Arial"/>
                    <w:noProof/>
                  </w:rPr>
                  <w:t>6.12</w:t>
                </w:r>
                <w:r>
                  <w:rPr>
                    <w:rFonts w:asciiTheme="minorHAnsi" w:eastAsiaTheme="minorEastAsia" w:hAnsiTheme="minorHAnsi" w:cstheme="minorBidi"/>
                    <w:smallCaps w:val="0"/>
                    <w:noProof/>
                    <w:kern w:val="2"/>
                    <w:sz w:val="21"/>
                    <w:szCs w:val="22"/>
                    <w:lang w:val="en-US"/>
                  </w:rPr>
                  <w:tab/>
                </w:r>
                <w:r w:rsidRPr="000516E0">
                  <w:rPr>
                    <w:rStyle w:val="a9"/>
                    <w:rFonts w:cs="Arial"/>
                    <w:noProof/>
                  </w:rPr>
                  <w:t>Avsluta diagnostik</w:t>
                </w:r>
                <w:r>
                  <w:rPr>
                    <w:noProof/>
                    <w:webHidden/>
                  </w:rPr>
                  <w:tab/>
                </w:r>
                <w:r>
                  <w:rPr>
                    <w:noProof/>
                    <w:webHidden/>
                  </w:rPr>
                  <w:fldChar w:fldCharType="begin"/>
                </w:r>
                <w:r>
                  <w:rPr>
                    <w:noProof/>
                    <w:webHidden/>
                  </w:rPr>
                  <w:instrText xml:space="preserve"> PAGEREF _Toc204265020 \h </w:instrText>
                </w:r>
                <w:r>
                  <w:rPr>
                    <w:noProof/>
                    <w:webHidden/>
                  </w:rPr>
                </w:r>
                <w:r>
                  <w:rPr>
                    <w:noProof/>
                    <w:webHidden/>
                  </w:rPr>
                  <w:fldChar w:fldCharType="separate"/>
                </w:r>
                <w:r>
                  <w:rPr>
                    <w:noProof/>
                    <w:webHidden/>
                  </w:rPr>
                  <w:t>73</w:t>
                </w:r>
                <w:r>
                  <w:rPr>
                    <w:noProof/>
                    <w:webHidden/>
                  </w:rPr>
                  <w:fldChar w:fldCharType="end"/>
                </w:r>
              </w:hyperlink>
            </w:p>
            <w:p w14:paraId="3202D8F2"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21" w:history="1">
                <w:r w:rsidRPr="000516E0">
                  <w:rPr>
                    <w:rStyle w:val="a9"/>
                    <w:noProof/>
                  </w:rPr>
                  <w:t>7</w:t>
                </w:r>
                <w:r>
                  <w:rPr>
                    <w:rFonts w:asciiTheme="minorHAnsi" w:eastAsiaTheme="minorEastAsia" w:hAnsiTheme="minorHAnsi" w:cstheme="minorBidi"/>
                    <w:b w:val="0"/>
                    <w:bCs w:val="0"/>
                    <w:caps w:val="0"/>
                    <w:noProof/>
                    <w:sz w:val="21"/>
                    <w:szCs w:val="22"/>
                    <w:lang w:val="en-US"/>
                  </w:rPr>
                  <w:tab/>
                </w:r>
                <w:r w:rsidRPr="000516E0">
                  <w:rPr>
                    <w:rStyle w:val="a9"/>
                    <w:noProof/>
                  </w:rPr>
                  <w:t>Service</w:t>
                </w:r>
                <w:r>
                  <w:rPr>
                    <w:noProof/>
                    <w:webHidden/>
                  </w:rPr>
                  <w:tab/>
                </w:r>
                <w:r>
                  <w:rPr>
                    <w:noProof/>
                    <w:webHidden/>
                  </w:rPr>
                  <w:fldChar w:fldCharType="begin"/>
                </w:r>
                <w:r>
                  <w:rPr>
                    <w:noProof/>
                    <w:webHidden/>
                  </w:rPr>
                  <w:instrText xml:space="preserve"> PAGEREF _Toc204265021 \h </w:instrText>
                </w:r>
                <w:r>
                  <w:rPr>
                    <w:noProof/>
                    <w:webHidden/>
                  </w:rPr>
                </w:r>
                <w:r>
                  <w:rPr>
                    <w:noProof/>
                    <w:webHidden/>
                  </w:rPr>
                  <w:fldChar w:fldCharType="separate"/>
                </w:r>
                <w:r>
                  <w:rPr>
                    <w:noProof/>
                    <w:webHidden/>
                  </w:rPr>
                  <w:t>75</w:t>
                </w:r>
                <w:r>
                  <w:rPr>
                    <w:noProof/>
                    <w:webHidden/>
                  </w:rPr>
                  <w:fldChar w:fldCharType="end"/>
                </w:r>
              </w:hyperlink>
            </w:p>
            <w:p w14:paraId="324976F5"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22" w:history="1">
                <w:r w:rsidRPr="000516E0">
                  <w:rPr>
                    <w:rStyle w:val="a9"/>
                    <w:rFonts w:cs="Arial"/>
                    <w:noProof/>
                  </w:rPr>
                  <w:t>7.1</w:t>
                </w:r>
                <w:r>
                  <w:rPr>
                    <w:rFonts w:asciiTheme="minorHAnsi" w:eastAsiaTheme="minorEastAsia" w:hAnsiTheme="minorHAnsi" w:cstheme="minorBidi"/>
                    <w:smallCaps w:val="0"/>
                    <w:noProof/>
                    <w:kern w:val="2"/>
                    <w:sz w:val="21"/>
                    <w:szCs w:val="22"/>
                    <w:lang w:val="en-US"/>
                  </w:rPr>
                  <w:tab/>
                </w:r>
                <w:r w:rsidRPr="000516E0">
                  <w:rPr>
                    <w:rStyle w:val="a9"/>
                    <w:rFonts w:cs="Arial"/>
                    <w:noProof/>
                  </w:rPr>
                  <w:t>Oljeåterställningstjänst</w:t>
                </w:r>
                <w:r>
                  <w:rPr>
                    <w:noProof/>
                    <w:webHidden/>
                  </w:rPr>
                  <w:tab/>
                </w:r>
                <w:r>
                  <w:rPr>
                    <w:noProof/>
                    <w:webHidden/>
                  </w:rPr>
                  <w:fldChar w:fldCharType="begin"/>
                </w:r>
                <w:r>
                  <w:rPr>
                    <w:noProof/>
                    <w:webHidden/>
                  </w:rPr>
                  <w:instrText xml:space="preserve"> PAGEREF _Toc204265022 \h </w:instrText>
                </w:r>
                <w:r>
                  <w:rPr>
                    <w:noProof/>
                    <w:webHidden/>
                  </w:rPr>
                </w:r>
                <w:r>
                  <w:rPr>
                    <w:noProof/>
                    <w:webHidden/>
                  </w:rPr>
                  <w:fldChar w:fldCharType="separate"/>
                </w:r>
                <w:r>
                  <w:rPr>
                    <w:noProof/>
                    <w:webHidden/>
                  </w:rPr>
                  <w:t>75</w:t>
                </w:r>
                <w:r>
                  <w:rPr>
                    <w:noProof/>
                    <w:webHidden/>
                  </w:rPr>
                  <w:fldChar w:fldCharType="end"/>
                </w:r>
              </w:hyperlink>
            </w:p>
            <w:p w14:paraId="476573F0"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23" w:history="1">
                <w:r w:rsidRPr="000516E0">
                  <w:rPr>
                    <w:rStyle w:val="a9"/>
                    <w:rFonts w:cs="Arial"/>
                    <w:noProof/>
                  </w:rPr>
                  <w:t>7.2</w:t>
                </w:r>
                <w:r>
                  <w:rPr>
                    <w:rFonts w:asciiTheme="minorHAnsi" w:eastAsiaTheme="minorEastAsia" w:hAnsiTheme="minorHAnsi" w:cstheme="minorBidi"/>
                    <w:smallCaps w:val="0"/>
                    <w:noProof/>
                    <w:kern w:val="2"/>
                    <w:sz w:val="21"/>
                    <w:szCs w:val="22"/>
                    <w:lang w:val="en-US"/>
                  </w:rPr>
                  <w:tab/>
                </w:r>
                <w:r w:rsidRPr="000516E0">
                  <w:rPr>
                    <w:rStyle w:val="a9"/>
                    <w:rFonts w:cs="Arial"/>
                    <w:noProof/>
                  </w:rPr>
                  <w:t>Service av elektrisk parkeringsbroms (EPB)</w:t>
                </w:r>
                <w:r>
                  <w:rPr>
                    <w:noProof/>
                    <w:webHidden/>
                  </w:rPr>
                  <w:tab/>
                </w:r>
                <w:r>
                  <w:rPr>
                    <w:noProof/>
                    <w:webHidden/>
                  </w:rPr>
                  <w:fldChar w:fldCharType="begin"/>
                </w:r>
                <w:r>
                  <w:rPr>
                    <w:noProof/>
                    <w:webHidden/>
                  </w:rPr>
                  <w:instrText xml:space="preserve"> PAGEREF _Toc204265023 \h </w:instrText>
                </w:r>
                <w:r>
                  <w:rPr>
                    <w:noProof/>
                    <w:webHidden/>
                  </w:rPr>
                </w:r>
                <w:r>
                  <w:rPr>
                    <w:noProof/>
                    <w:webHidden/>
                  </w:rPr>
                  <w:fldChar w:fldCharType="separate"/>
                </w:r>
                <w:r>
                  <w:rPr>
                    <w:noProof/>
                    <w:webHidden/>
                  </w:rPr>
                  <w:t>76</w:t>
                </w:r>
                <w:r>
                  <w:rPr>
                    <w:noProof/>
                    <w:webHidden/>
                  </w:rPr>
                  <w:fldChar w:fldCharType="end"/>
                </w:r>
              </w:hyperlink>
            </w:p>
            <w:p w14:paraId="1A1D9D59"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24" w:history="1">
                <w:r w:rsidRPr="000516E0">
                  <w:rPr>
                    <w:rStyle w:val="a9"/>
                    <w:rFonts w:cs="Arial"/>
                    <w:noProof/>
                  </w:rPr>
                  <w:t>7.3</w:t>
                </w:r>
                <w:r>
                  <w:rPr>
                    <w:rFonts w:asciiTheme="minorHAnsi" w:eastAsiaTheme="minorEastAsia" w:hAnsiTheme="minorHAnsi" w:cstheme="minorBidi"/>
                    <w:smallCaps w:val="0"/>
                    <w:noProof/>
                    <w:kern w:val="2"/>
                    <w:sz w:val="21"/>
                    <w:szCs w:val="22"/>
                    <w:lang w:val="en-US"/>
                  </w:rPr>
                  <w:tab/>
                </w:r>
                <w:r w:rsidRPr="000516E0">
                  <w:rPr>
                    <w:rStyle w:val="a9"/>
                    <w:rFonts w:cs="Arial"/>
                    <w:noProof/>
                  </w:rPr>
                  <w:t>Service av däcktrycksövervakningssystem (TPMS)</w:t>
                </w:r>
                <w:r>
                  <w:rPr>
                    <w:noProof/>
                    <w:webHidden/>
                  </w:rPr>
                  <w:tab/>
                </w:r>
                <w:r>
                  <w:rPr>
                    <w:noProof/>
                    <w:webHidden/>
                  </w:rPr>
                  <w:fldChar w:fldCharType="begin"/>
                </w:r>
                <w:r>
                  <w:rPr>
                    <w:noProof/>
                    <w:webHidden/>
                  </w:rPr>
                  <w:instrText xml:space="preserve"> PAGEREF _Toc204265024 \h </w:instrText>
                </w:r>
                <w:r>
                  <w:rPr>
                    <w:noProof/>
                    <w:webHidden/>
                  </w:rPr>
                </w:r>
                <w:r>
                  <w:rPr>
                    <w:noProof/>
                    <w:webHidden/>
                  </w:rPr>
                  <w:fldChar w:fldCharType="separate"/>
                </w:r>
                <w:r>
                  <w:rPr>
                    <w:noProof/>
                    <w:webHidden/>
                  </w:rPr>
                  <w:t>77</w:t>
                </w:r>
                <w:r>
                  <w:rPr>
                    <w:noProof/>
                    <w:webHidden/>
                  </w:rPr>
                  <w:fldChar w:fldCharType="end"/>
                </w:r>
              </w:hyperlink>
            </w:p>
            <w:p w14:paraId="7D2A2D07"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25" w:history="1">
                <w:r w:rsidRPr="000516E0">
                  <w:rPr>
                    <w:rStyle w:val="a9"/>
                    <w:rFonts w:cs="Arial"/>
                    <w:noProof/>
                  </w:rPr>
                  <w:t>7.4</w:t>
                </w:r>
                <w:r>
                  <w:rPr>
                    <w:rFonts w:asciiTheme="minorHAnsi" w:eastAsiaTheme="minorEastAsia" w:hAnsiTheme="minorHAnsi" w:cstheme="minorBidi"/>
                    <w:smallCaps w:val="0"/>
                    <w:noProof/>
                    <w:kern w:val="2"/>
                    <w:sz w:val="21"/>
                    <w:szCs w:val="22"/>
                    <w:lang w:val="en-US"/>
                  </w:rPr>
                  <w:tab/>
                </w:r>
                <w:r w:rsidRPr="000516E0">
                  <w:rPr>
                    <w:rStyle w:val="a9"/>
                    <w:rFonts w:cs="Arial"/>
                    <w:noProof/>
                  </w:rPr>
                  <w:t>Batterihanteringssystem (BMS)-tjänst</w:t>
                </w:r>
                <w:r>
                  <w:rPr>
                    <w:noProof/>
                    <w:webHidden/>
                  </w:rPr>
                  <w:tab/>
                </w:r>
                <w:r>
                  <w:rPr>
                    <w:noProof/>
                    <w:webHidden/>
                  </w:rPr>
                  <w:fldChar w:fldCharType="begin"/>
                </w:r>
                <w:r>
                  <w:rPr>
                    <w:noProof/>
                    <w:webHidden/>
                  </w:rPr>
                  <w:instrText xml:space="preserve"> PAGEREF _Toc204265025 \h </w:instrText>
                </w:r>
                <w:r>
                  <w:rPr>
                    <w:noProof/>
                    <w:webHidden/>
                  </w:rPr>
                </w:r>
                <w:r>
                  <w:rPr>
                    <w:noProof/>
                    <w:webHidden/>
                  </w:rPr>
                  <w:fldChar w:fldCharType="separate"/>
                </w:r>
                <w:r>
                  <w:rPr>
                    <w:noProof/>
                    <w:webHidden/>
                  </w:rPr>
                  <w:t>77</w:t>
                </w:r>
                <w:r>
                  <w:rPr>
                    <w:noProof/>
                    <w:webHidden/>
                  </w:rPr>
                  <w:fldChar w:fldCharType="end"/>
                </w:r>
              </w:hyperlink>
            </w:p>
            <w:p w14:paraId="560E739B"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26" w:history="1">
                <w:r w:rsidRPr="000516E0">
                  <w:rPr>
                    <w:rStyle w:val="a9"/>
                    <w:rFonts w:cs="Arial"/>
                    <w:noProof/>
                  </w:rPr>
                  <w:t>7.5</w:t>
                </w:r>
                <w:r>
                  <w:rPr>
                    <w:rFonts w:asciiTheme="minorHAnsi" w:eastAsiaTheme="minorEastAsia" w:hAnsiTheme="minorHAnsi" w:cstheme="minorBidi"/>
                    <w:smallCaps w:val="0"/>
                    <w:noProof/>
                    <w:kern w:val="2"/>
                    <w:sz w:val="21"/>
                    <w:szCs w:val="22"/>
                    <w:lang w:val="en-US"/>
                  </w:rPr>
                  <w:tab/>
                </w:r>
                <w:r w:rsidRPr="000516E0">
                  <w:rPr>
                    <w:rStyle w:val="a9"/>
                    <w:rFonts w:cs="Arial"/>
                    <w:noProof/>
                  </w:rPr>
                  <w:t>Service av dieselpartikelfilter (DPF)</w:t>
                </w:r>
                <w:r>
                  <w:rPr>
                    <w:noProof/>
                    <w:webHidden/>
                  </w:rPr>
                  <w:tab/>
                </w:r>
                <w:r>
                  <w:rPr>
                    <w:noProof/>
                    <w:webHidden/>
                  </w:rPr>
                  <w:fldChar w:fldCharType="begin"/>
                </w:r>
                <w:r>
                  <w:rPr>
                    <w:noProof/>
                    <w:webHidden/>
                  </w:rPr>
                  <w:instrText xml:space="preserve"> PAGEREF _Toc204265026 \h </w:instrText>
                </w:r>
                <w:r>
                  <w:rPr>
                    <w:noProof/>
                    <w:webHidden/>
                  </w:rPr>
                </w:r>
                <w:r>
                  <w:rPr>
                    <w:noProof/>
                    <w:webHidden/>
                  </w:rPr>
                  <w:fldChar w:fldCharType="separate"/>
                </w:r>
                <w:r>
                  <w:rPr>
                    <w:noProof/>
                    <w:webHidden/>
                  </w:rPr>
                  <w:t>77</w:t>
                </w:r>
                <w:r>
                  <w:rPr>
                    <w:noProof/>
                    <w:webHidden/>
                  </w:rPr>
                  <w:fldChar w:fldCharType="end"/>
                </w:r>
              </w:hyperlink>
            </w:p>
            <w:p w14:paraId="0375EA23"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27" w:history="1">
                <w:r w:rsidRPr="000516E0">
                  <w:rPr>
                    <w:rStyle w:val="a9"/>
                    <w:rFonts w:cs="Arial"/>
                    <w:noProof/>
                  </w:rPr>
                  <w:t>7.6</w:t>
                </w:r>
                <w:r>
                  <w:rPr>
                    <w:rFonts w:asciiTheme="minorHAnsi" w:eastAsiaTheme="minorEastAsia" w:hAnsiTheme="minorHAnsi" w:cstheme="minorBidi"/>
                    <w:smallCaps w:val="0"/>
                    <w:noProof/>
                    <w:kern w:val="2"/>
                    <w:sz w:val="21"/>
                    <w:szCs w:val="22"/>
                    <w:lang w:val="en-US"/>
                  </w:rPr>
                  <w:tab/>
                </w:r>
                <w:r w:rsidRPr="000516E0">
                  <w:rPr>
                    <w:rStyle w:val="a9"/>
                    <w:rFonts w:cs="Arial"/>
                    <w:noProof/>
                  </w:rPr>
                  <w:t>Service av styrvinkelsensor (SAS)</w:t>
                </w:r>
                <w:r>
                  <w:rPr>
                    <w:noProof/>
                    <w:webHidden/>
                  </w:rPr>
                  <w:tab/>
                </w:r>
                <w:r>
                  <w:rPr>
                    <w:noProof/>
                    <w:webHidden/>
                  </w:rPr>
                  <w:fldChar w:fldCharType="begin"/>
                </w:r>
                <w:r>
                  <w:rPr>
                    <w:noProof/>
                    <w:webHidden/>
                  </w:rPr>
                  <w:instrText xml:space="preserve"> PAGEREF _Toc204265027 \h </w:instrText>
                </w:r>
                <w:r>
                  <w:rPr>
                    <w:noProof/>
                    <w:webHidden/>
                  </w:rPr>
                </w:r>
                <w:r>
                  <w:rPr>
                    <w:noProof/>
                    <w:webHidden/>
                  </w:rPr>
                  <w:fldChar w:fldCharType="separate"/>
                </w:r>
                <w:r>
                  <w:rPr>
                    <w:noProof/>
                    <w:webHidden/>
                  </w:rPr>
                  <w:t>78</w:t>
                </w:r>
                <w:r>
                  <w:rPr>
                    <w:noProof/>
                    <w:webHidden/>
                  </w:rPr>
                  <w:fldChar w:fldCharType="end"/>
                </w:r>
              </w:hyperlink>
            </w:p>
            <w:p w14:paraId="5DA3F89C"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28" w:history="1">
                <w:r w:rsidRPr="000516E0">
                  <w:rPr>
                    <w:rStyle w:val="a9"/>
                    <w:noProof/>
                  </w:rPr>
                  <w:t>8</w:t>
                </w:r>
                <w:r>
                  <w:rPr>
                    <w:rFonts w:asciiTheme="minorHAnsi" w:eastAsiaTheme="minorEastAsia" w:hAnsiTheme="minorHAnsi" w:cstheme="minorBidi"/>
                    <w:b w:val="0"/>
                    <w:bCs w:val="0"/>
                    <w:caps w:val="0"/>
                    <w:noProof/>
                    <w:sz w:val="21"/>
                    <w:szCs w:val="22"/>
                    <w:lang w:val="en-US"/>
                  </w:rPr>
                  <w:tab/>
                </w:r>
                <w:r w:rsidRPr="000516E0">
                  <w:rPr>
                    <w:rStyle w:val="a9"/>
                    <w:noProof/>
                  </w:rPr>
                  <w:t>ADAS</w:t>
                </w:r>
                <w:r>
                  <w:rPr>
                    <w:noProof/>
                    <w:webHidden/>
                  </w:rPr>
                  <w:tab/>
                </w:r>
                <w:r>
                  <w:rPr>
                    <w:noProof/>
                    <w:webHidden/>
                  </w:rPr>
                  <w:fldChar w:fldCharType="begin"/>
                </w:r>
                <w:r>
                  <w:rPr>
                    <w:noProof/>
                    <w:webHidden/>
                  </w:rPr>
                  <w:instrText xml:space="preserve"> PAGEREF _Toc204265028 \h </w:instrText>
                </w:r>
                <w:r>
                  <w:rPr>
                    <w:noProof/>
                    <w:webHidden/>
                  </w:rPr>
                </w:r>
                <w:r>
                  <w:rPr>
                    <w:noProof/>
                    <w:webHidden/>
                  </w:rPr>
                  <w:fldChar w:fldCharType="separate"/>
                </w:r>
                <w:r>
                  <w:rPr>
                    <w:noProof/>
                    <w:webHidden/>
                  </w:rPr>
                  <w:t>80</w:t>
                </w:r>
                <w:r>
                  <w:rPr>
                    <w:noProof/>
                    <w:webHidden/>
                  </w:rPr>
                  <w:fldChar w:fldCharType="end"/>
                </w:r>
              </w:hyperlink>
            </w:p>
            <w:p w14:paraId="768565D7"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29" w:history="1">
                <w:r w:rsidRPr="000516E0">
                  <w:rPr>
                    <w:rStyle w:val="a9"/>
                    <w:noProof/>
                  </w:rPr>
                  <w:t>9</w:t>
                </w:r>
                <w:r>
                  <w:rPr>
                    <w:rFonts w:asciiTheme="minorHAnsi" w:eastAsiaTheme="minorEastAsia" w:hAnsiTheme="minorHAnsi" w:cstheme="minorBidi"/>
                    <w:b w:val="0"/>
                    <w:bCs w:val="0"/>
                    <w:caps w:val="0"/>
                    <w:noProof/>
                    <w:sz w:val="21"/>
                    <w:szCs w:val="22"/>
                    <w:lang w:val="en-US"/>
                  </w:rPr>
                  <w:tab/>
                </w:r>
                <w:r w:rsidRPr="000516E0">
                  <w:rPr>
                    <w:rStyle w:val="a9"/>
                    <w:noProof/>
                  </w:rPr>
                  <w:t>Datahanterare</w:t>
                </w:r>
                <w:r>
                  <w:rPr>
                    <w:noProof/>
                    <w:webHidden/>
                  </w:rPr>
                  <w:tab/>
                </w:r>
                <w:r>
                  <w:rPr>
                    <w:noProof/>
                    <w:webHidden/>
                  </w:rPr>
                  <w:fldChar w:fldCharType="begin"/>
                </w:r>
                <w:r>
                  <w:rPr>
                    <w:noProof/>
                    <w:webHidden/>
                  </w:rPr>
                  <w:instrText xml:space="preserve"> PAGEREF _Toc204265029 \h </w:instrText>
                </w:r>
                <w:r>
                  <w:rPr>
                    <w:noProof/>
                    <w:webHidden/>
                  </w:rPr>
                </w:r>
                <w:r>
                  <w:rPr>
                    <w:noProof/>
                    <w:webHidden/>
                  </w:rPr>
                  <w:fldChar w:fldCharType="separate"/>
                </w:r>
                <w:r>
                  <w:rPr>
                    <w:noProof/>
                    <w:webHidden/>
                  </w:rPr>
                  <w:t>82</w:t>
                </w:r>
                <w:r>
                  <w:rPr>
                    <w:noProof/>
                    <w:webHidden/>
                  </w:rPr>
                  <w:fldChar w:fldCharType="end"/>
                </w:r>
              </w:hyperlink>
            </w:p>
            <w:p w14:paraId="76A0DBE5"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30" w:history="1">
                <w:r w:rsidRPr="000516E0">
                  <w:rPr>
                    <w:rStyle w:val="a9"/>
                    <w:rFonts w:cs="Arial"/>
                    <w:noProof/>
                  </w:rPr>
                  <w:t>9.1</w:t>
                </w:r>
                <w:r>
                  <w:rPr>
                    <w:rFonts w:asciiTheme="minorHAnsi" w:eastAsiaTheme="minorEastAsia" w:hAnsiTheme="minorHAnsi" w:cstheme="minorBidi"/>
                    <w:smallCaps w:val="0"/>
                    <w:noProof/>
                    <w:kern w:val="2"/>
                    <w:sz w:val="21"/>
                    <w:szCs w:val="22"/>
                    <w:lang w:val="en-US"/>
                  </w:rPr>
                  <w:tab/>
                </w:r>
                <w:r w:rsidRPr="000516E0">
                  <w:rPr>
                    <w:rStyle w:val="a9"/>
                    <w:rFonts w:cs="Arial"/>
                    <w:noProof/>
                  </w:rPr>
                  <w:t>Fordonets historia</w:t>
                </w:r>
                <w:r>
                  <w:rPr>
                    <w:noProof/>
                    <w:webHidden/>
                  </w:rPr>
                  <w:tab/>
                </w:r>
                <w:r>
                  <w:rPr>
                    <w:noProof/>
                    <w:webHidden/>
                  </w:rPr>
                  <w:fldChar w:fldCharType="begin"/>
                </w:r>
                <w:r>
                  <w:rPr>
                    <w:noProof/>
                    <w:webHidden/>
                  </w:rPr>
                  <w:instrText xml:space="preserve"> PAGEREF _Toc204265030 \h </w:instrText>
                </w:r>
                <w:r>
                  <w:rPr>
                    <w:noProof/>
                    <w:webHidden/>
                  </w:rPr>
                </w:r>
                <w:r>
                  <w:rPr>
                    <w:noProof/>
                    <w:webHidden/>
                  </w:rPr>
                  <w:fldChar w:fldCharType="separate"/>
                </w:r>
                <w:r>
                  <w:rPr>
                    <w:noProof/>
                    <w:webHidden/>
                  </w:rPr>
                  <w:t>84</w:t>
                </w:r>
                <w:r>
                  <w:rPr>
                    <w:noProof/>
                    <w:webHidden/>
                  </w:rPr>
                  <w:fldChar w:fldCharType="end"/>
                </w:r>
              </w:hyperlink>
            </w:p>
            <w:p w14:paraId="1420C486"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31" w:history="1">
                <w:r w:rsidRPr="000516E0">
                  <w:rPr>
                    <w:rStyle w:val="a9"/>
                    <w:rFonts w:cs="Arial"/>
                    <w:noProof/>
                  </w:rPr>
                  <w:t>9.2</w:t>
                </w:r>
                <w:r>
                  <w:rPr>
                    <w:rFonts w:asciiTheme="minorHAnsi" w:eastAsiaTheme="minorEastAsia" w:hAnsiTheme="minorHAnsi" w:cstheme="minorBidi"/>
                    <w:smallCaps w:val="0"/>
                    <w:noProof/>
                    <w:kern w:val="2"/>
                    <w:sz w:val="21"/>
                    <w:szCs w:val="22"/>
                    <w:lang w:val="en-US"/>
                  </w:rPr>
                  <w:tab/>
                </w:r>
                <w:r w:rsidRPr="000516E0">
                  <w:rPr>
                    <w:rStyle w:val="a9"/>
                    <w:rFonts w:cs="Arial"/>
                    <w:noProof/>
                  </w:rPr>
                  <w:t>Verkstadsinformation</w:t>
                </w:r>
                <w:r>
                  <w:rPr>
                    <w:noProof/>
                    <w:webHidden/>
                  </w:rPr>
                  <w:tab/>
                </w:r>
                <w:r>
                  <w:rPr>
                    <w:noProof/>
                    <w:webHidden/>
                  </w:rPr>
                  <w:fldChar w:fldCharType="begin"/>
                </w:r>
                <w:r>
                  <w:rPr>
                    <w:noProof/>
                    <w:webHidden/>
                  </w:rPr>
                  <w:instrText xml:space="preserve"> PAGEREF _Toc204265031 \h </w:instrText>
                </w:r>
                <w:r>
                  <w:rPr>
                    <w:noProof/>
                    <w:webHidden/>
                  </w:rPr>
                </w:r>
                <w:r>
                  <w:rPr>
                    <w:noProof/>
                    <w:webHidden/>
                  </w:rPr>
                  <w:fldChar w:fldCharType="separate"/>
                </w:r>
                <w:r>
                  <w:rPr>
                    <w:noProof/>
                    <w:webHidden/>
                  </w:rPr>
                  <w:t>86</w:t>
                </w:r>
                <w:r>
                  <w:rPr>
                    <w:noProof/>
                    <w:webHidden/>
                  </w:rPr>
                  <w:fldChar w:fldCharType="end"/>
                </w:r>
              </w:hyperlink>
            </w:p>
            <w:p w14:paraId="4820048C"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32" w:history="1">
                <w:r w:rsidRPr="000516E0">
                  <w:rPr>
                    <w:rStyle w:val="a9"/>
                    <w:rFonts w:cs="Arial"/>
                    <w:noProof/>
                  </w:rPr>
                  <w:t>9.3</w:t>
                </w:r>
                <w:r>
                  <w:rPr>
                    <w:rFonts w:asciiTheme="minorHAnsi" w:eastAsiaTheme="minorEastAsia" w:hAnsiTheme="minorHAnsi" w:cstheme="minorBidi"/>
                    <w:smallCaps w:val="0"/>
                    <w:noProof/>
                    <w:kern w:val="2"/>
                    <w:sz w:val="21"/>
                    <w:szCs w:val="22"/>
                    <w:lang w:val="en-US"/>
                  </w:rPr>
                  <w:tab/>
                </w:r>
                <w:r w:rsidRPr="000516E0">
                  <w:rPr>
                    <w:rStyle w:val="a9"/>
                    <w:rFonts w:cs="Arial"/>
                    <w:noProof/>
                  </w:rPr>
                  <w:t>Kunden</w:t>
                </w:r>
                <w:r>
                  <w:rPr>
                    <w:noProof/>
                    <w:webHidden/>
                  </w:rPr>
                  <w:tab/>
                </w:r>
                <w:r>
                  <w:rPr>
                    <w:noProof/>
                    <w:webHidden/>
                  </w:rPr>
                  <w:fldChar w:fldCharType="begin"/>
                </w:r>
                <w:r>
                  <w:rPr>
                    <w:noProof/>
                    <w:webHidden/>
                  </w:rPr>
                  <w:instrText xml:space="preserve"> PAGEREF _Toc204265032 \h </w:instrText>
                </w:r>
                <w:r>
                  <w:rPr>
                    <w:noProof/>
                    <w:webHidden/>
                  </w:rPr>
                </w:r>
                <w:r>
                  <w:rPr>
                    <w:noProof/>
                    <w:webHidden/>
                  </w:rPr>
                  <w:fldChar w:fldCharType="separate"/>
                </w:r>
                <w:r>
                  <w:rPr>
                    <w:noProof/>
                    <w:webHidden/>
                  </w:rPr>
                  <w:t>87</w:t>
                </w:r>
                <w:r>
                  <w:rPr>
                    <w:noProof/>
                    <w:webHidden/>
                  </w:rPr>
                  <w:fldChar w:fldCharType="end"/>
                </w:r>
              </w:hyperlink>
            </w:p>
            <w:p w14:paraId="0F5B4DB9"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33" w:history="1">
                <w:r w:rsidRPr="000516E0">
                  <w:rPr>
                    <w:rStyle w:val="a9"/>
                    <w:rFonts w:cs="Arial"/>
                    <w:noProof/>
                  </w:rPr>
                  <w:t>9.4</w:t>
                </w:r>
                <w:r>
                  <w:rPr>
                    <w:rFonts w:asciiTheme="minorHAnsi" w:eastAsiaTheme="minorEastAsia" w:hAnsiTheme="minorHAnsi" w:cstheme="minorBidi"/>
                    <w:smallCaps w:val="0"/>
                    <w:noProof/>
                    <w:kern w:val="2"/>
                    <w:sz w:val="21"/>
                    <w:szCs w:val="22"/>
                    <w:lang w:val="en-US"/>
                  </w:rPr>
                  <w:tab/>
                </w:r>
                <w:r w:rsidRPr="000516E0">
                  <w:rPr>
                    <w:rStyle w:val="a9"/>
                    <w:rFonts w:cs="Arial"/>
                    <w:noProof/>
                  </w:rPr>
                  <w:t>Bild</w:t>
                </w:r>
                <w:r>
                  <w:rPr>
                    <w:noProof/>
                    <w:webHidden/>
                  </w:rPr>
                  <w:tab/>
                </w:r>
                <w:r>
                  <w:rPr>
                    <w:noProof/>
                    <w:webHidden/>
                  </w:rPr>
                  <w:fldChar w:fldCharType="begin"/>
                </w:r>
                <w:r>
                  <w:rPr>
                    <w:noProof/>
                    <w:webHidden/>
                  </w:rPr>
                  <w:instrText xml:space="preserve"> PAGEREF _Toc204265033 \h </w:instrText>
                </w:r>
                <w:r>
                  <w:rPr>
                    <w:noProof/>
                    <w:webHidden/>
                  </w:rPr>
                </w:r>
                <w:r>
                  <w:rPr>
                    <w:noProof/>
                    <w:webHidden/>
                  </w:rPr>
                  <w:fldChar w:fldCharType="separate"/>
                </w:r>
                <w:r>
                  <w:rPr>
                    <w:noProof/>
                    <w:webHidden/>
                  </w:rPr>
                  <w:t>88</w:t>
                </w:r>
                <w:r>
                  <w:rPr>
                    <w:noProof/>
                    <w:webHidden/>
                  </w:rPr>
                  <w:fldChar w:fldCharType="end"/>
                </w:r>
              </w:hyperlink>
            </w:p>
            <w:p w14:paraId="3CC16409"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34" w:history="1">
                <w:r w:rsidRPr="000516E0">
                  <w:rPr>
                    <w:rStyle w:val="a9"/>
                    <w:rFonts w:cs="Arial"/>
                    <w:noProof/>
                  </w:rPr>
                  <w:t>9.5</w:t>
                </w:r>
                <w:r>
                  <w:rPr>
                    <w:rFonts w:asciiTheme="minorHAnsi" w:eastAsiaTheme="minorEastAsia" w:hAnsiTheme="minorHAnsi" w:cstheme="minorBidi"/>
                    <w:smallCaps w:val="0"/>
                    <w:noProof/>
                    <w:kern w:val="2"/>
                    <w:sz w:val="21"/>
                    <w:szCs w:val="22"/>
                    <w:lang w:val="en-US"/>
                  </w:rPr>
                  <w:tab/>
                </w:r>
                <w:r w:rsidRPr="000516E0">
                  <w:rPr>
                    <w:rStyle w:val="a9"/>
                    <w:rFonts w:cs="Arial"/>
                    <w:noProof/>
                  </w:rPr>
                  <w:t>Cloud rapport</w:t>
                </w:r>
                <w:r>
                  <w:rPr>
                    <w:noProof/>
                    <w:webHidden/>
                  </w:rPr>
                  <w:tab/>
                </w:r>
                <w:r>
                  <w:rPr>
                    <w:noProof/>
                    <w:webHidden/>
                  </w:rPr>
                  <w:fldChar w:fldCharType="begin"/>
                </w:r>
                <w:r>
                  <w:rPr>
                    <w:noProof/>
                    <w:webHidden/>
                  </w:rPr>
                  <w:instrText xml:space="preserve"> PAGEREF _Toc204265034 \h </w:instrText>
                </w:r>
                <w:r>
                  <w:rPr>
                    <w:noProof/>
                    <w:webHidden/>
                  </w:rPr>
                </w:r>
                <w:r>
                  <w:rPr>
                    <w:noProof/>
                    <w:webHidden/>
                  </w:rPr>
                  <w:fldChar w:fldCharType="separate"/>
                </w:r>
                <w:r>
                  <w:rPr>
                    <w:noProof/>
                    <w:webHidden/>
                  </w:rPr>
                  <w:t>90</w:t>
                </w:r>
                <w:r>
                  <w:rPr>
                    <w:noProof/>
                    <w:webHidden/>
                  </w:rPr>
                  <w:fldChar w:fldCharType="end"/>
                </w:r>
              </w:hyperlink>
            </w:p>
            <w:p w14:paraId="62277F17"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35" w:history="1">
                <w:r w:rsidRPr="000516E0">
                  <w:rPr>
                    <w:rStyle w:val="a9"/>
                    <w:rFonts w:cs="Arial"/>
                    <w:noProof/>
                  </w:rPr>
                  <w:t>9.6</w:t>
                </w:r>
                <w:r>
                  <w:rPr>
                    <w:rFonts w:asciiTheme="minorHAnsi" w:eastAsiaTheme="minorEastAsia" w:hAnsiTheme="minorHAnsi" w:cstheme="minorBidi"/>
                    <w:smallCaps w:val="0"/>
                    <w:noProof/>
                    <w:kern w:val="2"/>
                    <w:sz w:val="21"/>
                    <w:szCs w:val="22"/>
                    <w:lang w:val="en-US"/>
                  </w:rPr>
                  <w:tab/>
                </w:r>
                <w:r w:rsidRPr="000516E0">
                  <w:rPr>
                    <w:rStyle w:val="a9"/>
                    <w:rFonts w:cs="Arial"/>
                    <w:noProof/>
                  </w:rPr>
                  <w:t>PDF-filer</w:t>
                </w:r>
                <w:r>
                  <w:rPr>
                    <w:noProof/>
                    <w:webHidden/>
                  </w:rPr>
                  <w:tab/>
                </w:r>
                <w:r>
                  <w:rPr>
                    <w:noProof/>
                    <w:webHidden/>
                  </w:rPr>
                  <w:fldChar w:fldCharType="begin"/>
                </w:r>
                <w:r>
                  <w:rPr>
                    <w:noProof/>
                    <w:webHidden/>
                  </w:rPr>
                  <w:instrText xml:space="preserve"> PAGEREF _Toc204265035 \h </w:instrText>
                </w:r>
                <w:r>
                  <w:rPr>
                    <w:noProof/>
                    <w:webHidden/>
                  </w:rPr>
                </w:r>
                <w:r>
                  <w:rPr>
                    <w:noProof/>
                    <w:webHidden/>
                  </w:rPr>
                  <w:fldChar w:fldCharType="separate"/>
                </w:r>
                <w:r>
                  <w:rPr>
                    <w:noProof/>
                    <w:webHidden/>
                  </w:rPr>
                  <w:t>90</w:t>
                </w:r>
                <w:r>
                  <w:rPr>
                    <w:noProof/>
                    <w:webHidden/>
                  </w:rPr>
                  <w:fldChar w:fldCharType="end"/>
                </w:r>
              </w:hyperlink>
            </w:p>
            <w:p w14:paraId="20437CAF"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36" w:history="1">
                <w:r w:rsidRPr="000516E0">
                  <w:rPr>
                    <w:rStyle w:val="a9"/>
                    <w:rFonts w:cs="Arial"/>
                    <w:noProof/>
                  </w:rPr>
                  <w:t>9.7</w:t>
                </w:r>
                <w:r>
                  <w:rPr>
                    <w:rFonts w:asciiTheme="minorHAnsi" w:eastAsiaTheme="minorEastAsia" w:hAnsiTheme="minorHAnsi" w:cstheme="minorBidi"/>
                    <w:smallCaps w:val="0"/>
                    <w:noProof/>
                    <w:kern w:val="2"/>
                    <w:sz w:val="21"/>
                    <w:szCs w:val="22"/>
                    <w:lang w:val="en-US"/>
                  </w:rPr>
                  <w:tab/>
                </w:r>
                <w:r w:rsidRPr="000516E0">
                  <w:rPr>
                    <w:rStyle w:val="a9"/>
                    <w:rFonts w:cs="Arial"/>
                    <w:noProof/>
                  </w:rPr>
                  <w:t>Granska Data</w:t>
                </w:r>
                <w:r>
                  <w:rPr>
                    <w:noProof/>
                    <w:webHidden/>
                  </w:rPr>
                  <w:tab/>
                </w:r>
                <w:r>
                  <w:rPr>
                    <w:noProof/>
                    <w:webHidden/>
                  </w:rPr>
                  <w:fldChar w:fldCharType="begin"/>
                </w:r>
                <w:r>
                  <w:rPr>
                    <w:noProof/>
                    <w:webHidden/>
                  </w:rPr>
                  <w:instrText xml:space="preserve"> PAGEREF _Toc204265036 \h </w:instrText>
                </w:r>
                <w:r>
                  <w:rPr>
                    <w:noProof/>
                    <w:webHidden/>
                  </w:rPr>
                </w:r>
                <w:r>
                  <w:rPr>
                    <w:noProof/>
                    <w:webHidden/>
                  </w:rPr>
                  <w:fldChar w:fldCharType="separate"/>
                </w:r>
                <w:r>
                  <w:rPr>
                    <w:noProof/>
                    <w:webHidden/>
                  </w:rPr>
                  <w:t>90</w:t>
                </w:r>
                <w:r>
                  <w:rPr>
                    <w:noProof/>
                    <w:webHidden/>
                  </w:rPr>
                  <w:fldChar w:fldCharType="end"/>
                </w:r>
              </w:hyperlink>
            </w:p>
            <w:p w14:paraId="58130B8E"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37" w:history="1">
                <w:r w:rsidRPr="000516E0">
                  <w:rPr>
                    <w:rStyle w:val="a9"/>
                    <w:rFonts w:cs="Arial"/>
                    <w:noProof/>
                  </w:rPr>
                  <w:t>9.8</w:t>
                </w:r>
                <w:r>
                  <w:rPr>
                    <w:rFonts w:asciiTheme="minorHAnsi" w:eastAsiaTheme="minorEastAsia" w:hAnsiTheme="minorHAnsi" w:cstheme="minorBidi"/>
                    <w:smallCaps w:val="0"/>
                    <w:noProof/>
                    <w:kern w:val="2"/>
                    <w:sz w:val="21"/>
                    <w:szCs w:val="22"/>
                    <w:lang w:val="en-US"/>
                  </w:rPr>
                  <w:tab/>
                </w:r>
                <w:r w:rsidRPr="000516E0">
                  <w:rPr>
                    <w:rStyle w:val="a9"/>
                    <w:rFonts w:cs="Arial"/>
                    <w:noProof/>
                  </w:rPr>
                  <w:t>Valor de referencia</w:t>
                </w:r>
                <w:r>
                  <w:rPr>
                    <w:noProof/>
                    <w:webHidden/>
                  </w:rPr>
                  <w:tab/>
                </w:r>
                <w:r>
                  <w:rPr>
                    <w:noProof/>
                    <w:webHidden/>
                  </w:rPr>
                  <w:fldChar w:fldCharType="begin"/>
                </w:r>
                <w:r>
                  <w:rPr>
                    <w:noProof/>
                    <w:webHidden/>
                  </w:rPr>
                  <w:instrText xml:space="preserve"> PAGEREF _Toc204265037 \h </w:instrText>
                </w:r>
                <w:r>
                  <w:rPr>
                    <w:noProof/>
                    <w:webHidden/>
                  </w:rPr>
                </w:r>
                <w:r>
                  <w:rPr>
                    <w:noProof/>
                    <w:webHidden/>
                  </w:rPr>
                  <w:fldChar w:fldCharType="separate"/>
                </w:r>
                <w:r>
                  <w:rPr>
                    <w:noProof/>
                    <w:webHidden/>
                  </w:rPr>
                  <w:t>91</w:t>
                </w:r>
                <w:r>
                  <w:rPr>
                    <w:noProof/>
                    <w:webHidden/>
                  </w:rPr>
                  <w:fldChar w:fldCharType="end"/>
                </w:r>
              </w:hyperlink>
            </w:p>
            <w:p w14:paraId="6DAF3973"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38" w:history="1">
                <w:r w:rsidRPr="000516E0">
                  <w:rPr>
                    <w:rStyle w:val="a9"/>
                    <w:rFonts w:cs="Arial"/>
                    <w:noProof/>
                  </w:rPr>
                  <w:t>9.9</w:t>
                </w:r>
                <w:r>
                  <w:rPr>
                    <w:rFonts w:asciiTheme="minorHAnsi" w:eastAsiaTheme="minorEastAsia" w:hAnsiTheme="minorHAnsi" w:cstheme="minorBidi"/>
                    <w:smallCaps w:val="0"/>
                    <w:noProof/>
                    <w:kern w:val="2"/>
                    <w:sz w:val="21"/>
                    <w:szCs w:val="22"/>
                    <w:lang w:val="en-US"/>
                  </w:rPr>
                  <w:tab/>
                </w:r>
                <w:r w:rsidRPr="000516E0">
                  <w:rPr>
                    <w:rStyle w:val="a9"/>
                    <w:rFonts w:cs="Arial"/>
                    <w:noProof/>
                  </w:rPr>
                  <w:t>Dataloggning</w:t>
                </w:r>
                <w:r>
                  <w:rPr>
                    <w:noProof/>
                    <w:webHidden/>
                  </w:rPr>
                  <w:tab/>
                </w:r>
                <w:r>
                  <w:rPr>
                    <w:noProof/>
                    <w:webHidden/>
                  </w:rPr>
                  <w:fldChar w:fldCharType="begin"/>
                </w:r>
                <w:r>
                  <w:rPr>
                    <w:noProof/>
                    <w:webHidden/>
                  </w:rPr>
                  <w:instrText xml:space="preserve"> PAGEREF _Toc204265038 \h </w:instrText>
                </w:r>
                <w:r>
                  <w:rPr>
                    <w:noProof/>
                    <w:webHidden/>
                  </w:rPr>
                </w:r>
                <w:r>
                  <w:rPr>
                    <w:noProof/>
                    <w:webHidden/>
                  </w:rPr>
                  <w:fldChar w:fldCharType="separate"/>
                </w:r>
                <w:r>
                  <w:rPr>
                    <w:noProof/>
                    <w:webHidden/>
                  </w:rPr>
                  <w:t>92</w:t>
                </w:r>
                <w:r>
                  <w:rPr>
                    <w:noProof/>
                    <w:webHidden/>
                  </w:rPr>
                  <w:fldChar w:fldCharType="end"/>
                </w:r>
              </w:hyperlink>
            </w:p>
            <w:p w14:paraId="763BDC12"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39" w:history="1">
                <w:r w:rsidRPr="000516E0">
                  <w:rPr>
                    <w:rStyle w:val="a9"/>
                    <w:rFonts w:cs="Arial"/>
                    <w:noProof/>
                  </w:rPr>
                  <w:t>9.10</w:t>
                </w:r>
                <w:r>
                  <w:rPr>
                    <w:rFonts w:asciiTheme="minorHAnsi" w:eastAsiaTheme="minorEastAsia" w:hAnsiTheme="minorHAnsi" w:cstheme="minorBidi"/>
                    <w:smallCaps w:val="0"/>
                    <w:noProof/>
                    <w:kern w:val="2"/>
                    <w:sz w:val="21"/>
                    <w:szCs w:val="22"/>
                    <w:lang w:val="en-US"/>
                  </w:rPr>
                  <w:tab/>
                </w:r>
                <w:r w:rsidRPr="000516E0">
                  <w:rPr>
                    <w:rStyle w:val="a9"/>
                    <w:rFonts w:cs="Arial"/>
                    <w:noProof/>
                  </w:rPr>
                  <w:t>Avinstallera appar</w:t>
                </w:r>
                <w:r>
                  <w:rPr>
                    <w:noProof/>
                    <w:webHidden/>
                  </w:rPr>
                  <w:tab/>
                </w:r>
                <w:r>
                  <w:rPr>
                    <w:noProof/>
                    <w:webHidden/>
                  </w:rPr>
                  <w:fldChar w:fldCharType="begin"/>
                </w:r>
                <w:r>
                  <w:rPr>
                    <w:noProof/>
                    <w:webHidden/>
                  </w:rPr>
                  <w:instrText xml:space="preserve"> PAGEREF _Toc204265039 \h </w:instrText>
                </w:r>
                <w:r>
                  <w:rPr>
                    <w:noProof/>
                    <w:webHidden/>
                  </w:rPr>
                </w:r>
                <w:r>
                  <w:rPr>
                    <w:noProof/>
                    <w:webHidden/>
                  </w:rPr>
                  <w:fldChar w:fldCharType="separate"/>
                </w:r>
                <w:r>
                  <w:rPr>
                    <w:noProof/>
                    <w:webHidden/>
                  </w:rPr>
                  <w:t>92</w:t>
                </w:r>
                <w:r>
                  <w:rPr>
                    <w:noProof/>
                    <w:webHidden/>
                  </w:rPr>
                  <w:fldChar w:fldCharType="end"/>
                </w:r>
              </w:hyperlink>
            </w:p>
            <w:p w14:paraId="7176A2EF"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40" w:history="1">
                <w:r w:rsidRPr="000516E0">
                  <w:rPr>
                    <w:rStyle w:val="a9"/>
                    <w:rFonts w:cs="Arial"/>
                    <w:noProof/>
                  </w:rPr>
                  <w:t>9.11</w:t>
                </w:r>
                <w:r>
                  <w:rPr>
                    <w:rFonts w:asciiTheme="minorHAnsi" w:eastAsiaTheme="minorEastAsia" w:hAnsiTheme="minorHAnsi" w:cstheme="minorBidi"/>
                    <w:smallCaps w:val="0"/>
                    <w:noProof/>
                    <w:kern w:val="2"/>
                    <w:sz w:val="21"/>
                    <w:szCs w:val="22"/>
                    <w:lang w:val="en-US"/>
                  </w:rPr>
                  <w:tab/>
                </w:r>
                <w:r w:rsidRPr="000516E0">
                  <w:rPr>
                    <w:rStyle w:val="a9"/>
                    <w:rFonts w:cs="Arial"/>
                    <w:noProof/>
                  </w:rPr>
                  <w:t>Säkerhetskopiering och återställning</w:t>
                </w:r>
                <w:r>
                  <w:rPr>
                    <w:noProof/>
                    <w:webHidden/>
                  </w:rPr>
                  <w:tab/>
                </w:r>
                <w:r>
                  <w:rPr>
                    <w:noProof/>
                    <w:webHidden/>
                  </w:rPr>
                  <w:fldChar w:fldCharType="begin"/>
                </w:r>
                <w:r>
                  <w:rPr>
                    <w:noProof/>
                    <w:webHidden/>
                  </w:rPr>
                  <w:instrText xml:space="preserve"> PAGEREF _Toc204265040 \h </w:instrText>
                </w:r>
                <w:r>
                  <w:rPr>
                    <w:noProof/>
                    <w:webHidden/>
                  </w:rPr>
                </w:r>
                <w:r>
                  <w:rPr>
                    <w:noProof/>
                    <w:webHidden/>
                  </w:rPr>
                  <w:fldChar w:fldCharType="separate"/>
                </w:r>
                <w:r>
                  <w:rPr>
                    <w:noProof/>
                    <w:webHidden/>
                  </w:rPr>
                  <w:t>93</w:t>
                </w:r>
                <w:r>
                  <w:rPr>
                    <w:noProof/>
                    <w:webHidden/>
                  </w:rPr>
                  <w:fldChar w:fldCharType="end"/>
                </w:r>
              </w:hyperlink>
            </w:p>
            <w:p w14:paraId="6F55A987"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41" w:history="1">
                <w:r w:rsidRPr="000516E0">
                  <w:rPr>
                    <w:rStyle w:val="a9"/>
                    <w:noProof/>
                  </w:rPr>
                  <w:t>10</w:t>
                </w:r>
                <w:r>
                  <w:rPr>
                    <w:rFonts w:asciiTheme="minorHAnsi" w:eastAsiaTheme="minorEastAsia" w:hAnsiTheme="minorHAnsi" w:cstheme="minorBidi"/>
                    <w:b w:val="0"/>
                    <w:bCs w:val="0"/>
                    <w:caps w:val="0"/>
                    <w:noProof/>
                    <w:sz w:val="21"/>
                    <w:szCs w:val="22"/>
                    <w:lang w:val="en-US"/>
                  </w:rPr>
                  <w:tab/>
                </w:r>
                <w:r w:rsidRPr="000516E0">
                  <w:rPr>
                    <w:rStyle w:val="a9"/>
                    <w:noProof/>
                  </w:rPr>
                  <w:t>Autel Cloud</w:t>
                </w:r>
                <w:r>
                  <w:rPr>
                    <w:noProof/>
                    <w:webHidden/>
                  </w:rPr>
                  <w:tab/>
                </w:r>
                <w:r>
                  <w:rPr>
                    <w:noProof/>
                    <w:webHidden/>
                  </w:rPr>
                  <w:fldChar w:fldCharType="begin"/>
                </w:r>
                <w:r>
                  <w:rPr>
                    <w:noProof/>
                    <w:webHidden/>
                  </w:rPr>
                  <w:instrText xml:space="preserve"> PAGEREF _Toc204265041 \h </w:instrText>
                </w:r>
                <w:r>
                  <w:rPr>
                    <w:noProof/>
                    <w:webHidden/>
                  </w:rPr>
                </w:r>
                <w:r>
                  <w:rPr>
                    <w:noProof/>
                    <w:webHidden/>
                  </w:rPr>
                  <w:fldChar w:fldCharType="separate"/>
                </w:r>
                <w:r>
                  <w:rPr>
                    <w:noProof/>
                    <w:webHidden/>
                  </w:rPr>
                  <w:t>94</w:t>
                </w:r>
                <w:r>
                  <w:rPr>
                    <w:noProof/>
                    <w:webHidden/>
                  </w:rPr>
                  <w:fldChar w:fldCharType="end"/>
                </w:r>
              </w:hyperlink>
            </w:p>
            <w:p w14:paraId="44557FE0"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42" w:history="1">
                <w:r w:rsidRPr="000516E0">
                  <w:rPr>
                    <w:rStyle w:val="a9"/>
                    <w:rFonts w:cs="Arial"/>
                    <w:noProof/>
                  </w:rPr>
                  <w:t>10.1</w:t>
                </w:r>
                <w:r>
                  <w:rPr>
                    <w:rFonts w:asciiTheme="minorHAnsi" w:eastAsiaTheme="minorEastAsia" w:hAnsiTheme="minorHAnsi" w:cstheme="minorBidi"/>
                    <w:smallCaps w:val="0"/>
                    <w:noProof/>
                    <w:kern w:val="2"/>
                    <w:sz w:val="21"/>
                    <w:szCs w:val="22"/>
                    <w:lang w:val="en-US"/>
                  </w:rPr>
                  <w:tab/>
                </w:r>
                <w:r w:rsidRPr="000516E0">
                  <w:rPr>
                    <w:rStyle w:val="a9"/>
                    <w:rFonts w:cs="Arial"/>
                    <w:noProof/>
                  </w:rPr>
                  <w:t>Registrering och inloggning</w:t>
                </w:r>
                <w:r>
                  <w:rPr>
                    <w:noProof/>
                    <w:webHidden/>
                  </w:rPr>
                  <w:tab/>
                </w:r>
                <w:r>
                  <w:rPr>
                    <w:noProof/>
                    <w:webHidden/>
                  </w:rPr>
                  <w:fldChar w:fldCharType="begin"/>
                </w:r>
                <w:r>
                  <w:rPr>
                    <w:noProof/>
                    <w:webHidden/>
                  </w:rPr>
                  <w:instrText xml:space="preserve"> PAGEREF _Toc204265042 \h </w:instrText>
                </w:r>
                <w:r>
                  <w:rPr>
                    <w:noProof/>
                    <w:webHidden/>
                  </w:rPr>
                </w:r>
                <w:r>
                  <w:rPr>
                    <w:noProof/>
                    <w:webHidden/>
                  </w:rPr>
                  <w:fldChar w:fldCharType="separate"/>
                </w:r>
                <w:r>
                  <w:rPr>
                    <w:noProof/>
                    <w:webHidden/>
                  </w:rPr>
                  <w:t>95</w:t>
                </w:r>
                <w:r>
                  <w:rPr>
                    <w:noProof/>
                    <w:webHidden/>
                  </w:rPr>
                  <w:fldChar w:fldCharType="end"/>
                </w:r>
              </w:hyperlink>
            </w:p>
            <w:p w14:paraId="1F179A81"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43" w:history="1">
                <w:r w:rsidRPr="000516E0">
                  <w:rPr>
                    <w:rStyle w:val="a9"/>
                    <w:rFonts w:cs="Arial"/>
                    <w:noProof/>
                  </w:rPr>
                  <w:t>10.2</w:t>
                </w:r>
                <w:r>
                  <w:rPr>
                    <w:rFonts w:asciiTheme="minorHAnsi" w:eastAsiaTheme="minorEastAsia" w:hAnsiTheme="minorHAnsi" w:cstheme="minorBidi"/>
                    <w:smallCaps w:val="0"/>
                    <w:noProof/>
                    <w:kern w:val="2"/>
                    <w:sz w:val="21"/>
                    <w:szCs w:val="22"/>
                    <w:lang w:val="en-US"/>
                  </w:rPr>
                  <w:tab/>
                </w:r>
                <w:r w:rsidRPr="000516E0">
                  <w:rPr>
                    <w:rStyle w:val="a9"/>
                    <w:rFonts w:cs="Arial"/>
                    <w:noProof/>
                  </w:rPr>
                  <w:t>Enhetshantering</w:t>
                </w:r>
                <w:r>
                  <w:rPr>
                    <w:noProof/>
                    <w:webHidden/>
                  </w:rPr>
                  <w:tab/>
                </w:r>
                <w:r>
                  <w:rPr>
                    <w:noProof/>
                    <w:webHidden/>
                  </w:rPr>
                  <w:fldChar w:fldCharType="begin"/>
                </w:r>
                <w:r>
                  <w:rPr>
                    <w:noProof/>
                    <w:webHidden/>
                  </w:rPr>
                  <w:instrText xml:space="preserve"> PAGEREF _Toc204265043 \h </w:instrText>
                </w:r>
                <w:r>
                  <w:rPr>
                    <w:noProof/>
                    <w:webHidden/>
                  </w:rPr>
                </w:r>
                <w:r>
                  <w:rPr>
                    <w:noProof/>
                    <w:webHidden/>
                  </w:rPr>
                  <w:fldChar w:fldCharType="separate"/>
                </w:r>
                <w:r>
                  <w:rPr>
                    <w:noProof/>
                    <w:webHidden/>
                  </w:rPr>
                  <w:t>96</w:t>
                </w:r>
                <w:r>
                  <w:rPr>
                    <w:noProof/>
                    <w:webHidden/>
                  </w:rPr>
                  <w:fldChar w:fldCharType="end"/>
                </w:r>
              </w:hyperlink>
            </w:p>
            <w:p w14:paraId="678F1071"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44" w:history="1">
                <w:r w:rsidRPr="000516E0">
                  <w:rPr>
                    <w:rStyle w:val="a9"/>
                    <w:rFonts w:cs="Arial"/>
                    <w:noProof/>
                  </w:rPr>
                  <w:t>10.3</w:t>
                </w:r>
                <w:r>
                  <w:rPr>
                    <w:rFonts w:asciiTheme="minorHAnsi" w:eastAsiaTheme="minorEastAsia" w:hAnsiTheme="minorHAnsi" w:cstheme="minorBidi"/>
                    <w:smallCaps w:val="0"/>
                    <w:noProof/>
                    <w:kern w:val="2"/>
                    <w:sz w:val="21"/>
                    <w:szCs w:val="22"/>
                    <w:lang w:val="en-US"/>
                  </w:rPr>
                  <w:tab/>
                </w:r>
                <w:r w:rsidRPr="000516E0">
                  <w:rPr>
                    <w:rStyle w:val="a9"/>
                    <w:rFonts w:cs="Arial"/>
                    <w:noProof/>
                  </w:rPr>
                  <w:t>Filhantering</w:t>
                </w:r>
                <w:r>
                  <w:rPr>
                    <w:noProof/>
                    <w:webHidden/>
                  </w:rPr>
                  <w:tab/>
                </w:r>
                <w:r>
                  <w:rPr>
                    <w:noProof/>
                    <w:webHidden/>
                  </w:rPr>
                  <w:fldChar w:fldCharType="begin"/>
                </w:r>
                <w:r>
                  <w:rPr>
                    <w:noProof/>
                    <w:webHidden/>
                  </w:rPr>
                  <w:instrText xml:space="preserve"> PAGEREF _Toc204265044 \h </w:instrText>
                </w:r>
                <w:r>
                  <w:rPr>
                    <w:noProof/>
                    <w:webHidden/>
                  </w:rPr>
                </w:r>
                <w:r>
                  <w:rPr>
                    <w:noProof/>
                    <w:webHidden/>
                  </w:rPr>
                  <w:fldChar w:fldCharType="separate"/>
                </w:r>
                <w:r>
                  <w:rPr>
                    <w:noProof/>
                    <w:webHidden/>
                  </w:rPr>
                  <w:t>99</w:t>
                </w:r>
                <w:r>
                  <w:rPr>
                    <w:noProof/>
                    <w:webHidden/>
                  </w:rPr>
                  <w:fldChar w:fldCharType="end"/>
                </w:r>
              </w:hyperlink>
            </w:p>
            <w:p w14:paraId="7676A720"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45" w:history="1">
                <w:r w:rsidRPr="000516E0">
                  <w:rPr>
                    <w:rStyle w:val="a9"/>
                    <w:rFonts w:cs="Arial"/>
                    <w:noProof/>
                  </w:rPr>
                  <w:t>10.4</w:t>
                </w:r>
                <w:r>
                  <w:rPr>
                    <w:rFonts w:asciiTheme="minorHAnsi" w:eastAsiaTheme="minorEastAsia" w:hAnsiTheme="minorHAnsi" w:cstheme="minorBidi"/>
                    <w:smallCaps w:val="0"/>
                    <w:noProof/>
                    <w:kern w:val="2"/>
                    <w:sz w:val="21"/>
                    <w:szCs w:val="22"/>
                    <w:lang w:val="en-US"/>
                  </w:rPr>
                  <w:tab/>
                </w:r>
                <w:r w:rsidRPr="000516E0">
                  <w:rPr>
                    <w:rStyle w:val="a9"/>
                    <w:rFonts w:cs="Arial"/>
                    <w:noProof/>
                  </w:rPr>
                  <w:t>Kundhantering</w:t>
                </w:r>
                <w:r>
                  <w:rPr>
                    <w:noProof/>
                    <w:webHidden/>
                  </w:rPr>
                  <w:tab/>
                </w:r>
                <w:r>
                  <w:rPr>
                    <w:noProof/>
                    <w:webHidden/>
                  </w:rPr>
                  <w:fldChar w:fldCharType="begin"/>
                </w:r>
                <w:r>
                  <w:rPr>
                    <w:noProof/>
                    <w:webHidden/>
                  </w:rPr>
                  <w:instrText xml:space="preserve"> PAGEREF _Toc204265045 \h </w:instrText>
                </w:r>
                <w:r>
                  <w:rPr>
                    <w:noProof/>
                    <w:webHidden/>
                  </w:rPr>
                </w:r>
                <w:r>
                  <w:rPr>
                    <w:noProof/>
                    <w:webHidden/>
                  </w:rPr>
                  <w:fldChar w:fldCharType="separate"/>
                </w:r>
                <w:r>
                  <w:rPr>
                    <w:noProof/>
                    <w:webHidden/>
                  </w:rPr>
                  <w:t>103</w:t>
                </w:r>
                <w:r>
                  <w:rPr>
                    <w:noProof/>
                    <w:webHidden/>
                  </w:rPr>
                  <w:fldChar w:fldCharType="end"/>
                </w:r>
              </w:hyperlink>
            </w:p>
            <w:p w14:paraId="40F65BEE"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46" w:history="1">
                <w:r w:rsidRPr="000516E0">
                  <w:rPr>
                    <w:rStyle w:val="a9"/>
                    <w:rFonts w:cs="Arial"/>
                    <w:noProof/>
                  </w:rPr>
                  <w:t>10.5</w:t>
                </w:r>
                <w:r>
                  <w:rPr>
                    <w:rFonts w:asciiTheme="minorHAnsi" w:eastAsiaTheme="minorEastAsia" w:hAnsiTheme="minorHAnsi" w:cstheme="minorBidi"/>
                    <w:smallCaps w:val="0"/>
                    <w:noProof/>
                    <w:kern w:val="2"/>
                    <w:sz w:val="21"/>
                    <w:szCs w:val="22"/>
                    <w:lang w:val="en-US"/>
                  </w:rPr>
                  <w:tab/>
                </w:r>
                <w:r w:rsidRPr="000516E0">
                  <w:rPr>
                    <w:rStyle w:val="a9"/>
                    <w:rFonts w:cs="Arial"/>
                    <w:noProof/>
                  </w:rPr>
                  <w:t>Verkstadsinformation</w:t>
                </w:r>
                <w:r>
                  <w:rPr>
                    <w:noProof/>
                    <w:webHidden/>
                  </w:rPr>
                  <w:tab/>
                </w:r>
                <w:r>
                  <w:rPr>
                    <w:noProof/>
                    <w:webHidden/>
                  </w:rPr>
                  <w:fldChar w:fldCharType="begin"/>
                </w:r>
                <w:r>
                  <w:rPr>
                    <w:noProof/>
                    <w:webHidden/>
                  </w:rPr>
                  <w:instrText xml:space="preserve"> PAGEREF _Toc204265046 \h </w:instrText>
                </w:r>
                <w:r>
                  <w:rPr>
                    <w:noProof/>
                    <w:webHidden/>
                  </w:rPr>
                </w:r>
                <w:r>
                  <w:rPr>
                    <w:noProof/>
                    <w:webHidden/>
                  </w:rPr>
                  <w:fldChar w:fldCharType="separate"/>
                </w:r>
                <w:r>
                  <w:rPr>
                    <w:noProof/>
                    <w:webHidden/>
                  </w:rPr>
                  <w:t>105</w:t>
                </w:r>
                <w:r>
                  <w:rPr>
                    <w:noProof/>
                    <w:webHidden/>
                  </w:rPr>
                  <w:fldChar w:fldCharType="end"/>
                </w:r>
              </w:hyperlink>
            </w:p>
            <w:p w14:paraId="4631831E"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47" w:history="1">
                <w:r w:rsidRPr="000516E0">
                  <w:rPr>
                    <w:rStyle w:val="a9"/>
                    <w:rFonts w:cs="Arial"/>
                    <w:noProof/>
                  </w:rPr>
                  <w:t>10.6</w:t>
                </w:r>
                <w:r>
                  <w:rPr>
                    <w:rFonts w:asciiTheme="minorHAnsi" w:eastAsiaTheme="minorEastAsia" w:hAnsiTheme="minorHAnsi" w:cstheme="minorBidi"/>
                    <w:smallCaps w:val="0"/>
                    <w:noProof/>
                    <w:kern w:val="2"/>
                    <w:sz w:val="21"/>
                    <w:szCs w:val="22"/>
                    <w:lang w:val="en-US"/>
                  </w:rPr>
                  <w:tab/>
                </w:r>
                <w:r w:rsidRPr="000516E0">
                  <w:rPr>
                    <w:rStyle w:val="a9"/>
                    <w:rFonts w:cs="Arial"/>
                    <w:noProof/>
                  </w:rPr>
                  <w:t>Säkerhetskopiering av data</w:t>
                </w:r>
                <w:r>
                  <w:rPr>
                    <w:noProof/>
                    <w:webHidden/>
                  </w:rPr>
                  <w:tab/>
                </w:r>
                <w:r>
                  <w:rPr>
                    <w:noProof/>
                    <w:webHidden/>
                  </w:rPr>
                  <w:fldChar w:fldCharType="begin"/>
                </w:r>
                <w:r>
                  <w:rPr>
                    <w:noProof/>
                    <w:webHidden/>
                  </w:rPr>
                  <w:instrText xml:space="preserve"> PAGEREF _Toc204265047 \h </w:instrText>
                </w:r>
                <w:r>
                  <w:rPr>
                    <w:noProof/>
                    <w:webHidden/>
                  </w:rPr>
                </w:r>
                <w:r>
                  <w:rPr>
                    <w:noProof/>
                    <w:webHidden/>
                  </w:rPr>
                  <w:fldChar w:fldCharType="separate"/>
                </w:r>
                <w:r>
                  <w:rPr>
                    <w:noProof/>
                    <w:webHidden/>
                  </w:rPr>
                  <w:t>106</w:t>
                </w:r>
                <w:r>
                  <w:rPr>
                    <w:noProof/>
                    <w:webHidden/>
                  </w:rPr>
                  <w:fldChar w:fldCharType="end"/>
                </w:r>
              </w:hyperlink>
            </w:p>
            <w:p w14:paraId="747FDE93"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48" w:history="1">
                <w:r w:rsidRPr="000516E0">
                  <w:rPr>
                    <w:rStyle w:val="a9"/>
                    <w:noProof/>
                  </w:rPr>
                  <w:t>11</w:t>
                </w:r>
                <w:r>
                  <w:rPr>
                    <w:rFonts w:asciiTheme="minorHAnsi" w:eastAsiaTheme="minorEastAsia" w:hAnsiTheme="minorHAnsi" w:cstheme="minorBidi"/>
                    <w:b w:val="0"/>
                    <w:bCs w:val="0"/>
                    <w:caps w:val="0"/>
                    <w:noProof/>
                    <w:sz w:val="21"/>
                    <w:szCs w:val="22"/>
                    <w:lang w:val="en-US"/>
                  </w:rPr>
                  <w:tab/>
                </w:r>
                <w:r w:rsidRPr="000516E0">
                  <w:rPr>
                    <w:rStyle w:val="a9"/>
                    <w:noProof/>
                  </w:rPr>
                  <w:t>Batteri Test</w:t>
                </w:r>
                <w:r>
                  <w:rPr>
                    <w:noProof/>
                    <w:webHidden/>
                  </w:rPr>
                  <w:tab/>
                </w:r>
                <w:r>
                  <w:rPr>
                    <w:noProof/>
                    <w:webHidden/>
                  </w:rPr>
                  <w:fldChar w:fldCharType="begin"/>
                </w:r>
                <w:r>
                  <w:rPr>
                    <w:noProof/>
                    <w:webHidden/>
                  </w:rPr>
                  <w:instrText xml:space="preserve"> PAGEREF _Toc204265048 \h </w:instrText>
                </w:r>
                <w:r>
                  <w:rPr>
                    <w:noProof/>
                    <w:webHidden/>
                  </w:rPr>
                </w:r>
                <w:r>
                  <w:rPr>
                    <w:noProof/>
                    <w:webHidden/>
                  </w:rPr>
                  <w:fldChar w:fldCharType="separate"/>
                </w:r>
                <w:r>
                  <w:rPr>
                    <w:noProof/>
                    <w:webHidden/>
                  </w:rPr>
                  <w:t>108</w:t>
                </w:r>
                <w:r>
                  <w:rPr>
                    <w:noProof/>
                    <w:webHidden/>
                  </w:rPr>
                  <w:fldChar w:fldCharType="end"/>
                </w:r>
              </w:hyperlink>
            </w:p>
            <w:p w14:paraId="688AB4F2"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49" w:history="1">
                <w:r w:rsidRPr="000516E0">
                  <w:rPr>
                    <w:rStyle w:val="a9"/>
                    <w:rFonts w:cs="Arial"/>
                    <w:noProof/>
                  </w:rPr>
                  <w:t>11.1</w:t>
                </w:r>
                <w:r>
                  <w:rPr>
                    <w:rFonts w:asciiTheme="minorHAnsi" w:eastAsiaTheme="minorEastAsia" w:hAnsiTheme="minorHAnsi" w:cstheme="minorBidi"/>
                    <w:smallCaps w:val="0"/>
                    <w:noProof/>
                    <w:kern w:val="2"/>
                    <w:sz w:val="21"/>
                    <w:szCs w:val="22"/>
                    <w:lang w:val="en-US"/>
                  </w:rPr>
                  <w:tab/>
                </w:r>
                <w:r w:rsidRPr="000516E0">
                  <w:rPr>
                    <w:rStyle w:val="a9"/>
                    <w:rFonts w:cs="Arial"/>
                    <w:noProof/>
                  </w:rPr>
                  <w:t>MaxiBAS BT506 Batteritestare</w:t>
                </w:r>
                <w:r>
                  <w:rPr>
                    <w:noProof/>
                    <w:webHidden/>
                  </w:rPr>
                  <w:tab/>
                </w:r>
                <w:r>
                  <w:rPr>
                    <w:noProof/>
                    <w:webHidden/>
                  </w:rPr>
                  <w:fldChar w:fldCharType="begin"/>
                </w:r>
                <w:r>
                  <w:rPr>
                    <w:noProof/>
                    <w:webHidden/>
                  </w:rPr>
                  <w:instrText xml:space="preserve"> PAGEREF _Toc204265049 \h </w:instrText>
                </w:r>
                <w:r>
                  <w:rPr>
                    <w:noProof/>
                    <w:webHidden/>
                  </w:rPr>
                </w:r>
                <w:r>
                  <w:rPr>
                    <w:noProof/>
                    <w:webHidden/>
                  </w:rPr>
                  <w:fldChar w:fldCharType="separate"/>
                </w:r>
                <w:r>
                  <w:rPr>
                    <w:noProof/>
                    <w:webHidden/>
                  </w:rPr>
                  <w:t>109</w:t>
                </w:r>
                <w:r>
                  <w:rPr>
                    <w:noProof/>
                    <w:webHidden/>
                  </w:rPr>
                  <w:fldChar w:fldCharType="end"/>
                </w:r>
              </w:hyperlink>
            </w:p>
            <w:p w14:paraId="2C4C9862"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50" w:history="1">
                <w:r w:rsidRPr="000516E0">
                  <w:rPr>
                    <w:rStyle w:val="a9"/>
                    <w:rFonts w:cs="Arial"/>
                    <w:noProof/>
                  </w:rPr>
                  <w:t>11.2</w:t>
                </w:r>
                <w:r>
                  <w:rPr>
                    <w:rFonts w:asciiTheme="minorHAnsi" w:eastAsiaTheme="minorEastAsia" w:hAnsiTheme="minorHAnsi" w:cstheme="minorBidi"/>
                    <w:smallCaps w:val="0"/>
                    <w:noProof/>
                    <w:kern w:val="2"/>
                    <w:sz w:val="21"/>
                    <w:szCs w:val="22"/>
                    <w:lang w:val="en-US"/>
                  </w:rPr>
                  <w:tab/>
                </w:r>
                <w:r w:rsidRPr="000516E0">
                  <w:rPr>
                    <w:rStyle w:val="a9"/>
                    <w:rFonts w:cs="Arial"/>
                    <w:noProof/>
                  </w:rPr>
                  <w:t>Testförberedelse</w:t>
                </w:r>
                <w:r>
                  <w:rPr>
                    <w:noProof/>
                    <w:webHidden/>
                  </w:rPr>
                  <w:tab/>
                </w:r>
                <w:r>
                  <w:rPr>
                    <w:noProof/>
                    <w:webHidden/>
                  </w:rPr>
                  <w:fldChar w:fldCharType="begin"/>
                </w:r>
                <w:r>
                  <w:rPr>
                    <w:noProof/>
                    <w:webHidden/>
                  </w:rPr>
                  <w:instrText xml:space="preserve"> PAGEREF _Toc204265050 \h </w:instrText>
                </w:r>
                <w:r>
                  <w:rPr>
                    <w:noProof/>
                    <w:webHidden/>
                  </w:rPr>
                </w:r>
                <w:r>
                  <w:rPr>
                    <w:noProof/>
                    <w:webHidden/>
                  </w:rPr>
                  <w:fldChar w:fldCharType="separate"/>
                </w:r>
                <w:r>
                  <w:rPr>
                    <w:noProof/>
                    <w:webHidden/>
                  </w:rPr>
                  <w:t>111</w:t>
                </w:r>
                <w:r>
                  <w:rPr>
                    <w:noProof/>
                    <w:webHidden/>
                  </w:rPr>
                  <w:fldChar w:fldCharType="end"/>
                </w:r>
              </w:hyperlink>
            </w:p>
            <w:p w14:paraId="117EB3BB"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51" w:history="1">
                <w:r w:rsidRPr="000516E0">
                  <w:rPr>
                    <w:rStyle w:val="a9"/>
                    <w:rFonts w:cs="Arial"/>
                    <w:noProof/>
                  </w:rPr>
                  <w:t>11.3</w:t>
                </w:r>
                <w:r>
                  <w:rPr>
                    <w:rFonts w:asciiTheme="minorHAnsi" w:eastAsiaTheme="minorEastAsia" w:hAnsiTheme="minorHAnsi" w:cstheme="minorBidi"/>
                    <w:smallCaps w:val="0"/>
                    <w:noProof/>
                    <w:kern w:val="2"/>
                    <w:sz w:val="21"/>
                    <w:szCs w:val="22"/>
                    <w:lang w:val="en-US"/>
                  </w:rPr>
                  <w:tab/>
                </w:r>
                <w:r w:rsidRPr="000516E0">
                  <w:rPr>
                    <w:rStyle w:val="a9"/>
                    <w:rFonts w:cs="Arial"/>
                    <w:noProof/>
                  </w:rPr>
                  <w:t>Test i fordon</w:t>
                </w:r>
                <w:r>
                  <w:rPr>
                    <w:noProof/>
                    <w:webHidden/>
                  </w:rPr>
                  <w:tab/>
                </w:r>
                <w:r>
                  <w:rPr>
                    <w:noProof/>
                    <w:webHidden/>
                  </w:rPr>
                  <w:fldChar w:fldCharType="begin"/>
                </w:r>
                <w:r>
                  <w:rPr>
                    <w:noProof/>
                    <w:webHidden/>
                  </w:rPr>
                  <w:instrText xml:space="preserve"> PAGEREF _Toc204265051 \h </w:instrText>
                </w:r>
                <w:r>
                  <w:rPr>
                    <w:noProof/>
                    <w:webHidden/>
                  </w:rPr>
                </w:r>
                <w:r>
                  <w:rPr>
                    <w:noProof/>
                    <w:webHidden/>
                  </w:rPr>
                  <w:fldChar w:fldCharType="separate"/>
                </w:r>
                <w:r>
                  <w:rPr>
                    <w:noProof/>
                    <w:webHidden/>
                  </w:rPr>
                  <w:t>112</w:t>
                </w:r>
                <w:r>
                  <w:rPr>
                    <w:noProof/>
                    <w:webHidden/>
                  </w:rPr>
                  <w:fldChar w:fldCharType="end"/>
                </w:r>
              </w:hyperlink>
            </w:p>
            <w:p w14:paraId="44C1D564"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52" w:history="1">
                <w:r w:rsidRPr="000516E0">
                  <w:rPr>
                    <w:rStyle w:val="a9"/>
                    <w:rFonts w:cs="Arial"/>
                    <w:noProof/>
                  </w:rPr>
                  <w:t>11.4</w:t>
                </w:r>
                <w:r>
                  <w:rPr>
                    <w:rFonts w:asciiTheme="minorHAnsi" w:eastAsiaTheme="minorEastAsia" w:hAnsiTheme="minorHAnsi" w:cstheme="minorBidi"/>
                    <w:smallCaps w:val="0"/>
                    <w:noProof/>
                    <w:kern w:val="2"/>
                    <w:sz w:val="21"/>
                    <w:szCs w:val="22"/>
                    <w:lang w:val="en-US"/>
                  </w:rPr>
                  <w:tab/>
                </w:r>
                <w:r w:rsidRPr="000516E0">
                  <w:rPr>
                    <w:rStyle w:val="a9"/>
                    <w:rFonts w:cs="Arial"/>
                    <w:noProof/>
                  </w:rPr>
                  <w:t>Test utanför fordon</w:t>
                </w:r>
                <w:r>
                  <w:rPr>
                    <w:noProof/>
                    <w:webHidden/>
                  </w:rPr>
                  <w:tab/>
                </w:r>
                <w:r>
                  <w:rPr>
                    <w:noProof/>
                    <w:webHidden/>
                  </w:rPr>
                  <w:fldChar w:fldCharType="begin"/>
                </w:r>
                <w:r>
                  <w:rPr>
                    <w:noProof/>
                    <w:webHidden/>
                  </w:rPr>
                  <w:instrText xml:space="preserve"> PAGEREF _Toc204265052 \h </w:instrText>
                </w:r>
                <w:r>
                  <w:rPr>
                    <w:noProof/>
                    <w:webHidden/>
                  </w:rPr>
                </w:r>
                <w:r>
                  <w:rPr>
                    <w:noProof/>
                    <w:webHidden/>
                  </w:rPr>
                  <w:fldChar w:fldCharType="separate"/>
                </w:r>
                <w:r>
                  <w:rPr>
                    <w:noProof/>
                    <w:webHidden/>
                  </w:rPr>
                  <w:t>117</w:t>
                </w:r>
                <w:r>
                  <w:rPr>
                    <w:noProof/>
                    <w:webHidden/>
                  </w:rPr>
                  <w:fldChar w:fldCharType="end"/>
                </w:r>
              </w:hyperlink>
            </w:p>
            <w:p w14:paraId="5B24299B"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53" w:history="1">
                <w:r w:rsidRPr="000516E0">
                  <w:rPr>
                    <w:rStyle w:val="a9"/>
                    <w:noProof/>
                  </w:rPr>
                  <w:t>12</w:t>
                </w:r>
                <w:r>
                  <w:rPr>
                    <w:rFonts w:asciiTheme="minorHAnsi" w:eastAsiaTheme="minorEastAsia" w:hAnsiTheme="minorHAnsi" w:cstheme="minorBidi"/>
                    <w:b w:val="0"/>
                    <w:bCs w:val="0"/>
                    <w:caps w:val="0"/>
                    <w:noProof/>
                    <w:sz w:val="21"/>
                    <w:szCs w:val="22"/>
                    <w:lang w:val="en-US"/>
                  </w:rPr>
                  <w:tab/>
                </w:r>
                <w:r w:rsidRPr="000516E0">
                  <w:rPr>
                    <w:rStyle w:val="a9"/>
                    <w:noProof/>
                  </w:rPr>
                  <w:t>Inställningar</w:t>
                </w:r>
                <w:r>
                  <w:rPr>
                    <w:noProof/>
                    <w:webHidden/>
                  </w:rPr>
                  <w:tab/>
                </w:r>
                <w:r>
                  <w:rPr>
                    <w:noProof/>
                    <w:webHidden/>
                  </w:rPr>
                  <w:fldChar w:fldCharType="begin"/>
                </w:r>
                <w:r>
                  <w:rPr>
                    <w:noProof/>
                    <w:webHidden/>
                  </w:rPr>
                  <w:instrText xml:space="preserve"> PAGEREF _Toc204265053 \h </w:instrText>
                </w:r>
                <w:r>
                  <w:rPr>
                    <w:noProof/>
                    <w:webHidden/>
                  </w:rPr>
                </w:r>
                <w:r>
                  <w:rPr>
                    <w:noProof/>
                    <w:webHidden/>
                  </w:rPr>
                  <w:fldChar w:fldCharType="separate"/>
                </w:r>
                <w:r>
                  <w:rPr>
                    <w:noProof/>
                    <w:webHidden/>
                  </w:rPr>
                  <w:t>120</w:t>
                </w:r>
                <w:r>
                  <w:rPr>
                    <w:noProof/>
                    <w:webHidden/>
                  </w:rPr>
                  <w:fldChar w:fldCharType="end"/>
                </w:r>
              </w:hyperlink>
            </w:p>
            <w:p w14:paraId="155CF5B4"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54" w:history="1">
                <w:r w:rsidRPr="000516E0">
                  <w:rPr>
                    <w:rStyle w:val="a9"/>
                    <w:rFonts w:cs="Arial"/>
                    <w:noProof/>
                  </w:rPr>
                  <w:t>12.1</w:t>
                </w:r>
                <w:r>
                  <w:rPr>
                    <w:rFonts w:asciiTheme="minorHAnsi" w:eastAsiaTheme="minorEastAsia" w:hAnsiTheme="minorHAnsi" w:cstheme="minorBidi"/>
                    <w:smallCaps w:val="0"/>
                    <w:noProof/>
                    <w:kern w:val="2"/>
                    <w:sz w:val="21"/>
                    <w:szCs w:val="22"/>
                    <w:lang w:val="en-US"/>
                  </w:rPr>
                  <w:tab/>
                </w:r>
                <w:r w:rsidRPr="000516E0">
                  <w:rPr>
                    <w:rStyle w:val="a9"/>
                    <w:rFonts w:cs="Arial"/>
                    <w:noProof/>
                  </w:rPr>
                  <w:t>Enhet</w:t>
                </w:r>
                <w:r>
                  <w:rPr>
                    <w:noProof/>
                    <w:webHidden/>
                  </w:rPr>
                  <w:tab/>
                </w:r>
                <w:r>
                  <w:rPr>
                    <w:noProof/>
                    <w:webHidden/>
                  </w:rPr>
                  <w:fldChar w:fldCharType="begin"/>
                </w:r>
                <w:r>
                  <w:rPr>
                    <w:noProof/>
                    <w:webHidden/>
                  </w:rPr>
                  <w:instrText xml:space="preserve"> PAGEREF _Toc204265054 \h </w:instrText>
                </w:r>
                <w:r>
                  <w:rPr>
                    <w:noProof/>
                    <w:webHidden/>
                  </w:rPr>
                </w:r>
                <w:r>
                  <w:rPr>
                    <w:noProof/>
                    <w:webHidden/>
                  </w:rPr>
                  <w:fldChar w:fldCharType="separate"/>
                </w:r>
                <w:r>
                  <w:rPr>
                    <w:noProof/>
                    <w:webHidden/>
                  </w:rPr>
                  <w:t>120</w:t>
                </w:r>
                <w:r>
                  <w:rPr>
                    <w:noProof/>
                    <w:webHidden/>
                  </w:rPr>
                  <w:fldChar w:fldCharType="end"/>
                </w:r>
              </w:hyperlink>
            </w:p>
            <w:p w14:paraId="2A4ABE6D"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55" w:history="1">
                <w:r w:rsidRPr="000516E0">
                  <w:rPr>
                    <w:rStyle w:val="a9"/>
                    <w:rFonts w:cs="Arial"/>
                    <w:noProof/>
                  </w:rPr>
                  <w:t>12.2</w:t>
                </w:r>
                <w:r>
                  <w:rPr>
                    <w:rFonts w:asciiTheme="minorHAnsi" w:eastAsiaTheme="minorEastAsia" w:hAnsiTheme="minorHAnsi" w:cstheme="minorBidi"/>
                    <w:smallCaps w:val="0"/>
                    <w:noProof/>
                    <w:kern w:val="2"/>
                    <w:sz w:val="21"/>
                    <w:szCs w:val="22"/>
                    <w:lang w:val="en-US"/>
                  </w:rPr>
                  <w:tab/>
                </w:r>
                <w:r w:rsidRPr="000516E0">
                  <w:rPr>
                    <w:rStyle w:val="a9"/>
                    <w:rFonts w:cs="Arial"/>
                    <w:noProof/>
                  </w:rPr>
                  <w:t>Språk</w:t>
                </w:r>
                <w:r>
                  <w:rPr>
                    <w:noProof/>
                    <w:webHidden/>
                  </w:rPr>
                  <w:tab/>
                </w:r>
                <w:r>
                  <w:rPr>
                    <w:noProof/>
                    <w:webHidden/>
                  </w:rPr>
                  <w:fldChar w:fldCharType="begin"/>
                </w:r>
                <w:r>
                  <w:rPr>
                    <w:noProof/>
                    <w:webHidden/>
                  </w:rPr>
                  <w:instrText xml:space="preserve"> PAGEREF _Toc204265055 \h </w:instrText>
                </w:r>
                <w:r>
                  <w:rPr>
                    <w:noProof/>
                    <w:webHidden/>
                  </w:rPr>
                </w:r>
                <w:r>
                  <w:rPr>
                    <w:noProof/>
                    <w:webHidden/>
                  </w:rPr>
                  <w:fldChar w:fldCharType="separate"/>
                </w:r>
                <w:r>
                  <w:rPr>
                    <w:noProof/>
                    <w:webHidden/>
                  </w:rPr>
                  <w:t>121</w:t>
                </w:r>
                <w:r>
                  <w:rPr>
                    <w:noProof/>
                    <w:webHidden/>
                  </w:rPr>
                  <w:fldChar w:fldCharType="end"/>
                </w:r>
              </w:hyperlink>
            </w:p>
            <w:p w14:paraId="107832BE"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56" w:history="1">
                <w:r w:rsidRPr="000516E0">
                  <w:rPr>
                    <w:rStyle w:val="a9"/>
                    <w:rFonts w:cs="Arial"/>
                    <w:noProof/>
                  </w:rPr>
                  <w:t>12.3</w:t>
                </w:r>
                <w:r>
                  <w:rPr>
                    <w:rFonts w:asciiTheme="minorHAnsi" w:eastAsiaTheme="minorEastAsia" w:hAnsiTheme="minorHAnsi" w:cstheme="minorBidi"/>
                    <w:smallCaps w:val="0"/>
                    <w:noProof/>
                    <w:kern w:val="2"/>
                    <w:sz w:val="21"/>
                    <w:szCs w:val="22"/>
                    <w:lang w:val="en-US"/>
                  </w:rPr>
                  <w:tab/>
                </w:r>
                <w:r w:rsidRPr="000516E0">
                  <w:rPr>
                    <w:rStyle w:val="a9"/>
                    <w:rFonts w:cs="Arial"/>
                    <w:noProof/>
                  </w:rPr>
                  <w:t>Utskriftsinställningar</w:t>
                </w:r>
                <w:r>
                  <w:rPr>
                    <w:noProof/>
                    <w:webHidden/>
                  </w:rPr>
                  <w:tab/>
                </w:r>
                <w:r>
                  <w:rPr>
                    <w:noProof/>
                    <w:webHidden/>
                  </w:rPr>
                  <w:fldChar w:fldCharType="begin"/>
                </w:r>
                <w:r>
                  <w:rPr>
                    <w:noProof/>
                    <w:webHidden/>
                  </w:rPr>
                  <w:instrText xml:space="preserve"> PAGEREF _Toc204265056 \h </w:instrText>
                </w:r>
                <w:r>
                  <w:rPr>
                    <w:noProof/>
                    <w:webHidden/>
                  </w:rPr>
                </w:r>
                <w:r>
                  <w:rPr>
                    <w:noProof/>
                    <w:webHidden/>
                  </w:rPr>
                  <w:fldChar w:fldCharType="separate"/>
                </w:r>
                <w:r>
                  <w:rPr>
                    <w:noProof/>
                    <w:webHidden/>
                  </w:rPr>
                  <w:t>121</w:t>
                </w:r>
                <w:r>
                  <w:rPr>
                    <w:noProof/>
                    <w:webHidden/>
                  </w:rPr>
                  <w:fldChar w:fldCharType="end"/>
                </w:r>
              </w:hyperlink>
            </w:p>
            <w:p w14:paraId="6E3F6003"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57" w:history="1">
                <w:r w:rsidRPr="000516E0">
                  <w:rPr>
                    <w:rStyle w:val="a9"/>
                    <w:rFonts w:cs="Arial"/>
                    <w:noProof/>
                  </w:rPr>
                  <w:t>12.4</w:t>
                </w:r>
                <w:r>
                  <w:rPr>
                    <w:rFonts w:asciiTheme="minorHAnsi" w:eastAsiaTheme="minorEastAsia" w:hAnsiTheme="minorHAnsi" w:cstheme="minorBidi"/>
                    <w:smallCaps w:val="0"/>
                    <w:noProof/>
                    <w:kern w:val="2"/>
                    <w:sz w:val="21"/>
                    <w:szCs w:val="22"/>
                    <w:lang w:val="en-US"/>
                  </w:rPr>
                  <w:tab/>
                </w:r>
                <w:r w:rsidRPr="000516E0">
                  <w:rPr>
                    <w:rStyle w:val="a9"/>
                    <w:rFonts w:cs="Arial"/>
                    <w:noProof/>
                  </w:rPr>
                  <w:t>Rapportinställningar</w:t>
                </w:r>
                <w:r>
                  <w:rPr>
                    <w:noProof/>
                    <w:webHidden/>
                  </w:rPr>
                  <w:tab/>
                </w:r>
                <w:r>
                  <w:rPr>
                    <w:noProof/>
                    <w:webHidden/>
                  </w:rPr>
                  <w:fldChar w:fldCharType="begin"/>
                </w:r>
                <w:r>
                  <w:rPr>
                    <w:noProof/>
                    <w:webHidden/>
                  </w:rPr>
                  <w:instrText xml:space="preserve"> PAGEREF _Toc204265057 \h </w:instrText>
                </w:r>
                <w:r>
                  <w:rPr>
                    <w:noProof/>
                    <w:webHidden/>
                  </w:rPr>
                </w:r>
                <w:r>
                  <w:rPr>
                    <w:noProof/>
                    <w:webHidden/>
                  </w:rPr>
                  <w:fldChar w:fldCharType="separate"/>
                </w:r>
                <w:r>
                  <w:rPr>
                    <w:noProof/>
                    <w:webHidden/>
                  </w:rPr>
                  <w:t>122</w:t>
                </w:r>
                <w:r>
                  <w:rPr>
                    <w:noProof/>
                    <w:webHidden/>
                  </w:rPr>
                  <w:fldChar w:fldCharType="end"/>
                </w:r>
              </w:hyperlink>
            </w:p>
            <w:p w14:paraId="10534DC0"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58" w:history="1">
                <w:r w:rsidRPr="000516E0">
                  <w:rPr>
                    <w:rStyle w:val="a9"/>
                    <w:rFonts w:cs="Arial"/>
                    <w:noProof/>
                  </w:rPr>
                  <w:t>12.5</w:t>
                </w:r>
                <w:r>
                  <w:rPr>
                    <w:rFonts w:asciiTheme="minorHAnsi" w:eastAsiaTheme="minorEastAsia" w:hAnsiTheme="minorHAnsi" w:cstheme="minorBidi"/>
                    <w:smallCaps w:val="0"/>
                    <w:noProof/>
                    <w:kern w:val="2"/>
                    <w:sz w:val="21"/>
                    <w:szCs w:val="22"/>
                    <w:lang w:val="en-US"/>
                  </w:rPr>
                  <w:tab/>
                </w:r>
                <w:r w:rsidRPr="000516E0">
                  <w:rPr>
                    <w:rStyle w:val="a9"/>
                    <w:rFonts w:cs="Arial"/>
                    <w:noProof/>
                  </w:rPr>
                  <w:t>Push-meddelande</w:t>
                </w:r>
                <w:r>
                  <w:rPr>
                    <w:noProof/>
                    <w:webHidden/>
                  </w:rPr>
                  <w:tab/>
                </w:r>
                <w:r>
                  <w:rPr>
                    <w:noProof/>
                    <w:webHidden/>
                  </w:rPr>
                  <w:fldChar w:fldCharType="begin"/>
                </w:r>
                <w:r>
                  <w:rPr>
                    <w:noProof/>
                    <w:webHidden/>
                  </w:rPr>
                  <w:instrText xml:space="preserve"> PAGEREF _Toc204265058 \h </w:instrText>
                </w:r>
                <w:r>
                  <w:rPr>
                    <w:noProof/>
                    <w:webHidden/>
                  </w:rPr>
                </w:r>
                <w:r>
                  <w:rPr>
                    <w:noProof/>
                    <w:webHidden/>
                  </w:rPr>
                  <w:fldChar w:fldCharType="separate"/>
                </w:r>
                <w:r>
                  <w:rPr>
                    <w:noProof/>
                    <w:webHidden/>
                  </w:rPr>
                  <w:t>123</w:t>
                </w:r>
                <w:r>
                  <w:rPr>
                    <w:noProof/>
                    <w:webHidden/>
                  </w:rPr>
                  <w:fldChar w:fldCharType="end"/>
                </w:r>
              </w:hyperlink>
            </w:p>
            <w:p w14:paraId="66DA7F90"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59" w:history="1">
                <w:r w:rsidRPr="000516E0">
                  <w:rPr>
                    <w:rStyle w:val="a9"/>
                    <w:rFonts w:cs="Arial"/>
                    <w:noProof/>
                  </w:rPr>
                  <w:t>12.6</w:t>
                </w:r>
                <w:r>
                  <w:rPr>
                    <w:rFonts w:asciiTheme="minorHAnsi" w:eastAsiaTheme="minorEastAsia" w:hAnsiTheme="minorHAnsi" w:cstheme="minorBidi"/>
                    <w:smallCaps w:val="0"/>
                    <w:noProof/>
                    <w:kern w:val="2"/>
                    <w:sz w:val="21"/>
                    <w:szCs w:val="22"/>
                    <w:lang w:val="en-US"/>
                  </w:rPr>
                  <w:tab/>
                </w:r>
                <w:r w:rsidRPr="000516E0">
                  <w:rPr>
                    <w:rStyle w:val="a9"/>
                    <w:rFonts w:cs="Arial"/>
                    <w:noProof/>
                  </w:rPr>
                  <w:t>Automatisk uppdatering</w:t>
                </w:r>
                <w:r>
                  <w:rPr>
                    <w:noProof/>
                    <w:webHidden/>
                  </w:rPr>
                  <w:tab/>
                </w:r>
                <w:r>
                  <w:rPr>
                    <w:noProof/>
                    <w:webHidden/>
                  </w:rPr>
                  <w:fldChar w:fldCharType="begin"/>
                </w:r>
                <w:r>
                  <w:rPr>
                    <w:noProof/>
                    <w:webHidden/>
                  </w:rPr>
                  <w:instrText xml:space="preserve"> PAGEREF _Toc204265059 \h </w:instrText>
                </w:r>
                <w:r>
                  <w:rPr>
                    <w:noProof/>
                    <w:webHidden/>
                  </w:rPr>
                </w:r>
                <w:r>
                  <w:rPr>
                    <w:noProof/>
                    <w:webHidden/>
                  </w:rPr>
                  <w:fldChar w:fldCharType="separate"/>
                </w:r>
                <w:r>
                  <w:rPr>
                    <w:noProof/>
                    <w:webHidden/>
                  </w:rPr>
                  <w:t>123</w:t>
                </w:r>
                <w:r>
                  <w:rPr>
                    <w:noProof/>
                    <w:webHidden/>
                  </w:rPr>
                  <w:fldChar w:fldCharType="end"/>
                </w:r>
              </w:hyperlink>
            </w:p>
            <w:p w14:paraId="675C95B8"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60" w:history="1">
                <w:r w:rsidRPr="000516E0">
                  <w:rPr>
                    <w:rStyle w:val="a9"/>
                    <w:rFonts w:cs="Arial"/>
                    <w:noProof/>
                  </w:rPr>
                  <w:t>12.7</w:t>
                </w:r>
                <w:r>
                  <w:rPr>
                    <w:rFonts w:asciiTheme="minorHAnsi" w:eastAsiaTheme="minorEastAsia" w:hAnsiTheme="minorHAnsi" w:cstheme="minorBidi"/>
                    <w:smallCaps w:val="0"/>
                    <w:noProof/>
                    <w:kern w:val="2"/>
                    <w:sz w:val="21"/>
                    <w:szCs w:val="22"/>
                    <w:lang w:val="en-US"/>
                  </w:rPr>
                  <w:tab/>
                </w:r>
                <w:r w:rsidRPr="000516E0">
                  <w:rPr>
                    <w:rStyle w:val="a9"/>
                    <w:rFonts w:cs="Arial"/>
                    <w:noProof/>
                  </w:rPr>
                  <w:t>ADAS-inställningar</w:t>
                </w:r>
                <w:r>
                  <w:rPr>
                    <w:noProof/>
                    <w:webHidden/>
                  </w:rPr>
                  <w:tab/>
                </w:r>
                <w:r>
                  <w:rPr>
                    <w:noProof/>
                    <w:webHidden/>
                  </w:rPr>
                  <w:fldChar w:fldCharType="begin"/>
                </w:r>
                <w:r>
                  <w:rPr>
                    <w:noProof/>
                    <w:webHidden/>
                  </w:rPr>
                  <w:instrText xml:space="preserve"> PAGEREF _Toc204265060 \h </w:instrText>
                </w:r>
                <w:r>
                  <w:rPr>
                    <w:noProof/>
                    <w:webHidden/>
                  </w:rPr>
                </w:r>
                <w:r>
                  <w:rPr>
                    <w:noProof/>
                    <w:webHidden/>
                  </w:rPr>
                  <w:fldChar w:fldCharType="separate"/>
                </w:r>
                <w:r>
                  <w:rPr>
                    <w:noProof/>
                    <w:webHidden/>
                  </w:rPr>
                  <w:t>124</w:t>
                </w:r>
                <w:r>
                  <w:rPr>
                    <w:noProof/>
                    <w:webHidden/>
                  </w:rPr>
                  <w:fldChar w:fldCharType="end"/>
                </w:r>
              </w:hyperlink>
            </w:p>
            <w:p w14:paraId="65E8AEF3"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61" w:history="1">
                <w:r w:rsidRPr="000516E0">
                  <w:rPr>
                    <w:rStyle w:val="a9"/>
                    <w:rFonts w:cs="Arial"/>
                    <w:noProof/>
                  </w:rPr>
                  <w:t>12.8</w:t>
                </w:r>
                <w:r>
                  <w:rPr>
                    <w:rFonts w:asciiTheme="minorHAnsi" w:eastAsiaTheme="minorEastAsia" w:hAnsiTheme="minorHAnsi" w:cstheme="minorBidi"/>
                    <w:smallCaps w:val="0"/>
                    <w:noProof/>
                    <w:kern w:val="2"/>
                    <w:sz w:val="21"/>
                    <w:szCs w:val="22"/>
                    <w:lang w:val="en-US"/>
                  </w:rPr>
                  <w:tab/>
                </w:r>
                <w:r w:rsidRPr="000516E0">
                  <w:rPr>
                    <w:rStyle w:val="a9"/>
                    <w:rFonts w:cs="Arial"/>
                    <w:noProof/>
                  </w:rPr>
                  <w:t>OBFCM-uppladdning</w:t>
                </w:r>
                <w:r>
                  <w:rPr>
                    <w:noProof/>
                    <w:webHidden/>
                  </w:rPr>
                  <w:tab/>
                </w:r>
                <w:r>
                  <w:rPr>
                    <w:noProof/>
                    <w:webHidden/>
                  </w:rPr>
                  <w:fldChar w:fldCharType="begin"/>
                </w:r>
                <w:r>
                  <w:rPr>
                    <w:noProof/>
                    <w:webHidden/>
                  </w:rPr>
                  <w:instrText xml:space="preserve"> PAGEREF _Toc204265061 \h </w:instrText>
                </w:r>
                <w:r>
                  <w:rPr>
                    <w:noProof/>
                    <w:webHidden/>
                  </w:rPr>
                </w:r>
                <w:r>
                  <w:rPr>
                    <w:noProof/>
                    <w:webHidden/>
                  </w:rPr>
                  <w:fldChar w:fldCharType="separate"/>
                </w:r>
                <w:r>
                  <w:rPr>
                    <w:noProof/>
                    <w:webHidden/>
                  </w:rPr>
                  <w:t>124</w:t>
                </w:r>
                <w:r>
                  <w:rPr>
                    <w:noProof/>
                    <w:webHidden/>
                  </w:rPr>
                  <w:fldChar w:fldCharType="end"/>
                </w:r>
              </w:hyperlink>
            </w:p>
            <w:p w14:paraId="2A8C8AD4"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62" w:history="1">
                <w:r w:rsidRPr="000516E0">
                  <w:rPr>
                    <w:rStyle w:val="a9"/>
                    <w:rFonts w:cs="Arial"/>
                    <w:noProof/>
                  </w:rPr>
                  <w:t>12.9</w:t>
                </w:r>
                <w:r>
                  <w:rPr>
                    <w:rFonts w:asciiTheme="minorHAnsi" w:eastAsiaTheme="minorEastAsia" w:hAnsiTheme="minorHAnsi" w:cstheme="minorBidi"/>
                    <w:smallCaps w:val="0"/>
                    <w:noProof/>
                    <w:kern w:val="2"/>
                    <w:sz w:val="21"/>
                    <w:szCs w:val="22"/>
                    <w:lang w:val="en-US"/>
                  </w:rPr>
                  <w:tab/>
                </w:r>
                <w:r w:rsidRPr="000516E0">
                  <w:rPr>
                    <w:rStyle w:val="a9"/>
                    <w:rFonts w:cs="Arial"/>
                    <w:noProof/>
                  </w:rPr>
                  <w:t>Fordonslista</w:t>
                </w:r>
                <w:r>
                  <w:rPr>
                    <w:noProof/>
                    <w:webHidden/>
                  </w:rPr>
                  <w:tab/>
                </w:r>
                <w:r>
                  <w:rPr>
                    <w:noProof/>
                    <w:webHidden/>
                  </w:rPr>
                  <w:fldChar w:fldCharType="begin"/>
                </w:r>
                <w:r>
                  <w:rPr>
                    <w:noProof/>
                    <w:webHidden/>
                  </w:rPr>
                  <w:instrText xml:space="preserve"> PAGEREF _Toc204265062 \h </w:instrText>
                </w:r>
                <w:r>
                  <w:rPr>
                    <w:noProof/>
                    <w:webHidden/>
                  </w:rPr>
                </w:r>
                <w:r>
                  <w:rPr>
                    <w:noProof/>
                    <w:webHidden/>
                  </w:rPr>
                  <w:fldChar w:fldCharType="separate"/>
                </w:r>
                <w:r>
                  <w:rPr>
                    <w:noProof/>
                    <w:webHidden/>
                  </w:rPr>
                  <w:t>124</w:t>
                </w:r>
                <w:r>
                  <w:rPr>
                    <w:noProof/>
                    <w:webHidden/>
                  </w:rPr>
                  <w:fldChar w:fldCharType="end"/>
                </w:r>
              </w:hyperlink>
            </w:p>
            <w:p w14:paraId="6CB6A5BA"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63" w:history="1">
                <w:r w:rsidRPr="000516E0">
                  <w:rPr>
                    <w:rStyle w:val="a9"/>
                    <w:rFonts w:cs="Arial"/>
                    <w:noProof/>
                  </w:rPr>
                  <w:t>12.10</w:t>
                </w:r>
                <w:r>
                  <w:rPr>
                    <w:rFonts w:asciiTheme="minorHAnsi" w:eastAsiaTheme="minorEastAsia" w:hAnsiTheme="minorHAnsi" w:cstheme="minorBidi"/>
                    <w:smallCaps w:val="0"/>
                    <w:noProof/>
                    <w:kern w:val="2"/>
                    <w:sz w:val="21"/>
                    <w:szCs w:val="22"/>
                    <w:lang w:val="en-US"/>
                  </w:rPr>
                  <w:tab/>
                </w:r>
                <w:r w:rsidRPr="000516E0">
                  <w:rPr>
                    <w:rStyle w:val="a9"/>
                    <w:rFonts w:cs="Arial"/>
                    <w:noProof/>
                  </w:rPr>
                  <w:t>Appsortering</w:t>
                </w:r>
                <w:r>
                  <w:rPr>
                    <w:noProof/>
                    <w:webHidden/>
                  </w:rPr>
                  <w:tab/>
                </w:r>
                <w:r>
                  <w:rPr>
                    <w:noProof/>
                    <w:webHidden/>
                  </w:rPr>
                  <w:fldChar w:fldCharType="begin"/>
                </w:r>
                <w:r>
                  <w:rPr>
                    <w:noProof/>
                    <w:webHidden/>
                  </w:rPr>
                  <w:instrText xml:space="preserve"> PAGEREF _Toc204265063 \h </w:instrText>
                </w:r>
                <w:r>
                  <w:rPr>
                    <w:noProof/>
                    <w:webHidden/>
                  </w:rPr>
                </w:r>
                <w:r>
                  <w:rPr>
                    <w:noProof/>
                    <w:webHidden/>
                  </w:rPr>
                  <w:fldChar w:fldCharType="separate"/>
                </w:r>
                <w:r>
                  <w:rPr>
                    <w:noProof/>
                    <w:webHidden/>
                  </w:rPr>
                  <w:t>125</w:t>
                </w:r>
                <w:r>
                  <w:rPr>
                    <w:noProof/>
                    <w:webHidden/>
                  </w:rPr>
                  <w:fldChar w:fldCharType="end"/>
                </w:r>
              </w:hyperlink>
            </w:p>
            <w:p w14:paraId="3600D20C"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64" w:history="1">
                <w:r w:rsidRPr="000516E0">
                  <w:rPr>
                    <w:rStyle w:val="a9"/>
                    <w:rFonts w:cs="Arial"/>
                    <w:noProof/>
                  </w:rPr>
                  <w:t>12.11</w:t>
                </w:r>
                <w:r>
                  <w:rPr>
                    <w:rFonts w:asciiTheme="minorHAnsi" w:eastAsiaTheme="minorEastAsia" w:hAnsiTheme="minorHAnsi" w:cstheme="minorBidi"/>
                    <w:smallCaps w:val="0"/>
                    <w:noProof/>
                    <w:kern w:val="2"/>
                    <w:sz w:val="21"/>
                    <w:szCs w:val="22"/>
                    <w:lang w:val="en-US"/>
                  </w:rPr>
                  <w:tab/>
                </w:r>
                <w:r w:rsidRPr="000516E0">
                  <w:rPr>
                    <w:rStyle w:val="a9"/>
                    <w:rFonts w:cs="Arial"/>
                    <w:noProof/>
                  </w:rPr>
                  <w:t>Batteritest</w:t>
                </w:r>
                <w:r>
                  <w:rPr>
                    <w:noProof/>
                    <w:webHidden/>
                  </w:rPr>
                  <w:tab/>
                </w:r>
                <w:r>
                  <w:rPr>
                    <w:noProof/>
                    <w:webHidden/>
                  </w:rPr>
                  <w:fldChar w:fldCharType="begin"/>
                </w:r>
                <w:r>
                  <w:rPr>
                    <w:noProof/>
                    <w:webHidden/>
                  </w:rPr>
                  <w:instrText xml:space="preserve"> PAGEREF _Toc204265064 \h </w:instrText>
                </w:r>
                <w:r>
                  <w:rPr>
                    <w:noProof/>
                    <w:webHidden/>
                  </w:rPr>
                </w:r>
                <w:r>
                  <w:rPr>
                    <w:noProof/>
                    <w:webHidden/>
                  </w:rPr>
                  <w:fldChar w:fldCharType="separate"/>
                </w:r>
                <w:r>
                  <w:rPr>
                    <w:noProof/>
                    <w:webHidden/>
                  </w:rPr>
                  <w:t>125</w:t>
                </w:r>
                <w:r>
                  <w:rPr>
                    <w:noProof/>
                    <w:webHidden/>
                  </w:rPr>
                  <w:fldChar w:fldCharType="end"/>
                </w:r>
              </w:hyperlink>
            </w:p>
            <w:p w14:paraId="5886EB67"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65" w:history="1">
                <w:r w:rsidRPr="000516E0">
                  <w:rPr>
                    <w:rStyle w:val="a9"/>
                    <w:rFonts w:cs="Arial"/>
                    <w:noProof/>
                  </w:rPr>
                  <w:t>12.12</w:t>
                </w:r>
                <w:r>
                  <w:rPr>
                    <w:rFonts w:asciiTheme="minorHAnsi" w:eastAsiaTheme="minorEastAsia" w:hAnsiTheme="minorHAnsi" w:cstheme="minorBidi"/>
                    <w:smallCaps w:val="0"/>
                    <w:noProof/>
                    <w:kern w:val="2"/>
                    <w:sz w:val="21"/>
                    <w:szCs w:val="22"/>
                    <w:lang w:val="en-US"/>
                  </w:rPr>
                  <w:tab/>
                </w:r>
                <w:r w:rsidRPr="000516E0">
                  <w:rPr>
                    <w:rStyle w:val="a9"/>
                    <w:rFonts w:cs="Arial"/>
                    <w:noProof/>
                  </w:rPr>
                  <w:t>Lands-/regionskod</w:t>
                </w:r>
                <w:r>
                  <w:rPr>
                    <w:noProof/>
                    <w:webHidden/>
                  </w:rPr>
                  <w:tab/>
                </w:r>
                <w:r>
                  <w:rPr>
                    <w:noProof/>
                    <w:webHidden/>
                  </w:rPr>
                  <w:fldChar w:fldCharType="begin"/>
                </w:r>
                <w:r>
                  <w:rPr>
                    <w:noProof/>
                    <w:webHidden/>
                  </w:rPr>
                  <w:instrText xml:space="preserve"> PAGEREF _Toc204265065 \h </w:instrText>
                </w:r>
                <w:r>
                  <w:rPr>
                    <w:noProof/>
                    <w:webHidden/>
                  </w:rPr>
                </w:r>
                <w:r>
                  <w:rPr>
                    <w:noProof/>
                    <w:webHidden/>
                  </w:rPr>
                  <w:fldChar w:fldCharType="separate"/>
                </w:r>
                <w:r>
                  <w:rPr>
                    <w:noProof/>
                    <w:webHidden/>
                  </w:rPr>
                  <w:t>125</w:t>
                </w:r>
                <w:r>
                  <w:rPr>
                    <w:noProof/>
                    <w:webHidden/>
                  </w:rPr>
                  <w:fldChar w:fldCharType="end"/>
                </w:r>
              </w:hyperlink>
            </w:p>
            <w:p w14:paraId="4B01AE7A"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66" w:history="1">
                <w:r w:rsidRPr="000516E0">
                  <w:rPr>
                    <w:rStyle w:val="a9"/>
                    <w:rFonts w:cs="Arial"/>
                    <w:noProof/>
                  </w:rPr>
                  <w:t>12.13</w:t>
                </w:r>
                <w:r>
                  <w:rPr>
                    <w:rFonts w:asciiTheme="minorHAnsi" w:eastAsiaTheme="minorEastAsia" w:hAnsiTheme="minorHAnsi" w:cstheme="minorBidi"/>
                    <w:smallCaps w:val="0"/>
                    <w:noProof/>
                    <w:kern w:val="2"/>
                    <w:sz w:val="21"/>
                    <w:szCs w:val="22"/>
                    <w:lang w:val="en-US"/>
                  </w:rPr>
                  <w:tab/>
                </w:r>
                <w:r w:rsidRPr="000516E0">
                  <w:rPr>
                    <w:rStyle w:val="a9"/>
                    <w:rFonts w:cs="Arial"/>
                    <w:noProof/>
                  </w:rPr>
                  <w:t>Lagar och förordningar</w:t>
                </w:r>
                <w:r>
                  <w:rPr>
                    <w:noProof/>
                    <w:webHidden/>
                  </w:rPr>
                  <w:tab/>
                </w:r>
                <w:r>
                  <w:rPr>
                    <w:noProof/>
                    <w:webHidden/>
                  </w:rPr>
                  <w:fldChar w:fldCharType="begin"/>
                </w:r>
                <w:r>
                  <w:rPr>
                    <w:noProof/>
                    <w:webHidden/>
                  </w:rPr>
                  <w:instrText xml:space="preserve"> PAGEREF _Toc204265066 \h </w:instrText>
                </w:r>
                <w:r>
                  <w:rPr>
                    <w:noProof/>
                    <w:webHidden/>
                  </w:rPr>
                </w:r>
                <w:r>
                  <w:rPr>
                    <w:noProof/>
                    <w:webHidden/>
                  </w:rPr>
                  <w:fldChar w:fldCharType="separate"/>
                </w:r>
                <w:r>
                  <w:rPr>
                    <w:noProof/>
                    <w:webHidden/>
                  </w:rPr>
                  <w:t>126</w:t>
                </w:r>
                <w:r>
                  <w:rPr>
                    <w:noProof/>
                    <w:webHidden/>
                  </w:rPr>
                  <w:fldChar w:fldCharType="end"/>
                </w:r>
              </w:hyperlink>
            </w:p>
            <w:p w14:paraId="1A8F52EB"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67" w:history="1">
                <w:r w:rsidRPr="000516E0">
                  <w:rPr>
                    <w:rStyle w:val="a9"/>
                    <w:rFonts w:cs="Arial"/>
                    <w:noProof/>
                  </w:rPr>
                  <w:t>12.14</w:t>
                </w:r>
                <w:r>
                  <w:rPr>
                    <w:rFonts w:asciiTheme="minorHAnsi" w:eastAsiaTheme="minorEastAsia" w:hAnsiTheme="minorHAnsi" w:cstheme="minorBidi"/>
                    <w:smallCaps w:val="0"/>
                    <w:noProof/>
                    <w:kern w:val="2"/>
                    <w:sz w:val="21"/>
                    <w:szCs w:val="22"/>
                    <w:lang w:val="en-US"/>
                  </w:rPr>
                  <w:tab/>
                </w:r>
                <w:r w:rsidRPr="000516E0">
                  <w:rPr>
                    <w:rStyle w:val="a9"/>
                    <w:rFonts w:cs="Arial"/>
                    <w:noProof/>
                  </w:rPr>
                  <w:t>Systeminställningar</w:t>
                </w:r>
                <w:r>
                  <w:rPr>
                    <w:noProof/>
                    <w:webHidden/>
                  </w:rPr>
                  <w:tab/>
                </w:r>
                <w:r>
                  <w:rPr>
                    <w:noProof/>
                    <w:webHidden/>
                  </w:rPr>
                  <w:fldChar w:fldCharType="begin"/>
                </w:r>
                <w:r>
                  <w:rPr>
                    <w:noProof/>
                    <w:webHidden/>
                  </w:rPr>
                  <w:instrText xml:space="preserve"> PAGEREF _Toc204265067 \h </w:instrText>
                </w:r>
                <w:r>
                  <w:rPr>
                    <w:noProof/>
                    <w:webHidden/>
                  </w:rPr>
                </w:r>
                <w:r>
                  <w:rPr>
                    <w:noProof/>
                    <w:webHidden/>
                  </w:rPr>
                  <w:fldChar w:fldCharType="separate"/>
                </w:r>
                <w:r>
                  <w:rPr>
                    <w:noProof/>
                    <w:webHidden/>
                  </w:rPr>
                  <w:t>126</w:t>
                </w:r>
                <w:r>
                  <w:rPr>
                    <w:noProof/>
                    <w:webHidden/>
                  </w:rPr>
                  <w:fldChar w:fldCharType="end"/>
                </w:r>
              </w:hyperlink>
            </w:p>
            <w:p w14:paraId="076CB79F"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68" w:history="1">
                <w:r w:rsidRPr="000516E0">
                  <w:rPr>
                    <w:rStyle w:val="a9"/>
                    <w:rFonts w:cs="Arial"/>
                    <w:noProof/>
                  </w:rPr>
                  <w:t>12.15</w:t>
                </w:r>
                <w:r>
                  <w:rPr>
                    <w:rFonts w:asciiTheme="minorHAnsi" w:eastAsiaTheme="minorEastAsia" w:hAnsiTheme="minorHAnsi" w:cstheme="minorBidi"/>
                    <w:smallCaps w:val="0"/>
                    <w:noProof/>
                    <w:kern w:val="2"/>
                    <w:sz w:val="21"/>
                    <w:szCs w:val="22"/>
                    <w:lang w:val="en-US"/>
                  </w:rPr>
                  <w:tab/>
                </w:r>
                <w:r w:rsidRPr="000516E0">
                  <w:rPr>
                    <w:rStyle w:val="a9"/>
                    <w:rFonts w:cs="Arial"/>
                    <w:noProof/>
                  </w:rPr>
                  <w:t>Om</w:t>
                </w:r>
                <w:r>
                  <w:rPr>
                    <w:noProof/>
                    <w:webHidden/>
                  </w:rPr>
                  <w:tab/>
                </w:r>
                <w:r>
                  <w:rPr>
                    <w:noProof/>
                    <w:webHidden/>
                  </w:rPr>
                  <w:fldChar w:fldCharType="begin"/>
                </w:r>
                <w:r>
                  <w:rPr>
                    <w:noProof/>
                    <w:webHidden/>
                  </w:rPr>
                  <w:instrText xml:space="preserve"> PAGEREF _Toc204265068 \h </w:instrText>
                </w:r>
                <w:r>
                  <w:rPr>
                    <w:noProof/>
                    <w:webHidden/>
                  </w:rPr>
                </w:r>
                <w:r>
                  <w:rPr>
                    <w:noProof/>
                    <w:webHidden/>
                  </w:rPr>
                  <w:fldChar w:fldCharType="separate"/>
                </w:r>
                <w:r>
                  <w:rPr>
                    <w:noProof/>
                    <w:webHidden/>
                  </w:rPr>
                  <w:t>126</w:t>
                </w:r>
                <w:r>
                  <w:rPr>
                    <w:noProof/>
                    <w:webHidden/>
                  </w:rPr>
                  <w:fldChar w:fldCharType="end"/>
                </w:r>
              </w:hyperlink>
            </w:p>
            <w:p w14:paraId="70CD15B7"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69" w:history="1">
                <w:r w:rsidRPr="000516E0">
                  <w:rPr>
                    <w:rStyle w:val="a9"/>
                    <w:noProof/>
                  </w:rPr>
                  <w:t>13</w:t>
                </w:r>
                <w:r>
                  <w:rPr>
                    <w:rFonts w:asciiTheme="minorHAnsi" w:eastAsiaTheme="minorEastAsia" w:hAnsiTheme="minorHAnsi" w:cstheme="minorBidi"/>
                    <w:b w:val="0"/>
                    <w:bCs w:val="0"/>
                    <w:caps w:val="0"/>
                    <w:noProof/>
                    <w:sz w:val="21"/>
                    <w:szCs w:val="22"/>
                    <w:lang w:val="en-US"/>
                  </w:rPr>
                  <w:tab/>
                </w:r>
                <w:r w:rsidRPr="000516E0">
                  <w:rPr>
                    <w:rStyle w:val="a9"/>
                    <w:noProof/>
                  </w:rPr>
                  <w:t>Uppdatera</w:t>
                </w:r>
                <w:r>
                  <w:rPr>
                    <w:noProof/>
                    <w:webHidden/>
                  </w:rPr>
                  <w:tab/>
                </w:r>
                <w:r>
                  <w:rPr>
                    <w:noProof/>
                    <w:webHidden/>
                  </w:rPr>
                  <w:fldChar w:fldCharType="begin"/>
                </w:r>
                <w:r>
                  <w:rPr>
                    <w:noProof/>
                    <w:webHidden/>
                  </w:rPr>
                  <w:instrText xml:space="preserve"> PAGEREF _Toc204265069 \h </w:instrText>
                </w:r>
                <w:r>
                  <w:rPr>
                    <w:noProof/>
                    <w:webHidden/>
                  </w:rPr>
                </w:r>
                <w:r>
                  <w:rPr>
                    <w:noProof/>
                    <w:webHidden/>
                  </w:rPr>
                  <w:fldChar w:fldCharType="separate"/>
                </w:r>
                <w:r>
                  <w:rPr>
                    <w:noProof/>
                    <w:webHidden/>
                  </w:rPr>
                  <w:t>127</w:t>
                </w:r>
                <w:r>
                  <w:rPr>
                    <w:noProof/>
                    <w:webHidden/>
                  </w:rPr>
                  <w:fldChar w:fldCharType="end"/>
                </w:r>
              </w:hyperlink>
            </w:p>
            <w:p w14:paraId="06C70E36"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70" w:history="1">
                <w:r w:rsidRPr="000516E0">
                  <w:rPr>
                    <w:rStyle w:val="a9"/>
                    <w:noProof/>
                  </w:rPr>
                  <w:t>14</w:t>
                </w:r>
                <w:r>
                  <w:rPr>
                    <w:rFonts w:asciiTheme="minorHAnsi" w:eastAsiaTheme="minorEastAsia" w:hAnsiTheme="minorHAnsi" w:cstheme="minorBidi"/>
                    <w:b w:val="0"/>
                    <w:bCs w:val="0"/>
                    <w:caps w:val="0"/>
                    <w:noProof/>
                    <w:sz w:val="21"/>
                    <w:szCs w:val="22"/>
                    <w:lang w:val="en-US"/>
                  </w:rPr>
                  <w:tab/>
                </w:r>
                <w:r w:rsidRPr="000516E0">
                  <w:rPr>
                    <w:rStyle w:val="a9"/>
                    <w:noProof/>
                  </w:rPr>
                  <w:t>VCI-ansvarig</w:t>
                </w:r>
                <w:r>
                  <w:rPr>
                    <w:noProof/>
                    <w:webHidden/>
                  </w:rPr>
                  <w:tab/>
                </w:r>
                <w:r>
                  <w:rPr>
                    <w:noProof/>
                    <w:webHidden/>
                  </w:rPr>
                  <w:fldChar w:fldCharType="begin"/>
                </w:r>
                <w:r>
                  <w:rPr>
                    <w:noProof/>
                    <w:webHidden/>
                  </w:rPr>
                  <w:instrText xml:space="preserve"> PAGEREF _Toc204265070 \h </w:instrText>
                </w:r>
                <w:r>
                  <w:rPr>
                    <w:noProof/>
                    <w:webHidden/>
                  </w:rPr>
                </w:r>
                <w:r>
                  <w:rPr>
                    <w:noProof/>
                    <w:webHidden/>
                  </w:rPr>
                  <w:fldChar w:fldCharType="separate"/>
                </w:r>
                <w:r>
                  <w:rPr>
                    <w:noProof/>
                    <w:webHidden/>
                  </w:rPr>
                  <w:t>128</w:t>
                </w:r>
                <w:r>
                  <w:rPr>
                    <w:noProof/>
                    <w:webHidden/>
                  </w:rPr>
                  <w:fldChar w:fldCharType="end"/>
                </w:r>
              </w:hyperlink>
            </w:p>
            <w:p w14:paraId="1D78E37E"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71" w:history="1">
                <w:r w:rsidRPr="000516E0">
                  <w:rPr>
                    <w:rStyle w:val="a9"/>
                    <w:rFonts w:cs="Arial"/>
                    <w:noProof/>
                  </w:rPr>
                  <w:t>14.1</w:t>
                </w:r>
                <w:r>
                  <w:rPr>
                    <w:rFonts w:asciiTheme="minorHAnsi" w:eastAsiaTheme="minorEastAsia" w:hAnsiTheme="minorHAnsi" w:cstheme="minorBidi"/>
                    <w:smallCaps w:val="0"/>
                    <w:noProof/>
                    <w:kern w:val="2"/>
                    <w:sz w:val="21"/>
                    <w:szCs w:val="22"/>
                    <w:lang w:val="en-US"/>
                  </w:rPr>
                  <w:tab/>
                </w:r>
                <w:r w:rsidRPr="000516E0">
                  <w:rPr>
                    <w:rStyle w:val="a9"/>
                    <w:rFonts w:cs="Arial"/>
                    <w:noProof/>
                  </w:rPr>
                  <w:t>Wi-Fi-anslutning</w:t>
                </w:r>
                <w:r>
                  <w:rPr>
                    <w:noProof/>
                    <w:webHidden/>
                  </w:rPr>
                  <w:tab/>
                </w:r>
                <w:r>
                  <w:rPr>
                    <w:noProof/>
                    <w:webHidden/>
                  </w:rPr>
                  <w:fldChar w:fldCharType="begin"/>
                </w:r>
                <w:r>
                  <w:rPr>
                    <w:noProof/>
                    <w:webHidden/>
                  </w:rPr>
                  <w:instrText xml:space="preserve"> PAGEREF _Toc204265071 \h </w:instrText>
                </w:r>
                <w:r>
                  <w:rPr>
                    <w:noProof/>
                    <w:webHidden/>
                  </w:rPr>
                </w:r>
                <w:r>
                  <w:rPr>
                    <w:noProof/>
                    <w:webHidden/>
                  </w:rPr>
                  <w:fldChar w:fldCharType="separate"/>
                </w:r>
                <w:r>
                  <w:rPr>
                    <w:noProof/>
                    <w:webHidden/>
                  </w:rPr>
                  <w:t>129</w:t>
                </w:r>
                <w:r>
                  <w:rPr>
                    <w:noProof/>
                    <w:webHidden/>
                  </w:rPr>
                  <w:fldChar w:fldCharType="end"/>
                </w:r>
              </w:hyperlink>
            </w:p>
            <w:p w14:paraId="41BC2341"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72" w:history="1">
                <w:r w:rsidRPr="000516E0">
                  <w:rPr>
                    <w:rStyle w:val="a9"/>
                    <w:rFonts w:cs="Arial"/>
                    <w:noProof/>
                  </w:rPr>
                  <w:t>14.2</w:t>
                </w:r>
                <w:r>
                  <w:rPr>
                    <w:rFonts w:asciiTheme="minorHAnsi" w:eastAsiaTheme="minorEastAsia" w:hAnsiTheme="minorHAnsi" w:cstheme="minorBidi"/>
                    <w:smallCaps w:val="0"/>
                    <w:noProof/>
                    <w:kern w:val="2"/>
                    <w:sz w:val="21"/>
                    <w:szCs w:val="22"/>
                    <w:lang w:val="en-US"/>
                  </w:rPr>
                  <w:tab/>
                </w:r>
                <w:r w:rsidRPr="000516E0">
                  <w:rPr>
                    <w:rStyle w:val="a9"/>
                    <w:rFonts w:cs="Arial"/>
                    <w:noProof/>
                  </w:rPr>
                  <w:t>VCI Bluetooth-parning</w:t>
                </w:r>
                <w:r>
                  <w:rPr>
                    <w:noProof/>
                    <w:webHidden/>
                  </w:rPr>
                  <w:tab/>
                </w:r>
                <w:r>
                  <w:rPr>
                    <w:noProof/>
                    <w:webHidden/>
                  </w:rPr>
                  <w:fldChar w:fldCharType="begin"/>
                </w:r>
                <w:r>
                  <w:rPr>
                    <w:noProof/>
                    <w:webHidden/>
                  </w:rPr>
                  <w:instrText xml:space="preserve"> PAGEREF _Toc204265072 \h </w:instrText>
                </w:r>
                <w:r>
                  <w:rPr>
                    <w:noProof/>
                    <w:webHidden/>
                  </w:rPr>
                </w:r>
                <w:r>
                  <w:rPr>
                    <w:noProof/>
                    <w:webHidden/>
                  </w:rPr>
                  <w:fldChar w:fldCharType="separate"/>
                </w:r>
                <w:r>
                  <w:rPr>
                    <w:noProof/>
                    <w:webHidden/>
                  </w:rPr>
                  <w:t>129</w:t>
                </w:r>
                <w:r>
                  <w:rPr>
                    <w:noProof/>
                    <w:webHidden/>
                  </w:rPr>
                  <w:fldChar w:fldCharType="end"/>
                </w:r>
              </w:hyperlink>
            </w:p>
            <w:p w14:paraId="69A13D37"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73" w:history="1">
                <w:r w:rsidRPr="000516E0">
                  <w:rPr>
                    <w:rStyle w:val="a9"/>
                    <w:rFonts w:cs="Arial"/>
                    <w:noProof/>
                  </w:rPr>
                  <w:t>14.3</w:t>
                </w:r>
                <w:r>
                  <w:rPr>
                    <w:rFonts w:asciiTheme="minorHAnsi" w:eastAsiaTheme="minorEastAsia" w:hAnsiTheme="minorHAnsi" w:cstheme="minorBidi"/>
                    <w:smallCaps w:val="0"/>
                    <w:noProof/>
                    <w:kern w:val="2"/>
                    <w:sz w:val="21"/>
                    <w:szCs w:val="22"/>
                    <w:lang w:val="en-US"/>
                  </w:rPr>
                  <w:tab/>
                </w:r>
                <w:r w:rsidRPr="000516E0">
                  <w:rPr>
                    <w:rStyle w:val="a9"/>
                    <w:rFonts w:cs="Arial"/>
                    <w:noProof/>
                  </w:rPr>
                  <w:t>BAS Bluetooth-parning</w:t>
                </w:r>
                <w:r>
                  <w:rPr>
                    <w:noProof/>
                    <w:webHidden/>
                  </w:rPr>
                  <w:tab/>
                </w:r>
                <w:r>
                  <w:rPr>
                    <w:noProof/>
                    <w:webHidden/>
                  </w:rPr>
                  <w:fldChar w:fldCharType="begin"/>
                </w:r>
                <w:r>
                  <w:rPr>
                    <w:noProof/>
                    <w:webHidden/>
                  </w:rPr>
                  <w:instrText xml:space="preserve"> PAGEREF _Toc204265073 \h </w:instrText>
                </w:r>
                <w:r>
                  <w:rPr>
                    <w:noProof/>
                    <w:webHidden/>
                  </w:rPr>
                </w:r>
                <w:r>
                  <w:rPr>
                    <w:noProof/>
                    <w:webHidden/>
                  </w:rPr>
                  <w:fldChar w:fldCharType="separate"/>
                </w:r>
                <w:r>
                  <w:rPr>
                    <w:noProof/>
                    <w:webHidden/>
                  </w:rPr>
                  <w:t>130</w:t>
                </w:r>
                <w:r>
                  <w:rPr>
                    <w:noProof/>
                    <w:webHidden/>
                  </w:rPr>
                  <w:fldChar w:fldCharType="end"/>
                </w:r>
              </w:hyperlink>
            </w:p>
            <w:p w14:paraId="69B6678E"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74" w:history="1">
                <w:r w:rsidRPr="000516E0">
                  <w:rPr>
                    <w:rStyle w:val="a9"/>
                    <w:rFonts w:cs="Arial"/>
                    <w:noProof/>
                  </w:rPr>
                  <w:t>14.4</w:t>
                </w:r>
                <w:r>
                  <w:rPr>
                    <w:rFonts w:asciiTheme="minorHAnsi" w:eastAsiaTheme="minorEastAsia" w:hAnsiTheme="minorHAnsi" w:cstheme="minorBidi"/>
                    <w:smallCaps w:val="0"/>
                    <w:noProof/>
                    <w:kern w:val="2"/>
                    <w:sz w:val="21"/>
                    <w:szCs w:val="22"/>
                    <w:lang w:val="en-US"/>
                  </w:rPr>
                  <w:tab/>
                </w:r>
                <w:r w:rsidRPr="000516E0">
                  <w:rPr>
                    <w:rStyle w:val="a9"/>
                    <w:rFonts w:cs="Arial"/>
                    <w:noProof/>
                  </w:rPr>
                  <w:t>VCI-uppdatering</w:t>
                </w:r>
                <w:r>
                  <w:rPr>
                    <w:noProof/>
                    <w:webHidden/>
                  </w:rPr>
                  <w:tab/>
                </w:r>
                <w:r>
                  <w:rPr>
                    <w:noProof/>
                    <w:webHidden/>
                  </w:rPr>
                  <w:fldChar w:fldCharType="begin"/>
                </w:r>
                <w:r>
                  <w:rPr>
                    <w:noProof/>
                    <w:webHidden/>
                  </w:rPr>
                  <w:instrText xml:space="preserve"> PAGEREF _Toc204265074 \h </w:instrText>
                </w:r>
                <w:r>
                  <w:rPr>
                    <w:noProof/>
                    <w:webHidden/>
                  </w:rPr>
                </w:r>
                <w:r>
                  <w:rPr>
                    <w:noProof/>
                    <w:webHidden/>
                  </w:rPr>
                  <w:fldChar w:fldCharType="separate"/>
                </w:r>
                <w:r>
                  <w:rPr>
                    <w:noProof/>
                    <w:webHidden/>
                  </w:rPr>
                  <w:t>131</w:t>
                </w:r>
                <w:r>
                  <w:rPr>
                    <w:noProof/>
                    <w:webHidden/>
                  </w:rPr>
                  <w:fldChar w:fldCharType="end"/>
                </w:r>
              </w:hyperlink>
            </w:p>
            <w:p w14:paraId="15AFA71A"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75" w:history="1">
                <w:r w:rsidRPr="000516E0">
                  <w:rPr>
                    <w:rStyle w:val="a9"/>
                    <w:rFonts w:cs="Arial"/>
                    <w:noProof/>
                  </w:rPr>
                  <w:t>14.5</w:t>
                </w:r>
                <w:r>
                  <w:rPr>
                    <w:rFonts w:asciiTheme="minorHAnsi" w:eastAsiaTheme="minorEastAsia" w:hAnsiTheme="minorHAnsi" w:cstheme="minorBidi"/>
                    <w:smallCaps w:val="0"/>
                    <w:noProof/>
                    <w:kern w:val="2"/>
                    <w:sz w:val="21"/>
                    <w:szCs w:val="22"/>
                    <w:lang w:val="en-US"/>
                  </w:rPr>
                  <w:tab/>
                </w:r>
                <w:r w:rsidRPr="000516E0">
                  <w:rPr>
                    <w:rStyle w:val="a9"/>
                    <w:rFonts w:cs="Arial"/>
                    <w:noProof/>
                  </w:rPr>
                  <w:t>BAS-uppdatering</w:t>
                </w:r>
                <w:r>
                  <w:rPr>
                    <w:noProof/>
                    <w:webHidden/>
                  </w:rPr>
                  <w:tab/>
                </w:r>
                <w:r>
                  <w:rPr>
                    <w:noProof/>
                    <w:webHidden/>
                  </w:rPr>
                  <w:fldChar w:fldCharType="begin"/>
                </w:r>
                <w:r>
                  <w:rPr>
                    <w:noProof/>
                    <w:webHidden/>
                  </w:rPr>
                  <w:instrText xml:space="preserve"> PAGEREF _Toc204265075 \h </w:instrText>
                </w:r>
                <w:r>
                  <w:rPr>
                    <w:noProof/>
                    <w:webHidden/>
                  </w:rPr>
                </w:r>
                <w:r>
                  <w:rPr>
                    <w:noProof/>
                    <w:webHidden/>
                  </w:rPr>
                  <w:fldChar w:fldCharType="separate"/>
                </w:r>
                <w:r>
                  <w:rPr>
                    <w:noProof/>
                    <w:webHidden/>
                  </w:rPr>
                  <w:t>131</w:t>
                </w:r>
                <w:r>
                  <w:rPr>
                    <w:noProof/>
                    <w:webHidden/>
                  </w:rPr>
                  <w:fldChar w:fldCharType="end"/>
                </w:r>
              </w:hyperlink>
            </w:p>
            <w:p w14:paraId="0EAA553C"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76" w:history="1">
                <w:r w:rsidRPr="000516E0">
                  <w:rPr>
                    <w:rStyle w:val="a9"/>
                    <w:noProof/>
                  </w:rPr>
                  <w:t>15</w:t>
                </w:r>
                <w:r>
                  <w:rPr>
                    <w:rFonts w:asciiTheme="minorHAnsi" w:eastAsiaTheme="minorEastAsia" w:hAnsiTheme="minorHAnsi" w:cstheme="minorBidi"/>
                    <w:b w:val="0"/>
                    <w:bCs w:val="0"/>
                    <w:caps w:val="0"/>
                    <w:noProof/>
                    <w:sz w:val="21"/>
                    <w:szCs w:val="22"/>
                    <w:lang w:val="en-US"/>
                  </w:rPr>
                  <w:tab/>
                </w:r>
                <w:r w:rsidRPr="000516E0">
                  <w:rPr>
                    <w:rStyle w:val="a9"/>
                    <w:noProof/>
                  </w:rPr>
                  <w:t>Handhållen lutningsmätare</w:t>
                </w:r>
                <w:r>
                  <w:rPr>
                    <w:noProof/>
                    <w:webHidden/>
                  </w:rPr>
                  <w:tab/>
                </w:r>
                <w:r>
                  <w:rPr>
                    <w:noProof/>
                    <w:webHidden/>
                  </w:rPr>
                  <w:fldChar w:fldCharType="begin"/>
                </w:r>
                <w:r>
                  <w:rPr>
                    <w:noProof/>
                    <w:webHidden/>
                  </w:rPr>
                  <w:instrText xml:space="preserve"> PAGEREF _Toc204265076 \h </w:instrText>
                </w:r>
                <w:r>
                  <w:rPr>
                    <w:noProof/>
                    <w:webHidden/>
                  </w:rPr>
                </w:r>
                <w:r>
                  <w:rPr>
                    <w:noProof/>
                    <w:webHidden/>
                  </w:rPr>
                  <w:fldChar w:fldCharType="separate"/>
                </w:r>
                <w:r>
                  <w:rPr>
                    <w:noProof/>
                    <w:webHidden/>
                  </w:rPr>
                  <w:t>132</w:t>
                </w:r>
                <w:r>
                  <w:rPr>
                    <w:noProof/>
                    <w:webHidden/>
                  </w:rPr>
                  <w:fldChar w:fldCharType="end"/>
                </w:r>
              </w:hyperlink>
            </w:p>
            <w:p w14:paraId="37948888"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77" w:history="1">
                <w:r w:rsidRPr="000516E0">
                  <w:rPr>
                    <w:rStyle w:val="a9"/>
                    <w:noProof/>
                  </w:rPr>
                  <w:t>16</w:t>
                </w:r>
                <w:r>
                  <w:rPr>
                    <w:rFonts w:asciiTheme="minorHAnsi" w:eastAsiaTheme="minorEastAsia" w:hAnsiTheme="minorHAnsi" w:cstheme="minorBidi"/>
                    <w:b w:val="0"/>
                    <w:bCs w:val="0"/>
                    <w:caps w:val="0"/>
                    <w:noProof/>
                    <w:sz w:val="21"/>
                    <w:szCs w:val="22"/>
                    <w:lang w:val="en-US"/>
                  </w:rPr>
                  <w:tab/>
                </w:r>
                <w:r w:rsidRPr="000516E0">
                  <w:rPr>
                    <w:rStyle w:val="a9"/>
                    <w:noProof/>
                  </w:rPr>
                  <w:t>Stöd</w:t>
                </w:r>
                <w:r>
                  <w:rPr>
                    <w:noProof/>
                    <w:webHidden/>
                  </w:rPr>
                  <w:tab/>
                </w:r>
                <w:r>
                  <w:rPr>
                    <w:noProof/>
                    <w:webHidden/>
                  </w:rPr>
                  <w:fldChar w:fldCharType="begin"/>
                </w:r>
                <w:r>
                  <w:rPr>
                    <w:noProof/>
                    <w:webHidden/>
                  </w:rPr>
                  <w:instrText xml:space="preserve"> PAGEREF _Toc204265077 \h </w:instrText>
                </w:r>
                <w:r>
                  <w:rPr>
                    <w:noProof/>
                    <w:webHidden/>
                  </w:rPr>
                </w:r>
                <w:r>
                  <w:rPr>
                    <w:noProof/>
                    <w:webHidden/>
                  </w:rPr>
                  <w:fldChar w:fldCharType="separate"/>
                </w:r>
                <w:r>
                  <w:rPr>
                    <w:noProof/>
                    <w:webHidden/>
                  </w:rPr>
                  <w:t>134</w:t>
                </w:r>
                <w:r>
                  <w:rPr>
                    <w:noProof/>
                    <w:webHidden/>
                  </w:rPr>
                  <w:fldChar w:fldCharType="end"/>
                </w:r>
              </w:hyperlink>
            </w:p>
            <w:p w14:paraId="5846A9EA"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78" w:history="1">
                <w:r w:rsidRPr="000516E0">
                  <w:rPr>
                    <w:rStyle w:val="a9"/>
                    <w:rFonts w:cs="Arial"/>
                    <w:noProof/>
                  </w:rPr>
                  <w:t>16.1</w:t>
                </w:r>
                <w:r>
                  <w:rPr>
                    <w:rFonts w:asciiTheme="minorHAnsi" w:eastAsiaTheme="minorEastAsia" w:hAnsiTheme="minorHAnsi" w:cstheme="minorBidi"/>
                    <w:smallCaps w:val="0"/>
                    <w:noProof/>
                    <w:kern w:val="2"/>
                    <w:sz w:val="21"/>
                    <w:szCs w:val="22"/>
                    <w:lang w:val="en-US"/>
                  </w:rPr>
                  <w:tab/>
                </w:r>
                <w:r w:rsidRPr="000516E0">
                  <w:rPr>
                    <w:rStyle w:val="a9"/>
                    <w:rFonts w:cs="Arial"/>
                    <w:noProof/>
                  </w:rPr>
                  <w:t>Stöd för skärmlayout</w:t>
                </w:r>
                <w:r>
                  <w:rPr>
                    <w:noProof/>
                    <w:webHidden/>
                  </w:rPr>
                  <w:tab/>
                </w:r>
                <w:r>
                  <w:rPr>
                    <w:noProof/>
                    <w:webHidden/>
                  </w:rPr>
                  <w:fldChar w:fldCharType="begin"/>
                </w:r>
                <w:r>
                  <w:rPr>
                    <w:noProof/>
                    <w:webHidden/>
                  </w:rPr>
                  <w:instrText xml:space="preserve"> PAGEREF _Toc204265078 \h </w:instrText>
                </w:r>
                <w:r>
                  <w:rPr>
                    <w:noProof/>
                    <w:webHidden/>
                  </w:rPr>
                </w:r>
                <w:r>
                  <w:rPr>
                    <w:noProof/>
                    <w:webHidden/>
                  </w:rPr>
                  <w:fldChar w:fldCharType="separate"/>
                </w:r>
                <w:r>
                  <w:rPr>
                    <w:noProof/>
                    <w:webHidden/>
                  </w:rPr>
                  <w:t>134</w:t>
                </w:r>
                <w:r>
                  <w:rPr>
                    <w:noProof/>
                    <w:webHidden/>
                  </w:rPr>
                  <w:fldChar w:fldCharType="end"/>
                </w:r>
              </w:hyperlink>
            </w:p>
            <w:p w14:paraId="29F14E0D"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79" w:history="1">
                <w:r w:rsidRPr="000516E0">
                  <w:rPr>
                    <w:rStyle w:val="a9"/>
                    <w:rFonts w:cs="Arial"/>
                    <w:noProof/>
                  </w:rPr>
                  <w:t>16.2</w:t>
                </w:r>
                <w:r>
                  <w:rPr>
                    <w:rFonts w:asciiTheme="minorHAnsi" w:eastAsiaTheme="minorEastAsia" w:hAnsiTheme="minorHAnsi" w:cstheme="minorBidi"/>
                    <w:smallCaps w:val="0"/>
                    <w:noProof/>
                    <w:kern w:val="2"/>
                    <w:sz w:val="21"/>
                    <w:szCs w:val="22"/>
                    <w:lang w:val="en-US"/>
                  </w:rPr>
                  <w:tab/>
                </w:r>
                <w:r w:rsidRPr="000516E0">
                  <w:rPr>
                    <w:rStyle w:val="a9"/>
                    <w:rFonts w:cs="Arial"/>
                    <w:noProof/>
                  </w:rPr>
                  <w:t>Min Konto</w:t>
                </w:r>
                <w:r>
                  <w:rPr>
                    <w:noProof/>
                    <w:webHidden/>
                  </w:rPr>
                  <w:tab/>
                </w:r>
                <w:r>
                  <w:rPr>
                    <w:noProof/>
                    <w:webHidden/>
                  </w:rPr>
                  <w:fldChar w:fldCharType="begin"/>
                </w:r>
                <w:r>
                  <w:rPr>
                    <w:noProof/>
                    <w:webHidden/>
                  </w:rPr>
                  <w:instrText xml:space="preserve"> PAGEREF _Toc204265079 \h </w:instrText>
                </w:r>
                <w:r>
                  <w:rPr>
                    <w:noProof/>
                    <w:webHidden/>
                  </w:rPr>
                </w:r>
                <w:r>
                  <w:rPr>
                    <w:noProof/>
                    <w:webHidden/>
                  </w:rPr>
                  <w:fldChar w:fldCharType="separate"/>
                </w:r>
                <w:r>
                  <w:rPr>
                    <w:noProof/>
                    <w:webHidden/>
                  </w:rPr>
                  <w:t>134</w:t>
                </w:r>
                <w:r>
                  <w:rPr>
                    <w:noProof/>
                    <w:webHidden/>
                  </w:rPr>
                  <w:fldChar w:fldCharType="end"/>
                </w:r>
              </w:hyperlink>
            </w:p>
            <w:p w14:paraId="294C0C9C"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80" w:history="1">
                <w:r w:rsidRPr="000516E0">
                  <w:rPr>
                    <w:rStyle w:val="a9"/>
                    <w:rFonts w:cs="Arial"/>
                    <w:noProof/>
                  </w:rPr>
                  <w:t>16.3</w:t>
                </w:r>
                <w:r>
                  <w:rPr>
                    <w:rFonts w:asciiTheme="minorHAnsi" w:eastAsiaTheme="minorEastAsia" w:hAnsiTheme="minorHAnsi" w:cstheme="minorBidi"/>
                    <w:smallCaps w:val="0"/>
                    <w:noProof/>
                    <w:kern w:val="2"/>
                    <w:sz w:val="21"/>
                    <w:szCs w:val="22"/>
                    <w:lang w:val="en-US"/>
                  </w:rPr>
                  <w:tab/>
                </w:r>
                <w:r w:rsidRPr="000516E0">
                  <w:rPr>
                    <w:rStyle w:val="a9"/>
                    <w:rFonts w:cs="Arial"/>
                    <w:noProof/>
                  </w:rPr>
                  <w:t>Utbildning</w:t>
                </w:r>
                <w:r>
                  <w:rPr>
                    <w:noProof/>
                    <w:webHidden/>
                  </w:rPr>
                  <w:tab/>
                </w:r>
                <w:r>
                  <w:rPr>
                    <w:noProof/>
                    <w:webHidden/>
                  </w:rPr>
                  <w:fldChar w:fldCharType="begin"/>
                </w:r>
                <w:r>
                  <w:rPr>
                    <w:noProof/>
                    <w:webHidden/>
                  </w:rPr>
                  <w:instrText xml:space="preserve"> PAGEREF _Toc204265080 \h </w:instrText>
                </w:r>
                <w:r>
                  <w:rPr>
                    <w:noProof/>
                    <w:webHidden/>
                  </w:rPr>
                </w:r>
                <w:r>
                  <w:rPr>
                    <w:noProof/>
                    <w:webHidden/>
                  </w:rPr>
                  <w:fldChar w:fldCharType="separate"/>
                </w:r>
                <w:r>
                  <w:rPr>
                    <w:noProof/>
                    <w:webHidden/>
                  </w:rPr>
                  <w:t>135</w:t>
                </w:r>
                <w:r>
                  <w:rPr>
                    <w:noProof/>
                    <w:webHidden/>
                  </w:rPr>
                  <w:fldChar w:fldCharType="end"/>
                </w:r>
              </w:hyperlink>
            </w:p>
            <w:p w14:paraId="658C85E0"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81" w:history="1">
                <w:r w:rsidRPr="000516E0">
                  <w:rPr>
                    <w:rStyle w:val="a9"/>
                    <w:rFonts w:cs="Arial"/>
                    <w:noProof/>
                  </w:rPr>
                  <w:t>16.4</w:t>
                </w:r>
                <w:r>
                  <w:rPr>
                    <w:rFonts w:asciiTheme="minorHAnsi" w:eastAsiaTheme="minorEastAsia" w:hAnsiTheme="minorHAnsi" w:cstheme="minorBidi"/>
                    <w:smallCaps w:val="0"/>
                    <w:noProof/>
                    <w:kern w:val="2"/>
                    <w:sz w:val="21"/>
                    <w:szCs w:val="22"/>
                    <w:lang w:val="en-US"/>
                  </w:rPr>
                  <w:tab/>
                </w:r>
                <w:r w:rsidRPr="000516E0">
                  <w:rPr>
                    <w:rStyle w:val="a9"/>
                    <w:rFonts w:cs="Arial"/>
                    <w:noProof/>
                  </w:rPr>
                  <w:t>Dataloggning</w:t>
                </w:r>
                <w:r>
                  <w:rPr>
                    <w:noProof/>
                    <w:webHidden/>
                  </w:rPr>
                  <w:tab/>
                </w:r>
                <w:r>
                  <w:rPr>
                    <w:noProof/>
                    <w:webHidden/>
                  </w:rPr>
                  <w:fldChar w:fldCharType="begin"/>
                </w:r>
                <w:r>
                  <w:rPr>
                    <w:noProof/>
                    <w:webHidden/>
                  </w:rPr>
                  <w:instrText xml:space="preserve"> PAGEREF _Toc204265081 \h </w:instrText>
                </w:r>
                <w:r>
                  <w:rPr>
                    <w:noProof/>
                    <w:webHidden/>
                  </w:rPr>
                </w:r>
                <w:r>
                  <w:rPr>
                    <w:noProof/>
                    <w:webHidden/>
                  </w:rPr>
                  <w:fldChar w:fldCharType="separate"/>
                </w:r>
                <w:r>
                  <w:rPr>
                    <w:noProof/>
                    <w:webHidden/>
                  </w:rPr>
                  <w:t>135</w:t>
                </w:r>
                <w:r>
                  <w:rPr>
                    <w:noProof/>
                    <w:webHidden/>
                  </w:rPr>
                  <w:fldChar w:fldCharType="end"/>
                </w:r>
              </w:hyperlink>
            </w:p>
            <w:p w14:paraId="5AF8CDF9"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82" w:history="1">
                <w:r w:rsidRPr="000516E0">
                  <w:rPr>
                    <w:rStyle w:val="a9"/>
                    <w:rFonts w:cs="Arial"/>
                    <w:noProof/>
                  </w:rPr>
                  <w:t>16.5</w:t>
                </w:r>
                <w:r>
                  <w:rPr>
                    <w:rFonts w:asciiTheme="minorHAnsi" w:eastAsiaTheme="minorEastAsia" w:hAnsiTheme="minorHAnsi" w:cstheme="minorBidi"/>
                    <w:smallCaps w:val="0"/>
                    <w:noProof/>
                    <w:kern w:val="2"/>
                    <w:sz w:val="21"/>
                    <w:szCs w:val="22"/>
                    <w:lang w:val="en-US"/>
                  </w:rPr>
                  <w:tab/>
                </w:r>
                <w:r w:rsidRPr="000516E0">
                  <w:rPr>
                    <w:rStyle w:val="a9"/>
                    <w:rFonts w:cs="Arial"/>
                    <w:noProof/>
                  </w:rPr>
                  <w:t>Vanliga frågor</w:t>
                </w:r>
                <w:r>
                  <w:rPr>
                    <w:noProof/>
                    <w:webHidden/>
                  </w:rPr>
                  <w:tab/>
                </w:r>
                <w:r>
                  <w:rPr>
                    <w:noProof/>
                    <w:webHidden/>
                  </w:rPr>
                  <w:fldChar w:fldCharType="begin"/>
                </w:r>
                <w:r>
                  <w:rPr>
                    <w:noProof/>
                    <w:webHidden/>
                  </w:rPr>
                  <w:instrText xml:space="preserve"> PAGEREF _Toc204265082 \h </w:instrText>
                </w:r>
                <w:r>
                  <w:rPr>
                    <w:noProof/>
                    <w:webHidden/>
                  </w:rPr>
                </w:r>
                <w:r>
                  <w:rPr>
                    <w:noProof/>
                    <w:webHidden/>
                  </w:rPr>
                  <w:fldChar w:fldCharType="separate"/>
                </w:r>
                <w:r>
                  <w:rPr>
                    <w:noProof/>
                    <w:webHidden/>
                  </w:rPr>
                  <w:t>135</w:t>
                </w:r>
                <w:r>
                  <w:rPr>
                    <w:noProof/>
                    <w:webHidden/>
                  </w:rPr>
                  <w:fldChar w:fldCharType="end"/>
                </w:r>
              </w:hyperlink>
            </w:p>
            <w:p w14:paraId="16029D01"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83" w:history="1">
                <w:r w:rsidRPr="000516E0">
                  <w:rPr>
                    <w:rStyle w:val="a9"/>
                    <w:noProof/>
                  </w:rPr>
                  <w:t>17</w:t>
                </w:r>
                <w:r>
                  <w:rPr>
                    <w:rFonts w:asciiTheme="minorHAnsi" w:eastAsiaTheme="minorEastAsia" w:hAnsiTheme="minorHAnsi" w:cstheme="minorBidi"/>
                    <w:b w:val="0"/>
                    <w:bCs w:val="0"/>
                    <w:caps w:val="0"/>
                    <w:noProof/>
                    <w:sz w:val="21"/>
                    <w:szCs w:val="22"/>
                    <w:lang w:val="en-US"/>
                  </w:rPr>
                  <w:tab/>
                </w:r>
                <w:r w:rsidRPr="000516E0">
                  <w:rPr>
                    <w:rStyle w:val="a9"/>
                    <w:noProof/>
                  </w:rPr>
                  <w:t>MaxiViewer</w:t>
                </w:r>
                <w:r>
                  <w:rPr>
                    <w:noProof/>
                    <w:webHidden/>
                  </w:rPr>
                  <w:tab/>
                </w:r>
                <w:r>
                  <w:rPr>
                    <w:noProof/>
                    <w:webHidden/>
                  </w:rPr>
                  <w:fldChar w:fldCharType="begin"/>
                </w:r>
                <w:r>
                  <w:rPr>
                    <w:noProof/>
                    <w:webHidden/>
                  </w:rPr>
                  <w:instrText xml:space="preserve"> PAGEREF _Toc204265083 \h </w:instrText>
                </w:r>
                <w:r>
                  <w:rPr>
                    <w:noProof/>
                    <w:webHidden/>
                  </w:rPr>
                </w:r>
                <w:r>
                  <w:rPr>
                    <w:noProof/>
                    <w:webHidden/>
                  </w:rPr>
                  <w:fldChar w:fldCharType="separate"/>
                </w:r>
                <w:r>
                  <w:rPr>
                    <w:noProof/>
                    <w:webHidden/>
                  </w:rPr>
                  <w:t>136</w:t>
                </w:r>
                <w:r>
                  <w:rPr>
                    <w:noProof/>
                    <w:webHidden/>
                  </w:rPr>
                  <w:fldChar w:fldCharType="end"/>
                </w:r>
              </w:hyperlink>
            </w:p>
            <w:p w14:paraId="7D4DF724"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84" w:history="1">
                <w:r w:rsidRPr="000516E0">
                  <w:rPr>
                    <w:rStyle w:val="a9"/>
                    <w:noProof/>
                  </w:rPr>
                  <w:t>18</w:t>
                </w:r>
                <w:r>
                  <w:rPr>
                    <w:rFonts w:asciiTheme="minorHAnsi" w:eastAsiaTheme="minorEastAsia" w:hAnsiTheme="minorHAnsi" w:cstheme="minorBidi"/>
                    <w:b w:val="0"/>
                    <w:bCs w:val="0"/>
                    <w:caps w:val="0"/>
                    <w:noProof/>
                    <w:sz w:val="21"/>
                    <w:szCs w:val="22"/>
                    <w:lang w:val="en-US"/>
                  </w:rPr>
                  <w:tab/>
                </w:r>
                <w:r w:rsidRPr="000516E0">
                  <w:rPr>
                    <w:rStyle w:val="a9"/>
                    <w:noProof/>
                  </w:rPr>
                  <w:t>MaxiVideo</w:t>
                </w:r>
                <w:r>
                  <w:rPr>
                    <w:noProof/>
                    <w:webHidden/>
                  </w:rPr>
                  <w:tab/>
                </w:r>
                <w:r>
                  <w:rPr>
                    <w:noProof/>
                    <w:webHidden/>
                  </w:rPr>
                  <w:fldChar w:fldCharType="begin"/>
                </w:r>
                <w:r>
                  <w:rPr>
                    <w:noProof/>
                    <w:webHidden/>
                  </w:rPr>
                  <w:instrText xml:space="preserve"> PAGEREF _Toc204265084 \h </w:instrText>
                </w:r>
                <w:r>
                  <w:rPr>
                    <w:noProof/>
                    <w:webHidden/>
                  </w:rPr>
                </w:r>
                <w:r>
                  <w:rPr>
                    <w:noProof/>
                    <w:webHidden/>
                  </w:rPr>
                  <w:fldChar w:fldCharType="separate"/>
                </w:r>
                <w:r>
                  <w:rPr>
                    <w:noProof/>
                    <w:webHidden/>
                  </w:rPr>
                  <w:t>139</w:t>
                </w:r>
                <w:r>
                  <w:rPr>
                    <w:noProof/>
                    <w:webHidden/>
                  </w:rPr>
                  <w:fldChar w:fldCharType="end"/>
                </w:r>
              </w:hyperlink>
            </w:p>
            <w:p w14:paraId="330F20BB"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85" w:history="1">
                <w:r w:rsidRPr="000516E0">
                  <w:rPr>
                    <w:rStyle w:val="a9"/>
                    <w:noProof/>
                  </w:rPr>
                  <w:t>19</w:t>
                </w:r>
                <w:r>
                  <w:rPr>
                    <w:rFonts w:asciiTheme="minorHAnsi" w:eastAsiaTheme="minorEastAsia" w:hAnsiTheme="minorHAnsi" w:cstheme="minorBidi"/>
                    <w:b w:val="0"/>
                    <w:bCs w:val="0"/>
                    <w:caps w:val="0"/>
                    <w:noProof/>
                    <w:sz w:val="21"/>
                    <w:szCs w:val="22"/>
                    <w:lang w:val="en-US"/>
                  </w:rPr>
                  <w:tab/>
                </w:r>
                <w:r w:rsidRPr="000516E0">
                  <w:rPr>
                    <w:rStyle w:val="a9"/>
                    <w:noProof/>
                  </w:rPr>
                  <w:t>Snabblänka</w:t>
                </w:r>
                <w:r>
                  <w:rPr>
                    <w:noProof/>
                    <w:webHidden/>
                  </w:rPr>
                  <w:tab/>
                </w:r>
                <w:r>
                  <w:rPr>
                    <w:noProof/>
                    <w:webHidden/>
                  </w:rPr>
                  <w:fldChar w:fldCharType="begin"/>
                </w:r>
                <w:r>
                  <w:rPr>
                    <w:noProof/>
                    <w:webHidden/>
                  </w:rPr>
                  <w:instrText xml:space="preserve"> PAGEREF _Toc204265085 \h </w:instrText>
                </w:r>
                <w:r>
                  <w:rPr>
                    <w:noProof/>
                    <w:webHidden/>
                  </w:rPr>
                </w:r>
                <w:r>
                  <w:rPr>
                    <w:noProof/>
                    <w:webHidden/>
                  </w:rPr>
                  <w:fldChar w:fldCharType="separate"/>
                </w:r>
                <w:r>
                  <w:rPr>
                    <w:noProof/>
                    <w:webHidden/>
                  </w:rPr>
                  <w:t>140</w:t>
                </w:r>
                <w:r>
                  <w:rPr>
                    <w:noProof/>
                    <w:webHidden/>
                  </w:rPr>
                  <w:fldChar w:fldCharType="end"/>
                </w:r>
              </w:hyperlink>
            </w:p>
            <w:p w14:paraId="66677B20"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86" w:history="1">
                <w:r w:rsidRPr="000516E0">
                  <w:rPr>
                    <w:rStyle w:val="a9"/>
                    <w:noProof/>
                  </w:rPr>
                  <w:t>20</w:t>
                </w:r>
                <w:r>
                  <w:rPr>
                    <w:rFonts w:asciiTheme="minorHAnsi" w:eastAsiaTheme="minorEastAsia" w:hAnsiTheme="minorHAnsi" w:cstheme="minorBidi"/>
                    <w:b w:val="0"/>
                    <w:bCs w:val="0"/>
                    <w:caps w:val="0"/>
                    <w:noProof/>
                    <w:sz w:val="21"/>
                    <w:szCs w:val="22"/>
                    <w:lang w:val="en-US"/>
                  </w:rPr>
                  <w:tab/>
                </w:r>
                <w:r w:rsidRPr="000516E0">
                  <w:rPr>
                    <w:rStyle w:val="a9"/>
                    <w:noProof/>
                  </w:rPr>
                  <w:t>Fjärrskrivbord</w:t>
                </w:r>
                <w:r>
                  <w:rPr>
                    <w:noProof/>
                    <w:webHidden/>
                  </w:rPr>
                  <w:tab/>
                </w:r>
                <w:r>
                  <w:rPr>
                    <w:noProof/>
                    <w:webHidden/>
                  </w:rPr>
                  <w:fldChar w:fldCharType="begin"/>
                </w:r>
                <w:r>
                  <w:rPr>
                    <w:noProof/>
                    <w:webHidden/>
                  </w:rPr>
                  <w:instrText xml:space="preserve"> PAGEREF _Toc204265086 \h </w:instrText>
                </w:r>
                <w:r>
                  <w:rPr>
                    <w:noProof/>
                    <w:webHidden/>
                  </w:rPr>
                </w:r>
                <w:r>
                  <w:rPr>
                    <w:noProof/>
                    <w:webHidden/>
                  </w:rPr>
                  <w:fldChar w:fldCharType="separate"/>
                </w:r>
                <w:r>
                  <w:rPr>
                    <w:noProof/>
                    <w:webHidden/>
                  </w:rPr>
                  <w:t>141</w:t>
                </w:r>
                <w:r>
                  <w:rPr>
                    <w:noProof/>
                    <w:webHidden/>
                  </w:rPr>
                  <w:fldChar w:fldCharType="end"/>
                </w:r>
              </w:hyperlink>
            </w:p>
            <w:p w14:paraId="2AEB689F"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87" w:history="1">
                <w:r w:rsidRPr="000516E0">
                  <w:rPr>
                    <w:rStyle w:val="a9"/>
                    <w:noProof/>
                  </w:rPr>
                  <w:t>21</w:t>
                </w:r>
                <w:r>
                  <w:rPr>
                    <w:rFonts w:asciiTheme="minorHAnsi" w:eastAsiaTheme="minorEastAsia" w:hAnsiTheme="minorHAnsi" w:cstheme="minorBidi"/>
                    <w:b w:val="0"/>
                    <w:bCs w:val="0"/>
                    <w:caps w:val="0"/>
                    <w:noProof/>
                    <w:sz w:val="21"/>
                    <w:szCs w:val="22"/>
                    <w:lang w:val="en-US"/>
                  </w:rPr>
                  <w:tab/>
                </w:r>
                <w:r w:rsidRPr="000516E0">
                  <w:rPr>
                    <w:rStyle w:val="a9"/>
                    <w:noProof/>
                  </w:rPr>
                  <w:t>Användarfeedback</w:t>
                </w:r>
                <w:r>
                  <w:rPr>
                    <w:noProof/>
                    <w:webHidden/>
                  </w:rPr>
                  <w:tab/>
                </w:r>
                <w:r>
                  <w:rPr>
                    <w:noProof/>
                    <w:webHidden/>
                  </w:rPr>
                  <w:fldChar w:fldCharType="begin"/>
                </w:r>
                <w:r>
                  <w:rPr>
                    <w:noProof/>
                    <w:webHidden/>
                  </w:rPr>
                  <w:instrText xml:space="preserve"> PAGEREF _Toc204265087 \h </w:instrText>
                </w:r>
                <w:r>
                  <w:rPr>
                    <w:noProof/>
                    <w:webHidden/>
                  </w:rPr>
                </w:r>
                <w:r>
                  <w:rPr>
                    <w:noProof/>
                    <w:webHidden/>
                  </w:rPr>
                  <w:fldChar w:fldCharType="separate"/>
                </w:r>
                <w:r>
                  <w:rPr>
                    <w:noProof/>
                    <w:webHidden/>
                  </w:rPr>
                  <w:t>143</w:t>
                </w:r>
                <w:r>
                  <w:rPr>
                    <w:noProof/>
                    <w:webHidden/>
                  </w:rPr>
                  <w:fldChar w:fldCharType="end"/>
                </w:r>
              </w:hyperlink>
            </w:p>
            <w:p w14:paraId="2419681E"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88" w:history="1">
                <w:r w:rsidRPr="000516E0">
                  <w:rPr>
                    <w:rStyle w:val="a9"/>
                    <w:noProof/>
                  </w:rPr>
                  <w:t>22</w:t>
                </w:r>
                <w:r>
                  <w:rPr>
                    <w:rFonts w:asciiTheme="minorHAnsi" w:eastAsiaTheme="minorEastAsia" w:hAnsiTheme="minorHAnsi" w:cstheme="minorBidi"/>
                    <w:b w:val="0"/>
                    <w:bCs w:val="0"/>
                    <w:caps w:val="0"/>
                    <w:noProof/>
                    <w:sz w:val="21"/>
                    <w:szCs w:val="22"/>
                    <w:lang w:val="en-US"/>
                  </w:rPr>
                  <w:tab/>
                </w:r>
                <w:r w:rsidRPr="000516E0">
                  <w:rPr>
                    <w:rStyle w:val="a9"/>
                    <w:noProof/>
                  </w:rPr>
                  <w:t>Autel Användarcenter</w:t>
                </w:r>
                <w:r>
                  <w:rPr>
                    <w:noProof/>
                    <w:webHidden/>
                  </w:rPr>
                  <w:tab/>
                </w:r>
                <w:r>
                  <w:rPr>
                    <w:noProof/>
                    <w:webHidden/>
                  </w:rPr>
                  <w:fldChar w:fldCharType="begin"/>
                </w:r>
                <w:r>
                  <w:rPr>
                    <w:noProof/>
                    <w:webHidden/>
                  </w:rPr>
                  <w:instrText xml:space="preserve"> PAGEREF _Toc204265088 \h </w:instrText>
                </w:r>
                <w:r>
                  <w:rPr>
                    <w:noProof/>
                    <w:webHidden/>
                  </w:rPr>
                </w:r>
                <w:r>
                  <w:rPr>
                    <w:noProof/>
                    <w:webHidden/>
                  </w:rPr>
                  <w:fldChar w:fldCharType="separate"/>
                </w:r>
                <w:r>
                  <w:rPr>
                    <w:noProof/>
                    <w:webHidden/>
                  </w:rPr>
                  <w:t>144</w:t>
                </w:r>
                <w:r>
                  <w:rPr>
                    <w:noProof/>
                    <w:webHidden/>
                  </w:rPr>
                  <w:fldChar w:fldCharType="end"/>
                </w:r>
              </w:hyperlink>
            </w:p>
            <w:p w14:paraId="7DBBFDE4"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89" w:history="1">
                <w:r w:rsidRPr="000516E0">
                  <w:rPr>
                    <w:rStyle w:val="a9"/>
                    <w:noProof/>
                  </w:rPr>
                  <w:t>23</w:t>
                </w:r>
                <w:r>
                  <w:rPr>
                    <w:rFonts w:asciiTheme="minorHAnsi" w:eastAsiaTheme="minorEastAsia" w:hAnsiTheme="minorHAnsi" w:cstheme="minorBidi"/>
                    <w:b w:val="0"/>
                    <w:bCs w:val="0"/>
                    <w:caps w:val="0"/>
                    <w:noProof/>
                    <w:sz w:val="21"/>
                    <w:szCs w:val="22"/>
                    <w:lang w:val="en-US"/>
                  </w:rPr>
                  <w:tab/>
                </w:r>
                <w:r w:rsidRPr="000516E0">
                  <w:rPr>
                    <w:rStyle w:val="a9"/>
                    <w:noProof/>
                  </w:rPr>
                  <w:t>Underhåll och service</w:t>
                </w:r>
                <w:r>
                  <w:rPr>
                    <w:noProof/>
                    <w:webHidden/>
                  </w:rPr>
                  <w:tab/>
                </w:r>
                <w:r>
                  <w:rPr>
                    <w:noProof/>
                    <w:webHidden/>
                  </w:rPr>
                  <w:fldChar w:fldCharType="begin"/>
                </w:r>
                <w:r>
                  <w:rPr>
                    <w:noProof/>
                    <w:webHidden/>
                  </w:rPr>
                  <w:instrText xml:space="preserve"> PAGEREF _Toc204265089 \h </w:instrText>
                </w:r>
                <w:r>
                  <w:rPr>
                    <w:noProof/>
                    <w:webHidden/>
                  </w:rPr>
                </w:r>
                <w:r>
                  <w:rPr>
                    <w:noProof/>
                    <w:webHidden/>
                  </w:rPr>
                  <w:fldChar w:fldCharType="separate"/>
                </w:r>
                <w:r>
                  <w:rPr>
                    <w:noProof/>
                    <w:webHidden/>
                  </w:rPr>
                  <w:t>146</w:t>
                </w:r>
                <w:r>
                  <w:rPr>
                    <w:noProof/>
                    <w:webHidden/>
                  </w:rPr>
                  <w:fldChar w:fldCharType="end"/>
                </w:r>
              </w:hyperlink>
            </w:p>
            <w:p w14:paraId="30082078"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90" w:history="1">
                <w:r w:rsidRPr="000516E0">
                  <w:rPr>
                    <w:rStyle w:val="a9"/>
                    <w:rFonts w:cs="Arial"/>
                    <w:noProof/>
                  </w:rPr>
                  <w:t>23.1</w:t>
                </w:r>
                <w:r>
                  <w:rPr>
                    <w:rFonts w:asciiTheme="minorHAnsi" w:eastAsiaTheme="minorEastAsia" w:hAnsiTheme="minorHAnsi" w:cstheme="minorBidi"/>
                    <w:smallCaps w:val="0"/>
                    <w:noProof/>
                    <w:kern w:val="2"/>
                    <w:sz w:val="21"/>
                    <w:szCs w:val="22"/>
                    <w:lang w:val="en-US"/>
                  </w:rPr>
                  <w:tab/>
                </w:r>
                <w:r w:rsidRPr="000516E0">
                  <w:rPr>
                    <w:rStyle w:val="a9"/>
                    <w:rFonts w:cs="Arial"/>
                    <w:noProof/>
                  </w:rPr>
                  <w:t>Underhållsinstruktioner</w:t>
                </w:r>
                <w:r>
                  <w:rPr>
                    <w:noProof/>
                    <w:webHidden/>
                  </w:rPr>
                  <w:tab/>
                </w:r>
                <w:r>
                  <w:rPr>
                    <w:noProof/>
                    <w:webHidden/>
                  </w:rPr>
                  <w:fldChar w:fldCharType="begin"/>
                </w:r>
                <w:r>
                  <w:rPr>
                    <w:noProof/>
                    <w:webHidden/>
                  </w:rPr>
                  <w:instrText xml:space="preserve"> PAGEREF _Toc204265090 \h </w:instrText>
                </w:r>
                <w:r>
                  <w:rPr>
                    <w:noProof/>
                    <w:webHidden/>
                  </w:rPr>
                </w:r>
                <w:r>
                  <w:rPr>
                    <w:noProof/>
                    <w:webHidden/>
                  </w:rPr>
                  <w:fldChar w:fldCharType="separate"/>
                </w:r>
                <w:r>
                  <w:rPr>
                    <w:noProof/>
                    <w:webHidden/>
                  </w:rPr>
                  <w:t>146</w:t>
                </w:r>
                <w:r>
                  <w:rPr>
                    <w:noProof/>
                    <w:webHidden/>
                  </w:rPr>
                  <w:fldChar w:fldCharType="end"/>
                </w:r>
              </w:hyperlink>
            </w:p>
            <w:p w14:paraId="42D2732F"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91" w:history="1">
                <w:r w:rsidRPr="000516E0">
                  <w:rPr>
                    <w:rStyle w:val="a9"/>
                    <w:rFonts w:cs="Arial"/>
                    <w:noProof/>
                  </w:rPr>
                  <w:t>23.2</w:t>
                </w:r>
                <w:r>
                  <w:rPr>
                    <w:rFonts w:asciiTheme="minorHAnsi" w:eastAsiaTheme="minorEastAsia" w:hAnsiTheme="minorHAnsi" w:cstheme="minorBidi"/>
                    <w:smallCaps w:val="0"/>
                    <w:noProof/>
                    <w:kern w:val="2"/>
                    <w:sz w:val="21"/>
                    <w:szCs w:val="22"/>
                    <w:lang w:val="en-US"/>
                  </w:rPr>
                  <w:tab/>
                </w:r>
                <w:r w:rsidRPr="000516E0">
                  <w:rPr>
                    <w:rStyle w:val="a9"/>
                    <w:rFonts w:cs="Arial"/>
                    <w:noProof/>
                  </w:rPr>
                  <w:t>Felsökningschecklista</w:t>
                </w:r>
                <w:r>
                  <w:rPr>
                    <w:noProof/>
                    <w:webHidden/>
                  </w:rPr>
                  <w:tab/>
                </w:r>
                <w:r>
                  <w:rPr>
                    <w:noProof/>
                    <w:webHidden/>
                  </w:rPr>
                  <w:fldChar w:fldCharType="begin"/>
                </w:r>
                <w:r>
                  <w:rPr>
                    <w:noProof/>
                    <w:webHidden/>
                  </w:rPr>
                  <w:instrText xml:space="preserve"> PAGEREF _Toc204265091 \h </w:instrText>
                </w:r>
                <w:r>
                  <w:rPr>
                    <w:noProof/>
                    <w:webHidden/>
                  </w:rPr>
                </w:r>
                <w:r>
                  <w:rPr>
                    <w:noProof/>
                    <w:webHidden/>
                  </w:rPr>
                  <w:fldChar w:fldCharType="separate"/>
                </w:r>
                <w:r>
                  <w:rPr>
                    <w:noProof/>
                    <w:webHidden/>
                  </w:rPr>
                  <w:t>146</w:t>
                </w:r>
                <w:r>
                  <w:rPr>
                    <w:noProof/>
                    <w:webHidden/>
                  </w:rPr>
                  <w:fldChar w:fldCharType="end"/>
                </w:r>
              </w:hyperlink>
            </w:p>
            <w:p w14:paraId="1E99B8E1"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92" w:history="1">
                <w:r w:rsidRPr="000516E0">
                  <w:rPr>
                    <w:rStyle w:val="a9"/>
                    <w:rFonts w:cs="Arial"/>
                    <w:noProof/>
                  </w:rPr>
                  <w:t>23.3</w:t>
                </w:r>
                <w:r>
                  <w:rPr>
                    <w:rFonts w:asciiTheme="minorHAnsi" w:eastAsiaTheme="minorEastAsia" w:hAnsiTheme="minorHAnsi" w:cstheme="minorBidi"/>
                    <w:smallCaps w:val="0"/>
                    <w:noProof/>
                    <w:kern w:val="2"/>
                    <w:sz w:val="21"/>
                    <w:szCs w:val="22"/>
                    <w:lang w:val="en-US"/>
                  </w:rPr>
                  <w:tab/>
                </w:r>
                <w:r w:rsidRPr="000516E0">
                  <w:rPr>
                    <w:rStyle w:val="a9"/>
                    <w:rFonts w:cs="Arial"/>
                    <w:noProof/>
                  </w:rPr>
                  <w:t>Om batterianvändning</w:t>
                </w:r>
                <w:r>
                  <w:rPr>
                    <w:noProof/>
                    <w:webHidden/>
                  </w:rPr>
                  <w:tab/>
                </w:r>
                <w:r>
                  <w:rPr>
                    <w:noProof/>
                    <w:webHidden/>
                  </w:rPr>
                  <w:fldChar w:fldCharType="begin"/>
                </w:r>
                <w:r>
                  <w:rPr>
                    <w:noProof/>
                    <w:webHidden/>
                  </w:rPr>
                  <w:instrText xml:space="preserve"> PAGEREF _Toc204265092 \h </w:instrText>
                </w:r>
                <w:r>
                  <w:rPr>
                    <w:noProof/>
                    <w:webHidden/>
                  </w:rPr>
                </w:r>
                <w:r>
                  <w:rPr>
                    <w:noProof/>
                    <w:webHidden/>
                  </w:rPr>
                  <w:fldChar w:fldCharType="separate"/>
                </w:r>
                <w:r>
                  <w:rPr>
                    <w:noProof/>
                    <w:webHidden/>
                  </w:rPr>
                  <w:t>147</w:t>
                </w:r>
                <w:r>
                  <w:rPr>
                    <w:noProof/>
                    <w:webHidden/>
                  </w:rPr>
                  <w:fldChar w:fldCharType="end"/>
                </w:r>
              </w:hyperlink>
            </w:p>
            <w:p w14:paraId="0A564B4F" w14:textId="77777777" w:rsidR="001E6A31" w:rsidRDefault="001E6A31">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65093" w:history="1">
                <w:r w:rsidRPr="000516E0">
                  <w:rPr>
                    <w:rStyle w:val="a9"/>
                    <w:rFonts w:cs="Arial"/>
                    <w:noProof/>
                  </w:rPr>
                  <w:t>23.4</w:t>
                </w:r>
                <w:r>
                  <w:rPr>
                    <w:rFonts w:asciiTheme="minorHAnsi" w:eastAsiaTheme="minorEastAsia" w:hAnsiTheme="minorHAnsi" w:cstheme="minorBidi"/>
                    <w:smallCaps w:val="0"/>
                    <w:noProof/>
                    <w:kern w:val="2"/>
                    <w:sz w:val="21"/>
                    <w:szCs w:val="22"/>
                    <w:lang w:val="en-US"/>
                  </w:rPr>
                  <w:tab/>
                </w:r>
                <w:r w:rsidRPr="000516E0">
                  <w:rPr>
                    <w:rStyle w:val="a9"/>
                    <w:rFonts w:cs="Arial"/>
                    <w:noProof/>
                  </w:rPr>
                  <w:t>Serviceprocedurer</w:t>
                </w:r>
                <w:r>
                  <w:rPr>
                    <w:noProof/>
                    <w:webHidden/>
                  </w:rPr>
                  <w:tab/>
                </w:r>
                <w:r>
                  <w:rPr>
                    <w:noProof/>
                    <w:webHidden/>
                  </w:rPr>
                  <w:fldChar w:fldCharType="begin"/>
                </w:r>
                <w:r>
                  <w:rPr>
                    <w:noProof/>
                    <w:webHidden/>
                  </w:rPr>
                  <w:instrText xml:space="preserve"> PAGEREF _Toc204265093 \h </w:instrText>
                </w:r>
                <w:r>
                  <w:rPr>
                    <w:noProof/>
                    <w:webHidden/>
                  </w:rPr>
                </w:r>
                <w:r>
                  <w:rPr>
                    <w:noProof/>
                    <w:webHidden/>
                  </w:rPr>
                  <w:fldChar w:fldCharType="separate"/>
                </w:r>
                <w:r>
                  <w:rPr>
                    <w:noProof/>
                    <w:webHidden/>
                  </w:rPr>
                  <w:t>148</w:t>
                </w:r>
                <w:r>
                  <w:rPr>
                    <w:noProof/>
                    <w:webHidden/>
                  </w:rPr>
                  <w:fldChar w:fldCharType="end"/>
                </w:r>
              </w:hyperlink>
            </w:p>
            <w:p w14:paraId="2B93D8B0"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94" w:history="1">
                <w:r w:rsidRPr="000516E0">
                  <w:rPr>
                    <w:rStyle w:val="a9"/>
                    <w:noProof/>
                  </w:rPr>
                  <w:t>24</w:t>
                </w:r>
                <w:r>
                  <w:rPr>
                    <w:rFonts w:asciiTheme="minorHAnsi" w:eastAsiaTheme="minorEastAsia" w:hAnsiTheme="minorHAnsi" w:cstheme="minorBidi"/>
                    <w:b w:val="0"/>
                    <w:bCs w:val="0"/>
                    <w:caps w:val="0"/>
                    <w:noProof/>
                    <w:sz w:val="21"/>
                    <w:szCs w:val="22"/>
                    <w:lang w:val="en-US"/>
                  </w:rPr>
                  <w:tab/>
                </w:r>
                <w:r w:rsidRPr="000516E0">
                  <w:rPr>
                    <w:rStyle w:val="a9"/>
                    <w:noProof/>
                  </w:rPr>
                  <w:t>Information om efterlevnad</w:t>
                </w:r>
                <w:r>
                  <w:rPr>
                    <w:noProof/>
                    <w:webHidden/>
                  </w:rPr>
                  <w:tab/>
                </w:r>
                <w:r>
                  <w:rPr>
                    <w:noProof/>
                    <w:webHidden/>
                  </w:rPr>
                  <w:fldChar w:fldCharType="begin"/>
                </w:r>
                <w:r>
                  <w:rPr>
                    <w:noProof/>
                    <w:webHidden/>
                  </w:rPr>
                  <w:instrText xml:space="preserve"> PAGEREF _Toc204265094 \h </w:instrText>
                </w:r>
                <w:r>
                  <w:rPr>
                    <w:noProof/>
                    <w:webHidden/>
                  </w:rPr>
                </w:r>
                <w:r>
                  <w:rPr>
                    <w:noProof/>
                    <w:webHidden/>
                  </w:rPr>
                  <w:fldChar w:fldCharType="separate"/>
                </w:r>
                <w:r>
                  <w:rPr>
                    <w:noProof/>
                    <w:webHidden/>
                  </w:rPr>
                  <w:t>152</w:t>
                </w:r>
                <w:r>
                  <w:rPr>
                    <w:noProof/>
                    <w:webHidden/>
                  </w:rPr>
                  <w:fldChar w:fldCharType="end"/>
                </w:r>
              </w:hyperlink>
            </w:p>
            <w:p w14:paraId="61EC9A3F" w14:textId="77777777" w:rsidR="001E6A31" w:rsidRDefault="001E6A31">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65095" w:history="1">
                <w:r w:rsidRPr="000516E0">
                  <w:rPr>
                    <w:rStyle w:val="a9"/>
                    <w:noProof/>
                  </w:rPr>
                  <w:t>25</w:t>
                </w:r>
                <w:r>
                  <w:rPr>
                    <w:rFonts w:asciiTheme="minorHAnsi" w:eastAsiaTheme="minorEastAsia" w:hAnsiTheme="minorHAnsi" w:cstheme="minorBidi"/>
                    <w:b w:val="0"/>
                    <w:bCs w:val="0"/>
                    <w:caps w:val="0"/>
                    <w:noProof/>
                    <w:sz w:val="21"/>
                    <w:szCs w:val="22"/>
                    <w:lang w:val="en-US"/>
                  </w:rPr>
                  <w:tab/>
                </w:r>
                <w:r w:rsidRPr="000516E0">
                  <w:rPr>
                    <w:rStyle w:val="a9"/>
                    <w:noProof/>
                  </w:rPr>
                  <w:t>Garanti</w:t>
                </w:r>
                <w:r>
                  <w:rPr>
                    <w:noProof/>
                    <w:webHidden/>
                  </w:rPr>
                  <w:tab/>
                </w:r>
                <w:r>
                  <w:rPr>
                    <w:noProof/>
                    <w:webHidden/>
                  </w:rPr>
                  <w:fldChar w:fldCharType="begin"/>
                </w:r>
                <w:r>
                  <w:rPr>
                    <w:noProof/>
                    <w:webHidden/>
                  </w:rPr>
                  <w:instrText xml:space="preserve"> PAGEREF _Toc204265095 \h </w:instrText>
                </w:r>
                <w:r>
                  <w:rPr>
                    <w:noProof/>
                    <w:webHidden/>
                  </w:rPr>
                </w:r>
                <w:r>
                  <w:rPr>
                    <w:noProof/>
                    <w:webHidden/>
                  </w:rPr>
                  <w:fldChar w:fldCharType="separate"/>
                </w:r>
                <w:r>
                  <w:rPr>
                    <w:noProof/>
                    <w:webHidden/>
                  </w:rPr>
                  <w:t>154</w:t>
                </w:r>
                <w:r>
                  <w:rPr>
                    <w:noProof/>
                    <w:webHidden/>
                  </w:rPr>
                  <w:fldChar w:fldCharType="end"/>
                </w:r>
              </w:hyperlink>
            </w:p>
            <w:p w14:paraId="216D0EA3" w14:textId="77777777" w:rsidR="00945376" w:rsidRPr="001E6A31" w:rsidRDefault="00945376" w:rsidP="00945376">
              <w:pPr>
                <w:spacing w:before="156" w:after="156"/>
                <w:rPr>
                  <w:rFonts w:cs="Arial"/>
                </w:rPr>
              </w:pPr>
              <w:r w:rsidRPr="001E6A31">
                <w:rPr>
                  <w:rFonts w:cs="Arial"/>
                  <w:b/>
                  <w:bCs/>
                  <w:caps/>
                  <w:szCs w:val="18"/>
                </w:rPr>
                <w:fldChar w:fldCharType="end"/>
              </w:r>
            </w:p>
          </w:sdtContent>
        </w:sdt>
        <w:p w14:paraId="6FD739FC" w14:textId="77777777" w:rsidR="00945376" w:rsidRPr="001E6A31" w:rsidRDefault="00945376" w:rsidP="00945376">
          <w:pPr>
            <w:widowControl/>
            <w:spacing w:beforeLines="0" w:before="0" w:afterLines="0" w:after="0" w:line="240" w:lineRule="auto"/>
            <w:ind w:left="0"/>
            <w:jc w:val="left"/>
            <w:rPr>
              <w:rFonts w:cs="Arial"/>
            </w:rPr>
          </w:pPr>
        </w:p>
        <w:p w14:paraId="2ED87049" w14:textId="77777777" w:rsidR="00945376" w:rsidRPr="001E6A31" w:rsidRDefault="00945376" w:rsidP="00945376">
          <w:pPr>
            <w:widowControl/>
            <w:spacing w:beforeLines="0" w:before="0" w:afterLines="0" w:after="0" w:line="240" w:lineRule="auto"/>
            <w:ind w:left="0"/>
            <w:jc w:val="left"/>
            <w:rPr>
              <w:rFonts w:cs="Arial"/>
            </w:rPr>
          </w:pPr>
        </w:p>
        <w:p w14:paraId="40585E30" w14:textId="77777777" w:rsidR="00945376" w:rsidRPr="001E6A31" w:rsidRDefault="00945376" w:rsidP="00945376">
          <w:pPr>
            <w:widowControl/>
            <w:spacing w:beforeLines="0" w:before="0" w:afterLines="0" w:after="0" w:line="240" w:lineRule="auto"/>
            <w:ind w:left="0"/>
            <w:jc w:val="left"/>
            <w:rPr>
              <w:rFonts w:cs="Arial"/>
            </w:rPr>
          </w:pPr>
        </w:p>
        <w:p w14:paraId="19221DB9" w14:textId="77777777" w:rsidR="00945376" w:rsidRPr="001E6A31" w:rsidRDefault="00945376" w:rsidP="00945376">
          <w:pPr>
            <w:widowControl/>
            <w:spacing w:beforeLines="0" w:before="0" w:afterLines="0" w:after="0" w:line="240" w:lineRule="auto"/>
            <w:ind w:left="0"/>
            <w:jc w:val="left"/>
            <w:rPr>
              <w:rFonts w:cs="Arial"/>
            </w:rPr>
          </w:pPr>
        </w:p>
        <w:p w14:paraId="4CDB0438" w14:textId="77777777" w:rsidR="00945376" w:rsidRPr="001E6A31" w:rsidRDefault="00945376" w:rsidP="00945376">
          <w:pPr>
            <w:widowControl/>
            <w:spacing w:beforeLines="0" w:before="0" w:afterLines="0" w:after="0" w:line="240" w:lineRule="auto"/>
            <w:ind w:left="0"/>
            <w:jc w:val="left"/>
            <w:rPr>
              <w:rFonts w:cs="Arial"/>
            </w:rPr>
            <w:sectPr w:rsidR="00945376" w:rsidRPr="001E6A31" w:rsidSect="00042B5E">
              <w:footerReference w:type="first" r:id="rId27"/>
              <w:pgSz w:w="8391" w:h="11906" w:code="11"/>
              <w:pgMar w:top="567" w:right="567" w:bottom="567" w:left="567" w:header="0" w:footer="340" w:gutter="0"/>
              <w:pgNumType w:fmt="lowerRoman" w:start="1"/>
              <w:cols w:space="425"/>
              <w:titlePg/>
              <w:docGrid w:type="lines" w:linePitch="312"/>
            </w:sectPr>
          </w:pPr>
        </w:p>
        <w:p w14:paraId="093DB329" w14:textId="77777777" w:rsidR="00945376" w:rsidRPr="001E6A31" w:rsidRDefault="00945376" w:rsidP="00945376">
          <w:pPr>
            <w:pStyle w:val="12"/>
            <w:spacing w:before="312" w:after="312"/>
            <w:ind w:left="792" w:hanging="792"/>
          </w:pPr>
          <w:bookmarkStart w:id="10" w:name="_Toc366845384"/>
          <w:bookmarkStart w:id="11" w:name="_Toc451525714"/>
          <w:bookmarkStart w:id="12" w:name="_Toc366846437"/>
          <w:bookmarkStart w:id="13" w:name="_Toc38114373"/>
          <w:bookmarkStart w:id="14" w:name="_Toc159436239"/>
          <w:bookmarkStart w:id="15" w:name="_Toc204264996"/>
          <w:r w:rsidRPr="001E6A31">
            <w:lastRenderedPageBreak/>
            <w:t>Använda denna manual</w:t>
          </w:r>
          <w:bookmarkEnd w:id="10"/>
          <w:bookmarkEnd w:id="11"/>
          <w:bookmarkEnd w:id="12"/>
          <w:bookmarkEnd w:id="13"/>
          <w:bookmarkEnd w:id="14"/>
          <w:bookmarkEnd w:id="15"/>
        </w:p>
        <w:p w14:paraId="1F0EE511" w14:textId="77777777" w:rsidR="00945376" w:rsidRPr="001E6A31" w:rsidRDefault="00945376" w:rsidP="00945376">
          <w:pPr>
            <w:pStyle w:val="Text"/>
            <w:spacing w:before="156" w:after="156"/>
            <w:rPr>
              <w:rFonts w:cs="Arial"/>
            </w:rPr>
          </w:pPr>
          <w:bookmarkStart w:id="16" w:name="_Toc451525720"/>
          <w:bookmarkStart w:id="17" w:name="_Toc366846442"/>
          <w:bookmarkStart w:id="18" w:name="_Toc366845389"/>
          <w:r w:rsidRPr="001E6A31">
            <w:rPr>
              <w:rFonts w:cs="Arial"/>
            </w:rPr>
            <w:t>Denna manual innehåller instruktioner för användning av enheten.</w:t>
          </w:r>
        </w:p>
        <w:p w14:paraId="1976875C" w14:textId="77777777" w:rsidR="00945376" w:rsidRPr="001E6A31" w:rsidRDefault="00945376" w:rsidP="00945376">
          <w:pPr>
            <w:pStyle w:val="Text"/>
            <w:spacing w:before="156" w:after="156"/>
            <w:rPr>
              <w:rFonts w:cs="Arial"/>
            </w:rPr>
          </w:pPr>
          <w:r w:rsidRPr="001E6A31">
            <w:rPr>
              <w:rFonts w:cs="Arial"/>
            </w:rPr>
            <w:t>Vissa illustrationer i den här manualen kan innehålla moduler och tillvalsutrustning som inte ingår i ditt system.</w:t>
          </w:r>
        </w:p>
        <w:p w14:paraId="73338127" w14:textId="77777777" w:rsidR="00945376" w:rsidRPr="001E6A31" w:rsidRDefault="00945376" w:rsidP="00945376">
          <w:pPr>
            <w:pStyle w:val="20"/>
            <w:numPr>
              <w:ilvl w:val="1"/>
              <w:numId w:val="7"/>
            </w:numPr>
            <w:tabs>
              <w:tab w:val="num" w:pos="360"/>
            </w:tabs>
            <w:spacing w:before="312" w:after="156"/>
            <w:ind w:left="576" w:hanging="576"/>
            <w:rPr>
              <w:rFonts w:cs="Arial"/>
            </w:rPr>
          </w:pPr>
          <w:bookmarkStart w:id="19" w:name="_Toc474336998"/>
          <w:bookmarkStart w:id="20" w:name="_Toc38114374"/>
          <w:bookmarkStart w:id="21" w:name="_Toc159436240"/>
          <w:bookmarkStart w:id="22" w:name="_Toc204264997"/>
          <w:r w:rsidRPr="001E6A31">
            <w:rPr>
              <w:rFonts w:cs="Arial"/>
            </w:rPr>
            <w:t>Konventioner</w:t>
          </w:r>
          <w:bookmarkEnd w:id="19"/>
          <w:bookmarkEnd w:id="20"/>
          <w:bookmarkEnd w:id="21"/>
          <w:bookmarkEnd w:id="22"/>
          <w:r w:rsidRPr="001E6A31">
            <w:rPr>
              <w:rFonts w:cs="Arial"/>
            </w:rPr>
            <w:t xml:space="preserve"> </w:t>
          </w:r>
        </w:p>
        <w:p w14:paraId="19EE9FDE" w14:textId="77777777" w:rsidR="00945376" w:rsidRPr="001E6A31" w:rsidRDefault="00945376" w:rsidP="00945376">
          <w:pPr>
            <w:pStyle w:val="BodytextUserManual"/>
            <w:spacing w:before="156" w:after="156"/>
          </w:pPr>
          <w:r w:rsidRPr="001E6A31">
            <w:t>Följande konventioner används:</w:t>
          </w:r>
        </w:p>
        <w:p w14:paraId="7277D44C" w14:textId="77777777" w:rsidR="00945376" w:rsidRPr="001E6A31" w:rsidRDefault="00945376" w:rsidP="00945376">
          <w:pPr>
            <w:pStyle w:val="30"/>
            <w:numPr>
              <w:ilvl w:val="2"/>
              <w:numId w:val="7"/>
            </w:numPr>
            <w:tabs>
              <w:tab w:val="num" w:pos="360"/>
            </w:tabs>
            <w:spacing w:before="312" w:after="156"/>
            <w:ind w:left="720" w:hanging="720"/>
          </w:pPr>
          <w:bookmarkStart w:id="23" w:name="_Toc159436241"/>
          <w:r w:rsidRPr="001E6A31">
            <w:t>Fet text</w:t>
          </w:r>
          <w:bookmarkEnd w:id="23"/>
          <w:r w:rsidRPr="001E6A31">
            <w:t xml:space="preserve"> </w:t>
          </w:r>
        </w:p>
        <w:p w14:paraId="7A1860D7" w14:textId="77777777" w:rsidR="00945376" w:rsidRPr="001E6A31" w:rsidRDefault="00945376" w:rsidP="00945376">
          <w:pPr>
            <w:pStyle w:val="BodytextUserManual"/>
            <w:spacing w:before="156" w:after="156"/>
          </w:pPr>
          <w:r w:rsidRPr="001E6A31">
            <w:t>Fet text används för att markera valbara objekt som knappar och menyalternativ.</w:t>
          </w:r>
        </w:p>
        <w:p w14:paraId="1448146A" w14:textId="77777777" w:rsidR="00945376" w:rsidRPr="001E6A31" w:rsidRDefault="00945376" w:rsidP="00945376">
          <w:pPr>
            <w:pStyle w:val="BodytextUserManual"/>
            <w:spacing w:before="156" w:after="156"/>
          </w:pPr>
          <w:r w:rsidRPr="001E6A31">
            <w:t>Exempel:</w:t>
          </w:r>
        </w:p>
        <w:p w14:paraId="2C43E72C" w14:textId="77777777" w:rsidR="00945376" w:rsidRPr="001E6A31" w:rsidRDefault="00945376" w:rsidP="00945376">
          <w:pPr>
            <w:pStyle w:val="BodytextUserManual"/>
            <w:numPr>
              <w:ilvl w:val="0"/>
              <w:numId w:val="4"/>
            </w:numPr>
            <w:spacing w:before="156" w:after="156"/>
            <w:ind w:left="641" w:hanging="357"/>
          </w:pPr>
          <w:r w:rsidRPr="001E6A31">
            <w:t xml:space="preserve">Tryck på </w:t>
          </w:r>
          <w:r w:rsidRPr="001E6A31">
            <w:rPr>
              <w:b/>
            </w:rPr>
            <w:t>OK.</w:t>
          </w:r>
        </w:p>
        <w:p w14:paraId="44085375" w14:textId="77777777" w:rsidR="00945376" w:rsidRPr="001E6A31" w:rsidRDefault="00945376" w:rsidP="00945376">
          <w:pPr>
            <w:pStyle w:val="30"/>
            <w:numPr>
              <w:ilvl w:val="2"/>
              <w:numId w:val="7"/>
            </w:numPr>
            <w:tabs>
              <w:tab w:val="num" w:pos="360"/>
            </w:tabs>
            <w:spacing w:before="312" w:after="156"/>
            <w:ind w:left="720" w:hanging="720"/>
          </w:pPr>
          <w:bookmarkStart w:id="24" w:name="_Toc159436242"/>
          <w:r w:rsidRPr="001E6A31">
            <w:t>Anteckningar och viktiga meddelanden</w:t>
          </w:r>
          <w:bookmarkEnd w:id="24"/>
          <w:r w:rsidRPr="001E6A31">
            <w:t xml:space="preserve"> </w:t>
          </w:r>
        </w:p>
        <w:p w14:paraId="0E768C7E" w14:textId="77777777" w:rsidR="00945376" w:rsidRPr="001E6A31" w:rsidRDefault="00945376" w:rsidP="00945376">
          <w:pPr>
            <w:pStyle w:val="40"/>
            <w:numPr>
              <w:ilvl w:val="3"/>
              <w:numId w:val="272"/>
            </w:numPr>
            <w:spacing w:before="156" w:after="156"/>
            <w:rPr>
              <w:rFonts w:cs="Arial"/>
            </w:rPr>
          </w:pPr>
          <w:r w:rsidRPr="001E6A31">
            <w:rPr>
              <w:rFonts w:cs="Arial"/>
            </w:rPr>
            <w:t>Anteckningar</w:t>
          </w:r>
        </w:p>
        <w:p w14:paraId="74F88135" w14:textId="77777777" w:rsidR="00945376" w:rsidRPr="001E6A31" w:rsidRDefault="00945376" w:rsidP="00945376">
          <w:pPr>
            <w:pStyle w:val="BodytextUserManual"/>
            <w:spacing w:before="156" w:after="156"/>
          </w:pPr>
          <w:r w:rsidRPr="001E6A31">
            <w:t xml:space="preserve">En </w:t>
          </w:r>
          <w:r w:rsidRPr="001E6A31">
            <w:rPr>
              <w:b/>
            </w:rPr>
            <w:t xml:space="preserve">ANTECKNING </w:t>
          </w:r>
          <w:r w:rsidRPr="001E6A31">
            <w:t>ger användbar information såsom ytterligare förklaringar, tips och kommentarer.</w:t>
          </w:r>
        </w:p>
        <w:p w14:paraId="7C81BA5F" w14:textId="77777777" w:rsidR="00945376" w:rsidRPr="001E6A31" w:rsidRDefault="00945376" w:rsidP="00945376">
          <w:pPr>
            <w:pStyle w:val="40"/>
            <w:numPr>
              <w:ilvl w:val="3"/>
              <w:numId w:val="272"/>
            </w:numPr>
            <w:spacing w:before="156" w:after="156"/>
            <w:rPr>
              <w:rFonts w:cs="Arial"/>
            </w:rPr>
          </w:pPr>
          <w:r w:rsidRPr="001E6A31">
            <w:rPr>
              <w:rFonts w:cs="Arial"/>
            </w:rPr>
            <w:t>Viktig</w:t>
          </w:r>
        </w:p>
        <w:p w14:paraId="17D7D2EA" w14:textId="77777777" w:rsidR="00945376" w:rsidRPr="001E6A31" w:rsidRDefault="00945376" w:rsidP="00945376">
          <w:pPr>
            <w:pStyle w:val="BodytextUserManual"/>
            <w:spacing w:before="156" w:after="156"/>
          </w:pPr>
          <w:r w:rsidRPr="001E6A31">
            <w:rPr>
              <w:b/>
            </w:rPr>
            <w:t xml:space="preserve">VIKTIGT </w:t>
          </w:r>
          <w:r w:rsidRPr="001E6A31">
            <w:t>indikerar en situation som, om den inte undviks, kan leda till skador på surfplattan eller fordonet.</w:t>
          </w:r>
        </w:p>
        <w:p w14:paraId="4DC30CFC" w14:textId="56F332B0" w:rsidR="00945376" w:rsidRPr="001E6A31" w:rsidRDefault="00945376" w:rsidP="00945376">
          <w:pPr>
            <w:pStyle w:val="30"/>
            <w:numPr>
              <w:ilvl w:val="2"/>
              <w:numId w:val="7"/>
            </w:numPr>
            <w:tabs>
              <w:tab w:val="num" w:pos="360"/>
            </w:tabs>
            <w:spacing w:before="312" w:after="156"/>
            <w:ind w:left="720" w:hanging="720"/>
          </w:pPr>
          <w:bookmarkStart w:id="25" w:name="_Toc159436243"/>
          <w:r w:rsidRPr="001E6A31">
            <w:t>Hyperlänkar</w:t>
          </w:r>
          <w:bookmarkEnd w:id="25"/>
        </w:p>
        <w:p w14:paraId="4ED5FF4E" w14:textId="77777777" w:rsidR="00945376" w:rsidRPr="001E6A31" w:rsidRDefault="00945376" w:rsidP="00945376">
          <w:pPr>
            <w:pStyle w:val="BodytextUserManual"/>
            <w:spacing w:before="156" w:after="156"/>
          </w:pPr>
          <w:r w:rsidRPr="001E6A31">
            <w:rPr>
              <w:rFonts w:eastAsia="宋体"/>
            </w:rPr>
            <w:t>Hyperlänkar finns i elektroniska dokument. Blå kursiv text indikerar en valbar hyperlänk; blå understruken text indikerar en webbplatslänk eller en e-postadresslänk.</w:t>
          </w:r>
        </w:p>
        <w:p w14:paraId="02B0326D" w14:textId="77777777" w:rsidR="00945376" w:rsidRPr="001E6A31" w:rsidRDefault="00945376" w:rsidP="00945376">
          <w:pPr>
            <w:pStyle w:val="30"/>
            <w:numPr>
              <w:ilvl w:val="2"/>
              <w:numId w:val="7"/>
            </w:numPr>
            <w:tabs>
              <w:tab w:val="num" w:pos="360"/>
            </w:tabs>
            <w:spacing w:before="312" w:after="156"/>
            <w:ind w:left="720" w:hanging="720"/>
          </w:pPr>
          <w:bookmarkStart w:id="26" w:name="_Toc159436244"/>
          <w:r w:rsidRPr="001E6A31">
            <w:lastRenderedPageBreak/>
            <w:t>Illustrationer</w:t>
          </w:r>
          <w:bookmarkEnd w:id="26"/>
          <w:r w:rsidRPr="001E6A31">
            <w:t xml:space="preserve"> </w:t>
          </w:r>
        </w:p>
        <w:p w14:paraId="3C8B1FF8" w14:textId="77777777" w:rsidR="00945376" w:rsidRPr="001E6A31" w:rsidRDefault="00945376" w:rsidP="00945376">
          <w:pPr>
            <w:pStyle w:val="BodytextUserManual"/>
            <w:spacing w:before="156" w:after="156"/>
          </w:pPr>
          <w:r w:rsidRPr="001E6A31">
            <w:rPr>
              <w:rFonts w:eastAsia="宋体"/>
            </w:rPr>
            <w:t>Illustrationerna som används i den här manualen är exempel, den faktiska testskärmen kan variera för varje fordon som testas. Följ menytitlarna och instruktionerna på skärmen för att göra rätt val av alternativ.</w:t>
          </w:r>
        </w:p>
        <w:p w14:paraId="4056328E" w14:textId="77777777" w:rsidR="00945376" w:rsidRPr="001E6A31" w:rsidRDefault="00945376" w:rsidP="00945376">
          <w:pPr>
            <w:pStyle w:val="30"/>
            <w:numPr>
              <w:ilvl w:val="2"/>
              <w:numId w:val="7"/>
            </w:numPr>
            <w:tabs>
              <w:tab w:val="num" w:pos="360"/>
            </w:tabs>
            <w:spacing w:before="312" w:after="156"/>
            <w:ind w:left="720" w:hanging="720"/>
          </w:pPr>
          <w:bookmarkStart w:id="27" w:name="_Toc159436245"/>
          <w:r w:rsidRPr="001E6A31">
            <w:t>Förfaranden</w:t>
          </w:r>
          <w:bookmarkEnd w:id="16"/>
          <w:bookmarkEnd w:id="17"/>
          <w:bookmarkEnd w:id="18"/>
          <w:bookmarkEnd w:id="27"/>
        </w:p>
        <w:p w14:paraId="45DE4AAD" w14:textId="77777777" w:rsidR="00945376" w:rsidRPr="001E6A31" w:rsidRDefault="00945376" w:rsidP="00945376">
          <w:pPr>
            <w:pStyle w:val="BodytextUserManual"/>
            <w:spacing w:before="156" w:after="156"/>
          </w:pPr>
          <w:r w:rsidRPr="001E6A31">
            <w:t>En pilikon indikerar en procedur. Exempel:</w:t>
          </w:r>
        </w:p>
        <w:p w14:paraId="7BE3A78F" w14:textId="77777777" w:rsidR="00945376" w:rsidRPr="001E6A31" w:rsidRDefault="00945376" w:rsidP="00945376">
          <w:pPr>
            <w:pStyle w:val="aa"/>
            <w:numPr>
              <w:ilvl w:val="0"/>
              <w:numId w:val="5"/>
            </w:numPr>
            <w:spacing w:beforeLines="20" w:before="62" w:afterLines="20" w:after="62"/>
            <w:ind w:left="641" w:hanging="357"/>
            <w:rPr>
              <w:rFonts w:cs="Arial"/>
            </w:rPr>
          </w:pPr>
          <w:r w:rsidRPr="001E6A31">
            <w:rPr>
              <w:rFonts w:cs="Arial"/>
              <w:b/>
            </w:rPr>
            <w:t>För att stänga av MaxiSys-surfplattan</w:t>
          </w:r>
        </w:p>
        <w:p w14:paraId="67A01B8C" w14:textId="77777777" w:rsidR="00945376" w:rsidRPr="001E6A31" w:rsidRDefault="00945376" w:rsidP="00945376">
          <w:pPr>
            <w:pStyle w:val="aa"/>
            <w:numPr>
              <w:ilvl w:val="0"/>
              <w:numId w:val="6"/>
            </w:numPr>
            <w:spacing w:beforeLines="20" w:before="62" w:afterLines="20" w:after="62"/>
            <w:ind w:left="998" w:hanging="357"/>
            <w:rPr>
              <w:rFonts w:cs="Arial"/>
            </w:rPr>
          </w:pPr>
          <w:r w:rsidRPr="001E6A31">
            <w:rPr>
              <w:rFonts w:cs="Arial"/>
            </w:rPr>
            <w:t xml:space="preserve">Långt tryck (tryck och håll) på </w:t>
          </w:r>
          <w:r w:rsidRPr="001E6A31">
            <w:rPr>
              <w:rFonts w:cs="Arial"/>
              <w:b/>
              <w:bCs/>
            </w:rPr>
            <w:t>ström-/låsknappen.</w:t>
          </w:r>
        </w:p>
        <w:p w14:paraId="044DBAC8" w14:textId="77777777" w:rsidR="00945376" w:rsidRPr="001E6A31" w:rsidRDefault="00945376" w:rsidP="00945376">
          <w:pPr>
            <w:pStyle w:val="aa"/>
            <w:numPr>
              <w:ilvl w:val="0"/>
              <w:numId w:val="6"/>
            </w:numPr>
            <w:spacing w:beforeLines="20" w:before="62" w:afterLines="20" w:after="62"/>
            <w:ind w:left="998" w:hanging="357"/>
            <w:rPr>
              <w:rFonts w:cs="Arial"/>
            </w:rPr>
          </w:pPr>
          <w:r w:rsidRPr="001E6A31">
            <w:rPr>
              <w:rFonts w:cs="Arial"/>
            </w:rPr>
            <w:t xml:space="preserve">Tryck på </w:t>
          </w:r>
          <w:r w:rsidRPr="001E6A31">
            <w:rPr>
              <w:rFonts w:cs="Arial"/>
              <w:b/>
            </w:rPr>
            <w:t>Avstängningsalternativ.</w:t>
          </w:r>
        </w:p>
        <w:p w14:paraId="350333DE" w14:textId="77777777" w:rsidR="00945376" w:rsidRPr="001E6A31" w:rsidRDefault="00945376" w:rsidP="00945376">
          <w:pPr>
            <w:pStyle w:val="aa"/>
            <w:numPr>
              <w:ilvl w:val="0"/>
              <w:numId w:val="6"/>
            </w:numPr>
            <w:spacing w:beforeLines="20" w:before="62" w:afterLines="20" w:after="62"/>
            <w:ind w:left="998" w:hanging="357"/>
            <w:rPr>
              <w:rFonts w:cs="Arial"/>
            </w:rPr>
          </w:pPr>
          <w:r w:rsidRPr="001E6A31">
            <w:rPr>
              <w:rFonts w:cs="Arial"/>
            </w:rPr>
            <w:t xml:space="preserve">Tryck på </w:t>
          </w:r>
          <w:r w:rsidRPr="001E6A31">
            <w:rPr>
              <w:rFonts w:cs="Arial"/>
              <w:b/>
            </w:rPr>
            <w:t>OK.</w:t>
          </w:r>
        </w:p>
        <w:p w14:paraId="56E9A1BD" w14:textId="77777777" w:rsidR="00945376" w:rsidRPr="001E6A31" w:rsidRDefault="00945376" w:rsidP="00945376">
          <w:pPr>
            <w:pStyle w:val="12"/>
            <w:spacing w:before="312" w:after="312"/>
            <w:ind w:left="792" w:hanging="792"/>
          </w:pPr>
          <w:bookmarkStart w:id="28" w:name="_Toc366846443"/>
          <w:bookmarkStart w:id="29" w:name="_Toc366845390"/>
          <w:bookmarkStart w:id="30" w:name="_Toc451525721"/>
          <w:bookmarkStart w:id="31" w:name="_Toc38114375"/>
          <w:bookmarkStart w:id="32" w:name="_Toc159436246"/>
          <w:bookmarkStart w:id="33" w:name="_Toc204264998"/>
          <w:r w:rsidRPr="001E6A31">
            <w:lastRenderedPageBreak/>
            <w:t>Allmän introduktion</w:t>
          </w:r>
          <w:bookmarkEnd w:id="28"/>
          <w:bookmarkEnd w:id="29"/>
          <w:bookmarkEnd w:id="30"/>
          <w:bookmarkEnd w:id="31"/>
          <w:bookmarkEnd w:id="32"/>
          <w:bookmarkEnd w:id="33"/>
        </w:p>
        <w:p w14:paraId="5BEEC48C" w14:textId="77777777" w:rsidR="00945376" w:rsidRPr="001E6A31" w:rsidRDefault="00945376" w:rsidP="00945376">
          <w:pPr>
            <w:spacing w:beforeLines="30" w:before="93" w:afterLines="30" w:after="93"/>
            <w:rPr>
              <w:rFonts w:cs="Arial"/>
            </w:rPr>
          </w:pPr>
          <w:r w:rsidRPr="001E6A31">
            <w:rPr>
              <w:rFonts w:cs="Arial"/>
            </w:rPr>
            <w:t xml:space="preserve">Det finns två Huvudkomponenter i MaxiSys-systemet: </w:t>
          </w:r>
        </w:p>
        <w:p w14:paraId="71F7167C" w14:textId="77777777" w:rsidR="00945376" w:rsidRPr="001E6A31" w:rsidRDefault="00945376" w:rsidP="00945376">
          <w:pPr>
            <w:pStyle w:val="BodytextUserManual"/>
            <w:widowControl/>
            <w:numPr>
              <w:ilvl w:val="0"/>
              <w:numId w:val="8"/>
            </w:numPr>
            <w:spacing w:beforeLines="20" w:before="62" w:afterLines="20" w:after="62"/>
            <w:ind w:left="641" w:hanging="357"/>
          </w:pPr>
          <w:r w:rsidRPr="001E6A31">
            <w:t>MaxiSys-surfplatta — systemets centrala processor och monitor.</w:t>
          </w:r>
        </w:p>
        <w:p w14:paraId="2F2674E8" w14:textId="2A6E86A3" w:rsidR="00945376" w:rsidRPr="001E6A31" w:rsidRDefault="001E6A31" w:rsidP="00945376">
          <w:pPr>
            <w:pStyle w:val="BodytextUserManual"/>
            <w:widowControl/>
            <w:numPr>
              <w:ilvl w:val="0"/>
              <w:numId w:val="8"/>
            </w:numPr>
            <w:spacing w:beforeLines="20" w:before="62" w:afterLines="20" w:after="62"/>
            <w:ind w:left="641" w:hanging="357"/>
          </w:pPr>
          <w:r w:rsidRPr="001E6A31">
            <w:rPr>
              <w:szCs w:val="18"/>
            </w:rPr>
            <w:t>MaxiFlash VCI2 — Fordonskommunikationsgränssnitt 2.</w:t>
          </w:r>
          <w:r w:rsidR="00945376" w:rsidRPr="001E6A31">
            <w:tab/>
            <w:t xml:space="preserve"> </w:t>
          </w:r>
        </w:p>
        <w:p w14:paraId="715FA472" w14:textId="77777777" w:rsidR="00945376" w:rsidRPr="001E6A31" w:rsidRDefault="00945376" w:rsidP="00945376">
          <w:pPr>
            <w:pStyle w:val="BodytextUserManual"/>
            <w:spacing w:beforeLines="30" w:before="93" w:afterLines="0" w:after="0"/>
          </w:pPr>
          <w:r w:rsidRPr="001E6A31">
            <w:t>Denna manual beskriver konstruktionen och driften av dessa enheter och hur de fungerar tillsammans för att leverera diagnostiska lösningar.</w:t>
          </w:r>
        </w:p>
        <w:p w14:paraId="7D34A425" w14:textId="77777777" w:rsidR="00945376" w:rsidRPr="001E6A31" w:rsidRDefault="00945376" w:rsidP="00945376">
          <w:pPr>
            <w:pStyle w:val="20"/>
            <w:spacing w:before="312" w:after="156"/>
            <w:rPr>
              <w:rFonts w:cs="Arial"/>
            </w:rPr>
          </w:pPr>
          <w:bookmarkStart w:id="34" w:name="_Toc204264999"/>
          <w:r w:rsidRPr="001E6A31">
            <w:rPr>
              <w:rFonts w:cs="Arial"/>
            </w:rPr>
            <w:t>MaxiSys-surfplatta</w:t>
          </w:r>
          <w:bookmarkEnd w:id="34"/>
        </w:p>
        <w:p w14:paraId="678A0DA9" w14:textId="4AEC7CA7" w:rsidR="00945376" w:rsidRPr="001E6A31" w:rsidRDefault="00945376" w:rsidP="00945376">
          <w:pPr>
            <w:pStyle w:val="30"/>
            <w:spacing w:before="312" w:after="156"/>
          </w:pPr>
          <w:r w:rsidRPr="001E6A31">
            <w:t>Funktionsbeskrivning</w:t>
          </w:r>
        </w:p>
        <w:p w14:paraId="363AEDBA" w14:textId="0C284E10" w:rsidR="00945376" w:rsidRPr="001E6A31" w:rsidRDefault="001E6A31" w:rsidP="00945376">
          <w:pPr>
            <w:spacing w:beforeLines="0" w:before="0" w:afterLines="0" w:after="0" w:line="480" w:lineRule="auto"/>
            <w:ind w:left="0"/>
            <w:jc w:val="center"/>
            <w:rPr>
              <w:rFonts w:eastAsiaTheme="minorEastAsia" w:cs="Arial"/>
            </w:rPr>
          </w:pPr>
          <w:bookmarkStart w:id="35" w:name="_Ref366225578"/>
          <w:bookmarkStart w:id="36" w:name="_Toc366845393"/>
          <w:bookmarkStart w:id="37" w:name="_Toc366846446"/>
          <w:bookmarkStart w:id="38" w:name="_Toc451525724"/>
          <w:bookmarkStart w:id="39" w:name="_Toc159436249"/>
          <w:r w:rsidRPr="001E6A31">
            <w:rPr>
              <w:rFonts w:cs="Arial"/>
              <w:noProof/>
            </w:rPr>
            <w:drawing>
              <wp:inline distT="0" distB="0" distL="0" distR="0" wp14:anchorId="014768B3" wp14:editId="2B8846F0">
                <wp:extent cx="2503609" cy="1994400"/>
                <wp:effectExtent l="0" t="0" r="0" b="635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0DBED08A" w14:textId="77777777" w:rsidR="00945376" w:rsidRPr="001E6A31" w:rsidRDefault="00945376" w:rsidP="00945376">
          <w:pPr>
            <w:pStyle w:val="ab"/>
            <w:spacing w:before="156" w:after="156"/>
            <w:ind w:left="0"/>
            <w:rPr>
              <w:rFonts w:eastAsia="宋体" w:cs="Arial"/>
              <w:i/>
              <w:szCs w:val="22"/>
            </w:rPr>
          </w:pPr>
          <w:r w:rsidRPr="001E6A31">
            <w:rPr>
              <w:rFonts w:eastAsia="宋体" w:cs="Arial"/>
              <w:szCs w:val="22"/>
            </w:rPr>
            <w:t xml:space="preserve">Figur </w:t>
          </w:r>
          <w:r w:rsidRPr="001E6A31">
            <w:rPr>
              <w:rFonts w:eastAsia="宋体" w:cs="Arial"/>
              <w:szCs w:val="22"/>
            </w:rPr>
            <w:fldChar w:fldCharType="begin"/>
          </w:r>
          <w:r w:rsidRPr="001E6A31">
            <w:rPr>
              <w:rFonts w:eastAsia="宋体" w:cs="Arial"/>
              <w:szCs w:val="22"/>
            </w:rPr>
            <w:instrText xml:space="preserve"> STYLEREF 1 \s </w:instrText>
          </w:r>
          <w:r w:rsidRPr="001E6A31">
            <w:rPr>
              <w:rFonts w:eastAsia="宋体" w:cs="Arial"/>
              <w:szCs w:val="22"/>
            </w:rPr>
            <w:fldChar w:fldCharType="separate"/>
          </w:r>
          <w:r w:rsidRPr="001E6A31">
            <w:rPr>
              <w:rFonts w:eastAsia="宋体" w:cs="Arial"/>
              <w:noProof/>
              <w:szCs w:val="22"/>
            </w:rPr>
            <w:t>2</w:t>
          </w:r>
          <w:r w:rsidRPr="001E6A31">
            <w:rPr>
              <w:rFonts w:eastAsia="宋体" w:cs="Arial"/>
              <w:szCs w:val="22"/>
            </w:rPr>
            <w:fldChar w:fldCharType="end"/>
          </w:r>
          <w:r w:rsidRPr="001E6A31">
            <w:rPr>
              <w:rFonts w:eastAsia="宋体" w:cs="Arial"/>
              <w:szCs w:val="22"/>
            </w:rPr>
            <w:noBreakHyphen/>
          </w:r>
          <w:r w:rsidRPr="001E6A31">
            <w:rPr>
              <w:rFonts w:eastAsia="宋体" w:cs="Arial"/>
              <w:szCs w:val="22"/>
            </w:rPr>
            <w:fldChar w:fldCharType="begin"/>
          </w:r>
          <w:r w:rsidRPr="001E6A31">
            <w:rPr>
              <w:rFonts w:eastAsia="宋体" w:cs="Arial"/>
              <w:szCs w:val="22"/>
            </w:rPr>
            <w:instrText xml:space="preserve"> SEQ Figure \* ARABIC \s 1 </w:instrText>
          </w:r>
          <w:r w:rsidRPr="001E6A31">
            <w:rPr>
              <w:rFonts w:eastAsia="宋体" w:cs="Arial"/>
              <w:szCs w:val="22"/>
            </w:rPr>
            <w:fldChar w:fldCharType="separate"/>
          </w:r>
          <w:r w:rsidRPr="001E6A31">
            <w:rPr>
              <w:rFonts w:eastAsia="宋体" w:cs="Arial"/>
              <w:noProof/>
              <w:szCs w:val="22"/>
            </w:rPr>
            <w:t>1</w:t>
          </w:r>
          <w:r w:rsidRPr="001E6A31">
            <w:rPr>
              <w:rFonts w:eastAsia="宋体" w:cs="Arial"/>
              <w:szCs w:val="22"/>
            </w:rPr>
            <w:fldChar w:fldCharType="end"/>
          </w:r>
          <w:r w:rsidRPr="001E6A31">
            <w:rPr>
              <w:rFonts w:eastAsia="宋体" w:cs="Arial"/>
              <w:szCs w:val="22"/>
            </w:rPr>
            <w:t xml:space="preserve"> </w:t>
          </w:r>
          <w:r w:rsidRPr="001E6A31">
            <w:rPr>
              <w:rFonts w:eastAsia="宋体" w:cs="Arial"/>
              <w:i/>
              <w:szCs w:val="22"/>
            </w:rPr>
            <w:t>MaxiSys surfplatta, framifrån</w:t>
          </w:r>
        </w:p>
        <w:p w14:paraId="6C52FB0C" w14:textId="4FA3FD3F"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kern w:val="0"/>
            </w:rPr>
            <w:t>1</w:t>
          </w:r>
          <w:r w:rsidR="001E6A31" w:rsidRPr="001E6A31">
            <w:rPr>
              <w:rFonts w:cs="Arial"/>
              <w:kern w:val="0"/>
            </w:rPr>
            <w:t>1</w:t>
          </w:r>
          <w:r w:rsidRPr="001E6A31">
            <w:rPr>
              <w:rFonts w:cs="Arial"/>
              <w:kern w:val="0"/>
            </w:rPr>
            <w:t xml:space="preserve">” </w:t>
          </w:r>
          <w:r w:rsidRPr="001E6A31">
            <w:rPr>
              <w:rFonts w:cs="Arial"/>
            </w:rPr>
            <w:t xml:space="preserve">TFT-LCD </w:t>
          </w:r>
          <w:r w:rsidRPr="001E6A31">
            <w:rPr>
              <w:rFonts w:cs="Arial"/>
              <w:kern w:val="0"/>
            </w:rPr>
            <w:t>kapacitiv pekskärm</w:t>
          </w:r>
        </w:p>
        <w:p w14:paraId="4675EF0C" w14:textId="77777777" w:rsidR="00945376" w:rsidRPr="001E6A31" w:rsidRDefault="00945376" w:rsidP="00945376">
          <w:pPr>
            <w:pStyle w:val="aa"/>
            <w:numPr>
              <w:ilvl w:val="0"/>
              <w:numId w:val="9"/>
            </w:numPr>
            <w:spacing w:beforeLines="20" w:before="62" w:afterLines="20" w:after="62"/>
            <w:ind w:left="641" w:hanging="357"/>
            <w:rPr>
              <w:rFonts w:cs="Arial"/>
              <w:kern w:val="0"/>
            </w:rPr>
          </w:pPr>
          <w:r w:rsidRPr="001E6A31">
            <w:rPr>
              <w:rFonts w:cs="Arial"/>
              <w:kern w:val="0"/>
            </w:rPr>
            <w:t xml:space="preserve">Omgivningsljussensor </w:t>
          </w:r>
          <w:r w:rsidRPr="001E6A31">
            <w:rPr>
              <w:rFonts w:cs="Arial"/>
            </w:rPr>
            <w:t xml:space="preserve">— </w:t>
          </w:r>
          <w:r w:rsidRPr="001E6A31">
            <w:rPr>
              <w:rFonts w:cs="Arial"/>
              <w:kern w:val="0"/>
            </w:rPr>
            <w:t>detekterar omgivande ljusstyrka</w:t>
          </w:r>
        </w:p>
        <w:p w14:paraId="35608A95" w14:textId="77777777" w:rsidR="00945376" w:rsidRPr="001E6A31" w:rsidRDefault="00945376" w:rsidP="00945376">
          <w:pPr>
            <w:pStyle w:val="aa"/>
            <w:numPr>
              <w:ilvl w:val="0"/>
              <w:numId w:val="9"/>
            </w:numPr>
            <w:spacing w:beforeLines="20" w:before="62" w:afterLines="20" w:after="62"/>
            <w:ind w:left="641" w:hanging="357"/>
            <w:rPr>
              <w:rFonts w:cs="Arial"/>
              <w:kern w:val="0"/>
            </w:rPr>
          </w:pPr>
          <w:r w:rsidRPr="001E6A31">
            <w:rPr>
              <w:rFonts w:cs="Arial"/>
              <w:kern w:val="0"/>
            </w:rPr>
            <w:t xml:space="preserve">Ström-LED </w:t>
          </w:r>
          <w:r w:rsidRPr="001E6A31">
            <w:rPr>
              <w:rFonts w:cs="Arial"/>
            </w:rPr>
            <w:t>—</w:t>
          </w:r>
          <w:r w:rsidRPr="001E6A31">
            <w:rPr>
              <w:rFonts w:cs="Arial"/>
              <w:kern w:val="0"/>
            </w:rPr>
            <w:t xml:space="preserve"> </w:t>
          </w:r>
          <w:r w:rsidRPr="001E6A31">
            <w:rPr>
              <w:rFonts w:cs="Arial"/>
            </w:rPr>
            <w:t xml:space="preserve">Se </w:t>
          </w:r>
          <w:r w:rsidRPr="001E6A31">
            <w:rPr>
              <w:rFonts w:cs="Arial"/>
              <w:i/>
              <w:iCs/>
              <w:color w:val="0000FF"/>
              <w:kern w:val="0"/>
              <w:szCs w:val="24"/>
            </w:rPr>
            <w:fldChar w:fldCharType="begin"/>
          </w:r>
          <w:r w:rsidRPr="001E6A31">
            <w:rPr>
              <w:rFonts w:cs="Arial"/>
              <w:i/>
              <w:iCs/>
              <w:color w:val="0000FF"/>
              <w:kern w:val="0"/>
              <w:szCs w:val="24"/>
            </w:rPr>
            <w:instrText xml:space="preserve"> REF _Ref97906546 \h  \* MERGEFORMAT </w:instrText>
          </w:r>
          <w:r w:rsidRPr="001E6A31">
            <w:rPr>
              <w:rFonts w:cs="Arial"/>
              <w:i/>
              <w:iCs/>
              <w:color w:val="0000FF"/>
              <w:kern w:val="0"/>
              <w:szCs w:val="24"/>
            </w:rPr>
          </w:r>
          <w:r w:rsidRPr="001E6A31">
            <w:rPr>
              <w:rFonts w:cs="Arial"/>
              <w:i/>
              <w:iCs/>
              <w:color w:val="0000FF"/>
              <w:kern w:val="0"/>
              <w:szCs w:val="24"/>
            </w:rPr>
            <w:fldChar w:fldCharType="separate"/>
          </w:r>
          <w:r w:rsidRPr="001E6A31">
            <w:rPr>
              <w:rFonts w:cs="Arial"/>
              <w:i/>
              <w:iCs/>
              <w:color w:val="0000FF"/>
              <w:kern w:val="0"/>
              <w:szCs w:val="24"/>
            </w:rPr>
            <w:t>Tabell 2-1 Beskrivning av ström-LED</w:t>
          </w:r>
          <w:r w:rsidRPr="001E6A31">
            <w:rPr>
              <w:rFonts w:cs="Arial"/>
              <w:i/>
              <w:iCs/>
              <w:color w:val="0000FF"/>
              <w:kern w:val="0"/>
              <w:szCs w:val="24"/>
            </w:rPr>
            <w:fldChar w:fldCharType="end"/>
          </w:r>
          <w:r w:rsidRPr="001E6A31">
            <w:rPr>
              <w:rFonts w:cs="Arial"/>
              <w:i/>
              <w:iCs/>
              <w:color w:val="0000FF"/>
              <w:kern w:val="0"/>
              <w:szCs w:val="24"/>
            </w:rPr>
            <w:t xml:space="preserve"> </w:t>
          </w:r>
          <w:r w:rsidRPr="001E6A31">
            <w:rPr>
              <w:rFonts w:cs="Arial"/>
            </w:rPr>
            <w:t>för detaljer</w:t>
          </w:r>
        </w:p>
        <w:p w14:paraId="53B14D32" w14:textId="77777777" w:rsidR="00945376" w:rsidRPr="001E6A31" w:rsidRDefault="00945376" w:rsidP="00945376">
          <w:pPr>
            <w:pStyle w:val="aa"/>
            <w:numPr>
              <w:ilvl w:val="0"/>
              <w:numId w:val="9"/>
            </w:numPr>
            <w:spacing w:beforeLines="20" w:before="62" w:afterLines="20" w:after="62"/>
            <w:ind w:left="641" w:hanging="357"/>
            <w:rPr>
              <w:rFonts w:cs="Arial"/>
              <w:kern w:val="0"/>
            </w:rPr>
          </w:pPr>
          <w:r w:rsidRPr="001E6A31">
            <w:rPr>
              <w:rFonts w:cs="Arial"/>
              <w:kern w:val="0"/>
            </w:rPr>
            <w:t>Främre kamera</w:t>
          </w:r>
        </w:p>
        <w:p w14:paraId="53EB538D" w14:textId="77777777" w:rsidR="00945376" w:rsidRPr="001E6A31" w:rsidRDefault="00945376" w:rsidP="00945376">
          <w:pPr>
            <w:pStyle w:val="aa"/>
            <w:numPr>
              <w:ilvl w:val="0"/>
              <w:numId w:val="9"/>
            </w:numPr>
            <w:spacing w:beforeLines="20" w:before="62" w:afterLines="20" w:after="62"/>
            <w:ind w:left="641" w:hanging="357"/>
            <w:rPr>
              <w:rFonts w:cs="Arial"/>
              <w:kern w:val="0"/>
            </w:rPr>
          </w:pPr>
          <w:r w:rsidRPr="001E6A31">
            <w:rPr>
              <w:rFonts w:cs="Arial"/>
              <w:kern w:val="0"/>
            </w:rPr>
            <w:t>Inbyggd mikrofon</w:t>
          </w:r>
        </w:p>
        <w:p w14:paraId="05F120A4" w14:textId="77777777" w:rsidR="00945376" w:rsidRPr="001E6A31" w:rsidRDefault="00945376" w:rsidP="00945376">
          <w:pPr>
            <w:pStyle w:val="Text"/>
            <w:spacing w:before="156" w:after="156"/>
            <w:rPr>
              <w:rFonts w:cs="Arial"/>
            </w:rPr>
          </w:pPr>
        </w:p>
        <w:p w14:paraId="0E7DF3F2" w14:textId="77777777" w:rsidR="00945376" w:rsidRPr="001E6A31" w:rsidRDefault="00945376" w:rsidP="00945376">
          <w:pPr>
            <w:pStyle w:val="ab"/>
            <w:spacing w:before="156" w:after="156"/>
            <w:ind w:left="0"/>
            <w:rPr>
              <w:rFonts w:cs="Arial"/>
              <w:i/>
            </w:rPr>
          </w:pPr>
          <w:bookmarkStart w:id="40" w:name="_Ref97906546"/>
          <w:r w:rsidRPr="001E6A31">
            <w:rPr>
              <w:rFonts w:cs="Arial"/>
            </w:rPr>
            <w:lastRenderedPageBreak/>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rPr>
            <w:t>Beskrivning av ström-LED</w:t>
          </w:r>
          <w:bookmarkEnd w:id="40"/>
        </w:p>
        <w:tbl>
          <w:tblPr>
            <w:tblStyle w:val="ac"/>
            <w:tblW w:w="6946" w:type="dxa"/>
            <w:jc w:val="center"/>
            <w:tblLayout w:type="fixed"/>
            <w:tblLook w:val="04A0" w:firstRow="1" w:lastRow="0" w:firstColumn="1" w:lastColumn="0" w:noHBand="0" w:noVBand="1"/>
          </w:tblPr>
          <w:tblGrid>
            <w:gridCol w:w="1134"/>
            <w:gridCol w:w="992"/>
            <w:gridCol w:w="4820"/>
          </w:tblGrid>
          <w:tr w:rsidR="00945376" w:rsidRPr="001E6A31" w14:paraId="49E54698" w14:textId="77777777" w:rsidTr="00F13F00">
            <w:trPr>
              <w:trHeight w:hRule="exact" w:val="397"/>
              <w:tblHeader/>
              <w:jc w:val="center"/>
            </w:trPr>
            <w:tc>
              <w:tcPr>
                <w:tcW w:w="1134" w:type="dxa"/>
                <w:shd w:val="clear" w:color="auto" w:fill="D9D9D9" w:themeFill="background1" w:themeFillShade="D9"/>
                <w:vAlign w:val="center"/>
              </w:tcPr>
              <w:p w14:paraId="11043F84" w14:textId="77777777" w:rsidR="00945376" w:rsidRPr="001E6A31" w:rsidRDefault="00945376" w:rsidP="00F13F00">
                <w:pPr>
                  <w:spacing w:beforeLines="20" w:before="62" w:afterLines="20" w:after="62"/>
                  <w:ind w:left="0" w:right="284"/>
                  <w:rPr>
                    <w:rFonts w:cs="Arial"/>
                    <w:b/>
                    <w:szCs w:val="15"/>
                  </w:rPr>
                </w:pPr>
                <w:r w:rsidRPr="001E6A31">
                  <w:rPr>
                    <w:rFonts w:cs="Arial"/>
                    <w:b/>
                    <w:szCs w:val="15"/>
                  </w:rPr>
                  <w:t>LED</w:t>
                </w:r>
              </w:p>
            </w:tc>
            <w:tc>
              <w:tcPr>
                <w:tcW w:w="992" w:type="dxa"/>
                <w:shd w:val="clear" w:color="auto" w:fill="D9D9D9" w:themeFill="background1" w:themeFillShade="D9"/>
                <w:vAlign w:val="center"/>
              </w:tcPr>
              <w:p w14:paraId="6B05720F" w14:textId="77777777" w:rsidR="00945376" w:rsidRPr="001E6A31" w:rsidRDefault="00945376" w:rsidP="00F13F00">
                <w:pPr>
                  <w:spacing w:beforeLines="20" w:before="62" w:afterLines="20" w:after="62"/>
                  <w:ind w:left="0" w:right="284"/>
                  <w:jc w:val="left"/>
                  <w:rPr>
                    <w:rFonts w:cs="Arial"/>
                    <w:b/>
                    <w:szCs w:val="15"/>
                  </w:rPr>
                </w:pPr>
                <w:r w:rsidRPr="001E6A31">
                  <w:rPr>
                    <w:rFonts w:cs="Arial"/>
                    <w:b/>
                    <w:szCs w:val="15"/>
                  </w:rPr>
                  <w:t>Färg</w:t>
                </w:r>
              </w:p>
            </w:tc>
            <w:tc>
              <w:tcPr>
                <w:tcW w:w="4820" w:type="dxa"/>
                <w:shd w:val="clear" w:color="auto" w:fill="D9D9D9" w:themeFill="background1" w:themeFillShade="D9"/>
                <w:vAlign w:val="center"/>
              </w:tcPr>
              <w:p w14:paraId="4AF591C0" w14:textId="77777777" w:rsidR="00945376" w:rsidRPr="001E6A31" w:rsidRDefault="00945376" w:rsidP="00F13F00">
                <w:pPr>
                  <w:spacing w:beforeLines="20" w:before="62" w:afterLines="20" w:after="62"/>
                  <w:ind w:left="0" w:right="284"/>
                  <w:rPr>
                    <w:rFonts w:cs="Arial"/>
                    <w:b/>
                    <w:szCs w:val="15"/>
                  </w:rPr>
                </w:pPr>
                <w:r w:rsidRPr="001E6A31">
                  <w:rPr>
                    <w:rFonts w:cs="Arial"/>
                    <w:b/>
                    <w:szCs w:val="15"/>
                  </w:rPr>
                  <w:t>Beskrivning</w:t>
                </w:r>
              </w:p>
            </w:tc>
          </w:tr>
          <w:tr w:rsidR="00945376" w:rsidRPr="001E6A31" w14:paraId="5ED6422C" w14:textId="77777777" w:rsidTr="00F13F00">
            <w:trPr>
              <w:trHeight w:hRule="exact" w:val="1164"/>
              <w:jc w:val="center"/>
            </w:trPr>
            <w:tc>
              <w:tcPr>
                <w:tcW w:w="1134" w:type="dxa"/>
                <w:vMerge w:val="restart"/>
                <w:vAlign w:val="center"/>
              </w:tcPr>
              <w:p w14:paraId="7BD218DF" w14:textId="77777777" w:rsidR="00945376" w:rsidRPr="001E6A31" w:rsidRDefault="00945376" w:rsidP="00F13F00">
                <w:pPr>
                  <w:spacing w:beforeLines="20" w:before="62" w:afterLines="20" w:after="62"/>
                  <w:ind w:left="0"/>
                  <w:rPr>
                    <w:rFonts w:cs="Arial"/>
                    <w:b/>
                    <w:szCs w:val="15"/>
                  </w:rPr>
                </w:pPr>
                <w:r w:rsidRPr="001E6A31">
                  <w:rPr>
                    <w:rFonts w:cs="Arial"/>
                    <w:b/>
                  </w:rPr>
                  <w:t>Ström</w:t>
                </w:r>
              </w:p>
            </w:tc>
            <w:tc>
              <w:tcPr>
                <w:tcW w:w="992" w:type="dxa"/>
                <w:vAlign w:val="center"/>
              </w:tcPr>
              <w:p w14:paraId="4611132E" w14:textId="77777777" w:rsidR="00945376" w:rsidRPr="001E6A31" w:rsidRDefault="00945376" w:rsidP="00F13F00">
                <w:pPr>
                  <w:spacing w:beforeLines="20" w:before="62" w:afterLines="20" w:after="62"/>
                  <w:ind w:left="0"/>
                  <w:rPr>
                    <w:rFonts w:cs="Arial"/>
                    <w:szCs w:val="15"/>
                  </w:rPr>
                </w:pPr>
                <w:r w:rsidRPr="001E6A31">
                  <w:rPr>
                    <w:rFonts w:cs="Arial"/>
                    <w:szCs w:val="15"/>
                  </w:rPr>
                  <w:t>Grön</w:t>
                </w:r>
              </w:p>
            </w:tc>
            <w:tc>
              <w:tcPr>
                <w:tcW w:w="4820" w:type="dxa"/>
                <w:vAlign w:val="center"/>
              </w:tcPr>
              <w:p w14:paraId="1819A268" w14:textId="06E322D3" w:rsidR="00945376" w:rsidRPr="001E6A31" w:rsidRDefault="00945376" w:rsidP="00F13F00">
                <w:pPr>
                  <w:pStyle w:val="aa"/>
                  <w:numPr>
                    <w:ilvl w:val="0"/>
                    <w:numId w:val="13"/>
                  </w:numPr>
                  <w:spacing w:beforeLines="20" w:before="62" w:afterLines="20" w:after="62"/>
                  <w:ind w:left="357" w:hanging="357"/>
                  <w:rPr>
                    <w:rFonts w:cs="Arial"/>
                  </w:rPr>
                </w:pPr>
                <w:r w:rsidRPr="001E6A31">
                  <w:rPr>
                    <w:rFonts w:cs="Arial"/>
                  </w:rPr>
                  <w:t>Lyser grönt när surfplattan laddas och batterinivån är över 90%.</w:t>
                </w:r>
              </w:p>
              <w:p w14:paraId="2A782954" w14:textId="6D76F007" w:rsidR="00945376" w:rsidRPr="001E6A31" w:rsidRDefault="00945376" w:rsidP="00F13F00">
                <w:pPr>
                  <w:pStyle w:val="aa"/>
                  <w:numPr>
                    <w:ilvl w:val="0"/>
                    <w:numId w:val="13"/>
                  </w:numPr>
                  <w:spacing w:beforeLines="20" w:before="62" w:afterLines="20" w:after="62"/>
                  <w:ind w:left="357" w:hanging="357"/>
                  <w:rPr>
                    <w:rFonts w:cs="Arial"/>
                    <w:szCs w:val="15"/>
                  </w:rPr>
                </w:pPr>
                <w:r w:rsidRPr="001E6A31">
                  <w:rPr>
                    <w:rFonts w:cs="Arial"/>
                  </w:rPr>
                  <w:t>Lyser grönt när surfplattan är påslagen och batterinivån är över 20%.</w:t>
                </w:r>
              </w:p>
            </w:tc>
          </w:tr>
          <w:tr w:rsidR="00945376" w:rsidRPr="001E6A31" w14:paraId="490EE647" w14:textId="77777777" w:rsidTr="00F13F00">
            <w:trPr>
              <w:trHeight w:hRule="exact" w:val="559"/>
              <w:jc w:val="center"/>
            </w:trPr>
            <w:tc>
              <w:tcPr>
                <w:tcW w:w="1134" w:type="dxa"/>
                <w:vMerge/>
                <w:vAlign w:val="center"/>
              </w:tcPr>
              <w:p w14:paraId="5CB576D6" w14:textId="77777777" w:rsidR="00945376" w:rsidRPr="001E6A31" w:rsidRDefault="00945376" w:rsidP="00F13F00">
                <w:pPr>
                  <w:spacing w:beforeLines="20" w:before="62" w:afterLines="20" w:after="62"/>
                  <w:ind w:left="0"/>
                  <w:rPr>
                    <w:rFonts w:cs="Arial"/>
                    <w:szCs w:val="15"/>
                  </w:rPr>
                </w:pPr>
              </w:p>
            </w:tc>
            <w:tc>
              <w:tcPr>
                <w:tcW w:w="992" w:type="dxa"/>
                <w:vAlign w:val="center"/>
              </w:tcPr>
              <w:p w14:paraId="389CDC50" w14:textId="77777777" w:rsidR="00945376" w:rsidRPr="001E6A31" w:rsidRDefault="00945376" w:rsidP="00F13F00">
                <w:pPr>
                  <w:spacing w:before="156" w:after="156"/>
                  <w:ind w:left="0"/>
                  <w:rPr>
                    <w:rFonts w:cs="Arial"/>
                  </w:rPr>
                </w:pPr>
                <w:r w:rsidRPr="001E6A31">
                  <w:rPr>
                    <w:rFonts w:cs="Arial"/>
                  </w:rPr>
                  <w:t>Gul</w:t>
                </w:r>
              </w:p>
              <w:p w14:paraId="74BCCA77" w14:textId="77777777" w:rsidR="00945376" w:rsidRPr="001E6A31" w:rsidRDefault="00945376" w:rsidP="00F13F00">
                <w:pPr>
                  <w:spacing w:beforeLines="20" w:before="62" w:afterLines="20" w:after="62"/>
                  <w:ind w:left="0"/>
                  <w:rPr>
                    <w:rFonts w:cs="Arial"/>
                    <w:szCs w:val="15"/>
                  </w:rPr>
                </w:pPr>
              </w:p>
            </w:tc>
            <w:tc>
              <w:tcPr>
                <w:tcW w:w="4820" w:type="dxa"/>
                <w:vAlign w:val="center"/>
              </w:tcPr>
              <w:p w14:paraId="09B03C88" w14:textId="52BBA9E1" w:rsidR="00945376" w:rsidRPr="001E6A31" w:rsidRDefault="00945376" w:rsidP="00F13F00">
                <w:pPr>
                  <w:spacing w:beforeLines="20" w:before="62" w:afterLines="20" w:after="62" w:line="200" w:lineRule="exact"/>
                  <w:ind w:left="0"/>
                  <w:rPr>
                    <w:rFonts w:cs="Arial"/>
                    <w:szCs w:val="15"/>
                  </w:rPr>
                </w:pPr>
                <w:r w:rsidRPr="001E6A31">
                  <w:rPr>
                    <w:rFonts w:cs="Arial"/>
                  </w:rPr>
                  <w:t>Lyser gult när surfplattan laddas och batterinivån är under 90%.</w:t>
                </w:r>
              </w:p>
            </w:tc>
          </w:tr>
          <w:tr w:rsidR="00945376" w:rsidRPr="001E6A31" w14:paraId="6AEFD541" w14:textId="77777777" w:rsidTr="00F13F00">
            <w:trPr>
              <w:trHeight w:hRule="exact" w:val="1186"/>
              <w:jc w:val="center"/>
            </w:trPr>
            <w:tc>
              <w:tcPr>
                <w:tcW w:w="1134" w:type="dxa"/>
                <w:vMerge/>
                <w:vAlign w:val="center"/>
              </w:tcPr>
              <w:p w14:paraId="5BA50676" w14:textId="77777777" w:rsidR="00945376" w:rsidRPr="001E6A31" w:rsidRDefault="00945376" w:rsidP="00F13F00">
                <w:pPr>
                  <w:spacing w:beforeLines="20" w:before="62" w:afterLines="20" w:after="62"/>
                  <w:ind w:left="0"/>
                  <w:rPr>
                    <w:rFonts w:cs="Arial"/>
                    <w:szCs w:val="15"/>
                  </w:rPr>
                </w:pPr>
              </w:p>
            </w:tc>
            <w:tc>
              <w:tcPr>
                <w:tcW w:w="992" w:type="dxa"/>
                <w:vAlign w:val="center"/>
              </w:tcPr>
              <w:p w14:paraId="64F5C072" w14:textId="77777777" w:rsidR="00945376" w:rsidRPr="001E6A31" w:rsidRDefault="00945376" w:rsidP="00F13F00">
                <w:pPr>
                  <w:spacing w:beforeLines="20" w:before="62" w:afterLines="20" w:after="62"/>
                  <w:ind w:left="0"/>
                  <w:rPr>
                    <w:rFonts w:cs="Arial"/>
                    <w:szCs w:val="15"/>
                  </w:rPr>
                </w:pPr>
                <w:r w:rsidRPr="001E6A31">
                  <w:rPr>
                    <w:rFonts w:cs="Arial"/>
                    <w:szCs w:val="15"/>
                  </w:rPr>
                  <w:t>Röd</w:t>
                </w:r>
              </w:p>
            </w:tc>
            <w:tc>
              <w:tcPr>
                <w:tcW w:w="4820" w:type="dxa"/>
                <w:vAlign w:val="center"/>
              </w:tcPr>
              <w:p w14:paraId="42E4BE9D" w14:textId="0471038B" w:rsidR="00945376" w:rsidRPr="001E6A31" w:rsidRDefault="00945376" w:rsidP="00F13F00">
                <w:pPr>
                  <w:pStyle w:val="aa"/>
                  <w:numPr>
                    <w:ilvl w:val="0"/>
                    <w:numId w:val="13"/>
                  </w:numPr>
                  <w:spacing w:beforeLines="20" w:before="62" w:afterLines="20" w:after="62"/>
                  <w:ind w:left="357" w:hanging="357"/>
                  <w:rPr>
                    <w:rFonts w:cs="Arial"/>
                  </w:rPr>
                </w:pPr>
                <w:r w:rsidRPr="001E6A31">
                  <w:rPr>
                    <w:rFonts w:cs="Arial"/>
                  </w:rPr>
                  <w:t>Lyser rött när surfplattan är påslagen och batterinivån är under 20%.</w:t>
                </w:r>
              </w:p>
              <w:p w14:paraId="5C7167C6" w14:textId="77777777" w:rsidR="00945376" w:rsidRPr="001E6A31" w:rsidRDefault="00945376" w:rsidP="00F13F00">
                <w:pPr>
                  <w:pStyle w:val="aa"/>
                  <w:numPr>
                    <w:ilvl w:val="0"/>
                    <w:numId w:val="13"/>
                  </w:numPr>
                  <w:spacing w:beforeLines="20" w:before="62" w:afterLines="20" w:after="62"/>
                  <w:ind w:left="357" w:hanging="357"/>
                  <w:rPr>
                    <w:rFonts w:cs="Arial"/>
                  </w:rPr>
                </w:pPr>
                <w:r w:rsidRPr="001E6A31">
                  <w:rPr>
                    <w:rFonts w:cs="Arial"/>
                  </w:rPr>
                  <w:t>Lyser rött när surfplattan visar fel efter att den har slagits på eller under laddning.</w:t>
                </w:r>
              </w:p>
              <w:p w14:paraId="05A6EF80" w14:textId="77777777" w:rsidR="00945376" w:rsidRPr="001E6A31" w:rsidRDefault="00945376" w:rsidP="00F13F00">
                <w:pPr>
                  <w:pStyle w:val="Text"/>
                  <w:spacing w:before="156" w:after="156"/>
                  <w:rPr>
                    <w:rFonts w:cs="Arial"/>
                  </w:rPr>
                </w:pPr>
              </w:p>
              <w:p w14:paraId="703EA96F" w14:textId="77777777" w:rsidR="00945376" w:rsidRPr="001E6A31" w:rsidRDefault="00945376" w:rsidP="00F13F00">
                <w:pPr>
                  <w:spacing w:before="156" w:after="156"/>
                  <w:rPr>
                    <w:rFonts w:cs="Arial"/>
                  </w:rPr>
                </w:pPr>
              </w:p>
              <w:p w14:paraId="2EF70069" w14:textId="77777777" w:rsidR="00945376" w:rsidRPr="001E6A31" w:rsidRDefault="00945376" w:rsidP="00F13F00">
                <w:pPr>
                  <w:pStyle w:val="Text"/>
                  <w:spacing w:before="156" w:after="156"/>
                  <w:rPr>
                    <w:rFonts w:cs="Arial"/>
                  </w:rPr>
                </w:pPr>
              </w:p>
              <w:p w14:paraId="54D78400" w14:textId="77777777" w:rsidR="00945376" w:rsidRPr="001E6A31" w:rsidRDefault="00945376" w:rsidP="00F13F00">
                <w:pPr>
                  <w:pStyle w:val="Text"/>
                  <w:spacing w:before="156" w:after="156"/>
                  <w:rPr>
                    <w:rFonts w:cs="Arial"/>
                  </w:rPr>
                </w:pPr>
              </w:p>
            </w:tc>
          </w:tr>
        </w:tbl>
        <w:p w14:paraId="36927EDA" w14:textId="77777777" w:rsidR="001E6A31" w:rsidRPr="001E6A31" w:rsidRDefault="001E6A31" w:rsidP="001E6A31">
          <w:pPr>
            <w:widowControl/>
            <w:snapToGrid w:val="0"/>
            <w:spacing w:before="156" w:afterLines="0" w:after="0" w:line="240" w:lineRule="auto"/>
            <w:ind w:left="714" w:hanging="357"/>
            <w:jc w:val="left"/>
            <w:rPr>
              <w:rFonts w:cs="Arial"/>
              <w:b/>
              <w:bCs/>
              <w:szCs w:val="18"/>
              <w:lang w:val="sv-SE"/>
            </w:rPr>
          </w:pPr>
          <w:r w:rsidRPr="001E6A31">
            <w:rPr>
              <w:rFonts w:cs="Arial"/>
              <w:b/>
              <w:bCs/>
              <w:szCs w:val="18"/>
              <w:lang w:val="sv-SE"/>
            </w:rPr>
            <w:t xml:space="preserve">Kamera </w:t>
          </w:r>
        </w:p>
        <w:p w14:paraId="2D19389A" w14:textId="77777777" w:rsidR="001E6A31" w:rsidRPr="001E6A31" w:rsidRDefault="001E6A31" w:rsidP="001E6A31">
          <w:pPr>
            <w:widowControl/>
            <w:snapToGrid w:val="0"/>
            <w:spacing w:before="156" w:afterLines="0" w:after="0" w:line="240" w:lineRule="auto"/>
            <w:ind w:left="357"/>
            <w:jc w:val="left"/>
            <w:rPr>
              <w:rFonts w:cs="Arial"/>
              <w:szCs w:val="18"/>
              <w:lang w:val="sv-SE"/>
            </w:rPr>
          </w:pPr>
          <w:r w:rsidRPr="001E6A31">
            <w:rPr>
              <w:rFonts w:cs="Arial"/>
              <w:b/>
              <w:bCs/>
              <w:szCs w:val="18"/>
              <w:lang w:val="sv-SE"/>
            </w:rPr>
            <w:t xml:space="preserve">Funktionsbeskrivning: </w:t>
          </w:r>
          <w:r w:rsidRPr="001E6A31">
            <w:rPr>
              <w:rFonts w:cs="Arial"/>
              <w:szCs w:val="18"/>
              <w:lang w:val="sv-SE"/>
            </w:rPr>
            <w:t>Används för identifiering av fordonsinformation, såsom VIN-skanning och fordonsfotografering.</w:t>
          </w:r>
        </w:p>
        <w:p w14:paraId="3B9D49C2" w14:textId="77777777" w:rsidR="001E6A31" w:rsidRPr="001E6A31" w:rsidRDefault="001E6A31" w:rsidP="001E6A31">
          <w:pPr>
            <w:widowControl/>
            <w:snapToGrid w:val="0"/>
            <w:spacing w:before="156" w:afterLines="0" w:after="0" w:line="240" w:lineRule="auto"/>
            <w:ind w:left="357"/>
            <w:jc w:val="left"/>
            <w:rPr>
              <w:rFonts w:cs="Arial"/>
              <w:szCs w:val="18"/>
              <w:lang w:val="sv-SE"/>
            </w:rPr>
          </w:pPr>
          <w:r w:rsidRPr="001E6A31">
            <w:rPr>
              <w:rFonts w:cs="Arial"/>
              <w:b/>
              <w:bCs/>
              <w:szCs w:val="18"/>
              <w:lang w:val="sv-SE"/>
            </w:rPr>
            <w:t xml:space="preserve">Integritetspåverkan: </w:t>
          </w:r>
          <w:r w:rsidRPr="001E6A31">
            <w:rPr>
              <w:rFonts w:cs="Arial"/>
              <w:szCs w:val="18"/>
              <w:lang w:val="sv-SE"/>
            </w:rPr>
            <w:t>Samlar in fordonets VIN-data och laddar upp den till molnplattformen för att identifiera fordonsmodell, årsmodell, motortyp etc.</w:t>
          </w:r>
        </w:p>
        <w:p w14:paraId="1C235AD7" w14:textId="77777777" w:rsidR="001E6A31" w:rsidRPr="001E6A31" w:rsidRDefault="001E6A31" w:rsidP="001E6A31">
          <w:pPr>
            <w:widowControl/>
            <w:snapToGrid w:val="0"/>
            <w:spacing w:before="156" w:afterLines="0" w:after="0" w:line="240" w:lineRule="auto"/>
            <w:ind w:left="357"/>
            <w:jc w:val="left"/>
            <w:rPr>
              <w:rFonts w:cs="Arial"/>
              <w:szCs w:val="18"/>
              <w:lang w:val="sv-SE"/>
            </w:rPr>
          </w:pPr>
          <w:r w:rsidRPr="001E6A31">
            <w:rPr>
              <w:rFonts w:cs="Arial"/>
              <w:b/>
              <w:bCs/>
              <w:szCs w:val="18"/>
              <w:lang w:val="sv-SE"/>
            </w:rPr>
            <w:t xml:space="preserve">Behörighetskontroll: </w:t>
          </w:r>
          <w:r w:rsidRPr="001E6A31">
            <w:rPr>
              <w:rFonts w:cs="Arial"/>
              <w:szCs w:val="18"/>
              <w:lang w:val="sv-SE"/>
            </w:rPr>
            <w:t>Åtkomstbehörigheter för kameran kan inaktiveras i systeminställningarna (Sökväg: Inställningar &gt; Systeminställningar &gt; Sekretess &gt; Behörighetshanterare &gt; Kamera).</w:t>
          </w:r>
        </w:p>
        <w:p w14:paraId="1360A8E6" w14:textId="77777777" w:rsidR="001E6A31" w:rsidRPr="001E6A31" w:rsidRDefault="001E6A31" w:rsidP="001E6A31">
          <w:pPr>
            <w:widowControl/>
            <w:snapToGrid w:val="0"/>
            <w:spacing w:before="156" w:afterLines="0" w:after="0" w:line="240" w:lineRule="auto"/>
            <w:ind w:left="357"/>
            <w:jc w:val="left"/>
            <w:rPr>
              <w:rFonts w:cs="Arial"/>
              <w:szCs w:val="18"/>
              <w:lang w:val="sv-SE"/>
            </w:rPr>
          </w:pPr>
        </w:p>
        <w:p w14:paraId="7E3C3B45" w14:textId="77777777" w:rsidR="001E6A31" w:rsidRPr="001E6A31" w:rsidRDefault="001E6A31" w:rsidP="001E6A31">
          <w:pPr>
            <w:widowControl/>
            <w:snapToGrid w:val="0"/>
            <w:spacing w:before="156" w:afterLines="0" w:after="0" w:line="240" w:lineRule="auto"/>
            <w:ind w:left="357"/>
            <w:jc w:val="left"/>
            <w:rPr>
              <w:rFonts w:cs="Arial"/>
              <w:b/>
              <w:bCs/>
              <w:szCs w:val="18"/>
              <w:lang w:val="sv-SE"/>
            </w:rPr>
          </w:pPr>
          <w:r w:rsidRPr="001E6A31">
            <w:rPr>
              <w:rFonts w:cs="Arial"/>
              <w:b/>
              <w:bCs/>
              <w:szCs w:val="18"/>
              <w:lang w:val="sv-SE"/>
            </w:rPr>
            <w:t>Mikrofon</w:t>
          </w:r>
        </w:p>
        <w:p w14:paraId="67BABD5A" w14:textId="77777777" w:rsidR="001E6A31" w:rsidRPr="001E6A31" w:rsidRDefault="001E6A31" w:rsidP="001E6A31">
          <w:pPr>
            <w:widowControl/>
            <w:snapToGrid w:val="0"/>
            <w:spacing w:before="156" w:afterLines="0" w:after="0" w:line="240" w:lineRule="auto"/>
            <w:ind w:left="357"/>
            <w:jc w:val="left"/>
            <w:rPr>
              <w:rFonts w:cs="Arial"/>
              <w:szCs w:val="18"/>
              <w:lang w:val="sv-SE"/>
            </w:rPr>
          </w:pPr>
          <w:r w:rsidRPr="001E6A31">
            <w:rPr>
              <w:rFonts w:cs="Arial"/>
              <w:b/>
              <w:bCs/>
              <w:szCs w:val="18"/>
              <w:lang w:val="sv-SE"/>
            </w:rPr>
            <w:t>Funktionsbeskrivning:</w:t>
          </w:r>
          <w:r w:rsidRPr="001E6A31">
            <w:rPr>
              <w:rFonts w:cs="Arial"/>
              <w:szCs w:val="18"/>
              <w:lang w:val="sv-SE"/>
            </w:rPr>
            <w:t xml:space="preserve"> </w:t>
          </w:r>
        </w:p>
        <w:p w14:paraId="01FF0622" w14:textId="77777777" w:rsidR="001E6A31" w:rsidRPr="001E6A31" w:rsidRDefault="001E6A31" w:rsidP="001E6A31">
          <w:pPr>
            <w:widowControl/>
            <w:snapToGrid w:val="0"/>
            <w:spacing w:before="156" w:afterLines="0" w:after="0" w:line="240" w:lineRule="auto"/>
            <w:ind w:left="357"/>
            <w:jc w:val="left"/>
            <w:rPr>
              <w:rFonts w:cs="Arial"/>
              <w:szCs w:val="18"/>
              <w:lang w:val="sv-SE"/>
            </w:rPr>
          </w:pPr>
          <w:r w:rsidRPr="001E6A31">
            <w:rPr>
              <w:rFonts w:cs="Arial"/>
              <w:szCs w:val="18"/>
              <w:lang w:val="sv-SE"/>
            </w:rPr>
            <w:t>1. Används som assistent för AI-tekniker.</w:t>
          </w:r>
        </w:p>
        <w:p w14:paraId="2F9AF110" w14:textId="77777777" w:rsidR="001E6A31" w:rsidRPr="001E6A31" w:rsidRDefault="001E6A31" w:rsidP="001E6A31">
          <w:pPr>
            <w:widowControl/>
            <w:snapToGrid w:val="0"/>
            <w:spacing w:before="156" w:afterLines="0" w:after="0" w:line="240" w:lineRule="auto"/>
            <w:ind w:left="357"/>
            <w:jc w:val="left"/>
            <w:rPr>
              <w:rFonts w:cs="Arial"/>
              <w:szCs w:val="18"/>
              <w:lang w:val="sv-SE"/>
            </w:rPr>
          </w:pPr>
          <w:r w:rsidRPr="001E6A31">
            <w:rPr>
              <w:rFonts w:cs="Arial"/>
              <w:szCs w:val="18"/>
              <w:lang w:val="sv-SE"/>
            </w:rPr>
            <w:t>2. Används för ljud- och videoinspelning via enheten och dess kamera.</w:t>
          </w:r>
        </w:p>
        <w:p w14:paraId="661EBAD2" w14:textId="77777777" w:rsidR="001E6A31" w:rsidRPr="001E6A31" w:rsidRDefault="001E6A31" w:rsidP="001E6A31">
          <w:pPr>
            <w:widowControl/>
            <w:snapToGrid w:val="0"/>
            <w:spacing w:before="156" w:afterLines="0" w:after="0" w:line="240" w:lineRule="auto"/>
            <w:ind w:left="357"/>
            <w:jc w:val="left"/>
            <w:rPr>
              <w:rFonts w:cs="Arial"/>
              <w:b/>
              <w:bCs/>
              <w:szCs w:val="18"/>
              <w:lang w:val="sv-SE"/>
            </w:rPr>
          </w:pPr>
          <w:r w:rsidRPr="001E6A31">
            <w:rPr>
              <w:rFonts w:cs="Arial"/>
              <w:b/>
              <w:bCs/>
              <w:szCs w:val="18"/>
              <w:lang w:val="sv-SE"/>
            </w:rPr>
            <w:t>Påverkan på integritet:</w:t>
          </w:r>
        </w:p>
        <w:p w14:paraId="43F1EA1F" w14:textId="77777777" w:rsidR="001E6A31" w:rsidRPr="001E6A31" w:rsidRDefault="001E6A31" w:rsidP="001E6A31">
          <w:pPr>
            <w:widowControl/>
            <w:snapToGrid w:val="0"/>
            <w:spacing w:before="156" w:afterLines="0" w:after="0" w:line="240" w:lineRule="auto"/>
            <w:ind w:left="357"/>
            <w:jc w:val="left"/>
            <w:rPr>
              <w:rFonts w:cs="Arial"/>
              <w:szCs w:val="18"/>
              <w:lang w:val="sv-SE"/>
            </w:rPr>
          </w:pPr>
          <w:r w:rsidRPr="001E6A31">
            <w:rPr>
              <w:rFonts w:cs="Arial"/>
              <w:szCs w:val="18"/>
              <w:lang w:val="sv-SE"/>
            </w:rPr>
            <w:t>1. Samlar in användarens röstdata för taligenkänning och konvertering av tal till text; lagrar informationen lokalt eller laddar upp den till molnplattformen.</w:t>
          </w:r>
        </w:p>
        <w:p w14:paraId="32AF8D51" w14:textId="77777777" w:rsidR="001E6A31" w:rsidRPr="001E6A31" w:rsidRDefault="001E6A31" w:rsidP="001E6A31">
          <w:pPr>
            <w:widowControl/>
            <w:snapToGrid w:val="0"/>
            <w:spacing w:before="156" w:afterLines="0" w:after="0" w:line="240" w:lineRule="auto"/>
            <w:ind w:left="357"/>
            <w:jc w:val="left"/>
            <w:rPr>
              <w:rFonts w:cs="Arial"/>
              <w:szCs w:val="18"/>
              <w:lang w:val="sv-SE"/>
            </w:rPr>
          </w:pPr>
          <w:r w:rsidRPr="001E6A31">
            <w:rPr>
              <w:rFonts w:cs="Arial"/>
              <w:szCs w:val="18"/>
              <w:lang w:val="sv-SE"/>
            </w:rPr>
            <w:t>2. Lagrar inspelad röstdata från inspelaren och kameran lokalt.</w:t>
          </w:r>
        </w:p>
        <w:p w14:paraId="13CD1F0A" w14:textId="77777777" w:rsidR="001E6A31" w:rsidRPr="001E6A31" w:rsidRDefault="001E6A31" w:rsidP="001E6A31">
          <w:pPr>
            <w:widowControl/>
            <w:snapToGrid w:val="0"/>
            <w:spacing w:before="156" w:afterLines="0" w:after="0" w:line="240" w:lineRule="auto"/>
            <w:ind w:left="357"/>
            <w:jc w:val="left"/>
            <w:rPr>
              <w:rFonts w:cs="Arial"/>
              <w:szCs w:val="18"/>
              <w:lang w:val="sv-SE"/>
            </w:rPr>
          </w:pPr>
          <w:r w:rsidRPr="001E6A31">
            <w:rPr>
              <w:rFonts w:cs="Arial"/>
              <w:b/>
              <w:bCs/>
              <w:szCs w:val="18"/>
              <w:lang w:val="sv-SE"/>
            </w:rPr>
            <w:t xml:space="preserve">Behörighetskontroll: </w:t>
          </w:r>
          <w:r w:rsidRPr="001E6A31">
            <w:rPr>
              <w:rFonts w:cs="Arial"/>
              <w:szCs w:val="18"/>
              <w:lang w:val="sv-SE"/>
            </w:rPr>
            <w:t>Åtkomstbehörigheter för mikrofon kan inaktiveras i systeminställningarna (Sökväg: Inställningar &gt; Systeminställningar &gt; Sekretess &gt; Behörighetshanterare &gt; Mikrofon).</w:t>
          </w:r>
        </w:p>
        <w:p w14:paraId="4FA807AE" w14:textId="632D2FFD" w:rsidR="001E6A31" w:rsidRPr="001E6A31" w:rsidRDefault="001E6A31" w:rsidP="00945376">
          <w:pPr>
            <w:spacing w:beforeLines="0" w:before="0" w:afterLines="0" w:after="0" w:line="480" w:lineRule="auto"/>
            <w:ind w:left="0"/>
            <w:contextualSpacing/>
            <w:jc w:val="center"/>
            <w:rPr>
              <w:rFonts w:eastAsiaTheme="minorEastAsia" w:cs="Arial"/>
            </w:rPr>
          </w:pPr>
          <w:r w:rsidRPr="001E6A31">
            <w:rPr>
              <w:rFonts w:cs="Arial"/>
              <w:noProof/>
            </w:rPr>
            <w:lastRenderedPageBreak/>
            <w:drawing>
              <wp:inline distT="0" distB="0" distL="0" distR="0" wp14:anchorId="5796E1FD" wp14:editId="52688206">
                <wp:extent cx="2949619" cy="2343600"/>
                <wp:effectExtent l="0" t="0" r="3175"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42B8D8EF" w14:textId="77777777" w:rsidR="00945376" w:rsidRPr="001E6A31" w:rsidRDefault="00945376" w:rsidP="00945376">
          <w:pPr>
            <w:pStyle w:val="ab"/>
            <w:spacing w:before="156" w:after="156"/>
            <w:ind w:left="0"/>
            <w:contextualSpacing/>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w:t>
          </w:r>
          <w:r w:rsidRPr="001E6A31">
            <w:rPr>
              <w:rFonts w:cs="Arial"/>
            </w:rPr>
            <w:fldChar w:fldCharType="end"/>
          </w:r>
          <w:r w:rsidRPr="001E6A31">
            <w:rPr>
              <w:rFonts w:cs="Arial"/>
            </w:rPr>
            <w:t xml:space="preserve"> </w:t>
          </w:r>
          <w:r w:rsidRPr="001E6A31">
            <w:rPr>
              <w:rFonts w:cs="Arial"/>
              <w:i/>
            </w:rPr>
            <w:t>MaxiSys surfplatta, bakifrån</w:t>
          </w:r>
        </w:p>
        <w:p w14:paraId="36C68FA6" w14:textId="77777777"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rPr>
            <w:t>Högtalare</w:t>
          </w:r>
        </w:p>
        <w:p w14:paraId="7A8198FC" w14:textId="77777777"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rPr>
            <w:t>Hopfällbart stativ — kan förlängas från baksidan för att möjliggöra handsfree-visning av surfplattan</w:t>
          </w:r>
        </w:p>
        <w:p w14:paraId="58D6F8E7" w14:textId="18C6F0AA" w:rsidR="00945376" w:rsidRPr="001E6A31" w:rsidRDefault="001E6A31" w:rsidP="00945376">
          <w:pPr>
            <w:pStyle w:val="aa"/>
            <w:numPr>
              <w:ilvl w:val="0"/>
              <w:numId w:val="9"/>
            </w:numPr>
            <w:spacing w:beforeLines="20" w:before="62" w:afterLines="20" w:after="62"/>
            <w:ind w:left="641" w:hanging="357"/>
            <w:rPr>
              <w:rFonts w:cs="Arial"/>
            </w:rPr>
          </w:pPr>
          <w:r w:rsidRPr="001E6A31">
            <w:rPr>
              <w:rFonts w:cs="Arial"/>
            </w:rPr>
            <w:t>Kamerablixt</w:t>
          </w:r>
        </w:p>
        <w:p w14:paraId="4A178B69" w14:textId="1037C441" w:rsidR="00945376" w:rsidRPr="001E6A31" w:rsidRDefault="001E6A31" w:rsidP="00945376">
          <w:pPr>
            <w:pStyle w:val="aa"/>
            <w:numPr>
              <w:ilvl w:val="0"/>
              <w:numId w:val="9"/>
            </w:numPr>
            <w:spacing w:beforeLines="20" w:before="62" w:afterLines="20" w:after="62"/>
            <w:ind w:left="641" w:hanging="357"/>
            <w:rPr>
              <w:rFonts w:cs="Arial"/>
            </w:rPr>
          </w:pPr>
          <w:r w:rsidRPr="001E6A31">
            <w:rPr>
              <w:rFonts w:cs="Arial"/>
            </w:rPr>
            <w:t>Bakre kamera</w:t>
          </w:r>
        </w:p>
        <w:p w14:paraId="044C1EA7" w14:textId="0EBE8019" w:rsidR="00945376" w:rsidRPr="001E6A31" w:rsidRDefault="001E6A31" w:rsidP="00945376">
          <w:pPr>
            <w:spacing w:beforeLines="0" w:before="0" w:afterLines="0" w:after="0" w:line="480" w:lineRule="auto"/>
            <w:ind w:left="0"/>
            <w:jc w:val="center"/>
            <w:rPr>
              <w:rFonts w:eastAsiaTheme="minorEastAsia" w:cs="Arial"/>
            </w:rPr>
          </w:pPr>
          <w:r w:rsidRPr="001E6A31">
            <w:rPr>
              <w:rFonts w:eastAsiaTheme="minorEastAsia" w:cs="Arial"/>
              <w:noProof/>
              <w14:ligatures w14:val="standardContextual"/>
            </w:rPr>
            <w:drawing>
              <wp:inline distT="0" distB="0" distL="0" distR="0" wp14:anchorId="3D44F688" wp14:editId="19B282C5">
                <wp:extent cx="2858684" cy="1425600"/>
                <wp:effectExtent l="0" t="0" r="0" b="3175"/>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7740A888" w14:textId="77777777" w:rsidR="00945376" w:rsidRPr="001E6A31" w:rsidRDefault="00945376" w:rsidP="00945376">
          <w:pPr>
            <w:pStyle w:val="ab"/>
            <w:spacing w:beforeLines="0" w:before="0" w:afterLines="0" w:after="0"/>
            <w:ind w:left="0"/>
            <w:rPr>
              <w:rFonts w:eastAsia="宋体" w:cs="Arial"/>
              <w:i/>
              <w:szCs w:val="22"/>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3</w:t>
          </w:r>
          <w:r w:rsidRPr="001E6A31">
            <w:rPr>
              <w:rFonts w:cs="Arial"/>
            </w:rPr>
            <w:fldChar w:fldCharType="end"/>
          </w:r>
          <w:r w:rsidRPr="001E6A31">
            <w:rPr>
              <w:rFonts w:cs="Arial"/>
            </w:rPr>
            <w:t xml:space="preserve"> </w:t>
          </w:r>
          <w:r w:rsidRPr="001E6A31">
            <w:rPr>
              <w:rFonts w:eastAsia="宋体" w:cs="Arial"/>
              <w:i/>
              <w:szCs w:val="22"/>
            </w:rPr>
            <w:t>MaxiSys surfplatta, ovanifrån</w:t>
          </w:r>
        </w:p>
        <w:p w14:paraId="068E6EA2" w14:textId="7EA1A710"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rPr>
            <w:t>Hörlursuttag</w:t>
          </w:r>
        </w:p>
        <w:p w14:paraId="2136EED5" w14:textId="77777777"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rPr>
            <w:t>USB-port</w:t>
          </w:r>
        </w:p>
        <w:p w14:paraId="53751AC6" w14:textId="77777777"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rPr>
            <w:t>USB-port</w:t>
          </w:r>
        </w:p>
        <w:p w14:paraId="4E90FD03" w14:textId="77777777"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rPr>
            <w:t>Mini SD-kortplats</w:t>
          </w:r>
        </w:p>
        <w:p w14:paraId="2B474930" w14:textId="77777777"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rPr>
            <w:lastRenderedPageBreak/>
            <w:t>HDMI-port (High-Definition Multimedia Interface)</w:t>
          </w:r>
        </w:p>
        <w:p w14:paraId="68CF7BE5" w14:textId="77777777"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rPr>
            <w:t>Typ-C laddningsport</w:t>
          </w:r>
        </w:p>
        <w:p w14:paraId="7AD0E8A3" w14:textId="77777777"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rPr>
            <w:t>DC-strömförsörjningsport</w:t>
          </w:r>
        </w:p>
        <w:p w14:paraId="3B79BD5C" w14:textId="77777777" w:rsidR="00945376" w:rsidRPr="001E6A31" w:rsidRDefault="00945376" w:rsidP="00945376">
          <w:pPr>
            <w:pStyle w:val="aa"/>
            <w:numPr>
              <w:ilvl w:val="0"/>
              <w:numId w:val="9"/>
            </w:numPr>
            <w:spacing w:beforeLines="20" w:before="62" w:afterLines="20" w:after="62"/>
            <w:ind w:left="641" w:hanging="357"/>
            <w:rPr>
              <w:rFonts w:cs="Arial"/>
            </w:rPr>
          </w:pPr>
          <w:r w:rsidRPr="001E6A31">
            <w:rPr>
              <w:rFonts w:cs="Arial"/>
            </w:rPr>
            <w:t>Ström-/låsknapp — långt tryck för att slå på/av surfplattan; kort tryck för att stänga av och låsa skärmen</w:t>
          </w:r>
        </w:p>
        <w:p w14:paraId="4EBF146C" w14:textId="77777777" w:rsidR="00945376" w:rsidRPr="001E6A31" w:rsidRDefault="00945376" w:rsidP="00945376">
          <w:pPr>
            <w:pStyle w:val="30"/>
            <w:spacing w:before="312" w:after="156"/>
          </w:pPr>
          <w:bookmarkStart w:id="41" w:name="_Strömkällor"/>
          <w:bookmarkEnd w:id="35"/>
          <w:bookmarkEnd w:id="36"/>
          <w:bookmarkEnd w:id="37"/>
          <w:bookmarkEnd w:id="38"/>
          <w:bookmarkEnd w:id="39"/>
          <w:bookmarkEnd w:id="41"/>
          <w:r w:rsidRPr="001E6A31">
            <w:t>Strömkällor</w:t>
          </w:r>
        </w:p>
        <w:p w14:paraId="137F528C" w14:textId="77777777" w:rsidR="00945376" w:rsidRPr="001E6A31" w:rsidRDefault="00945376" w:rsidP="00945376">
          <w:pPr>
            <w:pStyle w:val="BodytextUserManual"/>
            <w:spacing w:before="156" w:after="156"/>
          </w:pPr>
          <w:r w:rsidRPr="001E6A31">
            <w:t>Surfplattan kan få ström från någon av följande källor:</w:t>
          </w:r>
        </w:p>
        <w:p w14:paraId="168E7A23" w14:textId="77777777" w:rsidR="00945376" w:rsidRPr="001E6A31" w:rsidRDefault="00945376" w:rsidP="00945376">
          <w:pPr>
            <w:pStyle w:val="BodytextUserManual"/>
            <w:numPr>
              <w:ilvl w:val="0"/>
              <w:numId w:val="10"/>
            </w:numPr>
            <w:spacing w:beforeLines="20" w:before="62" w:afterLines="20" w:after="62"/>
            <w:ind w:left="641" w:hanging="357"/>
          </w:pPr>
          <w:r w:rsidRPr="001E6A31">
            <w:t>Internt batteripaket</w:t>
          </w:r>
        </w:p>
        <w:p w14:paraId="72F049CF" w14:textId="77777777" w:rsidR="00945376" w:rsidRPr="001E6A31" w:rsidRDefault="00945376" w:rsidP="00945376">
          <w:pPr>
            <w:pStyle w:val="BodytextUserManual"/>
            <w:numPr>
              <w:ilvl w:val="0"/>
              <w:numId w:val="10"/>
            </w:numPr>
            <w:spacing w:beforeLines="20" w:before="62" w:afterLines="20" w:after="62"/>
            <w:ind w:left="641" w:hanging="357"/>
          </w:pPr>
          <w:r w:rsidRPr="001E6A31">
            <w:t>AC/DC-strömförsörjning</w:t>
          </w:r>
        </w:p>
        <w:p w14:paraId="074C73C7" w14:textId="77777777" w:rsidR="00945376" w:rsidRPr="001E6A31" w:rsidRDefault="00945376" w:rsidP="00945376">
          <w:pPr>
            <w:pStyle w:val="BodytextUserManual"/>
            <w:numPr>
              <w:ilvl w:val="0"/>
              <w:numId w:val="10"/>
            </w:numPr>
            <w:spacing w:beforeLines="20" w:before="62" w:afterLines="20" w:after="62"/>
            <w:ind w:left="641" w:hanging="357"/>
          </w:pPr>
          <w:r w:rsidRPr="001E6A31">
            <w:t>Fordonskraft</w:t>
          </w:r>
        </w:p>
        <w:p w14:paraId="1B024A39" w14:textId="77777777" w:rsidR="00945376" w:rsidRPr="001E6A31" w:rsidRDefault="00945376" w:rsidP="00945376">
          <w:pPr>
            <w:pStyle w:val="BodytextUserManual"/>
            <w:numPr>
              <w:ilvl w:val="0"/>
              <w:numId w:val="10"/>
            </w:numPr>
            <w:spacing w:beforeLines="20" w:before="62" w:afterLines="20" w:after="62"/>
            <w:ind w:left="641" w:hanging="357"/>
          </w:pPr>
          <w:r w:rsidRPr="001E6A31">
            <w:t>Typ-C strömförsörjning</w:t>
          </w:r>
        </w:p>
        <w:p w14:paraId="41E637A3" w14:textId="77777777" w:rsidR="00945376" w:rsidRPr="001E6A31" w:rsidRDefault="00945376" w:rsidP="00945376">
          <w:pPr>
            <w:pStyle w:val="BodytextUserManual"/>
            <w:pBdr>
              <w:top w:val="single" w:sz="4" w:space="1" w:color="auto"/>
            </w:pBdr>
            <w:spacing w:before="156" w:afterLines="0" w:after="0"/>
            <w:rPr>
              <w:b/>
            </w:rPr>
          </w:pPr>
          <w:r w:rsidRPr="001E6A31">
            <w:rPr>
              <w:b/>
              <w:noProof/>
              <w:lang w:val="en-US"/>
            </w:rPr>
            <w:drawing>
              <wp:anchor distT="0" distB="0" distL="114300" distR="114300" simplePos="0" relativeHeight="252431360" behindDoc="0" locked="0" layoutInCell="1" allowOverlap="1" wp14:anchorId="296505E1" wp14:editId="239F5AC9">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1E6A31">
            <w:rPr>
              <w:b/>
            </w:rPr>
            <w:t>VIKTIG</w:t>
          </w:r>
        </w:p>
        <w:p w14:paraId="37F13445" w14:textId="623BF9E2" w:rsidR="00945376" w:rsidRPr="001E6A31" w:rsidRDefault="00945376" w:rsidP="00945376">
          <w:pPr>
            <w:pStyle w:val="BodytextUserManual"/>
            <w:pBdr>
              <w:bottom w:val="single" w:sz="4" w:space="1" w:color="auto"/>
            </w:pBdr>
            <w:spacing w:beforeLines="0" w:before="0" w:after="156"/>
          </w:pPr>
          <w:r w:rsidRPr="001E6A31">
            <w:t>Ladda inte batteriet när temperaturen är lägre än 0°C (32°F) eller högre än 45°C (113°F).</w:t>
          </w:r>
        </w:p>
        <w:p w14:paraId="3B6EFC8E" w14:textId="77777777" w:rsidR="00945376" w:rsidRPr="001E6A31" w:rsidRDefault="00945376" w:rsidP="00945376">
          <w:pPr>
            <w:pStyle w:val="40"/>
            <w:spacing w:before="156" w:after="156"/>
            <w:rPr>
              <w:rFonts w:cs="Arial"/>
            </w:rPr>
          </w:pPr>
          <w:r w:rsidRPr="001E6A31">
            <w:rPr>
              <w:rFonts w:cs="Arial"/>
            </w:rPr>
            <w:t>Internt batteripaket</w:t>
          </w:r>
        </w:p>
        <w:p w14:paraId="2BDBA3FC" w14:textId="77777777" w:rsidR="00945376" w:rsidRPr="001E6A31" w:rsidRDefault="00945376" w:rsidP="00945376">
          <w:pPr>
            <w:pStyle w:val="BodytextUserManual"/>
            <w:spacing w:before="156" w:after="156"/>
          </w:pPr>
          <w:r w:rsidRPr="001E6A31">
            <w:t>Surfplattan kan drivas med sitt interna laddningsbara batteri, vilket, om det är fulladdat, räcker till cirka 10 timmars kontinuerlig drift.</w:t>
          </w:r>
        </w:p>
        <w:p w14:paraId="242ED091" w14:textId="77777777" w:rsidR="00945376" w:rsidRPr="001E6A31" w:rsidRDefault="00945376" w:rsidP="00945376">
          <w:pPr>
            <w:pStyle w:val="40"/>
            <w:spacing w:before="156" w:after="156"/>
            <w:rPr>
              <w:rFonts w:cs="Arial"/>
            </w:rPr>
          </w:pPr>
          <w:r w:rsidRPr="001E6A31">
            <w:rPr>
              <w:rFonts w:cs="Arial"/>
            </w:rPr>
            <w:t>AC/DC-strömförsörjning</w:t>
          </w:r>
        </w:p>
        <w:p w14:paraId="3304123C" w14:textId="77777777" w:rsidR="00945376" w:rsidRPr="001E6A31" w:rsidRDefault="00945376" w:rsidP="00945376">
          <w:pPr>
            <w:pStyle w:val="BodytextUserManual"/>
            <w:spacing w:before="156" w:after="156"/>
          </w:pPr>
          <w:r w:rsidRPr="001E6A31">
            <w:t>Surfplattan kan strömförsörjas från ett eluttag med hjälp av AC/DC-nätadaptern. AC/DC-nätadaptern laddar även det interna batteriet.</w:t>
          </w:r>
        </w:p>
        <w:p w14:paraId="3E3C4D2E" w14:textId="77777777" w:rsidR="00945376" w:rsidRPr="001E6A31" w:rsidRDefault="00945376" w:rsidP="00945376">
          <w:pPr>
            <w:pStyle w:val="40"/>
            <w:spacing w:before="156" w:after="156"/>
            <w:rPr>
              <w:rFonts w:cs="Arial"/>
            </w:rPr>
          </w:pPr>
          <w:r w:rsidRPr="001E6A31">
            <w:rPr>
              <w:rFonts w:cs="Arial"/>
            </w:rPr>
            <w:t>Fordonskraft</w:t>
          </w:r>
        </w:p>
        <w:p w14:paraId="2A69BF32" w14:textId="77777777" w:rsidR="00945376" w:rsidRPr="001E6A31" w:rsidRDefault="00945376" w:rsidP="00945376">
          <w:pPr>
            <w:pStyle w:val="BodytextUserManual"/>
            <w:spacing w:before="156" w:after="156"/>
          </w:pPr>
          <w:r w:rsidRPr="001E6A31">
            <w:t>Surfplattan kan strömförsörjas från hjälpströmsadaptern eller annan likströmsport på testfordonet via en direkt kabelanslutning. Fordonsströmkabeln ansluts till likströmsporten på surfplattans ovansida.</w:t>
          </w:r>
        </w:p>
        <w:p w14:paraId="35D8A0B4" w14:textId="77777777" w:rsidR="00945376" w:rsidRPr="001E6A31" w:rsidRDefault="00945376" w:rsidP="00945376">
          <w:pPr>
            <w:pStyle w:val="40"/>
            <w:spacing w:before="156" w:after="156"/>
            <w:rPr>
              <w:rFonts w:cs="Arial"/>
            </w:rPr>
          </w:pPr>
          <w:r w:rsidRPr="001E6A31">
            <w:rPr>
              <w:rFonts w:cs="Arial"/>
            </w:rPr>
            <w:t>Typ-C strömförsörjning</w:t>
          </w:r>
        </w:p>
        <w:p w14:paraId="5299F46D" w14:textId="77777777" w:rsidR="00945376" w:rsidRPr="001E6A31" w:rsidRDefault="00945376" w:rsidP="00945376">
          <w:pPr>
            <w:pStyle w:val="BodytextUserManual"/>
            <w:spacing w:before="156" w:after="156"/>
          </w:pPr>
          <w:r w:rsidRPr="001E6A31">
            <w:t>Denna surfplatta kan strömförsörjas med den medföljande USB Type-C-kabeln. Den stöder USB Type-C 45W (15V/3A) PD (power delivery) snabbladdning om din nätadapter stöder PD-protokollet.</w:t>
          </w:r>
        </w:p>
        <w:p w14:paraId="5DB2B372" w14:textId="77777777" w:rsidR="00945376" w:rsidRPr="001E6A31" w:rsidRDefault="00945376" w:rsidP="00981E28">
          <w:pPr>
            <w:pStyle w:val="BodytextUserManual"/>
            <w:spacing w:before="156" w:after="156"/>
            <w:ind w:left="0"/>
          </w:pPr>
        </w:p>
        <w:p w14:paraId="2B9B1713" w14:textId="77777777" w:rsidR="00945376" w:rsidRPr="001E6A31" w:rsidRDefault="00945376" w:rsidP="00945376">
          <w:pPr>
            <w:pStyle w:val="30"/>
            <w:spacing w:before="312" w:after="156"/>
          </w:pPr>
          <w:r w:rsidRPr="001E6A31">
            <w:lastRenderedPageBreak/>
            <w:t>Tekniska specifikationer</w:t>
          </w:r>
        </w:p>
        <w:p w14:paraId="77D0F4A3" w14:textId="77777777" w:rsidR="00945376" w:rsidRPr="001E6A31" w:rsidRDefault="00945376" w:rsidP="00945376">
          <w:pPr>
            <w:pStyle w:val="ab"/>
            <w:spacing w:before="156" w:after="156"/>
            <w:ind w:left="0"/>
            <w:rPr>
              <w:rFonts w:cs="Arial"/>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t xml:space="preserve"> </w:t>
          </w:r>
          <w:r w:rsidRPr="001E6A31">
            <w:rPr>
              <w:rFonts w:cs="Arial"/>
              <w:i/>
              <w:iCs/>
            </w:rPr>
            <w:t>Tablettens specifikationer</w:t>
          </w:r>
          <w:r w:rsidRPr="001E6A31">
            <w:rPr>
              <w:rFonts w:eastAsia="MS Gothic" w:cs="Arial"/>
              <w:i/>
              <w:iCs/>
            </w:rPr>
            <w:t>​</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945376" w:rsidRPr="001E6A31" w14:paraId="6ABEDC41" w14:textId="77777777" w:rsidTr="00F13F00">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26460F05" w14:textId="77777777" w:rsidR="00945376" w:rsidRPr="001E6A31" w:rsidRDefault="00945376" w:rsidP="00F13F00">
                <w:pPr>
                  <w:pStyle w:val="ae"/>
                  <w:spacing w:beforeLines="20" w:before="62" w:afterLines="20" w:after="62" w:line="240" w:lineRule="exact"/>
                  <w:jc w:val="left"/>
                  <w:rPr>
                    <w:rFonts w:cs="Arial"/>
                    <w:b w:val="0"/>
                    <w:bCs w:val="0"/>
                  </w:rPr>
                </w:pPr>
                <w:r w:rsidRPr="001E6A31">
                  <w:rPr>
                    <w:rFonts w:cs="Arial"/>
                  </w:rPr>
                  <w:t>Punkt</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68BB0BC1" w14:textId="77777777" w:rsidR="00945376" w:rsidRPr="001E6A31" w:rsidRDefault="00945376" w:rsidP="00F13F00">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1E6A31">
                  <w:rPr>
                    <w:rFonts w:cs="Arial"/>
                  </w:rPr>
                  <w:t>Beskrivning</w:t>
                </w:r>
              </w:p>
            </w:tc>
          </w:tr>
          <w:tr w:rsidR="00945376" w:rsidRPr="001E6A31" w14:paraId="3C97236D" w14:textId="77777777" w:rsidTr="00F13F00">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7148E18"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Operativsystem</w:t>
                </w:r>
              </w:p>
            </w:tc>
            <w:tc>
              <w:tcPr>
                <w:tcW w:w="4796" w:type="dxa"/>
                <w:shd w:val="clear" w:color="auto" w:fill="FFFFFF" w:themeFill="background1"/>
                <w:vAlign w:val="center"/>
              </w:tcPr>
              <w:p w14:paraId="2A9BF873" w14:textId="77777777" w:rsidR="00945376" w:rsidRPr="001E6A31" w:rsidRDefault="00945376" w:rsidP="00F13F00">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Android 13</w:t>
                </w:r>
              </w:p>
            </w:tc>
          </w:tr>
          <w:tr w:rsidR="00945376" w:rsidRPr="001E6A31" w14:paraId="6173F41C" w14:textId="77777777" w:rsidTr="00F13F00">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D36E9A9"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Processor</w:t>
                </w:r>
              </w:p>
            </w:tc>
            <w:tc>
              <w:tcPr>
                <w:tcW w:w="4796" w:type="dxa"/>
                <w:shd w:val="clear" w:color="auto" w:fill="FFFFFF" w:themeFill="background1"/>
                <w:vAlign w:val="center"/>
              </w:tcPr>
              <w:p w14:paraId="0EAEC2CD" w14:textId="77777777" w:rsidR="00945376" w:rsidRPr="001E6A31" w:rsidRDefault="00945376" w:rsidP="00F13F00">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Octa-core-processor</w:t>
                </w:r>
              </w:p>
            </w:tc>
          </w:tr>
          <w:tr w:rsidR="00945376" w:rsidRPr="001E6A31" w14:paraId="23B6C7AC" w14:textId="77777777" w:rsidTr="00F13F00">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868B482"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Minne</w:t>
                </w:r>
              </w:p>
            </w:tc>
            <w:tc>
              <w:tcPr>
                <w:tcW w:w="4796" w:type="dxa"/>
                <w:shd w:val="clear" w:color="auto" w:fill="FFFFFF" w:themeFill="background1"/>
                <w:vAlign w:val="center"/>
              </w:tcPr>
              <w:p w14:paraId="23E1AD01" w14:textId="395ED1D0" w:rsidR="00945376" w:rsidRPr="001E6A31" w:rsidRDefault="00945376" w:rsidP="001E6A31">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color w:val="auto"/>
                  </w:rPr>
                  <w:t xml:space="preserve">12 GB RAM och </w:t>
                </w:r>
                <w:r w:rsidR="001E6A31" w:rsidRPr="001E6A31">
                  <w:rPr>
                    <w:rFonts w:cs="Arial"/>
                    <w:color w:val="auto"/>
                  </w:rPr>
                  <w:t>256</w:t>
                </w:r>
                <w:r w:rsidRPr="001E6A31">
                  <w:rPr>
                    <w:rFonts w:cs="Arial"/>
                    <w:color w:val="auto"/>
                  </w:rPr>
                  <w:t xml:space="preserve"> GB inbyggt minne</w:t>
                </w:r>
              </w:p>
            </w:tc>
          </w:tr>
          <w:tr w:rsidR="00945376" w:rsidRPr="001E6A31" w14:paraId="548ACA2B" w14:textId="77777777" w:rsidTr="00F13F00">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616CFD3"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Visa</w:t>
                </w:r>
              </w:p>
            </w:tc>
            <w:tc>
              <w:tcPr>
                <w:tcW w:w="4796" w:type="dxa"/>
                <w:shd w:val="clear" w:color="auto" w:fill="FFFFFF" w:themeFill="background1"/>
                <w:vAlign w:val="center"/>
              </w:tcPr>
              <w:p w14:paraId="242FB04A" w14:textId="504C5CD2" w:rsidR="00945376" w:rsidRPr="001E6A31" w:rsidRDefault="00945376" w:rsidP="001E6A31">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1</w:t>
                </w:r>
                <w:r w:rsidR="001E6A31" w:rsidRPr="001E6A31">
                  <w:rPr>
                    <w:rFonts w:cs="Arial"/>
                  </w:rPr>
                  <w:t>1</w:t>
                </w:r>
                <w:r w:rsidRPr="001E6A31">
                  <w:rPr>
                    <w:rFonts w:cs="Arial"/>
                  </w:rPr>
                  <w:t>-tums antireflexbehandlad skärm (2176 x 1600)</w:t>
                </w:r>
              </w:p>
            </w:tc>
          </w:tr>
          <w:tr w:rsidR="00945376" w:rsidRPr="001E6A31" w14:paraId="167C2222" w14:textId="77777777" w:rsidTr="00F13F00">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6B7AB1CE"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Anslutning</w:t>
                </w:r>
              </w:p>
            </w:tc>
            <w:tc>
              <w:tcPr>
                <w:tcW w:w="4796" w:type="dxa"/>
                <w:shd w:val="clear" w:color="auto" w:fill="FFFFFF" w:themeFill="background1"/>
                <w:vAlign w:val="center"/>
              </w:tcPr>
              <w:p w14:paraId="5D041209"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Wi-Fi x 2 (802.11 a/b/g/n/ac/ax 2x2 MIMO)</w:t>
                </w:r>
              </w:p>
              <w:p w14:paraId="0034DA2F"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 xml:space="preserve">BT </w:t>
                </w:r>
                <w:r w:rsidRPr="001E6A31">
                  <w:rPr>
                    <w:rFonts w:cs="Arial"/>
                    <w:color w:val="auto"/>
                  </w:rPr>
                  <w:t xml:space="preserve">V5.2 </w:t>
                </w:r>
                <w:r w:rsidRPr="001E6A31">
                  <w:rPr>
                    <w:rFonts w:cs="Arial"/>
                  </w:rPr>
                  <w:t>+ EDR</w:t>
                </w:r>
              </w:p>
              <w:p w14:paraId="06A2FAAB"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GPS</w:t>
                </w:r>
              </w:p>
              <w:p w14:paraId="35773170"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USB 2.0 (två USB-värdar av typ A)</w:t>
                </w:r>
              </w:p>
              <w:p w14:paraId="38B06A31"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USB typ C (används för att ladda surfplattan eller ansluta till en dator för dataöverföring)</w:t>
                </w:r>
              </w:p>
              <w:p w14:paraId="62E6BEF4"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HDMI 2.0</w:t>
                </w:r>
              </w:p>
              <w:p w14:paraId="493878B9"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SD-kort (stöder upp till 256 GB)</w:t>
                </w:r>
              </w:p>
            </w:tc>
          </w:tr>
          <w:tr w:rsidR="00945376" w:rsidRPr="001E6A31" w14:paraId="63C12A95" w14:textId="77777777" w:rsidTr="00F13F00">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3362C6C"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Kamera</w:t>
                </w:r>
              </w:p>
            </w:tc>
            <w:tc>
              <w:tcPr>
                <w:tcW w:w="4796" w:type="dxa"/>
                <w:shd w:val="clear" w:color="auto" w:fill="FFFFFF" w:themeFill="background1"/>
                <w:vAlign w:val="center"/>
              </w:tcPr>
              <w:p w14:paraId="4052FC4F"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Bak: 16 megapixlar, autofokus med blixt</w:t>
                </w:r>
              </w:p>
              <w:p w14:paraId="4AA62AB4"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Fram: 16 Megapixel</w:t>
                </w:r>
                <w:r w:rsidRPr="001E6A31">
                  <w:rPr>
                    <w:rFonts w:eastAsia="MS Gothic" w:cs="Arial"/>
                  </w:rPr>
                  <w:t>​</w:t>
                </w:r>
              </w:p>
            </w:tc>
          </w:tr>
          <w:tr w:rsidR="00945376" w:rsidRPr="001E6A31" w14:paraId="6E71251A" w14:textId="77777777" w:rsidTr="00F13F00">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48B8540"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Sensorer</w:t>
                </w:r>
              </w:p>
            </w:tc>
            <w:tc>
              <w:tcPr>
                <w:tcW w:w="4796" w:type="dxa"/>
                <w:shd w:val="clear" w:color="auto" w:fill="FFFFFF" w:themeFill="background1"/>
                <w:vAlign w:val="center"/>
              </w:tcPr>
              <w:p w14:paraId="7783AA09" w14:textId="77777777" w:rsidR="00945376" w:rsidRPr="001E6A31" w:rsidRDefault="00945376" w:rsidP="00F13F00">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Gravitationsaccelerometer</w:t>
                </w:r>
              </w:p>
              <w:p w14:paraId="111F078B"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Omgivningsljussensor (ALS)</w:t>
                </w:r>
              </w:p>
            </w:tc>
          </w:tr>
          <w:tr w:rsidR="00945376" w:rsidRPr="001E6A31" w14:paraId="7542D7F0" w14:textId="77777777" w:rsidTr="00F13F00">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5A94CD6"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Audio</w:t>
                </w:r>
              </w:p>
              <w:p w14:paraId="4AF560EB"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Input / Produktion</w:t>
                </w:r>
              </w:p>
            </w:tc>
            <w:tc>
              <w:tcPr>
                <w:tcW w:w="4796" w:type="dxa"/>
                <w:shd w:val="clear" w:color="auto" w:fill="FFFFFF" w:themeFill="background1"/>
                <w:vAlign w:val="center"/>
              </w:tcPr>
              <w:p w14:paraId="4293F388"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Mikrofon</w:t>
                </w:r>
              </w:p>
              <w:p w14:paraId="40F29248" w14:textId="77777777" w:rsidR="00945376" w:rsidRPr="001E6A31" w:rsidRDefault="00945376" w:rsidP="00F13F00">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Dubbla högtalare</w:t>
                </w:r>
              </w:p>
              <w:p w14:paraId="34E2A0E2"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3-bands eller 4-bands 3,5 mm headsetuttag</w:t>
                </w:r>
              </w:p>
            </w:tc>
          </w:tr>
          <w:tr w:rsidR="00945376" w:rsidRPr="001E6A31" w14:paraId="38449D85" w14:textId="77777777" w:rsidTr="00F13F00">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0630A3A" w14:textId="77777777" w:rsidR="00945376" w:rsidRPr="001E6A31" w:rsidRDefault="00945376" w:rsidP="00F13F00">
                <w:pPr>
                  <w:pStyle w:val="ae"/>
                  <w:spacing w:beforeLines="20" w:before="62" w:afterLines="20" w:after="62" w:line="240" w:lineRule="exact"/>
                  <w:jc w:val="left"/>
                  <w:rPr>
                    <w:rFonts w:cs="Arial"/>
                    <w:b w:val="0"/>
                    <w:bCs w:val="0"/>
                  </w:rPr>
                </w:pPr>
                <w:r w:rsidRPr="001E6A31">
                  <w:rPr>
                    <w:rFonts w:cs="Arial"/>
                  </w:rPr>
                  <w:t>Ström och batteri</w:t>
                </w:r>
              </w:p>
            </w:tc>
            <w:tc>
              <w:tcPr>
                <w:tcW w:w="4796" w:type="dxa"/>
                <w:shd w:val="clear" w:color="auto" w:fill="FFFFFF" w:themeFill="background1"/>
                <w:vAlign w:val="center"/>
              </w:tcPr>
              <w:p w14:paraId="128C0640"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Laddning via 12V 6A DC-nätadapter</w:t>
                </w:r>
              </w:p>
              <w:p w14:paraId="2BF5653C"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USB Type-C 45W (15V/3A) PD (Power Delivery) snabbladdning. Se till att nätadaptern stöder PD-protokollet.</w:t>
                </w:r>
              </w:p>
              <w:p w14:paraId="00397B87" w14:textId="7E63F86E" w:rsidR="00945376" w:rsidRPr="001E6A31" w:rsidRDefault="005B26F0" w:rsidP="001E6A31">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1</w:t>
                </w:r>
                <w:r w:rsidR="001E6A31" w:rsidRPr="001E6A31">
                  <w:rPr>
                    <w:rFonts w:cs="Arial"/>
                  </w:rPr>
                  <w:t>5</w:t>
                </w:r>
                <w:r w:rsidRPr="001E6A31">
                  <w:rPr>
                    <w:rFonts w:cs="Arial"/>
                  </w:rPr>
                  <w:t xml:space="preserve"> 000 mA</w:t>
                </w:r>
                <w:r w:rsidR="00945376" w:rsidRPr="001E6A31">
                  <w:rPr>
                    <w:rFonts w:cs="Arial"/>
                  </w:rPr>
                  <w:t>h 3,8</w:t>
                </w:r>
                <w:r w:rsidR="001E6A31" w:rsidRPr="001E6A31">
                  <w:rPr>
                    <w:rFonts w:cs="Arial"/>
                  </w:rPr>
                  <w:t>5</w:t>
                </w:r>
                <w:r w:rsidR="00945376" w:rsidRPr="001E6A31">
                  <w:rPr>
                    <w:rFonts w:cs="Arial"/>
                  </w:rPr>
                  <w:t xml:space="preserve"> V litiumpolymerbatteri</w:t>
                </w:r>
              </w:p>
            </w:tc>
          </w:tr>
          <w:tr w:rsidR="00945376" w:rsidRPr="001E6A31" w14:paraId="4BA8D649" w14:textId="77777777" w:rsidTr="00F13F00">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5BC8FE"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Ingångsspänning</w:t>
                </w:r>
              </w:p>
            </w:tc>
            <w:tc>
              <w:tcPr>
                <w:tcW w:w="4796" w:type="dxa"/>
                <w:shd w:val="clear" w:color="auto" w:fill="FFFFFF" w:themeFill="background1"/>
                <w:vAlign w:val="center"/>
              </w:tcPr>
              <w:p w14:paraId="4B3A79AF"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DC-ingång: 12V/6A</w:t>
                </w:r>
              </w:p>
              <w:p w14:paraId="1D5B1E5F" w14:textId="77777777" w:rsidR="00945376" w:rsidRPr="001E6A31" w:rsidRDefault="00945376" w:rsidP="00F13F0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 xml:space="preserve">USB-C-ingång: 15V/3A max. (stöder även 9V/3A eller </w:t>
                </w:r>
                <w:r w:rsidRPr="001E6A31">
                  <w:rPr>
                    <w:rFonts w:cs="Arial"/>
                  </w:rPr>
                  <w:lastRenderedPageBreak/>
                  <w:t>5V/3A)</w:t>
                </w:r>
              </w:p>
            </w:tc>
          </w:tr>
          <w:tr w:rsidR="00945376" w:rsidRPr="001E6A31" w14:paraId="005F525B" w14:textId="77777777" w:rsidTr="00F13F00">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319C11"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lastRenderedPageBreak/>
                  <w:t>Driftstemperatur.</w:t>
                </w:r>
              </w:p>
            </w:tc>
            <w:tc>
              <w:tcPr>
                <w:tcW w:w="4796" w:type="dxa"/>
                <w:shd w:val="clear" w:color="auto" w:fill="FFFFFF" w:themeFill="background1"/>
                <w:vAlign w:val="center"/>
              </w:tcPr>
              <w:p w14:paraId="353D0115" w14:textId="6FA3C973" w:rsidR="00945376" w:rsidRPr="001E6A31" w:rsidRDefault="00945376" w:rsidP="00F13F00">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0°C till 50°C (32°F till 122°F)</w:t>
                </w:r>
              </w:p>
            </w:tc>
          </w:tr>
          <w:tr w:rsidR="00945376" w:rsidRPr="001E6A31" w14:paraId="71F18CF4" w14:textId="77777777" w:rsidTr="00F13F00">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63E72AB9" w14:textId="1CA0244C" w:rsidR="00945376" w:rsidRPr="001E6A31" w:rsidRDefault="00945376" w:rsidP="00F13F00">
                <w:pPr>
                  <w:pStyle w:val="ae"/>
                  <w:spacing w:beforeLines="20" w:before="62" w:afterLines="20" w:after="62" w:line="240" w:lineRule="exact"/>
                  <w:rPr>
                    <w:rFonts w:cs="Arial"/>
                    <w:b w:val="0"/>
                    <w:bCs w:val="0"/>
                  </w:rPr>
                </w:pPr>
                <w:r w:rsidRPr="001E6A31">
                  <w:rPr>
                    <w:rFonts w:cs="Arial"/>
                  </w:rPr>
                  <w:t>Lagringstemperatur</w:t>
                </w:r>
              </w:p>
            </w:tc>
            <w:tc>
              <w:tcPr>
                <w:tcW w:w="4796" w:type="dxa"/>
                <w:shd w:val="clear" w:color="auto" w:fill="FFFFFF" w:themeFill="background1"/>
                <w:vAlign w:val="center"/>
              </w:tcPr>
              <w:p w14:paraId="365EE7DB" w14:textId="6D2623F9" w:rsidR="00945376" w:rsidRPr="001E6A31" w:rsidRDefault="00945376" w:rsidP="00F13F00">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-10°C till 60°C (14°F till 140°F)</w:t>
                </w:r>
              </w:p>
            </w:tc>
          </w:tr>
          <w:tr w:rsidR="001E6A31" w:rsidRPr="001E6A31" w14:paraId="26A9217B" w14:textId="77777777" w:rsidTr="00F13F00">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AB96905" w14:textId="77777777" w:rsidR="001E6A31" w:rsidRPr="001E6A31" w:rsidRDefault="001E6A31" w:rsidP="001E6A31">
                <w:pPr>
                  <w:pStyle w:val="ae"/>
                  <w:spacing w:beforeLines="20" w:before="62" w:afterLines="20" w:after="62" w:line="240" w:lineRule="exact"/>
                  <w:rPr>
                    <w:rFonts w:cs="Arial"/>
                    <w:b w:val="0"/>
                    <w:bCs w:val="0"/>
                    <w:lang w:val="fr-FR"/>
                  </w:rPr>
                </w:pPr>
                <w:r w:rsidRPr="001E6A31">
                  <w:rPr>
                    <w:rFonts w:cs="Arial"/>
                    <w:lang w:val="fr-FR"/>
                  </w:rPr>
                  <w:t>Mått</w:t>
                </w:r>
              </w:p>
              <w:p w14:paraId="15FED2BD" w14:textId="77777777" w:rsidR="001E6A31" w:rsidRPr="001E6A31" w:rsidRDefault="001E6A31" w:rsidP="001E6A31">
                <w:pPr>
                  <w:pStyle w:val="ae"/>
                  <w:spacing w:beforeLines="20" w:before="62" w:afterLines="20" w:after="62" w:line="240" w:lineRule="exact"/>
                  <w:rPr>
                    <w:rFonts w:cs="Arial"/>
                    <w:b w:val="0"/>
                    <w:bCs w:val="0"/>
                  </w:rPr>
                </w:pPr>
                <w:r w:rsidRPr="001E6A31">
                  <w:rPr>
                    <w:rFonts w:cs="Arial"/>
                    <w:lang w:val="fr-FR"/>
                  </w:rPr>
                  <w:t>(</w:t>
                </w:r>
                <w:r w:rsidRPr="001E6A31">
                  <w:rPr>
                    <w:rFonts w:cs="Arial"/>
                    <w:sz w:val="14"/>
                    <w:szCs w:val="14"/>
                    <w:lang w:val="fr-FR"/>
                  </w:rPr>
                  <w:t>V x H x D)</w:t>
                </w:r>
              </w:p>
            </w:tc>
            <w:tc>
              <w:tcPr>
                <w:tcW w:w="4796" w:type="dxa"/>
                <w:shd w:val="clear" w:color="auto" w:fill="FFFFFF" w:themeFill="background1"/>
                <w:vAlign w:val="center"/>
              </w:tcPr>
              <w:p w14:paraId="6BE7620B" w14:textId="74A03DB9" w:rsidR="001E6A31" w:rsidRPr="001E6A31" w:rsidRDefault="001E6A31" w:rsidP="001E6A31">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szCs w:val="18"/>
                    <w:lang w:val="fr-FR"/>
                  </w:rPr>
                  <w:t>315,4 mm (12,42 tum) x 240,3 mm (9,46 tum) x 39 mm (1,54 tum)</w:t>
                </w:r>
              </w:p>
            </w:tc>
          </w:tr>
          <w:tr w:rsidR="001E6A31" w:rsidRPr="001E6A31" w14:paraId="45BA4B5A" w14:textId="77777777" w:rsidTr="00F13F00">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41762B4C" w14:textId="77777777" w:rsidR="001E6A31" w:rsidRPr="001E6A31" w:rsidRDefault="001E6A31" w:rsidP="001E6A31">
                <w:pPr>
                  <w:pStyle w:val="ae"/>
                  <w:spacing w:beforeLines="20" w:before="62" w:afterLines="20" w:after="62" w:line="240" w:lineRule="exact"/>
                  <w:rPr>
                    <w:rFonts w:cs="Arial"/>
                    <w:b w:val="0"/>
                    <w:bCs w:val="0"/>
                    <w:lang w:val="fr-FR"/>
                  </w:rPr>
                </w:pPr>
                <w:r w:rsidRPr="001E6A31">
                  <w:rPr>
                    <w:rFonts w:cs="Arial"/>
                  </w:rPr>
                  <w:t>Vikt</w:t>
                </w:r>
              </w:p>
            </w:tc>
            <w:tc>
              <w:tcPr>
                <w:tcW w:w="4796" w:type="dxa"/>
                <w:shd w:val="clear" w:color="auto" w:fill="auto"/>
                <w:vAlign w:val="center"/>
              </w:tcPr>
              <w:p w14:paraId="6D67E49D" w14:textId="1CAE0C49" w:rsidR="001E6A31" w:rsidRPr="001E6A31" w:rsidRDefault="001E6A31" w:rsidP="001E6A31">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szCs w:val="18"/>
                  </w:rPr>
                  <w:t>1656,5 g (3,65 pund)</w:t>
                </w:r>
              </w:p>
            </w:tc>
          </w:tr>
          <w:tr w:rsidR="00945376" w:rsidRPr="001E6A31" w14:paraId="584AA7AE" w14:textId="77777777" w:rsidTr="00F13F00">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6E9A054" w14:textId="77777777" w:rsidR="00945376" w:rsidRPr="001E6A31" w:rsidRDefault="00945376" w:rsidP="00F13F00">
                <w:pPr>
                  <w:pStyle w:val="ae"/>
                  <w:spacing w:beforeLines="20" w:before="62" w:afterLines="20" w:after="62" w:line="240" w:lineRule="exact"/>
                  <w:rPr>
                    <w:rFonts w:cs="Arial"/>
                    <w:b w:val="0"/>
                    <w:bCs w:val="0"/>
                  </w:rPr>
                </w:pPr>
                <w:r w:rsidRPr="001E6A31">
                  <w:rPr>
                    <w:rFonts w:cs="Arial"/>
                  </w:rPr>
                  <w:t>Protokoll</w:t>
                </w:r>
              </w:p>
            </w:tc>
            <w:tc>
              <w:tcPr>
                <w:tcW w:w="4796" w:type="dxa"/>
                <w:shd w:val="clear" w:color="auto" w:fill="FFFFFF" w:themeFill="background1"/>
                <w:vAlign w:val="center"/>
              </w:tcPr>
              <w:p w14:paraId="1BB867D2" w14:textId="77777777" w:rsidR="00945376" w:rsidRPr="001E6A31" w:rsidRDefault="00945376" w:rsidP="00F13F00">
                <w:pPr>
                  <w:tabs>
                    <w:tab w:val="left" w:pos="900"/>
                  </w:tabs>
                  <w:spacing w:beforeLines="20" w:before="62" w:afterLines="20" w:after="62"/>
                  <w:ind w:left="0"/>
                  <w:cnfStyle w:val="000000000000" w:firstRow="0" w:lastRow="0" w:firstColumn="0" w:lastColumn="0" w:oddVBand="0" w:evenVBand="0" w:oddHBand="0" w:evenHBand="0" w:firstRowFirstColumn="0" w:firstRowLastColumn="0" w:lastRowFirstColumn="0" w:lastRowLastColumn="0"/>
                  <w:rPr>
                    <w:rFonts w:cs="Arial"/>
                  </w:rPr>
                </w:pPr>
                <w:r w:rsidRPr="001E6A31">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r w:rsidRPr="001E6A31">
                  <w:rPr>
                    <w:rFonts w:cs="Arial"/>
                  </w:rPr>
                  <w:tab/>
                </w:r>
              </w:p>
              <w:p w14:paraId="0C73AAB3" w14:textId="77777777" w:rsidR="00945376" w:rsidRPr="001E6A31" w:rsidRDefault="00945376" w:rsidP="00F13F00">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4C684C79" w14:textId="77777777" w:rsidR="00945376" w:rsidRPr="001E6A31" w:rsidRDefault="00945376" w:rsidP="00F13F00">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51C5EA17" w14:textId="48BA31F6" w:rsidR="00945376" w:rsidRPr="001E6A31" w:rsidRDefault="00945376" w:rsidP="00945376">
          <w:pPr>
            <w:pStyle w:val="20"/>
            <w:spacing w:before="312" w:after="156"/>
            <w:rPr>
              <w:rFonts w:cs="Arial"/>
            </w:rPr>
          </w:pPr>
          <w:bookmarkStart w:id="42" w:name="_Toc366845395"/>
          <w:bookmarkStart w:id="43" w:name="_Toc366846448"/>
          <w:bookmarkStart w:id="44" w:name="_Toc451525730"/>
          <w:bookmarkStart w:id="45" w:name="_Toc13212124"/>
          <w:bookmarkStart w:id="46" w:name="_Toc38114377"/>
          <w:bookmarkStart w:id="47" w:name="_Toc143087222"/>
          <w:bookmarkStart w:id="48" w:name="_Toc145405377"/>
          <w:bookmarkStart w:id="49" w:name="_Toc204265000"/>
          <w:r w:rsidRPr="001E6A31">
            <w:rPr>
              <w:rFonts w:cs="Arial"/>
            </w:rPr>
            <w:t xml:space="preserve">MaxiFlash </w:t>
          </w:r>
          <w:r w:rsidR="001C2F0E" w:rsidRPr="001E6A31">
            <w:rPr>
              <w:rFonts w:cs="Arial"/>
            </w:rPr>
            <w:t>VCI</w:t>
          </w:r>
          <w:r w:rsidRPr="001E6A31">
            <w:rPr>
              <w:rFonts w:cs="Arial"/>
            </w:rPr>
            <w:t>2</w:t>
          </w:r>
          <w:bookmarkEnd w:id="42"/>
          <w:bookmarkEnd w:id="43"/>
          <w:bookmarkEnd w:id="44"/>
          <w:bookmarkEnd w:id="45"/>
          <w:bookmarkEnd w:id="46"/>
          <w:bookmarkEnd w:id="47"/>
          <w:bookmarkEnd w:id="48"/>
          <w:bookmarkEnd w:id="49"/>
        </w:p>
        <w:p w14:paraId="30B246C7" w14:textId="77777777" w:rsidR="00945376" w:rsidRPr="001E6A31" w:rsidRDefault="00945376" w:rsidP="00945376">
          <w:pPr>
            <w:pStyle w:val="30"/>
            <w:spacing w:before="312" w:after="156"/>
          </w:pPr>
          <w:bookmarkStart w:id="50" w:name="_Toc366846449"/>
          <w:bookmarkStart w:id="51" w:name="_Toc451525731"/>
          <w:bookmarkStart w:id="52" w:name="_Toc366845396"/>
          <w:bookmarkStart w:id="53" w:name="_Toc143087223"/>
          <w:bookmarkStart w:id="54" w:name="_Toc145405378"/>
          <w:r w:rsidRPr="001E6A31">
            <w:t>Funktionsbeskrivning</w:t>
          </w:r>
          <w:bookmarkEnd w:id="50"/>
          <w:bookmarkEnd w:id="51"/>
          <w:bookmarkEnd w:id="52"/>
          <w:bookmarkEnd w:id="53"/>
          <w:bookmarkEnd w:id="54"/>
        </w:p>
        <w:p w14:paraId="425212A4" w14:textId="42E1A191" w:rsidR="00945376" w:rsidRPr="001E6A31" w:rsidRDefault="001E6A31" w:rsidP="00945376">
          <w:pPr>
            <w:spacing w:beforeLines="0" w:before="0" w:afterLines="0" w:after="0" w:line="240" w:lineRule="auto"/>
            <w:ind w:left="0"/>
            <w:jc w:val="center"/>
            <w:rPr>
              <w:rFonts w:cs="Arial"/>
            </w:rPr>
          </w:pPr>
          <w:r w:rsidRPr="001E6A31">
            <w:rPr>
              <w:rFonts w:cs="Arial"/>
              <w:noProof/>
              <w14:ligatures w14:val="standardContextual"/>
            </w:rPr>
            <w:drawing>
              <wp:inline distT="0" distB="0" distL="0" distR="0" wp14:anchorId="65001DBA" wp14:editId="5081518B">
                <wp:extent cx="1843997" cy="1159200"/>
                <wp:effectExtent l="0" t="0" r="4445"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61A1E8F4" w14:textId="05ED0EA1" w:rsidR="00945376" w:rsidRPr="001E6A31" w:rsidRDefault="00945376" w:rsidP="00945376">
          <w:pPr>
            <w:pStyle w:val="ab"/>
            <w:spacing w:before="156" w:after="156"/>
            <w:ind w:left="0"/>
            <w:rPr>
              <w:rFonts w:cs="Arial"/>
              <w:i/>
              <w:shd w:val="clear" w:color="auto" w:fill="FFFFFF" w:themeFill="background1"/>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noBreakHyphen/>
          </w:r>
          <w:r w:rsidR="001E6A31" w:rsidRPr="001E6A31">
            <w:rPr>
              <w:rFonts w:cs="Arial"/>
            </w:rPr>
            <w:t>4</w:t>
          </w:r>
          <w:r w:rsidRPr="001E6A31">
            <w:rPr>
              <w:rFonts w:cs="Arial"/>
            </w:rPr>
            <w:t xml:space="preserve"> </w:t>
          </w:r>
          <w:r w:rsidR="001C2F0E" w:rsidRPr="001E6A31">
            <w:rPr>
              <w:rFonts w:cs="Arial"/>
              <w:i/>
              <w:shd w:val="clear" w:color="auto" w:fill="FFFFFF" w:themeFill="background1"/>
            </w:rPr>
            <w:t>VCI</w:t>
          </w:r>
          <w:r w:rsidRPr="001E6A31">
            <w:rPr>
              <w:rFonts w:cs="Arial"/>
              <w:i/>
              <w:shd w:val="clear" w:color="auto" w:fill="FFFFFF" w:themeFill="background1"/>
            </w:rPr>
            <w:t>2 toppvy</w:t>
          </w:r>
        </w:p>
        <w:p w14:paraId="221F9974" w14:textId="77777777" w:rsidR="001E6A31" w:rsidRPr="001E6A31" w:rsidRDefault="001E6A31" w:rsidP="001E6A31">
          <w:pPr>
            <w:widowControl/>
            <w:numPr>
              <w:ilvl w:val="0"/>
              <w:numId w:val="15"/>
            </w:numPr>
            <w:spacing w:beforeLines="20" w:before="62" w:afterLines="20" w:after="62"/>
            <w:ind w:left="641" w:hanging="357"/>
            <w:rPr>
              <w:rFonts w:cs="Arial"/>
              <w:szCs w:val="18"/>
            </w:rPr>
          </w:pPr>
          <w:r w:rsidRPr="001E6A31">
            <w:rPr>
              <w:rFonts w:cs="Arial"/>
              <w:szCs w:val="18"/>
            </w:rPr>
            <w:t>Ethernet-port</w:t>
          </w:r>
        </w:p>
        <w:p w14:paraId="314EB329" w14:textId="77777777" w:rsidR="001E6A31" w:rsidRPr="001E6A31" w:rsidRDefault="001E6A31" w:rsidP="001E6A31">
          <w:pPr>
            <w:widowControl/>
            <w:numPr>
              <w:ilvl w:val="0"/>
              <w:numId w:val="15"/>
            </w:numPr>
            <w:spacing w:beforeLines="20" w:before="62" w:afterLines="20" w:after="62"/>
            <w:ind w:left="641" w:hanging="357"/>
            <w:rPr>
              <w:rFonts w:cs="Arial"/>
              <w:szCs w:val="18"/>
            </w:rPr>
          </w:pPr>
          <w:r w:rsidRPr="001E6A31">
            <w:rPr>
              <w:rFonts w:cs="Arial"/>
              <w:szCs w:val="18"/>
            </w:rPr>
            <w:t>Fordonsdataanslutning​</w:t>
          </w:r>
        </w:p>
        <w:p w14:paraId="72A2261E" w14:textId="333BF254" w:rsidR="00945376" w:rsidRPr="001E6A31" w:rsidRDefault="001E6A31" w:rsidP="001E6A31">
          <w:pPr>
            <w:widowControl/>
            <w:numPr>
              <w:ilvl w:val="0"/>
              <w:numId w:val="15"/>
            </w:numPr>
            <w:spacing w:beforeLines="20" w:before="62" w:afterLines="20" w:after="62"/>
            <w:ind w:left="641" w:hanging="357"/>
            <w:rPr>
              <w:rFonts w:cs="Arial"/>
              <w:szCs w:val="18"/>
            </w:rPr>
          </w:pPr>
          <w:r w:rsidRPr="001E6A31">
            <w:rPr>
              <w:rFonts w:cs="Arial"/>
              <w:szCs w:val="18"/>
            </w:rPr>
            <w:t>DC-strömförsörjningsport</w:t>
          </w:r>
        </w:p>
        <w:p w14:paraId="519D43E2" w14:textId="09BAC929" w:rsidR="00945376" w:rsidRPr="001E6A31" w:rsidRDefault="001E6A31" w:rsidP="00945376">
          <w:pPr>
            <w:spacing w:beforeLines="0" w:before="0" w:afterLines="0" w:after="0" w:line="240" w:lineRule="auto"/>
            <w:ind w:left="0"/>
            <w:jc w:val="center"/>
            <w:rPr>
              <w:rFonts w:cs="Arial"/>
            </w:rPr>
          </w:pPr>
          <w:r w:rsidRPr="001E6A31">
            <w:rPr>
              <w:rFonts w:cs="Arial"/>
              <w:noProof/>
              <w14:ligatures w14:val="standardContextual"/>
            </w:rPr>
            <w:lastRenderedPageBreak/>
            <w:drawing>
              <wp:inline distT="0" distB="0" distL="0" distR="0" wp14:anchorId="5DC3D43A" wp14:editId="3CB1A6F6">
                <wp:extent cx="1928448" cy="2170800"/>
                <wp:effectExtent l="0" t="0" r="0" b="1270"/>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9422007" w14:textId="1F8EA24E" w:rsidR="00945376" w:rsidRPr="001E6A31" w:rsidRDefault="00945376" w:rsidP="00945376">
          <w:pPr>
            <w:pStyle w:val="ab"/>
            <w:spacing w:before="156" w:after="156"/>
            <w:ind w:left="0"/>
            <w:rPr>
              <w:rFonts w:cs="Arial"/>
              <w:shd w:val="clear" w:color="auto" w:fill="FFFFFF" w:themeFill="background1"/>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noBreakHyphen/>
          </w:r>
          <w:r w:rsidR="001E6A31" w:rsidRPr="001E6A31">
            <w:rPr>
              <w:rFonts w:cs="Arial"/>
            </w:rPr>
            <w:t>5</w:t>
          </w:r>
          <w:r w:rsidRPr="001E6A31">
            <w:rPr>
              <w:rFonts w:cs="Arial"/>
            </w:rPr>
            <w:t xml:space="preserve"> </w:t>
          </w:r>
          <w:r w:rsidR="001C2F0E" w:rsidRPr="001E6A31">
            <w:rPr>
              <w:rFonts w:cs="Arial"/>
              <w:i/>
              <w:shd w:val="clear" w:color="auto" w:fill="FFFFFF" w:themeFill="background1"/>
            </w:rPr>
            <w:t>VCI</w:t>
          </w:r>
          <w:r w:rsidRPr="001E6A31">
            <w:rPr>
              <w:rFonts w:cs="Arial"/>
              <w:i/>
              <w:shd w:val="clear" w:color="auto" w:fill="FFFFFF" w:themeFill="background1"/>
            </w:rPr>
            <w:t>2 framifrån</w:t>
          </w:r>
        </w:p>
        <w:p w14:paraId="3A285BDA" w14:textId="77777777" w:rsidR="001E6A31" w:rsidRPr="001E6A31" w:rsidRDefault="001E6A31" w:rsidP="001E6A31">
          <w:pPr>
            <w:widowControl/>
            <w:numPr>
              <w:ilvl w:val="0"/>
              <w:numId w:val="15"/>
            </w:numPr>
            <w:spacing w:beforeLines="20" w:before="62" w:afterLines="20" w:after="62"/>
            <w:ind w:left="641" w:hanging="357"/>
            <w:rPr>
              <w:rFonts w:cs="Arial"/>
              <w:szCs w:val="18"/>
              <w:lang w:val="sv-SE"/>
            </w:rPr>
          </w:pPr>
          <w:r w:rsidRPr="001E6A31">
            <w:rPr>
              <w:rFonts w:cs="Arial"/>
              <w:szCs w:val="18"/>
              <w:lang w:val="sv-SE"/>
            </w:rPr>
            <w:t>Fordons-LED — blinkar grönt när enheten kommunicerar med fordonet</w:t>
          </w:r>
        </w:p>
        <w:p w14:paraId="39587B89" w14:textId="77777777" w:rsidR="001E6A31" w:rsidRPr="001E6A31" w:rsidRDefault="001E6A31" w:rsidP="001E6A31">
          <w:pPr>
            <w:widowControl/>
            <w:numPr>
              <w:ilvl w:val="0"/>
              <w:numId w:val="15"/>
            </w:numPr>
            <w:spacing w:beforeLines="20" w:before="62" w:afterLines="20" w:after="62"/>
            <w:ind w:left="641" w:hanging="357"/>
            <w:rPr>
              <w:rFonts w:cs="Arial"/>
              <w:szCs w:val="18"/>
              <w:lang w:val="sv-SE"/>
            </w:rPr>
          </w:pPr>
          <w:r w:rsidRPr="001E6A31">
            <w:rPr>
              <w:rFonts w:cs="Arial"/>
              <w:szCs w:val="18"/>
              <w:lang w:val="sv-SE"/>
            </w:rPr>
            <w:t xml:space="preserve">Anslutnings-LED — se </w:t>
          </w:r>
          <w:r w:rsidRPr="001E6A31">
            <w:rPr>
              <w:rFonts w:cs="Arial"/>
              <w:bCs/>
              <w:i/>
              <w:color w:val="0000FF"/>
              <w:szCs w:val="18"/>
              <w:lang w:val="sv-SE"/>
            </w:rPr>
            <w:fldChar w:fldCharType="begin"/>
          </w:r>
          <w:r w:rsidRPr="001E6A31">
            <w:rPr>
              <w:rFonts w:cs="Arial"/>
              <w:bCs/>
              <w:i/>
              <w:color w:val="0000FF"/>
              <w:szCs w:val="18"/>
              <w:lang w:val="sv-SE"/>
            </w:rPr>
            <w:instrText xml:space="preserve"> REF _Ref196328076 \h  \* MERGEFORMAT </w:instrText>
          </w:r>
          <w:r w:rsidRPr="001E6A31">
            <w:rPr>
              <w:rFonts w:cs="Arial"/>
              <w:bCs/>
              <w:i/>
              <w:color w:val="0000FF"/>
              <w:szCs w:val="18"/>
            </w:rPr>
          </w:r>
          <w:r w:rsidRPr="001E6A31">
            <w:rPr>
              <w:rFonts w:cs="Arial"/>
              <w:bCs/>
              <w:i/>
              <w:color w:val="0000FF"/>
              <w:szCs w:val="18"/>
              <w:lang w:val="sv-SE"/>
            </w:rPr>
            <w:fldChar w:fldCharType="separate"/>
          </w:r>
          <w:r w:rsidRPr="001E6A31">
            <w:rPr>
              <w:rFonts w:cs="Arial"/>
              <w:bCs/>
              <w:i/>
              <w:color w:val="0000FF"/>
              <w:szCs w:val="18"/>
              <w:lang w:val="sv-SE"/>
            </w:rPr>
            <w:t>Tabell 2</w:t>
          </w:r>
          <w:r w:rsidRPr="001E6A31">
            <w:rPr>
              <w:rFonts w:cs="Arial"/>
              <w:bCs/>
              <w:i/>
              <w:color w:val="0000FF"/>
              <w:szCs w:val="18"/>
              <w:lang w:val="sv-SE"/>
            </w:rPr>
            <w:noBreakHyphen/>
            <w:t xml:space="preserve">3 Beskrivning av anslutnings-LED </w:t>
          </w:r>
          <w:r w:rsidRPr="001E6A31">
            <w:rPr>
              <w:rFonts w:cs="Arial"/>
              <w:bCs/>
              <w:i/>
              <w:color w:val="0000FF"/>
              <w:szCs w:val="18"/>
              <w:lang w:val="sv-SE"/>
            </w:rPr>
            <w:fldChar w:fldCharType="end"/>
          </w:r>
          <w:r w:rsidRPr="001E6A31">
            <w:rPr>
              <w:rFonts w:cs="Arial"/>
              <w:szCs w:val="18"/>
              <w:lang w:val="sv-SE"/>
            </w:rPr>
            <w:t>för mer information.</w:t>
          </w:r>
        </w:p>
        <w:p w14:paraId="3ED7FCF4" w14:textId="1287F93C" w:rsidR="00945376" w:rsidRPr="001E6A31" w:rsidRDefault="001E6A31" w:rsidP="001E6A31">
          <w:pPr>
            <w:pStyle w:val="aa"/>
            <w:numPr>
              <w:ilvl w:val="0"/>
              <w:numId w:val="15"/>
            </w:numPr>
            <w:spacing w:beforeLines="20" w:before="62" w:afterLines="20" w:after="62"/>
            <w:ind w:left="641" w:hanging="357"/>
            <w:rPr>
              <w:rFonts w:cs="Arial"/>
              <w:i/>
              <w:color w:val="0000FF"/>
              <w:szCs w:val="18"/>
            </w:rPr>
          </w:pPr>
          <w:r w:rsidRPr="001E6A31">
            <w:rPr>
              <w:rFonts w:eastAsiaTheme="minorEastAsia" w:cs="Arial"/>
              <w:szCs w:val="18"/>
              <w:lang w:val="sv-SE"/>
            </w:rPr>
            <w:t xml:space="preserve">Strömlampa — se </w:t>
          </w:r>
          <w:r w:rsidRPr="001E6A31">
            <w:rPr>
              <w:rFonts w:eastAsiaTheme="minorEastAsia" w:cs="Arial"/>
              <w:i/>
              <w:iCs/>
              <w:color w:val="0000FF"/>
              <w:szCs w:val="18"/>
              <w:lang w:val="sv-SE"/>
            </w:rPr>
            <w:fldChar w:fldCharType="begin"/>
          </w:r>
          <w:r w:rsidRPr="001E6A31">
            <w:rPr>
              <w:rFonts w:eastAsiaTheme="minorEastAsia" w:cs="Arial"/>
              <w:i/>
              <w:iCs/>
              <w:color w:val="0000FF"/>
              <w:szCs w:val="18"/>
              <w:lang w:val="sv-SE"/>
            </w:rPr>
            <w:instrText xml:space="preserve"> REF _Ref115535890 \h  \* MERGEFORMAT </w:instrText>
          </w:r>
          <w:r w:rsidRPr="001E6A31">
            <w:rPr>
              <w:rFonts w:eastAsiaTheme="minorEastAsia" w:cs="Arial"/>
              <w:i/>
              <w:iCs/>
              <w:color w:val="0000FF"/>
              <w:szCs w:val="18"/>
            </w:rPr>
          </w:r>
          <w:r w:rsidRPr="001E6A31">
            <w:rPr>
              <w:rFonts w:eastAsiaTheme="minorEastAsia" w:cs="Arial"/>
              <w:i/>
              <w:iCs/>
              <w:color w:val="0000FF"/>
              <w:szCs w:val="18"/>
              <w:lang w:val="sv-SE"/>
            </w:rPr>
            <w:fldChar w:fldCharType="separate"/>
          </w:r>
          <w:r w:rsidRPr="001E6A31">
            <w:rPr>
              <w:rFonts w:eastAsiaTheme="minorEastAsia" w:cs="Arial"/>
              <w:i/>
              <w:iCs/>
              <w:color w:val="0000FF"/>
              <w:szCs w:val="18"/>
              <w:lang w:val="sv-SE"/>
            </w:rPr>
            <w:t xml:space="preserve">Tabell </w:t>
          </w:r>
          <w:r w:rsidRPr="001E6A31">
            <w:rPr>
              <w:rFonts w:eastAsiaTheme="minorEastAsia" w:cs="Arial"/>
              <w:i/>
              <w:iCs/>
              <w:noProof/>
              <w:color w:val="0000FF"/>
              <w:szCs w:val="18"/>
              <w:lang w:val="sv-SE"/>
            </w:rPr>
            <w:t>2</w:t>
          </w:r>
          <w:r w:rsidRPr="001E6A31">
            <w:rPr>
              <w:rFonts w:eastAsiaTheme="minorEastAsia" w:cs="Arial"/>
              <w:i/>
              <w:iCs/>
              <w:noProof/>
              <w:color w:val="0000FF"/>
              <w:szCs w:val="18"/>
              <w:lang w:val="sv-SE"/>
            </w:rPr>
            <w:noBreakHyphen/>
            <w:t xml:space="preserve">4 </w:t>
          </w:r>
          <w:r w:rsidRPr="001E6A31">
            <w:rPr>
              <w:rFonts w:eastAsiaTheme="minorEastAsia" w:cs="Arial"/>
              <w:i/>
              <w:iCs/>
              <w:color w:val="0000FF"/>
              <w:szCs w:val="18"/>
              <w:lang w:val="sv-SE"/>
            </w:rPr>
            <w:t xml:space="preserve">Beskrivning av ström-LED </w:t>
          </w:r>
          <w:r w:rsidRPr="001E6A31">
            <w:rPr>
              <w:rFonts w:eastAsiaTheme="minorEastAsia" w:cs="Arial"/>
              <w:i/>
              <w:iCs/>
              <w:color w:val="0000FF"/>
              <w:szCs w:val="18"/>
              <w:lang w:val="sv-SE"/>
            </w:rPr>
            <w:fldChar w:fldCharType="end"/>
          </w:r>
          <w:r w:rsidRPr="001E6A31">
            <w:rPr>
              <w:rFonts w:eastAsiaTheme="minorEastAsia" w:cs="Arial"/>
              <w:szCs w:val="18"/>
              <w:lang w:val="sv-SE"/>
            </w:rPr>
            <w:t>för detaljer</w:t>
          </w:r>
        </w:p>
        <w:p w14:paraId="7F0FE5B1" w14:textId="77777777" w:rsidR="00945376" w:rsidRPr="001E6A31" w:rsidRDefault="00945376" w:rsidP="00945376">
          <w:pPr>
            <w:pBdr>
              <w:top w:val="single" w:sz="4" w:space="1" w:color="auto"/>
            </w:pBdr>
            <w:spacing w:before="156" w:afterLines="0" w:after="0"/>
            <w:rPr>
              <w:rFonts w:cs="Arial"/>
              <w:b/>
            </w:rPr>
          </w:pPr>
          <w:r w:rsidRPr="001E6A31">
            <w:rPr>
              <w:rFonts w:cs="Arial"/>
              <w:noProof/>
              <w:lang w:val="en-US"/>
            </w:rPr>
            <w:drawing>
              <wp:anchor distT="0" distB="0" distL="114300" distR="114300" simplePos="0" relativeHeight="252433408" behindDoc="0" locked="0" layoutInCell="1" allowOverlap="1" wp14:anchorId="0F5BB9C1" wp14:editId="4CF1D8A2">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1E6A31">
            <w:rPr>
              <w:rFonts w:cs="Arial"/>
              <w:b/>
            </w:rPr>
            <w:t>VIKTIG</w:t>
          </w:r>
        </w:p>
        <w:p w14:paraId="1FEBBB54" w14:textId="77777777" w:rsidR="00945376" w:rsidRPr="001E6A31" w:rsidRDefault="00945376" w:rsidP="00945376">
          <w:pPr>
            <w:pStyle w:val="BodytextUserManual"/>
            <w:pBdr>
              <w:bottom w:val="single" w:sz="4" w:space="1" w:color="auto"/>
            </w:pBdr>
            <w:spacing w:beforeLines="0" w:before="0" w:after="156"/>
          </w:pPr>
          <w:r w:rsidRPr="001E6A31">
            <w:t>Koppla inte bort programmeringsenheten medan fordonets LED-statuslampa lyser. Om programmeringen avbryts medan fordonets styrenhet är tom eller bara delvis programmerad, kan det hända att modulen inte kan återställas.</w:t>
          </w:r>
        </w:p>
        <w:p w14:paraId="317E3B17" w14:textId="0AC958E6" w:rsidR="00945376" w:rsidRPr="001E6A31" w:rsidRDefault="001E6A31" w:rsidP="00945376">
          <w:pPr>
            <w:spacing w:before="156" w:after="156" w:line="240" w:lineRule="auto"/>
            <w:ind w:left="0"/>
            <w:jc w:val="center"/>
            <w:rPr>
              <w:rFonts w:cs="Arial"/>
            </w:rPr>
          </w:pPr>
          <w:r w:rsidRPr="001E6A31">
            <w:rPr>
              <w:rFonts w:cs="Arial"/>
              <w:noProof/>
              <w14:ligatures w14:val="standardContextual"/>
            </w:rPr>
            <w:drawing>
              <wp:inline distT="0" distB="0" distL="0" distR="0" wp14:anchorId="69641431" wp14:editId="3F67952F">
                <wp:extent cx="1765907" cy="1119600"/>
                <wp:effectExtent l="0" t="0" r="6350" b="4445"/>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52ADB653" w14:textId="4C0604C3" w:rsidR="00945376" w:rsidRPr="001E6A31" w:rsidRDefault="00945376" w:rsidP="00945376">
          <w:pPr>
            <w:spacing w:before="156" w:after="156" w:line="240" w:lineRule="auto"/>
            <w:ind w:left="0"/>
            <w:jc w:val="center"/>
            <w:rPr>
              <w:rFonts w:cs="Arial"/>
              <w:b/>
              <w:i/>
            </w:rPr>
          </w:pPr>
          <w:r w:rsidRPr="001E6A31">
            <w:rPr>
              <w:rFonts w:cs="Arial"/>
              <w:b/>
              <w:bCs/>
            </w:rPr>
            <w:t xml:space="preserve">Figur </w:t>
          </w:r>
          <w:r w:rsidRPr="001E6A31">
            <w:rPr>
              <w:rFonts w:cs="Arial"/>
              <w:b/>
              <w:bCs/>
            </w:rPr>
            <w:fldChar w:fldCharType="begin"/>
          </w:r>
          <w:r w:rsidRPr="001E6A31">
            <w:rPr>
              <w:rFonts w:cs="Arial"/>
              <w:b/>
              <w:bCs/>
            </w:rPr>
            <w:instrText xml:space="preserve"> STYLEREF 1 \s </w:instrText>
          </w:r>
          <w:r w:rsidRPr="001E6A31">
            <w:rPr>
              <w:rFonts w:cs="Arial"/>
              <w:b/>
              <w:bCs/>
            </w:rPr>
            <w:fldChar w:fldCharType="separate"/>
          </w:r>
          <w:r w:rsidRPr="001E6A31">
            <w:rPr>
              <w:rFonts w:cs="Arial"/>
              <w:b/>
              <w:bCs/>
              <w:noProof/>
            </w:rPr>
            <w:t>2</w:t>
          </w:r>
          <w:r w:rsidRPr="001E6A31">
            <w:rPr>
              <w:rFonts w:cs="Arial"/>
              <w:b/>
              <w:bCs/>
            </w:rPr>
            <w:fldChar w:fldCharType="end"/>
          </w:r>
          <w:r w:rsidRPr="001E6A31">
            <w:rPr>
              <w:rFonts w:cs="Arial"/>
              <w:b/>
              <w:bCs/>
            </w:rPr>
            <w:noBreakHyphen/>
          </w:r>
          <w:r w:rsidR="001E6A31" w:rsidRPr="001E6A31">
            <w:rPr>
              <w:rFonts w:cs="Arial"/>
              <w:b/>
              <w:bCs/>
            </w:rPr>
            <w:t>6</w:t>
          </w:r>
          <w:r w:rsidRPr="001E6A31">
            <w:rPr>
              <w:rFonts w:cs="Arial"/>
              <w:b/>
            </w:rPr>
            <w:t xml:space="preserve"> </w:t>
          </w:r>
          <w:r w:rsidR="001C2F0E" w:rsidRPr="001E6A31">
            <w:rPr>
              <w:rFonts w:cs="Arial"/>
              <w:b/>
              <w:i/>
            </w:rPr>
            <w:t>VCI</w:t>
          </w:r>
          <w:r w:rsidRPr="001E6A31">
            <w:rPr>
              <w:rFonts w:cs="Arial"/>
              <w:b/>
              <w:i/>
            </w:rPr>
            <w:t>2 underifrånvy</w:t>
          </w:r>
        </w:p>
        <w:p w14:paraId="4F5734F5" w14:textId="77777777" w:rsidR="001E6A31" w:rsidRPr="001E6A31" w:rsidRDefault="001E6A31" w:rsidP="001E6A31">
          <w:pPr>
            <w:pStyle w:val="aa"/>
            <w:numPr>
              <w:ilvl w:val="0"/>
              <w:numId w:val="15"/>
            </w:numPr>
            <w:spacing w:beforeLines="20" w:before="62" w:afterLines="20" w:after="62"/>
            <w:ind w:left="641" w:hanging="357"/>
            <w:rPr>
              <w:rFonts w:cs="Arial"/>
              <w:szCs w:val="18"/>
            </w:rPr>
          </w:pPr>
          <w:bookmarkStart w:id="55" w:name="_Ref115535890"/>
          <w:bookmarkStart w:id="56" w:name="_Ref470850609"/>
          <w:bookmarkStart w:id="57" w:name="_Ref470850591"/>
          <w:r w:rsidRPr="001E6A31">
            <w:rPr>
              <w:rFonts w:cs="Arial"/>
              <w:szCs w:val="18"/>
            </w:rPr>
            <w:t>USB -port</w:t>
          </w:r>
        </w:p>
        <w:p w14:paraId="5F978780" w14:textId="77777777" w:rsidR="001E6A31" w:rsidRPr="001E6A31" w:rsidRDefault="001E6A31" w:rsidP="001E6A31">
          <w:pPr>
            <w:widowControl/>
            <w:spacing w:before="156" w:afterLines="20" w:after="62"/>
            <w:ind w:left="1140"/>
            <w:jc w:val="center"/>
            <w:rPr>
              <w:rFonts w:cs="Arial"/>
              <w:b/>
              <w:i/>
              <w:kern w:val="0"/>
              <w:szCs w:val="18"/>
            </w:rPr>
          </w:pPr>
          <w:bookmarkStart w:id="58" w:name="_Ref196328076"/>
          <w:r w:rsidRPr="001E6A31">
            <w:rPr>
              <w:rFonts w:cs="Arial"/>
              <w:b/>
              <w:kern w:val="0"/>
              <w:szCs w:val="18"/>
            </w:rPr>
            <w:t xml:space="preserve">Tabell </w:t>
          </w:r>
          <w:r w:rsidRPr="001E6A31">
            <w:rPr>
              <w:rFonts w:cs="Arial"/>
              <w:b/>
              <w:kern w:val="0"/>
              <w:szCs w:val="18"/>
            </w:rPr>
            <w:fldChar w:fldCharType="begin"/>
          </w:r>
          <w:r w:rsidRPr="001E6A31">
            <w:rPr>
              <w:rFonts w:cs="Arial"/>
              <w:b/>
              <w:kern w:val="0"/>
              <w:szCs w:val="18"/>
            </w:rPr>
            <w:instrText xml:space="preserve"> STYLEREF 1 \s </w:instrText>
          </w:r>
          <w:r w:rsidRPr="001E6A31">
            <w:rPr>
              <w:rFonts w:cs="Arial"/>
              <w:b/>
              <w:kern w:val="0"/>
              <w:szCs w:val="18"/>
            </w:rPr>
            <w:fldChar w:fldCharType="separate"/>
          </w:r>
          <w:r w:rsidRPr="001E6A31">
            <w:rPr>
              <w:rFonts w:cs="Arial"/>
              <w:b/>
              <w:noProof/>
              <w:kern w:val="0"/>
              <w:szCs w:val="18"/>
            </w:rPr>
            <w:t>2</w:t>
          </w:r>
          <w:r w:rsidRPr="001E6A31">
            <w:rPr>
              <w:rFonts w:cs="Arial"/>
              <w:b/>
              <w:kern w:val="0"/>
              <w:szCs w:val="18"/>
            </w:rPr>
            <w:fldChar w:fldCharType="end"/>
          </w:r>
          <w:r w:rsidRPr="001E6A31">
            <w:rPr>
              <w:rFonts w:cs="Arial"/>
              <w:b/>
              <w:kern w:val="0"/>
              <w:szCs w:val="18"/>
            </w:rPr>
            <w:noBreakHyphen/>
          </w:r>
          <w:r w:rsidRPr="001E6A31">
            <w:rPr>
              <w:rFonts w:cs="Arial"/>
              <w:b/>
              <w:kern w:val="0"/>
              <w:szCs w:val="18"/>
            </w:rPr>
            <w:fldChar w:fldCharType="begin"/>
          </w:r>
          <w:r w:rsidRPr="001E6A31">
            <w:rPr>
              <w:rFonts w:cs="Arial"/>
              <w:b/>
              <w:kern w:val="0"/>
              <w:szCs w:val="18"/>
            </w:rPr>
            <w:instrText xml:space="preserve"> SEQ Table \* ARABIC \s 1 </w:instrText>
          </w:r>
          <w:r w:rsidRPr="001E6A31">
            <w:rPr>
              <w:rFonts w:cs="Arial"/>
              <w:b/>
              <w:kern w:val="0"/>
              <w:szCs w:val="18"/>
            </w:rPr>
            <w:fldChar w:fldCharType="separate"/>
          </w:r>
          <w:r w:rsidRPr="001E6A31">
            <w:rPr>
              <w:rFonts w:cs="Arial"/>
              <w:b/>
              <w:noProof/>
              <w:kern w:val="0"/>
              <w:szCs w:val="18"/>
            </w:rPr>
            <w:t>3</w:t>
          </w:r>
          <w:r w:rsidRPr="001E6A31">
            <w:rPr>
              <w:rFonts w:cs="Arial"/>
              <w:b/>
              <w:kern w:val="0"/>
              <w:szCs w:val="18"/>
            </w:rPr>
            <w:fldChar w:fldCharType="end"/>
          </w:r>
          <w:r w:rsidRPr="001E6A31">
            <w:rPr>
              <w:rFonts w:cs="Arial"/>
              <w:b/>
              <w:kern w:val="0"/>
              <w:szCs w:val="18"/>
            </w:rPr>
            <w:t xml:space="preserve"> </w:t>
          </w:r>
          <w:r w:rsidRPr="001E6A31">
            <w:rPr>
              <w:rFonts w:cs="Arial"/>
              <w:b/>
              <w:i/>
              <w:kern w:val="0"/>
              <w:szCs w:val="18"/>
            </w:rPr>
            <w:t xml:space="preserve">Beskrivning av anslutnings-LED </w:t>
          </w:r>
          <w:bookmarkEnd w:id="58"/>
        </w:p>
        <w:tbl>
          <w:tblPr>
            <w:tblStyle w:val="ac"/>
            <w:tblW w:w="6946" w:type="dxa"/>
            <w:jc w:val="center"/>
            <w:tblLayout w:type="fixed"/>
            <w:tblLook w:val="04A0" w:firstRow="1" w:lastRow="0" w:firstColumn="1" w:lastColumn="0" w:noHBand="0" w:noVBand="1"/>
          </w:tblPr>
          <w:tblGrid>
            <w:gridCol w:w="1271"/>
            <w:gridCol w:w="992"/>
            <w:gridCol w:w="4683"/>
          </w:tblGrid>
          <w:tr w:rsidR="001E6A31" w:rsidRPr="001E6A31" w14:paraId="546F15EC" w14:textId="77777777" w:rsidTr="00CD20EF">
            <w:trPr>
              <w:tblHeader/>
              <w:jc w:val="center"/>
            </w:trPr>
            <w:tc>
              <w:tcPr>
                <w:tcW w:w="1271" w:type="dxa"/>
                <w:shd w:val="clear" w:color="auto" w:fill="D9D9D9" w:themeFill="background1" w:themeFillShade="D9"/>
                <w:vAlign w:val="center"/>
              </w:tcPr>
              <w:p w14:paraId="533613F0" w14:textId="77777777" w:rsidR="001E6A31" w:rsidRPr="001E6A31" w:rsidRDefault="001E6A31" w:rsidP="001E6A31">
                <w:pPr>
                  <w:spacing w:beforeLines="20" w:before="62" w:afterLines="20" w:after="62" w:line="240" w:lineRule="auto"/>
                  <w:ind w:left="0" w:rightChars="158" w:right="284"/>
                  <w:rPr>
                    <w:rFonts w:eastAsiaTheme="minorEastAsia" w:cs="Arial"/>
                    <w:b/>
                    <w:szCs w:val="18"/>
                  </w:rPr>
                </w:pPr>
                <w:r w:rsidRPr="001E6A31">
                  <w:rPr>
                    <w:rFonts w:eastAsiaTheme="minorEastAsia" w:cs="Arial"/>
                    <w:b/>
                    <w:szCs w:val="18"/>
                  </w:rPr>
                  <w:lastRenderedPageBreak/>
                  <w:t>LED</w:t>
                </w:r>
              </w:p>
            </w:tc>
            <w:tc>
              <w:tcPr>
                <w:tcW w:w="992" w:type="dxa"/>
                <w:shd w:val="clear" w:color="auto" w:fill="D9D9D9" w:themeFill="background1" w:themeFillShade="D9"/>
                <w:vAlign w:val="center"/>
              </w:tcPr>
              <w:p w14:paraId="5CA7C13E" w14:textId="77777777" w:rsidR="001E6A31" w:rsidRPr="001E6A31" w:rsidRDefault="001E6A31" w:rsidP="001E6A31">
                <w:pPr>
                  <w:spacing w:beforeLines="20" w:before="62" w:afterLines="20" w:after="62" w:line="240" w:lineRule="auto"/>
                  <w:ind w:left="0" w:rightChars="158" w:right="284"/>
                  <w:jc w:val="left"/>
                  <w:rPr>
                    <w:rFonts w:eastAsiaTheme="minorEastAsia" w:cs="Arial"/>
                    <w:b/>
                    <w:szCs w:val="18"/>
                  </w:rPr>
                </w:pPr>
                <w:r w:rsidRPr="001E6A31">
                  <w:rPr>
                    <w:rFonts w:eastAsiaTheme="minorEastAsia" w:cs="Arial"/>
                    <w:b/>
                    <w:szCs w:val="18"/>
                  </w:rPr>
                  <w:t>Färg</w:t>
                </w:r>
              </w:p>
            </w:tc>
            <w:tc>
              <w:tcPr>
                <w:tcW w:w="4683" w:type="dxa"/>
                <w:shd w:val="clear" w:color="auto" w:fill="D9D9D9" w:themeFill="background1" w:themeFillShade="D9"/>
                <w:vAlign w:val="center"/>
              </w:tcPr>
              <w:p w14:paraId="2AAD464F" w14:textId="77777777" w:rsidR="001E6A31" w:rsidRPr="001E6A31" w:rsidRDefault="001E6A31" w:rsidP="001E6A31">
                <w:pPr>
                  <w:spacing w:beforeLines="20" w:before="62" w:afterLines="20" w:after="62" w:line="240" w:lineRule="auto"/>
                  <w:ind w:left="0" w:rightChars="158" w:right="284"/>
                  <w:rPr>
                    <w:rFonts w:eastAsiaTheme="minorEastAsia" w:cs="Arial"/>
                    <w:b/>
                    <w:szCs w:val="18"/>
                  </w:rPr>
                </w:pPr>
                <w:r w:rsidRPr="001E6A31">
                  <w:rPr>
                    <w:rFonts w:eastAsiaTheme="minorEastAsia" w:cs="Arial"/>
                    <w:b/>
                    <w:szCs w:val="18"/>
                  </w:rPr>
                  <w:t>Beskrivning</w:t>
                </w:r>
              </w:p>
            </w:tc>
          </w:tr>
          <w:tr w:rsidR="001E6A31" w:rsidRPr="001E6A31" w14:paraId="505503ED" w14:textId="77777777" w:rsidTr="00CD20EF">
            <w:trPr>
              <w:jc w:val="center"/>
            </w:trPr>
            <w:tc>
              <w:tcPr>
                <w:tcW w:w="1271" w:type="dxa"/>
                <w:vMerge w:val="restart"/>
                <w:vAlign w:val="center"/>
              </w:tcPr>
              <w:p w14:paraId="44A8D4AD" w14:textId="77777777" w:rsidR="001E6A31" w:rsidRPr="001E6A31" w:rsidRDefault="001E6A31" w:rsidP="001E6A31">
                <w:pPr>
                  <w:spacing w:beforeLines="0" w:before="0" w:afterLines="0" w:after="0" w:line="240" w:lineRule="auto"/>
                  <w:ind w:left="0"/>
                  <w:rPr>
                    <w:rFonts w:eastAsiaTheme="minorEastAsia" w:cs="Arial"/>
                    <w:b/>
                    <w:szCs w:val="18"/>
                  </w:rPr>
                </w:pPr>
                <w:r w:rsidRPr="001E6A31">
                  <w:rPr>
                    <w:rFonts w:eastAsiaTheme="minorEastAsia" w:cs="Arial"/>
                    <w:b/>
                    <w:szCs w:val="18"/>
                  </w:rPr>
                  <w:t>Förbindelse</w:t>
                </w:r>
              </w:p>
            </w:tc>
            <w:tc>
              <w:tcPr>
                <w:tcW w:w="992" w:type="dxa"/>
                <w:vAlign w:val="center"/>
              </w:tcPr>
              <w:p w14:paraId="1BF3D7CD" w14:textId="77777777" w:rsidR="001E6A31" w:rsidRPr="001E6A31" w:rsidRDefault="001E6A31" w:rsidP="001E6A31">
                <w:pPr>
                  <w:spacing w:beforeLines="0" w:before="0" w:afterLines="0" w:after="0" w:line="240" w:lineRule="auto"/>
                  <w:ind w:left="0"/>
                  <w:rPr>
                    <w:rFonts w:eastAsiaTheme="minorEastAsia" w:cs="Arial"/>
                    <w:szCs w:val="18"/>
                  </w:rPr>
                </w:pPr>
                <w:r w:rsidRPr="001E6A31">
                  <w:rPr>
                    <w:rFonts w:eastAsiaTheme="minorEastAsia" w:cs="Arial"/>
                    <w:szCs w:val="18"/>
                  </w:rPr>
                  <w:t>Grön</w:t>
                </w:r>
              </w:p>
            </w:tc>
            <w:tc>
              <w:tcPr>
                <w:tcW w:w="4683" w:type="dxa"/>
                <w:vAlign w:val="center"/>
              </w:tcPr>
              <w:p w14:paraId="74AA9CF9" w14:textId="77777777" w:rsidR="001E6A31" w:rsidRPr="001E6A31" w:rsidRDefault="001E6A31" w:rsidP="001E6A31">
                <w:pPr>
                  <w:spacing w:beforeLines="20" w:before="62" w:afterLines="20" w:after="62" w:line="240" w:lineRule="auto"/>
                  <w:ind w:left="0"/>
                  <w:rPr>
                    <w:rFonts w:eastAsiaTheme="minorEastAsia" w:cs="Arial"/>
                    <w:szCs w:val="18"/>
                    <w:lang w:val="sv-SE"/>
                  </w:rPr>
                </w:pPr>
                <w:r w:rsidRPr="001E6A31">
                  <w:rPr>
                    <w:rFonts w:eastAsiaTheme="minorEastAsia" w:cs="Arial"/>
                    <w:szCs w:val="18"/>
                    <w:lang w:val="sv-SE"/>
                  </w:rPr>
                  <w:t>Lyser fast grönt när den är ansluten till surfplattan via USB-kabeln.</w:t>
                </w:r>
              </w:p>
            </w:tc>
          </w:tr>
          <w:tr w:rsidR="001E6A31" w:rsidRPr="001E6A31" w14:paraId="2BF02E77" w14:textId="77777777" w:rsidTr="00CD20EF">
            <w:trPr>
              <w:jc w:val="center"/>
            </w:trPr>
            <w:tc>
              <w:tcPr>
                <w:tcW w:w="1271" w:type="dxa"/>
                <w:vMerge/>
                <w:vAlign w:val="center"/>
              </w:tcPr>
              <w:p w14:paraId="68848485" w14:textId="77777777" w:rsidR="001E6A31" w:rsidRPr="001E6A31" w:rsidRDefault="001E6A31" w:rsidP="001E6A31">
                <w:pPr>
                  <w:spacing w:beforeLines="0" w:before="0" w:afterLines="0" w:after="0" w:line="240" w:lineRule="auto"/>
                  <w:ind w:leftChars="200" w:left="360"/>
                  <w:rPr>
                    <w:rFonts w:eastAsiaTheme="minorEastAsia" w:cs="Arial"/>
                    <w:szCs w:val="18"/>
                    <w:lang w:val="sv-SE"/>
                  </w:rPr>
                </w:pPr>
              </w:p>
            </w:tc>
            <w:tc>
              <w:tcPr>
                <w:tcW w:w="992" w:type="dxa"/>
                <w:vAlign w:val="center"/>
              </w:tcPr>
              <w:p w14:paraId="3EDCD1F6" w14:textId="77777777" w:rsidR="001E6A31" w:rsidRPr="001E6A31" w:rsidRDefault="001E6A31" w:rsidP="001E6A31">
                <w:pPr>
                  <w:spacing w:beforeLines="0" w:before="0" w:afterLines="0" w:after="0" w:line="240" w:lineRule="auto"/>
                  <w:ind w:left="0"/>
                  <w:rPr>
                    <w:rFonts w:eastAsiaTheme="minorEastAsia" w:cs="Arial"/>
                    <w:szCs w:val="18"/>
                  </w:rPr>
                </w:pPr>
                <w:r w:rsidRPr="001E6A31">
                  <w:rPr>
                    <w:rFonts w:eastAsiaTheme="minorEastAsia" w:cs="Arial"/>
                    <w:szCs w:val="18"/>
                  </w:rPr>
                  <w:t>Cyan</w:t>
                </w:r>
              </w:p>
            </w:tc>
            <w:tc>
              <w:tcPr>
                <w:tcW w:w="4683" w:type="dxa"/>
                <w:vAlign w:val="center"/>
              </w:tcPr>
              <w:p w14:paraId="386F9692" w14:textId="77777777" w:rsidR="001E6A31" w:rsidRPr="001E6A31" w:rsidRDefault="001E6A31" w:rsidP="001E6A31">
                <w:pPr>
                  <w:spacing w:beforeLines="20" w:before="62" w:afterLines="20" w:after="62" w:line="240" w:lineRule="auto"/>
                  <w:ind w:left="0"/>
                  <w:rPr>
                    <w:rFonts w:eastAsiaTheme="minorEastAsia" w:cs="Arial"/>
                    <w:szCs w:val="18"/>
                    <w:lang w:val="sv-SE"/>
                  </w:rPr>
                </w:pPr>
                <w:r w:rsidRPr="001E6A31">
                  <w:rPr>
                    <w:rFonts w:eastAsiaTheme="minorEastAsia" w:cs="Arial"/>
                    <w:szCs w:val="18"/>
                    <w:lang w:val="sv-SE"/>
                  </w:rPr>
                  <w:t>Lyser med fast cyan (blått/grönt) sken när den är ansluten via Wi-Fi.</w:t>
                </w:r>
              </w:p>
            </w:tc>
          </w:tr>
          <w:tr w:rsidR="001E6A31" w:rsidRPr="001E6A31" w14:paraId="31A0551A" w14:textId="77777777" w:rsidTr="00CD20EF">
            <w:trPr>
              <w:jc w:val="center"/>
            </w:trPr>
            <w:tc>
              <w:tcPr>
                <w:tcW w:w="1271" w:type="dxa"/>
                <w:vMerge/>
                <w:vAlign w:val="center"/>
              </w:tcPr>
              <w:p w14:paraId="38335363" w14:textId="77777777" w:rsidR="001E6A31" w:rsidRPr="001E6A31" w:rsidRDefault="001E6A31" w:rsidP="001E6A31">
                <w:pPr>
                  <w:spacing w:beforeLines="0" w:before="0" w:afterLines="0" w:after="0" w:line="240" w:lineRule="auto"/>
                  <w:ind w:leftChars="200" w:left="360"/>
                  <w:rPr>
                    <w:rFonts w:eastAsiaTheme="minorEastAsia" w:cs="Arial"/>
                    <w:szCs w:val="18"/>
                    <w:lang w:val="sv-SE"/>
                  </w:rPr>
                </w:pPr>
              </w:p>
            </w:tc>
            <w:tc>
              <w:tcPr>
                <w:tcW w:w="992" w:type="dxa"/>
                <w:vAlign w:val="center"/>
              </w:tcPr>
              <w:p w14:paraId="2412D3BC" w14:textId="77777777" w:rsidR="001E6A31" w:rsidRPr="001E6A31" w:rsidRDefault="001E6A31" w:rsidP="001E6A31">
                <w:pPr>
                  <w:spacing w:beforeLines="0" w:before="0" w:afterLines="0" w:after="0" w:line="240" w:lineRule="auto"/>
                  <w:ind w:left="0"/>
                  <w:rPr>
                    <w:rFonts w:eastAsiaTheme="minorEastAsia" w:cs="Arial"/>
                    <w:szCs w:val="18"/>
                  </w:rPr>
                </w:pPr>
                <w:r w:rsidRPr="001E6A31">
                  <w:rPr>
                    <w:rFonts w:eastAsiaTheme="minorEastAsia" w:cs="Arial"/>
                    <w:szCs w:val="18"/>
                  </w:rPr>
                  <w:t>Blå</w:t>
                </w:r>
              </w:p>
            </w:tc>
            <w:tc>
              <w:tcPr>
                <w:tcW w:w="4683" w:type="dxa"/>
                <w:vAlign w:val="center"/>
              </w:tcPr>
              <w:p w14:paraId="015193D0" w14:textId="77777777" w:rsidR="001E6A31" w:rsidRPr="001E6A31" w:rsidRDefault="001E6A31" w:rsidP="001E6A31">
                <w:pPr>
                  <w:spacing w:beforeLines="20" w:before="62" w:afterLines="20" w:after="62" w:line="240" w:lineRule="auto"/>
                  <w:ind w:left="0"/>
                  <w:rPr>
                    <w:rFonts w:eastAsiaTheme="minorEastAsia" w:cs="Arial"/>
                    <w:szCs w:val="18"/>
                    <w:lang w:val="sv-SE"/>
                  </w:rPr>
                </w:pPr>
                <w:r w:rsidRPr="001E6A31">
                  <w:rPr>
                    <w:rFonts w:eastAsiaTheme="minorEastAsia" w:cs="Arial"/>
                    <w:szCs w:val="18"/>
                    <w:lang w:val="sv-SE"/>
                  </w:rPr>
                  <w:t>Lyser fast blått när den är ansluten via trådlös Bluetooth-anslutning.</w:t>
                </w:r>
              </w:p>
            </w:tc>
          </w:tr>
        </w:tbl>
        <w:p w14:paraId="2786E24A" w14:textId="77777777" w:rsidR="00945376" w:rsidRPr="001E6A31" w:rsidRDefault="00945376" w:rsidP="00945376">
          <w:pPr>
            <w:pStyle w:val="ab"/>
            <w:spacing w:before="156" w:afterLines="20" w:after="62"/>
            <w:ind w:left="0"/>
            <w:rPr>
              <w:rFonts w:cs="Arial"/>
              <w:i/>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4</w:t>
          </w:r>
          <w:r w:rsidRPr="001E6A31">
            <w:rPr>
              <w:rFonts w:cs="Arial"/>
              <w:noProof/>
            </w:rPr>
            <w:fldChar w:fldCharType="end"/>
          </w:r>
          <w:r w:rsidRPr="001E6A31">
            <w:rPr>
              <w:rFonts w:cs="Arial"/>
              <w:noProof/>
            </w:rPr>
            <w:t xml:space="preserve"> </w:t>
          </w:r>
          <w:r w:rsidRPr="001E6A31">
            <w:rPr>
              <w:rFonts w:cs="Arial"/>
              <w:i/>
            </w:rPr>
            <w:t xml:space="preserve">Beskrivning </w:t>
          </w:r>
          <w:bookmarkEnd w:id="55"/>
          <w:r w:rsidRPr="001E6A31">
            <w:rPr>
              <w:rFonts w:cs="Arial"/>
              <w:i/>
            </w:rPr>
            <w:t>av ström-LED</w:t>
          </w:r>
          <w:bookmarkEnd w:id="56"/>
          <w:bookmarkEnd w:id="57"/>
        </w:p>
        <w:tbl>
          <w:tblPr>
            <w:tblStyle w:val="ac"/>
            <w:tblW w:w="0" w:type="auto"/>
            <w:jc w:val="center"/>
            <w:tblLayout w:type="fixed"/>
            <w:tblLook w:val="04A0" w:firstRow="1" w:lastRow="0" w:firstColumn="1" w:lastColumn="0" w:noHBand="0" w:noVBand="1"/>
          </w:tblPr>
          <w:tblGrid>
            <w:gridCol w:w="988"/>
            <w:gridCol w:w="992"/>
            <w:gridCol w:w="4966"/>
          </w:tblGrid>
          <w:tr w:rsidR="00945376" w:rsidRPr="001E6A31" w14:paraId="7276F222" w14:textId="77777777" w:rsidTr="00F13F00">
            <w:trPr>
              <w:trHeight w:hRule="exact" w:val="397"/>
              <w:tblHeader/>
              <w:jc w:val="center"/>
            </w:trPr>
            <w:tc>
              <w:tcPr>
                <w:tcW w:w="988" w:type="dxa"/>
                <w:shd w:val="clear" w:color="auto" w:fill="D9D9D9" w:themeFill="background1" w:themeFillShade="D9"/>
                <w:vAlign w:val="center"/>
              </w:tcPr>
              <w:p w14:paraId="7CA3F66A" w14:textId="77777777" w:rsidR="00945376" w:rsidRPr="001E6A31" w:rsidRDefault="00945376" w:rsidP="00F13F00">
                <w:pPr>
                  <w:spacing w:beforeLines="0" w:before="0" w:afterLines="0" w:after="0"/>
                  <w:ind w:left="0" w:right="284"/>
                  <w:rPr>
                    <w:rFonts w:cs="Arial"/>
                    <w:b/>
                    <w:szCs w:val="15"/>
                  </w:rPr>
                </w:pPr>
                <w:r w:rsidRPr="001E6A31">
                  <w:rPr>
                    <w:rFonts w:cs="Arial"/>
                    <w:b/>
                    <w:szCs w:val="15"/>
                  </w:rPr>
                  <w:t>LED</w:t>
                </w:r>
              </w:p>
            </w:tc>
            <w:tc>
              <w:tcPr>
                <w:tcW w:w="992" w:type="dxa"/>
                <w:shd w:val="clear" w:color="auto" w:fill="D9D9D9" w:themeFill="background1" w:themeFillShade="D9"/>
                <w:vAlign w:val="center"/>
              </w:tcPr>
              <w:p w14:paraId="39312FED" w14:textId="77777777" w:rsidR="00945376" w:rsidRPr="001E6A31" w:rsidRDefault="00945376" w:rsidP="00F13F00">
                <w:pPr>
                  <w:spacing w:beforeLines="0" w:before="0" w:afterLines="0" w:after="0"/>
                  <w:ind w:left="0" w:right="284"/>
                  <w:jc w:val="left"/>
                  <w:rPr>
                    <w:rFonts w:cs="Arial"/>
                    <w:b/>
                    <w:szCs w:val="15"/>
                  </w:rPr>
                </w:pPr>
                <w:r w:rsidRPr="001E6A31">
                  <w:rPr>
                    <w:rFonts w:cs="Arial"/>
                    <w:b/>
                    <w:szCs w:val="15"/>
                  </w:rPr>
                  <w:t>Färg</w:t>
                </w:r>
              </w:p>
            </w:tc>
            <w:tc>
              <w:tcPr>
                <w:tcW w:w="4966" w:type="dxa"/>
                <w:shd w:val="clear" w:color="auto" w:fill="D9D9D9" w:themeFill="background1" w:themeFillShade="D9"/>
                <w:vAlign w:val="center"/>
              </w:tcPr>
              <w:p w14:paraId="2F0874D6" w14:textId="77777777" w:rsidR="00945376" w:rsidRPr="001E6A31" w:rsidRDefault="00945376" w:rsidP="00F13F00">
                <w:pPr>
                  <w:spacing w:beforeLines="0" w:before="0" w:afterLines="0" w:after="0"/>
                  <w:ind w:left="0" w:right="284"/>
                  <w:rPr>
                    <w:rFonts w:cs="Arial"/>
                    <w:b/>
                    <w:szCs w:val="15"/>
                  </w:rPr>
                </w:pPr>
                <w:r w:rsidRPr="001E6A31">
                  <w:rPr>
                    <w:rFonts w:cs="Arial"/>
                    <w:b/>
                    <w:szCs w:val="15"/>
                  </w:rPr>
                  <w:t>Beskrivning</w:t>
                </w:r>
              </w:p>
            </w:tc>
          </w:tr>
          <w:tr w:rsidR="00945376" w:rsidRPr="001E6A31" w14:paraId="7148C437" w14:textId="77777777" w:rsidTr="00F13F00">
            <w:trPr>
              <w:trHeight w:hRule="exact" w:val="539"/>
              <w:jc w:val="center"/>
            </w:trPr>
            <w:tc>
              <w:tcPr>
                <w:tcW w:w="988" w:type="dxa"/>
                <w:vMerge w:val="restart"/>
                <w:vAlign w:val="center"/>
              </w:tcPr>
              <w:p w14:paraId="5833EBA0" w14:textId="77777777" w:rsidR="00945376" w:rsidRPr="001E6A31" w:rsidRDefault="00945376" w:rsidP="00F13F00">
                <w:pPr>
                  <w:spacing w:beforeLines="0" w:before="0" w:afterLines="0" w:after="0"/>
                  <w:ind w:left="0"/>
                  <w:rPr>
                    <w:rFonts w:cs="Arial"/>
                    <w:b/>
                    <w:szCs w:val="15"/>
                  </w:rPr>
                </w:pPr>
                <w:r w:rsidRPr="001E6A31">
                  <w:rPr>
                    <w:rFonts w:cs="Arial"/>
                    <w:b/>
                    <w:szCs w:val="15"/>
                  </w:rPr>
                  <w:t>Driva</w:t>
                </w:r>
              </w:p>
            </w:tc>
            <w:tc>
              <w:tcPr>
                <w:tcW w:w="992" w:type="dxa"/>
                <w:vAlign w:val="center"/>
              </w:tcPr>
              <w:p w14:paraId="5AE33AE8" w14:textId="77777777" w:rsidR="00945376" w:rsidRPr="001E6A31" w:rsidRDefault="00945376" w:rsidP="00F13F00">
                <w:pPr>
                  <w:spacing w:beforeLines="0" w:before="0" w:afterLines="0" w:after="0"/>
                  <w:ind w:left="0"/>
                  <w:rPr>
                    <w:rFonts w:cs="Arial"/>
                    <w:szCs w:val="15"/>
                  </w:rPr>
                </w:pPr>
                <w:r w:rsidRPr="001E6A31">
                  <w:rPr>
                    <w:rFonts w:cs="Arial"/>
                    <w:szCs w:val="15"/>
                  </w:rPr>
                  <w:t>Gul</w:t>
                </w:r>
              </w:p>
            </w:tc>
            <w:tc>
              <w:tcPr>
                <w:tcW w:w="4966" w:type="dxa"/>
                <w:vAlign w:val="center"/>
              </w:tcPr>
              <w:p w14:paraId="5A57B1B1" w14:textId="55BBD630" w:rsidR="00945376" w:rsidRPr="001E6A31" w:rsidRDefault="00945376" w:rsidP="00F13F00">
                <w:pPr>
                  <w:spacing w:beforeLines="0" w:before="0" w:afterLines="0" w:after="0"/>
                  <w:ind w:left="0"/>
                  <w:rPr>
                    <w:rFonts w:cs="Arial"/>
                    <w:szCs w:val="15"/>
                  </w:rPr>
                </w:pPr>
                <w:r w:rsidRPr="001E6A31">
                  <w:rPr>
                    <w:rFonts w:cs="Arial"/>
                  </w:rPr>
                  <w:t xml:space="preserve">Lyser gult automatiskt vid uppstart när </w:t>
                </w:r>
                <w:r w:rsidR="001C2F0E" w:rsidRPr="001E6A31">
                  <w:rPr>
                    <w:rFonts w:cs="Arial"/>
                  </w:rPr>
                  <w:t>VCI</w:t>
                </w:r>
                <w:r w:rsidRPr="001E6A31">
                  <w:rPr>
                    <w:rFonts w:cs="Arial"/>
                  </w:rPr>
                  <w:t>2 självtestar.</w:t>
                </w:r>
              </w:p>
            </w:tc>
          </w:tr>
          <w:tr w:rsidR="00945376" w:rsidRPr="001E6A31" w14:paraId="46E316AC" w14:textId="77777777" w:rsidTr="00F13F00">
            <w:trPr>
              <w:trHeight w:hRule="exact" w:val="420"/>
              <w:jc w:val="center"/>
            </w:trPr>
            <w:tc>
              <w:tcPr>
                <w:tcW w:w="988" w:type="dxa"/>
                <w:vMerge/>
                <w:vAlign w:val="center"/>
              </w:tcPr>
              <w:p w14:paraId="0F9C67EC" w14:textId="77777777" w:rsidR="00945376" w:rsidRPr="001E6A31" w:rsidRDefault="00945376" w:rsidP="00F13F00">
                <w:pPr>
                  <w:spacing w:beforeLines="0" w:before="0" w:afterLines="0" w:after="0"/>
                  <w:ind w:left="0"/>
                  <w:rPr>
                    <w:rFonts w:cs="Arial"/>
                    <w:szCs w:val="15"/>
                  </w:rPr>
                </w:pPr>
              </w:p>
            </w:tc>
            <w:tc>
              <w:tcPr>
                <w:tcW w:w="992" w:type="dxa"/>
                <w:vAlign w:val="center"/>
              </w:tcPr>
              <w:p w14:paraId="7E4B789C" w14:textId="77777777" w:rsidR="00945376" w:rsidRPr="001E6A31" w:rsidRDefault="00945376" w:rsidP="00F13F00">
                <w:pPr>
                  <w:spacing w:beforeLines="0" w:before="0" w:afterLines="0" w:after="0"/>
                  <w:ind w:left="0"/>
                  <w:rPr>
                    <w:rFonts w:cs="Arial"/>
                    <w:szCs w:val="15"/>
                  </w:rPr>
                </w:pPr>
                <w:r w:rsidRPr="001E6A31">
                  <w:rPr>
                    <w:rFonts w:cs="Arial"/>
                    <w:szCs w:val="15"/>
                  </w:rPr>
                  <w:t>Grön</w:t>
                </w:r>
              </w:p>
            </w:tc>
            <w:tc>
              <w:tcPr>
                <w:tcW w:w="4966" w:type="dxa"/>
                <w:vAlign w:val="center"/>
              </w:tcPr>
              <w:p w14:paraId="305EFB7F" w14:textId="10106985" w:rsidR="00945376" w:rsidRPr="001E6A31" w:rsidRDefault="001E6A31" w:rsidP="00F13F00">
                <w:pPr>
                  <w:spacing w:beforeLines="0" w:before="0" w:afterLines="0" w:after="0"/>
                  <w:ind w:left="0"/>
                  <w:rPr>
                    <w:rFonts w:cs="Arial"/>
                    <w:szCs w:val="15"/>
                  </w:rPr>
                </w:pPr>
                <w:r w:rsidRPr="001E6A31">
                  <w:rPr>
                    <w:rFonts w:cs="Arial"/>
                    <w:szCs w:val="18"/>
                  </w:rPr>
                  <w:t>Lyser grönt när den är påslagen</w:t>
                </w:r>
                <w:r w:rsidR="00945376" w:rsidRPr="001E6A31">
                  <w:rPr>
                    <w:rFonts w:cs="Arial"/>
                    <w:szCs w:val="15"/>
                  </w:rPr>
                  <w:t>.</w:t>
                </w:r>
              </w:p>
            </w:tc>
          </w:tr>
          <w:tr w:rsidR="00945376" w:rsidRPr="001E6A31" w14:paraId="40522157" w14:textId="77777777" w:rsidTr="00F13F00">
            <w:trPr>
              <w:trHeight w:hRule="exact" w:val="749"/>
              <w:jc w:val="center"/>
            </w:trPr>
            <w:tc>
              <w:tcPr>
                <w:tcW w:w="988" w:type="dxa"/>
                <w:vMerge/>
                <w:vAlign w:val="center"/>
              </w:tcPr>
              <w:p w14:paraId="10E98EAB" w14:textId="77777777" w:rsidR="00945376" w:rsidRPr="001E6A31" w:rsidRDefault="00945376" w:rsidP="00F13F00">
                <w:pPr>
                  <w:spacing w:beforeLines="0" w:before="0" w:afterLines="0" w:after="0"/>
                  <w:ind w:left="0"/>
                  <w:rPr>
                    <w:rFonts w:cs="Arial"/>
                    <w:szCs w:val="15"/>
                  </w:rPr>
                </w:pPr>
              </w:p>
            </w:tc>
            <w:tc>
              <w:tcPr>
                <w:tcW w:w="992" w:type="dxa"/>
                <w:vAlign w:val="center"/>
              </w:tcPr>
              <w:p w14:paraId="6B12E2DA" w14:textId="77777777" w:rsidR="00945376" w:rsidRPr="001E6A31" w:rsidRDefault="00945376" w:rsidP="00F13F00">
                <w:pPr>
                  <w:spacing w:beforeLines="0" w:before="0" w:afterLines="0" w:after="0"/>
                  <w:ind w:left="0"/>
                  <w:rPr>
                    <w:rFonts w:cs="Arial"/>
                    <w:szCs w:val="15"/>
                  </w:rPr>
                </w:pPr>
                <w:r w:rsidRPr="001E6A31">
                  <w:rPr>
                    <w:rFonts w:cs="Arial"/>
                    <w:szCs w:val="15"/>
                  </w:rPr>
                  <w:t>Röd</w:t>
                </w:r>
              </w:p>
            </w:tc>
            <w:tc>
              <w:tcPr>
                <w:tcW w:w="4966" w:type="dxa"/>
                <w:vAlign w:val="center"/>
              </w:tcPr>
              <w:p w14:paraId="4E95AFE5" w14:textId="77777777" w:rsidR="00945376" w:rsidRPr="001E6A31" w:rsidRDefault="00945376" w:rsidP="00F13F00">
                <w:pPr>
                  <w:pStyle w:val="aa"/>
                  <w:numPr>
                    <w:ilvl w:val="0"/>
                    <w:numId w:val="17"/>
                  </w:numPr>
                  <w:spacing w:beforeLines="20" w:before="62" w:afterLines="20" w:after="62"/>
                  <w:ind w:left="357" w:hanging="357"/>
                  <w:rPr>
                    <w:rFonts w:cs="Arial"/>
                  </w:rPr>
                </w:pPr>
                <w:r w:rsidRPr="001E6A31">
                  <w:rPr>
                    <w:rFonts w:cs="Arial"/>
                    <w:szCs w:val="24"/>
                  </w:rPr>
                  <w:t xml:space="preserve">Lyser med </w:t>
                </w:r>
                <w:r w:rsidRPr="001E6A31">
                  <w:rPr>
                    <w:rFonts w:cs="Arial"/>
                  </w:rPr>
                  <w:t>fast rött sken när ett systemfel inträffar.</w:t>
                </w:r>
              </w:p>
              <w:p w14:paraId="5F89B0D7" w14:textId="780441A8" w:rsidR="00945376" w:rsidRPr="001E6A31" w:rsidRDefault="00945376" w:rsidP="00F13F00">
                <w:pPr>
                  <w:pStyle w:val="aa"/>
                  <w:numPr>
                    <w:ilvl w:val="0"/>
                    <w:numId w:val="17"/>
                  </w:numPr>
                  <w:spacing w:beforeLines="20" w:before="62" w:afterLines="20" w:after="62"/>
                  <w:ind w:left="357" w:hanging="357"/>
                  <w:rPr>
                    <w:rFonts w:cs="Arial"/>
                  </w:rPr>
                </w:pPr>
                <w:r w:rsidRPr="001E6A31">
                  <w:rPr>
                    <w:rFonts w:cs="Arial"/>
                    <w:szCs w:val="24"/>
                  </w:rPr>
                  <w:t xml:space="preserve">Blinkar rött </w:t>
                </w:r>
                <w:r w:rsidRPr="001E6A31">
                  <w:rPr>
                    <w:rFonts w:cs="Arial"/>
                  </w:rPr>
                  <w:t xml:space="preserve">när </w:t>
                </w:r>
                <w:r w:rsidR="001C2F0E" w:rsidRPr="001E6A31">
                  <w:rPr>
                    <w:rFonts w:cs="Arial"/>
                  </w:rPr>
                  <w:t>VCI</w:t>
                </w:r>
                <w:r w:rsidRPr="001E6A31">
                  <w:rPr>
                    <w:rFonts w:cs="Arial"/>
                  </w:rPr>
                  <w:t>2 uppgraderas.</w:t>
                </w:r>
              </w:p>
            </w:tc>
          </w:tr>
        </w:tbl>
        <w:p w14:paraId="415A0643" w14:textId="77777777" w:rsidR="00945376" w:rsidRPr="001E6A31" w:rsidRDefault="00945376" w:rsidP="00945376">
          <w:pPr>
            <w:pStyle w:val="40"/>
            <w:spacing w:before="156" w:after="156"/>
            <w:rPr>
              <w:rFonts w:cs="Arial"/>
            </w:rPr>
          </w:pPr>
          <w:bookmarkStart w:id="59" w:name="table25"/>
          <w:bookmarkEnd w:id="59"/>
          <w:r w:rsidRPr="001E6A31">
            <w:rPr>
              <w:rFonts w:cs="Arial"/>
            </w:rPr>
            <w:t>Kommunikationsförmåga</w:t>
          </w:r>
        </w:p>
        <w:p w14:paraId="5E54BFAD" w14:textId="3BD9DA45" w:rsidR="00945376" w:rsidRPr="001E6A31" w:rsidRDefault="001C2F0E" w:rsidP="001E6A31">
          <w:pPr>
            <w:pStyle w:val="BodytextUserManual"/>
            <w:spacing w:before="156" w:after="156"/>
          </w:pPr>
          <w:r w:rsidRPr="001E6A31">
            <w:t>VCI</w:t>
          </w:r>
          <w:r w:rsidR="00945376" w:rsidRPr="001E6A31">
            <w:t>2 stöder Bluetooth (BT), Wi-Fi och USB-kommunikation. Den kan överföra fordonsdata till surfplattan med eller utan kabelanslutning. I öppna områden är sändarens arbetsområde via BT-kommunikation upp till 100 m. Arbetsområdet för 5G-kommunikation via Wi-Fi är upp till 100 m. Om signalen förloras på grund av att den tas utom räckhåll, återställs kommunikationen när surfplattan är inom räckhåll.</w:t>
          </w:r>
        </w:p>
        <w:p w14:paraId="744A48EE" w14:textId="77777777" w:rsidR="00945376" w:rsidRPr="001E6A31" w:rsidRDefault="00945376" w:rsidP="00945376">
          <w:pPr>
            <w:pStyle w:val="40"/>
            <w:spacing w:before="156" w:after="156"/>
            <w:rPr>
              <w:rFonts w:cs="Arial"/>
            </w:rPr>
          </w:pPr>
          <w:r w:rsidRPr="001E6A31">
            <w:rPr>
              <w:rFonts w:cs="Arial"/>
            </w:rPr>
            <w:t>Programmeringsförmåga</w:t>
          </w:r>
        </w:p>
        <w:p w14:paraId="60DCC0AE" w14:textId="069B71DE" w:rsidR="00945376" w:rsidRPr="001E6A31" w:rsidRDefault="001C2F0E" w:rsidP="00945376">
          <w:pPr>
            <w:spacing w:before="156" w:after="156"/>
            <w:rPr>
              <w:rFonts w:cs="Arial"/>
            </w:rPr>
          </w:pPr>
          <w:r w:rsidRPr="001E6A31">
            <w:rPr>
              <w:rFonts w:cs="Arial"/>
            </w:rPr>
            <w:t>VCI</w:t>
          </w:r>
          <w:r w:rsidR="00945376" w:rsidRPr="001E6A31">
            <w:rPr>
              <w:rFonts w:cs="Arial"/>
            </w:rPr>
            <w:t>2 är ett D-PDU, SAE J2534 och RP1210-kompatibelt PassThru-programmeringsgränssnitt. Med hjälp av den uppdaterade OEM-programvaran kan den ersätta befintlig programvara/firmware i de elektroniska styrenheterna (ECU), programmera nya ECU:er och åtgärda problem med programvarustyrd körbarhet och utsläpp.</w:t>
          </w:r>
        </w:p>
        <w:p w14:paraId="0FD8B48C" w14:textId="77777777" w:rsidR="00945376" w:rsidRPr="001E6A31" w:rsidRDefault="00945376" w:rsidP="00945376">
          <w:pPr>
            <w:pStyle w:val="30"/>
            <w:spacing w:before="312" w:after="156"/>
          </w:pPr>
          <w:r w:rsidRPr="001E6A31">
            <w:t>Strömkällor</w:t>
          </w:r>
        </w:p>
        <w:p w14:paraId="07931077" w14:textId="0E0D99CF" w:rsidR="00945376" w:rsidRPr="001E6A31" w:rsidRDefault="001C2F0E" w:rsidP="00945376">
          <w:pPr>
            <w:spacing w:before="156" w:after="156"/>
            <w:rPr>
              <w:rFonts w:cs="Arial"/>
            </w:rPr>
          </w:pPr>
          <w:r w:rsidRPr="001E6A31">
            <w:rPr>
              <w:rFonts w:cs="Arial"/>
            </w:rPr>
            <w:t>VCI</w:t>
          </w:r>
          <w:r w:rsidR="00945376" w:rsidRPr="001E6A31">
            <w:rPr>
              <w:rFonts w:cs="Arial"/>
            </w:rPr>
            <w:t>2 kan få ström från följande källor:</w:t>
          </w:r>
        </w:p>
        <w:p w14:paraId="2FEB6226" w14:textId="77777777" w:rsidR="00945376" w:rsidRPr="001E6A31" w:rsidRDefault="00945376" w:rsidP="00945376">
          <w:pPr>
            <w:pStyle w:val="aa"/>
            <w:numPr>
              <w:ilvl w:val="0"/>
              <w:numId w:val="16"/>
            </w:numPr>
            <w:spacing w:beforeLines="20" w:before="62" w:afterLines="20" w:after="62"/>
            <w:ind w:left="641" w:hanging="357"/>
            <w:rPr>
              <w:rFonts w:cs="Arial"/>
            </w:rPr>
          </w:pPr>
          <w:r w:rsidRPr="001E6A31">
            <w:rPr>
              <w:rFonts w:cs="Arial"/>
            </w:rPr>
            <w:lastRenderedPageBreak/>
            <w:t>Fordonskraft</w:t>
          </w:r>
        </w:p>
        <w:p w14:paraId="74211921" w14:textId="77777777" w:rsidR="00945376" w:rsidRPr="001E6A31" w:rsidRDefault="00945376" w:rsidP="00945376">
          <w:pPr>
            <w:pStyle w:val="aa"/>
            <w:numPr>
              <w:ilvl w:val="0"/>
              <w:numId w:val="16"/>
            </w:numPr>
            <w:spacing w:beforeLines="20" w:before="62" w:afterLines="20" w:after="62"/>
            <w:ind w:left="641" w:hanging="357"/>
            <w:rPr>
              <w:rFonts w:cs="Arial"/>
            </w:rPr>
          </w:pPr>
          <w:r w:rsidRPr="001E6A31">
            <w:rPr>
              <w:rFonts w:cs="Arial"/>
            </w:rPr>
            <w:t>AC/DC-strömförsörjning</w:t>
          </w:r>
        </w:p>
        <w:p w14:paraId="5BD1D8C2" w14:textId="77777777" w:rsidR="00945376" w:rsidRPr="001E6A31" w:rsidRDefault="00945376" w:rsidP="00945376">
          <w:pPr>
            <w:pStyle w:val="40"/>
            <w:spacing w:before="156" w:after="156"/>
            <w:rPr>
              <w:rFonts w:cs="Arial"/>
            </w:rPr>
          </w:pPr>
          <w:r w:rsidRPr="001E6A31">
            <w:rPr>
              <w:rFonts w:cs="Arial"/>
            </w:rPr>
            <w:t>Fordonskraft</w:t>
          </w:r>
        </w:p>
        <w:p w14:paraId="1C756DD5" w14:textId="3422732E" w:rsidR="00945376" w:rsidRPr="001E6A31" w:rsidRDefault="001C2F0E" w:rsidP="00945376">
          <w:pPr>
            <w:spacing w:before="156" w:after="156"/>
            <w:rPr>
              <w:rFonts w:cs="Arial"/>
            </w:rPr>
          </w:pPr>
          <w:r w:rsidRPr="001E6A31">
            <w:rPr>
              <w:rFonts w:cs="Arial"/>
            </w:rPr>
            <w:t>VCI</w:t>
          </w:r>
          <w:r w:rsidR="00945376" w:rsidRPr="001E6A31">
            <w:rPr>
              <w:rFonts w:cs="Arial"/>
            </w:rPr>
            <w:t>2 drivs med 12/24 V fordonsström, som får ström via fordonets dataanslutningsport. Enheten slås på när den är ansluten till en OBD II/EOBD-kompatibel datalänkanslutning (DLC). För fordon som inte är OBDII/EOBD-kompatibla kan enheten strömförsörjas från en extra strömadapter eller annan lämplig strömport på testfordonet med hjälp av extraströmkabeln.</w:t>
          </w:r>
        </w:p>
        <w:p w14:paraId="600358AC" w14:textId="77777777" w:rsidR="00945376" w:rsidRPr="001E6A31" w:rsidRDefault="00945376" w:rsidP="00945376">
          <w:pPr>
            <w:pStyle w:val="40"/>
            <w:spacing w:before="156" w:after="156"/>
            <w:rPr>
              <w:rFonts w:cs="Arial"/>
            </w:rPr>
          </w:pPr>
          <w:r w:rsidRPr="001E6A31">
            <w:rPr>
              <w:rFonts w:cs="Arial"/>
            </w:rPr>
            <w:t>AC/DC-strömförsörjning</w:t>
          </w:r>
        </w:p>
        <w:p w14:paraId="7B6DA595" w14:textId="0952F0F6" w:rsidR="00945376" w:rsidRPr="001E6A31" w:rsidRDefault="001C2F0E" w:rsidP="00945376">
          <w:pPr>
            <w:spacing w:before="156" w:after="156"/>
            <w:rPr>
              <w:rFonts w:cs="Arial"/>
            </w:rPr>
          </w:pPr>
          <w:r w:rsidRPr="001E6A31">
            <w:rPr>
              <w:rFonts w:cs="Arial"/>
            </w:rPr>
            <w:t>VCI</w:t>
          </w:r>
          <w:r w:rsidR="00945376" w:rsidRPr="001E6A31">
            <w:rPr>
              <w:rFonts w:cs="Arial"/>
            </w:rPr>
            <w:t>2 kan strömförsörjas från ett vägguttag med hjälp av AC/DC-nätadaptern.</w:t>
          </w:r>
        </w:p>
        <w:p w14:paraId="5ADBB9F7" w14:textId="77777777" w:rsidR="00945376" w:rsidRPr="001E6A31" w:rsidRDefault="00945376" w:rsidP="00945376">
          <w:pPr>
            <w:pStyle w:val="30"/>
            <w:spacing w:before="312" w:after="156"/>
          </w:pPr>
          <w:bookmarkStart w:id="60" w:name="_Toc366846451"/>
          <w:bookmarkStart w:id="61" w:name="_Toc366845398"/>
          <w:bookmarkStart w:id="62" w:name="_Toc451525733"/>
          <w:bookmarkStart w:id="63" w:name="_Toc143087225"/>
          <w:bookmarkStart w:id="64" w:name="_Toc145405380"/>
          <w:r w:rsidRPr="001E6A31">
            <w:t>Tekniska specifikationer</w:t>
          </w:r>
          <w:bookmarkEnd w:id="60"/>
          <w:bookmarkEnd w:id="61"/>
          <w:bookmarkEnd w:id="62"/>
          <w:bookmarkEnd w:id="63"/>
          <w:bookmarkEnd w:id="64"/>
        </w:p>
        <w:p w14:paraId="3A7A24A1" w14:textId="4D1803AE" w:rsidR="00945376" w:rsidRPr="001E6A31" w:rsidRDefault="00945376" w:rsidP="00945376">
          <w:pPr>
            <w:pStyle w:val="ab"/>
            <w:spacing w:before="156" w:afterLines="20" w:after="62"/>
            <w:ind w:left="0"/>
            <w:rPr>
              <w:rFonts w:cs="Arial"/>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noBreakHyphen/>
          </w:r>
          <w:r w:rsidR="001E6A31" w:rsidRPr="001E6A31">
            <w:rPr>
              <w:rFonts w:cs="Arial"/>
            </w:rPr>
            <w:t>5</w:t>
          </w:r>
          <w:r w:rsidRPr="001E6A31">
            <w:rPr>
              <w:rFonts w:cs="Arial"/>
            </w:rPr>
            <w:t xml:space="preserve"> </w:t>
          </w:r>
          <w:r w:rsidR="001C2F0E" w:rsidRPr="001E6A31">
            <w:rPr>
              <w:rFonts w:cs="Arial"/>
              <w:i/>
            </w:rPr>
            <w:t>VCI</w:t>
          </w:r>
          <w:r w:rsidRPr="001E6A31">
            <w:rPr>
              <w:rFonts w:cs="Arial"/>
              <w:i/>
            </w:rPr>
            <w:t>2-specifikationer</w:t>
          </w:r>
        </w:p>
        <w:tbl>
          <w:tblPr>
            <w:tblStyle w:val="ac"/>
            <w:tblW w:w="6574" w:type="dxa"/>
            <w:jc w:val="center"/>
            <w:tblLayout w:type="fixed"/>
            <w:tblLook w:val="04A0" w:firstRow="1" w:lastRow="0" w:firstColumn="1" w:lastColumn="0" w:noHBand="0" w:noVBand="1"/>
          </w:tblPr>
          <w:tblGrid>
            <w:gridCol w:w="1985"/>
            <w:gridCol w:w="4589"/>
          </w:tblGrid>
          <w:tr w:rsidR="00945376" w:rsidRPr="001E6A31" w14:paraId="1A3F2979" w14:textId="77777777" w:rsidTr="00F13F00">
            <w:trPr>
              <w:trHeight w:val="369"/>
              <w:tblHeader/>
              <w:jc w:val="center"/>
            </w:trPr>
            <w:tc>
              <w:tcPr>
                <w:tcW w:w="1985" w:type="dxa"/>
                <w:shd w:val="clear" w:color="auto" w:fill="D9D9D9" w:themeFill="background1" w:themeFillShade="D9"/>
                <w:vAlign w:val="center"/>
              </w:tcPr>
              <w:p w14:paraId="7ADBFD8A" w14:textId="77777777" w:rsidR="00945376" w:rsidRPr="001E6A31" w:rsidRDefault="00945376" w:rsidP="00F13F00">
                <w:pPr>
                  <w:pStyle w:val="ae"/>
                  <w:spacing w:before="0" w:after="0" w:line="240" w:lineRule="exact"/>
                  <w:rPr>
                    <w:rFonts w:cs="Arial"/>
                    <w:b/>
                  </w:rPr>
                </w:pPr>
                <w:r w:rsidRPr="001E6A31">
                  <w:rPr>
                    <w:rFonts w:cs="Arial"/>
                    <w:b/>
                  </w:rPr>
                  <w:t>Punkt</w:t>
                </w:r>
              </w:p>
            </w:tc>
            <w:tc>
              <w:tcPr>
                <w:tcW w:w="4589" w:type="dxa"/>
                <w:shd w:val="clear" w:color="auto" w:fill="D9D9D9" w:themeFill="background1" w:themeFillShade="D9"/>
                <w:vAlign w:val="center"/>
              </w:tcPr>
              <w:p w14:paraId="649A9B28" w14:textId="77777777" w:rsidR="00945376" w:rsidRPr="001E6A31" w:rsidRDefault="00945376" w:rsidP="00F13F00">
                <w:pPr>
                  <w:pStyle w:val="ae"/>
                  <w:spacing w:before="0" w:after="0" w:line="240" w:lineRule="exact"/>
                  <w:rPr>
                    <w:rFonts w:cs="Arial"/>
                    <w:b/>
                  </w:rPr>
                </w:pPr>
                <w:r w:rsidRPr="001E6A31">
                  <w:rPr>
                    <w:rFonts w:cs="Arial"/>
                    <w:b/>
                  </w:rPr>
                  <w:t>Beskrivning</w:t>
                </w:r>
              </w:p>
            </w:tc>
          </w:tr>
          <w:tr w:rsidR="00945376" w:rsidRPr="001E6A31" w14:paraId="2A9DF4B8" w14:textId="77777777" w:rsidTr="00F13F00">
            <w:trPr>
              <w:trHeight w:val="1046"/>
              <w:jc w:val="center"/>
            </w:trPr>
            <w:tc>
              <w:tcPr>
                <w:tcW w:w="1985" w:type="dxa"/>
                <w:vAlign w:val="center"/>
              </w:tcPr>
              <w:p w14:paraId="0426B591" w14:textId="77777777" w:rsidR="00945376" w:rsidRPr="001E6A31" w:rsidRDefault="00945376" w:rsidP="00F13F00">
                <w:pPr>
                  <w:pStyle w:val="ae"/>
                  <w:spacing w:before="0" w:after="0" w:line="240" w:lineRule="exact"/>
                  <w:rPr>
                    <w:rFonts w:cs="Arial"/>
                    <w:b/>
                  </w:rPr>
                </w:pPr>
                <w:r w:rsidRPr="001E6A31">
                  <w:rPr>
                    <w:rFonts w:cs="Arial"/>
                    <w:b/>
                  </w:rPr>
                  <w:t>Kommunikation</w:t>
                </w:r>
              </w:p>
            </w:tc>
            <w:tc>
              <w:tcPr>
                <w:tcW w:w="4589" w:type="dxa"/>
                <w:vAlign w:val="center"/>
              </w:tcPr>
              <w:p w14:paraId="5C102E67" w14:textId="77777777" w:rsidR="00945376" w:rsidRPr="001E6A31" w:rsidRDefault="00945376" w:rsidP="00F13F00">
                <w:pPr>
                  <w:pStyle w:val="ae"/>
                  <w:numPr>
                    <w:ilvl w:val="0"/>
                    <w:numId w:val="18"/>
                  </w:numPr>
                  <w:spacing w:before="0" w:after="0" w:line="240" w:lineRule="exact"/>
                  <w:ind w:left="357" w:hanging="357"/>
                  <w:rPr>
                    <w:rFonts w:cs="Arial"/>
                  </w:rPr>
                </w:pPr>
                <w:r w:rsidRPr="001E6A31">
                  <w:rPr>
                    <w:rFonts w:cs="Arial"/>
                  </w:rPr>
                  <w:t>BT V 5.0 + EDR</w:t>
                </w:r>
              </w:p>
              <w:p w14:paraId="73D0FE21" w14:textId="77777777" w:rsidR="00945376" w:rsidRPr="001E6A31" w:rsidRDefault="00945376" w:rsidP="00F13F00">
                <w:pPr>
                  <w:pStyle w:val="ae"/>
                  <w:numPr>
                    <w:ilvl w:val="0"/>
                    <w:numId w:val="18"/>
                  </w:numPr>
                  <w:spacing w:before="0" w:after="0" w:line="240" w:lineRule="exact"/>
                  <w:ind w:left="357" w:hanging="357"/>
                  <w:rPr>
                    <w:rFonts w:cs="Arial"/>
                  </w:rPr>
                </w:pPr>
                <w:r w:rsidRPr="001E6A31">
                  <w:rPr>
                    <w:rFonts w:cs="Arial"/>
                  </w:rPr>
                  <w:t>USB 2.0</w:t>
                </w:r>
              </w:p>
              <w:p w14:paraId="33B23A97" w14:textId="77777777" w:rsidR="00945376" w:rsidRPr="001E6A31" w:rsidRDefault="00945376" w:rsidP="00F13F00">
                <w:pPr>
                  <w:pStyle w:val="ae"/>
                  <w:numPr>
                    <w:ilvl w:val="0"/>
                    <w:numId w:val="18"/>
                  </w:numPr>
                  <w:spacing w:before="0" w:after="0" w:line="240" w:lineRule="exact"/>
                  <w:ind w:left="357" w:hanging="357"/>
                  <w:rPr>
                    <w:rFonts w:cs="Arial"/>
                  </w:rPr>
                </w:pPr>
                <w:r w:rsidRPr="001E6A31">
                  <w:rPr>
                    <w:rFonts w:cs="Arial"/>
                  </w:rPr>
                  <w:t>Wi-Fi 5G</w:t>
                </w:r>
              </w:p>
              <w:p w14:paraId="577E7D68" w14:textId="77777777" w:rsidR="00945376" w:rsidRPr="001E6A31" w:rsidRDefault="00945376" w:rsidP="00F13F00">
                <w:pPr>
                  <w:pStyle w:val="ae"/>
                  <w:numPr>
                    <w:ilvl w:val="0"/>
                    <w:numId w:val="18"/>
                  </w:numPr>
                  <w:spacing w:before="0" w:after="0" w:line="240" w:lineRule="exact"/>
                  <w:ind w:left="357" w:hanging="357"/>
                  <w:rPr>
                    <w:rFonts w:cs="Arial"/>
                  </w:rPr>
                </w:pPr>
                <w:r w:rsidRPr="001E6A31">
                  <w:rPr>
                    <w:rFonts w:cs="Arial"/>
                  </w:rPr>
                  <w:t>Ethernet</w:t>
                </w:r>
              </w:p>
            </w:tc>
          </w:tr>
          <w:tr w:rsidR="00945376" w:rsidRPr="001E6A31" w14:paraId="50552ABE" w14:textId="77777777" w:rsidTr="00F13F00">
            <w:trPr>
              <w:trHeight w:val="500"/>
              <w:jc w:val="center"/>
            </w:trPr>
            <w:tc>
              <w:tcPr>
                <w:tcW w:w="1985" w:type="dxa"/>
                <w:vAlign w:val="center"/>
              </w:tcPr>
              <w:p w14:paraId="08C20CF1" w14:textId="77777777" w:rsidR="00945376" w:rsidRPr="001E6A31" w:rsidRDefault="00945376" w:rsidP="00F13F00">
                <w:pPr>
                  <w:pStyle w:val="ae"/>
                  <w:spacing w:before="0" w:after="0" w:line="240" w:lineRule="exact"/>
                  <w:rPr>
                    <w:rFonts w:cs="Arial"/>
                    <w:b/>
                  </w:rPr>
                </w:pPr>
                <w:r w:rsidRPr="001E6A31">
                  <w:rPr>
                    <w:rFonts w:cs="Arial"/>
                    <w:b/>
                  </w:rPr>
                  <w:t>Trådlös frekvens</w:t>
                </w:r>
              </w:p>
            </w:tc>
            <w:tc>
              <w:tcPr>
                <w:tcW w:w="4589" w:type="dxa"/>
                <w:vAlign w:val="center"/>
              </w:tcPr>
              <w:p w14:paraId="177721B7" w14:textId="77777777" w:rsidR="00945376" w:rsidRPr="001E6A31" w:rsidRDefault="00945376" w:rsidP="00F13F00">
                <w:pPr>
                  <w:pStyle w:val="ae"/>
                  <w:spacing w:before="0" w:after="0" w:line="240" w:lineRule="exact"/>
                  <w:rPr>
                    <w:rFonts w:cs="Arial"/>
                  </w:rPr>
                </w:pPr>
                <w:r w:rsidRPr="001E6A31">
                  <w:rPr>
                    <w:rFonts w:cs="Arial"/>
                  </w:rPr>
                  <w:t>5 GHz</w:t>
                </w:r>
              </w:p>
            </w:tc>
          </w:tr>
          <w:tr w:rsidR="00945376" w:rsidRPr="001E6A31" w14:paraId="4935317C" w14:textId="77777777" w:rsidTr="00F13F00">
            <w:trPr>
              <w:trHeight w:val="526"/>
              <w:jc w:val="center"/>
            </w:trPr>
            <w:tc>
              <w:tcPr>
                <w:tcW w:w="1985" w:type="dxa"/>
                <w:vAlign w:val="center"/>
              </w:tcPr>
              <w:p w14:paraId="6E559CE1" w14:textId="77777777" w:rsidR="00945376" w:rsidRPr="001E6A31" w:rsidRDefault="00945376" w:rsidP="00F13F00">
                <w:pPr>
                  <w:pStyle w:val="ae"/>
                  <w:spacing w:before="0" w:after="0" w:line="240" w:lineRule="exact"/>
                  <w:rPr>
                    <w:rFonts w:cs="Arial"/>
                    <w:b/>
                  </w:rPr>
                </w:pPr>
                <w:r w:rsidRPr="001E6A31">
                  <w:rPr>
                    <w:rFonts w:cs="Arial"/>
                    <w:b/>
                  </w:rPr>
                  <w:t>Ström och batteri</w:t>
                </w:r>
              </w:p>
            </w:tc>
            <w:tc>
              <w:tcPr>
                <w:tcW w:w="4589" w:type="dxa"/>
                <w:vAlign w:val="center"/>
              </w:tcPr>
              <w:p w14:paraId="6570461E" w14:textId="77777777" w:rsidR="00945376" w:rsidRPr="001E6A31" w:rsidRDefault="00945376" w:rsidP="00F13F00">
                <w:pPr>
                  <w:pStyle w:val="ae"/>
                  <w:numPr>
                    <w:ilvl w:val="0"/>
                    <w:numId w:val="18"/>
                  </w:numPr>
                  <w:spacing w:before="0" w:after="0" w:line="240" w:lineRule="exact"/>
                  <w:ind w:left="357" w:hanging="357"/>
                  <w:rPr>
                    <w:rFonts w:cs="Arial"/>
                  </w:rPr>
                </w:pPr>
                <w:r w:rsidRPr="001E6A31">
                  <w:rPr>
                    <w:rFonts w:cs="Arial"/>
                  </w:rPr>
                  <w:t>3750 mAh litiumpolymerbatteri</w:t>
                </w:r>
              </w:p>
              <w:p w14:paraId="1F3ED9C6" w14:textId="77777777" w:rsidR="00945376" w:rsidRPr="001E6A31" w:rsidRDefault="00945376" w:rsidP="00F13F00">
                <w:pPr>
                  <w:pStyle w:val="ae"/>
                  <w:numPr>
                    <w:ilvl w:val="0"/>
                    <w:numId w:val="18"/>
                  </w:numPr>
                  <w:spacing w:before="0" w:after="0" w:line="240" w:lineRule="exact"/>
                  <w:ind w:left="357" w:hanging="357"/>
                  <w:rPr>
                    <w:rFonts w:cs="Arial"/>
                    <w:lang w:val="fr-FR"/>
                  </w:rPr>
                </w:pPr>
                <w:bookmarkStart w:id="65" w:name="OLE_LINK3"/>
                <w:r w:rsidRPr="001E6A31">
                  <w:rPr>
                    <w:rFonts w:cs="Arial"/>
                  </w:rPr>
                  <w:t>Laddning via 12 V DC-strömförsörjning</w:t>
                </w:r>
                <w:bookmarkEnd w:id="65"/>
              </w:p>
            </w:tc>
          </w:tr>
          <w:tr w:rsidR="00945376" w:rsidRPr="001E6A31" w14:paraId="664049B9" w14:textId="77777777" w:rsidTr="00F13F00">
            <w:trPr>
              <w:trHeight w:val="318"/>
              <w:jc w:val="center"/>
            </w:trPr>
            <w:tc>
              <w:tcPr>
                <w:tcW w:w="1985" w:type="dxa"/>
                <w:vAlign w:val="center"/>
              </w:tcPr>
              <w:p w14:paraId="18B83080" w14:textId="77777777" w:rsidR="00945376" w:rsidRPr="001E6A31" w:rsidRDefault="00945376" w:rsidP="00F13F00">
                <w:pPr>
                  <w:pStyle w:val="ae"/>
                  <w:spacing w:before="0" w:after="0" w:line="240" w:lineRule="exact"/>
                  <w:rPr>
                    <w:rFonts w:cs="Arial"/>
                    <w:b/>
                  </w:rPr>
                </w:pPr>
                <w:r w:rsidRPr="001E6A31">
                  <w:rPr>
                    <w:rFonts w:cs="Arial"/>
                    <w:b/>
                  </w:rPr>
                  <w:t>Driftstemperatur</w:t>
                </w:r>
              </w:p>
            </w:tc>
            <w:tc>
              <w:tcPr>
                <w:tcW w:w="4589" w:type="dxa"/>
                <w:vAlign w:val="center"/>
              </w:tcPr>
              <w:p w14:paraId="6D2958CB" w14:textId="195DCE06" w:rsidR="00945376" w:rsidRPr="001E6A31" w:rsidRDefault="00945376" w:rsidP="00F13F00">
                <w:pPr>
                  <w:pStyle w:val="ae"/>
                  <w:spacing w:before="0" w:after="0" w:line="240" w:lineRule="exact"/>
                  <w:rPr>
                    <w:rFonts w:cs="Arial"/>
                    <w:lang w:val="fr-FR"/>
                  </w:rPr>
                </w:pPr>
                <w:r w:rsidRPr="001E6A31">
                  <w:rPr>
                    <w:rFonts w:cs="Arial"/>
                    <w:lang w:val="fr-FR"/>
                  </w:rPr>
                  <w:t xml:space="preserve">0°C till 50°C </w:t>
                </w:r>
                <w:r w:rsidRPr="001E6A31">
                  <w:rPr>
                    <w:rFonts w:cs="Arial"/>
                  </w:rPr>
                  <w:t>(32°F till 122°F)</w:t>
                </w:r>
              </w:p>
            </w:tc>
          </w:tr>
          <w:tr w:rsidR="001E6A31" w:rsidRPr="001E6A31" w14:paraId="54BECA45" w14:textId="77777777" w:rsidTr="00F13F00">
            <w:trPr>
              <w:trHeight w:val="410"/>
              <w:jc w:val="center"/>
            </w:trPr>
            <w:tc>
              <w:tcPr>
                <w:tcW w:w="1985" w:type="dxa"/>
                <w:vAlign w:val="center"/>
              </w:tcPr>
              <w:p w14:paraId="4B59204A" w14:textId="77777777" w:rsidR="001E6A31" w:rsidRPr="001E6A31" w:rsidRDefault="001E6A31" w:rsidP="001E6A31">
                <w:pPr>
                  <w:pStyle w:val="ae"/>
                  <w:spacing w:before="0" w:after="0" w:line="240" w:lineRule="exact"/>
                  <w:rPr>
                    <w:rFonts w:cs="Arial"/>
                    <w:b/>
                  </w:rPr>
                </w:pPr>
                <w:r w:rsidRPr="001E6A31">
                  <w:rPr>
                    <w:rFonts w:cs="Arial"/>
                    <w:b/>
                  </w:rPr>
                  <w:t>Lagringstemperatur</w:t>
                </w:r>
              </w:p>
            </w:tc>
            <w:tc>
              <w:tcPr>
                <w:tcW w:w="4589" w:type="dxa"/>
                <w:vAlign w:val="center"/>
              </w:tcPr>
              <w:p w14:paraId="353887CE" w14:textId="0CE0ECA4" w:rsidR="001E6A31" w:rsidRPr="001E6A31" w:rsidRDefault="001E6A31" w:rsidP="001E6A31">
                <w:pPr>
                  <w:pStyle w:val="ae"/>
                  <w:spacing w:before="0" w:after="0" w:line="240" w:lineRule="exact"/>
                  <w:rPr>
                    <w:rFonts w:cs="Arial"/>
                    <w:lang w:val="fr-FR"/>
                  </w:rPr>
                </w:pPr>
                <w:r w:rsidRPr="001E6A31">
                  <w:rPr>
                    <w:rFonts w:eastAsia="微软雅黑" w:cs="Arial"/>
                    <w:szCs w:val="18"/>
                    <w:lang w:val="fr-FR"/>
                  </w:rPr>
                  <w:t xml:space="preserve">-10°C till 60°C </w:t>
                </w:r>
                <w:r w:rsidRPr="001E6A31">
                  <w:rPr>
                    <w:rFonts w:eastAsia="微软雅黑" w:cs="Arial"/>
                    <w:szCs w:val="18"/>
                    <w:lang w:val="sv-SE"/>
                  </w:rPr>
                  <w:t>(14°F till 140°F)</w:t>
                </w:r>
              </w:p>
            </w:tc>
          </w:tr>
          <w:tr w:rsidR="001E6A31" w:rsidRPr="001E6A31" w14:paraId="5C36B268" w14:textId="77777777" w:rsidTr="00F13F00">
            <w:trPr>
              <w:trHeight w:val="415"/>
              <w:jc w:val="center"/>
            </w:trPr>
            <w:tc>
              <w:tcPr>
                <w:tcW w:w="1985" w:type="dxa"/>
                <w:vAlign w:val="center"/>
              </w:tcPr>
              <w:p w14:paraId="36628A24" w14:textId="77777777" w:rsidR="001E6A31" w:rsidRPr="001E6A31" w:rsidRDefault="001E6A31" w:rsidP="001E6A31">
                <w:pPr>
                  <w:pStyle w:val="ae"/>
                  <w:spacing w:before="0" w:after="0" w:line="240" w:lineRule="exact"/>
                  <w:rPr>
                    <w:rFonts w:cs="Arial"/>
                    <w:b/>
                    <w:bCs/>
                    <w:color w:val="000000"/>
                    <w:lang w:val="fr-FR"/>
                  </w:rPr>
                </w:pPr>
                <w:r w:rsidRPr="001E6A31">
                  <w:rPr>
                    <w:rFonts w:cs="Arial"/>
                    <w:b/>
                    <w:bCs/>
                    <w:color w:val="000000"/>
                    <w:lang w:val="fr-FR"/>
                  </w:rPr>
                  <w:t>Mått</w:t>
                </w:r>
              </w:p>
              <w:p w14:paraId="7D5A4F15" w14:textId="77777777" w:rsidR="001E6A31" w:rsidRPr="001E6A31" w:rsidRDefault="001E6A31" w:rsidP="001E6A31">
                <w:pPr>
                  <w:pStyle w:val="ae"/>
                  <w:spacing w:before="0" w:after="0" w:line="240" w:lineRule="exact"/>
                  <w:rPr>
                    <w:rFonts w:cs="Arial"/>
                    <w:b/>
                    <w:bCs/>
                    <w:color w:val="000000"/>
                    <w:sz w:val="13"/>
                    <w:szCs w:val="13"/>
                    <w:lang w:val="fr-FR"/>
                  </w:rPr>
                </w:pPr>
                <w:r w:rsidRPr="001E6A31">
                  <w:rPr>
                    <w:rFonts w:cs="Arial"/>
                    <w:b/>
                    <w:bCs/>
                    <w:color w:val="000000"/>
                    <w:sz w:val="13"/>
                    <w:szCs w:val="13"/>
                    <w:lang w:val="fr-FR"/>
                  </w:rPr>
                  <w:t>(B x H x D)</w:t>
                </w:r>
              </w:p>
            </w:tc>
            <w:tc>
              <w:tcPr>
                <w:tcW w:w="4589" w:type="dxa"/>
                <w:vAlign w:val="center"/>
              </w:tcPr>
              <w:p w14:paraId="0C98C7D3" w14:textId="03DC364D" w:rsidR="001E6A31" w:rsidRPr="001E6A31" w:rsidRDefault="001E6A31" w:rsidP="001E6A31">
                <w:pPr>
                  <w:pStyle w:val="ae"/>
                  <w:spacing w:before="0" w:after="0" w:line="240" w:lineRule="exact"/>
                  <w:rPr>
                    <w:rFonts w:cs="Arial"/>
                    <w:lang w:val="fr-FR"/>
                  </w:rPr>
                </w:pPr>
                <w:r w:rsidRPr="001E6A31">
                  <w:rPr>
                    <w:rFonts w:cs="Arial"/>
                    <w:szCs w:val="18"/>
                    <w:lang w:val="fr-FR"/>
                  </w:rPr>
                  <w:t>168,4 mm (6,63 tum) x 98 mm (3,86 tum) x 35 mm (1,38 tum)</w:t>
                </w:r>
              </w:p>
            </w:tc>
          </w:tr>
          <w:tr w:rsidR="001E6A31" w:rsidRPr="001E6A31" w14:paraId="04DC0ED6" w14:textId="77777777" w:rsidTr="00F13F00">
            <w:trPr>
              <w:trHeight w:val="407"/>
              <w:jc w:val="center"/>
            </w:trPr>
            <w:tc>
              <w:tcPr>
                <w:tcW w:w="1985" w:type="dxa"/>
                <w:vAlign w:val="center"/>
              </w:tcPr>
              <w:p w14:paraId="396727EF" w14:textId="77777777" w:rsidR="001E6A31" w:rsidRPr="001E6A31" w:rsidRDefault="001E6A31" w:rsidP="001E6A31">
                <w:pPr>
                  <w:pStyle w:val="ae"/>
                  <w:spacing w:before="0" w:after="0" w:line="240" w:lineRule="exact"/>
                  <w:rPr>
                    <w:rFonts w:cs="Arial"/>
                    <w:b/>
                  </w:rPr>
                </w:pPr>
                <w:r w:rsidRPr="001E6A31">
                  <w:rPr>
                    <w:rFonts w:cs="Arial"/>
                    <w:b/>
                  </w:rPr>
                  <w:t>Vikt</w:t>
                </w:r>
              </w:p>
            </w:tc>
            <w:tc>
              <w:tcPr>
                <w:tcW w:w="4589" w:type="dxa"/>
                <w:vAlign w:val="center"/>
              </w:tcPr>
              <w:p w14:paraId="4573C1BB" w14:textId="67FCD74D" w:rsidR="001E6A31" w:rsidRPr="001E6A31" w:rsidRDefault="001E6A31" w:rsidP="001E6A31">
                <w:pPr>
                  <w:pStyle w:val="ae"/>
                  <w:spacing w:before="0" w:after="0" w:line="240" w:lineRule="exact"/>
                  <w:rPr>
                    <w:rFonts w:cs="Arial"/>
                  </w:rPr>
                </w:pPr>
                <w:r w:rsidRPr="001E6A31">
                  <w:rPr>
                    <w:rFonts w:cs="Arial"/>
                    <w:szCs w:val="18"/>
                  </w:rPr>
                  <w:t>379,7 g (0,84 pund)</w:t>
                </w:r>
              </w:p>
            </w:tc>
          </w:tr>
        </w:tbl>
        <w:p w14:paraId="0931CA70" w14:textId="77777777" w:rsidR="00945376" w:rsidRPr="001E6A31" w:rsidRDefault="00945376" w:rsidP="00945376">
          <w:pPr>
            <w:pStyle w:val="20"/>
            <w:spacing w:before="312" w:after="156"/>
            <w:rPr>
              <w:rFonts w:cs="Arial"/>
            </w:rPr>
          </w:pPr>
          <w:bookmarkStart w:id="66" w:name="_Toc145405381"/>
          <w:bookmarkStart w:id="67" w:name="_Toc204265001"/>
          <w:r w:rsidRPr="001E6A31">
            <w:rPr>
              <w:rFonts w:cs="Arial"/>
            </w:rPr>
            <w:t>Tillbehörskit</w:t>
          </w:r>
          <w:bookmarkEnd w:id="66"/>
          <w:bookmarkEnd w:id="67"/>
        </w:p>
        <w:p w14:paraId="562FE1FC" w14:textId="77777777" w:rsidR="00945376" w:rsidRPr="001E6A31" w:rsidRDefault="00945376" w:rsidP="00945376">
          <w:pPr>
            <w:pStyle w:val="30"/>
            <w:spacing w:before="312" w:after="156"/>
            <w:rPr>
              <w:rFonts w:eastAsia="宋体"/>
              <w:szCs w:val="24"/>
            </w:rPr>
          </w:pPr>
          <w:bookmarkStart w:id="68" w:name="_Toc145405382"/>
          <w:r w:rsidRPr="001E6A31">
            <w:rPr>
              <w:rFonts w:eastAsia="宋体"/>
              <w:szCs w:val="24"/>
            </w:rPr>
            <w:t>Huvudkabel</w:t>
          </w:r>
          <w:bookmarkEnd w:id="68"/>
        </w:p>
        <w:p w14:paraId="05FD5C57" w14:textId="2DDEE0FD" w:rsidR="00945376" w:rsidRPr="001E6A31" w:rsidRDefault="001C2F0E" w:rsidP="00945376">
          <w:pPr>
            <w:spacing w:before="156" w:after="156"/>
            <w:rPr>
              <w:rFonts w:eastAsia="宋体" w:cs="Arial"/>
              <w:bCs/>
              <w:szCs w:val="20"/>
            </w:rPr>
          </w:pPr>
          <w:r w:rsidRPr="001E6A31">
            <w:rPr>
              <w:rFonts w:eastAsia="宋体" w:cs="Arial"/>
              <w:bCs/>
              <w:szCs w:val="20"/>
            </w:rPr>
            <w:t>VCI</w:t>
          </w:r>
          <w:r w:rsidR="00945376" w:rsidRPr="001E6A31">
            <w:rPr>
              <w:rFonts w:eastAsia="宋体" w:cs="Arial"/>
              <w:bCs/>
              <w:szCs w:val="20"/>
            </w:rPr>
            <w:t xml:space="preserve">2 kan strömförsörjas via Autel-huvudkabeln V2.0 (V2.0-ikonen syns på kabeln) när </w:t>
          </w:r>
          <w:r w:rsidR="00945376" w:rsidRPr="001E6A31">
            <w:rPr>
              <w:rFonts w:eastAsia="宋体" w:cs="Arial"/>
              <w:bCs/>
              <w:szCs w:val="20"/>
            </w:rPr>
            <w:lastRenderedPageBreak/>
            <w:t xml:space="preserve">den är ansluten till ett OBDII/EOBD-kompatibelt fordon. Huvudkabeln ansluter </w:t>
          </w:r>
          <w:r w:rsidRPr="001E6A31">
            <w:rPr>
              <w:rFonts w:eastAsia="宋体" w:cs="Arial"/>
              <w:bCs/>
              <w:szCs w:val="20"/>
            </w:rPr>
            <w:t>VCI</w:t>
          </w:r>
          <w:r w:rsidR="00945376" w:rsidRPr="001E6A31">
            <w:rPr>
              <w:rFonts w:eastAsia="宋体" w:cs="Arial"/>
              <w:bCs/>
              <w:szCs w:val="20"/>
            </w:rPr>
            <w:t xml:space="preserve">2 till fordonets datalänkanslutning (DLC), genom vilken </w:t>
          </w:r>
          <w:r w:rsidRPr="001E6A31">
            <w:rPr>
              <w:rFonts w:eastAsia="宋体" w:cs="Arial"/>
              <w:bCs/>
              <w:szCs w:val="20"/>
            </w:rPr>
            <w:t>VCI</w:t>
          </w:r>
          <w:r w:rsidR="00945376" w:rsidRPr="001E6A31">
            <w:rPr>
              <w:rFonts w:eastAsia="宋体" w:cs="Arial"/>
              <w:bCs/>
              <w:szCs w:val="20"/>
            </w:rPr>
            <w:t>2 kan överföra fordonsdata till surfplattan.</w:t>
          </w:r>
        </w:p>
        <w:p w14:paraId="63CC1646" w14:textId="7BC25FE3" w:rsidR="00945376" w:rsidRPr="001E6A31" w:rsidRDefault="001E6A31" w:rsidP="00945376">
          <w:pPr>
            <w:spacing w:beforeLines="0" w:before="0" w:afterLines="0" w:after="0" w:line="480" w:lineRule="auto"/>
            <w:ind w:left="0"/>
            <w:jc w:val="center"/>
            <w:rPr>
              <w:rFonts w:eastAsiaTheme="minorEastAsia" w:cs="Arial"/>
            </w:rPr>
          </w:pPr>
          <w:r w:rsidRPr="001E6A31">
            <w:rPr>
              <w:rFonts w:cs="Arial"/>
              <w:noProof/>
            </w:rPr>
            <w:drawing>
              <wp:inline distT="0" distB="0" distL="0" distR="0" wp14:anchorId="6AE57023" wp14:editId="7F0BE579">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277F5CC3" w14:textId="77777777" w:rsidR="00945376" w:rsidRPr="001E6A31" w:rsidRDefault="00945376" w:rsidP="00945376">
          <w:pPr>
            <w:pStyle w:val="ab"/>
            <w:spacing w:before="156" w:after="156"/>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8</w:t>
          </w:r>
          <w:r w:rsidRPr="001E6A31">
            <w:rPr>
              <w:rFonts w:cs="Arial"/>
            </w:rPr>
            <w:fldChar w:fldCharType="end"/>
          </w:r>
          <w:r w:rsidRPr="001E6A31">
            <w:rPr>
              <w:rFonts w:cs="Arial"/>
            </w:rPr>
            <w:t xml:space="preserve"> </w:t>
          </w:r>
          <w:r w:rsidRPr="001E6A31">
            <w:rPr>
              <w:rFonts w:cs="Arial"/>
              <w:i/>
            </w:rPr>
            <w:t>Huvudkabel V2.0</w:t>
          </w:r>
        </w:p>
        <w:p w14:paraId="63F62239" w14:textId="77777777" w:rsidR="00945376" w:rsidRPr="001E6A31" w:rsidRDefault="00945376" w:rsidP="00882B24">
          <w:pPr>
            <w:spacing w:before="156" w:after="156"/>
            <w:ind w:left="0"/>
            <w:rPr>
              <w:rFonts w:cs="Arial"/>
            </w:rPr>
          </w:pPr>
        </w:p>
        <w:p w14:paraId="748BCFED" w14:textId="77777777" w:rsidR="00945376" w:rsidRPr="001E6A31" w:rsidRDefault="00945376" w:rsidP="00945376">
          <w:pPr>
            <w:pBdr>
              <w:top w:val="single" w:sz="4" w:space="1" w:color="auto"/>
            </w:pBdr>
            <w:spacing w:before="156" w:afterLines="0" w:after="0"/>
            <w:rPr>
              <w:rFonts w:cs="Arial"/>
              <w:b/>
            </w:rPr>
          </w:pPr>
          <w:r w:rsidRPr="001E6A31">
            <w:rPr>
              <w:rFonts w:cs="Arial"/>
              <w:b/>
              <w:noProof/>
              <w:lang w:val="en-US"/>
            </w:rPr>
            <w:drawing>
              <wp:anchor distT="0" distB="0" distL="114300" distR="114300" simplePos="0" relativeHeight="252434432" behindDoc="0" locked="0" layoutInCell="1" allowOverlap="1" wp14:anchorId="3AD72FA3" wp14:editId="6C4B5388">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32B4B487" w14:textId="007077FA" w:rsidR="00945376" w:rsidRPr="001E6A31" w:rsidRDefault="00945376" w:rsidP="00945376">
          <w:pPr>
            <w:pStyle w:val="BodytextUserManual"/>
            <w:pBdr>
              <w:bottom w:val="single" w:sz="4" w:space="1" w:color="auto"/>
            </w:pBdr>
            <w:spacing w:beforeLines="0" w:before="0" w:after="156"/>
          </w:pPr>
          <w:r w:rsidRPr="001E6A31">
            <w:t xml:space="preserve">MaxiFlash </w:t>
          </w:r>
          <w:r w:rsidR="001C2F0E" w:rsidRPr="001E6A31">
            <w:t>VCI</w:t>
          </w:r>
          <w:r w:rsidRPr="001E6A31">
            <w:t xml:space="preserve">2 kan endast anslutas med Autel-huvudkabeln V2.0. ANVÄND INTE andra Autel-huvudkablar för att ansluta MaxiFlash </w:t>
          </w:r>
          <w:r w:rsidR="001C2F0E" w:rsidRPr="001E6A31">
            <w:t>VCI</w:t>
          </w:r>
          <w:r w:rsidRPr="001E6A31">
            <w:t>2.</w:t>
          </w:r>
        </w:p>
        <w:p w14:paraId="597E7B94" w14:textId="77777777" w:rsidR="00945376" w:rsidRPr="001E6A31" w:rsidRDefault="00945376" w:rsidP="00945376">
          <w:pPr>
            <w:pStyle w:val="30"/>
            <w:spacing w:before="312" w:after="156"/>
            <w:rPr>
              <w:rFonts w:eastAsia="宋体"/>
              <w:szCs w:val="24"/>
            </w:rPr>
          </w:pPr>
          <w:bookmarkStart w:id="69" w:name="_Toc145405383"/>
          <w:r w:rsidRPr="001E6A31">
            <w:rPr>
              <w:rFonts w:eastAsia="宋体"/>
              <w:szCs w:val="24"/>
            </w:rPr>
            <w:t>OBDI-typadaptrar (valfritt)</w:t>
          </w:r>
          <w:bookmarkEnd w:id="69"/>
        </w:p>
        <w:p w14:paraId="6457C31E" w14:textId="77777777" w:rsidR="00945376" w:rsidRPr="001E6A31" w:rsidRDefault="00945376" w:rsidP="00945376">
          <w:pPr>
            <w:pStyle w:val="BodytextUserManual"/>
            <w:spacing w:before="156" w:after="156"/>
          </w:pPr>
          <w:r w:rsidRPr="001E6A31">
            <w:t>De valfria OBDI-adaptrarna är avsedda för fordon utan OBDII. Vilken adapter som används beror på vilken typ av fordon som testas. De vanligaste adaptrarna visas nedan. (Adaptrar säljs separat. Kontakta din återförsäljare för mer information.)</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945376" w:rsidRPr="001E6A31" w14:paraId="559BD4BC" w14:textId="77777777" w:rsidTr="00F13F00">
            <w:trPr>
              <w:trHeight w:val="1593"/>
              <w:jc w:val="center"/>
            </w:trPr>
            <w:tc>
              <w:tcPr>
                <w:tcW w:w="1539" w:type="dxa"/>
                <w:vAlign w:val="center"/>
              </w:tcPr>
              <w:p w14:paraId="15E53463"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inline distT="0" distB="0" distL="0" distR="0" wp14:anchorId="20D08803" wp14:editId="7AFE9B73">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15176F51" w14:textId="77777777" w:rsidR="00945376" w:rsidRPr="001E6A31" w:rsidRDefault="00945376" w:rsidP="00F13F00">
                <w:pPr>
                  <w:spacing w:beforeLines="0" w:before="0" w:afterLines="0" w:after="0"/>
                  <w:ind w:left="0"/>
                  <w:jc w:val="center"/>
                  <w:rPr>
                    <w:rFonts w:cs="Arial"/>
                  </w:rPr>
                </w:pPr>
                <w:r w:rsidRPr="001E6A31">
                  <w:rPr>
                    <w:rFonts w:cs="Arial"/>
                  </w:rPr>
                  <w:t xml:space="preserve">Benz-14 </w:t>
                </w:r>
              </w:p>
            </w:tc>
            <w:tc>
              <w:tcPr>
                <w:tcW w:w="1583" w:type="dxa"/>
                <w:vAlign w:val="center"/>
              </w:tcPr>
              <w:p w14:paraId="3F16367D"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inline distT="0" distB="0" distL="0" distR="0" wp14:anchorId="149E8C1B" wp14:editId="2171AF11">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52353EDD" w14:textId="77777777" w:rsidR="00945376" w:rsidRPr="001E6A31" w:rsidRDefault="00945376" w:rsidP="00F13F00">
                <w:pPr>
                  <w:spacing w:beforeLines="0" w:before="0" w:afterLines="0" w:after="0"/>
                  <w:ind w:left="0"/>
                  <w:jc w:val="center"/>
                  <w:rPr>
                    <w:rFonts w:cs="Arial"/>
                  </w:rPr>
                </w:pPr>
                <w:r w:rsidRPr="001E6A31">
                  <w:rPr>
                    <w:rFonts w:cs="Arial"/>
                  </w:rPr>
                  <w:t xml:space="preserve">Chrysler-16 </w:t>
                </w:r>
              </w:p>
            </w:tc>
            <w:tc>
              <w:tcPr>
                <w:tcW w:w="1568" w:type="dxa"/>
                <w:vAlign w:val="center"/>
              </w:tcPr>
              <w:p w14:paraId="5FB97BE0"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anchor distT="0" distB="0" distL="114300" distR="114300" simplePos="0" relativeHeight="252464128" behindDoc="0" locked="0" layoutInCell="1" allowOverlap="1" wp14:anchorId="2155EF0D" wp14:editId="78C09152">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69D2272D" w14:textId="77777777" w:rsidR="00945376" w:rsidRPr="001E6A31" w:rsidRDefault="00945376" w:rsidP="00F13F00">
                <w:pPr>
                  <w:spacing w:beforeLines="0" w:before="0" w:afterLines="0" w:after="0" w:line="240" w:lineRule="auto"/>
                  <w:ind w:left="0"/>
                  <w:jc w:val="center"/>
                  <w:rPr>
                    <w:rFonts w:cs="Arial"/>
                  </w:rPr>
                </w:pPr>
              </w:p>
              <w:p w14:paraId="3E35CB48" w14:textId="77777777" w:rsidR="00945376" w:rsidRPr="001E6A31" w:rsidRDefault="00945376" w:rsidP="00F13F00">
                <w:pPr>
                  <w:spacing w:beforeLines="0" w:before="0" w:afterLines="0" w:after="0" w:line="240" w:lineRule="auto"/>
                  <w:ind w:left="0"/>
                  <w:jc w:val="center"/>
                  <w:rPr>
                    <w:rFonts w:cs="Arial"/>
                  </w:rPr>
                </w:pPr>
              </w:p>
              <w:p w14:paraId="30C44C25" w14:textId="77777777" w:rsidR="00945376" w:rsidRPr="001E6A31" w:rsidRDefault="00945376" w:rsidP="00F13F00">
                <w:pPr>
                  <w:spacing w:beforeLines="0" w:before="0" w:afterLines="0" w:after="0" w:line="240" w:lineRule="auto"/>
                  <w:ind w:left="0"/>
                  <w:jc w:val="center"/>
                  <w:rPr>
                    <w:rFonts w:cs="Arial"/>
                  </w:rPr>
                </w:pPr>
                <w:r w:rsidRPr="001E6A31">
                  <w:rPr>
                    <w:rFonts w:cs="Arial"/>
                  </w:rPr>
                  <w:t>BMW-20</w:t>
                </w:r>
              </w:p>
            </w:tc>
            <w:tc>
              <w:tcPr>
                <w:tcW w:w="1668" w:type="dxa"/>
                <w:vAlign w:val="center"/>
              </w:tcPr>
              <w:p w14:paraId="75A9E9C0" w14:textId="77777777" w:rsidR="00945376" w:rsidRPr="001E6A31" w:rsidRDefault="00945376" w:rsidP="00F13F00">
                <w:pPr>
                  <w:spacing w:beforeLines="0" w:before="0" w:afterLines="0" w:after="0" w:line="240" w:lineRule="auto"/>
                  <w:ind w:left="0"/>
                  <w:jc w:val="center"/>
                  <w:rPr>
                    <w:rFonts w:cs="Arial"/>
                    <w:color w:val="FF0000"/>
                  </w:rPr>
                </w:pPr>
                <w:r w:rsidRPr="001E6A31">
                  <w:rPr>
                    <w:rFonts w:cs="Arial"/>
                    <w:noProof/>
                    <w:lang w:val="en-US"/>
                  </w:rPr>
                  <w:drawing>
                    <wp:inline distT="0" distB="0" distL="0" distR="0" wp14:anchorId="0E94018F" wp14:editId="5F0C8DB5">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12796171" w14:textId="77777777" w:rsidR="00945376" w:rsidRPr="001E6A31" w:rsidRDefault="00945376" w:rsidP="00F13F00">
                <w:pPr>
                  <w:spacing w:beforeLines="0" w:before="0" w:afterLines="0" w:after="0" w:line="240" w:lineRule="auto"/>
                  <w:ind w:left="0"/>
                  <w:jc w:val="center"/>
                  <w:rPr>
                    <w:rFonts w:cs="Arial"/>
                    <w:color w:val="FF0000"/>
                  </w:rPr>
                </w:pPr>
                <w:r w:rsidRPr="001E6A31">
                  <w:rPr>
                    <w:rFonts w:cs="Arial"/>
                  </w:rPr>
                  <w:t>Nissan-14</w:t>
                </w:r>
              </w:p>
            </w:tc>
          </w:tr>
          <w:tr w:rsidR="00945376" w:rsidRPr="001E6A31" w14:paraId="120D7D77" w14:textId="77777777" w:rsidTr="00F13F00">
            <w:trPr>
              <w:trHeight w:val="1545"/>
              <w:jc w:val="center"/>
            </w:trPr>
            <w:tc>
              <w:tcPr>
                <w:tcW w:w="1539" w:type="dxa"/>
                <w:vAlign w:val="center"/>
              </w:tcPr>
              <w:p w14:paraId="563D2256"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inline distT="0" distB="0" distL="0" distR="0" wp14:anchorId="7FA552E2" wp14:editId="0469AB28">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95882" cy="488187"/>
                              </a:xfrm>
                              <a:prstGeom prst="rect">
                                <a:avLst/>
                              </a:prstGeom>
                            </pic:spPr>
                          </pic:pic>
                        </a:graphicData>
                      </a:graphic>
                    </wp:inline>
                  </w:drawing>
                </w:r>
                <w:r w:rsidRPr="001E6A31">
                  <w:rPr>
                    <w:rFonts w:cs="Arial"/>
                  </w:rPr>
                  <w:t xml:space="preserve"> Kia-20</w:t>
                </w:r>
              </w:p>
            </w:tc>
            <w:tc>
              <w:tcPr>
                <w:tcW w:w="1583" w:type="dxa"/>
                <w:vAlign w:val="center"/>
              </w:tcPr>
              <w:p w14:paraId="025B289E" w14:textId="77777777" w:rsidR="00945376" w:rsidRPr="001E6A31" w:rsidRDefault="00945376" w:rsidP="00F13F00">
                <w:pPr>
                  <w:spacing w:beforeLines="0" w:before="0" w:afterLines="0" w:after="0" w:line="240" w:lineRule="auto"/>
                  <w:ind w:left="0"/>
                  <w:jc w:val="center"/>
                  <w:rPr>
                    <w:rFonts w:cs="Arial"/>
                    <w:color w:val="FF0000"/>
                  </w:rPr>
                </w:pPr>
                <w:r w:rsidRPr="001E6A31">
                  <w:rPr>
                    <w:rFonts w:cs="Arial"/>
                    <w:noProof/>
                    <w:lang w:val="en-US"/>
                  </w:rPr>
                  <w:drawing>
                    <wp:inline distT="0" distB="0" distL="0" distR="0" wp14:anchorId="64D7C52B" wp14:editId="44B3DFD5">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40105" cy="574040"/>
                              </a:xfrm>
                              <a:prstGeom prst="rect">
                                <a:avLst/>
                              </a:prstGeom>
                            </pic:spPr>
                          </pic:pic>
                        </a:graphicData>
                      </a:graphic>
                    </wp:inline>
                  </w:drawing>
                </w:r>
                <w:r w:rsidRPr="001E6A31">
                  <w:rPr>
                    <w:rFonts w:cs="Arial"/>
                  </w:rPr>
                  <w:t xml:space="preserve"> Fiat-3</w:t>
                </w:r>
              </w:p>
            </w:tc>
            <w:tc>
              <w:tcPr>
                <w:tcW w:w="1568" w:type="dxa"/>
                <w:vAlign w:val="center"/>
              </w:tcPr>
              <w:p w14:paraId="7E31F409" w14:textId="77777777" w:rsidR="00945376" w:rsidRPr="001E6A31" w:rsidRDefault="00945376" w:rsidP="00F13F00">
                <w:pPr>
                  <w:spacing w:beforeLines="0" w:before="0" w:afterLines="0" w:after="0" w:line="240" w:lineRule="auto"/>
                  <w:ind w:left="0"/>
                  <w:jc w:val="center"/>
                  <w:rPr>
                    <w:rFonts w:cs="Arial"/>
                    <w:color w:val="FF0000"/>
                  </w:rPr>
                </w:pPr>
                <w:r w:rsidRPr="001E6A31">
                  <w:rPr>
                    <w:rFonts w:cs="Arial"/>
                    <w:noProof/>
                    <w:lang w:val="en-US"/>
                  </w:rPr>
                  <w:drawing>
                    <wp:inline distT="0" distB="0" distL="0" distR="0" wp14:anchorId="439EC6B8" wp14:editId="3D3A609A">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868045" cy="523875"/>
                              </a:xfrm>
                              <a:prstGeom prst="rect">
                                <a:avLst/>
                              </a:prstGeom>
                            </pic:spPr>
                          </pic:pic>
                        </a:graphicData>
                      </a:graphic>
                    </wp:inline>
                  </w:drawing>
                </w:r>
                <w:r w:rsidRPr="001E6A31">
                  <w:rPr>
                    <w:rFonts w:cs="Arial"/>
                  </w:rPr>
                  <w:t xml:space="preserve"> PSA-2</w:t>
                </w:r>
              </w:p>
            </w:tc>
            <w:tc>
              <w:tcPr>
                <w:tcW w:w="1668" w:type="dxa"/>
                <w:vAlign w:val="center"/>
              </w:tcPr>
              <w:p w14:paraId="5D6BF7C7"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inline distT="0" distB="0" distL="0" distR="0" wp14:anchorId="0398D309" wp14:editId="18E4A0A4">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1E6A31">
                  <w:rPr>
                    <w:rFonts w:cs="Arial"/>
                  </w:rPr>
                  <w:t xml:space="preserve"> Mazda-17</w:t>
                </w:r>
              </w:p>
            </w:tc>
          </w:tr>
          <w:tr w:rsidR="00945376" w:rsidRPr="001E6A31" w14:paraId="76CF4CD2" w14:textId="77777777" w:rsidTr="00F13F00">
            <w:trPr>
              <w:trHeight w:val="1545"/>
              <w:jc w:val="center"/>
            </w:trPr>
            <w:tc>
              <w:tcPr>
                <w:tcW w:w="1539" w:type="dxa"/>
                <w:vAlign w:val="center"/>
              </w:tcPr>
              <w:p w14:paraId="2A92EE7C" w14:textId="77777777" w:rsidR="00945376" w:rsidRPr="001E6A31" w:rsidRDefault="00945376" w:rsidP="00F13F00">
                <w:pPr>
                  <w:spacing w:beforeLines="0" w:before="0" w:afterLines="0" w:after="0" w:line="240" w:lineRule="auto"/>
                  <w:ind w:left="0"/>
                  <w:jc w:val="center"/>
                  <w:rPr>
                    <w:rFonts w:cs="Arial"/>
                    <w:noProof/>
                  </w:rPr>
                </w:pPr>
              </w:p>
              <w:p w14:paraId="61D3E3FC"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anchor distT="0" distB="0" distL="114300" distR="114300" simplePos="0" relativeHeight="252463104" behindDoc="0" locked="0" layoutInCell="1" allowOverlap="1" wp14:anchorId="15F3790A" wp14:editId="387736B8">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18DE2BB1" w14:textId="77777777" w:rsidR="00945376" w:rsidRPr="001E6A31" w:rsidRDefault="00945376" w:rsidP="00F13F00">
                <w:pPr>
                  <w:spacing w:beforeLines="0" w:before="0" w:afterLines="0" w:after="0" w:line="240" w:lineRule="auto"/>
                  <w:ind w:left="0"/>
                  <w:jc w:val="center"/>
                  <w:rPr>
                    <w:rFonts w:cs="Arial"/>
                  </w:rPr>
                </w:pPr>
              </w:p>
              <w:p w14:paraId="1E3EE36B" w14:textId="77777777" w:rsidR="00945376" w:rsidRPr="001E6A31" w:rsidRDefault="00945376" w:rsidP="00F13F00">
                <w:pPr>
                  <w:spacing w:beforeLines="0" w:before="0" w:afterLines="0" w:after="0" w:line="240" w:lineRule="auto"/>
                  <w:ind w:left="0"/>
                  <w:jc w:val="center"/>
                  <w:rPr>
                    <w:rFonts w:cs="Arial"/>
                  </w:rPr>
                </w:pPr>
                <w:r w:rsidRPr="001E6A31">
                  <w:rPr>
                    <w:rFonts w:cs="Arial"/>
                  </w:rPr>
                  <w:t>Volkswagen/</w:t>
                </w:r>
              </w:p>
              <w:p w14:paraId="6DA74999" w14:textId="77777777" w:rsidR="00945376" w:rsidRPr="001E6A31" w:rsidRDefault="00945376" w:rsidP="00F13F00">
                <w:pPr>
                  <w:spacing w:beforeLines="0" w:before="0" w:afterLines="0" w:after="0" w:line="240" w:lineRule="auto"/>
                  <w:ind w:left="0"/>
                  <w:jc w:val="center"/>
                  <w:rPr>
                    <w:rFonts w:cs="Arial"/>
                  </w:rPr>
                </w:pPr>
                <w:r w:rsidRPr="001E6A31">
                  <w:rPr>
                    <w:rFonts w:cs="Arial"/>
                  </w:rPr>
                  <w:t>Audi-2+2</w:t>
                </w:r>
              </w:p>
            </w:tc>
            <w:tc>
              <w:tcPr>
                <w:tcW w:w="1583" w:type="dxa"/>
                <w:vAlign w:val="center"/>
              </w:tcPr>
              <w:p w14:paraId="45BF6898" w14:textId="77777777" w:rsidR="00945376" w:rsidRPr="001E6A31" w:rsidRDefault="00945376" w:rsidP="00F13F00">
                <w:pPr>
                  <w:spacing w:beforeLines="0" w:before="0" w:afterLines="0" w:after="0" w:line="240" w:lineRule="auto"/>
                  <w:ind w:left="0"/>
                  <w:jc w:val="center"/>
                  <w:rPr>
                    <w:rFonts w:cs="Arial"/>
                  </w:rPr>
                </w:pPr>
              </w:p>
              <w:p w14:paraId="5B1C6C5A"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inline distT="0" distB="0" distL="0" distR="0" wp14:anchorId="507B12A0" wp14:editId="1C865F8A">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6C75B06E" w14:textId="77777777" w:rsidR="00945376" w:rsidRPr="001E6A31" w:rsidRDefault="00945376" w:rsidP="00F13F00">
                <w:pPr>
                  <w:spacing w:beforeLines="0" w:before="0" w:afterLines="0" w:after="0" w:line="240" w:lineRule="auto"/>
                  <w:ind w:left="0"/>
                  <w:jc w:val="center"/>
                  <w:rPr>
                    <w:rFonts w:cs="Arial"/>
                    <w:color w:val="FF0000"/>
                  </w:rPr>
                </w:pPr>
                <w:r w:rsidRPr="001E6A31">
                  <w:rPr>
                    <w:rFonts w:cs="Arial"/>
                  </w:rPr>
                  <w:t>Benz-38</w:t>
                </w:r>
              </w:p>
            </w:tc>
            <w:tc>
              <w:tcPr>
                <w:tcW w:w="1568" w:type="dxa"/>
                <w:vAlign w:val="center"/>
              </w:tcPr>
              <w:p w14:paraId="79FE4FD6" w14:textId="77777777" w:rsidR="00945376" w:rsidRPr="001E6A31" w:rsidRDefault="00945376" w:rsidP="00F13F00">
                <w:pPr>
                  <w:spacing w:beforeLines="0" w:before="0" w:afterLines="0" w:after="0" w:line="240" w:lineRule="auto"/>
                  <w:ind w:left="0"/>
                  <w:jc w:val="center"/>
                  <w:rPr>
                    <w:rFonts w:cs="Arial"/>
                    <w:noProof/>
                  </w:rPr>
                </w:pPr>
              </w:p>
              <w:p w14:paraId="2C49C9E4"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inline distT="0" distB="0" distL="0" distR="0" wp14:anchorId="6A0BFBAF" wp14:editId="68C35E82">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25D30121" w14:textId="77777777" w:rsidR="00945376" w:rsidRPr="001E6A31" w:rsidRDefault="00945376" w:rsidP="00F13F00">
                <w:pPr>
                  <w:spacing w:beforeLines="0" w:before="0" w:afterLines="0" w:after="0" w:line="240" w:lineRule="auto"/>
                  <w:ind w:left="0"/>
                  <w:jc w:val="center"/>
                  <w:rPr>
                    <w:rFonts w:cs="Arial"/>
                  </w:rPr>
                </w:pPr>
                <w:r w:rsidRPr="001E6A31">
                  <w:rPr>
                    <w:rFonts w:cs="Arial"/>
                  </w:rPr>
                  <w:t>Mitsubishi/</w:t>
                </w:r>
              </w:p>
              <w:p w14:paraId="2ADF058A" w14:textId="77777777" w:rsidR="00945376" w:rsidRPr="001E6A31" w:rsidRDefault="00945376" w:rsidP="00F13F00">
                <w:pPr>
                  <w:spacing w:beforeLines="0" w:before="0" w:afterLines="0" w:after="0" w:line="240" w:lineRule="auto"/>
                  <w:ind w:left="0"/>
                  <w:jc w:val="center"/>
                  <w:rPr>
                    <w:rFonts w:cs="Arial"/>
                  </w:rPr>
                </w:pPr>
                <w:r w:rsidRPr="001E6A31">
                  <w:rPr>
                    <w:rFonts w:cs="Arial"/>
                  </w:rPr>
                  <w:t>Hyundai-12+16</w:t>
                </w:r>
              </w:p>
            </w:tc>
            <w:tc>
              <w:tcPr>
                <w:tcW w:w="1668" w:type="dxa"/>
                <w:vAlign w:val="center"/>
              </w:tcPr>
              <w:p w14:paraId="48E43B9A" w14:textId="77777777" w:rsidR="00945376" w:rsidRPr="001E6A31" w:rsidRDefault="00945376" w:rsidP="00F13F00">
                <w:pPr>
                  <w:spacing w:beforeLines="0" w:before="0" w:afterLines="0" w:after="0" w:line="240" w:lineRule="auto"/>
                  <w:ind w:left="0"/>
                  <w:jc w:val="center"/>
                  <w:rPr>
                    <w:rFonts w:cs="Arial"/>
                  </w:rPr>
                </w:pPr>
              </w:p>
            </w:tc>
          </w:tr>
        </w:tbl>
        <w:p w14:paraId="09C3183E" w14:textId="77777777" w:rsidR="00945376" w:rsidRPr="001E6A31" w:rsidRDefault="00945376" w:rsidP="00945376">
          <w:pPr>
            <w:pStyle w:val="BodytextUserManual"/>
            <w:spacing w:before="156" w:after="156"/>
          </w:pPr>
        </w:p>
        <w:p w14:paraId="1C85B10E" w14:textId="77777777" w:rsidR="00945376" w:rsidRPr="001E6A31" w:rsidRDefault="00945376" w:rsidP="00945376">
          <w:pPr>
            <w:pStyle w:val="20"/>
            <w:spacing w:before="312" w:after="156"/>
            <w:rPr>
              <w:rFonts w:cs="Arial"/>
            </w:rPr>
          </w:pPr>
          <w:bookmarkStart w:id="70" w:name="_Toc145405384"/>
          <w:bookmarkStart w:id="71" w:name="_Toc204265002"/>
          <w:r w:rsidRPr="001E6A31">
            <w:rPr>
              <w:rFonts w:cs="Arial"/>
            </w:rPr>
            <w:t>Andra tillbehör</w:t>
          </w:r>
          <w:bookmarkEnd w:id="70"/>
          <w:bookmarkEnd w:id="71"/>
        </w:p>
        <w:tbl>
          <w:tblPr>
            <w:tblStyle w:val="ac"/>
            <w:tblW w:w="6325" w:type="dxa"/>
            <w:jc w:val="center"/>
            <w:tblLayout w:type="fixed"/>
            <w:tblLook w:val="04A0" w:firstRow="1" w:lastRow="0" w:firstColumn="1" w:lastColumn="0" w:noHBand="0" w:noVBand="1"/>
          </w:tblPr>
          <w:tblGrid>
            <w:gridCol w:w="1806"/>
            <w:gridCol w:w="4519"/>
          </w:tblGrid>
          <w:tr w:rsidR="00945376" w:rsidRPr="001E6A31" w14:paraId="00703330" w14:textId="77777777" w:rsidTr="00F13F00">
            <w:trPr>
              <w:trHeight w:val="870"/>
              <w:jc w:val="center"/>
            </w:trPr>
            <w:tc>
              <w:tcPr>
                <w:tcW w:w="1806" w:type="dxa"/>
                <w:vAlign w:val="center"/>
              </w:tcPr>
              <w:p w14:paraId="4FE63835"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inline distT="0" distB="0" distL="0" distR="0" wp14:anchorId="2A0D9DAF" wp14:editId="67671119">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7"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4E072617" w14:textId="77777777" w:rsidR="00945376" w:rsidRPr="001E6A31" w:rsidRDefault="00945376" w:rsidP="00F13F00">
                <w:pPr>
                  <w:pStyle w:val="af"/>
                  <w:spacing w:before="156" w:after="156" w:line="240" w:lineRule="exact"/>
                  <w:rPr>
                    <w:rFonts w:cs="Arial"/>
                  </w:rPr>
                </w:pPr>
                <w:r w:rsidRPr="001E6A31">
                  <w:rPr>
                    <w:rFonts w:cs="Arial"/>
                  </w:rPr>
                  <w:t>USB 2.0-kabel V2 (V2-ikonen syns på kabeln)</w:t>
                </w:r>
              </w:p>
              <w:p w14:paraId="40405E58" w14:textId="341C2264" w:rsidR="00945376" w:rsidRPr="001E6A31" w:rsidRDefault="00945376" w:rsidP="00F13F00">
                <w:pPr>
                  <w:pStyle w:val="ae"/>
                  <w:spacing w:before="156" w:after="156" w:line="240" w:lineRule="exact"/>
                  <w:rPr>
                    <w:rFonts w:cs="Arial"/>
                  </w:rPr>
                </w:pPr>
                <w:r w:rsidRPr="001E6A31">
                  <w:rPr>
                    <w:rFonts w:cs="Arial"/>
                  </w:rPr>
                  <w:t xml:space="preserve">Ansluter surfplattan till </w:t>
                </w:r>
                <w:r w:rsidR="001C2F0E" w:rsidRPr="001E6A31">
                  <w:rPr>
                    <w:rFonts w:cs="Arial"/>
                  </w:rPr>
                  <w:t>VCI</w:t>
                </w:r>
                <w:r w:rsidRPr="001E6A31">
                  <w:rPr>
                    <w:rFonts w:cs="Arial"/>
                  </w:rPr>
                  <w:t>2.</w:t>
                </w:r>
              </w:p>
            </w:tc>
          </w:tr>
          <w:tr w:rsidR="00945376" w:rsidRPr="001E6A31" w14:paraId="090F3582" w14:textId="77777777" w:rsidTr="00F13F00">
            <w:trPr>
              <w:trHeight w:val="899"/>
              <w:jc w:val="center"/>
            </w:trPr>
            <w:tc>
              <w:tcPr>
                <w:tcW w:w="1806" w:type="dxa"/>
                <w:vAlign w:val="center"/>
              </w:tcPr>
              <w:p w14:paraId="6B685B0D"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inline distT="0" distB="0" distL="0" distR="0" wp14:anchorId="7807D3B4" wp14:editId="5F51A89C">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1D79FEC8" w14:textId="77777777" w:rsidR="00945376" w:rsidRPr="001E6A31" w:rsidRDefault="00945376" w:rsidP="00F13F00">
                <w:pPr>
                  <w:pStyle w:val="af"/>
                  <w:spacing w:before="156" w:after="156" w:line="240" w:lineRule="exact"/>
                  <w:rPr>
                    <w:rFonts w:cs="Arial"/>
                  </w:rPr>
                </w:pPr>
                <w:r w:rsidRPr="001E6A31">
                  <w:rPr>
                    <w:rFonts w:cs="Arial"/>
                  </w:rPr>
                  <w:t>AC/DC-adapter (12V)</w:t>
                </w:r>
              </w:p>
              <w:p w14:paraId="36601365" w14:textId="77777777" w:rsidR="00945376" w:rsidRPr="001E6A31" w:rsidRDefault="00945376" w:rsidP="00F13F00">
                <w:pPr>
                  <w:pStyle w:val="ae"/>
                  <w:spacing w:before="156" w:after="156" w:line="240" w:lineRule="exact"/>
                  <w:rPr>
                    <w:rFonts w:cs="Arial"/>
                  </w:rPr>
                </w:pPr>
                <w:r w:rsidRPr="001E6A31">
                  <w:rPr>
                    <w:rFonts w:cs="Arial"/>
                  </w:rPr>
                  <w:t>Ansluter surfplattan till den externa AC/DC-strömporten för strömförsörjning.</w:t>
                </w:r>
              </w:p>
              <w:p w14:paraId="6C3003D0" w14:textId="33800A24" w:rsidR="001E6A31" w:rsidRPr="001E6A31" w:rsidRDefault="001E6A31" w:rsidP="00F13F00">
                <w:pPr>
                  <w:pStyle w:val="ae"/>
                  <w:spacing w:before="156" w:after="156" w:line="240" w:lineRule="exact"/>
                  <w:rPr>
                    <w:rFonts w:cs="Arial"/>
                  </w:rPr>
                </w:pPr>
                <w:r w:rsidRPr="001E6A31">
                  <w:rPr>
                    <w:rFonts w:eastAsiaTheme="minorEastAsia" w:cs="Arial"/>
                    <w:szCs w:val="18"/>
                    <w:lang w:val="sv-SE"/>
                  </w:rPr>
                  <w:t>(Obs: Av miljöskäl ingår ingen laddare i produktpaketet för den europeiska marknaden. Den här enheten kan drivas med de flesta USB-nätadaptrar och en kabel med USB Type-C-kontakt.)</w:t>
                </w:r>
              </w:p>
            </w:tc>
          </w:tr>
          <w:tr w:rsidR="00945376" w:rsidRPr="001E6A31" w14:paraId="358A64CF" w14:textId="77777777" w:rsidTr="00F13F00">
            <w:trPr>
              <w:trHeight w:val="1070"/>
              <w:jc w:val="center"/>
            </w:trPr>
            <w:tc>
              <w:tcPr>
                <w:tcW w:w="1806" w:type="dxa"/>
                <w:vAlign w:val="center"/>
              </w:tcPr>
              <w:p w14:paraId="278461EB"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inline distT="0" distB="0" distL="0" distR="0" wp14:anchorId="5ABE4B34" wp14:editId="5157DE42">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1CAD35DC" w14:textId="19F3DD0E" w:rsidR="00945376" w:rsidRPr="001E6A31" w:rsidRDefault="00945376" w:rsidP="00F13F00">
                <w:pPr>
                  <w:pStyle w:val="af"/>
                  <w:spacing w:before="156" w:after="156" w:line="240" w:lineRule="exact"/>
                  <w:rPr>
                    <w:rFonts w:eastAsiaTheme="minorEastAsia" w:cs="Arial"/>
                    <w:bCs/>
                  </w:rPr>
                </w:pPr>
                <w:r w:rsidRPr="001E6A31">
                  <w:rPr>
                    <w:rFonts w:cs="Arial"/>
                    <w:bCs/>
                  </w:rPr>
                  <w:t>Hjälpströmsuttagsadapter</w:t>
                </w:r>
              </w:p>
              <w:p w14:paraId="3BF80952" w14:textId="3F5246FF" w:rsidR="00945376" w:rsidRPr="001E6A31" w:rsidRDefault="00945376" w:rsidP="00F13F00">
                <w:pPr>
                  <w:pStyle w:val="ae"/>
                  <w:spacing w:before="156" w:after="156" w:line="240" w:lineRule="exact"/>
                  <w:rPr>
                    <w:rFonts w:cs="Arial"/>
                  </w:rPr>
                </w:pPr>
                <w:r w:rsidRPr="001E6A31">
                  <w:rPr>
                    <w:rFonts w:cs="Arial"/>
                  </w:rPr>
                  <w:t xml:space="preserve">Ger ström till surfplattan eller </w:t>
                </w:r>
                <w:r w:rsidR="001C2F0E" w:rsidRPr="001E6A31">
                  <w:rPr>
                    <w:rFonts w:cs="Arial"/>
                  </w:rPr>
                  <w:t>VCI</w:t>
                </w:r>
                <w:r w:rsidRPr="001E6A31">
                  <w:rPr>
                    <w:rFonts w:cs="Arial"/>
                  </w:rPr>
                  <w:t>2 genom anslutning till fordonets extra strömuttagsadapter, eftersom vissa fordon utan OBDII inte kan ge ström via DLC-anslutningen.</w:t>
                </w:r>
              </w:p>
            </w:tc>
          </w:tr>
          <w:tr w:rsidR="00945376" w:rsidRPr="001E6A31" w14:paraId="31019952" w14:textId="77777777" w:rsidTr="00F13F00">
            <w:trPr>
              <w:trHeight w:val="1108"/>
              <w:jc w:val="center"/>
            </w:trPr>
            <w:tc>
              <w:tcPr>
                <w:tcW w:w="1806" w:type="dxa"/>
                <w:vAlign w:val="center"/>
              </w:tcPr>
              <w:p w14:paraId="194A20C2"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rPr>
                  <w:drawing>
                    <wp:inline distT="0" distB="0" distL="0" distR="0" wp14:anchorId="32F6780C" wp14:editId="346837AE">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50"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4BD777DC" w14:textId="77777777" w:rsidR="00945376" w:rsidRPr="001E6A31" w:rsidRDefault="00945376" w:rsidP="00F13F00">
                <w:pPr>
                  <w:pStyle w:val="af"/>
                  <w:spacing w:before="156" w:after="156" w:line="240" w:lineRule="exact"/>
                  <w:rPr>
                    <w:rFonts w:cs="Arial"/>
                  </w:rPr>
                </w:pPr>
                <w:r w:rsidRPr="001E6A31">
                  <w:rPr>
                    <w:rFonts w:cs="Arial"/>
                  </w:rPr>
                  <w:t>Klämkabel</w:t>
                </w:r>
              </w:p>
              <w:p w14:paraId="241E1468" w14:textId="4291C621" w:rsidR="00945376" w:rsidRPr="001E6A31" w:rsidRDefault="00945376" w:rsidP="00F13F00">
                <w:pPr>
                  <w:pStyle w:val="ae"/>
                  <w:spacing w:before="156" w:after="156" w:line="240" w:lineRule="exact"/>
                  <w:rPr>
                    <w:rFonts w:cs="Arial"/>
                  </w:rPr>
                </w:pPr>
                <w:r w:rsidRPr="001E6A31">
                  <w:rPr>
                    <w:rFonts w:cs="Arial"/>
                  </w:rPr>
                  <w:t xml:space="preserve">Ger ström till surfplattan eller </w:t>
                </w:r>
                <w:r w:rsidR="001C2F0E" w:rsidRPr="001E6A31">
                  <w:rPr>
                    <w:rFonts w:cs="Arial"/>
                  </w:rPr>
                  <w:t>VCI</w:t>
                </w:r>
                <w:r w:rsidRPr="001E6A31">
                  <w:rPr>
                    <w:rFonts w:cs="Arial"/>
                  </w:rPr>
                  <w:t>2 genom anslutning till fordonets batteri.</w:t>
                </w:r>
              </w:p>
            </w:tc>
          </w:tr>
          <w:tr w:rsidR="00945376" w:rsidRPr="001E6A31" w14:paraId="66D5A210" w14:textId="77777777" w:rsidTr="00F13F00">
            <w:trPr>
              <w:trHeight w:val="625"/>
              <w:jc w:val="center"/>
            </w:trPr>
            <w:tc>
              <w:tcPr>
                <w:tcW w:w="1806" w:type="dxa"/>
                <w:vAlign w:val="center"/>
              </w:tcPr>
              <w:p w14:paraId="2563B9D4" w14:textId="77777777" w:rsidR="00945376" w:rsidRPr="001E6A31" w:rsidRDefault="00945376" w:rsidP="00F13F00">
                <w:pPr>
                  <w:spacing w:beforeLines="0" w:before="0" w:afterLines="0" w:after="0" w:line="240" w:lineRule="auto"/>
                  <w:ind w:left="0"/>
                  <w:jc w:val="center"/>
                  <w:rPr>
                    <w:rFonts w:cs="Arial"/>
                  </w:rPr>
                </w:pPr>
                <w:r w:rsidRPr="001E6A31">
                  <w:rPr>
                    <w:rFonts w:cs="Arial"/>
                    <w:noProof/>
                    <w:lang w:val="en-US"/>
                    <w14:ligatures w14:val="standardContextual"/>
                  </w:rPr>
                  <w:drawing>
                    <wp:inline distT="0" distB="0" distL="0" distR="0" wp14:anchorId="1D2CE774" wp14:editId="5EB80D6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839263" cy="525726"/>
                              </a:xfrm>
                              <a:prstGeom prst="rect">
                                <a:avLst/>
                              </a:prstGeom>
                            </pic:spPr>
                          </pic:pic>
                        </a:graphicData>
                      </a:graphic>
                    </wp:inline>
                  </w:drawing>
                </w:r>
              </w:p>
            </w:tc>
            <w:tc>
              <w:tcPr>
                <w:tcW w:w="4519" w:type="dxa"/>
                <w:vAlign w:val="center"/>
              </w:tcPr>
              <w:p w14:paraId="7DDCC816" w14:textId="77777777" w:rsidR="00945376" w:rsidRPr="001E6A31" w:rsidRDefault="00945376" w:rsidP="00F13F00">
                <w:pPr>
                  <w:pStyle w:val="af"/>
                  <w:spacing w:before="156" w:after="156" w:line="240" w:lineRule="exact"/>
                  <w:rPr>
                    <w:rFonts w:cs="Arial"/>
                  </w:rPr>
                </w:pPr>
                <w:r w:rsidRPr="001E6A31">
                  <w:rPr>
                    <w:rFonts w:cs="Arial"/>
                  </w:rPr>
                  <w:t>USB till Ethernet-adapter</w:t>
                </w:r>
              </w:p>
              <w:p w14:paraId="19F4FE8A" w14:textId="77777777" w:rsidR="00945376" w:rsidRPr="001E6A31" w:rsidRDefault="00945376" w:rsidP="00F13F00">
                <w:pPr>
                  <w:pStyle w:val="af"/>
                  <w:spacing w:before="156" w:after="156" w:line="240" w:lineRule="exact"/>
                  <w:rPr>
                    <w:rFonts w:cs="Arial"/>
                    <w:b w:val="0"/>
                  </w:rPr>
                </w:pPr>
                <w:r w:rsidRPr="001E6A31">
                  <w:rPr>
                    <w:rFonts w:cs="Arial"/>
                    <w:b w:val="0"/>
                  </w:rPr>
                  <w:t xml:space="preserve">Nätverksanslutningsfunktionen kan realiseras via den </w:t>
                </w:r>
                <w:r w:rsidRPr="001E6A31">
                  <w:rPr>
                    <w:rFonts w:cs="Arial"/>
                    <w:b w:val="0"/>
                  </w:rPr>
                  <w:lastRenderedPageBreak/>
                  <w:t>här enheten.</w:t>
                </w:r>
              </w:p>
            </w:tc>
          </w:tr>
          <w:tr w:rsidR="00945376" w:rsidRPr="001E6A31" w14:paraId="0233A7C1" w14:textId="77777777" w:rsidTr="00F13F00">
            <w:trPr>
              <w:trHeight w:val="964"/>
              <w:jc w:val="center"/>
            </w:trPr>
            <w:tc>
              <w:tcPr>
                <w:tcW w:w="1806" w:type="dxa"/>
                <w:vAlign w:val="center"/>
              </w:tcPr>
              <w:p w14:paraId="2CB726EA" w14:textId="77777777" w:rsidR="00945376" w:rsidRPr="001E6A31" w:rsidRDefault="00945376" w:rsidP="00F13F00">
                <w:pPr>
                  <w:spacing w:beforeLines="0" w:before="0" w:afterLines="0" w:after="0" w:line="240" w:lineRule="auto"/>
                  <w:ind w:left="0"/>
                  <w:jc w:val="center"/>
                  <w:rPr>
                    <w:rFonts w:cs="Arial"/>
                    <w:noProof/>
                    <w14:ligatures w14:val="standardContextual"/>
                  </w:rPr>
                </w:pPr>
                <w:r w:rsidRPr="001E6A31">
                  <w:rPr>
                    <w:rFonts w:cs="Arial"/>
                    <w:noProof/>
                    <w:lang w:val="en-US"/>
                    <w14:ligatures w14:val="standardContextual"/>
                  </w:rPr>
                  <w:lastRenderedPageBreak/>
                  <w:drawing>
                    <wp:inline distT="0" distB="0" distL="0" distR="0" wp14:anchorId="55E808F4" wp14:editId="41AC6A3B">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095CB674" w14:textId="77777777" w:rsidR="00945376" w:rsidRPr="001E6A31" w:rsidRDefault="00945376" w:rsidP="00F13F00">
                <w:pPr>
                  <w:pStyle w:val="af"/>
                  <w:spacing w:before="156" w:after="156" w:line="240" w:lineRule="exact"/>
                  <w:rPr>
                    <w:rFonts w:cs="Arial"/>
                  </w:rPr>
                </w:pPr>
                <w:r w:rsidRPr="001E6A31">
                  <w:rPr>
                    <w:rFonts w:cs="Arial"/>
                  </w:rPr>
                  <w:t>USB Typ-C-kabel</w:t>
                </w:r>
              </w:p>
              <w:p w14:paraId="44D032A4" w14:textId="77777777" w:rsidR="00945376" w:rsidRPr="001E6A31" w:rsidRDefault="00945376" w:rsidP="00F13F00">
                <w:pPr>
                  <w:pStyle w:val="af"/>
                  <w:spacing w:before="156" w:after="156" w:line="240" w:lineRule="exact"/>
                  <w:rPr>
                    <w:rFonts w:cs="Arial"/>
                    <w:b w:val="0"/>
                    <w:bCs/>
                  </w:rPr>
                </w:pPr>
                <w:r w:rsidRPr="001E6A31">
                  <w:rPr>
                    <w:rFonts w:cs="Arial"/>
                    <w:b w:val="0"/>
                    <w:bCs/>
                  </w:rPr>
                  <w:t>Stöder laddning.</w:t>
                </w:r>
              </w:p>
            </w:tc>
          </w:tr>
          <w:tr w:rsidR="00945376" w:rsidRPr="001E6A31" w14:paraId="01A8D8CC" w14:textId="77777777" w:rsidTr="00F13F00">
            <w:trPr>
              <w:trHeight w:val="964"/>
              <w:jc w:val="center"/>
            </w:trPr>
            <w:tc>
              <w:tcPr>
                <w:tcW w:w="1806" w:type="dxa"/>
                <w:vAlign w:val="center"/>
              </w:tcPr>
              <w:p w14:paraId="12B7595A" w14:textId="77777777" w:rsidR="00945376" w:rsidRPr="001E6A31" w:rsidRDefault="00945376" w:rsidP="00F13F00">
                <w:pPr>
                  <w:spacing w:beforeLines="0" w:before="0" w:afterLines="0" w:after="0" w:line="240" w:lineRule="auto"/>
                  <w:ind w:left="0"/>
                  <w:jc w:val="center"/>
                  <w:rPr>
                    <w:rFonts w:cs="Arial"/>
                    <w:noProof/>
                    <w14:ligatures w14:val="standardContextual"/>
                  </w:rPr>
                </w:pPr>
                <w:r w:rsidRPr="001E6A31">
                  <w:rPr>
                    <w:rFonts w:cs="Arial"/>
                    <w:noProof/>
                    <w:lang w:val="en-US"/>
                    <w14:ligatures w14:val="standardContextual"/>
                  </w:rPr>
                  <w:drawing>
                    <wp:inline distT="0" distB="0" distL="0" distR="0" wp14:anchorId="0E74415D" wp14:editId="1CFC3DCA">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3"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1EEB9B0E" w14:textId="77777777" w:rsidR="00945376" w:rsidRPr="001E6A31" w:rsidRDefault="00945376" w:rsidP="00F13F00">
                <w:pPr>
                  <w:pStyle w:val="af"/>
                  <w:spacing w:before="156" w:after="156" w:line="240" w:lineRule="exact"/>
                  <w:rPr>
                    <w:rFonts w:cs="Arial"/>
                  </w:rPr>
                </w:pPr>
                <w:r w:rsidRPr="001E6A31">
                  <w:rPr>
                    <w:rFonts w:cs="Arial"/>
                  </w:rPr>
                  <w:t>Reservsäkring x2</w:t>
                </w:r>
              </w:p>
              <w:p w14:paraId="4FA82BE5" w14:textId="77777777" w:rsidR="00945376" w:rsidRPr="001E6A31" w:rsidRDefault="00945376" w:rsidP="00F13F00">
                <w:pPr>
                  <w:pStyle w:val="af"/>
                  <w:spacing w:before="156" w:after="156" w:line="240" w:lineRule="exact"/>
                  <w:rPr>
                    <w:rFonts w:cs="Arial"/>
                  </w:rPr>
                </w:pPr>
                <w:r w:rsidRPr="001E6A31">
                  <w:rPr>
                    <w:rFonts w:cs="Arial"/>
                    <w:b w:val="0"/>
                  </w:rPr>
                  <w:t>En säkerhetsanordning för hjälpströmsadaptern.</w:t>
                </w:r>
              </w:p>
            </w:tc>
          </w:tr>
        </w:tbl>
        <w:p w14:paraId="4591AD1A" w14:textId="77777777" w:rsidR="00945376" w:rsidRPr="001E6A31" w:rsidRDefault="00945376" w:rsidP="00945376">
          <w:pPr>
            <w:pStyle w:val="12"/>
            <w:spacing w:before="312" w:after="312"/>
            <w:ind w:left="792" w:hanging="792"/>
          </w:pPr>
          <w:bookmarkStart w:id="72" w:name="_Toc204265003"/>
          <w:r w:rsidRPr="001E6A31">
            <w:lastRenderedPageBreak/>
            <w:t>Komma igång</w:t>
          </w:r>
          <w:bookmarkEnd w:id="72"/>
        </w:p>
        <w:p w14:paraId="00AA919F" w14:textId="77777777" w:rsidR="00945376" w:rsidRPr="001E6A31" w:rsidRDefault="00945376" w:rsidP="00945376">
          <w:pPr>
            <w:spacing w:before="156" w:after="156"/>
            <w:rPr>
              <w:rFonts w:cs="Arial"/>
              <w:bCs/>
              <w:szCs w:val="28"/>
            </w:rPr>
          </w:pPr>
          <w:r w:rsidRPr="001E6A31">
            <w:rPr>
              <w:rFonts w:cs="Arial"/>
              <w:bCs/>
              <w:szCs w:val="28"/>
            </w:rPr>
            <w:t>Se till att surfplattan har tillräckligt med ström eller är ansluten till en extern strömkälla (se</w:t>
          </w:r>
          <w:r w:rsidRPr="001E6A31">
            <w:rPr>
              <w:rFonts w:cs="Arial"/>
              <w:i/>
              <w:iCs/>
              <w:color w:val="0000FF"/>
            </w:rPr>
            <w:t xml:space="preserve"> </w:t>
          </w:r>
          <w:hyperlink w:anchor="_Strömkällor" w:history="1">
            <w:r w:rsidRPr="001E6A31">
              <w:rPr>
                <w:rStyle w:val="a9"/>
                <w:rFonts w:cs="Arial"/>
                <w:i/>
                <w:iCs/>
                <w:u w:val="none"/>
              </w:rPr>
              <w:t>Strömkällor</w:t>
            </w:r>
          </w:hyperlink>
          <w:r w:rsidRPr="001E6A31">
            <w:rPr>
              <w:rFonts w:cs="Arial"/>
              <w:bCs/>
              <w:szCs w:val="28"/>
            </w:rPr>
            <w:t>).</w:t>
          </w:r>
        </w:p>
        <w:p w14:paraId="2AA1312B" w14:textId="77777777" w:rsidR="00945376" w:rsidRPr="001E6A31" w:rsidRDefault="00945376" w:rsidP="00945376">
          <w:pPr>
            <w:pStyle w:val="20"/>
            <w:numPr>
              <w:ilvl w:val="1"/>
              <w:numId w:val="21"/>
            </w:numPr>
            <w:tabs>
              <w:tab w:val="num" w:pos="360"/>
            </w:tabs>
            <w:spacing w:before="312" w:after="156"/>
            <w:ind w:left="576" w:hanging="576"/>
            <w:rPr>
              <w:rFonts w:cs="Arial"/>
            </w:rPr>
          </w:pPr>
          <w:bookmarkStart w:id="73" w:name="_Toc366846461"/>
          <w:bookmarkStart w:id="74" w:name="_Toc451525739"/>
          <w:bookmarkStart w:id="75" w:name="_Toc366845408"/>
          <w:bookmarkStart w:id="76" w:name="_Toc13212127"/>
          <w:bookmarkStart w:id="77" w:name="_Toc38114380"/>
          <w:bookmarkStart w:id="78" w:name="_Toc159436260"/>
          <w:bookmarkStart w:id="79" w:name="_Toc204265004"/>
          <w:r w:rsidRPr="001E6A31">
            <w:rPr>
              <w:rFonts w:cs="Arial"/>
            </w:rPr>
            <w:t>Starta</w:t>
          </w:r>
          <w:bookmarkEnd w:id="73"/>
          <w:bookmarkEnd w:id="74"/>
          <w:bookmarkEnd w:id="75"/>
          <w:bookmarkEnd w:id="76"/>
          <w:bookmarkEnd w:id="77"/>
          <w:bookmarkEnd w:id="78"/>
          <w:bookmarkEnd w:id="79"/>
        </w:p>
        <w:p w14:paraId="04E7FF24" w14:textId="77777777" w:rsidR="00945376" w:rsidRPr="001E6A31" w:rsidRDefault="00945376" w:rsidP="00945376">
          <w:pPr>
            <w:pStyle w:val="BodytextUserManual"/>
            <w:spacing w:before="156" w:after="156"/>
          </w:pPr>
          <w:r w:rsidRPr="001E6A31">
            <w:t xml:space="preserve">Tryck länge (tryck och håll) på </w:t>
          </w:r>
          <w:r w:rsidRPr="001E6A31">
            <w:rPr>
              <w:b/>
              <w:bCs w:val="0"/>
            </w:rPr>
            <w:t xml:space="preserve">ström-/låsknappen </w:t>
          </w:r>
          <w:r w:rsidRPr="001E6A31">
            <w:t>längst upp till höger på surfplattan för att slå på enheten. Svep uppåt från låsskärmens nederkant för att öppna MaxiSys jobbmeny.</w:t>
          </w:r>
        </w:p>
        <w:p w14:paraId="5333AFC0" w14:textId="662A3672" w:rsidR="00945376" w:rsidRPr="001E6A31" w:rsidRDefault="001E6A31" w:rsidP="00945376">
          <w:pPr>
            <w:pStyle w:val="BodytextUserManual"/>
            <w:spacing w:beforeLines="0" w:before="0" w:afterLines="0" w:after="0" w:line="240" w:lineRule="auto"/>
            <w:ind w:left="0"/>
            <w:jc w:val="center"/>
          </w:pPr>
          <w:r w:rsidRPr="001E6A31">
            <w:rPr>
              <w:noProof/>
            </w:rPr>
            <w:drawing>
              <wp:inline distT="0" distB="0" distL="0" distR="0" wp14:anchorId="7C77914C" wp14:editId="120E014E">
                <wp:extent cx="3448029" cy="1897200"/>
                <wp:effectExtent l="0" t="0" r="635" b="8255"/>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448029" cy="1897200"/>
                        </a:xfrm>
                        <a:prstGeom prst="rect">
                          <a:avLst/>
                        </a:prstGeom>
                        <a:noFill/>
                        <a:ln>
                          <a:noFill/>
                        </a:ln>
                      </pic:spPr>
                    </pic:pic>
                  </a:graphicData>
                </a:graphic>
              </wp:inline>
            </w:drawing>
          </w:r>
        </w:p>
        <w:p w14:paraId="00EA4CA1" w14:textId="77777777" w:rsidR="00945376" w:rsidRPr="001E6A31" w:rsidRDefault="00945376" w:rsidP="00945376">
          <w:pPr>
            <w:pStyle w:val="ab"/>
            <w:spacing w:before="156"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color w:val="000000" w:themeColor="text1"/>
            </w:rPr>
            <w:t>MaxiSys Jobbmeny</w:t>
          </w:r>
        </w:p>
        <w:p w14:paraId="378A7FA0" w14:textId="77777777" w:rsidR="00945376" w:rsidRPr="001E6A31" w:rsidRDefault="00945376" w:rsidP="00945376">
          <w:pPr>
            <w:pStyle w:val="aa"/>
            <w:numPr>
              <w:ilvl w:val="0"/>
              <w:numId w:val="19"/>
            </w:numPr>
            <w:spacing w:beforeLines="20" w:before="62" w:afterLines="20" w:after="62"/>
            <w:ind w:left="641" w:hanging="357"/>
            <w:rPr>
              <w:rFonts w:cs="Arial"/>
            </w:rPr>
          </w:pPr>
          <w:r w:rsidRPr="001E6A31">
            <w:rPr>
              <w:rFonts w:cs="Arial"/>
            </w:rPr>
            <w:t>Applikationsknappar</w:t>
          </w:r>
        </w:p>
        <w:p w14:paraId="574EED60" w14:textId="77777777" w:rsidR="00945376" w:rsidRPr="001E6A31" w:rsidRDefault="00945376" w:rsidP="00945376">
          <w:pPr>
            <w:pStyle w:val="aa"/>
            <w:numPr>
              <w:ilvl w:val="0"/>
              <w:numId w:val="19"/>
            </w:numPr>
            <w:spacing w:beforeLines="20" w:before="62" w:afterLines="20" w:after="62"/>
            <w:ind w:left="641" w:hanging="357"/>
            <w:rPr>
              <w:rFonts w:cs="Arial"/>
            </w:rPr>
          </w:pPr>
          <w:r w:rsidRPr="001E6A31">
            <w:rPr>
              <w:rFonts w:cs="Arial"/>
            </w:rPr>
            <w:t>Lokaliserings- och navigeringsknappar</w:t>
          </w:r>
        </w:p>
        <w:p w14:paraId="09F54F6C" w14:textId="77777777" w:rsidR="00945376" w:rsidRPr="001E6A31" w:rsidRDefault="00945376" w:rsidP="00945376">
          <w:pPr>
            <w:pStyle w:val="aa"/>
            <w:numPr>
              <w:ilvl w:val="0"/>
              <w:numId w:val="19"/>
            </w:numPr>
            <w:spacing w:beforeLines="20" w:before="62" w:afterLines="20" w:after="62"/>
            <w:ind w:left="641" w:hanging="357"/>
            <w:rPr>
              <w:rFonts w:cs="Arial"/>
            </w:rPr>
          </w:pPr>
          <w:r w:rsidRPr="001E6A31">
            <w:rPr>
              <w:rFonts w:cs="Arial"/>
            </w:rPr>
            <w:t>Statusikoner</w:t>
          </w:r>
        </w:p>
        <w:p w14:paraId="22F4AA05" w14:textId="77777777" w:rsidR="00945376" w:rsidRPr="001E6A31" w:rsidRDefault="00945376" w:rsidP="00945376">
          <w:pPr>
            <w:pBdr>
              <w:top w:val="single" w:sz="6" w:space="1" w:color="auto"/>
              <w:bottom w:val="single" w:sz="6" w:space="1" w:color="auto"/>
            </w:pBdr>
            <w:spacing w:beforeLines="0" w:before="0" w:afterLines="0" w:after="0"/>
            <w:rPr>
              <w:rFonts w:cs="Arial"/>
              <w:b/>
            </w:rPr>
          </w:pPr>
          <w:r w:rsidRPr="001E6A31">
            <w:rPr>
              <w:rFonts w:cs="Arial"/>
              <w:b/>
              <w:noProof/>
              <w:lang w:val="en-US"/>
            </w:rPr>
            <w:drawing>
              <wp:anchor distT="0" distB="0" distL="114300" distR="114300" simplePos="0" relativeHeight="252435456" behindDoc="0" locked="0" layoutInCell="1" allowOverlap="1" wp14:anchorId="27B17E38" wp14:editId="5F43F738">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1E6A31">
            <w:rPr>
              <w:rFonts w:cs="Arial"/>
              <w:b/>
            </w:rPr>
            <w:t>NOTERA</w:t>
          </w:r>
        </w:p>
        <w:p w14:paraId="1F2B35BE" w14:textId="77777777" w:rsidR="00945376" w:rsidRPr="001E6A31" w:rsidRDefault="00945376" w:rsidP="00945376">
          <w:pPr>
            <w:pBdr>
              <w:top w:val="single" w:sz="6" w:space="1" w:color="auto"/>
              <w:bottom w:val="single" w:sz="6" w:space="1" w:color="auto"/>
            </w:pBdr>
            <w:spacing w:beforeLines="0" w:before="0" w:afterLines="0" w:after="0"/>
            <w:rPr>
              <w:rFonts w:cs="Arial"/>
            </w:rPr>
          </w:pPr>
          <w:r w:rsidRPr="001E6A31">
            <w:rPr>
              <w:rFonts w:cs="Arial"/>
            </w:rPr>
            <w:t>Det rekommenderas att du låser skärmen när den inte används för att skydda information i systemet och spara ström.</w:t>
          </w:r>
        </w:p>
        <w:p w14:paraId="57B98F24" w14:textId="77777777" w:rsidR="00945376" w:rsidRPr="001E6A31" w:rsidRDefault="00945376" w:rsidP="00945376">
          <w:pPr>
            <w:pStyle w:val="BodytextUserManual"/>
            <w:spacing w:before="156" w:after="156"/>
          </w:pPr>
          <w:r w:rsidRPr="001E6A31">
            <w:t>Nästan alla funktioner på surfplattan styrs via pekskärmen. Pekskärmens navigering är menystyrd, vilket ger snabb åtkomst till testproceduren eller de data du behöver, genom en serie frågor och alternativ. Detaljerade beskrivningar av menystrukturerna finns i kapitlen för varje applikation.</w:t>
          </w:r>
        </w:p>
        <w:p w14:paraId="04B53F1C" w14:textId="77777777" w:rsidR="00945376" w:rsidRPr="001E6A31" w:rsidRDefault="00945376" w:rsidP="00945376">
          <w:pPr>
            <w:pStyle w:val="30"/>
            <w:spacing w:before="312" w:after="156"/>
          </w:pPr>
          <w:bookmarkStart w:id="80" w:name="_Toc366845409"/>
          <w:bookmarkStart w:id="81" w:name="_Toc451525740"/>
          <w:bookmarkStart w:id="82" w:name="_Toc366846462"/>
          <w:bookmarkStart w:id="83" w:name="_Toc159436261"/>
          <w:r w:rsidRPr="001E6A31">
            <w:lastRenderedPageBreak/>
            <w:t>Applikationsknappar</w:t>
          </w:r>
          <w:bookmarkEnd w:id="80"/>
          <w:bookmarkEnd w:id="81"/>
          <w:bookmarkEnd w:id="82"/>
          <w:bookmarkEnd w:id="83"/>
        </w:p>
        <w:p w14:paraId="3842BF48" w14:textId="77777777" w:rsidR="00945376" w:rsidRPr="001E6A31" w:rsidRDefault="00945376" w:rsidP="00945376">
          <w:pPr>
            <w:pStyle w:val="BodytextUserManual"/>
            <w:spacing w:before="156" w:after="156"/>
          </w:pPr>
          <w:r w:rsidRPr="001E6A31">
            <w:t>Tabellen nedan beskriver kortfattat var och en av applikationerna i MaxiSys-systemet.</w:t>
          </w:r>
        </w:p>
        <w:p w14:paraId="73B10A24" w14:textId="77777777" w:rsidR="00945376" w:rsidRPr="001E6A31" w:rsidRDefault="00945376" w:rsidP="00945376">
          <w:pPr>
            <w:pStyle w:val="ab"/>
            <w:spacing w:before="156" w:afterLines="20" w:after="62"/>
            <w:rPr>
              <w:rFonts w:cs="Arial"/>
              <w:i/>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rPr>
            <w:t>Applikationer</w:t>
          </w:r>
        </w:p>
        <w:tbl>
          <w:tblPr>
            <w:tblStyle w:val="ac"/>
            <w:tblW w:w="7225" w:type="dxa"/>
            <w:jc w:val="center"/>
            <w:tblLayout w:type="fixed"/>
            <w:tblLook w:val="04A0" w:firstRow="1" w:lastRow="0" w:firstColumn="1" w:lastColumn="0" w:noHBand="0" w:noVBand="1"/>
          </w:tblPr>
          <w:tblGrid>
            <w:gridCol w:w="988"/>
            <w:gridCol w:w="1559"/>
            <w:gridCol w:w="4678"/>
          </w:tblGrid>
          <w:tr w:rsidR="00945376" w:rsidRPr="001E6A31" w14:paraId="2B6EF361" w14:textId="77777777" w:rsidTr="00F13F00">
            <w:trPr>
              <w:trHeight w:val="337"/>
              <w:tblHeader/>
              <w:jc w:val="center"/>
            </w:trPr>
            <w:tc>
              <w:tcPr>
                <w:tcW w:w="988" w:type="dxa"/>
                <w:shd w:val="clear" w:color="auto" w:fill="D9D9D9" w:themeFill="background1" w:themeFillShade="D9"/>
                <w:vAlign w:val="center"/>
              </w:tcPr>
              <w:p w14:paraId="69DEF0E0" w14:textId="77777777" w:rsidR="00945376" w:rsidRPr="001E6A31" w:rsidRDefault="00945376" w:rsidP="00F13F00">
                <w:pPr>
                  <w:pStyle w:val="af"/>
                  <w:spacing w:beforeLines="20" w:before="62" w:afterLines="20" w:after="62" w:line="240" w:lineRule="exact"/>
                  <w:rPr>
                    <w:rFonts w:cs="Arial"/>
                  </w:rPr>
                </w:pPr>
                <w:bookmarkStart w:id="84" w:name="_Hlk116135236"/>
                <w:r w:rsidRPr="001E6A31">
                  <w:rPr>
                    <w:rFonts w:cs="Arial"/>
                  </w:rPr>
                  <w:t>Knapp</w:t>
                </w:r>
              </w:p>
            </w:tc>
            <w:tc>
              <w:tcPr>
                <w:tcW w:w="1559" w:type="dxa"/>
                <w:shd w:val="clear" w:color="auto" w:fill="D9D9D9" w:themeFill="background1" w:themeFillShade="D9"/>
                <w:vAlign w:val="center"/>
              </w:tcPr>
              <w:p w14:paraId="28CBAD80" w14:textId="77777777" w:rsidR="00945376" w:rsidRPr="001E6A31" w:rsidRDefault="00945376" w:rsidP="00F13F00">
                <w:pPr>
                  <w:pStyle w:val="af"/>
                  <w:spacing w:beforeLines="20" w:before="62" w:afterLines="20" w:after="62" w:line="240" w:lineRule="exact"/>
                  <w:rPr>
                    <w:rFonts w:cs="Arial"/>
                  </w:rPr>
                </w:pPr>
                <w:r w:rsidRPr="001E6A31">
                  <w:rPr>
                    <w:rFonts w:cs="Arial"/>
                  </w:rPr>
                  <w:t>Namn</w:t>
                </w:r>
              </w:p>
            </w:tc>
            <w:tc>
              <w:tcPr>
                <w:tcW w:w="4678" w:type="dxa"/>
                <w:shd w:val="clear" w:color="auto" w:fill="D9D9D9" w:themeFill="background1" w:themeFillShade="D9"/>
                <w:vAlign w:val="center"/>
              </w:tcPr>
              <w:p w14:paraId="28CBBF19" w14:textId="77777777" w:rsidR="00945376" w:rsidRPr="001E6A31" w:rsidRDefault="00945376" w:rsidP="00F13F00">
                <w:pPr>
                  <w:pStyle w:val="af"/>
                  <w:spacing w:beforeLines="20" w:before="62" w:afterLines="20" w:after="62" w:line="240" w:lineRule="exact"/>
                  <w:rPr>
                    <w:rFonts w:cs="Arial"/>
                  </w:rPr>
                </w:pPr>
                <w:r w:rsidRPr="001E6A31">
                  <w:rPr>
                    <w:rFonts w:cs="Arial"/>
                  </w:rPr>
                  <w:t>Beskrivning</w:t>
                </w:r>
              </w:p>
            </w:tc>
          </w:tr>
          <w:tr w:rsidR="00945376" w:rsidRPr="001E6A31" w14:paraId="3316DEC4" w14:textId="77777777" w:rsidTr="00F13F00">
            <w:trPr>
              <w:trHeight w:val="683"/>
              <w:jc w:val="center"/>
            </w:trPr>
            <w:tc>
              <w:tcPr>
                <w:tcW w:w="988" w:type="dxa"/>
                <w:vAlign w:val="center"/>
              </w:tcPr>
              <w:p w14:paraId="7CFAB327" w14:textId="77777777" w:rsidR="00945376" w:rsidRPr="001E6A31" w:rsidRDefault="00945376" w:rsidP="00F13F00">
                <w:pPr>
                  <w:pStyle w:val="ae"/>
                  <w:spacing w:beforeLines="20" w:before="62" w:afterLines="20" w:after="62" w:line="480" w:lineRule="auto"/>
                  <w:jc w:val="center"/>
                  <w:rPr>
                    <w:rFonts w:cs="Arial"/>
                    <w:noProof/>
                    <w:szCs w:val="18"/>
                  </w:rPr>
                </w:pPr>
                <w:r w:rsidRPr="001E6A31">
                  <w:rPr>
                    <w:rFonts w:cs="Arial"/>
                    <w:noProof/>
                    <w:szCs w:val="18"/>
                    <w:lang w:val="en-US"/>
                  </w:rPr>
                  <w:drawing>
                    <wp:inline distT="0" distB="0" distL="0" distR="0" wp14:anchorId="41F0D571" wp14:editId="4F39173B">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8B7D0AF"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Diagnostik</w:t>
                </w:r>
              </w:p>
            </w:tc>
            <w:tc>
              <w:tcPr>
                <w:tcW w:w="4678" w:type="dxa"/>
                <w:vAlign w:val="center"/>
              </w:tcPr>
              <w:p w14:paraId="7ECDAA9A"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 xml:space="preserve">Åtkomst till diagnostikfunktionerna. Se </w:t>
                </w:r>
                <w:r w:rsidRPr="001E6A31">
                  <w:rPr>
                    <w:rFonts w:cs="Arial"/>
                    <w:i/>
                    <w:iCs/>
                    <w:color w:val="0000FF"/>
                  </w:rPr>
                  <w:fldChar w:fldCharType="begin"/>
                </w:r>
                <w:r w:rsidRPr="001E6A31">
                  <w:rPr>
                    <w:rFonts w:cs="Arial"/>
                    <w:i/>
                    <w:iCs/>
                    <w:color w:val="0000FF"/>
                  </w:rPr>
                  <w:instrText xml:space="preserve"> REF _Ref195170661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Diagnostik.</w:t>
                </w:r>
                <w:r w:rsidRPr="001E6A31">
                  <w:rPr>
                    <w:rFonts w:cs="Arial"/>
                    <w:i/>
                    <w:iCs/>
                    <w:color w:val="0000FF"/>
                  </w:rPr>
                  <w:fldChar w:fldCharType="end"/>
                </w:r>
              </w:p>
            </w:tc>
          </w:tr>
          <w:tr w:rsidR="001E6A31" w:rsidRPr="001E6A31" w14:paraId="24C4DAB0" w14:textId="77777777" w:rsidTr="00F13F00">
            <w:trPr>
              <w:trHeight w:val="683"/>
              <w:jc w:val="center"/>
            </w:trPr>
            <w:tc>
              <w:tcPr>
                <w:tcW w:w="988" w:type="dxa"/>
                <w:vAlign w:val="center"/>
              </w:tcPr>
              <w:p w14:paraId="782A9056" w14:textId="3A0F0C46" w:rsidR="001E6A31" w:rsidRPr="001E6A31" w:rsidRDefault="001E6A31" w:rsidP="001E6A31">
                <w:pPr>
                  <w:pStyle w:val="ae"/>
                  <w:spacing w:beforeLines="20" w:before="62" w:afterLines="20" w:after="62" w:line="480" w:lineRule="auto"/>
                  <w:jc w:val="center"/>
                  <w:rPr>
                    <w:rFonts w:cs="Arial"/>
                    <w:noProof/>
                    <w:szCs w:val="18"/>
                    <w:lang w:val="en-US"/>
                  </w:rPr>
                </w:pPr>
                <w:r w:rsidRPr="001E6A31">
                  <w:rPr>
                    <w:rFonts w:cs="Arial"/>
                    <w:noProof/>
                    <w:szCs w:val="18"/>
                    <w:lang w:val="en-US"/>
                    <w14:ligatures w14:val="standardContextual"/>
                  </w:rPr>
                  <w:drawing>
                    <wp:inline distT="0" distB="0" distL="0" distR="0" wp14:anchorId="6E56A481" wp14:editId="0CF1E938">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13F02E5A" w14:textId="378CC2AA" w:rsidR="001E6A31" w:rsidRPr="001E6A31" w:rsidRDefault="001E6A31" w:rsidP="001E6A31">
                <w:pPr>
                  <w:pStyle w:val="ae"/>
                  <w:spacing w:beforeLines="20" w:before="62" w:afterLines="20" w:after="62" w:line="240" w:lineRule="exact"/>
                  <w:rPr>
                    <w:rFonts w:cs="Arial"/>
                    <w:b/>
                    <w:bCs/>
                  </w:rPr>
                </w:pPr>
                <w:r w:rsidRPr="001E6A31">
                  <w:rPr>
                    <w:rFonts w:cs="Arial"/>
                    <w:b/>
                    <w:bCs/>
                  </w:rPr>
                  <w:t>DVI</w:t>
                </w:r>
              </w:p>
            </w:tc>
            <w:tc>
              <w:tcPr>
                <w:tcW w:w="4678" w:type="dxa"/>
                <w:vAlign w:val="center"/>
              </w:tcPr>
              <w:p w14:paraId="002EF6F6" w14:textId="2E14CBE0"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Innan diagnosen ställs utför teknikerna en övergripande inspektion med ögonen och registrerar resultaten. Se </w:t>
                </w:r>
                <w:r w:rsidRPr="001E6A31">
                  <w:rPr>
                    <w:rFonts w:cs="Arial"/>
                    <w:i/>
                    <w:iCs/>
                    <w:color w:val="0000FF"/>
                  </w:rPr>
                  <w:fldChar w:fldCharType="begin"/>
                </w:r>
                <w:r w:rsidRPr="001E6A31">
                  <w:rPr>
                    <w:rFonts w:cs="Arial"/>
                    <w:i/>
                    <w:iCs/>
                    <w:color w:val="0000FF"/>
                  </w:rPr>
                  <w:instrText xml:space="preserve"> REF _Ref193893675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Digital fordonsinspektion</w:t>
                </w:r>
                <w:r w:rsidRPr="001E6A31">
                  <w:rPr>
                    <w:rFonts w:cs="Arial"/>
                    <w:i/>
                    <w:iCs/>
                    <w:color w:val="0000FF"/>
                  </w:rPr>
                  <w:fldChar w:fldCharType="end"/>
                </w:r>
                <w:r w:rsidRPr="001E6A31">
                  <w:rPr>
                    <w:rFonts w:cs="Arial"/>
                  </w:rPr>
                  <w:t>.</w:t>
                </w:r>
              </w:p>
            </w:tc>
          </w:tr>
          <w:tr w:rsidR="001E6A31" w:rsidRPr="001E6A31" w14:paraId="6EBBCD8F" w14:textId="77777777" w:rsidTr="00F13F00">
            <w:trPr>
              <w:trHeight w:val="748"/>
              <w:jc w:val="center"/>
            </w:trPr>
            <w:tc>
              <w:tcPr>
                <w:tcW w:w="988" w:type="dxa"/>
                <w:vAlign w:val="center"/>
              </w:tcPr>
              <w:p w14:paraId="0F6CD2C2"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5C3D21B3" wp14:editId="3042C61E">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5CDE0FE0" w14:textId="77777777" w:rsidR="001E6A31" w:rsidRPr="001E6A31" w:rsidRDefault="001E6A31" w:rsidP="001E6A31">
                <w:pPr>
                  <w:pStyle w:val="ae"/>
                  <w:spacing w:beforeLines="20" w:before="62" w:afterLines="20" w:after="62" w:line="240" w:lineRule="exact"/>
                  <w:rPr>
                    <w:rFonts w:cs="Arial"/>
                    <w:b/>
                    <w:bCs/>
                    <w:noProof/>
                  </w:rPr>
                </w:pPr>
                <w:r w:rsidRPr="001E6A31">
                  <w:rPr>
                    <w:rFonts w:cs="Arial"/>
                    <w:b/>
                    <w:bCs/>
                  </w:rPr>
                  <w:t>Service</w:t>
                </w:r>
              </w:p>
            </w:tc>
            <w:tc>
              <w:tcPr>
                <w:tcW w:w="4678" w:type="dxa"/>
                <w:vAlign w:val="center"/>
              </w:tcPr>
              <w:p w14:paraId="4E13F571"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Öppnar menyn för servicefunktioner. Se </w:t>
                </w:r>
                <w:r w:rsidRPr="001E6A31">
                  <w:rPr>
                    <w:rFonts w:cs="Arial"/>
                    <w:i/>
                    <w:iCs/>
                    <w:color w:val="0000FF"/>
                  </w:rPr>
                  <w:fldChar w:fldCharType="begin"/>
                </w:r>
                <w:r w:rsidRPr="001E6A31">
                  <w:rPr>
                    <w:rFonts w:cs="Arial"/>
                    <w:i/>
                    <w:iCs/>
                    <w:color w:val="0000FF"/>
                  </w:rPr>
                  <w:instrText xml:space="preserve"> REF _Ref159830853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Service</w:t>
                </w:r>
                <w:r w:rsidRPr="001E6A31">
                  <w:rPr>
                    <w:rFonts w:cs="Arial"/>
                    <w:i/>
                    <w:iCs/>
                    <w:color w:val="0000FF"/>
                  </w:rPr>
                  <w:fldChar w:fldCharType="end"/>
                </w:r>
                <w:r w:rsidRPr="001E6A31">
                  <w:rPr>
                    <w:rFonts w:cs="Arial"/>
                  </w:rPr>
                  <w:t>.</w:t>
                </w:r>
              </w:p>
            </w:tc>
          </w:tr>
          <w:tr w:rsidR="001E6A31" w:rsidRPr="001E6A31" w14:paraId="0BE3E7F1" w14:textId="77777777" w:rsidTr="00F13F00">
            <w:trPr>
              <w:trHeight w:val="748"/>
              <w:jc w:val="center"/>
            </w:trPr>
            <w:tc>
              <w:tcPr>
                <w:tcW w:w="988" w:type="dxa"/>
                <w:vAlign w:val="center"/>
              </w:tcPr>
              <w:p w14:paraId="552864A6" w14:textId="6500CD39" w:rsidR="001E6A31" w:rsidRPr="001E6A31" w:rsidRDefault="001E6A31" w:rsidP="001E6A31">
                <w:pPr>
                  <w:pStyle w:val="ae"/>
                  <w:spacing w:beforeLines="20" w:before="62" w:afterLines="20" w:after="62" w:line="480" w:lineRule="auto"/>
                  <w:jc w:val="center"/>
                  <w:rPr>
                    <w:rFonts w:cs="Arial"/>
                    <w:noProof/>
                    <w:szCs w:val="18"/>
                    <w:lang w:val="en-US"/>
                  </w:rPr>
                </w:pPr>
                <w:r w:rsidRPr="001E6A31">
                  <w:rPr>
                    <w:rFonts w:cs="Arial"/>
                    <w:noProof/>
                    <w:szCs w:val="18"/>
                    <w:lang w:val="en-US"/>
                  </w:rPr>
                  <w:drawing>
                    <wp:inline distT="0" distB="0" distL="0" distR="0" wp14:anchorId="6ACDF1C6" wp14:editId="79C1329C">
                      <wp:extent cx="357683" cy="360000"/>
                      <wp:effectExtent l="0" t="0" r="4445" b="2540"/>
                      <wp:docPr id="140" name="图片 10"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8EB9FA9-AE3A-A75A-CBC2-511F2C80AF13}"/>
                                  </a:ext>
                                </a:extLst>
                              </pic:cNvPr>
                              <pic:cNvPicPr>
                                <a:picLocks noChangeAspect="1"/>
                              </pic:cNvPicPr>
                            </pic:nvPicPr>
                            <pic:blipFill>
                              <a:blip r:embed="rId58"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09AA06CF" w14:textId="03BF8A47" w:rsidR="001E6A31" w:rsidRPr="001E6A31" w:rsidRDefault="001E6A31" w:rsidP="001E6A31">
                <w:pPr>
                  <w:pStyle w:val="ae"/>
                  <w:spacing w:beforeLines="20" w:before="62" w:afterLines="20" w:after="62" w:line="240" w:lineRule="exact"/>
                  <w:rPr>
                    <w:rFonts w:cs="Arial"/>
                    <w:b/>
                    <w:bCs/>
                  </w:rPr>
                </w:pPr>
                <w:r w:rsidRPr="001E6A31">
                  <w:rPr>
                    <w:rFonts w:cs="Arial"/>
                    <w:b/>
                    <w:bCs/>
                  </w:rPr>
                  <w:t>VID</w:t>
                </w:r>
              </w:p>
            </w:tc>
            <w:tc>
              <w:tcPr>
                <w:tcW w:w="4678" w:type="dxa"/>
                <w:vAlign w:val="center"/>
              </w:tcPr>
              <w:p w14:paraId="5AD3D6CA" w14:textId="66288628" w:rsidR="001E6A31" w:rsidRPr="001E6A31" w:rsidRDefault="001E6A31" w:rsidP="001E6A31">
                <w:pPr>
                  <w:pStyle w:val="af0"/>
                  <w:spacing w:beforeLines="20" w:before="62" w:afterLines="20" w:after="62" w:line="240" w:lineRule="exact"/>
                  <w:ind w:left="0"/>
                  <w:rPr>
                    <w:rFonts w:cs="Arial"/>
                  </w:rPr>
                </w:pPr>
                <w:r w:rsidRPr="001E6A31">
                  <w:rPr>
                    <w:rFonts w:cs="Arial"/>
                    <w:lang w:val="it"/>
                  </w:rPr>
                  <w:t>Öppnar skärmen Ange VIN eller skärmen Bekräfta fordonsinformation. Se</w:t>
                </w:r>
                <w:r w:rsidRPr="001E6A31">
                  <w:rPr>
                    <w:rFonts w:cs="Arial"/>
                    <w:i/>
                    <w:iCs/>
                    <w:lang w:val="it"/>
                  </w:rPr>
                  <w:t xml:space="preserve"> </w:t>
                </w:r>
                <w:r w:rsidRPr="001E6A31">
                  <w:rPr>
                    <w:rFonts w:cs="Arial"/>
                    <w:bCs/>
                    <w:i/>
                    <w:color w:val="0000FF"/>
                    <w:szCs w:val="18"/>
                    <w:lang w:val="it"/>
                  </w:rPr>
                  <w:fldChar w:fldCharType="begin"/>
                </w:r>
                <w:r w:rsidRPr="001E6A31">
                  <w:rPr>
                    <w:rFonts w:cs="Arial"/>
                    <w:bCs/>
                    <w:i/>
                    <w:color w:val="0000FF"/>
                    <w:szCs w:val="18"/>
                    <w:lang w:val="it"/>
                  </w:rPr>
                  <w:instrText xml:space="preserve"> REF _Ref159658519 \h  \* MERGEFORMAT </w:instrText>
                </w:r>
                <w:r w:rsidRPr="001E6A31">
                  <w:rPr>
                    <w:rFonts w:cs="Arial"/>
                    <w:bCs/>
                    <w:i/>
                    <w:color w:val="0000FF"/>
                    <w:szCs w:val="18"/>
                    <w:lang w:val="it"/>
                  </w:rPr>
                </w:r>
                <w:r w:rsidRPr="001E6A31">
                  <w:rPr>
                    <w:rFonts w:cs="Arial"/>
                    <w:bCs/>
                    <w:i/>
                    <w:color w:val="0000FF"/>
                    <w:szCs w:val="18"/>
                    <w:lang w:val="it"/>
                  </w:rPr>
                  <w:fldChar w:fldCharType="separate"/>
                </w:r>
                <w:r w:rsidRPr="001E6A31">
                  <w:rPr>
                    <w:rFonts w:cs="Arial"/>
                    <w:bCs/>
                    <w:i/>
                    <w:color w:val="0000FF"/>
                    <w:szCs w:val="18"/>
                    <w:lang w:val="it"/>
                  </w:rPr>
                  <w:t>Fordonsidentifiering</w:t>
                </w:r>
                <w:r w:rsidRPr="001E6A31">
                  <w:rPr>
                    <w:rFonts w:cs="Arial"/>
                    <w:bCs/>
                    <w:i/>
                    <w:color w:val="0000FF"/>
                    <w:szCs w:val="18"/>
                    <w:lang w:val="it"/>
                  </w:rPr>
                  <w:fldChar w:fldCharType="end"/>
                </w:r>
                <w:r w:rsidRPr="001E6A31">
                  <w:rPr>
                    <w:rFonts w:cs="Arial"/>
                    <w:bCs/>
                    <w:i/>
                    <w:color w:val="0000FF"/>
                    <w:szCs w:val="18"/>
                    <w:lang w:val="it"/>
                  </w:rPr>
                  <w:t>.</w:t>
                </w:r>
              </w:p>
            </w:tc>
          </w:tr>
          <w:tr w:rsidR="001E6A31" w:rsidRPr="001E6A31" w14:paraId="576E80CF" w14:textId="77777777" w:rsidTr="00F13F00">
            <w:trPr>
              <w:trHeight w:val="689"/>
              <w:jc w:val="center"/>
            </w:trPr>
            <w:tc>
              <w:tcPr>
                <w:tcW w:w="988" w:type="dxa"/>
                <w:vAlign w:val="center"/>
              </w:tcPr>
              <w:p w14:paraId="35C9DB2A"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0CB72A91" wp14:editId="69E8C2F5">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BE9A99C" w14:textId="77777777" w:rsidR="001E6A31" w:rsidRPr="001E6A31" w:rsidRDefault="001E6A31" w:rsidP="001E6A31">
                <w:pPr>
                  <w:pStyle w:val="ae"/>
                  <w:spacing w:beforeLines="20" w:before="62" w:afterLines="20" w:after="62" w:line="240" w:lineRule="exact"/>
                  <w:rPr>
                    <w:rFonts w:cs="Arial"/>
                    <w:b/>
                    <w:bCs/>
                    <w:noProof/>
                  </w:rPr>
                </w:pPr>
                <w:r w:rsidRPr="001E6A31">
                  <w:rPr>
                    <w:rFonts w:cs="Arial"/>
                    <w:b/>
                    <w:bCs/>
                  </w:rPr>
                  <w:t>ADAS</w:t>
                </w:r>
              </w:p>
            </w:tc>
            <w:tc>
              <w:tcPr>
                <w:tcW w:w="4678" w:type="dxa"/>
                <w:vAlign w:val="center"/>
              </w:tcPr>
              <w:p w14:paraId="6E1C86DB"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Accesses ADAS systems menu. See </w:t>
                </w:r>
                <w:r w:rsidRPr="001E6A31">
                  <w:rPr>
                    <w:rFonts w:cs="Arial"/>
                    <w:i/>
                    <w:iCs/>
                    <w:color w:val="0000FF"/>
                  </w:rPr>
                  <w:fldChar w:fldCharType="begin"/>
                </w:r>
                <w:r w:rsidRPr="001E6A31">
                  <w:rPr>
                    <w:rFonts w:cs="Arial"/>
                    <w:i/>
                    <w:iCs/>
                    <w:color w:val="0000FF"/>
                  </w:rPr>
                  <w:instrText xml:space="preserve"> REF _Ref118313587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ADAS</w:t>
                </w:r>
                <w:r w:rsidRPr="001E6A31">
                  <w:rPr>
                    <w:rFonts w:cs="Arial"/>
                    <w:i/>
                    <w:iCs/>
                    <w:color w:val="0000FF"/>
                  </w:rPr>
                  <w:fldChar w:fldCharType="end"/>
                </w:r>
                <w:r w:rsidRPr="001E6A31">
                  <w:rPr>
                    <w:rFonts w:cs="Arial"/>
                  </w:rPr>
                  <w:t>.</w:t>
                </w:r>
              </w:p>
            </w:tc>
          </w:tr>
          <w:tr w:rsidR="001E6A31" w:rsidRPr="001E6A31" w14:paraId="4323EE73" w14:textId="77777777" w:rsidTr="00F13F00">
            <w:trPr>
              <w:trHeight w:val="857"/>
              <w:jc w:val="center"/>
            </w:trPr>
            <w:tc>
              <w:tcPr>
                <w:tcW w:w="988" w:type="dxa"/>
                <w:vAlign w:val="center"/>
              </w:tcPr>
              <w:p w14:paraId="4A3DF0BE"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714EC741" wp14:editId="763EF927">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4549772C" w14:textId="77777777" w:rsidR="001E6A31" w:rsidRPr="001E6A31" w:rsidRDefault="001E6A31" w:rsidP="001E6A31">
                <w:pPr>
                  <w:pStyle w:val="ae"/>
                  <w:spacing w:beforeLines="20" w:before="62" w:afterLines="20" w:after="62" w:line="240" w:lineRule="exact"/>
                  <w:rPr>
                    <w:rFonts w:cs="Arial"/>
                    <w:b/>
                    <w:bCs/>
                    <w:noProof/>
                  </w:rPr>
                </w:pPr>
                <w:r w:rsidRPr="001E6A31">
                  <w:rPr>
                    <w:rFonts w:cs="Arial"/>
                    <w:b/>
                    <w:bCs/>
                  </w:rPr>
                  <w:t>Datahanterare</w:t>
                </w:r>
              </w:p>
            </w:tc>
            <w:tc>
              <w:tcPr>
                <w:tcW w:w="4678" w:type="dxa"/>
                <w:vAlign w:val="center"/>
              </w:tcPr>
              <w:p w14:paraId="2E6DBE22"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Åtkomst till sparade verkstads-, kund- och fordonsdata, inklusive detaljerad fordonsdiagnostik och testregister. Se </w:t>
                </w:r>
                <w:r w:rsidRPr="001E6A31">
                  <w:rPr>
                    <w:rFonts w:cs="Arial"/>
                    <w:i/>
                    <w:iCs/>
                    <w:color w:val="0000FF"/>
                  </w:rPr>
                  <w:fldChar w:fldCharType="begin"/>
                </w:r>
                <w:r w:rsidRPr="001E6A31">
                  <w:rPr>
                    <w:rFonts w:cs="Arial"/>
                    <w:i/>
                    <w:iCs/>
                    <w:color w:val="0000FF"/>
                  </w:rPr>
                  <w:instrText xml:space="preserve"> REF _Ref159830944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Datahanterare</w:t>
                </w:r>
                <w:r w:rsidRPr="001E6A31">
                  <w:rPr>
                    <w:rFonts w:cs="Arial"/>
                    <w:i/>
                    <w:iCs/>
                    <w:color w:val="0000FF"/>
                  </w:rPr>
                  <w:fldChar w:fldCharType="end"/>
                </w:r>
                <w:r w:rsidRPr="001E6A31">
                  <w:rPr>
                    <w:rFonts w:cs="Arial"/>
                  </w:rPr>
                  <w:t>.</w:t>
                </w:r>
              </w:p>
            </w:tc>
          </w:tr>
          <w:tr w:rsidR="001E6A31" w:rsidRPr="001E6A31" w14:paraId="5A2B0D4B" w14:textId="77777777" w:rsidTr="00F13F00">
            <w:trPr>
              <w:trHeight w:val="857"/>
              <w:jc w:val="center"/>
            </w:trPr>
            <w:tc>
              <w:tcPr>
                <w:tcW w:w="988" w:type="dxa"/>
                <w:vAlign w:val="center"/>
              </w:tcPr>
              <w:p w14:paraId="2BAE802C" w14:textId="5954DB28" w:rsidR="001E6A31" w:rsidRPr="001E6A31" w:rsidRDefault="001E6A31" w:rsidP="001E6A31">
                <w:pPr>
                  <w:pStyle w:val="ae"/>
                  <w:spacing w:beforeLines="20" w:before="62" w:afterLines="20" w:after="62" w:line="480" w:lineRule="auto"/>
                  <w:jc w:val="center"/>
                  <w:rPr>
                    <w:rFonts w:cs="Arial"/>
                    <w:noProof/>
                    <w:szCs w:val="18"/>
                    <w:lang w:val="en-US"/>
                  </w:rPr>
                </w:pPr>
                <w:r w:rsidRPr="001E6A31">
                  <w:rPr>
                    <w:rFonts w:cs="Arial"/>
                    <w:noProof/>
                    <w:szCs w:val="18"/>
                    <w:lang w:val="en-US"/>
                  </w:rPr>
                  <w:drawing>
                    <wp:inline distT="0" distB="0" distL="0" distR="0" wp14:anchorId="27687C5A" wp14:editId="6E7754F8">
                      <wp:extent cx="362347" cy="360000"/>
                      <wp:effectExtent l="0" t="0" r="0" b="2540"/>
                      <wp:docPr id="167"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9298E32-7CBD-BA4E-AFF1-5CC8F5F4F508}"/>
                                  </a:ext>
                                </a:extLst>
                              </pic:cNvPr>
                              <pic:cNvPicPr>
                                <a:picLocks noChangeAspect="1"/>
                              </pic:cNvPicPr>
                            </pic:nvPicPr>
                            <pic:blipFill>
                              <a:blip r:embed="rId61"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6077F56B" w14:textId="38A8CDDA" w:rsidR="001E6A31" w:rsidRPr="001E6A31" w:rsidRDefault="001E6A31" w:rsidP="001E6A31">
                <w:pPr>
                  <w:pStyle w:val="ae"/>
                  <w:spacing w:beforeLines="20" w:before="62" w:afterLines="20" w:after="62" w:line="240" w:lineRule="exact"/>
                  <w:rPr>
                    <w:rFonts w:cs="Arial"/>
                    <w:b/>
                    <w:bCs/>
                  </w:rPr>
                </w:pPr>
                <w:r w:rsidRPr="001E6A31">
                  <w:rPr>
                    <w:rFonts w:cs="Arial"/>
                    <w:b/>
                    <w:bCs/>
                  </w:rPr>
                  <w:t>Autel Cloud</w:t>
                </w:r>
              </w:p>
            </w:tc>
            <w:tc>
              <w:tcPr>
                <w:tcW w:w="4678" w:type="dxa"/>
                <w:vAlign w:val="center"/>
              </w:tcPr>
              <w:p w14:paraId="750EF71D" w14:textId="10D3A173" w:rsidR="001E6A31" w:rsidRPr="001E6A31" w:rsidRDefault="001E6A31" w:rsidP="001E6A31">
                <w:pPr>
                  <w:pStyle w:val="af0"/>
                  <w:spacing w:beforeLines="20" w:before="62" w:afterLines="20" w:after="62" w:line="240" w:lineRule="exact"/>
                  <w:ind w:left="0"/>
                  <w:rPr>
                    <w:rFonts w:cs="Arial"/>
                  </w:rPr>
                </w:pPr>
                <w:r w:rsidRPr="001E6A31">
                  <w:rPr>
                    <w:rFonts w:cs="Arial"/>
                  </w:rPr>
                  <w:t>Åtkomst till Autel Cloud-plattformen. Se</w:t>
                </w:r>
                <w:r w:rsidRPr="001E6A31">
                  <w:rPr>
                    <w:rFonts w:cs="Arial"/>
                    <w:bCs/>
                    <w:i/>
                    <w:iCs/>
                    <w:color w:val="0000FF"/>
                    <w:szCs w:val="18"/>
                  </w:rPr>
                  <w:t xml:space="preserve"> </w:t>
                </w:r>
                <w:hyperlink w:anchor="_Autel_Cloud" w:history="1">
                  <w:r w:rsidRPr="001E6A31">
                    <w:rPr>
                      <w:rStyle w:val="a9"/>
                      <w:rFonts w:cs="Arial"/>
                      <w:bCs/>
                      <w:i/>
                      <w:iCs/>
                      <w:szCs w:val="18"/>
                      <w:u w:val="none"/>
                    </w:rPr>
                    <w:t>Autel Cloud</w:t>
                  </w:r>
                </w:hyperlink>
                <w:r w:rsidRPr="001E6A31">
                  <w:rPr>
                    <w:rFonts w:cs="Arial"/>
                  </w:rPr>
                  <w:t>.</w:t>
                </w:r>
              </w:p>
            </w:tc>
          </w:tr>
          <w:tr w:rsidR="001E6A31" w:rsidRPr="001E6A31" w14:paraId="428047BC" w14:textId="77777777" w:rsidTr="00F13F00">
            <w:trPr>
              <w:trHeight w:val="857"/>
              <w:jc w:val="center"/>
            </w:trPr>
            <w:tc>
              <w:tcPr>
                <w:tcW w:w="988" w:type="dxa"/>
                <w:vAlign w:val="center"/>
              </w:tcPr>
              <w:p w14:paraId="547F9249"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b/>
                    <w:noProof/>
                    <w:szCs w:val="18"/>
                    <w:lang w:val="en-US"/>
                  </w:rPr>
                  <w:drawing>
                    <wp:inline distT="0" distB="0" distL="0" distR="0" wp14:anchorId="68E946C6" wp14:editId="584D12A3">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3D1BD290" w14:textId="77777777" w:rsidR="001E6A31" w:rsidRPr="001E6A31" w:rsidRDefault="001E6A31" w:rsidP="001E6A31">
                <w:pPr>
                  <w:pStyle w:val="ae"/>
                  <w:spacing w:beforeLines="20" w:before="62" w:afterLines="20" w:after="62" w:line="240" w:lineRule="exact"/>
                  <w:rPr>
                    <w:rFonts w:cs="Arial"/>
                    <w:b/>
                    <w:bCs/>
                  </w:rPr>
                </w:pPr>
                <w:r w:rsidRPr="001E6A31">
                  <w:rPr>
                    <w:rFonts w:cs="Arial"/>
                    <w:b/>
                    <w:bCs/>
                  </w:rPr>
                  <w:t>Batteri Test</w:t>
                </w:r>
              </w:p>
            </w:tc>
            <w:tc>
              <w:tcPr>
                <w:tcW w:w="4678" w:type="dxa"/>
                <w:vAlign w:val="center"/>
              </w:tcPr>
              <w:p w14:paraId="6F69A232"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Öppnar menyn Batteritest med två funktioner, inklusive test i fordonet och test utanför fordonet. Se </w:t>
                </w:r>
                <w:r w:rsidRPr="001E6A31">
                  <w:rPr>
                    <w:rFonts w:cs="Arial"/>
                    <w:i/>
                    <w:iCs/>
                    <w:color w:val="0000FF"/>
                  </w:rPr>
                  <w:fldChar w:fldCharType="begin"/>
                </w:r>
                <w:r w:rsidRPr="001E6A31">
                  <w:rPr>
                    <w:rFonts w:cs="Arial"/>
                    <w:i/>
                    <w:iCs/>
                    <w:color w:val="0000FF"/>
                  </w:rPr>
                  <w:instrText xml:space="preserve"> REF _Ref159830975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Batteri Test </w:t>
                </w:r>
                <w:r w:rsidRPr="001E6A31">
                  <w:rPr>
                    <w:rFonts w:cs="Arial"/>
                    <w:i/>
                    <w:iCs/>
                    <w:color w:val="0000FF"/>
                  </w:rPr>
                  <w:fldChar w:fldCharType="end"/>
                </w:r>
                <w:r w:rsidRPr="001E6A31">
                  <w:rPr>
                    <w:rFonts w:cs="Arial"/>
                  </w:rPr>
                  <w:t>.</w:t>
                </w:r>
              </w:p>
            </w:tc>
          </w:tr>
          <w:tr w:rsidR="001E6A31" w:rsidRPr="001E6A31" w14:paraId="5D3BD1CD" w14:textId="77777777" w:rsidTr="00F13F00">
            <w:trPr>
              <w:trHeight w:val="778"/>
              <w:jc w:val="center"/>
            </w:trPr>
            <w:tc>
              <w:tcPr>
                <w:tcW w:w="988" w:type="dxa"/>
                <w:vAlign w:val="center"/>
              </w:tcPr>
              <w:p w14:paraId="4E4CBC9B"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1FD0E8F5" wp14:editId="2C85CE81">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0EC60D2" w14:textId="77777777" w:rsidR="001E6A31" w:rsidRPr="001E6A31" w:rsidRDefault="001E6A31" w:rsidP="001E6A31">
                <w:pPr>
                  <w:pStyle w:val="ae"/>
                  <w:spacing w:beforeLines="20" w:before="62" w:afterLines="20" w:after="62" w:line="240" w:lineRule="exact"/>
                  <w:rPr>
                    <w:rFonts w:cs="Arial"/>
                    <w:b/>
                    <w:bCs/>
                    <w:noProof/>
                  </w:rPr>
                </w:pPr>
                <w:r w:rsidRPr="001E6A31">
                  <w:rPr>
                    <w:rFonts w:cs="Arial"/>
                    <w:b/>
                    <w:bCs/>
                  </w:rPr>
                  <w:t>Inställningar</w:t>
                </w:r>
              </w:p>
            </w:tc>
            <w:tc>
              <w:tcPr>
                <w:tcW w:w="4678" w:type="dxa"/>
                <w:vAlign w:val="center"/>
              </w:tcPr>
              <w:p w14:paraId="374B4250"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Öppnar systeminställningsmenyn och den allmänna surfplattans meny. Se </w:t>
                </w:r>
                <w:r w:rsidRPr="001E6A31">
                  <w:rPr>
                    <w:rFonts w:cs="Arial"/>
                    <w:i/>
                    <w:iCs/>
                    <w:color w:val="0000FF"/>
                  </w:rPr>
                  <w:fldChar w:fldCharType="begin"/>
                </w:r>
                <w:r w:rsidRPr="001E6A31">
                  <w:rPr>
                    <w:rFonts w:cs="Arial"/>
                    <w:i/>
                    <w:iCs/>
                    <w:color w:val="0000FF"/>
                  </w:rPr>
                  <w:instrText xml:space="preserve"> REF _Ref159830996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Inställningar</w:t>
                </w:r>
                <w:r w:rsidRPr="001E6A31">
                  <w:rPr>
                    <w:rFonts w:cs="Arial"/>
                    <w:i/>
                    <w:iCs/>
                    <w:color w:val="0000FF"/>
                  </w:rPr>
                  <w:fldChar w:fldCharType="end"/>
                </w:r>
                <w:r w:rsidRPr="001E6A31">
                  <w:rPr>
                    <w:rFonts w:cs="Arial"/>
                  </w:rPr>
                  <w:t>.</w:t>
                </w:r>
              </w:p>
            </w:tc>
          </w:tr>
          <w:tr w:rsidR="001E6A31" w:rsidRPr="001E6A31" w14:paraId="5720E4B7" w14:textId="77777777" w:rsidTr="00F13F00">
            <w:trPr>
              <w:trHeight w:val="705"/>
              <w:jc w:val="center"/>
            </w:trPr>
            <w:tc>
              <w:tcPr>
                <w:tcW w:w="988" w:type="dxa"/>
                <w:vAlign w:val="center"/>
              </w:tcPr>
              <w:p w14:paraId="5AEC7E09"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244FF9FD" wp14:editId="2B36318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DAC13EF" w14:textId="77777777" w:rsidR="001E6A31" w:rsidRPr="001E6A31" w:rsidRDefault="001E6A31" w:rsidP="001E6A31">
                <w:pPr>
                  <w:pStyle w:val="ae"/>
                  <w:spacing w:beforeLines="20" w:before="62" w:afterLines="20" w:after="62" w:line="240" w:lineRule="exact"/>
                  <w:rPr>
                    <w:rFonts w:cs="Arial"/>
                    <w:b/>
                    <w:bCs/>
                  </w:rPr>
                </w:pPr>
                <w:r w:rsidRPr="001E6A31">
                  <w:rPr>
                    <w:rFonts w:cs="Arial"/>
                    <w:b/>
                    <w:bCs/>
                  </w:rPr>
                  <w:t>Uppdatera</w:t>
                </w:r>
              </w:p>
            </w:tc>
            <w:tc>
              <w:tcPr>
                <w:tcW w:w="4678" w:type="dxa"/>
                <w:shd w:val="clear" w:color="auto" w:fill="auto"/>
                <w:vAlign w:val="center"/>
              </w:tcPr>
              <w:p w14:paraId="0D858A8C" w14:textId="3B741B68"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Öppnar menyn för uppdatering av systemprogramvara. Se </w:t>
                </w:r>
                <w:hyperlink w:anchor="_​Uppdatera" w:history="1">
                  <w:r w:rsidRPr="001E6A31">
                    <w:rPr>
                      <w:rStyle w:val="a9"/>
                      <w:rFonts w:cs="Arial"/>
                      <w:i/>
                      <w:u w:val="none"/>
                    </w:rPr>
                    <w:t>Uppdatera</w:t>
                  </w:r>
                </w:hyperlink>
                <w:r w:rsidRPr="001E6A31">
                  <w:rPr>
                    <w:rFonts w:cs="Arial"/>
                  </w:rPr>
                  <w:t>.</w:t>
                </w:r>
              </w:p>
            </w:tc>
          </w:tr>
          <w:tr w:rsidR="001E6A31" w:rsidRPr="001E6A31" w14:paraId="4695D347" w14:textId="77777777" w:rsidTr="00F13F00">
            <w:trPr>
              <w:trHeight w:val="641"/>
              <w:jc w:val="center"/>
            </w:trPr>
            <w:tc>
              <w:tcPr>
                <w:tcW w:w="988" w:type="dxa"/>
                <w:vAlign w:val="center"/>
              </w:tcPr>
              <w:p w14:paraId="23F321BD" w14:textId="775D611F" w:rsidR="001E6A31" w:rsidRPr="001E6A31" w:rsidRDefault="001E6A31" w:rsidP="001E6A31">
                <w:pPr>
                  <w:pStyle w:val="ae"/>
                  <w:spacing w:beforeLines="20" w:before="62" w:afterLines="20" w:after="62" w:line="480" w:lineRule="auto"/>
                  <w:jc w:val="center"/>
                  <w:rPr>
                    <w:rFonts w:cs="Arial"/>
                    <w:noProof/>
                  </w:rPr>
                </w:pPr>
                <w:r w:rsidRPr="001E6A31">
                  <w:rPr>
                    <w:rFonts w:cs="Arial"/>
                    <w:noProof/>
                  </w:rPr>
                  <w:lastRenderedPageBreak/>
                  <w:drawing>
                    <wp:inline distT="0" distB="0" distL="0" distR="0" wp14:anchorId="5463E037" wp14:editId="169D84DC">
                      <wp:extent cx="362820" cy="360000"/>
                      <wp:effectExtent l="0" t="0" r="0" b="2540"/>
                      <wp:docPr id="881363866"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pic:cNvPr>
                              <pic:cNvPicPr>
                                <a:picLocks noChangeAspect="1"/>
                              </pic:cNvPicPr>
                            </pic:nvPicPr>
                            <pic:blipFill>
                              <a:blip r:embed="rId65"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416220A8" w14:textId="2F8DAC8A" w:rsidR="001E6A31" w:rsidRPr="001E6A31" w:rsidRDefault="001E6A31" w:rsidP="001E6A31">
                <w:pPr>
                  <w:pStyle w:val="ae"/>
                  <w:spacing w:beforeLines="20" w:before="62" w:afterLines="20" w:after="62" w:line="240" w:lineRule="exact"/>
                  <w:rPr>
                    <w:rFonts w:cs="Arial"/>
                    <w:b/>
                    <w:bCs/>
                  </w:rPr>
                </w:pPr>
                <w:r w:rsidRPr="001E6A31">
                  <w:rPr>
                    <w:rFonts w:cs="Arial"/>
                    <w:b/>
                    <w:bCs/>
                  </w:rPr>
                  <w:t>VCI-ansvarig</w:t>
                </w:r>
              </w:p>
            </w:tc>
            <w:tc>
              <w:tcPr>
                <w:tcW w:w="4678" w:type="dxa"/>
                <w:vAlign w:val="center"/>
              </w:tcPr>
              <w:p w14:paraId="6C8BB46E" w14:textId="56434C09" w:rsidR="001E6A31" w:rsidRPr="001E6A31" w:rsidRDefault="001E6A31" w:rsidP="001E6A31">
                <w:pPr>
                  <w:pStyle w:val="af0"/>
                  <w:spacing w:beforeLines="20" w:before="62" w:afterLines="20" w:after="62" w:line="240" w:lineRule="exact"/>
                  <w:ind w:left="0"/>
                  <w:rPr>
                    <w:rFonts w:cs="Arial"/>
                  </w:rPr>
                </w:pPr>
                <w:r w:rsidRPr="001E6A31">
                  <w:rPr>
                    <w:rFonts w:cs="Arial"/>
                  </w:rPr>
                  <w:t>Öppnar VCI-anslutningsmenyn. Se</w:t>
                </w:r>
                <w:r w:rsidRPr="001E6A31">
                  <w:rPr>
                    <w:rFonts w:cs="Arial"/>
                    <w:i/>
                    <w:iCs/>
                    <w:color w:val="0000FF"/>
                  </w:rPr>
                  <w:t xml:space="preserve"> </w:t>
                </w:r>
                <w:hyperlink w:anchor="_VCMI-ansvarig" w:history="1">
                  <w:r w:rsidRPr="001E6A31">
                    <w:rPr>
                      <w:rStyle w:val="a9"/>
                      <w:rFonts w:cs="Arial"/>
                      <w:i/>
                      <w:iCs/>
                      <w:u w:val="none"/>
                    </w:rPr>
                    <w:t>VCI-ansvarig</w:t>
                  </w:r>
                </w:hyperlink>
                <w:r w:rsidRPr="001E6A31">
                  <w:rPr>
                    <w:rFonts w:cs="Arial"/>
                  </w:rPr>
                  <w:t>.</w:t>
                </w:r>
              </w:p>
            </w:tc>
          </w:tr>
          <w:tr w:rsidR="001E6A31" w:rsidRPr="001E6A31" w14:paraId="27629377" w14:textId="77777777" w:rsidTr="00F13F00">
            <w:trPr>
              <w:trHeight w:val="641"/>
              <w:jc w:val="center"/>
            </w:trPr>
            <w:tc>
              <w:tcPr>
                <w:tcW w:w="988" w:type="dxa"/>
                <w:vAlign w:val="center"/>
              </w:tcPr>
              <w:p w14:paraId="7CD7133F"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143443E3" wp14:editId="341D2006">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0A4A86" w14:textId="77777777" w:rsidR="001E6A31" w:rsidRPr="001E6A31" w:rsidRDefault="001E6A31" w:rsidP="001E6A31">
                <w:pPr>
                  <w:pStyle w:val="ae"/>
                  <w:spacing w:beforeLines="20" w:before="62" w:afterLines="20" w:after="62" w:line="240" w:lineRule="exact"/>
                  <w:rPr>
                    <w:rFonts w:cs="Arial"/>
                    <w:b/>
                    <w:bCs/>
                  </w:rPr>
                </w:pPr>
                <w:r w:rsidRPr="001E6A31">
                  <w:rPr>
                    <w:rFonts w:cs="Arial"/>
                    <w:b/>
                    <w:bCs/>
                  </w:rPr>
                  <w:t>Handhållen lutningsmätare</w:t>
                </w:r>
              </w:p>
            </w:tc>
            <w:tc>
              <w:tcPr>
                <w:tcW w:w="4678" w:type="dxa"/>
                <w:vAlign w:val="center"/>
              </w:tcPr>
              <w:p w14:paraId="3FD9F396"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Ansluter din surfplatta till en handhållen lutningsmätare för att mäta körhöjden på Mercedes-Benz-fordon. Se </w:t>
                </w:r>
                <w:hyperlink w:anchor="_Handhållen_lutningsmätare" w:history="1">
                  <w:r w:rsidRPr="001E6A31">
                    <w:rPr>
                      <w:rStyle w:val="a9"/>
                      <w:rFonts w:cs="Arial"/>
                      <w:i/>
                      <w:u w:val="none"/>
                    </w:rPr>
                    <w:t>Handhållen lutningsmätare</w:t>
                  </w:r>
                </w:hyperlink>
                <w:r w:rsidRPr="001E6A31">
                  <w:rPr>
                    <w:rFonts w:cs="Arial"/>
                  </w:rPr>
                  <w:t>.</w:t>
                </w:r>
              </w:p>
            </w:tc>
          </w:tr>
          <w:tr w:rsidR="001E6A31" w:rsidRPr="001E6A31" w14:paraId="4DA31063" w14:textId="77777777" w:rsidTr="00F13F00">
            <w:trPr>
              <w:trHeight w:val="641"/>
              <w:jc w:val="center"/>
            </w:trPr>
            <w:tc>
              <w:tcPr>
                <w:tcW w:w="988" w:type="dxa"/>
                <w:vAlign w:val="center"/>
              </w:tcPr>
              <w:p w14:paraId="1F2A8ABA" w14:textId="207AA40C" w:rsidR="001E6A31" w:rsidRPr="001E6A31" w:rsidRDefault="001E6A31" w:rsidP="001E6A31">
                <w:pPr>
                  <w:pStyle w:val="ae"/>
                  <w:spacing w:beforeLines="20" w:before="62" w:afterLines="20" w:after="62" w:line="480" w:lineRule="auto"/>
                  <w:jc w:val="center"/>
                  <w:rPr>
                    <w:rFonts w:cs="Arial"/>
                    <w:noProof/>
                    <w:szCs w:val="18"/>
                    <w:lang w:val="en-US"/>
                  </w:rPr>
                </w:pPr>
                <w:r w:rsidRPr="001E6A31">
                  <w:rPr>
                    <w:rFonts w:cs="Arial"/>
                    <w:noProof/>
                    <w:lang w:val="en-US"/>
                  </w:rPr>
                  <w:drawing>
                    <wp:inline distT="0" distB="0" distL="0" distR="0" wp14:anchorId="1BF421D9" wp14:editId="7FC3523A">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E18CB9A" w14:textId="03367775" w:rsidR="001E6A31" w:rsidRPr="001E6A31" w:rsidRDefault="001E6A31" w:rsidP="001E6A31">
                <w:pPr>
                  <w:pStyle w:val="ae"/>
                  <w:spacing w:beforeLines="20" w:before="62" w:afterLines="20" w:after="62" w:line="240" w:lineRule="exact"/>
                  <w:rPr>
                    <w:rFonts w:cs="Arial"/>
                    <w:b/>
                    <w:bCs/>
                  </w:rPr>
                </w:pPr>
                <w:r w:rsidRPr="001E6A31">
                  <w:rPr>
                    <w:rFonts w:cs="Arial"/>
                    <w:b/>
                    <w:bCs/>
                  </w:rPr>
                  <w:t>MaxiTools</w:t>
                </w:r>
              </w:p>
            </w:tc>
            <w:tc>
              <w:tcPr>
                <w:tcW w:w="4678" w:type="dxa"/>
                <w:vAlign w:val="center"/>
              </w:tcPr>
              <w:p w14:paraId="5847981A" w14:textId="5B9164B2" w:rsidR="001E6A31" w:rsidRPr="001E6A31" w:rsidRDefault="001E6A31" w:rsidP="001E6A31">
                <w:pPr>
                  <w:pStyle w:val="af0"/>
                  <w:spacing w:beforeLines="20" w:before="62" w:afterLines="20" w:after="62" w:line="240" w:lineRule="exact"/>
                  <w:ind w:left="0"/>
                  <w:rPr>
                    <w:rFonts w:cs="Arial"/>
                  </w:rPr>
                </w:pPr>
                <w:r w:rsidRPr="001E6A31">
                  <w:rPr>
                    <w:rFonts w:cs="Arial"/>
                  </w:rPr>
                  <w:t>Inkluderar logginsamling och återställning av fabriksdata i två delar.</w:t>
                </w:r>
              </w:p>
            </w:tc>
          </w:tr>
          <w:tr w:rsidR="001E6A31" w:rsidRPr="001E6A31" w14:paraId="497BFC59" w14:textId="77777777" w:rsidTr="00F13F00">
            <w:trPr>
              <w:trHeight w:val="707"/>
              <w:jc w:val="center"/>
            </w:trPr>
            <w:tc>
              <w:tcPr>
                <w:tcW w:w="988" w:type="dxa"/>
                <w:vAlign w:val="center"/>
              </w:tcPr>
              <w:p w14:paraId="0BC00B22"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5C6267BC" wp14:editId="4632842B">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177D517" w14:textId="77777777" w:rsidR="001E6A31" w:rsidRPr="001E6A31" w:rsidRDefault="001E6A31" w:rsidP="001E6A31">
                <w:pPr>
                  <w:pStyle w:val="ae"/>
                  <w:spacing w:beforeLines="20" w:before="62" w:afterLines="20" w:after="62" w:line="240" w:lineRule="exact"/>
                  <w:rPr>
                    <w:rFonts w:cs="Arial"/>
                    <w:b/>
                    <w:bCs/>
                    <w:noProof/>
                  </w:rPr>
                </w:pPr>
                <w:r w:rsidRPr="001E6A31">
                  <w:rPr>
                    <w:rFonts w:cs="Arial"/>
                    <w:b/>
                    <w:bCs/>
                  </w:rPr>
                  <w:t>Stöd</w:t>
                </w:r>
              </w:p>
            </w:tc>
            <w:tc>
              <w:tcPr>
                <w:tcW w:w="4678" w:type="dxa"/>
                <w:vAlign w:val="center"/>
              </w:tcPr>
              <w:p w14:paraId="4D36C6F8"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Synkroniserar Autels onlinetjänstdatabas med MaxiSys-surfplattan. Se</w:t>
                </w:r>
                <w:r w:rsidRPr="001E6A31">
                  <w:rPr>
                    <w:rFonts w:cs="Arial"/>
                    <w:i/>
                    <w:iCs/>
                    <w:color w:val="0000FF"/>
                  </w:rPr>
                  <w:t xml:space="preserve"> </w:t>
                </w:r>
                <w:hyperlink w:anchor="_Stöd" w:history="1">
                  <w:r w:rsidRPr="001E6A31">
                    <w:rPr>
                      <w:rStyle w:val="a9"/>
                      <w:rFonts w:cs="Arial"/>
                      <w:i/>
                      <w:iCs/>
                      <w:u w:val="none"/>
                    </w:rPr>
                    <w:t>Stöd</w:t>
                  </w:r>
                </w:hyperlink>
                <w:r w:rsidRPr="001E6A31">
                  <w:rPr>
                    <w:rFonts w:cs="Arial"/>
                  </w:rPr>
                  <w:t>.</w:t>
                </w:r>
              </w:p>
            </w:tc>
          </w:tr>
          <w:tr w:rsidR="001E6A31" w:rsidRPr="001E6A31" w14:paraId="7DDF37A3" w14:textId="77777777" w:rsidTr="00F13F00">
            <w:trPr>
              <w:trHeight w:val="707"/>
              <w:jc w:val="center"/>
            </w:trPr>
            <w:tc>
              <w:tcPr>
                <w:tcW w:w="988" w:type="dxa"/>
                <w:vAlign w:val="center"/>
              </w:tcPr>
              <w:p w14:paraId="066F5134" w14:textId="59E56234" w:rsidR="001E6A31" w:rsidRPr="001E6A31" w:rsidRDefault="001E6A31" w:rsidP="001E6A31">
                <w:pPr>
                  <w:pStyle w:val="ae"/>
                  <w:spacing w:beforeLines="20" w:before="62" w:afterLines="20" w:after="62" w:line="480" w:lineRule="auto"/>
                  <w:jc w:val="center"/>
                  <w:rPr>
                    <w:rFonts w:cs="Arial"/>
                    <w:noProof/>
                    <w:szCs w:val="18"/>
                    <w:lang w:val="en-US"/>
                  </w:rPr>
                </w:pPr>
                <w:r w:rsidRPr="001E6A31">
                  <w:rPr>
                    <w:rFonts w:cs="Arial"/>
                    <w:noProof/>
                    <w:lang w:val="en-US"/>
                  </w:rPr>
                  <w:drawing>
                    <wp:inline distT="0" distB="0" distL="0" distR="0" wp14:anchorId="4FF54D44" wp14:editId="10A20485">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778AE1D9" w14:textId="32941B7D" w:rsidR="001E6A31" w:rsidRPr="001E6A31" w:rsidRDefault="001E6A31" w:rsidP="001E6A31">
                <w:pPr>
                  <w:pStyle w:val="ae"/>
                  <w:spacing w:beforeLines="20" w:before="62" w:afterLines="20" w:after="62" w:line="240" w:lineRule="exact"/>
                  <w:rPr>
                    <w:rFonts w:cs="Arial"/>
                    <w:b/>
                    <w:bCs/>
                  </w:rPr>
                </w:pPr>
                <w:r w:rsidRPr="001E6A31">
                  <w:rPr>
                    <w:rFonts w:cs="Arial"/>
                    <w:b/>
                  </w:rPr>
                  <w:t>GW auktorisation</w:t>
                </w:r>
              </w:p>
            </w:tc>
            <w:tc>
              <w:tcPr>
                <w:tcW w:w="4678" w:type="dxa"/>
                <w:vAlign w:val="center"/>
              </w:tcPr>
              <w:p w14:paraId="2607373F" w14:textId="76EF5496" w:rsidR="001E6A31" w:rsidRPr="001E6A31" w:rsidRDefault="001E6A31" w:rsidP="001E6A31">
                <w:pPr>
                  <w:pStyle w:val="af0"/>
                  <w:spacing w:beforeLines="20" w:before="62" w:afterLines="20" w:after="62" w:line="240" w:lineRule="exact"/>
                  <w:ind w:left="0"/>
                  <w:rPr>
                    <w:rFonts w:cs="Arial"/>
                  </w:rPr>
                </w:pPr>
                <w:r w:rsidRPr="001E6A31">
                  <w:rPr>
                    <w:rFonts w:cs="Arial"/>
                    <w:szCs w:val="18"/>
                  </w:rPr>
                  <w:t>Hanterar behörigheterna för att låsa upp OE-gatewayen.</w:t>
                </w:r>
              </w:p>
            </w:tc>
          </w:tr>
          <w:tr w:rsidR="001E6A31" w:rsidRPr="001E6A31" w14:paraId="1A91B557" w14:textId="77777777" w:rsidTr="00F13F00">
            <w:trPr>
              <w:trHeight w:val="707"/>
              <w:jc w:val="center"/>
            </w:trPr>
            <w:tc>
              <w:tcPr>
                <w:tcW w:w="988" w:type="dxa"/>
                <w:vAlign w:val="center"/>
              </w:tcPr>
              <w:p w14:paraId="7CA7BDF7" w14:textId="568CF7F3" w:rsidR="001E6A31" w:rsidRPr="001E6A31" w:rsidRDefault="001E6A31" w:rsidP="001E6A31">
                <w:pPr>
                  <w:pStyle w:val="ae"/>
                  <w:spacing w:beforeLines="20" w:before="62" w:afterLines="20" w:after="62" w:line="480" w:lineRule="auto"/>
                  <w:jc w:val="center"/>
                  <w:rPr>
                    <w:rFonts w:cs="Arial"/>
                    <w:noProof/>
                    <w:szCs w:val="18"/>
                    <w:lang w:val="en-US"/>
                  </w:rPr>
                </w:pPr>
                <w:r w:rsidRPr="001E6A31">
                  <w:rPr>
                    <w:rFonts w:cs="Arial"/>
                    <w:noProof/>
                    <w:lang w:val="en-US"/>
                  </w:rPr>
                  <w:drawing>
                    <wp:inline distT="0" distB="0" distL="0" distR="0" wp14:anchorId="7911100C" wp14:editId="1EA19658">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70"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4A2FB3D3" w14:textId="38117CB8" w:rsidR="001E6A31" w:rsidRPr="001E6A31" w:rsidRDefault="001E6A31" w:rsidP="001E6A31">
                <w:pPr>
                  <w:pStyle w:val="ae"/>
                  <w:spacing w:beforeLines="20" w:before="62" w:afterLines="20" w:after="62" w:line="240" w:lineRule="exact"/>
                  <w:rPr>
                    <w:rFonts w:cs="Arial"/>
                    <w:b/>
                    <w:bCs/>
                  </w:rPr>
                </w:pPr>
                <w:r w:rsidRPr="001E6A31">
                  <w:rPr>
                    <w:rFonts w:cs="Arial"/>
                    <w:b/>
                  </w:rPr>
                  <w:t>Demonstration</w:t>
                </w:r>
              </w:p>
            </w:tc>
            <w:tc>
              <w:tcPr>
                <w:tcW w:w="4678" w:type="dxa"/>
                <w:vAlign w:val="center"/>
              </w:tcPr>
              <w:p w14:paraId="231292AD" w14:textId="11EA7504" w:rsidR="001E6A31" w:rsidRPr="001E6A31" w:rsidRDefault="001E6A31" w:rsidP="001E6A31">
                <w:pPr>
                  <w:pStyle w:val="af0"/>
                  <w:spacing w:beforeLines="20" w:before="62" w:afterLines="20" w:after="62" w:line="240" w:lineRule="exact"/>
                  <w:ind w:left="0"/>
                  <w:rPr>
                    <w:rFonts w:cs="Arial"/>
                  </w:rPr>
                </w:pPr>
                <w:r w:rsidRPr="001E6A31">
                  <w:rPr>
                    <w:rFonts w:cs="Arial"/>
                  </w:rPr>
                  <w:t>Ger en steg-för-steg-demonstration av driften för diagnostik.</w:t>
                </w:r>
              </w:p>
            </w:tc>
          </w:tr>
          <w:tr w:rsidR="001E6A31" w:rsidRPr="001E6A31" w14:paraId="3390EC1C" w14:textId="77777777" w:rsidTr="00F13F00">
            <w:trPr>
              <w:trHeight w:val="707"/>
              <w:jc w:val="center"/>
            </w:trPr>
            <w:tc>
              <w:tcPr>
                <w:tcW w:w="988" w:type="dxa"/>
                <w:vAlign w:val="center"/>
              </w:tcPr>
              <w:p w14:paraId="348CBD85"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1B053C8A" wp14:editId="32F04895">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164F7355" w14:textId="77777777" w:rsidR="001E6A31" w:rsidRPr="001E6A31" w:rsidRDefault="001E6A31" w:rsidP="001E6A31">
                <w:pPr>
                  <w:pStyle w:val="ae"/>
                  <w:spacing w:beforeLines="20" w:before="62" w:afterLines="20" w:after="62" w:line="240" w:lineRule="exact"/>
                  <w:rPr>
                    <w:rFonts w:cs="Arial"/>
                    <w:b/>
                    <w:bCs/>
                    <w:noProof/>
                  </w:rPr>
                </w:pPr>
                <w:r w:rsidRPr="001E6A31">
                  <w:rPr>
                    <w:rFonts w:cs="Arial"/>
                    <w:b/>
                    <w:bCs/>
                  </w:rPr>
                  <w:t>MaxiViewer</w:t>
                </w:r>
              </w:p>
            </w:tc>
            <w:tc>
              <w:tcPr>
                <w:tcW w:w="4678" w:type="dxa"/>
                <w:vAlign w:val="center"/>
              </w:tcPr>
              <w:p w14:paraId="01083975"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Ger en snabb sökning efter funktioner och/eller fordon som stöds. Se </w:t>
                </w:r>
                <w:r w:rsidRPr="001E6A31">
                  <w:rPr>
                    <w:rFonts w:cs="Arial"/>
                    <w:i/>
                    <w:iCs/>
                    <w:color w:val="0000FF"/>
                  </w:rPr>
                  <w:fldChar w:fldCharType="begin"/>
                </w:r>
                <w:r w:rsidRPr="001E6A31">
                  <w:rPr>
                    <w:rFonts w:cs="Arial"/>
                    <w:i/>
                    <w:iCs/>
                    <w:color w:val="0000FF"/>
                  </w:rPr>
                  <w:instrText xml:space="preserve"> REF _Ref159831069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MaxiViewer. </w:t>
                </w:r>
                <w:r w:rsidRPr="001E6A31">
                  <w:rPr>
                    <w:rFonts w:cs="Arial"/>
                    <w:i/>
                    <w:iCs/>
                    <w:color w:val="0000FF"/>
                  </w:rPr>
                  <w:fldChar w:fldCharType="end"/>
                </w:r>
              </w:p>
            </w:tc>
          </w:tr>
          <w:tr w:rsidR="001E6A31" w:rsidRPr="001E6A31" w14:paraId="1FDE67EA" w14:textId="77777777" w:rsidTr="00F13F00">
            <w:trPr>
              <w:trHeight w:val="996"/>
              <w:jc w:val="center"/>
            </w:trPr>
            <w:tc>
              <w:tcPr>
                <w:tcW w:w="988" w:type="dxa"/>
                <w:vAlign w:val="center"/>
              </w:tcPr>
              <w:p w14:paraId="59BEC743"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471D5CC9" wp14:editId="4C7D70FF">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06EF398F" w14:textId="77777777" w:rsidR="001E6A31" w:rsidRPr="001E6A31" w:rsidRDefault="001E6A31" w:rsidP="001E6A31">
                <w:pPr>
                  <w:pStyle w:val="ae"/>
                  <w:spacing w:beforeLines="20" w:before="62" w:afterLines="20" w:after="62" w:line="240" w:lineRule="exact"/>
                  <w:rPr>
                    <w:rFonts w:cs="Arial"/>
                    <w:b/>
                    <w:bCs/>
                  </w:rPr>
                </w:pPr>
                <w:r w:rsidRPr="001E6A31">
                  <w:rPr>
                    <w:rFonts w:cs="Arial"/>
                    <w:b/>
                    <w:bCs/>
                  </w:rPr>
                  <w:t>MaxiVideo</w:t>
                </w:r>
              </w:p>
            </w:tc>
            <w:tc>
              <w:tcPr>
                <w:tcW w:w="4678" w:type="dxa"/>
                <w:vAlign w:val="center"/>
              </w:tcPr>
              <w:p w14:paraId="227FE770"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Konfigurerar enheten för att fungera som en videoskopenhet genom att ansluta till en bildtagningskabel för närmare fordonsinspektioner. Se </w:t>
                </w:r>
                <w:r w:rsidRPr="001E6A31">
                  <w:rPr>
                    <w:rFonts w:cs="Arial"/>
                    <w:i/>
                    <w:iCs/>
                    <w:color w:val="0000FF"/>
                  </w:rPr>
                  <w:fldChar w:fldCharType="begin"/>
                </w:r>
                <w:r w:rsidRPr="001E6A31">
                  <w:rPr>
                    <w:rFonts w:cs="Arial"/>
                    <w:i/>
                    <w:iCs/>
                    <w:color w:val="0000FF"/>
                  </w:rPr>
                  <w:instrText xml:space="preserve"> REF _Ref118313956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MaxiVideo. </w:t>
                </w:r>
                <w:r w:rsidRPr="001E6A31">
                  <w:rPr>
                    <w:rFonts w:cs="Arial"/>
                    <w:i/>
                    <w:iCs/>
                    <w:color w:val="0000FF"/>
                  </w:rPr>
                  <w:fldChar w:fldCharType="end"/>
                </w:r>
              </w:p>
            </w:tc>
          </w:tr>
          <w:tr w:rsidR="001E6A31" w:rsidRPr="001E6A31" w14:paraId="4CF0D7AD" w14:textId="77777777" w:rsidTr="00F13F00">
            <w:trPr>
              <w:trHeight w:val="982"/>
              <w:jc w:val="center"/>
            </w:trPr>
            <w:tc>
              <w:tcPr>
                <w:tcW w:w="988" w:type="dxa"/>
                <w:vAlign w:val="center"/>
              </w:tcPr>
              <w:p w14:paraId="324546A3"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0364C8A6" wp14:editId="4C722BE5">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26B3B1C2" w14:textId="77777777" w:rsidR="001E6A31" w:rsidRPr="001E6A31" w:rsidRDefault="001E6A31" w:rsidP="001E6A31">
                <w:pPr>
                  <w:pStyle w:val="ae"/>
                  <w:spacing w:beforeLines="20" w:before="62" w:afterLines="20" w:after="62" w:line="240" w:lineRule="exact"/>
                  <w:rPr>
                    <w:rFonts w:cs="Arial"/>
                    <w:b/>
                    <w:bCs/>
                  </w:rPr>
                </w:pPr>
                <w:r w:rsidRPr="001E6A31">
                  <w:rPr>
                    <w:rFonts w:cs="Arial"/>
                    <w:b/>
                    <w:bCs/>
                  </w:rPr>
                  <w:t>Snabblänk</w:t>
                </w:r>
              </w:p>
            </w:tc>
            <w:tc>
              <w:tcPr>
                <w:tcW w:w="4678" w:type="dxa"/>
                <w:vAlign w:val="center"/>
              </w:tcPr>
              <w:p w14:paraId="56B73172"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Tillhandahåller tillhörande webbplatsbokmärken för att ge snabb åtkomst till produktuppdateringar, service, support och annan information. Se </w:t>
                </w:r>
                <w:r w:rsidRPr="001E6A31">
                  <w:rPr>
                    <w:rFonts w:cs="Arial"/>
                    <w:i/>
                    <w:iCs/>
                    <w:color w:val="0000FF"/>
                  </w:rPr>
                  <w:fldChar w:fldCharType="begin"/>
                </w:r>
                <w:r w:rsidRPr="001E6A31">
                  <w:rPr>
                    <w:rFonts w:cs="Arial"/>
                    <w:i/>
                    <w:iCs/>
                    <w:color w:val="0000FF"/>
                  </w:rPr>
                  <w:instrText xml:space="preserve"> REF _Ref118313986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Snabblänk. </w:t>
                </w:r>
                <w:r w:rsidRPr="001E6A31">
                  <w:rPr>
                    <w:rFonts w:cs="Arial"/>
                    <w:i/>
                    <w:iCs/>
                    <w:color w:val="0000FF"/>
                  </w:rPr>
                  <w:fldChar w:fldCharType="end"/>
                </w:r>
              </w:p>
            </w:tc>
          </w:tr>
          <w:tr w:rsidR="001E6A31" w:rsidRPr="001E6A31" w14:paraId="07300FD2" w14:textId="77777777" w:rsidTr="00F13F00">
            <w:trPr>
              <w:trHeight w:val="703"/>
              <w:jc w:val="center"/>
            </w:trPr>
            <w:tc>
              <w:tcPr>
                <w:tcW w:w="988" w:type="dxa"/>
                <w:vAlign w:val="center"/>
              </w:tcPr>
              <w:p w14:paraId="4E8EEBF4"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530AD4BF" wp14:editId="61907415">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5BFEBCE4" w14:textId="77777777" w:rsidR="001E6A31" w:rsidRPr="001E6A31" w:rsidRDefault="001E6A31" w:rsidP="001E6A31">
                <w:pPr>
                  <w:pStyle w:val="ae"/>
                  <w:spacing w:beforeLines="20" w:before="62" w:afterLines="20" w:after="62" w:line="240" w:lineRule="exact"/>
                  <w:rPr>
                    <w:rFonts w:cs="Arial"/>
                    <w:b/>
                    <w:bCs/>
                  </w:rPr>
                </w:pPr>
                <w:r w:rsidRPr="001E6A31">
                  <w:rPr>
                    <w:rFonts w:cs="Arial"/>
                    <w:b/>
                    <w:noProof/>
                  </w:rPr>
                  <w:t>Fjärrskrivbord</w:t>
                </w:r>
              </w:p>
            </w:tc>
            <w:tc>
              <w:tcPr>
                <w:tcW w:w="4678" w:type="dxa"/>
                <w:vAlign w:val="center"/>
              </w:tcPr>
              <w:p w14:paraId="56A15B15" w14:textId="704C3CE5"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Konfigurerar din surfplatta för att ta emot fjärrsupport med hjälp av TeamViewer-programmet. Se </w:t>
                </w:r>
                <w:hyperlink w:anchor="_Fjärrskrivbord​" w:history="1">
                  <w:r w:rsidRPr="001E6A31">
                    <w:rPr>
                      <w:rStyle w:val="a9"/>
                      <w:rFonts w:cs="Arial"/>
                      <w:i/>
                      <w:u w:val="none"/>
                    </w:rPr>
                    <w:t>Fjärrskrivbord</w:t>
                  </w:r>
                </w:hyperlink>
                <w:r w:rsidRPr="001E6A31">
                  <w:rPr>
                    <w:rFonts w:cs="Arial"/>
                  </w:rPr>
                  <w:t>.</w:t>
                </w:r>
              </w:p>
            </w:tc>
          </w:tr>
          <w:tr w:rsidR="001E6A31" w:rsidRPr="001E6A31" w14:paraId="16B18B50" w14:textId="77777777" w:rsidTr="00F13F00">
            <w:trPr>
              <w:trHeight w:val="965"/>
              <w:jc w:val="center"/>
            </w:trPr>
            <w:tc>
              <w:tcPr>
                <w:tcW w:w="988" w:type="dxa"/>
                <w:vAlign w:val="center"/>
              </w:tcPr>
              <w:p w14:paraId="59DBA0F0" w14:textId="77777777" w:rsidR="001E6A31" w:rsidRPr="001E6A31" w:rsidRDefault="001E6A31" w:rsidP="001E6A31">
                <w:pPr>
                  <w:pStyle w:val="ae"/>
                  <w:spacing w:beforeLines="20" w:before="62" w:afterLines="20" w:after="62" w:line="480" w:lineRule="auto"/>
                  <w:jc w:val="center"/>
                  <w:rPr>
                    <w:rFonts w:cs="Arial"/>
                    <w:noProof/>
                  </w:rPr>
                </w:pPr>
                <w:r w:rsidRPr="001E6A31">
                  <w:rPr>
                    <w:rFonts w:cs="Arial"/>
                    <w:noProof/>
                    <w:szCs w:val="18"/>
                    <w:lang w:val="en-US"/>
                  </w:rPr>
                  <w:drawing>
                    <wp:inline distT="0" distB="0" distL="0" distR="0" wp14:anchorId="7DC23B84" wp14:editId="1F723AC1">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59B9F320" w14:textId="77777777" w:rsidR="001E6A31" w:rsidRPr="001E6A31" w:rsidRDefault="001E6A31" w:rsidP="001E6A31">
                <w:pPr>
                  <w:pStyle w:val="ae"/>
                  <w:spacing w:beforeLines="20" w:before="62" w:afterLines="20" w:after="62" w:line="240" w:lineRule="exact"/>
                  <w:rPr>
                    <w:rFonts w:cs="Arial"/>
                    <w:b/>
                    <w:bCs/>
                  </w:rPr>
                </w:pPr>
                <w:r w:rsidRPr="001E6A31">
                  <w:rPr>
                    <w:rFonts w:cs="Arial"/>
                    <w:b/>
                    <w:noProof/>
                  </w:rPr>
                  <w:t>Användarfeedback</w:t>
                </w:r>
              </w:p>
            </w:tc>
            <w:tc>
              <w:tcPr>
                <w:tcW w:w="4678" w:type="dxa"/>
                <w:vAlign w:val="center"/>
              </w:tcPr>
              <w:p w14:paraId="4DB0E798" w14:textId="77777777"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Du kan skicka feedback via den här applikationen om du stöter på problem när du använder surfplattan. Se </w:t>
                </w:r>
                <w:r w:rsidRPr="001E6A31">
                  <w:rPr>
                    <w:rFonts w:cs="Arial"/>
                    <w:i/>
                    <w:iCs/>
                    <w:color w:val="0000FF"/>
                  </w:rPr>
                  <w:fldChar w:fldCharType="begin"/>
                </w:r>
                <w:r w:rsidRPr="001E6A31">
                  <w:rPr>
                    <w:rFonts w:cs="Arial"/>
                    <w:i/>
                    <w:iCs/>
                    <w:color w:val="0000FF"/>
                  </w:rPr>
                  <w:instrText xml:space="preserve"> REF _Ref118314051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Användarfeedback</w:t>
                </w:r>
                <w:r w:rsidRPr="001E6A31">
                  <w:rPr>
                    <w:rFonts w:cs="Arial"/>
                    <w:i/>
                    <w:iCs/>
                    <w:color w:val="0000FF"/>
                  </w:rPr>
                  <w:fldChar w:fldCharType="end"/>
                </w:r>
                <w:r w:rsidRPr="001E6A31">
                  <w:rPr>
                    <w:rFonts w:cs="Arial"/>
                  </w:rPr>
                  <w:t>.</w:t>
                </w:r>
              </w:p>
            </w:tc>
          </w:tr>
          <w:tr w:rsidR="001E6A31" w:rsidRPr="001E6A31" w14:paraId="6B03D1EA" w14:textId="77777777" w:rsidTr="00F13F00">
            <w:trPr>
              <w:trHeight w:val="965"/>
              <w:jc w:val="center"/>
            </w:trPr>
            <w:tc>
              <w:tcPr>
                <w:tcW w:w="988" w:type="dxa"/>
                <w:vAlign w:val="center"/>
              </w:tcPr>
              <w:p w14:paraId="470AEDDF" w14:textId="568A8292" w:rsidR="001E6A31" w:rsidRPr="001E6A31" w:rsidRDefault="001E6A31" w:rsidP="001E6A31">
                <w:pPr>
                  <w:pStyle w:val="ae"/>
                  <w:spacing w:beforeLines="20" w:before="62" w:afterLines="20" w:after="62" w:line="480" w:lineRule="auto"/>
                  <w:jc w:val="center"/>
                  <w:rPr>
                    <w:rFonts w:cs="Arial"/>
                    <w:noProof/>
                    <w:szCs w:val="18"/>
                    <w:lang w:val="en-US"/>
                  </w:rPr>
                </w:pPr>
                <w:r w:rsidRPr="001E6A31">
                  <w:rPr>
                    <w:rFonts w:cs="Arial"/>
                    <w:noProof/>
                    <w:lang w:val="en-US"/>
                  </w:rPr>
                  <w:lastRenderedPageBreak/>
                  <w:drawing>
                    <wp:inline distT="0" distB="0" distL="0" distR="0" wp14:anchorId="1AC00CC8" wp14:editId="54B72427">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95466D9" w14:textId="10F2E1A9" w:rsidR="001E6A31" w:rsidRPr="001E6A31" w:rsidRDefault="001E6A31" w:rsidP="001E6A31">
                <w:pPr>
                  <w:pStyle w:val="ae"/>
                  <w:spacing w:beforeLines="20" w:before="62" w:afterLines="20" w:after="62" w:line="240" w:lineRule="exact"/>
                  <w:rPr>
                    <w:rFonts w:cs="Arial"/>
                    <w:b/>
                    <w:noProof/>
                  </w:rPr>
                </w:pPr>
                <w:r w:rsidRPr="001E6A31">
                  <w:rPr>
                    <w:rFonts w:cs="Arial"/>
                    <w:b/>
                    <w:noProof/>
                  </w:rPr>
                  <w:t>Autel Användarcenter</w:t>
                </w:r>
              </w:p>
            </w:tc>
            <w:tc>
              <w:tcPr>
                <w:tcW w:w="4678" w:type="dxa"/>
                <w:vAlign w:val="center"/>
              </w:tcPr>
              <w:p w14:paraId="05FA365A" w14:textId="50C7BCAD" w:rsidR="001E6A31" w:rsidRPr="001E6A31" w:rsidRDefault="001E6A31" w:rsidP="001E6A31">
                <w:pPr>
                  <w:pStyle w:val="af0"/>
                  <w:spacing w:beforeLines="20" w:before="62" w:afterLines="20" w:after="62" w:line="240" w:lineRule="exact"/>
                  <w:ind w:left="0"/>
                  <w:rPr>
                    <w:rFonts w:cs="Arial"/>
                  </w:rPr>
                </w:pPr>
                <w:r w:rsidRPr="001E6A31">
                  <w:rPr>
                    <w:rFonts w:cs="Arial"/>
                  </w:rPr>
                  <w:t xml:space="preserve">Låter användare registrera Autel-verktyget för att ladda ner den senaste utgivna programvaran. Se </w:t>
                </w:r>
                <w:r w:rsidRPr="001E6A31">
                  <w:rPr>
                    <w:rFonts w:cs="Arial"/>
                    <w:i/>
                    <w:iCs/>
                    <w:color w:val="0000FF"/>
                  </w:rPr>
                  <w:fldChar w:fldCharType="begin"/>
                </w:r>
                <w:r w:rsidRPr="001E6A31">
                  <w:rPr>
                    <w:rFonts w:cs="Arial"/>
                    <w:i/>
                    <w:iCs/>
                    <w:color w:val="0000FF"/>
                  </w:rPr>
                  <w:instrText xml:space="preserve"> REF _Ref159227564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Autel Användarcenter</w:t>
                </w:r>
                <w:r w:rsidRPr="001E6A31">
                  <w:rPr>
                    <w:rFonts w:cs="Arial"/>
                    <w:i/>
                    <w:iCs/>
                    <w:color w:val="0000FF"/>
                  </w:rPr>
                  <w:fldChar w:fldCharType="end"/>
                </w:r>
                <w:r w:rsidRPr="001E6A31">
                  <w:rPr>
                    <w:rFonts w:cs="Arial"/>
                  </w:rPr>
                  <w:t>.</w:t>
                </w:r>
              </w:p>
            </w:tc>
          </w:tr>
          <w:tr w:rsidR="001E6A31" w:rsidRPr="001E6A31" w14:paraId="0954C055" w14:textId="77777777" w:rsidTr="00F13F00">
            <w:trPr>
              <w:trHeight w:val="703"/>
              <w:jc w:val="center"/>
            </w:trPr>
            <w:tc>
              <w:tcPr>
                <w:tcW w:w="988" w:type="dxa"/>
                <w:vAlign w:val="center"/>
              </w:tcPr>
              <w:p w14:paraId="4D2EFA2F" w14:textId="5D0B1DBD" w:rsidR="001E6A31" w:rsidRPr="001E6A31" w:rsidRDefault="001E6A31" w:rsidP="001E6A31">
                <w:pPr>
                  <w:pStyle w:val="ae"/>
                  <w:spacing w:beforeLines="20" w:before="62" w:afterLines="20" w:after="62" w:line="480" w:lineRule="auto"/>
                  <w:jc w:val="center"/>
                  <w:rPr>
                    <w:rFonts w:cs="Arial"/>
                    <w:noProof/>
                  </w:rPr>
                </w:pPr>
                <w:r w:rsidRPr="001E6A31">
                  <w:rPr>
                    <w:rFonts w:cs="Arial"/>
                    <w:noProof/>
                    <w:lang w:val="en-US"/>
                  </w:rPr>
                  <w:drawing>
                    <wp:inline distT="0" distB="0" distL="0" distR="0" wp14:anchorId="0E80CA68" wp14:editId="7DE1BD16">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E40C78D" w14:textId="581FF5DE" w:rsidR="001E6A31" w:rsidRPr="001E6A31" w:rsidRDefault="001E6A31" w:rsidP="001E6A31">
                <w:pPr>
                  <w:pStyle w:val="ae"/>
                  <w:spacing w:beforeLines="20" w:before="62" w:afterLines="20" w:after="62" w:line="240" w:lineRule="exact"/>
                  <w:jc w:val="left"/>
                  <w:rPr>
                    <w:rFonts w:cs="Arial"/>
                    <w:b/>
                    <w:noProof/>
                  </w:rPr>
                </w:pPr>
                <w:r w:rsidRPr="001E6A31">
                  <w:rPr>
                    <w:rFonts w:cs="Arial"/>
                    <w:b/>
                    <w:noProof/>
                  </w:rPr>
                  <w:t>Centrum för röstfärdigheter</w:t>
                </w:r>
              </w:p>
            </w:tc>
            <w:tc>
              <w:tcPr>
                <w:tcW w:w="4678" w:type="dxa"/>
                <w:vAlign w:val="center"/>
              </w:tcPr>
              <w:p w14:paraId="363423F8" w14:textId="5D282FAC" w:rsidR="001E6A31" w:rsidRPr="001E6A31" w:rsidRDefault="001E6A31" w:rsidP="001E6A31">
                <w:pPr>
                  <w:pStyle w:val="af0"/>
                  <w:spacing w:beforeLines="20" w:before="62" w:afterLines="20" w:after="62" w:line="240" w:lineRule="exact"/>
                  <w:ind w:left="0"/>
                  <w:rPr>
                    <w:rFonts w:cs="Arial"/>
                  </w:rPr>
                </w:pPr>
                <w:r w:rsidRPr="001E6A31">
                  <w:rPr>
                    <w:rFonts w:cs="Arial"/>
                  </w:rPr>
                  <w:t>Låter dig lära dig hur du använder appen för AI-teknikerassistent. För närvarande är det språk som stöds för AI-teknikerassistent engelska.</w:t>
                </w:r>
              </w:p>
            </w:tc>
          </w:tr>
        </w:tbl>
        <w:p w14:paraId="13632B30" w14:textId="77777777" w:rsidR="00945376" w:rsidRPr="001E6A31" w:rsidRDefault="00945376" w:rsidP="00945376">
          <w:pPr>
            <w:pStyle w:val="30"/>
            <w:spacing w:before="312" w:after="156"/>
            <w:rPr>
              <w:b w:val="0"/>
              <w:bCs/>
            </w:rPr>
          </w:pPr>
          <w:bookmarkStart w:id="85" w:name="_Toc366845410"/>
          <w:bookmarkStart w:id="86" w:name="_Toc366846463"/>
          <w:bookmarkStart w:id="87" w:name="_Toc451525741"/>
          <w:bookmarkStart w:id="88" w:name="_Toc159436262"/>
          <w:bookmarkEnd w:id="84"/>
          <w:r w:rsidRPr="001E6A31">
            <w:t>Lokaliserings- och navigeringsknappar</w:t>
          </w:r>
          <w:bookmarkEnd w:id="85"/>
          <w:bookmarkEnd w:id="86"/>
          <w:bookmarkEnd w:id="87"/>
          <w:bookmarkEnd w:id="88"/>
        </w:p>
        <w:p w14:paraId="5E7C8DA7" w14:textId="77777777" w:rsidR="00945376" w:rsidRPr="001E6A31" w:rsidRDefault="00945376" w:rsidP="00945376">
          <w:pPr>
            <w:pStyle w:val="BodytextUserManual"/>
            <w:spacing w:before="156" w:after="156"/>
          </w:pPr>
          <w:r w:rsidRPr="001E6A31">
            <w:t>Navigeringsknapparnas funktion längst ner på skärmen beskrivs i tabellen nedan:</w:t>
          </w:r>
        </w:p>
        <w:p w14:paraId="6B5328DD" w14:textId="77777777" w:rsidR="00945376" w:rsidRPr="001E6A31" w:rsidRDefault="00945376" w:rsidP="00945376">
          <w:pPr>
            <w:pStyle w:val="ab"/>
            <w:spacing w:before="156" w:afterLines="20" w:after="62"/>
            <w:ind w:left="0"/>
            <w:rPr>
              <w:rFonts w:cs="Arial"/>
              <w:i/>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t xml:space="preserve"> </w:t>
          </w:r>
          <w:r w:rsidRPr="001E6A31">
            <w:rPr>
              <w:rFonts w:cs="Arial"/>
              <w:i/>
            </w:rPr>
            <w:t>Lokaliserings- och navigeringsknappar</w:t>
          </w:r>
        </w:p>
        <w:tbl>
          <w:tblPr>
            <w:tblStyle w:val="ac"/>
            <w:tblW w:w="7099" w:type="dxa"/>
            <w:jc w:val="center"/>
            <w:tblLayout w:type="fixed"/>
            <w:tblLook w:val="04A0" w:firstRow="1" w:lastRow="0" w:firstColumn="1" w:lastColumn="0" w:noHBand="0" w:noVBand="1"/>
          </w:tblPr>
          <w:tblGrid>
            <w:gridCol w:w="1129"/>
            <w:gridCol w:w="1418"/>
            <w:gridCol w:w="4552"/>
          </w:tblGrid>
          <w:tr w:rsidR="00945376" w:rsidRPr="001E6A31" w14:paraId="0CC5303D" w14:textId="77777777" w:rsidTr="00F13F00">
            <w:trPr>
              <w:trHeight w:hRule="exact" w:val="397"/>
              <w:tblHeader/>
              <w:jc w:val="center"/>
            </w:trPr>
            <w:tc>
              <w:tcPr>
                <w:tcW w:w="1129" w:type="dxa"/>
                <w:shd w:val="clear" w:color="auto" w:fill="D9D9D9" w:themeFill="background1" w:themeFillShade="D9"/>
                <w:vAlign w:val="center"/>
              </w:tcPr>
              <w:p w14:paraId="7053A762" w14:textId="77777777" w:rsidR="00945376" w:rsidRPr="001E6A31" w:rsidRDefault="00945376" w:rsidP="00F13F00">
                <w:pPr>
                  <w:pStyle w:val="af"/>
                  <w:spacing w:beforeLines="20" w:before="62" w:afterLines="20" w:after="62" w:line="240" w:lineRule="exact"/>
                  <w:rPr>
                    <w:rFonts w:cs="Arial"/>
                  </w:rPr>
                </w:pPr>
                <w:r w:rsidRPr="001E6A31">
                  <w:rPr>
                    <w:rFonts w:cs="Arial"/>
                  </w:rPr>
                  <w:t>Ikon</w:t>
                </w:r>
              </w:p>
            </w:tc>
            <w:tc>
              <w:tcPr>
                <w:tcW w:w="1418" w:type="dxa"/>
                <w:shd w:val="clear" w:color="auto" w:fill="D9D9D9" w:themeFill="background1" w:themeFillShade="D9"/>
                <w:vAlign w:val="center"/>
              </w:tcPr>
              <w:p w14:paraId="5449599B" w14:textId="77777777" w:rsidR="00945376" w:rsidRPr="001E6A31" w:rsidRDefault="00945376" w:rsidP="00F13F00">
                <w:pPr>
                  <w:pStyle w:val="af"/>
                  <w:spacing w:beforeLines="20" w:before="62" w:afterLines="20" w:after="62" w:line="240" w:lineRule="exact"/>
                  <w:rPr>
                    <w:rFonts w:cs="Arial"/>
                  </w:rPr>
                </w:pPr>
                <w:r w:rsidRPr="001E6A31">
                  <w:rPr>
                    <w:rFonts w:cs="Arial"/>
                  </w:rPr>
                  <w:t>Namn</w:t>
                </w:r>
              </w:p>
            </w:tc>
            <w:tc>
              <w:tcPr>
                <w:tcW w:w="4552" w:type="dxa"/>
                <w:shd w:val="clear" w:color="auto" w:fill="D9D9D9" w:themeFill="background1" w:themeFillShade="D9"/>
                <w:vAlign w:val="center"/>
              </w:tcPr>
              <w:p w14:paraId="1CFF64A8" w14:textId="77777777" w:rsidR="00945376" w:rsidRPr="001E6A31" w:rsidRDefault="00945376" w:rsidP="00F13F00">
                <w:pPr>
                  <w:pStyle w:val="af"/>
                  <w:spacing w:beforeLines="20" w:before="62" w:afterLines="20" w:after="62" w:line="240" w:lineRule="exact"/>
                  <w:rPr>
                    <w:rFonts w:cs="Arial"/>
                  </w:rPr>
                </w:pPr>
                <w:r w:rsidRPr="001E6A31">
                  <w:rPr>
                    <w:rFonts w:cs="Arial"/>
                  </w:rPr>
                  <w:t>Beskrivning</w:t>
                </w:r>
              </w:p>
            </w:tc>
          </w:tr>
          <w:tr w:rsidR="00945376" w:rsidRPr="001E6A31" w14:paraId="6CE486CC" w14:textId="77777777" w:rsidTr="00F13F00">
            <w:trPr>
              <w:trHeight w:hRule="exact" w:val="876"/>
              <w:jc w:val="center"/>
            </w:trPr>
            <w:tc>
              <w:tcPr>
                <w:tcW w:w="1129" w:type="dxa"/>
                <w:vAlign w:val="center"/>
              </w:tcPr>
              <w:p w14:paraId="03D85846" w14:textId="77777777" w:rsidR="00945376" w:rsidRPr="001E6A31" w:rsidRDefault="00945376" w:rsidP="00F13F00">
                <w:pPr>
                  <w:pStyle w:val="ae"/>
                  <w:spacing w:beforeLines="20" w:before="62" w:afterLines="20" w:after="62" w:line="480" w:lineRule="auto"/>
                  <w:jc w:val="center"/>
                  <w:rPr>
                    <w:rFonts w:cs="Arial"/>
                    <w:noProof/>
                  </w:rPr>
                </w:pPr>
                <w:r w:rsidRPr="001E6A31">
                  <w:rPr>
                    <w:rFonts w:cs="Arial"/>
                    <w:noProof/>
                    <w:lang w:val="en-US"/>
                  </w:rPr>
                  <w:drawing>
                    <wp:inline distT="0" distB="0" distL="0" distR="0" wp14:anchorId="3E9B2C68" wp14:editId="62035B0F">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1DBF2D2E"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Lokaliseringsverktyg</w:t>
                </w:r>
              </w:p>
            </w:tc>
            <w:tc>
              <w:tcPr>
                <w:tcW w:w="4552" w:type="dxa"/>
                <w:vAlign w:val="center"/>
              </w:tcPr>
              <w:p w14:paraId="4A34F695"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Indikerar skärmens plats. Svep skärmen åt vänster eller höger för att visa föregående eller nästa skärm.</w:t>
                </w:r>
              </w:p>
            </w:tc>
          </w:tr>
          <w:tr w:rsidR="00945376" w:rsidRPr="001E6A31" w14:paraId="5B27B998" w14:textId="77777777" w:rsidTr="00F13F00">
            <w:trPr>
              <w:trHeight w:hRule="exact" w:val="705"/>
              <w:jc w:val="center"/>
            </w:trPr>
            <w:tc>
              <w:tcPr>
                <w:tcW w:w="1129" w:type="dxa"/>
                <w:vAlign w:val="center"/>
              </w:tcPr>
              <w:p w14:paraId="161423B1" w14:textId="77777777" w:rsidR="00945376" w:rsidRPr="001E6A31" w:rsidRDefault="00945376" w:rsidP="00F13F00">
                <w:pPr>
                  <w:pStyle w:val="ae"/>
                  <w:spacing w:beforeLines="20" w:before="62" w:afterLines="20" w:after="62" w:line="480" w:lineRule="auto"/>
                  <w:jc w:val="center"/>
                  <w:rPr>
                    <w:rFonts w:cs="Arial"/>
                    <w:noProof/>
                  </w:rPr>
                </w:pPr>
                <w:r w:rsidRPr="001E6A31">
                  <w:rPr>
                    <w:rFonts w:cs="Arial"/>
                    <w:noProof/>
                    <w:lang w:val="en-US"/>
                  </w:rPr>
                  <w:drawing>
                    <wp:inline distT="0" distB="0" distL="0" distR="0" wp14:anchorId="35C94104" wp14:editId="04D005E2">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1DAA0037"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Tillbaka</w:t>
                </w:r>
              </w:p>
            </w:tc>
            <w:tc>
              <w:tcPr>
                <w:tcW w:w="4552" w:type="dxa"/>
                <w:vAlign w:val="center"/>
              </w:tcPr>
              <w:p w14:paraId="1DD6F953"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Återgår till föregående skärm.</w:t>
                </w:r>
                <w:r w:rsidRPr="001E6A31">
                  <w:rPr>
                    <w:rFonts w:cs="Arial"/>
                    <w:color w:val="FF0000"/>
                  </w:rPr>
                  <w:t xml:space="preserve"> </w:t>
                </w:r>
              </w:p>
            </w:tc>
          </w:tr>
          <w:tr w:rsidR="00945376" w:rsidRPr="001E6A31" w14:paraId="634B7CE3" w14:textId="77777777" w:rsidTr="00F13F00">
            <w:trPr>
              <w:trHeight w:hRule="exact" w:val="715"/>
              <w:jc w:val="center"/>
            </w:trPr>
            <w:tc>
              <w:tcPr>
                <w:tcW w:w="1129" w:type="dxa"/>
                <w:vAlign w:val="center"/>
              </w:tcPr>
              <w:p w14:paraId="1E07F142" w14:textId="77777777" w:rsidR="00945376" w:rsidRPr="001E6A31" w:rsidRDefault="00945376" w:rsidP="00F13F00">
                <w:pPr>
                  <w:pStyle w:val="ae"/>
                  <w:spacing w:beforeLines="20" w:before="62" w:afterLines="20" w:after="62" w:line="480" w:lineRule="auto"/>
                  <w:jc w:val="center"/>
                  <w:rPr>
                    <w:rFonts w:cs="Arial"/>
                    <w:noProof/>
                  </w:rPr>
                </w:pPr>
                <w:r w:rsidRPr="001E6A31">
                  <w:rPr>
                    <w:rFonts w:cs="Arial"/>
                    <w:noProof/>
                    <w:lang w:val="en-US"/>
                  </w:rPr>
                  <w:drawing>
                    <wp:inline distT="0" distB="0" distL="0" distR="0" wp14:anchorId="3B7E50E5" wp14:editId="77F237F5">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80"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31BF402D"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MaxiSys</w:t>
                </w:r>
              </w:p>
              <w:p w14:paraId="110DD7F7"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Hem</w:t>
                </w:r>
              </w:p>
            </w:tc>
            <w:tc>
              <w:tcPr>
                <w:tcW w:w="4552" w:type="dxa"/>
                <w:vAlign w:val="center"/>
              </w:tcPr>
              <w:p w14:paraId="5B22DB7F"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Återgår till MaxiSys jobbmeny.</w:t>
                </w:r>
              </w:p>
            </w:tc>
          </w:tr>
          <w:tr w:rsidR="00945376" w:rsidRPr="001E6A31" w14:paraId="3585E478" w14:textId="77777777" w:rsidTr="00F13F00">
            <w:trPr>
              <w:trHeight w:hRule="exact" w:val="603"/>
              <w:jc w:val="center"/>
            </w:trPr>
            <w:tc>
              <w:tcPr>
                <w:tcW w:w="1129" w:type="dxa"/>
                <w:vAlign w:val="center"/>
              </w:tcPr>
              <w:p w14:paraId="620303ED" w14:textId="77777777" w:rsidR="00945376" w:rsidRPr="001E6A31" w:rsidRDefault="00945376" w:rsidP="00F13F00">
                <w:pPr>
                  <w:pStyle w:val="ae"/>
                  <w:spacing w:before="0" w:after="0" w:line="480" w:lineRule="auto"/>
                  <w:jc w:val="center"/>
                  <w:rPr>
                    <w:rFonts w:cs="Arial"/>
                    <w:b/>
                    <w:bCs/>
                    <w:noProof/>
                  </w:rPr>
                </w:pPr>
                <w:r w:rsidRPr="001E6A31">
                  <w:rPr>
                    <w:rFonts w:cs="Arial"/>
                    <w:noProof/>
                    <w:lang w:val="en-US"/>
                  </w:rPr>
                  <w:drawing>
                    <wp:inline distT="0" distB="0" distL="0" distR="0" wp14:anchorId="225998E2" wp14:editId="624AD8B6">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1">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28BA97C8" w14:textId="77777777" w:rsidR="00945376" w:rsidRPr="001E6A31" w:rsidRDefault="00945376" w:rsidP="00F13F00">
                <w:pPr>
                  <w:pStyle w:val="ae"/>
                  <w:spacing w:before="0" w:after="0" w:line="240" w:lineRule="exact"/>
                  <w:rPr>
                    <w:rFonts w:cs="Arial"/>
                    <w:b/>
                    <w:bCs/>
                  </w:rPr>
                </w:pPr>
                <w:r w:rsidRPr="001E6A31">
                  <w:rPr>
                    <w:rFonts w:cs="Arial"/>
                    <w:b/>
                    <w:bCs/>
                  </w:rPr>
                  <w:t>Android Home</w:t>
                </w:r>
              </w:p>
            </w:tc>
            <w:tc>
              <w:tcPr>
                <w:tcW w:w="4552" w:type="dxa"/>
                <w:vAlign w:val="center"/>
              </w:tcPr>
              <w:p w14:paraId="195D90BA" w14:textId="77777777" w:rsidR="00945376" w:rsidRPr="001E6A31" w:rsidRDefault="00945376" w:rsidP="00F13F00">
                <w:pPr>
                  <w:pStyle w:val="af0"/>
                  <w:spacing w:beforeLines="0" w:afterLines="0" w:line="240" w:lineRule="exact"/>
                  <w:ind w:left="0"/>
                  <w:rPr>
                    <w:rFonts w:cs="Arial"/>
                  </w:rPr>
                </w:pPr>
                <w:bookmarkStart w:id="89" w:name="OLE_LINK15"/>
                <w:bookmarkStart w:id="90" w:name="OLE_LINK38"/>
                <w:r w:rsidRPr="001E6A31">
                  <w:rPr>
                    <w:rFonts w:cs="Arial"/>
                  </w:rPr>
                  <w:t xml:space="preserve">Återgår till </w:t>
                </w:r>
                <w:bookmarkEnd w:id="89"/>
                <w:bookmarkEnd w:id="90"/>
                <w:r w:rsidRPr="001E6A31">
                  <w:rPr>
                    <w:rFonts w:cs="Arial"/>
                  </w:rPr>
                  <w:t>Android-systemets startskärm.</w:t>
                </w:r>
              </w:p>
            </w:tc>
          </w:tr>
          <w:tr w:rsidR="00945376" w:rsidRPr="001E6A31" w14:paraId="366C7B82" w14:textId="77777777" w:rsidTr="00F13F00">
            <w:trPr>
              <w:trHeight w:val="1026"/>
              <w:jc w:val="center"/>
            </w:trPr>
            <w:tc>
              <w:tcPr>
                <w:tcW w:w="1129" w:type="dxa"/>
                <w:vAlign w:val="center"/>
              </w:tcPr>
              <w:p w14:paraId="6C9AB292" w14:textId="77777777" w:rsidR="00945376" w:rsidRPr="001E6A31" w:rsidRDefault="00945376" w:rsidP="00F13F00">
                <w:pPr>
                  <w:pStyle w:val="ae"/>
                  <w:spacing w:beforeLines="20" w:before="62" w:afterLines="20" w:after="62" w:line="480" w:lineRule="auto"/>
                  <w:jc w:val="center"/>
                  <w:rPr>
                    <w:rFonts w:cs="Arial"/>
                    <w:noProof/>
                  </w:rPr>
                </w:pPr>
                <w:r w:rsidRPr="001E6A31">
                  <w:rPr>
                    <w:rFonts w:cs="Arial"/>
                    <w:noProof/>
                    <w:lang w:val="en-US"/>
                  </w:rPr>
                  <w:drawing>
                    <wp:inline distT="0" distB="0" distL="0" distR="0" wp14:anchorId="6C68AA50" wp14:editId="065AA3FF">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05C18939"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Senaste appar</w:t>
                </w:r>
              </w:p>
            </w:tc>
            <w:tc>
              <w:tcPr>
                <w:tcW w:w="4552" w:type="dxa"/>
                <w:vAlign w:val="center"/>
              </w:tcPr>
              <w:p w14:paraId="6CB9FEAF" w14:textId="77777777" w:rsidR="00945376" w:rsidRPr="001E6A31" w:rsidRDefault="00945376" w:rsidP="00F13F00">
                <w:pPr>
                  <w:pStyle w:val="af0"/>
                  <w:spacing w:beforeLines="20" w:before="62" w:afterLines="20" w:after="62" w:line="240" w:lineRule="exact"/>
                  <w:ind w:left="0"/>
                  <w:rPr>
                    <w:rFonts w:cs="Arial"/>
                  </w:rPr>
                </w:pPr>
                <w:bookmarkStart w:id="91" w:name="OLE_LINK14"/>
                <w:r w:rsidRPr="001E6A31">
                  <w:rPr>
                    <w:rFonts w:cs="Arial"/>
                  </w:rPr>
                  <w:t xml:space="preserve">Visar en lista över program som körs för närvarande. Tryck på en appikon för att starta. Stäng ett program som körs genom att svepa det uppåt. Eller stäng alla program som körs genom att trycka på </w:t>
                </w:r>
                <w:r w:rsidRPr="001E6A31">
                  <w:rPr>
                    <w:rFonts w:cs="Arial"/>
                    <w:b/>
                    <w:bCs/>
                  </w:rPr>
                  <w:t>Rensa alla.</w:t>
                </w:r>
                <w:bookmarkEnd w:id="91"/>
              </w:p>
            </w:tc>
          </w:tr>
          <w:tr w:rsidR="00945376" w:rsidRPr="001E6A31" w14:paraId="47801D47" w14:textId="77777777" w:rsidTr="00F13F00">
            <w:trPr>
              <w:trHeight w:val="691"/>
              <w:jc w:val="center"/>
            </w:trPr>
            <w:tc>
              <w:tcPr>
                <w:tcW w:w="1129" w:type="dxa"/>
                <w:vAlign w:val="center"/>
              </w:tcPr>
              <w:p w14:paraId="7ACAEE7C" w14:textId="77777777" w:rsidR="00945376" w:rsidRPr="001E6A31" w:rsidRDefault="00945376" w:rsidP="00F13F00">
                <w:pPr>
                  <w:pStyle w:val="ae"/>
                  <w:spacing w:beforeLines="20" w:before="62" w:afterLines="20" w:after="62" w:line="480" w:lineRule="auto"/>
                  <w:jc w:val="center"/>
                  <w:rPr>
                    <w:rFonts w:cs="Arial"/>
                    <w:noProof/>
                  </w:rPr>
                </w:pPr>
                <w:bookmarkStart w:id="92" w:name="OLE_LINK1"/>
                <w:r w:rsidRPr="001E6A31">
                  <w:rPr>
                    <w:rFonts w:cs="Arial"/>
                    <w:noProof/>
                    <w:lang w:val="en-US"/>
                    <w14:ligatures w14:val="standardContextual"/>
                  </w:rPr>
                  <w:drawing>
                    <wp:inline distT="0" distB="0" distL="0" distR="0" wp14:anchorId="5E521486" wp14:editId="0DEA3CF0">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3"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562BF718"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Delad skärm</w:t>
                </w:r>
              </w:p>
            </w:tc>
            <w:tc>
              <w:tcPr>
                <w:tcW w:w="4552" w:type="dxa"/>
                <w:vAlign w:val="center"/>
              </w:tcPr>
              <w:p w14:paraId="6FB32ADC"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Läget för dubbelskärmsvisning sida vid sida är speciellt utformat för att visa två olika fönster samtidigt. De ofta använda applikationerna i den delade appfältet kan läggas till och tas bort.</w:t>
                </w:r>
              </w:p>
            </w:tc>
          </w:tr>
          <w:tr w:rsidR="00945376" w:rsidRPr="001E6A31" w14:paraId="7A1B5E29" w14:textId="77777777" w:rsidTr="00F13F00">
            <w:trPr>
              <w:trHeight w:val="691"/>
              <w:jc w:val="center"/>
            </w:trPr>
            <w:tc>
              <w:tcPr>
                <w:tcW w:w="1129" w:type="dxa"/>
                <w:vAlign w:val="center"/>
              </w:tcPr>
              <w:p w14:paraId="18F0013D" w14:textId="77777777" w:rsidR="00945376" w:rsidRPr="001E6A31" w:rsidRDefault="00945376" w:rsidP="00F13F00">
                <w:pPr>
                  <w:pStyle w:val="ae"/>
                  <w:spacing w:beforeLines="20" w:before="62" w:afterLines="20" w:after="62" w:line="480" w:lineRule="auto"/>
                  <w:jc w:val="center"/>
                  <w:rPr>
                    <w:rFonts w:cs="Arial"/>
                    <w:noProof/>
                    <w14:ligatures w14:val="standardContextual"/>
                  </w:rPr>
                </w:pPr>
                <w:r w:rsidRPr="001E6A31">
                  <w:rPr>
                    <w:rFonts w:cs="Arial"/>
                    <w:noProof/>
                    <w:lang w:val="en-US"/>
                    <w14:ligatures w14:val="standardContextual"/>
                  </w:rPr>
                  <w:drawing>
                    <wp:inline distT="0" distB="0" distL="0" distR="0" wp14:anchorId="6E307802" wp14:editId="5478E71A">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4"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4A6C4FD6" w14:textId="77777777" w:rsidR="00945376" w:rsidRPr="001E6A31" w:rsidRDefault="00945376" w:rsidP="00F13F00">
                <w:pPr>
                  <w:pStyle w:val="ae"/>
                  <w:spacing w:beforeLines="20" w:before="62" w:afterLines="20" w:after="62" w:line="240" w:lineRule="exact"/>
                  <w:jc w:val="left"/>
                  <w:rPr>
                    <w:rFonts w:cs="Arial"/>
                    <w:b/>
                    <w:bCs/>
                    <w:color w:val="FF0000"/>
                  </w:rPr>
                </w:pPr>
                <w:r w:rsidRPr="001E6A31">
                  <w:rPr>
                    <w:rFonts w:cs="Arial"/>
                    <w:b/>
                    <w:bCs/>
                  </w:rPr>
                  <w:t>AI-teknikerassist</w:t>
                </w:r>
                <w:r w:rsidRPr="001E6A31">
                  <w:rPr>
                    <w:rFonts w:cs="Arial"/>
                    <w:b/>
                    <w:bCs/>
                  </w:rPr>
                  <w:lastRenderedPageBreak/>
                  <w:t>ent</w:t>
                </w:r>
              </w:p>
            </w:tc>
            <w:tc>
              <w:tcPr>
                <w:tcW w:w="4552" w:type="dxa"/>
                <w:vAlign w:val="center"/>
              </w:tcPr>
              <w:p w14:paraId="383F93F1"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lastRenderedPageBreak/>
                  <w:t xml:space="preserve">Utför uppgifter med röststyrning. Se </w:t>
                </w:r>
                <w:r w:rsidRPr="001E6A31">
                  <w:rPr>
                    <w:rFonts w:cs="Arial"/>
                    <w:i/>
                    <w:iCs/>
                    <w:color w:val="0000FF"/>
                  </w:rPr>
                  <w:fldChar w:fldCharType="begin"/>
                </w:r>
                <w:r w:rsidRPr="001E6A31">
                  <w:rPr>
                    <w:rFonts w:cs="Arial"/>
                    <w:i/>
                    <w:iCs/>
                    <w:color w:val="0000FF"/>
                  </w:rPr>
                  <w:instrText xml:space="preserve"> REF _Ref195176443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AI-teknikerassistent</w:t>
                </w:r>
                <w:r w:rsidRPr="001E6A31">
                  <w:rPr>
                    <w:rFonts w:cs="Arial"/>
                    <w:i/>
                    <w:iCs/>
                    <w:color w:val="0000FF"/>
                  </w:rPr>
                  <w:fldChar w:fldCharType="end"/>
                </w:r>
                <w:r w:rsidRPr="001E6A31">
                  <w:rPr>
                    <w:rFonts w:cs="Arial"/>
                  </w:rPr>
                  <w:t xml:space="preserve">. För närvarande är det språk som </w:t>
                </w:r>
                <w:r w:rsidRPr="001E6A31">
                  <w:rPr>
                    <w:rFonts w:cs="Arial"/>
                  </w:rPr>
                  <w:lastRenderedPageBreak/>
                  <w:t>stöds för röststyrning engelska.</w:t>
                </w:r>
              </w:p>
            </w:tc>
          </w:tr>
          <w:bookmarkEnd w:id="92"/>
          <w:tr w:rsidR="00945376" w:rsidRPr="001E6A31" w14:paraId="0C8A7E47" w14:textId="77777777" w:rsidTr="00F13F00">
            <w:trPr>
              <w:trHeight w:val="619"/>
              <w:jc w:val="center"/>
            </w:trPr>
            <w:tc>
              <w:tcPr>
                <w:tcW w:w="1129" w:type="dxa"/>
                <w:vAlign w:val="center"/>
              </w:tcPr>
              <w:p w14:paraId="06F85464" w14:textId="77777777" w:rsidR="00945376" w:rsidRPr="001E6A31" w:rsidRDefault="00945376" w:rsidP="00F13F00">
                <w:pPr>
                  <w:pStyle w:val="ae"/>
                  <w:spacing w:beforeLines="20" w:before="62" w:afterLines="20" w:after="62" w:line="480" w:lineRule="auto"/>
                  <w:jc w:val="center"/>
                  <w:rPr>
                    <w:rFonts w:cs="Arial"/>
                    <w:noProof/>
                  </w:rPr>
                </w:pPr>
                <w:r w:rsidRPr="001E6A31">
                  <w:rPr>
                    <w:rFonts w:cs="Arial"/>
                    <w:noProof/>
                    <w:lang w:val="en-US"/>
                  </w:rPr>
                  <w:lastRenderedPageBreak/>
                  <w:drawing>
                    <wp:inline distT="0" distB="0" distL="0" distR="0" wp14:anchorId="3D46AC62" wp14:editId="5B500092">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5"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7FCA3FCA"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Webbläsare</w:t>
                </w:r>
              </w:p>
            </w:tc>
            <w:tc>
              <w:tcPr>
                <w:tcW w:w="4552" w:type="dxa"/>
                <w:vAlign w:val="center"/>
              </w:tcPr>
              <w:p w14:paraId="0CFE22D2"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Startar webbläsaren Chrome.</w:t>
                </w:r>
              </w:p>
            </w:tc>
          </w:tr>
          <w:tr w:rsidR="00945376" w:rsidRPr="001E6A31" w14:paraId="7CE93ED0" w14:textId="77777777" w:rsidTr="00F13F00">
            <w:trPr>
              <w:trHeight w:val="1333"/>
              <w:jc w:val="center"/>
            </w:trPr>
            <w:tc>
              <w:tcPr>
                <w:tcW w:w="1129" w:type="dxa"/>
                <w:vAlign w:val="center"/>
              </w:tcPr>
              <w:p w14:paraId="381B0ECF" w14:textId="77777777" w:rsidR="00945376" w:rsidRPr="001E6A31" w:rsidRDefault="00945376" w:rsidP="00F13F00">
                <w:pPr>
                  <w:pStyle w:val="ae"/>
                  <w:spacing w:beforeLines="20" w:before="62" w:afterLines="20" w:after="62" w:line="480" w:lineRule="auto"/>
                  <w:jc w:val="center"/>
                  <w:rPr>
                    <w:rFonts w:cs="Arial"/>
                    <w:noProof/>
                  </w:rPr>
                </w:pPr>
                <w:r w:rsidRPr="001E6A31">
                  <w:rPr>
                    <w:rFonts w:cs="Arial"/>
                    <w:noProof/>
                    <w:lang w:val="en-US"/>
                  </w:rPr>
                  <w:drawing>
                    <wp:inline distT="0" distB="0" distL="0" distR="0" wp14:anchorId="2732BA21" wp14:editId="601B5CB4">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0113EAB4"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Kamera</w:t>
                </w:r>
              </w:p>
            </w:tc>
            <w:tc>
              <w:tcPr>
                <w:tcW w:w="4552" w:type="dxa"/>
                <w:vAlign w:val="center"/>
              </w:tcPr>
              <w:p w14:paraId="741FA426"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 xml:space="preserve">Tryck på </w:t>
                </w:r>
                <w:r w:rsidRPr="001E6A31">
                  <w:rPr>
                    <w:rFonts w:cs="Arial"/>
                    <w:b/>
                    <w:bCs/>
                  </w:rPr>
                  <w:t xml:space="preserve">kameraikonen </w:t>
                </w:r>
                <w:r w:rsidRPr="001E6A31">
                  <w:rPr>
                    <w:rFonts w:cs="Arial"/>
                  </w:rPr>
                  <w:t>för att öppna kamerans sökare. Tryck och håll ned ikonen för att ta en skärmdump av skärmen. De sparade filerna lagras automatiskt i Data Manager-appen för senare granskning. Se</w:t>
                </w:r>
                <w:r w:rsidRPr="001E6A31">
                  <w:rPr>
                    <w:rFonts w:cs="Arial"/>
                    <w:i/>
                    <w:iCs/>
                    <w:color w:val="0000FF"/>
                  </w:rPr>
                  <w:t xml:space="preserve"> </w:t>
                </w:r>
                <w:hyperlink w:anchor="_Datahanterare" w:history="1">
                  <w:r w:rsidRPr="001E6A31">
                    <w:rPr>
                      <w:rStyle w:val="a9"/>
                      <w:rFonts w:cs="Arial"/>
                      <w:i/>
                      <w:iCs/>
                      <w:u w:val="none"/>
                    </w:rPr>
                    <w:t>Datahanterare</w:t>
                  </w:r>
                </w:hyperlink>
                <w:r w:rsidRPr="001E6A31">
                  <w:rPr>
                    <w:rFonts w:cs="Arial"/>
                  </w:rPr>
                  <w:t>.</w:t>
                </w:r>
              </w:p>
            </w:tc>
          </w:tr>
          <w:tr w:rsidR="00945376" w:rsidRPr="001E6A31" w14:paraId="585B7A3A" w14:textId="77777777" w:rsidTr="00F13F00">
            <w:trPr>
              <w:trHeight w:val="867"/>
              <w:jc w:val="center"/>
            </w:trPr>
            <w:tc>
              <w:tcPr>
                <w:tcW w:w="1129" w:type="dxa"/>
                <w:vAlign w:val="center"/>
              </w:tcPr>
              <w:p w14:paraId="1B1BA46E" w14:textId="77777777" w:rsidR="00945376" w:rsidRPr="001E6A31" w:rsidRDefault="00945376" w:rsidP="00F13F00">
                <w:pPr>
                  <w:pStyle w:val="ae"/>
                  <w:spacing w:beforeLines="20" w:before="62" w:afterLines="20" w:after="62" w:line="480" w:lineRule="auto"/>
                  <w:jc w:val="center"/>
                  <w:rPr>
                    <w:rFonts w:cs="Arial"/>
                    <w:noProof/>
                  </w:rPr>
                </w:pPr>
                <w:r w:rsidRPr="001E6A31">
                  <w:rPr>
                    <w:rFonts w:cs="Arial"/>
                    <w:noProof/>
                    <w:lang w:val="en-US"/>
                  </w:rPr>
                  <w:drawing>
                    <wp:inline distT="0" distB="0" distL="0" distR="0" wp14:anchorId="14C041A1" wp14:editId="2EA287F8">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7">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0E7FD4F9" w14:textId="77777777" w:rsidR="00945376" w:rsidRPr="001E6A31" w:rsidRDefault="00945376" w:rsidP="00F13F00">
                <w:pPr>
                  <w:pStyle w:val="ae"/>
                  <w:spacing w:beforeLines="20" w:before="62" w:afterLines="20" w:after="62" w:line="240" w:lineRule="exact"/>
                  <w:jc w:val="left"/>
                  <w:rPr>
                    <w:rFonts w:cs="Arial"/>
                    <w:b/>
                    <w:bCs/>
                  </w:rPr>
                </w:pPr>
                <w:r w:rsidRPr="001E6A31">
                  <w:rPr>
                    <w:rFonts w:cs="Arial"/>
                    <w:b/>
                    <w:bCs/>
                  </w:rPr>
                  <w:t>Skärm och ljud</w:t>
                </w:r>
              </w:p>
            </w:tc>
            <w:tc>
              <w:tcPr>
                <w:tcW w:w="4552" w:type="dxa"/>
                <w:vAlign w:val="center"/>
              </w:tcPr>
              <w:p w14:paraId="591A1319"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Justerar skärmens ljusstyrka och volymen på ljudutgången.</w:t>
                </w:r>
              </w:p>
            </w:tc>
          </w:tr>
          <w:tr w:rsidR="00945376" w:rsidRPr="001E6A31" w14:paraId="2F3FC254" w14:textId="77777777" w:rsidTr="00F13F00">
            <w:trPr>
              <w:trHeight w:val="969"/>
              <w:jc w:val="center"/>
            </w:trPr>
            <w:tc>
              <w:tcPr>
                <w:tcW w:w="1129" w:type="dxa"/>
                <w:vAlign w:val="center"/>
              </w:tcPr>
              <w:p w14:paraId="486CDC3C" w14:textId="18B28AA7" w:rsidR="00945376" w:rsidRPr="001E6A31" w:rsidRDefault="001E6A31" w:rsidP="00F13F00">
                <w:pPr>
                  <w:pStyle w:val="ae"/>
                  <w:spacing w:beforeLines="20" w:before="62" w:afterLines="20" w:after="62" w:line="480" w:lineRule="auto"/>
                  <w:jc w:val="center"/>
                  <w:rPr>
                    <w:rFonts w:cs="Arial"/>
                    <w:noProof/>
                  </w:rPr>
                </w:pPr>
                <w:r w:rsidRPr="001E6A31">
                  <w:rPr>
                    <w:rFonts w:cs="Arial"/>
                    <w:noProof/>
                  </w:rPr>
                  <w:drawing>
                    <wp:inline distT="0" distB="0" distL="0" distR="0" wp14:anchorId="147DE0B8" wp14:editId="3C22A13A">
                      <wp:extent cx="579755" cy="370840"/>
                      <wp:effectExtent l="0" t="0" r="0" b="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1349C97C" w14:textId="277C4554" w:rsidR="00945376" w:rsidRPr="001E6A31" w:rsidRDefault="00945376" w:rsidP="00F13F00">
                <w:pPr>
                  <w:pStyle w:val="ae"/>
                  <w:spacing w:beforeLines="20" w:before="62" w:afterLines="20" w:after="62" w:line="240" w:lineRule="exact"/>
                  <w:rPr>
                    <w:rFonts w:cs="Arial"/>
                    <w:b/>
                    <w:bCs/>
                  </w:rPr>
                </w:pPr>
                <w:r w:rsidRPr="001E6A31">
                  <w:rPr>
                    <w:rFonts w:cs="Arial"/>
                    <w:b/>
                    <w:bCs/>
                  </w:rPr>
                  <w:t xml:space="preserve">Genväg till </w:t>
                </w:r>
                <w:r w:rsidR="001C2F0E" w:rsidRPr="001E6A31">
                  <w:rPr>
                    <w:rFonts w:cs="Arial"/>
                    <w:b/>
                    <w:bCs/>
                  </w:rPr>
                  <w:t>VCI</w:t>
                </w:r>
                <w:r w:rsidRPr="001E6A31">
                  <w:rPr>
                    <w:rFonts w:cs="Arial"/>
                    <w:b/>
                    <w:bCs/>
                  </w:rPr>
                  <w:t>-hanteraren</w:t>
                </w:r>
              </w:p>
            </w:tc>
            <w:tc>
              <w:tcPr>
                <w:tcW w:w="4552" w:type="dxa"/>
                <w:vAlign w:val="center"/>
              </w:tcPr>
              <w:p w14:paraId="10C34BCD" w14:textId="67DC98FF" w:rsidR="00945376" w:rsidRPr="001E6A31" w:rsidRDefault="00945376" w:rsidP="001E6A31">
                <w:pPr>
                  <w:pStyle w:val="af0"/>
                  <w:spacing w:beforeLines="20" w:before="62" w:afterLines="20" w:after="62" w:line="240" w:lineRule="exact"/>
                  <w:ind w:left="0"/>
                  <w:rPr>
                    <w:rFonts w:cs="Arial"/>
                  </w:rPr>
                </w:pPr>
                <w:r w:rsidRPr="001E6A31">
                  <w:rPr>
                    <w:rFonts w:cs="Arial"/>
                  </w:rPr>
                  <w:t xml:space="preserve">Öppnar </w:t>
                </w:r>
                <w:r w:rsidR="001C2F0E" w:rsidRPr="001E6A31">
                  <w:rPr>
                    <w:rFonts w:cs="Arial"/>
                  </w:rPr>
                  <w:t>VCI</w:t>
                </w:r>
                <w:r w:rsidRPr="001E6A31">
                  <w:rPr>
                    <w:rFonts w:cs="Arial"/>
                  </w:rPr>
                  <w:t xml:space="preserve"> Manager-applikationen. En grön ikon längst ner till höger indikerar att </w:t>
                </w:r>
                <w:r w:rsidR="001C2F0E" w:rsidRPr="001E6A31">
                  <w:rPr>
                    <w:rFonts w:cs="Arial"/>
                  </w:rPr>
                  <w:t>VCI</w:t>
                </w:r>
                <w:r w:rsidRPr="001E6A31">
                  <w:rPr>
                    <w:rFonts w:cs="Arial"/>
                  </w:rPr>
                  <w:t xml:space="preserve">2 är ansluten, medan ett rött "X"-ikon visas om anslutningen misslyckas. </w:t>
                </w:r>
              </w:p>
            </w:tc>
          </w:tr>
          <w:tr w:rsidR="00945376" w:rsidRPr="001E6A31" w14:paraId="04FD1F37" w14:textId="77777777" w:rsidTr="00F13F00">
            <w:trPr>
              <w:trHeight w:val="605"/>
              <w:jc w:val="center"/>
            </w:trPr>
            <w:tc>
              <w:tcPr>
                <w:tcW w:w="1129" w:type="dxa"/>
                <w:vAlign w:val="center"/>
              </w:tcPr>
              <w:p w14:paraId="3C0ED59A" w14:textId="77777777" w:rsidR="00945376" w:rsidRPr="001E6A31" w:rsidRDefault="00945376" w:rsidP="00F13F00">
                <w:pPr>
                  <w:pStyle w:val="ae"/>
                  <w:spacing w:beforeLines="20" w:before="62" w:afterLines="20" w:after="62" w:line="480" w:lineRule="auto"/>
                  <w:jc w:val="center"/>
                  <w:rPr>
                    <w:rFonts w:cs="Arial"/>
                    <w:noProof/>
                  </w:rPr>
                </w:pPr>
                <w:r w:rsidRPr="001E6A31">
                  <w:rPr>
                    <w:rFonts w:cs="Arial"/>
                    <w:noProof/>
                    <w:lang w:val="en-US"/>
                  </w:rPr>
                  <w:drawing>
                    <wp:inline distT="0" distB="0" distL="0" distR="0" wp14:anchorId="4BB396AC" wp14:editId="43A82FA2">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20253A8E"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 xml:space="preserve">MaxiSys </w:t>
                </w:r>
                <w:bookmarkStart w:id="93" w:name="OLE_LINK10"/>
                <w:r w:rsidRPr="001E6A31">
                  <w:rPr>
                    <w:rFonts w:cs="Arial"/>
                    <w:b/>
                    <w:bCs/>
                  </w:rPr>
                  <w:t>Genväg</w:t>
                </w:r>
                <w:bookmarkEnd w:id="93"/>
              </w:p>
            </w:tc>
            <w:tc>
              <w:tcPr>
                <w:tcW w:w="4552" w:type="dxa"/>
                <w:vAlign w:val="center"/>
              </w:tcPr>
              <w:p w14:paraId="4F44299C"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Återgår till skärmen Diagnostik.</w:t>
                </w:r>
              </w:p>
            </w:tc>
          </w:tr>
          <w:tr w:rsidR="00945376" w:rsidRPr="001E6A31" w14:paraId="6A08401D" w14:textId="77777777" w:rsidTr="00F13F00">
            <w:trPr>
              <w:trHeight w:hRule="exact" w:val="699"/>
              <w:jc w:val="center"/>
            </w:trPr>
            <w:tc>
              <w:tcPr>
                <w:tcW w:w="1129" w:type="dxa"/>
                <w:vAlign w:val="center"/>
              </w:tcPr>
              <w:p w14:paraId="7DA336C7" w14:textId="77777777" w:rsidR="00945376" w:rsidRPr="001E6A31" w:rsidRDefault="00945376" w:rsidP="00F13F00">
                <w:pPr>
                  <w:pStyle w:val="ae"/>
                  <w:spacing w:beforeLines="20" w:before="62" w:afterLines="20" w:after="62" w:line="480" w:lineRule="auto"/>
                  <w:jc w:val="center"/>
                  <w:rPr>
                    <w:rFonts w:cs="Arial"/>
                    <w:noProof/>
                  </w:rPr>
                </w:pPr>
                <w:r w:rsidRPr="001E6A31">
                  <w:rPr>
                    <w:rFonts w:cs="Arial"/>
                    <w:noProof/>
                    <w:lang w:val="en-US"/>
                  </w:rPr>
                  <w:drawing>
                    <wp:inline distT="0" distB="0" distL="0" distR="0" wp14:anchorId="263829F4" wp14:editId="53AE2FC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90">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79795A2A" w14:textId="77777777" w:rsidR="00945376" w:rsidRPr="001E6A31" w:rsidRDefault="00945376" w:rsidP="00F13F00">
                <w:pPr>
                  <w:pStyle w:val="ae"/>
                  <w:spacing w:beforeLines="20" w:before="62" w:afterLines="20" w:after="62" w:line="240" w:lineRule="exact"/>
                  <w:rPr>
                    <w:rFonts w:cs="Arial"/>
                    <w:b/>
                    <w:bCs/>
                  </w:rPr>
                </w:pPr>
                <w:r w:rsidRPr="001E6A31">
                  <w:rPr>
                    <w:rFonts w:cs="Arial"/>
                    <w:b/>
                    <w:bCs/>
                  </w:rPr>
                  <w:t>Genväg till tjänsten</w:t>
                </w:r>
              </w:p>
            </w:tc>
            <w:tc>
              <w:tcPr>
                <w:tcW w:w="4552" w:type="dxa"/>
                <w:vAlign w:val="center"/>
              </w:tcPr>
              <w:p w14:paraId="3F84F06C"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Återgår till serviceskärmen.</w:t>
                </w:r>
              </w:p>
            </w:tc>
          </w:tr>
        </w:tbl>
        <w:p w14:paraId="5990936B" w14:textId="77777777" w:rsidR="00945376" w:rsidRPr="001E6A31" w:rsidRDefault="00945376" w:rsidP="00945376">
          <w:pPr>
            <w:pStyle w:val="aa"/>
            <w:numPr>
              <w:ilvl w:val="0"/>
              <w:numId w:val="5"/>
            </w:numPr>
            <w:spacing w:beforeLines="20" w:before="62" w:afterLines="20" w:after="62"/>
            <w:ind w:left="641" w:hanging="357"/>
            <w:rPr>
              <w:rFonts w:cs="Arial"/>
            </w:rPr>
          </w:pPr>
          <w:r w:rsidRPr="001E6A31">
            <w:rPr>
              <w:rFonts w:cs="Arial"/>
              <w:b/>
            </w:rPr>
            <w:t>För att använda kameran</w:t>
          </w:r>
        </w:p>
        <w:p w14:paraId="1A744584" w14:textId="77777777" w:rsidR="00945376" w:rsidRPr="001E6A31" w:rsidRDefault="00945376" w:rsidP="00945376">
          <w:pPr>
            <w:pStyle w:val="aa"/>
            <w:numPr>
              <w:ilvl w:val="0"/>
              <w:numId w:val="22"/>
            </w:numPr>
            <w:spacing w:beforeLines="20" w:before="62" w:afterLines="20" w:after="62"/>
            <w:ind w:left="998" w:hanging="357"/>
            <w:rPr>
              <w:rFonts w:cs="Arial"/>
            </w:rPr>
          </w:pPr>
          <w:r w:rsidRPr="001E6A31">
            <w:rPr>
              <w:rFonts w:cs="Arial"/>
            </w:rPr>
            <w:t xml:space="preserve">Tryck på </w:t>
          </w:r>
          <w:r w:rsidRPr="001E6A31">
            <w:rPr>
              <w:rFonts w:cs="Arial"/>
              <w:b/>
            </w:rPr>
            <w:t>kameraikonen.</w:t>
          </w:r>
          <w:r w:rsidRPr="001E6A31">
            <w:rPr>
              <w:rFonts w:cs="Arial"/>
            </w:rPr>
            <w:t xml:space="preserve"> Kameraskärmen öppnas.</w:t>
          </w:r>
        </w:p>
        <w:p w14:paraId="799BA407" w14:textId="77777777" w:rsidR="00945376" w:rsidRPr="001E6A31" w:rsidRDefault="00945376" w:rsidP="00945376">
          <w:pPr>
            <w:pStyle w:val="aa"/>
            <w:numPr>
              <w:ilvl w:val="0"/>
              <w:numId w:val="22"/>
            </w:numPr>
            <w:spacing w:beforeLines="20" w:before="62" w:afterLines="20" w:after="62"/>
            <w:ind w:left="998" w:hanging="357"/>
            <w:rPr>
              <w:rFonts w:cs="Arial"/>
            </w:rPr>
          </w:pPr>
          <w:r w:rsidRPr="001E6A31">
            <w:rPr>
              <w:rFonts w:cs="Arial"/>
            </w:rPr>
            <w:t>Fokusera bilden som ska tas i sökaren.</w:t>
          </w:r>
        </w:p>
        <w:p w14:paraId="3DD70E0B" w14:textId="77777777" w:rsidR="001E6A31" w:rsidRPr="001E6A31" w:rsidRDefault="001E6A31" w:rsidP="001E6A31">
          <w:pPr>
            <w:widowControl/>
            <w:numPr>
              <w:ilvl w:val="0"/>
              <w:numId w:val="22"/>
            </w:numPr>
            <w:spacing w:beforeLines="20" w:before="62" w:afterLines="20" w:after="62"/>
            <w:ind w:left="998" w:hanging="357"/>
            <w:rPr>
              <w:rFonts w:cs="Arial"/>
              <w:szCs w:val="18"/>
              <w:lang w:val="sv-SE"/>
            </w:rPr>
          </w:pPr>
          <w:r w:rsidRPr="001E6A31">
            <w:rPr>
              <w:rFonts w:cs="Arial"/>
              <w:szCs w:val="18"/>
              <w:lang w:val="sv-SE"/>
            </w:rPr>
            <w:t xml:space="preserve">Tryck på </w:t>
          </w:r>
          <w:r w:rsidRPr="001E6A31">
            <w:rPr>
              <w:rFonts w:cs="Arial"/>
              <w:b/>
              <w:szCs w:val="18"/>
              <w:lang w:val="sv-SE"/>
            </w:rPr>
            <w:t>kameraikonen</w:t>
          </w:r>
          <w:r w:rsidRPr="001E6A31">
            <w:rPr>
              <w:rFonts w:cs="Arial"/>
              <w:szCs w:val="18"/>
              <w:lang w:val="sv-SE"/>
            </w:rPr>
            <w:t xml:space="preserve"> på höger sida av skärmen. Sökaren visar nu den tagna bilden och sparar den automatiskt.</w:t>
          </w:r>
        </w:p>
        <w:p w14:paraId="445950E0" w14:textId="7E428619" w:rsidR="00945376" w:rsidRPr="001E6A31" w:rsidRDefault="001E6A31" w:rsidP="001E6A31">
          <w:pPr>
            <w:pStyle w:val="aa"/>
            <w:numPr>
              <w:ilvl w:val="0"/>
              <w:numId w:val="22"/>
            </w:numPr>
            <w:spacing w:beforeLines="20" w:before="62" w:afterLines="20" w:after="62"/>
            <w:ind w:left="998" w:hanging="357"/>
            <w:rPr>
              <w:rFonts w:cs="Arial"/>
            </w:rPr>
          </w:pPr>
          <w:r w:rsidRPr="001E6A31">
            <w:rPr>
              <w:rFonts w:eastAsiaTheme="minorEastAsia" w:cs="Arial"/>
              <w:szCs w:val="18"/>
              <w:lang w:val="sv-SE"/>
            </w:rPr>
            <w:t>Tryck på miniatyrbilden i skärmens övre högra hörn för att visa den lagrade bilden.</w:t>
          </w:r>
        </w:p>
        <w:p w14:paraId="3180797E" w14:textId="77777777" w:rsidR="00945376" w:rsidRPr="001E6A31" w:rsidRDefault="00945376" w:rsidP="00945376">
          <w:pPr>
            <w:pStyle w:val="aa"/>
            <w:numPr>
              <w:ilvl w:val="0"/>
              <w:numId w:val="22"/>
            </w:numPr>
            <w:spacing w:beforeLines="20" w:before="62" w:afterLines="20" w:after="62"/>
            <w:ind w:left="998" w:hanging="357"/>
            <w:rPr>
              <w:rFonts w:cs="Arial"/>
            </w:rPr>
          </w:pPr>
          <w:r w:rsidRPr="001E6A31">
            <w:rPr>
              <w:rFonts w:cs="Arial"/>
            </w:rPr>
            <w:t xml:space="preserve">Tryck på </w:t>
          </w:r>
          <w:r w:rsidRPr="001E6A31">
            <w:rPr>
              <w:rFonts w:cs="Arial"/>
              <w:b/>
            </w:rPr>
            <w:t xml:space="preserve">Bakåt- </w:t>
          </w:r>
          <w:r w:rsidRPr="001E6A31">
            <w:rPr>
              <w:rFonts w:cs="Arial"/>
            </w:rPr>
            <w:t xml:space="preserve">eller </w:t>
          </w:r>
          <w:r w:rsidRPr="001E6A31">
            <w:rPr>
              <w:rFonts w:cs="Arial"/>
              <w:b/>
            </w:rPr>
            <w:t>Hem</w:t>
          </w:r>
          <w:r w:rsidRPr="001E6A31">
            <w:rPr>
              <w:rFonts w:cs="Arial"/>
            </w:rPr>
            <w:t>-knappen för att avsluta kameraprogrammet.</w:t>
          </w:r>
        </w:p>
        <w:p w14:paraId="28C1A1A1" w14:textId="77777777" w:rsidR="00945376" w:rsidRPr="001E6A31" w:rsidRDefault="00945376" w:rsidP="00945376">
          <w:pPr>
            <w:pStyle w:val="af1"/>
            <w:pBdr>
              <w:top w:val="single" w:sz="4" w:space="1" w:color="auto"/>
              <w:bottom w:val="single" w:sz="4" w:space="1" w:color="auto"/>
            </w:pBdr>
            <w:spacing w:before="156" w:afterLines="0" w:after="0"/>
            <w:rPr>
              <w:b/>
              <w:sz w:val="18"/>
              <w:szCs w:val="18"/>
            </w:rPr>
          </w:pPr>
          <w:r w:rsidRPr="001E6A31">
            <w:rPr>
              <w:b/>
              <w:noProof/>
              <w:sz w:val="18"/>
              <w:szCs w:val="18"/>
              <w:lang w:val="en-US"/>
            </w:rPr>
            <w:drawing>
              <wp:anchor distT="0" distB="0" distL="114300" distR="114300" simplePos="0" relativeHeight="252436480" behindDoc="0" locked="0" layoutInCell="1" allowOverlap="1" wp14:anchorId="5C6C0A0F" wp14:editId="37CACBB3">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1"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1E6A31">
            <w:rPr>
              <w:b/>
              <w:sz w:val="18"/>
              <w:szCs w:val="18"/>
            </w:rPr>
            <w:t>NOTERA</w:t>
          </w:r>
        </w:p>
        <w:p w14:paraId="27626293" w14:textId="77777777" w:rsidR="00945376" w:rsidRPr="001E6A31" w:rsidRDefault="00945376" w:rsidP="00945376">
          <w:pPr>
            <w:pStyle w:val="af1"/>
            <w:pBdr>
              <w:top w:val="single" w:sz="4" w:space="1" w:color="auto"/>
              <w:bottom w:val="single" w:sz="4" w:space="1" w:color="auto"/>
            </w:pBdr>
            <w:spacing w:beforeLines="0" w:before="0" w:after="156"/>
            <w:rPr>
              <w:sz w:val="18"/>
              <w:szCs w:val="18"/>
            </w:rPr>
          </w:pPr>
          <w:r w:rsidRPr="001E6A31">
            <w:rPr>
              <w:sz w:val="18"/>
              <w:szCs w:val="18"/>
            </w:rPr>
            <w:t xml:space="preserve">Efter att du har svept kameraskärmen från vänster till höger kan du växla mellan kameraläge och videoläge genom att trycka på </w:t>
          </w:r>
          <w:r w:rsidRPr="001E6A31">
            <w:rPr>
              <w:b/>
              <w:bCs w:val="0"/>
              <w:sz w:val="18"/>
              <w:szCs w:val="18"/>
            </w:rPr>
            <w:t xml:space="preserve">kameraikonen </w:t>
          </w:r>
          <w:r w:rsidRPr="001E6A31">
            <w:rPr>
              <w:sz w:val="18"/>
              <w:szCs w:val="18"/>
            </w:rPr>
            <w:t xml:space="preserve">eller </w:t>
          </w:r>
          <w:r w:rsidRPr="001E6A31">
            <w:rPr>
              <w:b/>
              <w:bCs w:val="0"/>
              <w:sz w:val="18"/>
              <w:szCs w:val="18"/>
            </w:rPr>
            <w:t>videoikonen.</w:t>
          </w:r>
        </w:p>
        <w:p w14:paraId="046C6704" w14:textId="77777777" w:rsidR="00945376" w:rsidRPr="001E6A31" w:rsidRDefault="00945376" w:rsidP="00945376">
          <w:pPr>
            <w:pStyle w:val="30"/>
            <w:spacing w:before="312" w:after="156"/>
          </w:pPr>
          <w:bookmarkStart w:id="94" w:name="_Toc366846464"/>
          <w:bookmarkStart w:id="95" w:name="_Toc366845411"/>
          <w:bookmarkStart w:id="96" w:name="_Toc451525742"/>
          <w:bookmarkStart w:id="97" w:name="_Toc159436263"/>
          <w:r w:rsidRPr="001E6A31">
            <w:lastRenderedPageBreak/>
            <w:t>Systemstatusikoner</w:t>
          </w:r>
          <w:bookmarkEnd w:id="94"/>
          <w:bookmarkEnd w:id="95"/>
          <w:bookmarkEnd w:id="96"/>
          <w:bookmarkEnd w:id="97"/>
        </w:p>
        <w:p w14:paraId="4DB8AE1D" w14:textId="77777777" w:rsidR="00945376" w:rsidRPr="001E6A31" w:rsidRDefault="00945376" w:rsidP="00945376">
          <w:pPr>
            <w:pStyle w:val="BodytextUserManual"/>
            <w:spacing w:before="156" w:after="156"/>
          </w:pPr>
          <w:r w:rsidRPr="001E6A31">
            <w:t>Din MaxiSys-surfplatta är en fullt fungerande Android-surfplatta med statusikoner för Android-operativsystemets standard. Se Android-dokumentationen för ytterligare information.</w:t>
          </w:r>
          <w:bookmarkStart w:id="98" w:name="_Toc366845412"/>
          <w:bookmarkStart w:id="99" w:name="_Toc366846465"/>
          <w:bookmarkStart w:id="100" w:name="_Toc451525743"/>
        </w:p>
        <w:p w14:paraId="40FC6813" w14:textId="77777777" w:rsidR="00945376" w:rsidRPr="001E6A31" w:rsidRDefault="00945376" w:rsidP="00945376">
          <w:pPr>
            <w:pStyle w:val="20"/>
            <w:spacing w:before="312" w:after="156"/>
            <w:rPr>
              <w:rFonts w:cs="Arial"/>
            </w:rPr>
          </w:pPr>
          <w:bookmarkStart w:id="101" w:name="_Toc13212128"/>
          <w:bookmarkStart w:id="102" w:name="_Toc38114381"/>
          <w:bookmarkStart w:id="103" w:name="_Toc159436264"/>
          <w:bookmarkStart w:id="104" w:name="_Toc204265005"/>
          <w:r w:rsidRPr="001E6A31">
            <w:rPr>
              <w:rFonts w:cs="Arial"/>
            </w:rPr>
            <w:t>Stäng av</w:t>
          </w:r>
          <w:bookmarkEnd w:id="98"/>
          <w:bookmarkEnd w:id="99"/>
          <w:bookmarkEnd w:id="100"/>
          <w:bookmarkEnd w:id="101"/>
          <w:bookmarkEnd w:id="102"/>
          <w:bookmarkEnd w:id="103"/>
          <w:bookmarkEnd w:id="104"/>
        </w:p>
        <w:p w14:paraId="2E317D11" w14:textId="77777777" w:rsidR="00945376" w:rsidRPr="001E6A31" w:rsidRDefault="00945376" w:rsidP="00945376">
          <w:pPr>
            <w:pStyle w:val="BodytextUserManual"/>
            <w:spacing w:before="156" w:after="156"/>
          </w:pPr>
          <w:bookmarkStart w:id="105" w:name="OLE_LINK54"/>
          <w:r w:rsidRPr="001E6A31">
            <w:t>All fordonskommunikation bör avslutas innan surfplattan stängs av. Ett varningsmeddelande visas om en avstängningsförsök görs medan surfplattan kommunicerar med fordonet. Att tvinga fram en avstängning medan surfplattan kommunicerar med fordonet kan leda till ECU-fel på vissa fordon. Avsluta diagnostikprogrammet innan du stänger av surfplattan.</w:t>
          </w:r>
        </w:p>
        <w:bookmarkEnd w:id="105"/>
        <w:p w14:paraId="3B97B8B0" w14:textId="77777777" w:rsidR="00945376" w:rsidRPr="001E6A31" w:rsidRDefault="00945376" w:rsidP="00945376">
          <w:pPr>
            <w:pStyle w:val="aa"/>
            <w:numPr>
              <w:ilvl w:val="0"/>
              <w:numId w:val="5"/>
            </w:numPr>
            <w:spacing w:beforeLines="20" w:before="62" w:afterLines="20" w:after="62"/>
            <w:ind w:left="641" w:hanging="357"/>
            <w:rPr>
              <w:rFonts w:cs="Arial"/>
            </w:rPr>
          </w:pPr>
          <w:r w:rsidRPr="001E6A31">
            <w:rPr>
              <w:rFonts w:cs="Arial"/>
              <w:b/>
            </w:rPr>
            <w:t>För att stänga av MaxiSys-surfplattan</w:t>
          </w:r>
        </w:p>
        <w:p w14:paraId="469504AA" w14:textId="77777777" w:rsidR="00945376" w:rsidRPr="001E6A31" w:rsidRDefault="00945376" w:rsidP="00945376">
          <w:pPr>
            <w:pStyle w:val="aa"/>
            <w:numPr>
              <w:ilvl w:val="0"/>
              <w:numId w:val="23"/>
            </w:numPr>
            <w:spacing w:beforeLines="20" w:before="62" w:afterLines="20" w:after="62"/>
            <w:ind w:left="998" w:hanging="357"/>
            <w:rPr>
              <w:rFonts w:cs="Arial"/>
            </w:rPr>
          </w:pPr>
          <w:r w:rsidRPr="001E6A31">
            <w:rPr>
              <w:rFonts w:cs="Arial"/>
            </w:rPr>
            <w:t xml:space="preserve">Långt tryck (tryck och håll) på </w:t>
          </w:r>
          <w:r w:rsidRPr="001E6A31">
            <w:rPr>
              <w:rFonts w:cs="Arial"/>
              <w:b/>
              <w:bCs/>
            </w:rPr>
            <w:t>ström-/låsknappen.</w:t>
          </w:r>
        </w:p>
        <w:p w14:paraId="5DE0C798" w14:textId="77777777" w:rsidR="00945376" w:rsidRPr="001E6A31" w:rsidRDefault="00945376" w:rsidP="00945376">
          <w:pPr>
            <w:pStyle w:val="aa"/>
            <w:numPr>
              <w:ilvl w:val="0"/>
              <w:numId w:val="23"/>
            </w:numPr>
            <w:spacing w:beforeLines="20" w:before="62" w:afterLines="20" w:after="62"/>
            <w:ind w:left="998" w:hanging="357"/>
            <w:rPr>
              <w:rFonts w:cs="Arial"/>
            </w:rPr>
          </w:pPr>
          <w:r w:rsidRPr="001E6A31">
            <w:rPr>
              <w:rFonts w:cs="Arial"/>
            </w:rPr>
            <w:t xml:space="preserve">Tryck på </w:t>
          </w:r>
          <w:r w:rsidRPr="001E6A31">
            <w:rPr>
              <w:rFonts w:cs="Arial"/>
              <w:b/>
            </w:rPr>
            <w:t>Avstängningsalternativ.</w:t>
          </w:r>
        </w:p>
        <w:p w14:paraId="13560A42" w14:textId="77777777" w:rsidR="00945376" w:rsidRPr="001E6A31" w:rsidRDefault="00945376" w:rsidP="00945376">
          <w:pPr>
            <w:pStyle w:val="aa"/>
            <w:numPr>
              <w:ilvl w:val="0"/>
              <w:numId w:val="23"/>
            </w:numPr>
            <w:spacing w:beforeLines="20" w:before="62" w:afterLines="20" w:after="62"/>
            <w:ind w:left="998" w:hanging="357"/>
            <w:rPr>
              <w:rFonts w:cs="Arial"/>
            </w:rPr>
          </w:pPr>
          <w:r w:rsidRPr="001E6A31">
            <w:rPr>
              <w:rFonts w:cs="Arial"/>
            </w:rPr>
            <w:t xml:space="preserve">Tryck på </w:t>
          </w:r>
          <w:r w:rsidRPr="001E6A31">
            <w:rPr>
              <w:rFonts w:cs="Arial"/>
              <w:b/>
            </w:rPr>
            <w:t>OK.</w:t>
          </w:r>
        </w:p>
        <w:p w14:paraId="66D43900" w14:textId="77777777" w:rsidR="00945376" w:rsidRPr="001E6A31" w:rsidRDefault="00945376" w:rsidP="001E6A31">
          <w:pPr>
            <w:pStyle w:val="aa"/>
            <w:numPr>
              <w:ilvl w:val="0"/>
              <w:numId w:val="5"/>
            </w:numPr>
            <w:spacing w:beforeLines="20" w:before="62" w:afterLines="20" w:after="62"/>
            <w:ind w:left="641" w:hanging="357"/>
            <w:rPr>
              <w:rFonts w:cs="Arial"/>
              <w:b/>
            </w:rPr>
          </w:pPr>
          <w:bookmarkStart w:id="106" w:name="_Toc451525744"/>
          <w:bookmarkStart w:id="107" w:name="_Toc366846466"/>
          <w:bookmarkStart w:id="108" w:name="_Toc366845413"/>
          <w:bookmarkStart w:id="109" w:name="_Toc159436265"/>
          <w:r w:rsidRPr="001E6A31">
            <w:rPr>
              <w:rFonts w:cs="Arial"/>
              <w:b/>
            </w:rPr>
            <w:t>Starta om systemet</w:t>
          </w:r>
          <w:bookmarkEnd w:id="106"/>
          <w:bookmarkEnd w:id="107"/>
          <w:bookmarkEnd w:id="108"/>
          <w:bookmarkEnd w:id="109"/>
        </w:p>
        <w:p w14:paraId="769BA996" w14:textId="77777777" w:rsidR="00945376" w:rsidRPr="001E6A31" w:rsidRDefault="00945376" w:rsidP="00945376">
          <w:pPr>
            <w:pStyle w:val="BodytextUserManual"/>
            <w:spacing w:before="156" w:after="156"/>
          </w:pPr>
          <w:r w:rsidRPr="001E6A31">
            <w:t xml:space="preserve">Om systemet kraschar, tryck länge på </w:t>
          </w:r>
          <w:r w:rsidRPr="001E6A31">
            <w:rPr>
              <w:b/>
              <w:bCs w:val="0"/>
            </w:rPr>
            <w:t xml:space="preserve">ström-/låsknappen </w:t>
          </w:r>
          <w:r w:rsidRPr="001E6A31">
            <w:t xml:space="preserve">och tryck på </w:t>
          </w:r>
          <w:r w:rsidRPr="001E6A31">
            <w:rPr>
              <w:b/>
            </w:rPr>
            <w:t xml:space="preserve">Starta om </w:t>
          </w:r>
          <w:r w:rsidRPr="001E6A31">
            <w:t>för att starta om systemet.</w:t>
          </w:r>
        </w:p>
        <w:p w14:paraId="4CC5D19C" w14:textId="77777777" w:rsidR="00945376" w:rsidRPr="001E6A31" w:rsidRDefault="00945376" w:rsidP="00945376">
          <w:pPr>
            <w:pStyle w:val="BodytextUserManual"/>
            <w:spacing w:before="156" w:after="156"/>
          </w:pPr>
        </w:p>
        <w:p w14:paraId="5C0719B9" w14:textId="77777777" w:rsidR="00945376" w:rsidRPr="001E6A31" w:rsidRDefault="00945376" w:rsidP="00945376">
          <w:pPr>
            <w:spacing w:before="156" w:after="156"/>
            <w:rPr>
              <w:rFonts w:cs="Arial"/>
            </w:rPr>
          </w:pPr>
          <w:r w:rsidRPr="001E6A31">
            <w:rPr>
              <w:rFonts w:cs="Arial"/>
            </w:rPr>
            <w:t xml:space="preserve"> </w:t>
          </w:r>
        </w:p>
        <w:p w14:paraId="1772B60F" w14:textId="77777777" w:rsidR="00945376" w:rsidRPr="001E6A31" w:rsidRDefault="00945376" w:rsidP="00945376">
          <w:pPr>
            <w:pStyle w:val="12"/>
            <w:spacing w:before="312" w:after="312"/>
            <w:ind w:left="792" w:hanging="792"/>
          </w:pPr>
          <w:bookmarkStart w:id="110" w:name="_Ref195176443"/>
          <w:bookmarkStart w:id="111" w:name="_Ref159830819"/>
          <w:bookmarkStart w:id="112" w:name="_Toc204265006"/>
          <w:r w:rsidRPr="001E6A31">
            <w:lastRenderedPageBreak/>
            <w:t>AI-teknikerassistent</w:t>
          </w:r>
          <w:bookmarkEnd w:id="110"/>
          <w:bookmarkEnd w:id="112"/>
        </w:p>
        <w:p w14:paraId="26BF2DD9" w14:textId="332043E2" w:rsidR="00945376" w:rsidRPr="001E6A31" w:rsidRDefault="00945376" w:rsidP="00945376">
          <w:pPr>
            <w:pStyle w:val="BodytextUserManual"/>
            <w:spacing w:before="156" w:after="156"/>
          </w:pPr>
          <w:r w:rsidRPr="001E6A31">
            <w:t xml:space="preserve">MaxiSys </w:t>
          </w:r>
          <w:r w:rsidR="001C2F0E" w:rsidRPr="001E6A31">
            <w:t>MS909S2</w:t>
          </w:r>
          <w:r w:rsidRPr="001E6A31">
            <w:t>-systemet har Autels avancerade röststyrda AI-teknikerassistentfunktion, som kan hjälpa dig att utföra uppgifter som att öppna applikationer, automatiskt skanna fordonssystem, snabbt hitta diagnostiska funktioner och bistå med beslutsfattande för att förbättra effektiviteten.</w:t>
          </w:r>
        </w:p>
        <w:p w14:paraId="0F4EB3DA" w14:textId="0F7726A7" w:rsidR="00945376" w:rsidRPr="001E6A31" w:rsidRDefault="001E6A31" w:rsidP="00945376">
          <w:pPr>
            <w:spacing w:beforeLines="0" w:before="0" w:afterLines="20" w:after="62" w:line="480" w:lineRule="auto"/>
            <w:ind w:left="0"/>
            <w:jc w:val="center"/>
            <w:rPr>
              <w:rFonts w:cs="Arial"/>
            </w:rPr>
          </w:pPr>
          <w:r w:rsidRPr="001E6A31">
            <w:rPr>
              <w:rFonts w:cs="Arial"/>
              <w:noProof/>
            </w:rPr>
            <w:drawing>
              <wp:inline distT="0" distB="0" distL="0" distR="0" wp14:anchorId="6912909C" wp14:editId="08429681">
                <wp:extent cx="2871330" cy="2116800"/>
                <wp:effectExtent l="0" t="0" r="5715"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595679C0" w14:textId="77777777" w:rsidR="00945376" w:rsidRPr="001E6A31" w:rsidRDefault="00945376" w:rsidP="00945376">
          <w:pPr>
            <w:pStyle w:val="ab"/>
            <w:spacing w:beforeLines="0" w:before="0"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4</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rPr>
            <w:t>Ikon för assistent för AI-tekniker</w:t>
          </w:r>
        </w:p>
        <w:p w14:paraId="6589A67F" w14:textId="5626D884" w:rsidR="00945376" w:rsidRPr="001E6A31" w:rsidRDefault="001E6A31" w:rsidP="00945376">
          <w:pPr>
            <w:spacing w:beforeLines="0" w:before="0" w:afterLines="0" w:after="0" w:line="480" w:lineRule="auto"/>
            <w:ind w:left="0"/>
            <w:jc w:val="center"/>
            <w:rPr>
              <w:rFonts w:cs="Arial"/>
            </w:rPr>
          </w:pPr>
          <w:r w:rsidRPr="001E6A31">
            <w:rPr>
              <w:rFonts w:cs="Arial"/>
              <w:noProof/>
            </w:rPr>
            <w:drawing>
              <wp:inline distT="0" distB="0" distL="0" distR="0" wp14:anchorId="2B4D29FA" wp14:editId="4A50367C">
                <wp:extent cx="2886324" cy="1962000"/>
                <wp:effectExtent l="0" t="0" r="0" b="635"/>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6CC5379E" w14:textId="77777777" w:rsidR="00945376" w:rsidRPr="001E6A31" w:rsidRDefault="00945376" w:rsidP="00945376">
          <w:pPr>
            <w:pStyle w:val="ab"/>
            <w:spacing w:beforeLines="0" w:before="0"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4</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t xml:space="preserve"> </w:t>
          </w:r>
          <w:r w:rsidRPr="001E6A31">
            <w:rPr>
              <w:rFonts w:cs="Arial"/>
              <w:i/>
            </w:rPr>
            <w:t>AI-teknikerassistentskärm</w:t>
          </w:r>
        </w:p>
        <w:p w14:paraId="64F38E4D" w14:textId="77777777" w:rsidR="00945376" w:rsidRPr="001E6A31" w:rsidRDefault="00945376" w:rsidP="00945376">
          <w:pPr>
            <w:pStyle w:val="BodytextUserManual"/>
            <w:spacing w:before="156" w:after="156"/>
          </w:pPr>
          <w:r w:rsidRPr="001E6A31">
            <w:lastRenderedPageBreak/>
            <w:t>När du ger ett kommando som börjar med "</w:t>
          </w:r>
          <w:r w:rsidRPr="001E6A31">
            <w:rPr>
              <w:b/>
              <w:bCs w:val="0"/>
            </w:rPr>
            <w:t>Hej Max</w:t>
          </w:r>
          <w:r w:rsidRPr="001E6A31">
            <w:t>" är allt extremt enkelt, som att öppna appar eller funktioner, identifiera testfordon, ansluta Wi-Fi och slå på kameran, utan att lyfta ett finger.</w:t>
          </w:r>
        </w:p>
        <w:p w14:paraId="6EA6FB02" w14:textId="77777777" w:rsidR="00945376" w:rsidRPr="001E6A31" w:rsidRDefault="00945376" w:rsidP="00945376">
          <w:pPr>
            <w:pStyle w:val="BodytextUserManual"/>
            <w:spacing w:before="156" w:after="156"/>
          </w:pPr>
          <w:r w:rsidRPr="001E6A31">
            <w:t>Funktionen AI-teknikerassistent hjälper dig huvudsakligen med följande uppgifter:</w:t>
          </w:r>
        </w:p>
        <w:p w14:paraId="16F8702B" w14:textId="77777777" w:rsidR="00945376" w:rsidRPr="001E6A31" w:rsidRDefault="00945376" w:rsidP="00945376">
          <w:pPr>
            <w:pStyle w:val="BodytextUserManual"/>
            <w:numPr>
              <w:ilvl w:val="0"/>
              <w:numId w:val="265"/>
            </w:numPr>
            <w:spacing w:before="156" w:after="156"/>
            <w:rPr>
              <w:b/>
              <w:bCs w:val="0"/>
            </w:rPr>
          </w:pPr>
          <w:r w:rsidRPr="001E6A31">
            <w:rPr>
              <w:b/>
              <w:bCs w:val="0"/>
            </w:rPr>
            <w:t>Öppna systemapplikationer</w:t>
          </w:r>
        </w:p>
        <w:p w14:paraId="53F3DF96" w14:textId="77777777" w:rsidR="00945376" w:rsidRPr="001E6A31" w:rsidRDefault="00945376" w:rsidP="00945376">
          <w:pPr>
            <w:pStyle w:val="BodytextUserManual"/>
            <w:spacing w:before="156" w:after="156"/>
            <w:ind w:left="644"/>
          </w:pPr>
          <w:r w:rsidRPr="001E6A31">
            <w:t>Du kan säga "Öppna webbläsaren," "Starta webbläsaren," ”Öppna galleriet,” ”Slå på kameran,” ”Slå på Bluetooth,” ”Höj volymen,” "Starta mejlet," etc.</w:t>
          </w:r>
        </w:p>
        <w:p w14:paraId="4DD55FA6" w14:textId="77777777" w:rsidR="00945376" w:rsidRPr="001E6A31" w:rsidRDefault="00945376" w:rsidP="00945376">
          <w:pPr>
            <w:pStyle w:val="BodytextUserManual"/>
            <w:numPr>
              <w:ilvl w:val="0"/>
              <w:numId w:val="265"/>
            </w:numPr>
            <w:spacing w:before="156" w:after="156"/>
            <w:rPr>
              <w:b/>
              <w:bCs w:val="0"/>
            </w:rPr>
          </w:pPr>
          <w:r w:rsidRPr="001E6A31">
            <w:rPr>
              <w:b/>
              <w:bCs w:val="0"/>
            </w:rPr>
            <w:t>Öppna applikationerna på MaxiSys jobbmeny</w:t>
          </w:r>
        </w:p>
        <w:p w14:paraId="0DC33B33" w14:textId="64EED151" w:rsidR="00945376" w:rsidRPr="001E6A31" w:rsidRDefault="00945376" w:rsidP="00945376">
          <w:pPr>
            <w:pStyle w:val="BodytextUserManual"/>
            <w:spacing w:before="156" w:after="156"/>
            <w:ind w:left="644"/>
          </w:pPr>
          <w:r w:rsidRPr="001E6A31">
            <w:t xml:space="preserve">Du kan säga ”Öppna VID,” ”Öppna Honda Diagnostic,” ”Öppna oscilloskopet,” ” Starta oscilloskopet,” "Slå på </w:t>
          </w:r>
          <w:r w:rsidR="001C2F0E" w:rsidRPr="001E6A31">
            <w:t>VCI</w:t>
          </w:r>
          <w:r w:rsidRPr="001E6A31">
            <w:t>," och så vidare.</w:t>
          </w:r>
        </w:p>
        <w:p w14:paraId="15C2C97B" w14:textId="77777777" w:rsidR="00945376" w:rsidRPr="001E6A31" w:rsidRDefault="00945376" w:rsidP="00945376">
          <w:pPr>
            <w:pStyle w:val="BodytextUserManual"/>
            <w:numPr>
              <w:ilvl w:val="0"/>
              <w:numId w:val="265"/>
            </w:numPr>
            <w:spacing w:before="156" w:after="156"/>
            <w:rPr>
              <w:b/>
              <w:bCs w:val="0"/>
            </w:rPr>
          </w:pPr>
          <w:r w:rsidRPr="001E6A31">
            <w:rPr>
              <w:b/>
              <w:bCs w:val="0"/>
            </w:rPr>
            <w:t>Sök och lokalisera diagnostikfunktionerna</w:t>
          </w:r>
        </w:p>
        <w:p w14:paraId="6CB81EC4" w14:textId="77777777" w:rsidR="00945376" w:rsidRPr="001E6A31" w:rsidRDefault="00945376" w:rsidP="00945376">
          <w:pPr>
            <w:pStyle w:val="BodytextUserManual"/>
            <w:spacing w:before="156" w:after="156"/>
            <w:ind w:left="644"/>
          </w:pPr>
          <w:r w:rsidRPr="001E6A31">
            <w:t>Du kan säga: ”Automatiskt val,” "Öppna automatisk skanning," "Läs felkoderna," "Jag vill göra en EPB-återställning," "Gå till ECU-återställning," "Öppna heta funktioner," "Återställning av öppna underhållslampan," "Starta injektorfunktioner," etc.</w:t>
          </w:r>
        </w:p>
        <w:p w14:paraId="6E81300C" w14:textId="77777777" w:rsidR="00945376" w:rsidRPr="001E6A31" w:rsidRDefault="00945376" w:rsidP="00945376">
          <w:pPr>
            <w:pStyle w:val="BodytextUserManual"/>
            <w:numPr>
              <w:ilvl w:val="0"/>
              <w:numId w:val="265"/>
            </w:numPr>
            <w:spacing w:before="156" w:after="156"/>
            <w:rPr>
              <w:b/>
              <w:bCs w:val="0"/>
            </w:rPr>
          </w:pPr>
          <w:r w:rsidRPr="001E6A31">
            <w:rPr>
              <w:b/>
              <w:bCs w:val="0"/>
            </w:rPr>
            <w:t>Styr funktionsknapparna</w:t>
          </w:r>
        </w:p>
        <w:p w14:paraId="6D1D3D75" w14:textId="77777777" w:rsidR="00945376" w:rsidRPr="001E6A31" w:rsidRDefault="00945376" w:rsidP="00945376">
          <w:pPr>
            <w:pStyle w:val="BodytextUserManual"/>
            <w:spacing w:before="156" w:after="156"/>
            <w:ind w:left="644"/>
          </w:pPr>
          <w:r w:rsidRPr="001E6A31">
            <w:t>Funktionsknapparna, som OK, ESC och Felsökning, kan styras med rösten istället för att tryckas på dem.</w:t>
          </w:r>
        </w:p>
        <w:p w14:paraId="15CBB083" w14:textId="77777777" w:rsidR="00945376" w:rsidRPr="001E6A31" w:rsidRDefault="00945376" w:rsidP="00945376">
          <w:pPr>
            <w:pStyle w:val="12"/>
            <w:spacing w:before="312" w:after="312"/>
            <w:ind w:left="792" w:hanging="792"/>
          </w:pPr>
          <w:bookmarkStart w:id="113" w:name="_Ref193893675"/>
          <w:bookmarkStart w:id="114" w:name="_Toc204265007"/>
          <w:r w:rsidRPr="001E6A31">
            <w:lastRenderedPageBreak/>
            <w:t>Digital fordonsinspektion</w:t>
          </w:r>
          <w:bookmarkEnd w:id="113"/>
          <w:bookmarkEnd w:id="114"/>
        </w:p>
        <w:p w14:paraId="423F4092" w14:textId="77777777" w:rsidR="00945376" w:rsidRPr="001E6A31" w:rsidRDefault="00945376" w:rsidP="00945376">
          <w:pPr>
            <w:spacing w:before="156" w:after="156"/>
            <w:rPr>
              <w:rFonts w:cs="Arial"/>
            </w:rPr>
          </w:pPr>
          <w:r w:rsidRPr="001E6A31">
            <w:rPr>
              <w:rFonts w:cs="Arial"/>
            </w:rPr>
            <w:t>Innan diagnos kan ställas krävs en digital fordonsinspektion (DVI) för att tekniker ska kunna kontrollera fordonets utseende, exteriör och interiör, bromsar och däck, motorrum med mera. Tekniker kan utföra en omfattande visuell inspektion och sedan registrera resultaten i MaxiSys-systemet.</w:t>
          </w:r>
        </w:p>
        <w:p w14:paraId="0F9CF69C" w14:textId="77777777" w:rsidR="00945376" w:rsidRPr="001E6A31" w:rsidRDefault="00945376" w:rsidP="00945376">
          <w:pPr>
            <w:pStyle w:val="aa"/>
            <w:numPr>
              <w:ilvl w:val="0"/>
              <w:numId w:val="5"/>
            </w:numPr>
            <w:spacing w:beforeLines="20" w:before="62" w:afterLines="20" w:after="62"/>
            <w:ind w:left="641" w:hanging="357"/>
            <w:jc w:val="left"/>
            <w:rPr>
              <w:rFonts w:cs="Arial"/>
            </w:rPr>
          </w:pPr>
          <w:r w:rsidRPr="001E6A31">
            <w:rPr>
              <w:rFonts w:cs="Arial"/>
              <w:b/>
            </w:rPr>
            <w:t>För att utföra DVI-funktionen</w:t>
          </w:r>
        </w:p>
        <w:p w14:paraId="13AD82C9" w14:textId="77777777" w:rsidR="00945376" w:rsidRPr="001E6A31" w:rsidRDefault="00945376" w:rsidP="00945376">
          <w:pPr>
            <w:pStyle w:val="aa"/>
            <w:numPr>
              <w:ilvl w:val="0"/>
              <w:numId w:val="102"/>
            </w:numPr>
            <w:spacing w:beforeLines="20" w:before="62" w:afterLines="20" w:after="62"/>
            <w:ind w:left="998" w:hanging="357"/>
            <w:rPr>
              <w:rFonts w:cs="Arial"/>
            </w:rPr>
          </w:pPr>
          <w:r w:rsidRPr="001E6A31">
            <w:rPr>
              <w:rFonts w:cs="Arial"/>
            </w:rPr>
            <w:t>Slå på surfplattan och se till att den är ansluten till en strömkälla.</w:t>
          </w:r>
        </w:p>
        <w:p w14:paraId="027F10C5" w14:textId="77777777" w:rsidR="00945376" w:rsidRPr="001E6A31" w:rsidRDefault="00945376" w:rsidP="00945376">
          <w:pPr>
            <w:pStyle w:val="aa"/>
            <w:numPr>
              <w:ilvl w:val="0"/>
              <w:numId w:val="102"/>
            </w:numPr>
            <w:spacing w:beforeLines="20" w:before="62" w:afterLines="20" w:after="62"/>
            <w:ind w:left="998" w:hanging="357"/>
            <w:rPr>
              <w:rFonts w:cs="Arial"/>
            </w:rPr>
          </w:pPr>
          <w:r w:rsidRPr="001E6A31">
            <w:rPr>
              <w:rFonts w:cs="Arial"/>
            </w:rPr>
            <w:t xml:space="preserve">Tryck på </w:t>
          </w:r>
          <w:r w:rsidRPr="001E6A31">
            <w:rPr>
              <w:rFonts w:cs="Arial"/>
              <w:b/>
            </w:rPr>
            <w:t xml:space="preserve">DVI-knappen </w:t>
          </w:r>
          <w:r w:rsidRPr="001E6A31">
            <w:rPr>
              <w:rFonts w:cs="Arial"/>
            </w:rPr>
            <w:t>applikationsknappen från MaxiSys jobbmeny.</w:t>
          </w:r>
        </w:p>
        <w:p w14:paraId="5FB30E6F" w14:textId="5C7268A2" w:rsidR="00945376" w:rsidRPr="001E6A31" w:rsidRDefault="001E6A31" w:rsidP="00945376">
          <w:pPr>
            <w:spacing w:beforeLines="0" w:before="0" w:afterLines="0" w:after="0" w:line="480" w:lineRule="auto"/>
            <w:ind w:left="0"/>
            <w:jc w:val="center"/>
            <w:rPr>
              <w:rFonts w:cs="Arial"/>
            </w:rPr>
          </w:pPr>
          <w:r w:rsidRPr="001E6A31">
            <w:rPr>
              <w:rFonts w:cs="Arial"/>
              <w:noProof/>
            </w:rPr>
            <w:drawing>
              <wp:inline distT="0" distB="0" distL="0" distR="0" wp14:anchorId="2C250025" wp14:editId="2283577F">
                <wp:extent cx="3366839" cy="1976400"/>
                <wp:effectExtent l="0" t="0" r="5080" b="508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66839" cy="1976400"/>
                        </a:xfrm>
                        <a:prstGeom prst="rect">
                          <a:avLst/>
                        </a:prstGeom>
                        <a:noFill/>
                        <a:ln>
                          <a:noFill/>
                        </a:ln>
                      </pic:spPr>
                    </pic:pic>
                  </a:graphicData>
                </a:graphic>
              </wp:inline>
            </w:drawing>
          </w:r>
        </w:p>
        <w:p w14:paraId="733DB35B" w14:textId="77777777" w:rsidR="00945376" w:rsidRPr="001E6A31" w:rsidRDefault="00945376" w:rsidP="00945376">
          <w:pPr>
            <w:pStyle w:val="ab"/>
            <w:spacing w:beforeLines="0" w:before="0"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rPr>
            <w:t>DVI-applikationsikon</w:t>
          </w:r>
        </w:p>
        <w:p w14:paraId="2116A4A5" w14:textId="77777777" w:rsidR="00945376" w:rsidRPr="001E6A31" w:rsidRDefault="00945376" w:rsidP="00945376">
          <w:pPr>
            <w:pStyle w:val="aa"/>
            <w:numPr>
              <w:ilvl w:val="0"/>
              <w:numId w:val="102"/>
            </w:numPr>
            <w:spacing w:beforeLines="20" w:before="62" w:afterLines="20" w:after="62"/>
            <w:ind w:left="998" w:hanging="357"/>
            <w:rPr>
              <w:rFonts w:cs="Arial"/>
            </w:rPr>
          </w:pPr>
          <w:r w:rsidRPr="001E6A31">
            <w:rPr>
              <w:rFonts w:cs="Arial"/>
            </w:rPr>
            <w:t xml:space="preserve">Välj </w:t>
          </w:r>
          <w:r w:rsidRPr="001E6A31">
            <w:rPr>
              <w:rFonts w:cs="Arial"/>
              <w:b/>
              <w:bCs/>
            </w:rPr>
            <w:t xml:space="preserve">Fordonsinformation </w:t>
          </w:r>
          <w:r w:rsidRPr="001E6A31">
            <w:rPr>
              <w:rFonts w:cs="Arial"/>
            </w:rPr>
            <w:t>i den vänstra navigeringsmenyn och ange motsvarande information till höger, inklusive information om verkstad, tekniker, kundinformation och fordonsinformation.</w:t>
          </w:r>
        </w:p>
        <w:p w14:paraId="7CB707B5" w14:textId="77777777" w:rsidR="00945376" w:rsidRPr="001E6A31" w:rsidRDefault="00945376" w:rsidP="00945376">
          <w:pPr>
            <w:pBdr>
              <w:top w:val="single" w:sz="6" w:space="1" w:color="auto"/>
              <w:bottom w:val="single" w:sz="6" w:space="1" w:color="auto"/>
            </w:pBdr>
            <w:spacing w:before="156" w:after="156"/>
            <w:ind w:left="641"/>
            <w:contextualSpacing/>
            <w:rPr>
              <w:rFonts w:cs="Arial"/>
              <w:b/>
            </w:rPr>
          </w:pPr>
          <w:r w:rsidRPr="001E6A31">
            <w:rPr>
              <w:rFonts w:cs="Arial"/>
              <w:noProof/>
              <w:lang w:val="en-US"/>
            </w:rPr>
            <w:drawing>
              <wp:anchor distT="0" distB="0" distL="114300" distR="114300" simplePos="0" relativeHeight="252445696" behindDoc="0" locked="0" layoutInCell="1" allowOverlap="1" wp14:anchorId="0F532292" wp14:editId="0361F3D7">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14AFACAF" w14:textId="77777777" w:rsidR="00945376" w:rsidRPr="001E6A31" w:rsidRDefault="00945376" w:rsidP="00945376">
          <w:pPr>
            <w:pBdr>
              <w:top w:val="single" w:sz="6" w:space="1" w:color="auto"/>
              <w:bottom w:val="single" w:sz="6" w:space="1" w:color="auto"/>
            </w:pBdr>
            <w:spacing w:before="156" w:after="156"/>
            <w:ind w:left="641"/>
            <w:contextualSpacing/>
            <w:rPr>
              <w:rFonts w:eastAsiaTheme="minorEastAsia" w:cs="Arial"/>
            </w:rPr>
          </w:pPr>
          <w:r w:rsidRPr="001E6A31">
            <w:rPr>
              <w:rFonts w:cs="Arial"/>
            </w:rPr>
            <w:t>Fält markerade med en asterisk (*) är obligatoriska.</w:t>
          </w:r>
        </w:p>
        <w:p w14:paraId="328067DA" w14:textId="77777777" w:rsidR="00945376" w:rsidRPr="001E6A31" w:rsidRDefault="00945376" w:rsidP="00945376">
          <w:pPr>
            <w:pStyle w:val="aa"/>
            <w:numPr>
              <w:ilvl w:val="0"/>
              <w:numId w:val="102"/>
            </w:numPr>
            <w:spacing w:beforeLines="20" w:before="62" w:afterLines="20" w:after="62"/>
            <w:ind w:left="998" w:hanging="357"/>
            <w:rPr>
              <w:rFonts w:cs="Arial"/>
            </w:rPr>
          </w:pPr>
          <w:r w:rsidRPr="001E6A31">
            <w:rPr>
              <w:rFonts w:cs="Arial"/>
            </w:rPr>
            <w:t xml:space="preserve">Välj </w:t>
          </w:r>
          <w:r w:rsidRPr="001E6A31">
            <w:rPr>
              <w:rFonts w:cs="Arial"/>
              <w:b/>
              <w:bCs/>
            </w:rPr>
            <w:t xml:space="preserve">Fordonsutseende </w:t>
          </w:r>
          <w:r w:rsidRPr="001E6A31">
            <w:rPr>
              <w:rFonts w:cs="Arial"/>
            </w:rPr>
            <w:t xml:space="preserve">i navigeringsmenyn. För de skadade områdena och relaterade komponenter, tryck på knappen </w:t>
          </w:r>
          <w:r w:rsidRPr="001E6A31">
            <w:rPr>
              <w:rFonts w:cs="Arial"/>
              <w:b/>
              <w:bCs/>
            </w:rPr>
            <w:t xml:space="preserve">AI-skanning </w:t>
          </w:r>
          <w:r w:rsidRPr="001E6A31">
            <w:rPr>
              <w:rFonts w:cs="Arial"/>
            </w:rPr>
            <w:t xml:space="preserve">för att ta foton och tryck </w:t>
          </w:r>
          <w:r w:rsidRPr="001E6A31">
            <w:rPr>
              <w:rFonts w:cs="Arial"/>
              <w:b/>
              <w:bCs/>
            </w:rPr>
            <w:t>på Klar.</w:t>
          </w:r>
          <w:r w:rsidRPr="001E6A31">
            <w:rPr>
              <w:rFonts w:cs="Arial"/>
            </w:rPr>
            <w:t xml:space="preserve"> Tryck på </w:t>
          </w:r>
          <w:r w:rsidRPr="001E6A31">
            <w:rPr>
              <w:rFonts w:cs="Arial"/>
              <w:b/>
              <w:bCs/>
            </w:rPr>
            <w:t xml:space="preserve">Rita för hand </w:t>
          </w:r>
          <w:r w:rsidRPr="001E6A31">
            <w:rPr>
              <w:rFonts w:cs="Arial"/>
            </w:rPr>
            <w:t xml:space="preserve">för att rita cirklar med ett finger på fotot för att göra markeringar och tryck sedan på </w:t>
          </w:r>
          <w:r w:rsidRPr="001E6A31">
            <w:rPr>
              <w:rFonts w:cs="Arial"/>
              <w:b/>
              <w:bCs/>
            </w:rPr>
            <w:t>Spara.</w:t>
          </w:r>
          <w:r w:rsidRPr="001E6A31">
            <w:rPr>
              <w:rFonts w:cs="Arial"/>
            </w:rPr>
            <w:t xml:space="preserve"> Tryck på </w:t>
          </w:r>
          <w:r w:rsidRPr="001E6A31">
            <w:rPr>
              <w:rFonts w:cs="Arial"/>
              <w:b/>
              <w:bCs/>
            </w:rPr>
            <w:t xml:space="preserve">OK </w:t>
          </w:r>
          <w:r w:rsidRPr="001E6A31">
            <w:rPr>
              <w:rFonts w:cs="Arial"/>
            </w:rPr>
            <w:t xml:space="preserve">för att återgå till </w:t>
          </w:r>
          <w:r w:rsidRPr="001E6A31">
            <w:rPr>
              <w:rFonts w:cs="Arial"/>
            </w:rPr>
            <w:lastRenderedPageBreak/>
            <w:t>skärmen Karosseri. Slutför alla kontroller av fordonets utseende med samma steg.</w:t>
          </w:r>
        </w:p>
        <w:p w14:paraId="031CEB78" w14:textId="77777777" w:rsidR="00945376" w:rsidRPr="001E6A31" w:rsidRDefault="00945376" w:rsidP="00945376">
          <w:pPr>
            <w:pStyle w:val="Text"/>
            <w:tabs>
              <w:tab w:val="left" w:pos="6030"/>
            </w:tabs>
            <w:spacing w:before="156" w:after="156"/>
            <w:rPr>
              <w:rFonts w:cs="Arial"/>
            </w:rPr>
          </w:pPr>
          <w:r w:rsidRPr="001E6A31">
            <w:rPr>
              <w:rFonts w:cs="Arial"/>
            </w:rPr>
            <w:tab/>
          </w:r>
        </w:p>
        <w:p w14:paraId="078202D6" w14:textId="194F513C" w:rsidR="00945376" w:rsidRPr="001E6A31" w:rsidRDefault="001E6A31" w:rsidP="00945376">
          <w:pPr>
            <w:spacing w:beforeLines="0" w:before="0" w:afterLines="0" w:after="0" w:line="480" w:lineRule="auto"/>
            <w:ind w:left="0"/>
            <w:jc w:val="center"/>
            <w:rPr>
              <w:rFonts w:cs="Arial"/>
            </w:rPr>
          </w:pPr>
          <w:r w:rsidRPr="001E6A31">
            <w:rPr>
              <w:rFonts w:cs="Arial"/>
              <w:noProof/>
            </w:rPr>
            <w:drawing>
              <wp:inline distT="0" distB="0" distL="0" distR="0" wp14:anchorId="12EC3594" wp14:editId="0AD02CE2">
                <wp:extent cx="2878693" cy="1958400"/>
                <wp:effectExtent l="0" t="0" r="0" b="381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21B36D9D" w14:textId="77777777" w:rsidR="00945376" w:rsidRPr="001E6A31" w:rsidRDefault="00945376" w:rsidP="00945376">
          <w:pPr>
            <w:pStyle w:val="ab"/>
            <w:spacing w:beforeLines="0" w:before="0"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t xml:space="preserve"> </w:t>
          </w:r>
          <w:r w:rsidRPr="001E6A31">
            <w:rPr>
              <w:rFonts w:cs="Arial"/>
              <w:i/>
            </w:rPr>
            <w:t>Inspektion av fordonets utseende, skärmbild 1</w:t>
          </w:r>
        </w:p>
        <w:p w14:paraId="7B80EE66" w14:textId="77777777" w:rsidR="00945376" w:rsidRPr="001E6A31" w:rsidRDefault="00945376" w:rsidP="00945376">
          <w:pPr>
            <w:spacing w:beforeLines="0" w:before="0" w:afterLines="0" w:after="0" w:line="480" w:lineRule="auto"/>
            <w:ind w:left="0"/>
            <w:jc w:val="center"/>
            <w:rPr>
              <w:rFonts w:cs="Arial"/>
            </w:rPr>
          </w:pPr>
          <w:r w:rsidRPr="001E6A31">
            <w:rPr>
              <w:rFonts w:cs="Arial"/>
              <w:noProof/>
              <w:lang w:val="en-US"/>
              <w14:ligatures w14:val="standardContextual"/>
            </w:rPr>
            <w:drawing>
              <wp:inline distT="0" distB="0" distL="0" distR="0" wp14:anchorId="1A644294" wp14:editId="135ADFAA">
                <wp:extent cx="2879257" cy="1963972"/>
                <wp:effectExtent l="0" t="0" r="0" b="0"/>
                <wp:docPr id="881363848" name="图片 881363848"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descr="图形用户界面&#10;&#10;AI 生成的内容可能不正确。"/>
                        <pic:cNvPicPr/>
                      </pic:nvPicPr>
                      <pic:blipFill rotWithShape="1">
                        <a:blip r:embed="rId96" cstate="print">
                          <a:extLst>
                            <a:ext uri="{28A0092B-C50C-407E-A947-70E740481C1C}">
                              <a14:useLocalDpi xmlns:a14="http://schemas.microsoft.com/office/drawing/2010/main"/>
                            </a:ext>
                          </a:extLst>
                        </a:blip>
                        <a:srcRect/>
                        <a:stretch/>
                      </pic:blipFill>
                      <pic:spPr bwMode="auto">
                        <a:xfrm>
                          <a:off x="0" y="0"/>
                          <a:ext cx="2880000" cy="1964479"/>
                        </a:xfrm>
                        <a:prstGeom prst="rect">
                          <a:avLst/>
                        </a:prstGeom>
                        <a:ln>
                          <a:noFill/>
                        </a:ln>
                        <a:extLst>
                          <a:ext uri="{53640926-AAD7-44D8-BBD7-CCE9431645EC}">
                            <a14:shadowObscured xmlns:a14="http://schemas.microsoft.com/office/drawing/2010/main"/>
                          </a:ext>
                        </a:extLst>
                      </pic:spPr>
                    </pic:pic>
                  </a:graphicData>
                </a:graphic>
              </wp:inline>
            </w:drawing>
          </w:r>
        </w:p>
        <w:p w14:paraId="1C46AFDD" w14:textId="77777777" w:rsidR="00945376" w:rsidRPr="001E6A31" w:rsidRDefault="00945376" w:rsidP="00945376">
          <w:pPr>
            <w:pStyle w:val="ab"/>
            <w:spacing w:beforeLines="0" w:before="0" w:after="156"/>
            <w:ind w:left="0"/>
            <w:rPr>
              <w:rFonts w:cs="Arial"/>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t xml:space="preserve"> </w:t>
          </w:r>
          <w:r w:rsidRPr="001E6A31">
            <w:rPr>
              <w:rFonts w:cs="Arial"/>
              <w:i/>
            </w:rPr>
            <w:t>Inspektion av fordonets utseende, skärmbild 2</w:t>
          </w:r>
        </w:p>
        <w:p w14:paraId="5ED56343" w14:textId="77777777" w:rsidR="00945376" w:rsidRPr="001E6A31" w:rsidRDefault="00945376" w:rsidP="00945376">
          <w:pPr>
            <w:pStyle w:val="aa"/>
            <w:numPr>
              <w:ilvl w:val="0"/>
              <w:numId w:val="102"/>
            </w:numPr>
            <w:spacing w:beforeLines="20" w:before="62" w:afterLines="20" w:after="62"/>
            <w:ind w:left="998" w:hanging="357"/>
            <w:rPr>
              <w:rFonts w:cs="Arial"/>
            </w:rPr>
          </w:pPr>
          <w:r w:rsidRPr="001E6A31">
            <w:rPr>
              <w:rFonts w:cs="Arial"/>
            </w:rPr>
            <w:t xml:space="preserve">Välj </w:t>
          </w:r>
          <w:r w:rsidRPr="001E6A31">
            <w:rPr>
              <w:rFonts w:cs="Arial"/>
              <w:b/>
              <w:bCs/>
            </w:rPr>
            <w:t xml:space="preserve">Broms och däck </w:t>
          </w:r>
          <w:r w:rsidRPr="001E6A31">
            <w:rPr>
              <w:rFonts w:cs="Arial"/>
            </w:rPr>
            <w:t>i navigeringsmenyn. Följ instruktionerna på skärmen för att kontrollera fordonets bromsar och däck.</w:t>
          </w:r>
        </w:p>
        <w:p w14:paraId="3B4DE119" w14:textId="520B5F81" w:rsidR="00945376" w:rsidRPr="001E6A31" w:rsidRDefault="00945376" w:rsidP="001E6A31">
          <w:pPr>
            <w:pStyle w:val="aa"/>
            <w:numPr>
              <w:ilvl w:val="0"/>
              <w:numId w:val="318"/>
            </w:numPr>
            <w:spacing w:beforeLines="20" w:before="62" w:afterLines="20" w:after="62"/>
            <w:ind w:left="1438" w:hanging="440"/>
            <w:rPr>
              <w:rFonts w:cs="Arial"/>
            </w:rPr>
          </w:pPr>
          <w:r w:rsidRPr="001E6A31">
            <w:rPr>
              <w:rFonts w:cs="Arial"/>
            </w:rPr>
            <w:t xml:space="preserve">Gör en visuell inspektion baserad på den faktiska situationen. Det finns tre alternativ att välja </w:t>
          </w:r>
          <w:r w:rsidRPr="001E6A31">
            <w:rPr>
              <w:rFonts w:cs="Arial"/>
              <w:color w:val="000000" w:themeColor="text1"/>
            </w:rPr>
            <w:t>mellan: Inga fel,</w:t>
          </w:r>
          <w:r w:rsidRPr="001E6A31">
            <w:rPr>
              <w:rFonts w:cs="Arial"/>
              <w:color w:val="FF0000"/>
            </w:rPr>
            <w:t xml:space="preserve"> </w:t>
          </w:r>
          <w:r w:rsidRPr="001E6A31">
            <w:rPr>
              <w:rFonts w:cs="Arial"/>
            </w:rPr>
            <w:t>Uppmärksamhet behövs, och omedelbar uppmärksamhet behövs.</w:t>
          </w:r>
        </w:p>
        <w:p w14:paraId="35C15B2B" w14:textId="77777777" w:rsidR="00945376" w:rsidRPr="001E6A31" w:rsidRDefault="00945376" w:rsidP="00945376">
          <w:pPr>
            <w:spacing w:beforeLines="0" w:before="0" w:afterLines="0" w:after="0" w:line="480" w:lineRule="auto"/>
            <w:ind w:left="0"/>
            <w:jc w:val="center"/>
            <w:rPr>
              <w:rFonts w:cs="Arial"/>
            </w:rPr>
          </w:pPr>
          <w:r w:rsidRPr="001E6A31">
            <w:rPr>
              <w:rFonts w:cs="Arial"/>
              <w:noProof/>
              <w:lang w:val="en-US"/>
              <w14:ligatures w14:val="standardContextual"/>
            </w:rPr>
            <w:lastRenderedPageBreak/>
            <w:drawing>
              <wp:inline distT="0" distB="0" distL="0" distR="0" wp14:anchorId="20434391" wp14:editId="4F83DE1A">
                <wp:extent cx="2879259" cy="1965339"/>
                <wp:effectExtent l="0" t="0" r="0" b="0"/>
                <wp:docPr id="881363841" name="图片 881363841" descr="图形用户界面, 文本, 应用程序, 电子邮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descr="图形用户界面, 文本, 应用程序, 电子邮件&#10;&#10;AI 生成的内容可能不正确。"/>
                        <pic:cNvPicPr/>
                      </pic:nvPicPr>
                      <pic:blipFill rotWithShape="1">
                        <a:blip r:embed="rId97" cstate="print">
                          <a:extLst>
                            <a:ext uri="{28A0092B-C50C-407E-A947-70E740481C1C}">
                              <a14:useLocalDpi xmlns:a14="http://schemas.microsoft.com/office/drawing/2010/main"/>
                            </a:ext>
                          </a:extLst>
                        </a:blip>
                        <a:srcRect/>
                        <a:stretch/>
                      </pic:blipFill>
                      <pic:spPr bwMode="auto">
                        <a:xfrm>
                          <a:off x="0" y="0"/>
                          <a:ext cx="2880000" cy="1965845"/>
                        </a:xfrm>
                        <a:prstGeom prst="rect">
                          <a:avLst/>
                        </a:prstGeom>
                        <a:ln>
                          <a:noFill/>
                        </a:ln>
                        <a:extLst>
                          <a:ext uri="{53640926-AAD7-44D8-BBD7-CCE9431645EC}">
                            <a14:shadowObscured xmlns:a14="http://schemas.microsoft.com/office/drawing/2010/main"/>
                          </a:ext>
                        </a:extLst>
                      </pic:spPr>
                    </pic:pic>
                  </a:graphicData>
                </a:graphic>
              </wp:inline>
            </w:drawing>
          </w:r>
        </w:p>
        <w:p w14:paraId="55D3475A" w14:textId="77777777" w:rsidR="00945376" w:rsidRPr="001E6A31" w:rsidRDefault="00945376" w:rsidP="00945376">
          <w:pPr>
            <w:pStyle w:val="ab"/>
            <w:spacing w:beforeLines="0" w:before="0"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4</w:t>
          </w:r>
          <w:r w:rsidRPr="001E6A31">
            <w:rPr>
              <w:rFonts w:cs="Arial"/>
              <w:noProof/>
            </w:rPr>
            <w:fldChar w:fldCharType="end"/>
          </w:r>
          <w:r w:rsidRPr="001E6A31">
            <w:rPr>
              <w:rFonts w:cs="Arial"/>
            </w:rPr>
            <w:t xml:space="preserve"> </w:t>
          </w:r>
          <w:r w:rsidRPr="001E6A31">
            <w:rPr>
              <w:rFonts w:cs="Arial"/>
              <w:i/>
            </w:rPr>
            <w:t>Broms- och däckinspektionsskärm 1</w:t>
          </w:r>
          <w:r w:rsidRPr="001E6A31">
            <w:rPr>
              <w:rFonts w:cs="Arial"/>
              <w:i/>
              <w:color w:val="FF0000"/>
            </w:rPr>
            <w:t xml:space="preserve"> </w:t>
          </w:r>
        </w:p>
        <w:p w14:paraId="25653385" w14:textId="5B5E9965" w:rsidR="00945376" w:rsidRPr="001E6A31" w:rsidRDefault="00945376" w:rsidP="001E6A31">
          <w:pPr>
            <w:pStyle w:val="aa"/>
            <w:numPr>
              <w:ilvl w:val="0"/>
              <w:numId w:val="318"/>
            </w:numPr>
            <w:spacing w:beforeLines="20" w:before="62" w:afterLines="20" w:after="62"/>
            <w:ind w:left="1438" w:hanging="440"/>
            <w:rPr>
              <w:rFonts w:cs="Arial"/>
            </w:rPr>
          </w:pPr>
          <w:r w:rsidRPr="001E6A31">
            <w:rPr>
              <w:rFonts w:cs="Arial"/>
            </w:rPr>
            <w:t xml:space="preserve">Tryck på </w:t>
          </w:r>
          <w:r w:rsidRPr="001E6A31">
            <w:rPr>
              <w:rFonts w:cs="Arial"/>
              <w:b/>
              <w:bCs/>
            </w:rPr>
            <w:t xml:space="preserve">hjälpikonen </w:t>
          </w:r>
          <w:r w:rsidRPr="001E6A31">
            <w:rPr>
              <w:rFonts w:cs="Arial"/>
            </w:rPr>
            <w:t xml:space="preserve">och följ stegen på skärmen för att ansluta en slitbanemätare eller en däcktrycksmätare till </w:t>
          </w:r>
          <w:r w:rsidR="001C2F0E" w:rsidRPr="001E6A31">
            <w:rPr>
              <w:rFonts w:cs="Arial"/>
            </w:rPr>
            <w:t>MS909S2</w:t>
          </w:r>
          <w:r w:rsidRPr="001E6A31">
            <w:rPr>
              <w:rFonts w:cs="Arial"/>
            </w:rPr>
            <w:t>. Diagnostikplattan kan automatiskt känna igen de uppladdade däcktrycks- eller slitbanedjupsdata. Ange motsvarande data på skärmen.</w:t>
          </w:r>
        </w:p>
        <w:p w14:paraId="36763767" w14:textId="77777777" w:rsidR="00945376" w:rsidRPr="001E6A31" w:rsidRDefault="00945376" w:rsidP="00945376">
          <w:pPr>
            <w:spacing w:beforeLines="0" w:before="0" w:afterLines="0" w:after="0" w:line="480" w:lineRule="auto"/>
            <w:ind w:left="0"/>
            <w:jc w:val="center"/>
            <w:rPr>
              <w:rFonts w:cs="Arial"/>
            </w:rPr>
          </w:pPr>
          <w:r w:rsidRPr="001E6A31">
            <w:rPr>
              <w:rFonts w:cs="Arial"/>
            </w:rPr>
            <w:t xml:space="preserve"> </w:t>
          </w:r>
          <w:r w:rsidRPr="001E6A31">
            <w:rPr>
              <w:rFonts w:cs="Arial"/>
              <w:noProof/>
              <w:lang w:val="en-US"/>
            </w:rPr>
            <w:drawing>
              <wp:inline distT="0" distB="0" distL="0" distR="0" wp14:anchorId="10EC6FC7" wp14:editId="5988E116">
                <wp:extent cx="2879725" cy="1958196"/>
                <wp:effectExtent l="0" t="0" r="0" b="444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8" cstate="print">
                          <a:extLst>
                            <a:ext uri="{28A0092B-C50C-407E-A947-70E740481C1C}">
                              <a14:useLocalDpi xmlns:a14="http://schemas.microsoft.com/office/drawing/2010/main"/>
                            </a:ext>
                          </a:extLst>
                        </a:blip>
                        <a:srcRect/>
                        <a:stretch/>
                      </pic:blipFill>
                      <pic:spPr bwMode="auto">
                        <a:xfrm>
                          <a:off x="0" y="0"/>
                          <a:ext cx="2880000" cy="1958383"/>
                        </a:xfrm>
                        <a:prstGeom prst="rect">
                          <a:avLst/>
                        </a:prstGeom>
                        <a:noFill/>
                        <a:ln>
                          <a:noFill/>
                        </a:ln>
                        <a:extLst>
                          <a:ext uri="{53640926-AAD7-44D8-BBD7-CCE9431645EC}">
                            <a14:shadowObscured xmlns:a14="http://schemas.microsoft.com/office/drawing/2010/main"/>
                          </a:ext>
                        </a:extLst>
                      </pic:spPr>
                    </pic:pic>
                  </a:graphicData>
                </a:graphic>
              </wp:inline>
            </w:drawing>
          </w:r>
        </w:p>
        <w:p w14:paraId="70384C32" w14:textId="77777777" w:rsidR="00945376" w:rsidRPr="001E6A31" w:rsidRDefault="00945376" w:rsidP="00945376">
          <w:pPr>
            <w:pStyle w:val="ab"/>
            <w:spacing w:beforeLines="0" w:before="0"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t xml:space="preserve"> </w:t>
          </w:r>
          <w:r w:rsidRPr="001E6A31">
            <w:rPr>
              <w:rFonts w:cs="Arial"/>
              <w:i/>
            </w:rPr>
            <w:t>Broms- och däckinspektionsskärm 2</w:t>
          </w:r>
        </w:p>
        <w:p w14:paraId="3AD01BF1" w14:textId="77777777" w:rsidR="00945376" w:rsidRPr="001E6A31" w:rsidRDefault="00945376" w:rsidP="00945376">
          <w:pPr>
            <w:pBdr>
              <w:top w:val="single" w:sz="6" w:space="1" w:color="auto"/>
              <w:bottom w:val="single" w:sz="6" w:space="1" w:color="auto"/>
            </w:pBdr>
            <w:spacing w:before="156" w:after="156"/>
            <w:ind w:left="641"/>
            <w:contextualSpacing/>
            <w:rPr>
              <w:rFonts w:cs="Arial"/>
              <w:b/>
            </w:rPr>
          </w:pPr>
          <w:r w:rsidRPr="001E6A31">
            <w:rPr>
              <w:rFonts w:cs="Arial"/>
              <w:noProof/>
              <w:lang w:val="en-US"/>
            </w:rPr>
            <w:drawing>
              <wp:anchor distT="0" distB="0" distL="114300" distR="114300" simplePos="0" relativeHeight="252446720" behindDoc="0" locked="0" layoutInCell="1" allowOverlap="1" wp14:anchorId="732FE0E1" wp14:editId="0ED31A6B">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5CCCB71A" w14:textId="77777777" w:rsidR="00945376" w:rsidRPr="001E6A31" w:rsidRDefault="00945376" w:rsidP="00945376">
          <w:pPr>
            <w:pBdr>
              <w:top w:val="single" w:sz="6" w:space="1" w:color="auto"/>
              <w:bottom w:val="single" w:sz="6" w:space="1" w:color="auto"/>
            </w:pBdr>
            <w:spacing w:before="156" w:after="156"/>
            <w:ind w:left="641"/>
            <w:contextualSpacing/>
            <w:rPr>
              <w:rFonts w:eastAsiaTheme="minorEastAsia" w:cs="Arial"/>
            </w:rPr>
          </w:pPr>
          <w:r w:rsidRPr="001E6A31">
            <w:rPr>
              <w:rFonts w:cs="Arial"/>
            </w:rPr>
            <w:t xml:space="preserve">Tryck på knappen Historikjämförelse i skärmens övre högra hörn för att göra </w:t>
          </w:r>
          <w:r w:rsidRPr="001E6A31">
            <w:rPr>
              <w:rFonts w:cs="Arial"/>
              <w:b/>
              <w:bCs/>
            </w:rPr>
            <w:t xml:space="preserve">en </w:t>
          </w:r>
          <w:r w:rsidRPr="001E6A31">
            <w:rPr>
              <w:rFonts w:cs="Arial"/>
            </w:rPr>
            <w:t>jämförelse med historikförhållandena.</w:t>
          </w:r>
        </w:p>
        <w:p w14:paraId="34995662" w14:textId="77777777" w:rsidR="00945376" w:rsidRPr="001E6A31" w:rsidRDefault="00945376" w:rsidP="00945376">
          <w:pPr>
            <w:pStyle w:val="aa"/>
            <w:numPr>
              <w:ilvl w:val="0"/>
              <w:numId w:val="102"/>
            </w:numPr>
            <w:spacing w:beforeLines="20" w:before="62" w:afterLines="20" w:after="62"/>
            <w:ind w:left="998" w:hanging="357"/>
            <w:rPr>
              <w:rFonts w:cs="Arial"/>
            </w:rPr>
          </w:pPr>
          <w:r w:rsidRPr="001E6A31">
            <w:rPr>
              <w:rFonts w:cs="Arial"/>
            </w:rPr>
            <w:t>Välj ett funktionsalternativ i den vänstra navigeringsmenyn och följ instruktionerna på skärmen för att slutföra inspektionerna av fordonets exteriör /interiör, undersida, motorrum och batteriprestanda.</w:t>
          </w:r>
        </w:p>
        <w:p w14:paraId="7993C3B1" w14:textId="77777777" w:rsidR="00945376" w:rsidRPr="001E6A31" w:rsidRDefault="00945376" w:rsidP="00945376">
          <w:pPr>
            <w:pStyle w:val="aa"/>
            <w:numPr>
              <w:ilvl w:val="0"/>
              <w:numId w:val="102"/>
            </w:numPr>
            <w:spacing w:beforeLines="20" w:before="62" w:afterLines="20" w:after="62"/>
            <w:ind w:left="998" w:hanging="357"/>
            <w:rPr>
              <w:rFonts w:cs="Arial"/>
            </w:rPr>
          </w:pPr>
          <w:r w:rsidRPr="001E6A31">
            <w:rPr>
              <w:rFonts w:cs="Arial"/>
            </w:rPr>
            <w:lastRenderedPageBreak/>
            <w:t xml:space="preserve">Tryck på </w:t>
          </w:r>
          <w:r w:rsidRPr="001E6A31">
            <w:rPr>
              <w:rFonts w:cs="Arial"/>
              <w:b/>
              <w:bCs/>
            </w:rPr>
            <w:t xml:space="preserve">Slutför längst </w:t>
          </w:r>
          <w:r w:rsidRPr="001E6A31">
            <w:rPr>
              <w:rFonts w:cs="Arial"/>
            </w:rPr>
            <w:t xml:space="preserve">ner till höger på skärmen för att spara alla inspektioner. Tryck på </w:t>
          </w:r>
          <w:r w:rsidRPr="001E6A31">
            <w:rPr>
              <w:rFonts w:cs="Arial"/>
              <w:b/>
              <w:bCs/>
            </w:rPr>
            <w:t xml:space="preserve">Rapport </w:t>
          </w:r>
          <w:r w:rsidRPr="001E6A31">
            <w:rPr>
              <w:rFonts w:cs="Arial"/>
            </w:rPr>
            <w:t>för att visa den genererade DVI-rapporten.</w:t>
          </w:r>
        </w:p>
        <w:p w14:paraId="34C75231" w14:textId="77777777" w:rsidR="00945376" w:rsidRPr="001E6A31" w:rsidRDefault="00945376" w:rsidP="00945376">
          <w:pPr>
            <w:spacing w:beforeLines="0" w:before="0" w:afterLines="0" w:after="0" w:line="480" w:lineRule="auto"/>
            <w:ind w:left="0"/>
            <w:jc w:val="center"/>
            <w:rPr>
              <w:rFonts w:cs="Arial"/>
            </w:rPr>
          </w:pPr>
          <w:r w:rsidRPr="001E6A31">
            <w:rPr>
              <w:rFonts w:cs="Arial"/>
              <w:noProof/>
              <w:lang w:val="en-US"/>
            </w:rPr>
            <w:drawing>
              <wp:inline distT="0" distB="0" distL="0" distR="0" wp14:anchorId="53A925F4" wp14:editId="1B21EC7E">
                <wp:extent cx="2879348" cy="1957892"/>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9" cstate="print">
                          <a:extLst>
                            <a:ext uri="{28A0092B-C50C-407E-A947-70E740481C1C}">
                              <a14:useLocalDpi xmlns:a14="http://schemas.microsoft.com/office/drawing/2010/main"/>
                            </a:ext>
                          </a:extLst>
                        </a:blip>
                        <a:srcRect/>
                        <a:stretch/>
                      </pic:blipFill>
                      <pic:spPr bwMode="auto">
                        <a:xfrm>
                          <a:off x="0" y="0"/>
                          <a:ext cx="2880000" cy="1958336"/>
                        </a:xfrm>
                        <a:prstGeom prst="rect">
                          <a:avLst/>
                        </a:prstGeom>
                        <a:noFill/>
                        <a:ln>
                          <a:noFill/>
                        </a:ln>
                        <a:extLst>
                          <a:ext uri="{53640926-AAD7-44D8-BBD7-CCE9431645EC}">
                            <a14:shadowObscured xmlns:a14="http://schemas.microsoft.com/office/drawing/2010/main"/>
                          </a:ext>
                        </a:extLst>
                      </pic:spPr>
                    </pic:pic>
                  </a:graphicData>
                </a:graphic>
              </wp:inline>
            </w:drawing>
          </w:r>
        </w:p>
        <w:p w14:paraId="5DA8E310" w14:textId="77777777" w:rsidR="00945376" w:rsidRPr="001E6A31" w:rsidRDefault="00945376" w:rsidP="00945376">
          <w:pPr>
            <w:pStyle w:val="ab"/>
            <w:spacing w:beforeLines="0" w:before="0"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t xml:space="preserve"> </w:t>
          </w:r>
          <w:r w:rsidRPr="001E6A31">
            <w:rPr>
              <w:rFonts w:cs="Arial"/>
              <w:i/>
            </w:rPr>
            <w:t>DVI-sparskärm</w:t>
          </w:r>
        </w:p>
        <w:p w14:paraId="331BBEAC" w14:textId="77777777" w:rsidR="00945376" w:rsidRPr="001E6A31" w:rsidRDefault="00945376" w:rsidP="00945376">
          <w:pPr>
            <w:pStyle w:val="aa"/>
            <w:numPr>
              <w:ilvl w:val="0"/>
              <w:numId w:val="102"/>
            </w:numPr>
            <w:spacing w:beforeLines="20" w:before="62" w:afterLines="20" w:after="62"/>
            <w:ind w:left="998" w:hanging="357"/>
            <w:rPr>
              <w:rFonts w:cs="Arial"/>
            </w:rPr>
          </w:pPr>
          <w:r w:rsidRPr="001E6A31">
            <w:rPr>
              <w:rFonts w:cs="Arial"/>
            </w:rPr>
            <w:t xml:space="preserve">DVI-rapporten kan också visas i Data Manager-applikationen. Tryck på </w:t>
          </w:r>
          <w:r w:rsidRPr="001E6A31">
            <w:rPr>
              <w:rFonts w:cs="Arial"/>
              <w:b/>
              <w:bCs/>
            </w:rPr>
            <w:t xml:space="preserve">PDF </w:t>
          </w:r>
          <w:r w:rsidRPr="001E6A31">
            <w:rPr>
              <w:rFonts w:cs="Arial"/>
            </w:rPr>
            <w:t xml:space="preserve">eller </w:t>
          </w:r>
          <w:r w:rsidRPr="001E6A31">
            <w:rPr>
              <w:rFonts w:cs="Arial"/>
              <w:b/>
              <w:bCs/>
            </w:rPr>
            <w:t xml:space="preserve">Cloud Report </w:t>
          </w:r>
          <w:r w:rsidRPr="001E6A31">
            <w:rPr>
              <w:rFonts w:cs="Arial"/>
            </w:rPr>
            <w:t>och välj en rapport för att öppna och visa detaljerad information.</w:t>
          </w:r>
        </w:p>
        <w:p w14:paraId="4A6E8880" w14:textId="77777777" w:rsidR="00945376" w:rsidRPr="001E6A31" w:rsidRDefault="00945376" w:rsidP="00945376">
          <w:pPr>
            <w:spacing w:before="156" w:after="156"/>
            <w:rPr>
              <w:rFonts w:cs="Arial"/>
            </w:rPr>
          </w:pPr>
        </w:p>
        <w:p w14:paraId="0D77834D" w14:textId="37C90E69" w:rsidR="00945376" w:rsidRPr="001E6A31" w:rsidRDefault="00945376" w:rsidP="00945376">
          <w:pPr>
            <w:pStyle w:val="12"/>
            <w:spacing w:before="312" w:after="312"/>
            <w:ind w:left="792" w:hanging="792"/>
          </w:pPr>
          <w:bookmarkStart w:id="115" w:name="_Ref195170661"/>
          <w:bookmarkStart w:id="116" w:name="_Toc204265008"/>
          <w:r w:rsidRPr="001E6A31">
            <w:lastRenderedPageBreak/>
            <w:t>Diagnostik</w:t>
          </w:r>
          <w:bookmarkEnd w:id="111"/>
          <w:bookmarkEnd w:id="115"/>
          <w:bookmarkEnd w:id="116"/>
        </w:p>
        <w:p w14:paraId="3CF4CA8F" w14:textId="77777777" w:rsidR="00945376" w:rsidRPr="001E6A31" w:rsidRDefault="00945376" w:rsidP="00945376">
          <w:pPr>
            <w:pStyle w:val="BodytextUserManual"/>
            <w:spacing w:before="156" w:after="156"/>
          </w:pPr>
          <w:r w:rsidRPr="001E6A31">
            <w:t>Diagnostikapplikationen kan komma åt den elektroniska styrmodulen för flera fordonskontrollsystem, inklusive men inte begränsat till motor, växellåda, ABS-system och airbagsystem (SRS).</w:t>
          </w:r>
          <w:bookmarkStart w:id="117" w:name="_4.2_Diagnostics_Screen"/>
          <w:bookmarkEnd w:id="117"/>
        </w:p>
        <w:p w14:paraId="160BA286" w14:textId="77777777" w:rsidR="00945376" w:rsidRPr="001E6A31" w:rsidRDefault="00945376" w:rsidP="00945376">
          <w:pPr>
            <w:pStyle w:val="20"/>
            <w:spacing w:before="312" w:after="156"/>
            <w:rPr>
              <w:rFonts w:cs="Arial"/>
            </w:rPr>
          </w:pPr>
          <w:bookmarkStart w:id="118" w:name="_Ref101431076"/>
          <w:bookmarkStart w:id="119" w:name="_Ref101431078"/>
          <w:bookmarkStart w:id="120" w:name="_Ref101454678"/>
          <w:bookmarkStart w:id="121" w:name="_Ref101454680"/>
          <w:bookmarkStart w:id="122" w:name="_Toc145405395"/>
          <w:bookmarkStart w:id="123" w:name="_Toc160024655"/>
          <w:bookmarkStart w:id="124" w:name="_Toc204265009"/>
          <w:r w:rsidRPr="001E6A31">
            <w:rPr>
              <w:rFonts w:cs="Arial"/>
            </w:rPr>
            <w:t>Upprätta fordonskommunikation</w:t>
          </w:r>
          <w:bookmarkEnd w:id="118"/>
          <w:bookmarkEnd w:id="119"/>
          <w:bookmarkEnd w:id="120"/>
          <w:bookmarkEnd w:id="121"/>
          <w:bookmarkEnd w:id="122"/>
          <w:bookmarkEnd w:id="123"/>
          <w:bookmarkEnd w:id="124"/>
        </w:p>
        <w:p w14:paraId="5766A899" w14:textId="2842DBF8" w:rsidR="00945376" w:rsidRPr="001E6A31" w:rsidRDefault="00945376" w:rsidP="00945376">
          <w:pPr>
            <w:pStyle w:val="BodytextUserManual"/>
            <w:spacing w:before="156" w:after="156"/>
          </w:pPr>
          <w:r w:rsidRPr="001E6A31">
            <w:t xml:space="preserve">Diagnostikåtgärderna kräver att MaxiSys-surfplattan ansluts till testfordonet via </w:t>
          </w:r>
          <w:r w:rsidR="001C2F0E" w:rsidRPr="001E6A31">
            <w:t>VCI</w:t>
          </w:r>
          <w:r w:rsidRPr="001E6A31">
            <w:t>2 med hjälp av huvudkabeln. (Använd lämplig OBD I-typadapter om det behövs.) För att upprätta korrekt fordonskommunikation med surfplattan måste du utföra följande steg:</w:t>
          </w:r>
        </w:p>
        <w:p w14:paraId="185EDF15" w14:textId="46034C1C" w:rsidR="00945376" w:rsidRPr="001E6A31" w:rsidRDefault="00945376" w:rsidP="00945376">
          <w:pPr>
            <w:pStyle w:val="16"/>
            <w:numPr>
              <w:ilvl w:val="6"/>
              <w:numId w:val="24"/>
            </w:numPr>
            <w:spacing w:beforeLines="20" w:before="62" w:afterLines="20" w:after="62"/>
            <w:ind w:leftChars="0" w:left="641" w:hanging="357"/>
          </w:pPr>
          <w:r w:rsidRPr="001E6A31">
            <w:rPr>
              <w:szCs w:val="22"/>
            </w:rPr>
            <w:t xml:space="preserve">Anslut </w:t>
          </w:r>
          <w:r w:rsidR="001C2F0E" w:rsidRPr="001E6A31">
            <w:rPr>
              <w:szCs w:val="22"/>
            </w:rPr>
            <w:t>VCI</w:t>
          </w:r>
          <w:r w:rsidRPr="001E6A31">
            <w:rPr>
              <w:szCs w:val="22"/>
            </w:rPr>
            <w:t>2 till fordonets DLC för både kommunikation och strömförsörjning.</w:t>
          </w:r>
        </w:p>
        <w:p w14:paraId="0AA0F8E1" w14:textId="11CDC2E1" w:rsidR="00945376" w:rsidRPr="001E6A31" w:rsidRDefault="00945376" w:rsidP="00945376">
          <w:pPr>
            <w:pStyle w:val="16"/>
            <w:numPr>
              <w:ilvl w:val="6"/>
              <w:numId w:val="24"/>
            </w:numPr>
            <w:spacing w:beforeLines="20" w:before="62" w:afterLines="20" w:after="62"/>
            <w:ind w:leftChars="0" w:left="641" w:hanging="357"/>
          </w:pPr>
          <w:r w:rsidRPr="001E6A31">
            <w:rPr>
              <w:szCs w:val="22"/>
            </w:rPr>
            <w:t xml:space="preserve">Anslut </w:t>
          </w:r>
          <w:r w:rsidR="001C2F0E" w:rsidRPr="001E6A31">
            <w:rPr>
              <w:szCs w:val="22"/>
            </w:rPr>
            <w:t>VCI</w:t>
          </w:r>
          <w:r w:rsidRPr="001E6A31">
            <w:rPr>
              <w:szCs w:val="22"/>
            </w:rPr>
            <w:t>2 till surfplattan via Bluetooth-parning, Wi-Fi eller USB-anslutning.</w:t>
          </w:r>
        </w:p>
        <w:p w14:paraId="5C7897D1" w14:textId="01A948FD" w:rsidR="00945376" w:rsidRPr="001E6A31" w:rsidRDefault="00945376" w:rsidP="00945376">
          <w:pPr>
            <w:pStyle w:val="16"/>
            <w:numPr>
              <w:ilvl w:val="6"/>
              <w:numId w:val="24"/>
            </w:numPr>
            <w:spacing w:beforeLines="20" w:before="62" w:afterLines="20" w:after="62"/>
            <w:ind w:leftChars="0" w:left="641" w:hanging="357"/>
          </w:pPr>
          <w:r w:rsidRPr="001E6A31">
            <w:rPr>
              <w:szCs w:val="22"/>
            </w:rPr>
            <w:t xml:space="preserve">När ovanstående steg är slutförda, markera genvägen till </w:t>
          </w:r>
          <w:r w:rsidR="001C2F0E" w:rsidRPr="001E6A31">
            <w:rPr>
              <w:szCs w:val="22"/>
            </w:rPr>
            <w:t>VCI</w:t>
          </w:r>
          <w:r w:rsidRPr="001E6A31">
            <w:rPr>
              <w:szCs w:val="22"/>
            </w:rPr>
            <w:t xml:space="preserve"> Manager längst ner på skärmen. Om en grön BT-, Wi-Fi- eller USB-ikon visas i det nedre högra hörnet är MaxiSys-surfplattan redo att starta fordonsdiagnostik.</w:t>
          </w:r>
        </w:p>
        <w:p w14:paraId="19652317" w14:textId="77777777" w:rsidR="00945376" w:rsidRPr="001E6A31" w:rsidRDefault="00945376" w:rsidP="00945376">
          <w:pPr>
            <w:pStyle w:val="30"/>
            <w:spacing w:before="312" w:after="156"/>
          </w:pPr>
          <w:bookmarkStart w:id="125" w:name="_Ref143089169"/>
          <w:r w:rsidRPr="001E6A31">
            <w:t>Fordonsanslutning</w:t>
          </w:r>
          <w:bookmarkEnd w:id="125"/>
        </w:p>
        <w:p w14:paraId="57FFEDFD" w14:textId="01C402C9" w:rsidR="00945376" w:rsidRPr="001E6A31" w:rsidRDefault="00945376" w:rsidP="00945376">
          <w:pPr>
            <w:pStyle w:val="BodytextUserManual"/>
            <w:spacing w:before="156" w:after="156"/>
          </w:pPr>
          <w:r w:rsidRPr="001E6A31">
            <w:t xml:space="preserve">Metoden som används för att ansluta </w:t>
          </w:r>
          <w:r w:rsidR="001C2F0E" w:rsidRPr="001E6A31">
            <w:t>VCI</w:t>
          </w:r>
          <w:r w:rsidRPr="001E6A31">
            <w:t>2 till ett fordons DLC beror på fordonets konfiguration enligt följande:</w:t>
          </w:r>
        </w:p>
        <w:p w14:paraId="1059EB70" w14:textId="77777777" w:rsidR="00945376" w:rsidRPr="001E6A31" w:rsidRDefault="00945376" w:rsidP="00945376">
          <w:pPr>
            <w:pStyle w:val="aa"/>
            <w:numPr>
              <w:ilvl w:val="0"/>
              <w:numId w:val="26"/>
            </w:numPr>
            <w:spacing w:beforeLines="20" w:before="62" w:afterLines="20" w:after="62"/>
            <w:ind w:left="641" w:hanging="357"/>
            <w:rPr>
              <w:rFonts w:eastAsiaTheme="minorEastAsia" w:cs="Arial"/>
            </w:rPr>
          </w:pPr>
          <w:r w:rsidRPr="001E6A31">
            <w:rPr>
              <w:rFonts w:cs="Arial"/>
              <w:szCs w:val="18"/>
            </w:rPr>
            <w:t>Ett fordon utrustat med ett On-board Diagnostics Two (OBDII)-hanteringssystem levererar både kommunikation och 12-voltsström via en standardiserad J-1962 DLC.</w:t>
          </w:r>
        </w:p>
        <w:p w14:paraId="64A9EA12" w14:textId="77777777" w:rsidR="00945376" w:rsidRPr="001E6A31" w:rsidRDefault="00945376" w:rsidP="00945376">
          <w:pPr>
            <w:pStyle w:val="aa"/>
            <w:numPr>
              <w:ilvl w:val="0"/>
              <w:numId w:val="26"/>
            </w:numPr>
            <w:spacing w:beforeLines="20" w:before="62" w:afterLines="20" w:after="62"/>
            <w:ind w:left="641" w:hanging="357"/>
            <w:rPr>
              <w:rFonts w:cs="Arial"/>
            </w:rPr>
          </w:pPr>
          <w:r w:rsidRPr="001E6A31">
            <w:rPr>
              <w:rFonts w:cs="Arial"/>
            </w:rPr>
            <w:t>Ett fordon som inte är utrustat med ett OBDII-hanteringssystem tillhandahåller kommunikation via en DLC-anslutning, och i vissa fall tillhandahåller det 12-volts ström via hjälpströmsadaptern eller en anslutning till fordonets batteri.</w:t>
          </w:r>
        </w:p>
        <w:p w14:paraId="6585B231" w14:textId="77777777" w:rsidR="00945376" w:rsidRPr="001E6A31" w:rsidRDefault="00945376" w:rsidP="00945376">
          <w:pPr>
            <w:pStyle w:val="16"/>
            <w:spacing w:before="156" w:after="156"/>
            <w:ind w:leftChars="0" w:left="284"/>
            <w:rPr>
              <w:b/>
              <w:bCs w:val="0"/>
              <w:szCs w:val="24"/>
            </w:rPr>
          </w:pPr>
          <w:r w:rsidRPr="001E6A31">
            <w:rPr>
              <w:b/>
              <w:bCs w:val="0"/>
              <w:szCs w:val="24"/>
            </w:rPr>
            <w:t>OBDII-fordonsanslutning</w:t>
          </w:r>
        </w:p>
        <w:p w14:paraId="5511F317" w14:textId="77777777" w:rsidR="00945376" w:rsidRPr="001E6A31" w:rsidRDefault="00945376" w:rsidP="00945376">
          <w:pPr>
            <w:pStyle w:val="16"/>
            <w:spacing w:before="156" w:after="156"/>
            <w:ind w:leftChars="0" w:left="284"/>
          </w:pPr>
          <w:r w:rsidRPr="001E6A31">
            <w:t>Den här typen av anslutning kräver endast huvudkabeln utan någon extra adapter.</w:t>
          </w:r>
        </w:p>
        <w:p w14:paraId="2CA7ABC6" w14:textId="77777777" w:rsidR="00945376" w:rsidRPr="001E6A31" w:rsidRDefault="00945376" w:rsidP="00945376">
          <w:pPr>
            <w:pStyle w:val="aa"/>
            <w:numPr>
              <w:ilvl w:val="0"/>
              <w:numId w:val="25"/>
            </w:numPr>
            <w:adjustRightInd w:val="0"/>
            <w:snapToGrid w:val="0"/>
            <w:spacing w:beforeLines="20" w:before="62" w:afterLines="20" w:after="62"/>
            <w:ind w:left="641" w:hanging="357"/>
            <w:rPr>
              <w:rFonts w:cs="Arial"/>
              <w:b/>
              <w:bCs/>
            </w:rPr>
          </w:pPr>
          <w:r w:rsidRPr="001E6A31">
            <w:rPr>
              <w:rFonts w:eastAsiaTheme="minorEastAsia" w:cs="Arial"/>
              <w:b/>
              <w:bCs/>
            </w:rPr>
            <w:t xml:space="preserve">För att ansluta till ett </w:t>
          </w:r>
          <w:r w:rsidRPr="001E6A31">
            <w:rPr>
              <w:rFonts w:cs="Arial"/>
              <w:b/>
              <w:bCs/>
            </w:rPr>
            <w:t>OBDII-fordon</w:t>
          </w:r>
        </w:p>
        <w:p w14:paraId="37758C6B" w14:textId="6BFD2D04" w:rsidR="00945376" w:rsidRPr="001E6A31" w:rsidRDefault="00945376" w:rsidP="00945376">
          <w:pPr>
            <w:pStyle w:val="aa"/>
            <w:numPr>
              <w:ilvl w:val="3"/>
              <w:numId w:val="19"/>
            </w:numPr>
            <w:spacing w:beforeLines="20" w:before="62" w:afterLines="20" w:after="62"/>
            <w:ind w:left="998" w:hanging="357"/>
            <w:rPr>
              <w:rFonts w:eastAsiaTheme="minorEastAsia" w:cs="Arial"/>
            </w:rPr>
          </w:pPr>
          <w:r w:rsidRPr="001E6A31">
            <w:rPr>
              <w:rFonts w:cs="Arial"/>
            </w:rPr>
            <w:t xml:space="preserve">Anslut huvudkabelns honadapter till fordonsdatakontakten på </w:t>
          </w:r>
          <w:r w:rsidR="001C2F0E" w:rsidRPr="001E6A31">
            <w:rPr>
              <w:rFonts w:cs="Arial"/>
            </w:rPr>
            <w:t>VCI</w:t>
          </w:r>
          <w:r w:rsidRPr="001E6A31">
            <w:rPr>
              <w:rFonts w:cs="Arial"/>
            </w:rPr>
            <w:t>2 och dra åt de medföljande skruvarna.</w:t>
          </w:r>
        </w:p>
        <w:p w14:paraId="3398B545" w14:textId="77777777" w:rsidR="00945376" w:rsidRPr="001E6A31" w:rsidRDefault="00945376" w:rsidP="00945376">
          <w:pPr>
            <w:pStyle w:val="aa"/>
            <w:numPr>
              <w:ilvl w:val="3"/>
              <w:numId w:val="19"/>
            </w:numPr>
            <w:spacing w:beforeLines="20" w:before="62" w:afterLines="20" w:after="62"/>
            <w:ind w:left="998" w:hanging="357"/>
            <w:rPr>
              <w:rFonts w:eastAsiaTheme="minorEastAsia" w:cs="Arial"/>
            </w:rPr>
          </w:pPr>
          <w:r w:rsidRPr="001E6A31">
            <w:rPr>
              <w:rFonts w:cs="Arial"/>
            </w:rPr>
            <w:t>Anslut kabelns 16-poliga hanadapter till fordonets DLC, som vanligtvis sitter under fordonets instrumentbräda.</w:t>
          </w:r>
        </w:p>
        <w:p w14:paraId="046EEE17" w14:textId="77777777" w:rsidR="00945376" w:rsidRPr="001E6A31" w:rsidRDefault="00945376" w:rsidP="00945376">
          <w:pPr>
            <w:pBdr>
              <w:top w:val="single" w:sz="6" w:space="1" w:color="auto"/>
              <w:bottom w:val="single" w:sz="6" w:space="1" w:color="auto"/>
            </w:pBdr>
            <w:spacing w:before="156" w:after="156"/>
            <w:contextualSpacing/>
            <w:rPr>
              <w:rFonts w:cs="Arial"/>
              <w:b/>
            </w:rPr>
          </w:pPr>
          <w:r w:rsidRPr="001E6A31">
            <w:rPr>
              <w:rFonts w:cs="Arial"/>
              <w:noProof/>
              <w:lang w:val="en-US"/>
            </w:rPr>
            <w:lastRenderedPageBreak/>
            <w:drawing>
              <wp:anchor distT="0" distB="0" distL="114300" distR="114300" simplePos="0" relativeHeight="252437504" behindDoc="0" locked="0" layoutInCell="1" allowOverlap="1" wp14:anchorId="7F7A51FF" wp14:editId="12A894A2">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2EB0898D" w14:textId="77777777" w:rsidR="00945376" w:rsidRPr="001E6A31" w:rsidRDefault="00945376" w:rsidP="00945376">
          <w:pPr>
            <w:pBdr>
              <w:top w:val="single" w:sz="6" w:space="1" w:color="auto"/>
              <w:bottom w:val="single" w:sz="6" w:space="1" w:color="auto"/>
            </w:pBdr>
            <w:spacing w:before="156" w:after="156"/>
            <w:contextualSpacing/>
            <w:rPr>
              <w:rFonts w:eastAsiaTheme="minorEastAsia" w:cs="Arial"/>
            </w:rPr>
          </w:pPr>
          <w:r w:rsidRPr="001E6A31">
            <w:rPr>
              <w:rFonts w:cs="Arial"/>
              <w:szCs w:val="18"/>
            </w:rPr>
            <w:t>Fordonets DLC är inte alltid placerat under instrumentbrädan. Se testfordonets användarmanual för ytterligare information om anslutning.</w:t>
          </w:r>
        </w:p>
        <w:p w14:paraId="4599AB9B" w14:textId="77777777" w:rsidR="00945376" w:rsidRPr="001E6A31" w:rsidRDefault="00945376" w:rsidP="00945376">
          <w:pPr>
            <w:pStyle w:val="16"/>
            <w:spacing w:before="156" w:after="156"/>
            <w:ind w:leftChars="0" w:left="284"/>
            <w:rPr>
              <w:b/>
              <w:bCs w:val="0"/>
              <w:szCs w:val="24"/>
            </w:rPr>
          </w:pPr>
          <w:r w:rsidRPr="001E6A31">
            <w:rPr>
              <w:b/>
              <w:bCs w:val="0"/>
              <w:szCs w:val="24"/>
            </w:rPr>
            <w:t>Icke-OBDII-fordonsanslutning</w:t>
          </w:r>
        </w:p>
        <w:p w14:paraId="33593ACB" w14:textId="77777777" w:rsidR="00945376" w:rsidRPr="001E6A31" w:rsidRDefault="00945376" w:rsidP="00945376">
          <w:pPr>
            <w:pStyle w:val="16"/>
            <w:spacing w:before="156" w:after="156"/>
            <w:ind w:leftChars="0" w:left="284"/>
          </w:pPr>
          <w:r w:rsidRPr="001E6A31">
            <w:rPr>
              <w:szCs w:val="18"/>
            </w:rPr>
            <w:t xml:space="preserve">Den här typen av anslutning kräver både huvudkabeln och en OBDI-adapter som krävs för det specifika fordon </w:t>
          </w:r>
          <w:r w:rsidRPr="001E6A31">
            <w:t>som servas.</w:t>
          </w:r>
        </w:p>
        <w:p w14:paraId="01313D4A" w14:textId="77777777" w:rsidR="00945376" w:rsidRPr="001E6A31" w:rsidRDefault="00945376" w:rsidP="00945376">
          <w:pPr>
            <w:pStyle w:val="16"/>
            <w:spacing w:before="156" w:after="156"/>
            <w:ind w:leftChars="0" w:left="284"/>
          </w:pPr>
          <w:r w:rsidRPr="001E6A31">
            <w:t>Det finns tre möjliga villkor för anslutning av fordon utan OBDII:</w:t>
          </w:r>
        </w:p>
        <w:p w14:paraId="5908F48E" w14:textId="77777777" w:rsidR="00945376" w:rsidRPr="001E6A31" w:rsidRDefault="00945376" w:rsidP="00945376">
          <w:pPr>
            <w:pStyle w:val="aa"/>
            <w:numPr>
              <w:ilvl w:val="0"/>
              <w:numId w:val="26"/>
            </w:numPr>
            <w:spacing w:beforeLines="20" w:before="62" w:afterLines="20" w:after="62"/>
            <w:ind w:left="641" w:hanging="357"/>
            <w:rPr>
              <w:rFonts w:cs="Arial"/>
            </w:rPr>
          </w:pPr>
          <w:r w:rsidRPr="001E6A31">
            <w:rPr>
              <w:rFonts w:cs="Arial"/>
            </w:rPr>
            <w:t>DLC-anslutningen levererar både kommunikation och ström.</w:t>
          </w:r>
        </w:p>
        <w:p w14:paraId="479AE007" w14:textId="77777777" w:rsidR="00945376" w:rsidRPr="001E6A31" w:rsidRDefault="00945376" w:rsidP="00945376">
          <w:pPr>
            <w:pStyle w:val="aa"/>
            <w:numPr>
              <w:ilvl w:val="0"/>
              <w:numId w:val="26"/>
            </w:numPr>
            <w:spacing w:beforeLines="20" w:before="62" w:afterLines="20" w:after="62"/>
            <w:ind w:left="641" w:hanging="357"/>
            <w:rPr>
              <w:rFonts w:cs="Arial"/>
            </w:rPr>
          </w:pPr>
          <w:r w:rsidRPr="001E6A31">
            <w:rPr>
              <w:rFonts w:cs="Arial"/>
            </w:rPr>
            <w:t>DLC-anslutningen tillhandahåller kommunikation, och strömförsörjning ska tillföras via hjälpströmsadapterns anslutning.</w:t>
          </w:r>
        </w:p>
        <w:p w14:paraId="1B9135D3" w14:textId="77777777" w:rsidR="00945376" w:rsidRPr="001E6A31" w:rsidRDefault="00945376" w:rsidP="00945376">
          <w:pPr>
            <w:pStyle w:val="aa"/>
            <w:numPr>
              <w:ilvl w:val="0"/>
              <w:numId w:val="26"/>
            </w:numPr>
            <w:spacing w:beforeLines="20" w:before="62" w:afterLines="20" w:after="62"/>
            <w:ind w:left="641" w:hanging="357"/>
            <w:rPr>
              <w:rFonts w:cs="Arial"/>
            </w:rPr>
          </w:pPr>
          <w:r w:rsidRPr="001E6A31">
            <w:rPr>
              <w:rFonts w:cs="Arial"/>
            </w:rPr>
            <w:t>DLC-anslutningen tillhandahåller kommunikation och strömförsörjning ska ske via anslutning till fordonsbatteriet.</w:t>
          </w:r>
        </w:p>
        <w:p w14:paraId="2CCAABDB" w14:textId="77777777" w:rsidR="00945376" w:rsidRPr="001E6A31" w:rsidRDefault="00945376" w:rsidP="00945376">
          <w:pPr>
            <w:pStyle w:val="aa"/>
            <w:numPr>
              <w:ilvl w:val="0"/>
              <w:numId w:val="25"/>
            </w:numPr>
            <w:adjustRightInd w:val="0"/>
            <w:snapToGrid w:val="0"/>
            <w:spacing w:beforeLines="20" w:before="62" w:afterLines="20" w:after="62"/>
            <w:ind w:left="641" w:hanging="357"/>
            <w:rPr>
              <w:rFonts w:cs="Arial"/>
              <w:b/>
              <w:bCs/>
            </w:rPr>
          </w:pPr>
          <w:r w:rsidRPr="001E6A31">
            <w:rPr>
              <w:rFonts w:eastAsiaTheme="minorEastAsia" w:cs="Arial"/>
              <w:b/>
              <w:bCs/>
            </w:rPr>
            <w:t>För att ansluta till ett fordon utan OBDII</w:t>
          </w:r>
        </w:p>
        <w:p w14:paraId="762FBFFB" w14:textId="36AEF82B" w:rsidR="00945376" w:rsidRPr="001E6A31" w:rsidRDefault="00945376" w:rsidP="00945376">
          <w:pPr>
            <w:pStyle w:val="16"/>
            <w:numPr>
              <w:ilvl w:val="0"/>
              <w:numId w:val="27"/>
            </w:numPr>
            <w:spacing w:beforeLines="20" w:before="62" w:afterLines="20" w:after="62"/>
            <w:ind w:leftChars="0" w:left="998" w:hanging="357"/>
            <w:rPr>
              <w:b/>
              <w:bCs w:val="0"/>
              <w:szCs w:val="18"/>
            </w:rPr>
          </w:pPr>
          <w:r w:rsidRPr="001E6A31">
            <w:rPr>
              <w:szCs w:val="22"/>
            </w:rPr>
            <w:t xml:space="preserve">Anslut huvudkabelns honadapter till fordonsdatakontakten på </w:t>
          </w:r>
          <w:r w:rsidR="001C2F0E" w:rsidRPr="001E6A31">
            <w:rPr>
              <w:szCs w:val="22"/>
            </w:rPr>
            <w:t>VCI</w:t>
          </w:r>
          <w:r w:rsidRPr="001E6A31">
            <w:rPr>
              <w:szCs w:val="22"/>
            </w:rPr>
            <w:t>2 och dra åt de medföljande skruvarna.</w:t>
          </w:r>
        </w:p>
        <w:p w14:paraId="20E4EEB4" w14:textId="77777777" w:rsidR="00945376" w:rsidRPr="001E6A31" w:rsidRDefault="00945376" w:rsidP="00945376">
          <w:pPr>
            <w:pStyle w:val="16"/>
            <w:numPr>
              <w:ilvl w:val="0"/>
              <w:numId w:val="27"/>
            </w:numPr>
            <w:spacing w:beforeLines="20" w:before="62" w:afterLines="20" w:after="62"/>
            <w:ind w:leftChars="0" w:left="998" w:hanging="357"/>
            <w:rPr>
              <w:b/>
              <w:bCs w:val="0"/>
              <w:szCs w:val="18"/>
            </w:rPr>
          </w:pPr>
          <w:r w:rsidRPr="001E6A31">
            <w:t>Leta reda på den OBDI-adapter som behövs och anslut dess 16-poliga uttag till huvudkabelns hanadapter.</w:t>
          </w:r>
        </w:p>
        <w:p w14:paraId="09A6463C" w14:textId="77777777" w:rsidR="00945376" w:rsidRPr="001E6A31" w:rsidRDefault="00945376" w:rsidP="00945376">
          <w:pPr>
            <w:pStyle w:val="16"/>
            <w:numPr>
              <w:ilvl w:val="0"/>
              <w:numId w:val="27"/>
            </w:numPr>
            <w:spacing w:beforeLines="20" w:before="62" w:afterLines="20" w:after="62"/>
            <w:ind w:leftChars="0" w:left="998" w:hanging="357"/>
            <w:rPr>
              <w:b/>
              <w:bCs w:val="0"/>
              <w:szCs w:val="18"/>
            </w:rPr>
          </w:pPr>
          <w:r w:rsidRPr="001E6A31">
            <w:rPr>
              <w:szCs w:val="22"/>
            </w:rPr>
            <w:t>Anslut den bifogade OBDI-adaptern till fordonets DLC.</w:t>
          </w:r>
        </w:p>
        <w:p w14:paraId="4AE13347" w14:textId="77777777" w:rsidR="00945376" w:rsidRPr="001E6A31" w:rsidRDefault="00945376" w:rsidP="00945376">
          <w:pPr>
            <w:pBdr>
              <w:top w:val="single" w:sz="6" w:space="1" w:color="auto"/>
              <w:bottom w:val="single" w:sz="6" w:space="1" w:color="auto"/>
            </w:pBdr>
            <w:spacing w:before="156" w:after="156"/>
            <w:contextualSpacing/>
            <w:rPr>
              <w:rFonts w:cs="Arial"/>
              <w:b/>
            </w:rPr>
          </w:pPr>
          <w:r w:rsidRPr="001E6A31">
            <w:rPr>
              <w:rFonts w:cs="Arial"/>
              <w:noProof/>
              <w:lang w:val="en-US"/>
            </w:rPr>
            <w:drawing>
              <wp:anchor distT="0" distB="0" distL="114300" distR="114300" simplePos="0" relativeHeight="252438528" behindDoc="0" locked="0" layoutInCell="1" allowOverlap="1" wp14:anchorId="685ABB07" wp14:editId="7BC5F3E0">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3C790F92" w14:textId="77777777" w:rsidR="00945376" w:rsidRPr="001E6A31" w:rsidRDefault="00945376" w:rsidP="00945376">
          <w:pPr>
            <w:pBdr>
              <w:top w:val="single" w:sz="6" w:space="1" w:color="auto"/>
              <w:bottom w:val="single" w:sz="6" w:space="1" w:color="auto"/>
            </w:pBdr>
            <w:spacing w:before="156" w:after="156"/>
            <w:contextualSpacing/>
            <w:rPr>
              <w:rFonts w:eastAsiaTheme="minorEastAsia" w:cs="Arial"/>
            </w:rPr>
          </w:pPr>
          <w:r w:rsidRPr="001E6A31">
            <w:rPr>
              <w:rFonts w:cs="Arial"/>
              <w:szCs w:val="18"/>
            </w:rPr>
            <w:t>Vissa fordon kan ha mer än en adapter eller kan ha testkablar istället för en adapter. Gör rätt anslutning till fordonets DLC efter behov.</w:t>
          </w:r>
        </w:p>
        <w:p w14:paraId="0B5739A5" w14:textId="77777777" w:rsidR="00945376" w:rsidRPr="001E6A31" w:rsidRDefault="00945376" w:rsidP="00945376">
          <w:pPr>
            <w:pStyle w:val="aa"/>
            <w:numPr>
              <w:ilvl w:val="0"/>
              <w:numId w:val="25"/>
            </w:numPr>
            <w:adjustRightInd w:val="0"/>
            <w:snapToGrid w:val="0"/>
            <w:spacing w:beforeLines="20" w:before="62" w:afterLines="20" w:after="62"/>
            <w:ind w:left="641" w:hanging="357"/>
            <w:rPr>
              <w:rFonts w:cs="Arial"/>
              <w:b/>
              <w:bCs/>
              <w:szCs w:val="18"/>
            </w:rPr>
          </w:pPr>
          <w:r w:rsidRPr="001E6A31">
            <w:rPr>
              <w:rFonts w:eastAsiaTheme="minorEastAsia" w:cs="Arial"/>
              <w:b/>
              <w:bCs/>
              <w:szCs w:val="18"/>
            </w:rPr>
            <w:t xml:space="preserve">För att ansluta </w:t>
          </w:r>
          <w:r w:rsidRPr="001E6A31">
            <w:rPr>
              <w:rFonts w:cs="Arial"/>
              <w:b/>
              <w:bCs/>
            </w:rPr>
            <w:t>adaptern för extra strömuttag</w:t>
          </w:r>
        </w:p>
        <w:p w14:paraId="2C4B2E1C" w14:textId="77777777" w:rsidR="00945376" w:rsidRPr="001E6A31" w:rsidRDefault="00945376" w:rsidP="00945376">
          <w:pPr>
            <w:pStyle w:val="aa"/>
            <w:numPr>
              <w:ilvl w:val="0"/>
              <w:numId w:val="28"/>
            </w:numPr>
            <w:adjustRightInd w:val="0"/>
            <w:snapToGrid w:val="0"/>
            <w:spacing w:beforeLines="20" w:before="62" w:afterLines="20" w:after="62"/>
            <w:ind w:left="998" w:hanging="357"/>
            <w:rPr>
              <w:rFonts w:cs="Arial"/>
              <w:b/>
              <w:bCs/>
              <w:szCs w:val="18"/>
            </w:rPr>
          </w:pPr>
          <w:r w:rsidRPr="001E6A31">
            <w:rPr>
              <w:rFonts w:cs="Arial"/>
            </w:rPr>
            <w:t>Anslut likströmskontakten på hjälpströmsadaptern till likströmsingången på enheten.</w:t>
          </w:r>
        </w:p>
        <w:p w14:paraId="5B34A05E" w14:textId="77777777" w:rsidR="00945376" w:rsidRPr="001E6A31" w:rsidRDefault="00945376" w:rsidP="00945376">
          <w:pPr>
            <w:pStyle w:val="aa"/>
            <w:numPr>
              <w:ilvl w:val="0"/>
              <w:numId w:val="28"/>
            </w:numPr>
            <w:adjustRightInd w:val="0"/>
            <w:snapToGrid w:val="0"/>
            <w:spacing w:beforeLines="20" w:before="62" w:afterLines="20" w:after="62"/>
            <w:ind w:left="998" w:hanging="357"/>
            <w:rPr>
              <w:rFonts w:cs="Arial"/>
            </w:rPr>
          </w:pPr>
          <w:r w:rsidRPr="001E6A31">
            <w:rPr>
              <w:rFonts w:cs="Arial"/>
            </w:rPr>
            <w:t>Anslut hankontakten på extra strömuttagsadaptern till fordonets extra strömuttagsadapteruttag.</w:t>
          </w:r>
        </w:p>
        <w:p w14:paraId="0CF918D5" w14:textId="77777777" w:rsidR="00945376" w:rsidRPr="001E6A31" w:rsidRDefault="00945376" w:rsidP="00945376">
          <w:pPr>
            <w:pStyle w:val="aa"/>
            <w:numPr>
              <w:ilvl w:val="0"/>
              <w:numId w:val="25"/>
            </w:numPr>
            <w:adjustRightInd w:val="0"/>
            <w:snapToGrid w:val="0"/>
            <w:spacing w:beforeLines="20" w:before="62" w:afterLines="20" w:after="62"/>
            <w:ind w:left="641" w:hanging="357"/>
            <w:rPr>
              <w:rFonts w:eastAsiaTheme="minorEastAsia" w:cs="Arial"/>
              <w:b/>
              <w:bCs/>
              <w:szCs w:val="18"/>
            </w:rPr>
          </w:pPr>
          <w:r w:rsidRPr="001E6A31">
            <w:rPr>
              <w:rFonts w:eastAsiaTheme="minorEastAsia" w:cs="Arial"/>
              <w:b/>
              <w:bCs/>
              <w:szCs w:val="18"/>
            </w:rPr>
            <w:t>För att ansluta klämmkabeln</w:t>
          </w:r>
        </w:p>
        <w:p w14:paraId="4B3A5F52" w14:textId="77777777" w:rsidR="00945376" w:rsidRPr="001E6A31" w:rsidRDefault="00945376" w:rsidP="00945376">
          <w:pPr>
            <w:pStyle w:val="aa"/>
            <w:numPr>
              <w:ilvl w:val="0"/>
              <w:numId w:val="29"/>
            </w:numPr>
            <w:adjustRightInd w:val="0"/>
            <w:snapToGrid w:val="0"/>
            <w:spacing w:beforeLines="20" w:before="62" w:afterLines="20" w:after="62"/>
            <w:ind w:left="998" w:hanging="357"/>
            <w:rPr>
              <w:rFonts w:eastAsiaTheme="minorEastAsia" w:cs="Arial"/>
              <w:b/>
              <w:bCs/>
              <w:szCs w:val="18"/>
            </w:rPr>
          </w:pPr>
          <w:r w:rsidRPr="001E6A31">
            <w:rPr>
              <w:rFonts w:cs="Arial"/>
            </w:rPr>
            <w:t>Anslut klämkabelns rörkontakt till hankontakten på hjälpströmsadaptern.</w:t>
          </w:r>
        </w:p>
        <w:p w14:paraId="1967B29F" w14:textId="426E6511" w:rsidR="00945376" w:rsidRPr="001E6A31" w:rsidRDefault="001E6A31" w:rsidP="00945376">
          <w:pPr>
            <w:adjustRightInd w:val="0"/>
            <w:snapToGrid w:val="0"/>
            <w:spacing w:before="156" w:after="156" w:line="480" w:lineRule="auto"/>
            <w:ind w:left="0"/>
            <w:jc w:val="center"/>
            <w:rPr>
              <w:rFonts w:eastAsiaTheme="minorEastAsia" w:cs="Arial"/>
              <w:b/>
              <w:bCs/>
              <w:szCs w:val="18"/>
            </w:rPr>
          </w:pPr>
          <w:r w:rsidRPr="001E6A31">
            <w:rPr>
              <w:rFonts w:cs="Arial"/>
              <w:noProof/>
            </w:rPr>
            <w:lastRenderedPageBreak/>
            <w:drawing>
              <wp:inline distT="0" distB="0" distL="0" distR="0" wp14:anchorId="202815F8" wp14:editId="3CDF87F0">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A3C2B78" w14:textId="77777777" w:rsidR="00945376" w:rsidRPr="001E6A31" w:rsidRDefault="00945376" w:rsidP="00945376">
          <w:pPr>
            <w:pStyle w:val="ab"/>
            <w:spacing w:before="156" w:after="156"/>
            <w:ind w:left="0"/>
            <w:rPr>
              <w:rFonts w:cs="Arial"/>
              <w:i/>
              <w:iCs/>
            </w:rPr>
          </w:pPr>
          <w:r w:rsidRPr="001E6A31">
            <w:rPr>
              <w:rFonts w:cs="Arial"/>
            </w:rPr>
            <w:t>Figur 6</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rPr>
            <w:fldChar w:fldCharType="end"/>
          </w:r>
          <w:r w:rsidRPr="001E6A31">
            <w:rPr>
              <w:rFonts w:cs="Arial"/>
            </w:rPr>
            <w:t xml:space="preserve"> </w:t>
          </w:r>
          <w:r w:rsidRPr="001E6A31">
            <w:rPr>
              <w:rFonts w:cs="Arial"/>
              <w:i/>
              <w:iCs/>
            </w:rPr>
            <w:t>Anslutning mellan extra strömuttagsadapter och klämmakabel</w:t>
          </w:r>
        </w:p>
        <w:p w14:paraId="315C6CCB" w14:textId="6F5A3E77" w:rsidR="00945376" w:rsidRPr="001E6A31" w:rsidRDefault="00945376" w:rsidP="00945376">
          <w:pPr>
            <w:pStyle w:val="aa"/>
            <w:numPr>
              <w:ilvl w:val="0"/>
              <w:numId w:val="29"/>
            </w:numPr>
            <w:adjustRightInd w:val="0"/>
            <w:snapToGrid w:val="0"/>
            <w:spacing w:beforeLines="20" w:before="62" w:afterLines="20" w:after="62"/>
            <w:ind w:left="998" w:hanging="357"/>
            <w:rPr>
              <w:rFonts w:eastAsiaTheme="minorEastAsia" w:cs="Arial"/>
            </w:rPr>
          </w:pPr>
          <w:r w:rsidRPr="001E6A31">
            <w:rPr>
              <w:rFonts w:cs="Arial"/>
            </w:rPr>
            <w:t xml:space="preserve">Anslut likströmskontakten på hjälpströmsadaptern till likströmsingången på </w:t>
          </w:r>
          <w:r w:rsidR="001C2F0E" w:rsidRPr="001E6A31">
            <w:rPr>
              <w:rFonts w:cs="Arial"/>
            </w:rPr>
            <w:t>VCI</w:t>
          </w:r>
          <w:r w:rsidRPr="001E6A31">
            <w:rPr>
              <w:rFonts w:cs="Arial"/>
            </w:rPr>
            <w:t>2.</w:t>
          </w:r>
        </w:p>
        <w:p w14:paraId="41C66530" w14:textId="77777777" w:rsidR="00945376" w:rsidRPr="001E6A31" w:rsidRDefault="00945376" w:rsidP="00945376">
          <w:pPr>
            <w:pStyle w:val="aa"/>
            <w:numPr>
              <w:ilvl w:val="0"/>
              <w:numId w:val="29"/>
            </w:numPr>
            <w:adjustRightInd w:val="0"/>
            <w:snapToGrid w:val="0"/>
            <w:spacing w:beforeLines="20" w:before="62" w:afterLines="20" w:after="62"/>
            <w:ind w:left="998" w:hanging="357"/>
            <w:rPr>
              <w:rFonts w:eastAsiaTheme="minorEastAsia" w:cs="Arial"/>
            </w:rPr>
          </w:pPr>
          <w:r w:rsidRPr="001E6A31">
            <w:rPr>
              <w:rFonts w:cs="Arial"/>
            </w:rPr>
            <w:t>Anslut klämkabeln till fordonets batteri.</w:t>
          </w:r>
        </w:p>
        <w:p w14:paraId="7324BA2D" w14:textId="54ACEFD1" w:rsidR="00945376" w:rsidRPr="001E6A31" w:rsidRDefault="001C2F0E" w:rsidP="00945376">
          <w:pPr>
            <w:pStyle w:val="30"/>
            <w:spacing w:before="312" w:after="156"/>
          </w:pPr>
          <w:bookmarkStart w:id="126" w:name="_Ref159682008"/>
          <w:r w:rsidRPr="001E6A31">
            <w:t>VCI</w:t>
          </w:r>
          <w:r w:rsidR="00945376" w:rsidRPr="001E6A31">
            <w:t>-anslutning</w:t>
          </w:r>
          <w:bookmarkEnd w:id="126"/>
        </w:p>
        <w:p w14:paraId="63074516" w14:textId="75FDD8B5" w:rsidR="00945376" w:rsidRPr="001E6A31" w:rsidRDefault="00945376" w:rsidP="00945376">
          <w:pPr>
            <w:autoSpaceDE w:val="0"/>
            <w:autoSpaceDN w:val="0"/>
            <w:spacing w:before="156" w:after="156"/>
            <w:rPr>
              <w:rFonts w:cs="Arial"/>
              <w:szCs w:val="18"/>
            </w:rPr>
          </w:pPr>
          <w:bookmarkStart w:id="127" w:name="OLE_LINK56"/>
          <w:r w:rsidRPr="001E6A31">
            <w:rPr>
              <w:rFonts w:cs="Arial"/>
              <w:szCs w:val="18"/>
            </w:rPr>
            <w:t xml:space="preserve">När </w:t>
          </w:r>
          <w:r w:rsidR="001C2F0E" w:rsidRPr="001E6A31">
            <w:rPr>
              <w:rFonts w:cs="Arial"/>
              <w:szCs w:val="18"/>
            </w:rPr>
            <w:t>VCI</w:t>
          </w:r>
          <w:r w:rsidRPr="001E6A31">
            <w:rPr>
              <w:rFonts w:cs="Arial"/>
              <w:szCs w:val="18"/>
            </w:rPr>
            <w:t xml:space="preserve">2 är korrekt ansluten till fordonet lyser strömlampan på </w:t>
          </w:r>
          <w:r w:rsidR="001C2F0E" w:rsidRPr="001E6A31">
            <w:rPr>
              <w:rFonts w:cs="Arial"/>
              <w:szCs w:val="18"/>
            </w:rPr>
            <w:t>VCI</w:t>
          </w:r>
          <w:r w:rsidRPr="001E6A31">
            <w:rPr>
              <w:rFonts w:cs="Arial"/>
              <w:szCs w:val="18"/>
            </w:rPr>
            <w:t>2 med ett fast grönt sken och ett pipljud hörs,</w:t>
          </w:r>
          <w:r w:rsidRPr="001E6A31">
            <w:rPr>
              <w:rFonts w:cs="Arial"/>
            </w:rPr>
            <w:t xml:space="preserve"> vilket indikerar att den </w:t>
          </w:r>
          <w:r w:rsidRPr="001E6A31">
            <w:rPr>
              <w:rFonts w:cs="Arial"/>
              <w:szCs w:val="18"/>
            </w:rPr>
            <w:t>är redo att upprätta kommunikation med surfplattan.</w:t>
          </w:r>
        </w:p>
        <w:bookmarkEnd w:id="127"/>
        <w:p w14:paraId="28F236D5" w14:textId="77777777" w:rsidR="00945376" w:rsidRPr="001E6A31" w:rsidRDefault="00945376" w:rsidP="00945376">
          <w:pPr>
            <w:spacing w:before="156" w:after="156"/>
            <w:rPr>
              <w:rFonts w:cs="Arial"/>
              <w:szCs w:val="18"/>
            </w:rPr>
          </w:pPr>
          <w:r w:rsidRPr="001E6A31">
            <w:rPr>
              <w:rFonts w:cs="Arial"/>
              <w:szCs w:val="18"/>
            </w:rPr>
            <w:t>levereras med MaxiSys surfplatteverktyg och stöder tre kommunikationsmetoder med surfplattan: Bluetooth, Wi-Fi och USB-kabel.</w:t>
          </w:r>
        </w:p>
        <w:p w14:paraId="6F2E5B0C" w14:textId="77777777" w:rsidR="00945376" w:rsidRPr="001E6A31" w:rsidRDefault="00945376" w:rsidP="00945376">
          <w:pPr>
            <w:pStyle w:val="40"/>
            <w:spacing w:before="156" w:after="156"/>
            <w:rPr>
              <w:rFonts w:cs="Arial"/>
            </w:rPr>
          </w:pPr>
          <w:r w:rsidRPr="001E6A31">
            <w:rPr>
              <w:rFonts w:cs="Arial"/>
            </w:rPr>
            <w:t>Bluetooth-anslutning</w:t>
          </w:r>
        </w:p>
        <w:p w14:paraId="6067DB1C" w14:textId="77777777" w:rsidR="00945376" w:rsidRPr="001E6A31" w:rsidRDefault="00945376" w:rsidP="00945376">
          <w:pPr>
            <w:autoSpaceDE w:val="0"/>
            <w:autoSpaceDN w:val="0"/>
            <w:spacing w:before="156" w:after="156"/>
            <w:rPr>
              <w:rFonts w:eastAsiaTheme="minorEastAsia" w:cs="Arial"/>
              <w:szCs w:val="18"/>
            </w:rPr>
          </w:pPr>
          <w:r w:rsidRPr="001E6A31">
            <w:rPr>
              <w:rFonts w:cs="Arial"/>
              <w:szCs w:val="18"/>
            </w:rPr>
            <w:t>I öppna områden är arbetsområdet för Bluetooth-kommunikation cirka 100 m, vilket ger tekniker större rörlighet för att utföra fordonsdiagnostik var som helst i verkstaden.</w:t>
          </w:r>
        </w:p>
        <w:p w14:paraId="0B4DB5D7" w14:textId="45B85227" w:rsidR="00945376" w:rsidRPr="001E6A31" w:rsidRDefault="00945376" w:rsidP="00945376">
          <w:pPr>
            <w:autoSpaceDE w:val="0"/>
            <w:autoSpaceDN w:val="0"/>
            <w:spacing w:before="156" w:after="156"/>
            <w:rPr>
              <w:rFonts w:cs="Arial"/>
              <w:szCs w:val="18"/>
            </w:rPr>
          </w:pPr>
          <w:r w:rsidRPr="001E6A31">
            <w:rPr>
              <w:rFonts w:cs="Arial"/>
              <w:szCs w:val="18"/>
            </w:rPr>
            <w:t xml:space="preserve">För att påskynda diagnostik av flera fordon kan mer än en </w:t>
          </w:r>
          <w:r w:rsidR="001C2F0E" w:rsidRPr="001E6A31">
            <w:rPr>
              <w:rFonts w:cs="Arial"/>
              <w:szCs w:val="18"/>
            </w:rPr>
            <w:t>VCI</w:t>
          </w:r>
          <w:r w:rsidRPr="001E6A31">
            <w:rPr>
              <w:rFonts w:cs="Arial"/>
              <w:szCs w:val="18"/>
            </w:rPr>
            <w:t xml:space="preserve">2 användas i hektiska verkstäder, vilket gör det möjligt för tekniker att snabbt para ihop sin MaxiSys-surfplatta med varje </w:t>
          </w:r>
          <w:r w:rsidR="001C2F0E" w:rsidRPr="001E6A31">
            <w:rPr>
              <w:rFonts w:cs="Arial"/>
              <w:szCs w:val="18"/>
            </w:rPr>
            <w:t>VCI</w:t>
          </w:r>
          <w:r w:rsidRPr="001E6A31">
            <w:rPr>
              <w:rFonts w:cs="Arial"/>
              <w:szCs w:val="18"/>
            </w:rPr>
            <w:t xml:space="preserve">2 via Bluetooth separat, vilket eliminerar behovet av att koppla bort </w:t>
          </w:r>
          <w:r w:rsidR="001C2F0E" w:rsidRPr="001E6A31">
            <w:rPr>
              <w:rFonts w:cs="Arial"/>
              <w:szCs w:val="18"/>
            </w:rPr>
            <w:t>VCI</w:t>
          </w:r>
          <w:r w:rsidRPr="001E6A31">
            <w:rPr>
              <w:rFonts w:cs="Arial"/>
              <w:szCs w:val="18"/>
            </w:rPr>
            <w:t>2 från ett fordon och sedan ansluta den till ett annat varje gång.</w:t>
          </w:r>
        </w:p>
        <w:p w14:paraId="3F45A577" w14:textId="38552116" w:rsidR="00945376" w:rsidRPr="001E6A31" w:rsidRDefault="00945376" w:rsidP="00945376">
          <w:pPr>
            <w:pStyle w:val="aa"/>
            <w:numPr>
              <w:ilvl w:val="0"/>
              <w:numId w:val="25"/>
            </w:numPr>
            <w:adjustRightInd w:val="0"/>
            <w:snapToGrid w:val="0"/>
            <w:spacing w:beforeLines="20" w:before="62" w:afterLines="20" w:after="62"/>
            <w:ind w:left="641" w:hanging="357"/>
            <w:rPr>
              <w:rFonts w:cs="Arial"/>
              <w:b/>
              <w:bCs/>
              <w:kern w:val="0"/>
              <w:szCs w:val="18"/>
            </w:rPr>
          </w:pPr>
          <w:r w:rsidRPr="001E6A31">
            <w:rPr>
              <w:rFonts w:cs="Arial"/>
              <w:b/>
              <w:bCs/>
            </w:rPr>
            <w:t xml:space="preserve">För att para ihop surfplattan med </w:t>
          </w:r>
          <w:r w:rsidR="001C2F0E" w:rsidRPr="001E6A31">
            <w:rPr>
              <w:rFonts w:cs="Arial"/>
              <w:b/>
              <w:bCs/>
            </w:rPr>
            <w:t>VCI</w:t>
          </w:r>
          <w:r w:rsidRPr="001E6A31">
            <w:rPr>
              <w:rFonts w:cs="Arial"/>
              <w:b/>
              <w:bCs/>
            </w:rPr>
            <w:t>2 via Bluetooth</w:t>
          </w:r>
        </w:p>
        <w:p w14:paraId="6DE98E16" w14:textId="77777777" w:rsidR="00945376" w:rsidRPr="001E6A31" w:rsidRDefault="00945376" w:rsidP="00945376">
          <w:pPr>
            <w:pStyle w:val="BodytextUserManual"/>
            <w:numPr>
              <w:ilvl w:val="0"/>
              <w:numId w:val="30"/>
            </w:numPr>
            <w:spacing w:beforeLines="20" w:before="62" w:afterLines="20" w:after="62"/>
            <w:ind w:left="998" w:hanging="357"/>
            <w:rPr>
              <w:rFonts w:eastAsiaTheme="minorEastAsia"/>
              <w:bCs w:val="0"/>
            </w:rPr>
          </w:pPr>
          <w:r w:rsidRPr="001E6A31">
            <w:rPr>
              <w:rFonts w:eastAsiaTheme="minorEastAsia"/>
              <w:bCs w:val="0"/>
            </w:rPr>
            <w:t>Slå på surfplattan.</w:t>
          </w:r>
        </w:p>
        <w:p w14:paraId="33FCC340" w14:textId="0A31C63E" w:rsidR="00945376" w:rsidRPr="001E6A31" w:rsidRDefault="00945376" w:rsidP="00945376">
          <w:pPr>
            <w:pStyle w:val="BodytextUserManual"/>
            <w:numPr>
              <w:ilvl w:val="0"/>
              <w:numId w:val="30"/>
            </w:numPr>
            <w:spacing w:beforeLines="20" w:before="62" w:afterLines="20" w:after="62"/>
            <w:ind w:left="998" w:hanging="357"/>
            <w:rPr>
              <w:rFonts w:eastAsiaTheme="minorEastAsia"/>
              <w:b/>
            </w:rPr>
          </w:pPr>
          <w:r w:rsidRPr="001E6A31">
            <w:rPr>
              <w:szCs w:val="22"/>
            </w:rPr>
            <w:t xml:space="preserve">Välj </w:t>
          </w:r>
          <w:r w:rsidR="001C2F0E" w:rsidRPr="001E6A31">
            <w:rPr>
              <w:b/>
              <w:bCs w:val="0"/>
              <w:szCs w:val="22"/>
            </w:rPr>
            <w:t>VCI</w:t>
          </w:r>
          <w:r w:rsidRPr="001E6A31">
            <w:rPr>
              <w:b/>
              <w:bCs w:val="0"/>
              <w:szCs w:val="22"/>
            </w:rPr>
            <w:t xml:space="preserve"> Manager-</w:t>
          </w:r>
          <w:r w:rsidRPr="001E6A31">
            <w:rPr>
              <w:szCs w:val="22"/>
            </w:rPr>
            <w:t>applikationen från MaxiSys-jobbmenyn.</w:t>
          </w:r>
        </w:p>
        <w:p w14:paraId="02DB3F67" w14:textId="30230C1F" w:rsidR="00945376" w:rsidRPr="001E6A31" w:rsidRDefault="00945376" w:rsidP="00945376">
          <w:pPr>
            <w:pStyle w:val="BodytextUserManual"/>
            <w:numPr>
              <w:ilvl w:val="0"/>
              <w:numId w:val="30"/>
            </w:numPr>
            <w:spacing w:beforeLines="20" w:before="62" w:afterLines="20" w:after="62"/>
            <w:ind w:left="998" w:hanging="357"/>
            <w:rPr>
              <w:rFonts w:eastAsiaTheme="minorEastAsia"/>
              <w:b/>
            </w:rPr>
          </w:pPr>
          <w:r w:rsidRPr="001E6A31">
            <w:rPr>
              <w:szCs w:val="22"/>
            </w:rPr>
            <w:t xml:space="preserve">Välj </w:t>
          </w:r>
          <w:r w:rsidR="001C2F0E" w:rsidRPr="001E6A31">
            <w:rPr>
              <w:b/>
              <w:bCs w:val="0"/>
              <w:szCs w:val="22"/>
            </w:rPr>
            <w:t>VCI</w:t>
          </w:r>
          <w:r w:rsidRPr="001E6A31">
            <w:rPr>
              <w:b/>
              <w:bCs w:val="0"/>
              <w:szCs w:val="22"/>
            </w:rPr>
            <w:t xml:space="preserve"> BT </w:t>
          </w:r>
          <w:r w:rsidRPr="001E6A31">
            <w:rPr>
              <w:szCs w:val="22"/>
            </w:rPr>
            <w:t xml:space="preserve">från listan över anslutningslägen och tryck på blåttknappen för att slå </w:t>
          </w:r>
          <w:r w:rsidRPr="001E6A31">
            <w:rPr>
              <w:b/>
              <w:bCs w:val="0"/>
              <w:szCs w:val="22"/>
            </w:rPr>
            <w:t>PÅ den.</w:t>
          </w:r>
          <w:r w:rsidRPr="001E6A31">
            <w:rPr>
              <w:szCs w:val="22"/>
            </w:rPr>
            <w:t xml:space="preserve"> Enheten söker automatiskt efter tillgängliga enheter för Bluetooth-parkoppling. De hittade enheterna listas i inställningsavsnittet längst ner till höger på skärmen.</w:t>
          </w:r>
        </w:p>
        <w:p w14:paraId="301BFB08" w14:textId="77777777" w:rsidR="00945376" w:rsidRPr="001E6A31" w:rsidRDefault="00945376" w:rsidP="00945376">
          <w:pPr>
            <w:pStyle w:val="BodytextUserManual"/>
            <w:spacing w:beforeLines="20" w:before="62" w:afterLines="20" w:after="62"/>
            <w:ind w:left="998"/>
            <w:rPr>
              <w:rFonts w:eastAsiaTheme="minorEastAsia"/>
              <w:b/>
            </w:rPr>
          </w:pPr>
        </w:p>
        <w:p w14:paraId="3C7A269E" w14:textId="77777777" w:rsidR="00945376" w:rsidRPr="001E6A31" w:rsidRDefault="00945376" w:rsidP="00945376">
          <w:pPr>
            <w:pBdr>
              <w:top w:val="single" w:sz="6" w:space="1" w:color="auto"/>
              <w:bottom w:val="single" w:sz="6" w:space="1" w:color="auto"/>
            </w:pBdr>
            <w:spacing w:before="156" w:after="156"/>
            <w:contextualSpacing/>
            <w:rPr>
              <w:rFonts w:cs="Arial"/>
              <w:b/>
            </w:rPr>
          </w:pPr>
          <w:r w:rsidRPr="001E6A31">
            <w:rPr>
              <w:rFonts w:cs="Arial"/>
              <w:noProof/>
              <w:lang w:val="en-US"/>
            </w:rPr>
            <w:lastRenderedPageBreak/>
            <w:drawing>
              <wp:anchor distT="0" distB="0" distL="114300" distR="114300" simplePos="0" relativeHeight="252439552" behindDoc="0" locked="0" layoutInCell="1" allowOverlap="1" wp14:anchorId="05DB58FD" wp14:editId="4AF1A2A6">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1E6A31">
            <w:rPr>
              <w:rFonts w:cs="Arial"/>
              <w:b/>
            </w:rPr>
            <w:t>NOTERA</w:t>
          </w:r>
        </w:p>
        <w:p w14:paraId="35285B88" w14:textId="6DC793E1" w:rsidR="00945376" w:rsidRPr="001E6A31" w:rsidRDefault="00945376" w:rsidP="00945376">
          <w:pPr>
            <w:pBdr>
              <w:top w:val="single" w:sz="6" w:space="1" w:color="auto"/>
              <w:bottom w:val="single" w:sz="6" w:space="1" w:color="auto"/>
            </w:pBdr>
            <w:spacing w:before="156" w:after="156"/>
            <w:contextualSpacing/>
            <w:rPr>
              <w:rFonts w:eastAsiaTheme="minorEastAsia" w:cs="Arial"/>
            </w:rPr>
          </w:pPr>
          <w:r w:rsidRPr="001E6A31">
            <w:rPr>
              <w:rFonts w:cs="Arial"/>
              <w:szCs w:val="18"/>
            </w:rPr>
            <w:t xml:space="preserve">Om ingen </w:t>
          </w:r>
          <w:r w:rsidR="001C2F0E" w:rsidRPr="001E6A31">
            <w:rPr>
              <w:rFonts w:cs="Arial"/>
              <w:szCs w:val="18"/>
            </w:rPr>
            <w:t>VCI</w:t>
          </w:r>
          <w:r w:rsidRPr="001E6A31">
            <w:rPr>
              <w:rFonts w:cs="Arial"/>
              <w:szCs w:val="18"/>
            </w:rPr>
            <w:t xml:space="preserve">2 hittas kan det tyda på att signalstyrkan är för svag för att detekteras. Flytta </w:t>
          </w:r>
          <w:r w:rsidR="001C2F0E" w:rsidRPr="001E6A31">
            <w:rPr>
              <w:rFonts w:cs="Arial"/>
              <w:szCs w:val="18"/>
            </w:rPr>
            <w:t>VCI</w:t>
          </w:r>
          <w:r w:rsidRPr="001E6A31">
            <w:rPr>
              <w:rFonts w:cs="Arial"/>
              <w:szCs w:val="18"/>
            </w:rPr>
            <w:t xml:space="preserve">2 och ta bort alla föremål som kan orsaka signalstörningar. Tryck på knappen </w:t>
          </w:r>
          <w:r w:rsidRPr="001E6A31">
            <w:rPr>
              <w:rFonts w:cs="Arial"/>
              <w:b/>
              <w:szCs w:val="18"/>
            </w:rPr>
            <w:t xml:space="preserve">Skanna </w:t>
          </w:r>
          <w:r w:rsidRPr="001E6A31">
            <w:rPr>
              <w:rFonts w:cs="Arial"/>
              <w:szCs w:val="18"/>
            </w:rPr>
            <w:t>längst upp till höger på skärmen för att skanna om efter enheter.</w:t>
          </w:r>
        </w:p>
        <w:p w14:paraId="684C4BF7" w14:textId="52CAD4B7" w:rsidR="00945376" w:rsidRPr="001E6A31" w:rsidRDefault="00945376" w:rsidP="00945376">
          <w:pPr>
            <w:pStyle w:val="BodytextUserManual"/>
            <w:numPr>
              <w:ilvl w:val="0"/>
              <w:numId w:val="30"/>
            </w:numPr>
            <w:spacing w:beforeLines="20" w:before="62" w:afterLines="20" w:after="62"/>
            <w:ind w:left="998" w:hanging="357"/>
            <w:rPr>
              <w:rFonts w:eastAsiaTheme="minorEastAsia"/>
              <w:b/>
            </w:rPr>
          </w:pPr>
          <w:r w:rsidRPr="001E6A31">
            <w:rPr>
              <w:szCs w:val="22"/>
            </w:rPr>
            <w:t xml:space="preserve">Vanligtvis visas </w:t>
          </w:r>
          <w:r w:rsidR="001C2F0E" w:rsidRPr="001E6A31">
            <w:rPr>
              <w:szCs w:val="22"/>
            </w:rPr>
            <w:t>VCI</w:t>
          </w:r>
          <w:r w:rsidRPr="001E6A31">
            <w:rPr>
              <w:szCs w:val="22"/>
            </w:rPr>
            <w:t xml:space="preserve">2-namnet som "Maxi" med suffixet av ett serienummer. Välj </w:t>
          </w:r>
          <w:r w:rsidR="001C2F0E" w:rsidRPr="001E6A31">
            <w:rPr>
              <w:szCs w:val="22"/>
            </w:rPr>
            <w:t>VCI</w:t>
          </w:r>
          <w:r w:rsidRPr="001E6A31">
            <w:rPr>
              <w:szCs w:val="22"/>
            </w:rPr>
            <w:t xml:space="preserve">2 för parkoppling. (Om mer än en </w:t>
          </w:r>
          <w:r w:rsidR="001C2F0E" w:rsidRPr="001E6A31">
            <w:rPr>
              <w:szCs w:val="18"/>
            </w:rPr>
            <w:t>VCI</w:t>
          </w:r>
          <w:r w:rsidRPr="001E6A31">
            <w:rPr>
              <w:szCs w:val="18"/>
            </w:rPr>
            <w:t xml:space="preserve">2 </w:t>
          </w:r>
          <w:r w:rsidRPr="001E6A31">
            <w:rPr>
              <w:szCs w:val="22"/>
            </w:rPr>
            <w:t xml:space="preserve">används, se till att rätt </w:t>
          </w:r>
          <w:r w:rsidR="001C2F0E" w:rsidRPr="001E6A31">
            <w:rPr>
              <w:szCs w:val="22"/>
            </w:rPr>
            <w:t>VCI</w:t>
          </w:r>
          <w:r w:rsidRPr="001E6A31">
            <w:rPr>
              <w:szCs w:val="22"/>
            </w:rPr>
            <w:t>2 är vald för parkoppling.)</w:t>
          </w:r>
        </w:p>
        <w:p w14:paraId="520B4195" w14:textId="77777777" w:rsidR="00945376" w:rsidRPr="001E6A31" w:rsidRDefault="00945376" w:rsidP="00945376">
          <w:pPr>
            <w:pStyle w:val="BodytextUserManual"/>
            <w:numPr>
              <w:ilvl w:val="0"/>
              <w:numId w:val="30"/>
            </w:numPr>
            <w:spacing w:beforeLines="20" w:before="62" w:afterLines="20" w:after="62"/>
            <w:ind w:left="998" w:hanging="357"/>
            <w:rPr>
              <w:b/>
              <w:szCs w:val="22"/>
            </w:rPr>
          </w:pPr>
          <w:r w:rsidRPr="001E6A31">
            <w:rPr>
              <w:szCs w:val="22"/>
            </w:rPr>
            <w:t>När parkopplingen är lyckad visas anslutningsstatusen som "Ansluten".</w:t>
          </w:r>
        </w:p>
        <w:p w14:paraId="14DFDED4" w14:textId="1BE2C347" w:rsidR="00945376" w:rsidRPr="001E6A31" w:rsidRDefault="00945376" w:rsidP="00945376">
          <w:pPr>
            <w:pStyle w:val="BodytextUserManual"/>
            <w:numPr>
              <w:ilvl w:val="0"/>
              <w:numId w:val="30"/>
            </w:numPr>
            <w:spacing w:beforeLines="20" w:before="62" w:afterLines="20" w:after="62"/>
            <w:ind w:left="998" w:hanging="357"/>
            <w:rPr>
              <w:rFonts w:eastAsiaTheme="minorEastAsia"/>
              <w:b/>
            </w:rPr>
          </w:pPr>
          <w:r w:rsidRPr="001E6A31">
            <w:rPr>
              <w:szCs w:val="22"/>
            </w:rPr>
            <w:t xml:space="preserve">Genvägen till </w:t>
          </w:r>
          <w:r w:rsidR="001C2F0E" w:rsidRPr="001E6A31">
            <w:rPr>
              <w:szCs w:val="22"/>
            </w:rPr>
            <w:t>VCI</w:t>
          </w:r>
          <w:r w:rsidRPr="001E6A31">
            <w:rPr>
              <w:szCs w:val="22"/>
            </w:rPr>
            <w:t xml:space="preserve"> Manager längst ner på skärmen visar en grön cirkelformad BT-ikon när surfplattan och </w:t>
          </w:r>
          <w:r w:rsidR="001C2F0E" w:rsidRPr="001E6A31">
            <w:rPr>
              <w:szCs w:val="22"/>
            </w:rPr>
            <w:t>VCI</w:t>
          </w:r>
          <w:r w:rsidRPr="001E6A31">
            <w:rPr>
              <w:szCs w:val="22"/>
            </w:rPr>
            <w:t>2 är anslutna.</w:t>
          </w:r>
        </w:p>
        <w:p w14:paraId="6B741B7E" w14:textId="389FDAA8" w:rsidR="00945376" w:rsidRPr="001E6A31" w:rsidRDefault="00945376" w:rsidP="00945376">
          <w:pPr>
            <w:pStyle w:val="BodytextUserManual"/>
            <w:spacing w:before="156" w:after="156"/>
            <w:rPr>
              <w:rFonts w:eastAsiaTheme="minorEastAsia"/>
              <w:bCs w:val="0"/>
            </w:rPr>
          </w:pPr>
          <w:r w:rsidRPr="001E6A31">
            <w:rPr>
              <w:rFonts w:eastAsiaTheme="minorEastAsia"/>
              <w:bCs w:val="0"/>
            </w:rPr>
            <w:t xml:space="preserve">Se o </w:t>
          </w:r>
          <w:r w:rsidRPr="001E6A31">
            <w:rPr>
              <w:rFonts w:eastAsiaTheme="minorEastAsia"/>
              <w:bCs w:val="0"/>
              <w:i/>
              <w:iCs/>
              <w:color w:val="0000FF"/>
            </w:rPr>
            <w:fldChar w:fldCharType="begin"/>
          </w:r>
          <w:r w:rsidRPr="001E6A31">
            <w:rPr>
              <w:rFonts w:eastAsiaTheme="minorEastAsia"/>
              <w:bCs w:val="0"/>
              <w:i/>
              <w:iCs/>
              <w:color w:val="0000FF"/>
            </w:rPr>
            <w:instrText xml:space="preserve"> REF _Ref159233019 \h  \* MERGEFORMAT </w:instrText>
          </w:r>
          <w:r w:rsidRPr="001E6A31">
            <w:rPr>
              <w:rFonts w:eastAsiaTheme="minorEastAsia"/>
              <w:bCs w:val="0"/>
              <w:i/>
              <w:iCs/>
              <w:color w:val="0000FF"/>
            </w:rPr>
          </w:r>
          <w:r w:rsidRPr="001E6A31">
            <w:rPr>
              <w:rFonts w:eastAsiaTheme="minorEastAsia"/>
              <w:bCs w:val="0"/>
              <w:i/>
              <w:iCs/>
              <w:color w:val="0000FF"/>
            </w:rPr>
            <w:fldChar w:fldCharType="separate"/>
          </w:r>
          <w:r w:rsidR="001C2F0E" w:rsidRPr="001E6A31">
            <w:rPr>
              <w:i/>
              <w:iCs/>
              <w:color w:val="0000FF"/>
            </w:rPr>
            <w:t>VCI</w:t>
          </w:r>
          <w:r w:rsidRPr="001E6A31">
            <w:rPr>
              <w:i/>
              <w:iCs/>
              <w:color w:val="0000FF"/>
            </w:rPr>
            <w:t xml:space="preserve"> Bluetooth-parkoppling </w:t>
          </w:r>
          <w:r w:rsidRPr="001E6A31">
            <w:rPr>
              <w:rFonts w:eastAsiaTheme="minorEastAsia"/>
              <w:bCs w:val="0"/>
              <w:i/>
              <w:iCs/>
              <w:color w:val="0000FF"/>
            </w:rPr>
            <w:fldChar w:fldCharType="end"/>
          </w:r>
          <w:r w:rsidRPr="001E6A31">
            <w:rPr>
              <w:rFonts w:eastAsiaTheme="minorEastAsia"/>
              <w:bCs w:val="0"/>
            </w:rPr>
            <w:t>för ytterligare information.</w:t>
          </w:r>
        </w:p>
        <w:p w14:paraId="604F9E9E" w14:textId="77777777" w:rsidR="00945376" w:rsidRPr="001E6A31" w:rsidRDefault="00945376" w:rsidP="00945376">
          <w:pPr>
            <w:pStyle w:val="40"/>
            <w:spacing w:before="156" w:after="156"/>
            <w:rPr>
              <w:rFonts w:cs="Arial"/>
            </w:rPr>
          </w:pPr>
          <w:r w:rsidRPr="001E6A31">
            <w:rPr>
              <w:rFonts w:cs="Arial"/>
            </w:rPr>
            <w:t>Wi-Fi-anslutning</w:t>
          </w:r>
        </w:p>
        <w:p w14:paraId="6984F853" w14:textId="3C707385" w:rsidR="00945376" w:rsidRPr="001E6A31" w:rsidRDefault="001C2F0E" w:rsidP="00945376">
          <w:pPr>
            <w:pStyle w:val="16"/>
            <w:spacing w:before="156" w:after="156"/>
            <w:ind w:leftChars="157" w:left="283"/>
          </w:pPr>
          <w:r w:rsidRPr="001E6A31">
            <w:t>VCI</w:t>
          </w:r>
          <w:r w:rsidR="00945376" w:rsidRPr="001E6A31">
            <w:t>2 stöder 5 GHz Wi-Fi-anslutning. I öppna områden är arbetsområdet för 5G Wi-Fi-kommunikation upp till 100 m.</w:t>
          </w:r>
        </w:p>
        <w:p w14:paraId="2D377BB1" w14:textId="19FC61C8" w:rsidR="00945376" w:rsidRPr="001E6A31" w:rsidRDefault="00945376" w:rsidP="00945376">
          <w:pPr>
            <w:pStyle w:val="aa"/>
            <w:numPr>
              <w:ilvl w:val="0"/>
              <w:numId w:val="25"/>
            </w:numPr>
            <w:adjustRightInd w:val="0"/>
            <w:snapToGrid w:val="0"/>
            <w:spacing w:beforeLines="20" w:before="62" w:afterLines="20" w:after="62"/>
            <w:ind w:left="641" w:hanging="357"/>
            <w:rPr>
              <w:rFonts w:cs="Arial"/>
              <w:b/>
              <w:bCs/>
            </w:rPr>
          </w:pPr>
          <w:r w:rsidRPr="001E6A31">
            <w:rPr>
              <w:rFonts w:cs="Arial"/>
              <w:b/>
              <w:bCs/>
            </w:rPr>
            <w:t xml:space="preserve">För att para ihop surfplattan med </w:t>
          </w:r>
          <w:r w:rsidR="001C2F0E" w:rsidRPr="001E6A31">
            <w:rPr>
              <w:rFonts w:cs="Arial"/>
              <w:b/>
              <w:bCs/>
            </w:rPr>
            <w:t>VCI</w:t>
          </w:r>
          <w:r w:rsidRPr="001E6A31">
            <w:rPr>
              <w:rFonts w:cs="Arial"/>
              <w:b/>
              <w:bCs/>
            </w:rPr>
            <w:t>2 via Wi-Fi</w:t>
          </w:r>
        </w:p>
        <w:p w14:paraId="44911296" w14:textId="77777777" w:rsidR="00945376" w:rsidRPr="001E6A31" w:rsidRDefault="00945376" w:rsidP="00945376">
          <w:pPr>
            <w:pStyle w:val="BodytextUserManual"/>
            <w:numPr>
              <w:ilvl w:val="0"/>
              <w:numId w:val="31"/>
            </w:numPr>
            <w:spacing w:beforeLines="20" w:before="62" w:afterLines="20" w:after="62"/>
            <w:ind w:left="998" w:hanging="357"/>
            <w:rPr>
              <w:rFonts w:eastAsiaTheme="minorEastAsia"/>
              <w:b/>
            </w:rPr>
          </w:pPr>
          <w:r w:rsidRPr="001E6A31">
            <w:rPr>
              <w:szCs w:val="22"/>
            </w:rPr>
            <w:t>Slå på surfplattan.</w:t>
          </w:r>
        </w:p>
        <w:p w14:paraId="0C82E3CE" w14:textId="6D82B99C" w:rsidR="00945376" w:rsidRPr="001E6A31" w:rsidRDefault="00945376" w:rsidP="00945376">
          <w:pPr>
            <w:pStyle w:val="BodytextUserManual"/>
            <w:numPr>
              <w:ilvl w:val="0"/>
              <w:numId w:val="31"/>
            </w:numPr>
            <w:spacing w:beforeLines="20" w:before="62" w:afterLines="20" w:after="62"/>
            <w:ind w:left="998" w:hanging="357"/>
            <w:rPr>
              <w:rFonts w:eastAsiaTheme="minorEastAsia"/>
              <w:b/>
            </w:rPr>
          </w:pPr>
          <w:r w:rsidRPr="001E6A31">
            <w:rPr>
              <w:szCs w:val="22"/>
            </w:rPr>
            <w:t xml:space="preserve">Välj </w:t>
          </w:r>
          <w:r w:rsidR="001C2F0E" w:rsidRPr="001E6A31">
            <w:rPr>
              <w:b/>
              <w:bCs w:val="0"/>
              <w:szCs w:val="22"/>
            </w:rPr>
            <w:t>VCI</w:t>
          </w:r>
          <w:r w:rsidRPr="001E6A31">
            <w:rPr>
              <w:b/>
              <w:bCs w:val="0"/>
              <w:szCs w:val="22"/>
            </w:rPr>
            <w:t xml:space="preserve"> Manager-</w:t>
          </w:r>
          <w:r w:rsidRPr="001E6A31">
            <w:rPr>
              <w:szCs w:val="22"/>
            </w:rPr>
            <w:t>applikationen från MaxiSys-jobbmenyn.</w:t>
          </w:r>
        </w:p>
        <w:p w14:paraId="146A0B1D" w14:textId="60B2D415" w:rsidR="00945376" w:rsidRPr="001E6A31" w:rsidRDefault="00945376" w:rsidP="00945376">
          <w:pPr>
            <w:pStyle w:val="BodytextUserManual"/>
            <w:numPr>
              <w:ilvl w:val="0"/>
              <w:numId w:val="31"/>
            </w:numPr>
            <w:spacing w:beforeLines="20" w:before="62" w:afterLines="20" w:after="62"/>
            <w:ind w:left="998" w:hanging="357"/>
            <w:rPr>
              <w:rFonts w:eastAsiaTheme="minorEastAsia"/>
              <w:b/>
            </w:rPr>
          </w:pPr>
          <w:r w:rsidRPr="001E6A31">
            <w:rPr>
              <w:szCs w:val="22"/>
            </w:rPr>
            <w:t xml:space="preserve">Välj </w:t>
          </w:r>
          <w:r w:rsidRPr="001E6A31">
            <w:rPr>
              <w:b/>
              <w:bCs w:val="0"/>
              <w:szCs w:val="22"/>
            </w:rPr>
            <w:t xml:space="preserve">Wi-Fi från </w:t>
          </w:r>
          <w:r w:rsidRPr="001E6A31">
            <w:rPr>
              <w:szCs w:val="22"/>
            </w:rPr>
            <w:t xml:space="preserve">listan över anslutningslägen och tryck på Wi-Fi-reglaget för att slå </w:t>
          </w:r>
          <w:r w:rsidRPr="001E6A31">
            <w:rPr>
              <w:b/>
              <w:bCs w:val="0"/>
              <w:szCs w:val="22"/>
            </w:rPr>
            <w:t>PÅ det.</w:t>
          </w:r>
          <w:r w:rsidRPr="001E6A31">
            <w:rPr>
              <w:szCs w:val="22"/>
            </w:rPr>
            <w:t xml:space="preserve"> Surfplattan söker automatiskt efter tillgängliga enheter för Wi-Fi-anslutning. Hittade </w:t>
          </w:r>
          <w:r w:rsidR="001C2F0E" w:rsidRPr="001E6A31">
            <w:rPr>
              <w:szCs w:val="22"/>
            </w:rPr>
            <w:t>VCI</w:t>
          </w:r>
          <w:r w:rsidRPr="001E6A31">
            <w:rPr>
              <w:szCs w:val="22"/>
            </w:rPr>
            <w:t>2-enheter listas i inställningsavsnittet längst ner till höger på skärmen.</w:t>
          </w:r>
        </w:p>
        <w:p w14:paraId="433910A1" w14:textId="7289182A" w:rsidR="00945376" w:rsidRPr="001E6A31" w:rsidRDefault="00945376" w:rsidP="00945376">
          <w:pPr>
            <w:pStyle w:val="BodytextUserManual"/>
            <w:numPr>
              <w:ilvl w:val="0"/>
              <w:numId w:val="31"/>
            </w:numPr>
            <w:spacing w:beforeLines="20" w:before="62" w:afterLines="20" w:after="62"/>
            <w:ind w:left="998" w:hanging="357"/>
            <w:rPr>
              <w:rFonts w:eastAsiaTheme="minorEastAsia"/>
              <w:b/>
            </w:rPr>
          </w:pPr>
          <w:r w:rsidRPr="001E6A31">
            <w:rPr>
              <w:szCs w:val="22"/>
            </w:rPr>
            <w:t xml:space="preserve">Vanligtvis visas </w:t>
          </w:r>
          <w:r w:rsidR="001C2F0E" w:rsidRPr="001E6A31">
            <w:rPr>
              <w:szCs w:val="22"/>
            </w:rPr>
            <w:t>VCI</w:t>
          </w:r>
          <w:r w:rsidRPr="001E6A31">
            <w:rPr>
              <w:szCs w:val="22"/>
            </w:rPr>
            <w:t>2-namnet som "Maxi" med suffixet av ett serienummer. Välj önskad enhet för anslutning.</w:t>
          </w:r>
        </w:p>
        <w:p w14:paraId="7F3FDA0F" w14:textId="77777777" w:rsidR="00945376" w:rsidRPr="001E6A31" w:rsidRDefault="00945376" w:rsidP="00945376">
          <w:pPr>
            <w:pStyle w:val="BodytextUserManual"/>
            <w:numPr>
              <w:ilvl w:val="0"/>
              <w:numId w:val="31"/>
            </w:numPr>
            <w:spacing w:beforeLines="20" w:before="62" w:afterLines="20" w:after="62"/>
            <w:ind w:left="998" w:hanging="357"/>
            <w:rPr>
              <w:rFonts w:eastAsiaTheme="minorEastAsia"/>
              <w:b/>
            </w:rPr>
          </w:pPr>
          <w:r w:rsidRPr="001E6A31">
            <w:rPr>
              <w:szCs w:val="22"/>
            </w:rPr>
            <w:t>När parkopplingen är lyckad visas anslutningsstatusen som "Ansluten".</w:t>
          </w:r>
        </w:p>
        <w:p w14:paraId="4F9D6F07" w14:textId="74D23DF9" w:rsidR="00945376" w:rsidRPr="001E6A31" w:rsidRDefault="00945376" w:rsidP="00945376">
          <w:pPr>
            <w:pStyle w:val="BodytextUserManual"/>
            <w:numPr>
              <w:ilvl w:val="0"/>
              <w:numId w:val="31"/>
            </w:numPr>
            <w:spacing w:beforeLines="20" w:before="62" w:afterLines="20" w:after="62"/>
            <w:ind w:left="998" w:hanging="357"/>
            <w:rPr>
              <w:rFonts w:eastAsiaTheme="minorEastAsia"/>
              <w:b/>
            </w:rPr>
          </w:pPr>
          <w:r w:rsidRPr="001E6A31">
            <w:rPr>
              <w:szCs w:val="22"/>
            </w:rPr>
            <w:t xml:space="preserve">Genvägen till </w:t>
          </w:r>
          <w:r w:rsidR="001C2F0E" w:rsidRPr="001E6A31">
            <w:rPr>
              <w:szCs w:val="22"/>
            </w:rPr>
            <w:t>VCI</w:t>
          </w:r>
          <w:r w:rsidRPr="001E6A31">
            <w:rPr>
              <w:szCs w:val="22"/>
            </w:rPr>
            <w:t xml:space="preserve"> Manager längst ner på skärmen visar en grön cirkelformad Wi-Fi-ikon när surfplattan och </w:t>
          </w:r>
          <w:r w:rsidR="001C2F0E" w:rsidRPr="001E6A31">
            <w:rPr>
              <w:szCs w:val="22"/>
            </w:rPr>
            <w:t>VCI</w:t>
          </w:r>
          <w:r w:rsidRPr="001E6A31">
            <w:rPr>
              <w:szCs w:val="22"/>
            </w:rPr>
            <w:t>2 är anslutna.</w:t>
          </w:r>
        </w:p>
        <w:p w14:paraId="65B949DD" w14:textId="77777777" w:rsidR="00945376" w:rsidRPr="001E6A31" w:rsidRDefault="00945376" w:rsidP="00945376">
          <w:pPr>
            <w:pStyle w:val="BodytextUserManual"/>
            <w:spacing w:before="156" w:after="156"/>
            <w:rPr>
              <w:rFonts w:eastAsiaTheme="minorEastAsia"/>
              <w:bCs w:val="0"/>
            </w:rPr>
          </w:pPr>
          <w:r w:rsidRPr="001E6A31">
            <w:rPr>
              <w:rFonts w:eastAsiaTheme="minorEastAsia"/>
              <w:bCs w:val="0"/>
            </w:rPr>
            <w:t xml:space="preserve">Se </w:t>
          </w:r>
          <w:r w:rsidRPr="001E6A31">
            <w:rPr>
              <w:rFonts w:eastAsiaTheme="minorEastAsia"/>
              <w:bCs w:val="0"/>
              <w:i/>
              <w:iCs/>
              <w:color w:val="0000FF"/>
            </w:rPr>
            <w:fldChar w:fldCharType="begin"/>
          </w:r>
          <w:r w:rsidRPr="001E6A31">
            <w:rPr>
              <w:rFonts w:eastAsiaTheme="minorEastAsia"/>
              <w:bCs w:val="0"/>
              <w:i/>
              <w:iCs/>
              <w:color w:val="0000FF"/>
            </w:rPr>
            <w:instrText xml:space="preserve"> REF _Ref119312253 \h  \* MERGEFORMAT </w:instrText>
          </w:r>
          <w:r w:rsidRPr="001E6A31">
            <w:rPr>
              <w:rFonts w:eastAsiaTheme="minorEastAsia"/>
              <w:bCs w:val="0"/>
              <w:i/>
              <w:iCs/>
              <w:color w:val="0000FF"/>
            </w:rPr>
          </w:r>
          <w:r w:rsidRPr="001E6A31">
            <w:rPr>
              <w:rFonts w:eastAsiaTheme="minorEastAsia"/>
              <w:bCs w:val="0"/>
              <w:i/>
              <w:iCs/>
              <w:color w:val="0000FF"/>
            </w:rPr>
            <w:fldChar w:fldCharType="separate"/>
          </w:r>
          <w:r w:rsidRPr="001E6A31">
            <w:rPr>
              <w:i/>
              <w:iCs/>
              <w:color w:val="0000FF"/>
            </w:rPr>
            <w:t xml:space="preserve">Wi-Fi-anslutning </w:t>
          </w:r>
          <w:r w:rsidRPr="001E6A31">
            <w:rPr>
              <w:rFonts w:eastAsiaTheme="minorEastAsia"/>
              <w:bCs w:val="0"/>
              <w:i/>
              <w:iCs/>
              <w:color w:val="0000FF"/>
            </w:rPr>
            <w:fldChar w:fldCharType="end"/>
          </w:r>
          <w:r w:rsidRPr="001E6A31">
            <w:rPr>
              <w:rFonts w:eastAsiaTheme="minorEastAsia"/>
              <w:bCs w:val="0"/>
            </w:rPr>
            <w:t>för ytterligare information.</w:t>
          </w:r>
        </w:p>
        <w:p w14:paraId="105399D3" w14:textId="77777777" w:rsidR="00945376" w:rsidRPr="001E6A31" w:rsidRDefault="00945376" w:rsidP="00945376">
          <w:pPr>
            <w:pStyle w:val="40"/>
            <w:spacing w:before="156" w:after="156"/>
            <w:rPr>
              <w:rFonts w:cs="Arial"/>
            </w:rPr>
          </w:pPr>
          <w:r w:rsidRPr="001E6A31">
            <w:rPr>
              <w:rFonts w:cs="Arial"/>
            </w:rPr>
            <w:t>USB-kabelanslutning</w:t>
          </w:r>
        </w:p>
        <w:p w14:paraId="7240F4C3" w14:textId="148DA630" w:rsidR="00945376" w:rsidRPr="001E6A31" w:rsidRDefault="00945376" w:rsidP="00945376">
          <w:pPr>
            <w:pStyle w:val="16"/>
            <w:spacing w:before="156" w:after="156"/>
            <w:ind w:leftChars="157" w:left="283"/>
            <w:rPr>
              <w:szCs w:val="18"/>
            </w:rPr>
          </w:pPr>
          <w:r w:rsidRPr="001E6A31">
            <w:t xml:space="preserve">USB-kabelanslutningen är ett enkelt och snabbt sätt att upprätta kommunikation mellan surfplattan och </w:t>
          </w:r>
          <w:r w:rsidR="001C2F0E" w:rsidRPr="001E6A31">
            <w:t>VCI</w:t>
          </w:r>
          <w:r w:rsidRPr="001E6A31">
            <w:t xml:space="preserve">2. Efter att USB-kabeln har anslutits korrekt från surfplattan till </w:t>
          </w:r>
          <w:r w:rsidR="001C2F0E" w:rsidRPr="001E6A31">
            <w:t>VCI</w:t>
          </w:r>
          <w:r w:rsidRPr="001E6A31">
            <w:t xml:space="preserve">2 visar </w:t>
          </w:r>
          <w:r w:rsidR="001C2F0E" w:rsidRPr="001E6A31">
            <w:rPr>
              <w:szCs w:val="22"/>
            </w:rPr>
            <w:t>VCI</w:t>
          </w:r>
          <w:r w:rsidRPr="001E6A31">
            <w:rPr>
              <w:szCs w:val="22"/>
            </w:rPr>
            <w:t xml:space="preserve"> Manager-genvägen längst ner på skärmen </w:t>
          </w:r>
          <w:r w:rsidRPr="001E6A31">
            <w:t xml:space="preserve">en grön etikett och fordons-LED:n på </w:t>
          </w:r>
          <w:r w:rsidR="001C2F0E" w:rsidRPr="001E6A31">
            <w:t>VCI</w:t>
          </w:r>
          <w:r w:rsidRPr="001E6A31">
            <w:t>2 lyser med fast grönt sken, vilket indikerar att anslutningen mellan enheterna är lyckad. Max</w:t>
          </w:r>
          <w:r w:rsidRPr="001E6A31">
            <w:rPr>
              <w:szCs w:val="18"/>
            </w:rPr>
            <w:t>iSys-diagnostikplattan är nu redo att utföra fordonsdiagnostik.</w:t>
          </w:r>
        </w:p>
        <w:p w14:paraId="40FAD720" w14:textId="77777777" w:rsidR="00945376" w:rsidRPr="001E6A31" w:rsidRDefault="00945376" w:rsidP="00945376">
          <w:pPr>
            <w:pBdr>
              <w:top w:val="single" w:sz="6" w:space="1" w:color="auto"/>
              <w:bottom w:val="single" w:sz="6" w:space="1" w:color="auto"/>
            </w:pBdr>
            <w:spacing w:before="156" w:after="156"/>
            <w:contextualSpacing/>
            <w:rPr>
              <w:rFonts w:cs="Arial"/>
              <w:b/>
            </w:rPr>
          </w:pPr>
          <w:r w:rsidRPr="001E6A31">
            <w:rPr>
              <w:rFonts w:cs="Arial"/>
              <w:noProof/>
              <w:lang w:val="en-US"/>
            </w:rPr>
            <w:lastRenderedPageBreak/>
            <w:drawing>
              <wp:anchor distT="0" distB="0" distL="114300" distR="114300" simplePos="0" relativeHeight="252440576" behindDoc="0" locked="0" layoutInCell="1" allowOverlap="1" wp14:anchorId="32F9A8BE" wp14:editId="2ECB418A">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721BAAE2" w14:textId="79E10051" w:rsidR="00945376" w:rsidRPr="001E6A31" w:rsidRDefault="00945376" w:rsidP="00945376">
          <w:pPr>
            <w:pBdr>
              <w:top w:val="single" w:sz="6" w:space="1" w:color="auto"/>
              <w:bottom w:val="single" w:sz="6" w:space="1" w:color="auto"/>
            </w:pBdr>
            <w:spacing w:before="156" w:after="156"/>
            <w:contextualSpacing/>
            <w:rPr>
              <w:rFonts w:eastAsiaTheme="minorEastAsia" w:cs="Arial"/>
            </w:rPr>
          </w:pPr>
          <w:r w:rsidRPr="001E6A31">
            <w:rPr>
              <w:rFonts w:cs="Arial"/>
            </w:rPr>
            <w:t xml:space="preserve">För stabilast möjliga kommunikation rekommenderas det att använda en USB-anslutning mellan surfplattan och </w:t>
          </w:r>
          <w:r w:rsidR="001C2F0E" w:rsidRPr="001E6A31">
            <w:rPr>
              <w:rFonts w:cs="Arial"/>
            </w:rPr>
            <w:t>VCI</w:t>
          </w:r>
          <w:r w:rsidRPr="001E6A31">
            <w:rPr>
              <w:rFonts w:cs="Arial"/>
            </w:rPr>
            <w:t>2 när man utför ECU-programmering eller kodning.</w:t>
          </w:r>
        </w:p>
        <w:p w14:paraId="2A778C26" w14:textId="77777777" w:rsidR="00945376" w:rsidRPr="001E6A31" w:rsidRDefault="00945376" w:rsidP="00945376">
          <w:pPr>
            <w:pStyle w:val="30"/>
            <w:spacing w:before="312" w:after="156"/>
          </w:pPr>
          <w:r w:rsidRPr="001E6A31">
            <w:t>Inget kommunikationsmeddelande</w:t>
          </w:r>
        </w:p>
        <w:p w14:paraId="474864F2" w14:textId="63A794B2" w:rsidR="00945376" w:rsidRPr="001E6A31" w:rsidRDefault="00945376" w:rsidP="00945376">
          <w:pPr>
            <w:pStyle w:val="BodytextUserManual"/>
            <w:numPr>
              <w:ilvl w:val="0"/>
              <w:numId w:val="32"/>
            </w:numPr>
            <w:spacing w:before="156" w:after="156"/>
            <w:ind w:left="641" w:hanging="357"/>
            <w:rPr>
              <w:b/>
            </w:rPr>
          </w:pPr>
          <w:r w:rsidRPr="001E6A31">
            <w:t xml:space="preserve">Om surfplattan inte kan ansluta till </w:t>
          </w:r>
          <w:r w:rsidR="001C2F0E" w:rsidRPr="001E6A31">
            <w:t>VCI</w:t>
          </w:r>
          <w:r w:rsidRPr="001E6A31">
            <w:t xml:space="preserve">2 visas ett felmeddelande. Ett felmeddelande indikerar att surfplattan inte kommunicerar med </w:t>
          </w:r>
          <w:r w:rsidR="001C2F0E" w:rsidRPr="001E6A31">
            <w:t>VCI</w:t>
          </w:r>
          <w:r w:rsidRPr="001E6A31">
            <w:t>2. Felsök felet genom att utföra följande steg:</w:t>
          </w:r>
        </w:p>
        <w:p w14:paraId="3F557B45" w14:textId="3AE92079" w:rsidR="00945376" w:rsidRPr="001E6A31" w:rsidRDefault="00945376" w:rsidP="00945376">
          <w:pPr>
            <w:pStyle w:val="BodytextUserManual"/>
            <w:numPr>
              <w:ilvl w:val="0"/>
              <w:numId w:val="33"/>
            </w:numPr>
            <w:spacing w:beforeLines="20" w:before="62" w:afterLines="20" w:after="62"/>
            <w:ind w:left="998" w:hanging="357"/>
            <w:rPr>
              <w:b/>
            </w:rPr>
          </w:pPr>
          <w:r w:rsidRPr="001E6A31">
            <w:t xml:space="preserve">Se till att </w:t>
          </w:r>
          <w:r w:rsidR="001C2F0E" w:rsidRPr="001E6A31">
            <w:t>VCI</w:t>
          </w:r>
          <w:r w:rsidRPr="001E6A31">
            <w:t>2 är påslagen.</w:t>
          </w:r>
        </w:p>
        <w:p w14:paraId="4D66DA5C" w14:textId="77777777" w:rsidR="00945376" w:rsidRPr="001E6A31" w:rsidRDefault="00945376" w:rsidP="00945376">
          <w:pPr>
            <w:pStyle w:val="BodytextUserManual"/>
            <w:numPr>
              <w:ilvl w:val="0"/>
              <w:numId w:val="33"/>
            </w:numPr>
            <w:spacing w:beforeLines="20" w:before="62" w:afterLines="20" w:after="62"/>
            <w:ind w:left="998" w:hanging="357"/>
            <w:rPr>
              <w:b/>
            </w:rPr>
          </w:pPr>
          <w:r w:rsidRPr="001E6A31">
            <w:t>När du använder den trådlösa anslutningen, se till att nätverket är korrekt konfigurerat och att rätt enhet har anslutits.</w:t>
          </w:r>
        </w:p>
        <w:p w14:paraId="7DD3E285" w14:textId="77777777" w:rsidR="00945376" w:rsidRPr="001E6A31" w:rsidRDefault="00945376" w:rsidP="00945376">
          <w:pPr>
            <w:pStyle w:val="BodytextUserManual"/>
            <w:numPr>
              <w:ilvl w:val="0"/>
              <w:numId w:val="33"/>
            </w:numPr>
            <w:spacing w:beforeLines="20" w:before="62" w:afterLines="20" w:after="62"/>
            <w:ind w:left="998" w:hanging="357"/>
            <w:rPr>
              <w:b/>
            </w:rPr>
          </w:pPr>
          <w:r w:rsidRPr="001E6A31">
            <w:t>Om surfplattan plötsligt förlorar kommunikationen under diagnosen, se till att inga föremål orsakar signalavbrott.</w:t>
          </w:r>
        </w:p>
        <w:p w14:paraId="44A6061F" w14:textId="2677D8C3" w:rsidR="00945376" w:rsidRPr="001E6A31" w:rsidRDefault="00945376" w:rsidP="00945376">
          <w:pPr>
            <w:pStyle w:val="BodytextUserManual"/>
            <w:numPr>
              <w:ilvl w:val="0"/>
              <w:numId w:val="33"/>
            </w:numPr>
            <w:spacing w:beforeLines="20" w:before="62" w:afterLines="20" w:after="62"/>
            <w:ind w:left="998" w:hanging="357"/>
            <w:rPr>
              <w:b/>
            </w:rPr>
          </w:pPr>
          <w:bookmarkStart w:id="128" w:name="OLE_LINK17"/>
          <w:r w:rsidRPr="001E6A31">
            <w:t xml:space="preserve">Se till att </w:t>
          </w:r>
          <w:r w:rsidR="001C2F0E" w:rsidRPr="001E6A31">
            <w:t>VCI</w:t>
          </w:r>
          <w:r w:rsidRPr="001E6A31">
            <w:t xml:space="preserve">2 är korrekt placerad med </w:t>
          </w:r>
          <w:r w:rsidR="001C2F0E" w:rsidRPr="001E6A31">
            <w:t>VCI</w:t>
          </w:r>
          <w:r w:rsidRPr="001E6A31">
            <w:t>2:s framsida uppåt</w:t>
          </w:r>
          <w:bookmarkEnd w:id="128"/>
          <w:r w:rsidRPr="001E6A31">
            <w:t>.</w:t>
          </w:r>
        </w:p>
        <w:p w14:paraId="3045AC34" w14:textId="50F54085" w:rsidR="00945376" w:rsidRPr="001E6A31" w:rsidRDefault="00945376" w:rsidP="00945376">
          <w:pPr>
            <w:pStyle w:val="BodytextUserManual"/>
            <w:numPr>
              <w:ilvl w:val="0"/>
              <w:numId w:val="33"/>
            </w:numPr>
            <w:spacing w:beforeLines="20" w:before="62" w:afterLines="20" w:after="62"/>
            <w:ind w:left="998" w:hanging="357"/>
            <w:rPr>
              <w:b/>
            </w:rPr>
          </w:pPr>
          <w:r w:rsidRPr="001E6A31">
            <w:t xml:space="preserve">Flytta surfplattan närmare </w:t>
          </w:r>
          <w:r w:rsidR="001C2F0E" w:rsidRPr="001E6A31">
            <w:t>VCI</w:t>
          </w:r>
          <w:r w:rsidRPr="001E6A31">
            <w:t xml:space="preserve">2. Om du använder den trådbundna anslutningen, se till att kabeln är ordentligt ansluten till </w:t>
          </w:r>
          <w:r w:rsidR="001C2F0E" w:rsidRPr="001E6A31">
            <w:t>VCI2</w:t>
          </w:r>
          <w:r w:rsidRPr="001E6A31">
            <w:t>.</w:t>
          </w:r>
        </w:p>
        <w:p w14:paraId="7BEC11AA" w14:textId="7E9630A0" w:rsidR="00945376" w:rsidRPr="001E6A31" w:rsidRDefault="001E6A31" w:rsidP="00945376">
          <w:pPr>
            <w:pStyle w:val="BodytextUserManual"/>
            <w:numPr>
              <w:ilvl w:val="0"/>
              <w:numId w:val="33"/>
            </w:numPr>
            <w:spacing w:beforeLines="20" w:before="62" w:afterLines="20" w:after="62"/>
            <w:ind w:left="998" w:hanging="357"/>
          </w:pPr>
          <w:r w:rsidRPr="001E6A31">
            <w:rPr>
              <w:rFonts w:eastAsiaTheme="minorEastAsia"/>
              <w:bCs w:val="0"/>
              <w:szCs w:val="18"/>
              <w:lang w:val="sv-SE"/>
            </w:rPr>
            <w:t>Kontrollera att VCI2- anslutningslampan lyser för vald kommunikationstyp: Bluetooth, Wi-Fi eller USB-kabel.</w:t>
          </w:r>
        </w:p>
        <w:p w14:paraId="2A6EB19A" w14:textId="75EBD247" w:rsidR="00945376" w:rsidRPr="001E6A31" w:rsidRDefault="00945376" w:rsidP="00945376">
          <w:pPr>
            <w:pStyle w:val="BodytextUserManual"/>
            <w:numPr>
              <w:ilvl w:val="0"/>
              <w:numId w:val="32"/>
            </w:numPr>
            <w:spacing w:before="156" w:after="156"/>
            <w:ind w:left="641" w:hanging="357"/>
          </w:pPr>
          <w:r w:rsidRPr="001E6A31">
            <w:t xml:space="preserve">Om </w:t>
          </w:r>
          <w:r w:rsidR="001C2F0E" w:rsidRPr="001E6A31">
            <w:t>VCI</w:t>
          </w:r>
          <w:r w:rsidRPr="001E6A31">
            <w:t>2 inte kan upprätta en kommunikationslänk visas ett meddelande med felsökningsinstruktioner. Möjliga orsaker till kommunikationsfelet inkluderar:</w:t>
          </w:r>
        </w:p>
        <w:p w14:paraId="73A02ABF" w14:textId="504D427E" w:rsidR="00945376" w:rsidRPr="001E6A31" w:rsidRDefault="001C2F0E" w:rsidP="00945376">
          <w:pPr>
            <w:pStyle w:val="BodytextUserManual"/>
            <w:numPr>
              <w:ilvl w:val="0"/>
              <w:numId w:val="33"/>
            </w:numPr>
            <w:spacing w:beforeLines="20" w:before="62" w:afterLines="20" w:after="62"/>
            <w:ind w:left="998" w:hanging="357"/>
          </w:pPr>
          <w:r w:rsidRPr="001E6A31">
            <w:t>VCI</w:t>
          </w:r>
          <w:r w:rsidR="00945376" w:rsidRPr="001E6A31">
            <w:t>2 kan inte upprätta en kommunikationslänk med fordonet.</w:t>
          </w:r>
        </w:p>
        <w:p w14:paraId="6294DE5E" w14:textId="77777777" w:rsidR="00945376" w:rsidRPr="001E6A31" w:rsidRDefault="00945376" w:rsidP="00945376">
          <w:pPr>
            <w:pStyle w:val="BodytextUserManual"/>
            <w:numPr>
              <w:ilvl w:val="0"/>
              <w:numId w:val="33"/>
            </w:numPr>
            <w:spacing w:beforeLines="20" w:before="62" w:afterLines="20" w:after="62"/>
            <w:ind w:left="998" w:hanging="357"/>
          </w:pPr>
          <w:r w:rsidRPr="001E6A31">
            <w:t>Ett fordonssystem har valts för diagnos som inte stöds av fordonet.</w:t>
          </w:r>
        </w:p>
        <w:p w14:paraId="04239518" w14:textId="77777777" w:rsidR="00945376" w:rsidRPr="001E6A31" w:rsidRDefault="00945376" w:rsidP="00945376">
          <w:pPr>
            <w:pStyle w:val="BodytextUserManual"/>
            <w:numPr>
              <w:ilvl w:val="0"/>
              <w:numId w:val="33"/>
            </w:numPr>
            <w:spacing w:beforeLines="20" w:before="62" w:afterLines="20" w:after="62"/>
            <w:ind w:left="998" w:hanging="357"/>
          </w:pPr>
          <w:r w:rsidRPr="001E6A31">
            <w:t>Det finns en lös förbindelse.</w:t>
          </w:r>
        </w:p>
        <w:p w14:paraId="641B5E22" w14:textId="77777777" w:rsidR="00945376" w:rsidRPr="001E6A31" w:rsidRDefault="00945376" w:rsidP="00945376">
          <w:pPr>
            <w:pStyle w:val="BodytextUserManual"/>
            <w:numPr>
              <w:ilvl w:val="0"/>
              <w:numId w:val="33"/>
            </w:numPr>
            <w:spacing w:beforeLines="20" w:before="62" w:afterLines="20" w:after="62"/>
            <w:ind w:left="998" w:hanging="357"/>
          </w:pPr>
          <w:r w:rsidRPr="001E6A31">
            <w:t>Det har gått en säkring i bilen.</w:t>
          </w:r>
        </w:p>
        <w:p w14:paraId="08F722D6" w14:textId="77777777" w:rsidR="00945376" w:rsidRPr="001E6A31" w:rsidRDefault="00945376" w:rsidP="00945376">
          <w:pPr>
            <w:pStyle w:val="BodytextUserManual"/>
            <w:numPr>
              <w:ilvl w:val="0"/>
              <w:numId w:val="33"/>
            </w:numPr>
            <w:spacing w:beforeLines="20" w:before="62" w:afterLines="20" w:after="62"/>
            <w:ind w:left="998" w:hanging="357"/>
          </w:pPr>
          <w:r w:rsidRPr="001E6A31">
            <w:t>Fordonet eller datakabeln har ett ledningsfel.</w:t>
          </w:r>
        </w:p>
        <w:p w14:paraId="0C000F1D" w14:textId="77777777" w:rsidR="00945376" w:rsidRPr="001E6A31" w:rsidRDefault="00945376" w:rsidP="00945376">
          <w:pPr>
            <w:pStyle w:val="BodytextUserManual"/>
            <w:numPr>
              <w:ilvl w:val="0"/>
              <w:numId w:val="33"/>
            </w:numPr>
            <w:spacing w:beforeLines="20" w:before="62" w:afterLines="20" w:after="62"/>
            <w:ind w:left="998" w:hanging="357"/>
          </w:pPr>
          <w:r w:rsidRPr="001E6A31">
            <w:t>Det är ett kretsfel i datakabeln eller adaptern.</w:t>
          </w:r>
        </w:p>
        <w:p w14:paraId="795074D1" w14:textId="77777777" w:rsidR="00945376" w:rsidRPr="001E6A31" w:rsidRDefault="00945376" w:rsidP="00945376">
          <w:pPr>
            <w:pStyle w:val="BodytextUserManual"/>
            <w:numPr>
              <w:ilvl w:val="0"/>
              <w:numId w:val="33"/>
            </w:numPr>
            <w:spacing w:beforeLines="20" w:before="62" w:afterLines="20" w:after="62"/>
            <w:ind w:left="998" w:hanging="357"/>
          </w:pPr>
          <w:r w:rsidRPr="001E6A31">
            <w:t>Fordonsidentifieringen är felaktigt angiven.</w:t>
          </w:r>
        </w:p>
        <w:p w14:paraId="1E9E795A" w14:textId="77777777" w:rsidR="00945376" w:rsidRPr="001E6A31" w:rsidRDefault="00945376" w:rsidP="00945376">
          <w:pPr>
            <w:pStyle w:val="BodytextUserManual"/>
            <w:spacing w:beforeLines="20" w:before="62" w:afterLines="20" w:after="62"/>
          </w:pPr>
        </w:p>
        <w:p w14:paraId="40A23C40" w14:textId="77777777" w:rsidR="00945376" w:rsidRPr="001E6A31" w:rsidRDefault="00945376" w:rsidP="00945376">
          <w:pPr>
            <w:pStyle w:val="BodytextUserManual"/>
            <w:spacing w:beforeLines="20" w:before="62" w:afterLines="20" w:after="62"/>
          </w:pPr>
        </w:p>
        <w:p w14:paraId="2AEE32D3" w14:textId="77777777" w:rsidR="00945376" w:rsidRPr="001E6A31" w:rsidRDefault="00945376" w:rsidP="00945376">
          <w:pPr>
            <w:pStyle w:val="BodytextUserManual"/>
            <w:spacing w:beforeLines="20" w:before="62" w:afterLines="20" w:after="62"/>
          </w:pPr>
        </w:p>
        <w:p w14:paraId="0F209EC0" w14:textId="77777777" w:rsidR="00945376" w:rsidRPr="001E6A31" w:rsidRDefault="00945376" w:rsidP="00945376">
          <w:pPr>
            <w:pStyle w:val="BodytextUserManual"/>
            <w:spacing w:beforeLines="20" w:before="62" w:afterLines="20" w:after="62"/>
          </w:pPr>
        </w:p>
        <w:p w14:paraId="7176D3E9" w14:textId="77777777" w:rsidR="00945376" w:rsidRPr="001E6A31" w:rsidRDefault="00945376" w:rsidP="00945376">
          <w:pPr>
            <w:pStyle w:val="BodytextUserManual"/>
            <w:spacing w:beforeLines="20" w:before="62" w:afterLines="20" w:after="62"/>
          </w:pPr>
          <w:r w:rsidRPr="001E6A31">
            <w:br w:type="page"/>
          </w:r>
        </w:p>
        <w:p w14:paraId="76AC7944" w14:textId="77777777" w:rsidR="00945376" w:rsidRPr="001E6A31" w:rsidRDefault="00945376" w:rsidP="00945376">
          <w:pPr>
            <w:pStyle w:val="20"/>
            <w:spacing w:before="312" w:after="156"/>
            <w:rPr>
              <w:rFonts w:cs="Arial"/>
            </w:rPr>
          </w:pPr>
          <w:bookmarkStart w:id="129" w:name="_Toc160024657"/>
          <w:bookmarkStart w:id="130" w:name="_Toc204265010"/>
          <w:r w:rsidRPr="001E6A31">
            <w:rPr>
              <w:rFonts w:cs="Arial"/>
            </w:rPr>
            <w:lastRenderedPageBreak/>
            <w:t>Komma igång</w:t>
          </w:r>
          <w:bookmarkEnd w:id="129"/>
          <w:bookmarkEnd w:id="130"/>
        </w:p>
        <w:p w14:paraId="51B52DFF" w14:textId="7DED2F6E" w:rsidR="00945376" w:rsidRPr="001E6A31" w:rsidRDefault="00945376" w:rsidP="00945376">
          <w:pPr>
            <w:pStyle w:val="BodytextUserManual"/>
            <w:spacing w:before="156" w:after="156"/>
          </w:pPr>
          <w:r w:rsidRPr="001E6A31">
            <w:t xml:space="preserve">Innan du använder Diagnostic-applikationen för första gången, se till att </w:t>
          </w:r>
          <w:r w:rsidR="001C2F0E" w:rsidRPr="001E6A31">
            <w:t>VCI</w:t>
          </w:r>
          <w:r w:rsidRPr="001E6A31">
            <w:t xml:space="preserve">2 är korrekt ansluten till och kommunicerar med surfplattan. Se </w:t>
          </w:r>
          <w:r w:rsidRPr="001E6A31">
            <w:rPr>
              <w:bCs w:val="0"/>
              <w:i/>
              <w:iCs/>
              <w:color w:val="0000FF"/>
              <w:szCs w:val="18"/>
            </w:rPr>
            <w:fldChar w:fldCharType="begin"/>
          </w:r>
          <w:r w:rsidRPr="001E6A31">
            <w:rPr>
              <w:bCs w:val="0"/>
              <w:i/>
              <w:iCs/>
              <w:color w:val="0000FF"/>
              <w:szCs w:val="18"/>
            </w:rPr>
            <w:instrText xml:space="preserve"> REF _Ref101431076 \h  \* MERGEFORMAT </w:instrText>
          </w:r>
          <w:r w:rsidRPr="001E6A31">
            <w:rPr>
              <w:bCs w:val="0"/>
              <w:i/>
              <w:iCs/>
              <w:color w:val="0000FF"/>
              <w:szCs w:val="18"/>
            </w:rPr>
          </w:r>
          <w:r w:rsidRPr="001E6A31">
            <w:rPr>
              <w:bCs w:val="0"/>
              <w:i/>
              <w:iCs/>
              <w:color w:val="0000FF"/>
              <w:szCs w:val="18"/>
            </w:rPr>
            <w:fldChar w:fldCharType="separate"/>
          </w:r>
          <w:r w:rsidRPr="001E6A31">
            <w:rPr>
              <w:i/>
              <w:iCs/>
              <w:color w:val="0000FF"/>
            </w:rPr>
            <w:t>Upprätta fordonskommunikation</w:t>
          </w:r>
          <w:r w:rsidRPr="001E6A31">
            <w:rPr>
              <w:bCs w:val="0"/>
              <w:i/>
              <w:iCs/>
              <w:color w:val="0000FF"/>
              <w:szCs w:val="18"/>
            </w:rPr>
            <w:fldChar w:fldCharType="end"/>
          </w:r>
          <w:r w:rsidRPr="001E6A31">
            <w:rPr>
              <w:color w:val="FF0000"/>
            </w:rPr>
            <w:t xml:space="preserve"> </w:t>
          </w:r>
          <w:r w:rsidRPr="001E6A31">
            <w:t xml:space="preserve">för ytterligare detaljer. </w:t>
          </w:r>
        </w:p>
        <w:p w14:paraId="0FDB2418" w14:textId="6151CDAD" w:rsidR="00945376" w:rsidRPr="001E6A31" w:rsidRDefault="001C2F0E" w:rsidP="00945376">
          <w:pPr>
            <w:pStyle w:val="BodytextUserManual"/>
            <w:spacing w:before="156" w:after="156"/>
          </w:pPr>
          <w:r w:rsidRPr="001E6A31">
            <w:t>När VCI</w:t>
          </w:r>
          <w:r w:rsidR="00945376" w:rsidRPr="001E6A31">
            <w:t xml:space="preserve">2 är korrekt ansluten till fordonet via huvudkabeln och parad med surfplattan är plattformen redo att </w:t>
          </w:r>
          <w:bookmarkStart w:id="131" w:name="_Ref367967522"/>
          <w:bookmarkStart w:id="132" w:name="_Ref366238505"/>
          <w:r w:rsidR="00945376" w:rsidRPr="001E6A31">
            <w:t xml:space="preserve">starta fordonsdiagnostik. Tryck på knappen </w:t>
          </w:r>
          <w:r w:rsidR="00945376" w:rsidRPr="001E6A31">
            <w:rPr>
              <w:b/>
              <w:bCs w:val="0"/>
            </w:rPr>
            <w:t xml:space="preserve">Diagnostik </w:t>
          </w:r>
          <w:r w:rsidR="00945376" w:rsidRPr="001E6A31">
            <w:t>på MaxiSys jobbmeny. Fordonsmenyn visas på skärmen.</w:t>
          </w:r>
        </w:p>
        <w:p w14:paraId="650478EB" w14:textId="106C90D7" w:rsidR="00945376" w:rsidRPr="001E6A31" w:rsidRDefault="001E6A31" w:rsidP="00945376">
          <w:pPr>
            <w:pStyle w:val="BodytextUserManual"/>
            <w:spacing w:beforeLines="0" w:before="0" w:afterLines="0" w:after="0" w:line="240" w:lineRule="auto"/>
            <w:ind w:left="0"/>
            <w:jc w:val="center"/>
          </w:pPr>
          <w:r w:rsidRPr="001E6A31">
            <w:rPr>
              <w:noProof/>
            </w:rPr>
            <w:drawing>
              <wp:inline distT="0" distB="0" distL="0" distR="0" wp14:anchorId="2FFD3789" wp14:editId="20485BC9">
                <wp:extent cx="3590273" cy="2329200"/>
                <wp:effectExtent l="0" t="0" r="0" b="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590273" cy="2329200"/>
                        </a:xfrm>
                        <a:prstGeom prst="rect">
                          <a:avLst/>
                        </a:prstGeom>
                        <a:noFill/>
                        <a:ln>
                          <a:noFill/>
                        </a:ln>
                      </pic:spPr>
                    </pic:pic>
                  </a:graphicData>
                </a:graphic>
              </wp:inline>
            </w:drawing>
          </w:r>
        </w:p>
        <w:p w14:paraId="779FC528" w14:textId="77777777" w:rsidR="00945376" w:rsidRPr="001E6A31" w:rsidRDefault="00945376" w:rsidP="00945376">
          <w:pPr>
            <w:pStyle w:val="BodytextUserManual"/>
            <w:spacing w:beforeLines="0" w:before="0" w:afterLines="0" w:after="0" w:line="240" w:lineRule="auto"/>
            <w:ind w:left="0"/>
            <w:jc w:val="center"/>
            <w:rPr>
              <w:b/>
            </w:rPr>
          </w:pPr>
          <w:bookmarkStart w:id="133" w:name="_Ref481573936"/>
          <w:r w:rsidRPr="001E6A31">
            <w:rPr>
              <w:b/>
            </w:rPr>
            <w:t>Figur 6</w:t>
          </w:r>
          <w:r w:rsidRPr="001E6A31">
            <w:rPr>
              <w:b/>
            </w:rPr>
            <w:noBreakHyphen/>
          </w:r>
          <w:r w:rsidRPr="001E6A31">
            <w:rPr>
              <w:b/>
            </w:rPr>
            <w:fldChar w:fldCharType="begin"/>
          </w:r>
          <w:r w:rsidRPr="001E6A31">
            <w:rPr>
              <w:b/>
            </w:rPr>
            <w:instrText xml:space="preserve"> SEQ Figure \* ARABIC \s 1 </w:instrText>
          </w:r>
          <w:r w:rsidRPr="001E6A31">
            <w:rPr>
              <w:b/>
            </w:rPr>
            <w:fldChar w:fldCharType="separate"/>
          </w:r>
          <w:r w:rsidRPr="001E6A31">
            <w:rPr>
              <w:b/>
              <w:noProof/>
            </w:rPr>
            <w:t>2</w:t>
          </w:r>
          <w:r w:rsidRPr="001E6A31">
            <w:rPr>
              <w:b/>
            </w:rPr>
            <w:fldChar w:fldCharType="end"/>
          </w:r>
          <w:bookmarkEnd w:id="131"/>
          <w:r w:rsidRPr="001E6A31">
            <w:rPr>
              <w:b/>
            </w:rPr>
            <w:t xml:space="preserve"> </w:t>
          </w:r>
          <w:r w:rsidRPr="001E6A31">
            <w:rPr>
              <w:b/>
              <w:i/>
            </w:rPr>
            <w:t>Fordonsmenyskärm</w:t>
          </w:r>
          <w:bookmarkEnd w:id="132"/>
          <w:bookmarkEnd w:id="133"/>
          <w:r w:rsidRPr="001E6A31">
            <w:rPr>
              <w:b/>
              <w:i/>
            </w:rPr>
            <w:t xml:space="preserve"> </w:t>
          </w:r>
        </w:p>
        <w:p w14:paraId="475B7E0D" w14:textId="77777777" w:rsidR="00945376" w:rsidRPr="001E6A31" w:rsidRDefault="00945376" w:rsidP="00945376">
          <w:pPr>
            <w:pStyle w:val="aa"/>
            <w:widowControl w:val="0"/>
            <w:numPr>
              <w:ilvl w:val="0"/>
              <w:numId w:val="35"/>
            </w:numPr>
            <w:spacing w:beforeLines="20" w:before="62" w:afterLines="20" w:after="62"/>
            <w:ind w:left="641" w:hanging="357"/>
            <w:rPr>
              <w:rFonts w:cs="Arial"/>
            </w:rPr>
          </w:pPr>
          <w:r w:rsidRPr="001E6A31">
            <w:rPr>
              <w:rFonts w:cs="Arial"/>
            </w:rPr>
            <w:t xml:space="preserve">Knappar i verktygsfältet överst  </w:t>
          </w:r>
        </w:p>
        <w:p w14:paraId="1BFF8F91" w14:textId="5A7F4739" w:rsidR="00945376" w:rsidRPr="001E6A31" w:rsidRDefault="00945376" w:rsidP="00945376">
          <w:pPr>
            <w:pStyle w:val="aa"/>
            <w:widowControl w:val="0"/>
            <w:numPr>
              <w:ilvl w:val="0"/>
              <w:numId w:val="35"/>
            </w:numPr>
            <w:spacing w:beforeLines="20" w:before="62" w:afterLines="20" w:after="62"/>
            <w:ind w:left="641" w:hanging="357"/>
            <w:rPr>
              <w:rFonts w:cs="Arial"/>
            </w:rPr>
          </w:pPr>
          <w:r w:rsidRPr="001E6A31">
            <w:rPr>
              <w:rFonts w:cs="Arial"/>
            </w:rPr>
            <w:t>Tillverkarens ikoner</w:t>
          </w:r>
        </w:p>
        <w:p w14:paraId="36337529" w14:textId="77777777" w:rsidR="00945376" w:rsidRPr="001E6A31" w:rsidRDefault="00945376" w:rsidP="001E6A31">
          <w:pPr>
            <w:pStyle w:val="EN"/>
            <w:spacing w:before="156" w:after="156"/>
            <w:rPr>
              <w:rFonts w:cs="Arial"/>
              <w:b/>
              <w:bCs w:val="0"/>
              <w:lang w:val="en-US"/>
            </w:rPr>
          </w:pPr>
          <w:r w:rsidRPr="001E6A31">
            <w:rPr>
              <w:rFonts w:cs="Arial"/>
              <w:b/>
              <w:bCs w:val="0"/>
              <w:lang w:val="en-US"/>
            </w:rPr>
            <w:t>Knappar i verktygsfältet överst</w:t>
          </w:r>
        </w:p>
        <w:p w14:paraId="6F22644F" w14:textId="77777777" w:rsidR="00945376" w:rsidRPr="001E6A31" w:rsidRDefault="00945376" w:rsidP="00945376">
          <w:pPr>
            <w:pStyle w:val="BodytextUserManual"/>
            <w:spacing w:before="156" w:after="156"/>
          </w:pPr>
          <w:r w:rsidRPr="001E6A31">
            <w:t>Funktionerna för verktygsfältsknapparna högst upp på skärmen listas och beskrivs i tabellen nedan:</w:t>
          </w:r>
        </w:p>
        <w:p w14:paraId="42FB8913" w14:textId="77777777" w:rsidR="00945376" w:rsidRPr="001E6A31" w:rsidRDefault="00945376" w:rsidP="00945376">
          <w:pPr>
            <w:pStyle w:val="ab"/>
            <w:spacing w:before="156" w:afterLines="20" w:after="62"/>
            <w:ind w:left="0"/>
            <w:rPr>
              <w:rFonts w:cs="Arial"/>
              <w:i/>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rPr>
            <w:t>Knappar i verktygsfältet överst</w:t>
          </w:r>
        </w:p>
        <w:tbl>
          <w:tblPr>
            <w:tblStyle w:val="ac"/>
            <w:tblW w:w="6799" w:type="dxa"/>
            <w:jc w:val="center"/>
            <w:tblLayout w:type="fixed"/>
            <w:tblLook w:val="04A0" w:firstRow="1" w:lastRow="0" w:firstColumn="1" w:lastColumn="0" w:noHBand="0" w:noVBand="1"/>
          </w:tblPr>
          <w:tblGrid>
            <w:gridCol w:w="1043"/>
            <w:gridCol w:w="1043"/>
            <w:gridCol w:w="4713"/>
          </w:tblGrid>
          <w:tr w:rsidR="00945376" w:rsidRPr="001E6A31" w14:paraId="613FE2B2" w14:textId="77777777" w:rsidTr="00F13F00">
            <w:trPr>
              <w:trHeight w:val="326"/>
              <w:tblHeader/>
              <w:jc w:val="center"/>
            </w:trPr>
            <w:tc>
              <w:tcPr>
                <w:tcW w:w="1043" w:type="dxa"/>
                <w:shd w:val="clear" w:color="auto" w:fill="D9D9D9" w:themeFill="background1" w:themeFillShade="D9"/>
                <w:vAlign w:val="center"/>
              </w:tcPr>
              <w:p w14:paraId="46C671F9" w14:textId="77777777" w:rsidR="00945376" w:rsidRPr="001E6A31" w:rsidRDefault="00945376" w:rsidP="00F13F00">
                <w:pPr>
                  <w:pStyle w:val="af"/>
                  <w:spacing w:beforeLines="20" w:before="62" w:afterLines="20" w:after="62" w:line="240" w:lineRule="exact"/>
                  <w:rPr>
                    <w:rFonts w:cs="Arial"/>
                  </w:rPr>
                </w:pPr>
                <w:r w:rsidRPr="001E6A31">
                  <w:rPr>
                    <w:rFonts w:cs="Arial"/>
                  </w:rPr>
                  <w:t>Knapp</w:t>
                </w:r>
              </w:p>
            </w:tc>
            <w:tc>
              <w:tcPr>
                <w:tcW w:w="1043" w:type="dxa"/>
                <w:shd w:val="clear" w:color="auto" w:fill="D9D9D9" w:themeFill="background1" w:themeFillShade="D9"/>
                <w:vAlign w:val="center"/>
              </w:tcPr>
              <w:p w14:paraId="460F2FA7" w14:textId="77777777" w:rsidR="00945376" w:rsidRPr="001E6A31" w:rsidRDefault="00945376" w:rsidP="00F13F00">
                <w:pPr>
                  <w:pStyle w:val="af"/>
                  <w:spacing w:beforeLines="20" w:before="62" w:afterLines="20" w:after="62" w:line="240" w:lineRule="exact"/>
                  <w:rPr>
                    <w:rFonts w:cs="Arial"/>
                  </w:rPr>
                </w:pPr>
                <w:r w:rsidRPr="001E6A31">
                  <w:rPr>
                    <w:rFonts w:cs="Arial"/>
                  </w:rPr>
                  <w:t>Namn</w:t>
                </w:r>
              </w:p>
            </w:tc>
            <w:tc>
              <w:tcPr>
                <w:tcW w:w="4713" w:type="dxa"/>
                <w:shd w:val="clear" w:color="auto" w:fill="D9D9D9" w:themeFill="background1" w:themeFillShade="D9"/>
                <w:vAlign w:val="center"/>
              </w:tcPr>
              <w:p w14:paraId="4FA3FD79" w14:textId="77777777" w:rsidR="00945376" w:rsidRPr="001E6A31" w:rsidRDefault="00945376" w:rsidP="00F13F00">
                <w:pPr>
                  <w:pStyle w:val="af"/>
                  <w:spacing w:beforeLines="20" w:before="62" w:afterLines="20" w:after="62" w:line="240" w:lineRule="exact"/>
                  <w:rPr>
                    <w:rFonts w:cs="Arial"/>
                  </w:rPr>
                </w:pPr>
                <w:r w:rsidRPr="001E6A31">
                  <w:rPr>
                    <w:rFonts w:cs="Arial"/>
                  </w:rPr>
                  <w:t>Beskrivning</w:t>
                </w:r>
              </w:p>
            </w:tc>
          </w:tr>
          <w:tr w:rsidR="00945376" w:rsidRPr="001E6A31" w14:paraId="20777EDC" w14:textId="77777777" w:rsidTr="00F13F00">
            <w:trPr>
              <w:trHeight w:val="395"/>
              <w:jc w:val="center"/>
            </w:trPr>
            <w:tc>
              <w:tcPr>
                <w:tcW w:w="1043" w:type="dxa"/>
                <w:vAlign w:val="center"/>
              </w:tcPr>
              <w:p w14:paraId="6AE8BB66" w14:textId="77777777" w:rsidR="00945376" w:rsidRPr="001E6A31" w:rsidRDefault="00945376" w:rsidP="00F13F00">
                <w:pPr>
                  <w:pStyle w:val="af"/>
                  <w:spacing w:beforeLines="20" w:before="62" w:afterLines="20" w:after="62" w:line="480" w:lineRule="auto"/>
                  <w:jc w:val="center"/>
                  <w:rPr>
                    <w:rFonts w:cs="Arial"/>
                  </w:rPr>
                </w:pPr>
                <w:r w:rsidRPr="001E6A31">
                  <w:rPr>
                    <w:rFonts w:cs="Arial"/>
                    <w:noProof/>
                    <w:lang w:val="en-US"/>
                    <w14:ligatures w14:val="standardContextual"/>
                  </w:rPr>
                  <w:drawing>
                    <wp:inline distT="0" distB="0" distL="0" distR="0" wp14:anchorId="0487C563" wp14:editId="67AC0D67">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324000" cy="266017"/>
                              </a:xfrm>
                              <a:prstGeom prst="rect">
                                <a:avLst/>
                              </a:prstGeom>
                            </pic:spPr>
                          </pic:pic>
                        </a:graphicData>
                      </a:graphic>
                    </wp:inline>
                  </w:drawing>
                </w:r>
              </w:p>
            </w:tc>
            <w:tc>
              <w:tcPr>
                <w:tcW w:w="1043" w:type="dxa"/>
                <w:vAlign w:val="center"/>
              </w:tcPr>
              <w:p w14:paraId="7D6A381B" w14:textId="77777777" w:rsidR="00945376" w:rsidRPr="001E6A31" w:rsidRDefault="00945376" w:rsidP="00F13F00">
                <w:pPr>
                  <w:pStyle w:val="af"/>
                  <w:spacing w:beforeLines="20" w:before="62" w:afterLines="20" w:after="62" w:line="240" w:lineRule="exact"/>
                  <w:rPr>
                    <w:rFonts w:cs="Arial"/>
                  </w:rPr>
                </w:pPr>
                <w:r w:rsidRPr="001E6A31">
                  <w:rPr>
                    <w:rFonts w:cs="Arial"/>
                  </w:rPr>
                  <w:t>Hem</w:t>
                </w:r>
              </w:p>
            </w:tc>
            <w:tc>
              <w:tcPr>
                <w:tcW w:w="4713" w:type="dxa"/>
                <w:vAlign w:val="center"/>
              </w:tcPr>
              <w:p w14:paraId="6EF74DFB"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Återgår till MaxiSys jobbmeny.</w:t>
                </w:r>
              </w:p>
            </w:tc>
          </w:tr>
          <w:tr w:rsidR="00945376" w:rsidRPr="001E6A31" w14:paraId="64CF0707" w14:textId="77777777" w:rsidTr="00F13F00">
            <w:trPr>
              <w:trHeight w:val="328"/>
              <w:jc w:val="center"/>
            </w:trPr>
            <w:tc>
              <w:tcPr>
                <w:tcW w:w="1043" w:type="dxa"/>
                <w:vAlign w:val="center"/>
              </w:tcPr>
              <w:p w14:paraId="234A8E52" w14:textId="0138F69A" w:rsidR="00945376" w:rsidRPr="001E6A31" w:rsidRDefault="001E6A31" w:rsidP="00F13F00">
                <w:pPr>
                  <w:pStyle w:val="af"/>
                  <w:spacing w:beforeLines="20" w:before="62" w:afterLines="20" w:after="62" w:line="480" w:lineRule="auto"/>
                  <w:rPr>
                    <w:rFonts w:cs="Arial"/>
                  </w:rPr>
                </w:pPr>
                <w:r w:rsidRPr="001E6A31">
                  <w:rPr>
                    <w:rFonts w:cs="Arial"/>
                    <w:noProof/>
                  </w:rPr>
                  <w:lastRenderedPageBreak/>
                  <w:drawing>
                    <wp:inline distT="0" distB="0" distL="0" distR="0" wp14:anchorId="015915C4" wp14:editId="51A4ACF0">
                      <wp:extent cx="514168" cy="223200"/>
                      <wp:effectExtent l="0" t="0" r="635" b="5715"/>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7E42B5CE" w14:textId="77777777" w:rsidR="00945376" w:rsidRPr="001E6A31" w:rsidRDefault="00945376" w:rsidP="00F13F00">
                <w:pPr>
                  <w:pStyle w:val="af"/>
                  <w:spacing w:beforeLines="20" w:before="62" w:afterLines="20" w:after="62" w:line="240" w:lineRule="exact"/>
                  <w:rPr>
                    <w:rFonts w:cs="Arial"/>
                  </w:rPr>
                </w:pPr>
                <w:r w:rsidRPr="001E6A31">
                  <w:rPr>
                    <w:rFonts w:cs="Arial"/>
                  </w:rPr>
                  <w:t>VID</w:t>
                </w:r>
              </w:p>
            </w:tc>
            <w:tc>
              <w:tcPr>
                <w:tcW w:w="4713" w:type="dxa"/>
                <w:vAlign w:val="center"/>
              </w:tcPr>
              <w:p w14:paraId="60458DC1"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Tryck på den här knappen för att öppna en rullgardinsmeny:</w:t>
                </w:r>
              </w:p>
              <w:p w14:paraId="675C10EF" w14:textId="77777777" w:rsidR="00945376" w:rsidRPr="001E6A31" w:rsidRDefault="00945376" w:rsidP="00F13F00">
                <w:pPr>
                  <w:pStyle w:val="af0"/>
                  <w:numPr>
                    <w:ilvl w:val="0"/>
                    <w:numId w:val="256"/>
                  </w:numPr>
                  <w:spacing w:beforeLines="20" w:before="62" w:afterLines="20" w:after="62" w:line="240" w:lineRule="exact"/>
                  <w:ind w:left="357" w:hanging="357"/>
                  <w:rPr>
                    <w:rFonts w:cs="Arial"/>
                  </w:rPr>
                </w:pPr>
                <w:r w:rsidRPr="001E6A31">
                  <w:rPr>
                    <w:rFonts w:cs="Arial"/>
                  </w:rPr>
                  <w:t xml:space="preserve">Tryck på </w:t>
                </w:r>
                <w:r w:rsidRPr="001E6A31">
                  <w:rPr>
                    <w:rFonts w:cs="Arial"/>
                    <w:b/>
                  </w:rPr>
                  <w:t xml:space="preserve">Automatisk identifiering </w:t>
                </w:r>
                <w:r w:rsidRPr="001E6A31">
                  <w:rPr>
                    <w:rFonts w:cs="Arial"/>
                  </w:rPr>
                  <w:t>för automatisk VIN-identifiering.</w:t>
                </w:r>
              </w:p>
              <w:p w14:paraId="52028946" w14:textId="77777777" w:rsidR="00945376" w:rsidRPr="001E6A31" w:rsidRDefault="00945376" w:rsidP="00F13F00">
                <w:pPr>
                  <w:pStyle w:val="af0"/>
                  <w:numPr>
                    <w:ilvl w:val="0"/>
                    <w:numId w:val="256"/>
                  </w:numPr>
                  <w:spacing w:beforeLines="20" w:before="62" w:afterLines="20" w:after="62" w:line="240" w:lineRule="exact"/>
                  <w:ind w:left="357" w:hanging="357"/>
                  <w:jc w:val="left"/>
                  <w:rPr>
                    <w:rFonts w:cs="Arial"/>
                  </w:rPr>
                </w:pPr>
                <w:r w:rsidRPr="001E6A31">
                  <w:rPr>
                    <w:rFonts w:cs="Arial"/>
                  </w:rPr>
                  <w:t xml:space="preserve">Tryck på </w:t>
                </w:r>
                <w:r w:rsidRPr="001E6A31">
                  <w:rPr>
                    <w:rFonts w:cs="Arial"/>
                    <w:b/>
                  </w:rPr>
                  <w:t xml:space="preserve">Manuell inmatning </w:t>
                </w:r>
                <w:r w:rsidRPr="001E6A31">
                  <w:rPr>
                    <w:rFonts w:cs="Arial"/>
                  </w:rPr>
                  <w:t>för att ange VIN-koden eller registreringsnumret manuellt.</w:t>
                </w:r>
              </w:p>
              <w:p w14:paraId="46592436" w14:textId="77777777" w:rsidR="00945376" w:rsidRPr="001E6A31" w:rsidRDefault="00945376" w:rsidP="00F13F00">
                <w:pPr>
                  <w:pStyle w:val="af0"/>
                  <w:numPr>
                    <w:ilvl w:val="0"/>
                    <w:numId w:val="256"/>
                  </w:numPr>
                  <w:spacing w:beforeLines="20" w:before="62" w:afterLines="20" w:after="62" w:line="240" w:lineRule="exact"/>
                  <w:ind w:left="357" w:hanging="357"/>
                  <w:jc w:val="left"/>
                  <w:rPr>
                    <w:rFonts w:cs="Arial"/>
                  </w:rPr>
                </w:pPr>
                <w:r w:rsidRPr="001E6A31">
                  <w:rPr>
                    <w:rFonts w:cs="Arial"/>
                  </w:rPr>
                  <w:t xml:space="preserve">Tryck på </w:t>
                </w:r>
                <w:r w:rsidRPr="001E6A31">
                  <w:rPr>
                    <w:rFonts w:cs="Arial"/>
                    <w:b/>
                    <w:bCs/>
                  </w:rPr>
                  <w:t>Skanna VIN/Körkort</w:t>
                </w:r>
                <w:r w:rsidRPr="001E6A31">
                  <w:rPr>
                    <w:rFonts w:cs="Arial"/>
                  </w:rPr>
                  <w:t xml:space="preserve"> </w:t>
                </w:r>
                <w:r w:rsidRPr="001E6A31">
                  <w:rPr>
                    <w:rFonts w:cs="Arial"/>
                    <w:b/>
                    <w:bCs/>
                  </w:rPr>
                  <w:t xml:space="preserve">Skylt </w:t>
                </w:r>
                <w:r w:rsidRPr="001E6A31">
                  <w:rPr>
                    <w:rFonts w:cs="Arial"/>
                  </w:rPr>
                  <w:t>för att skanna VIN-koden/registreringsnumret med kamera.</w:t>
                </w:r>
              </w:p>
            </w:tc>
          </w:tr>
          <w:tr w:rsidR="00945376" w:rsidRPr="001E6A31" w14:paraId="24E140B6" w14:textId="77777777" w:rsidTr="00F13F00">
            <w:trPr>
              <w:trHeight w:val="537"/>
              <w:jc w:val="center"/>
            </w:trPr>
            <w:tc>
              <w:tcPr>
                <w:tcW w:w="1043" w:type="dxa"/>
                <w:vAlign w:val="center"/>
              </w:tcPr>
              <w:p w14:paraId="754D8875" w14:textId="37F7D3EC" w:rsidR="00945376" w:rsidRPr="001E6A31" w:rsidRDefault="001E6A31" w:rsidP="00F13F00">
                <w:pPr>
                  <w:pStyle w:val="af"/>
                  <w:spacing w:beforeLines="20" w:before="62" w:afterLines="20" w:after="62" w:line="480" w:lineRule="auto"/>
                  <w:rPr>
                    <w:rFonts w:cs="Arial"/>
                  </w:rPr>
                </w:pPr>
                <w:r w:rsidRPr="001E6A31">
                  <w:rPr>
                    <w:rFonts w:cs="Arial"/>
                    <w:noProof/>
                  </w:rPr>
                  <w:drawing>
                    <wp:inline distT="0" distB="0" distL="0" distR="0" wp14:anchorId="3989E983" wp14:editId="7AD02C30">
                      <wp:extent cx="508831" cy="169200"/>
                      <wp:effectExtent l="0" t="0" r="5715" b="2540"/>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3A78E671" w14:textId="77777777" w:rsidR="00945376" w:rsidRPr="001E6A31" w:rsidRDefault="00945376" w:rsidP="00F13F00">
                <w:pPr>
                  <w:pStyle w:val="af"/>
                  <w:spacing w:beforeLines="20" w:before="62" w:afterLines="20" w:after="62" w:line="240" w:lineRule="exact"/>
                  <w:rPr>
                    <w:rFonts w:cs="Arial"/>
                  </w:rPr>
                </w:pPr>
                <w:r w:rsidRPr="001E6A31">
                  <w:rPr>
                    <w:rFonts w:cs="Arial"/>
                  </w:rPr>
                  <w:t>Alla</w:t>
                </w:r>
              </w:p>
            </w:tc>
            <w:tc>
              <w:tcPr>
                <w:tcW w:w="4713" w:type="dxa"/>
                <w:vAlign w:val="center"/>
              </w:tcPr>
              <w:p w14:paraId="4B2D534B"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Visar alla fordonsmärken i fordonsmenyn.</w:t>
                </w:r>
              </w:p>
            </w:tc>
          </w:tr>
          <w:tr w:rsidR="00945376" w:rsidRPr="001E6A31" w14:paraId="21F04A93" w14:textId="77777777" w:rsidTr="00F13F00">
            <w:trPr>
              <w:trHeight w:val="493"/>
              <w:jc w:val="center"/>
            </w:trPr>
            <w:tc>
              <w:tcPr>
                <w:tcW w:w="1043" w:type="dxa"/>
                <w:vAlign w:val="center"/>
              </w:tcPr>
              <w:p w14:paraId="707C3F23" w14:textId="77777777" w:rsidR="00945376" w:rsidRPr="001E6A31" w:rsidRDefault="00945376" w:rsidP="00F13F00">
                <w:pPr>
                  <w:pStyle w:val="af"/>
                  <w:spacing w:beforeLines="20" w:before="62" w:afterLines="20" w:after="62" w:line="480" w:lineRule="auto"/>
                  <w:rPr>
                    <w:rFonts w:cs="Arial"/>
                  </w:rPr>
                </w:pPr>
                <w:r w:rsidRPr="001E6A31">
                  <w:rPr>
                    <w:rFonts w:cs="Arial"/>
                    <w:noProof/>
                    <w:lang w:val="en-US"/>
                    <w14:ligatures w14:val="standardContextual"/>
                  </w:rPr>
                  <w:drawing>
                    <wp:inline distT="0" distB="0" distL="0" distR="0" wp14:anchorId="2F67F1E6" wp14:editId="41B7D268">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698F0451" w14:textId="77777777" w:rsidR="00945376" w:rsidRPr="001E6A31" w:rsidRDefault="00945376" w:rsidP="00F13F00">
                <w:pPr>
                  <w:pStyle w:val="af"/>
                  <w:spacing w:beforeLines="20" w:before="62" w:afterLines="20" w:after="62" w:line="240" w:lineRule="exact"/>
                  <w:rPr>
                    <w:rFonts w:cs="Arial"/>
                  </w:rPr>
                </w:pPr>
                <w:r w:rsidRPr="001E6A31">
                  <w:rPr>
                    <w:rFonts w:cs="Arial"/>
                  </w:rPr>
                  <w:t>Favoriter</w:t>
                </w:r>
              </w:p>
            </w:tc>
            <w:tc>
              <w:tcPr>
                <w:tcW w:w="4713" w:type="dxa"/>
                <w:vAlign w:val="center"/>
              </w:tcPr>
              <w:p w14:paraId="2EA59921"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Visar användarvalda favoritbilsmärken.</w:t>
                </w:r>
              </w:p>
            </w:tc>
          </w:tr>
          <w:tr w:rsidR="00945376" w:rsidRPr="001E6A31" w14:paraId="406ECB2F" w14:textId="77777777" w:rsidTr="00F13F00">
            <w:trPr>
              <w:trHeight w:val="1174"/>
              <w:jc w:val="center"/>
            </w:trPr>
            <w:tc>
              <w:tcPr>
                <w:tcW w:w="1043" w:type="dxa"/>
                <w:vAlign w:val="center"/>
              </w:tcPr>
              <w:p w14:paraId="1A69BD1A" w14:textId="77777777" w:rsidR="00945376" w:rsidRPr="001E6A31" w:rsidRDefault="00945376" w:rsidP="00F13F00">
                <w:pPr>
                  <w:pStyle w:val="af"/>
                  <w:spacing w:beforeLines="20" w:before="62" w:afterLines="20" w:after="62" w:line="480" w:lineRule="auto"/>
                  <w:rPr>
                    <w:rFonts w:cs="Arial"/>
                  </w:rPr>
                </w:pPr>
                <w:r w:rsidRPr="001E6A31">
                  <w:rPr>
                    <w:rFonts w:cs="Arial"/>
                    <w:noProof/>
                    <w:lang w:val="en-US"/>
                    <w14:ligatures w14:val="standardContextual"/>
                  </w:rPr>
                  <w:drawing>
                    <wp:inline distT="0" distB="0" distL="0" distR="0" wp14:anchorId="440FAF0E" wp14:editId="28BB8CAC">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65883DCC" w14:textId="77777777" w:rsidR="00945376" w:rsidRPr="001E6A31" w:rsidRDefault="00945376" w:rsidP="00F13F00">
                <w:pPr>
                  <w:pStyle w:val="af"/>
                  <w:spacing w:beforeLines="20" w:before="62" w:afterLines="20" w:after="62" w:line="240" w:lineRule="exact"/>
                  <w:rPr>
                    <w:rFonts w:cs="Arial"/>
                  </w:rPr>
                </w:pPr>
                <w:r w:rsidRPr="001E6A31">
                  <w:rPr>
                    <w:rFonts w:cs="Arial"/>
                  </w:rPr>
                  <w:t>Historia</w:t>
                </w:r>
              </w:p>
            </w:tc>
            <w:tc>
              <w:tcPr>
                <w:tcW w:w="4713" w:type="dxa"/>
                <w:vAlign w:val="center"/>
              </w:tcPr>
              <w:p w14:paraId="36B7B385"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Visar lagrade historikposter för testfordonet. Det här alternativet ger direkt åtkomst till det tidigare testade fordonet som registrerats under föregående test.</w:t>
                </w:r>
                <w:r w:rsidRPr="001E6A31">
                  <w:rPr>
                    <w:rFonts w:cs="Arial"/>
                    <w:color w:val="FF0000"/>
                  </w:rPr>
                  <w:t xml:space="preserve"> </w:t>
                </w:r>
                <w:r w:rsidRPr="001E6A31">
                  <w:rPr>
                    <w:rFonts w:cs="Arial"/>
                  </w:rPr>
                  <w:t>Se</w:t>
                </w:r>
                <w:r w:rsidRPr="001E6A31">
                  <w:rPr>
                    <w:rFonts w:cs="Arial"/>
                    <w:i/>
                    <w:iCs/>
                    <w:color w:val="0000FF"/>
                  </w:rPr>
                  <w:t xml:space="preserve"> </w:t>
                </w:r>
                <w:hyperlink w:anchor="_Fordonets_historia" w:history="1">
                  <w:r w:rsidRPr="001E6A31">
                    <w:rPr>
                      <w:rStyle w:val="a9"/>
                      <w:rFonts w:cs="Arial"/>
                      <w:i/>
                      <w:iCs/>
                      <w:u w:val="none"/>
                    </w:rPr>
                    <w:t>Fordonets historia</w:t>
                  </w:r>
                </w:hyperlink>
                <w:r w:rsidRPr="001E6A31">
                  <w:rPr>
                    <w:rFonts w:cs="Arial"/>
                    <w:i/>
                    <w:iCs/>
                    <w:color w:val="0000FF"/>
                  </w:rPr>
                  <w:t>.</w:t>
                </w:r>
              </w:p>
            </w:tc>
          </w:tr>
          <w:tr w:rsidR="00945376" w:rsidRPr="001E6A31" w14:paraId="29D7EFCD" w14:textId="77777777" w:rsidTr="00F13F00">
            <w:trPr>
              <w:trHeight w:val="413"/>
              <w:jc w:val="center"/>
            </w:trPr>
            <w:tc>
              <w:tcPr>
                <w:tcW w:w="1043" w:type="dxa"/>
                <w:vAlign w:val="center"/>
              </w:tcPr>
              <w:p w14:paraId="7575AA0E" w14:textId="77777777" w:rsidR="00945376" w:rsidRPr="001E6A31" w:rsidRDefault="00945376" w:rsidP="00F13F00">
                <w:pPr>
                  <w:pStyle w:val="af"/>
                  <w:spacing w:beforeLines="20" w:before="62" w:afterLines="20" w:after="62" w:line="480" w:lineRule="auto"/>
                  <w:rPr>
                    <w:rFonts w:cs="Arial"/>
                  </w:rPr>
                </w:pPr>
                <w:r w:rsidRPr="001E6A31">
                  <w:rPr>
                    <w:rFonts w:cs="Arial"/>
                    <w:noProof/>
                    <w:lang w:val="en-US"/>
                    <w14:ligatures w14:val="standardContextual"/>
                  </w:rPr>
                  <w:drawing>
                    <wp:inline distT="0" distB="0" distL="0" distR="0" wp14:anchorId="3E105B21" wp14:editId="1484E71E">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3E09CF13" w14:textId="77777777" w:rsidR="00945376" w:rsidRPr="001E6A31" w:rsidRDefault="00945376" w:rsidP="00F13F00">
                <w:pPr>
                  <w:pStyle w:val="af"/>
                  <w:spacing w:beforeLines="20" w:before="62" w:afterLines="20" w:after="62" w:line="240" w:lineRule="exact"/>
                  <w:rPr>
                    <w:rFonts w:cs="Arial"/>
                  </w:rPr>
                </w:pPr>
                <w:r w:rsidRPr="001E6A31">
                  <w:rPr>
                    <w:rFonts w:cs="Arial"/>
                  </w:rPr>
                  <w:t>Amerika</w:t>
                </w:r>
              </w:p>
            </w:tc>
            <w:tc>
              <w:tcPr>
                <w:tcW w:w="4713" w:type="dxa"/>
                <w:vAlign w:val="center"/>
              </w:tcPr>
              <w:p w14:paraId="1959ECA3"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Visar menyn för amerikanska fordon.</w:t>
                </w:r>
              </w:p>
            </w:tc>
          </w:tr>
          <w:tr w:rsidR="00945376" w:rsidRPr="001E6A31" w14:paraId="4431394C" w14:textId="77777777" w:rsidTr="00F13F00">
            <w:trPr>
              <w:trHeight w:val="397"/>
              <w:jc w:val="center"/>
            </w:trPr>
            <w:tc>
              <w:tcPr>
                <w:tcW w:w="1043" w:type="dxa"/>
                <w:vAlign w:val="center"/>
              </w:tcPr>
              <w:p w14:paraId="5C1742FE" w14:textId="77777777" w:rsidR="00945376" w:rsidRPr="001E6A31" w:rsidRDefault="00945376" w:rsidP="00F13F00">
                <w:pPr>
                  <w:pStyle w:val="af"/>
                  <w:spacing w:beforeLines="20" w:before="62" w:afterLines="20" w:after="62" w:line="480" w:lineRule="auto"/>
                  <w:rPr>
                    <w:rFonts w:cs="Arial"/>
                  </w:rPr>
                </w:pPr>
                <w:r w:rsidRPr="001E6A31">
                  <w:rPr>
                    <w:rFonts w:cs="Arial"/>
                    <w:noProof/>
                    <w:lang w:val="en-US"/>
                    <w14:ligatures w14:val="standardContextual"/>
                  </w:rPr>
                  <w:drawing>
                    <wp:inline distT="0" distB="0" distL="0" distR="0" wp14:anchorId="49A3337A" wp14:editId="14FAB766">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0371FAF8" w14:textId="77777777" w:rsidR="00945376" w:rsidRPr="001E6A31" w:rsidRDefault="00945376" w:rsidP="00F13F00">
                <w:pPr>
                  <w:pStyle w:val="af"/>
                  <w:spacing w:beforeLines="20" w:before="62" w:afterLines="20" w:after="62" w:line="240" w:lineRule="exact"/>
                  <w:rPr>
                    <w:rFonts w:cs="Arial"/>
                  </w:rPr>
                </w:pPr>
                <w:r w:rsidRPr="001E6A31">
                  <w:rPr>
                    <w:rFonts w:cs="Arial"/>
                  </w:rPr>
                  <w:t>Europa</w:t>
                </w:r>
              </w:p>
            </w:tc>
            <w:tc>
              <w:tcPr>
                <w:tcW w:w="4713" w:type="dxa"/>
                <w:vAlign w:val="center"/>
              </w:tcPr>
              <w:p w14:paraId="46B5B6C3" w14:textId="77777777" w:rsidR="00945376" w:rsidRPr="001E6A31" w:rsidRDefault="00945376" w:rsidP="00F13F00">
                <w:pPr>
                  <w:pStyle w:val="af"/>
                  <w:spacing w:beforeLines="20" w:before="62" w:afterLines="20" w:after="62" w:line="240" w:lineRule="exact"/>
                  <w:rPr>
                    <w:rFonts w:cs="Arial"/>
                    <w:b w:val="0"/>
                  </w:rPr>
                </w:pPr>
                <w:r w:rsidRPr="001E6A31">
                  <w:rPr>
                    <w:rFonts w:cs="Arial"/>
                    <w:b w:val="0"/>
                  </w:rPr>
                  <w:t>Visar den europeiska fordonsmenyn.</w:t>
                </w:r>
              </w:p>
            </w:tc>
          </w:tr>
          <w:tr w:rsidR="00945376" w:rsidRPr="001E6A31" w14:paraId="4E13CE43" w14:textId="77777777" w:rsidTr="00F13F00">
            <w:trPr>
              <w:trHeight w:val="439"/>
              <w:jc w:val="center"/>
            </w:trPr>
            <w:tc>
              <w:tcPr>
                <w:tcW w:w="1043" w:type="dxa"/>
                <w:vAlign w:val="center"/>
              </w:tcPr>
              <w:p w14:paraId="2F6FE603" w14:textId="77777777" w:rsidR="00945376" w:rsidRPr="001E6A31" w:rsidRDefault="00945376" w:rsidP="00F13F00">
                <w:pPr>
                  <w:pStyle w:val="af"/>
                  <w:spacing w:beforeLines="20" w:before="62" w:afterLines="20" w:after="62" w:line="480" w:lineRule="auto"/>
                  <w:rPr>
                    <w:rFonts w:cs="Arial"/>
                  </w:rPr>
                </w:pPr>
                <w:r w:rsidRPr="001E6A31">
                  <w:rPr>
                    <w:rFonts w:cs="Arial"/>
                    <w:noProof/>
                    <w:lang w:val="en-US"/>
                    <w14:ligatures w14:val="standardContextual"/>
                  </w:rPr>
                  <w:drawing>
                    <wp:inline distT="0" distB="0" distL="0" distR="0" wp14:anchorId="715A82FE" wp14:editId="38603A4B">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72D7CCEA" w14:textId="77777777" w:rsidR="00945376" w:rsidRPr="001E6A31" w:rsidRDefault="00945376" w:rsidP="00F13F00">
                <w:pPr>
                  <w:pStyle w:val="af"/>
                  <w:spacing w:beforeLines="20" w:before="62" w:afterLines="20" w:after="62" w:line="240" w:lineRule="exact"/>
                  <w:rPr>
                    <w:rFonts w:cs="Arial"/>
                  </w:rPr>
                </w:pPr>
                <w:r w:rsidRPr="001E6A31">
                  <w:rPr>
                    <w:rFonts w:cs="Arial"/>
                  </w:rPr>
                  <w:t>Asien</w:t>
                </w:r>
              </w:p>
            </w:tc>
            <w:tc>
              <w:tcPr>
                <w:tcW w:w="4713" w:type="dxa"/>
                <w:vAlign w:val="center"/>
              </w:tcPr>
              <w:p w14:paraId="5BDD2651"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Visar den asiatiska fordonsmenyn.</w:t>
                </w:r>
              </w:p>
            </w:tc>
          </w:tr>
          <w:tr w:rsidR="00945376" w:rsidRPr="001E6A31" w14:paraId="7129C1F9" w14:textId="77777777" w:rsidTr="00F13F00">
            <w:trPr>
              <w:trHeight w:val="328"/>
              <w:jc w:val="center"/>
            </w:trPr>
            <w:tc>
              <w:tcPr>
                <w:tcW w:w="1043" w:type="dxa"/>
                <w:vAlign w:val="center"/>
              </w:tcPr>
              <w:p w14:paraId="6B278737" w14:textId="77777777" w:rsidR="00945376" w:rsidRPr="001E6A31" w:rsidRDefault="00945376" w:rsidP="00F13F00">
                <w:pPr>
                  <w:pStyle w:val="af"/>
                  <w:spacing w:beforeLines="20" w:before="62" w:afterLines="20" w:after="62" w:line="480" w:lineRule="auto"/>
                  <w:rPr>
                    <w:rFonts w:cs="Arial"/>
                  </w:rPr>
                </w:pPr>
                <w:r w:rsidRPr="001E6A31">
                  <w:rPr>
                    <w:rFonts w:cs="Arial"/>
                    <w:noProof/>
                    <w:lang w:val="en-US"/>
                    <w14:ligatures w14:val="standardContextual"/>
                  </w:rPr>
                  <w:drawing>
                    <wp:anchor distT="0" distB="0" distL="114300" distR="114300" simplePos="0" relativeHeight="252462080" behindDoc="0" locked="0" layoutInCell="1" allowOverlap="1" wp14:anchorId="6AAEBE13" wp14:editId="4CBECACC">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667B2810" w14:textId="77777777" w:rsidR="00945376" w:rsidRPr="001E6A31" w:rsidRDefault="00945376" w:rsidP="00F13F00">
                <w:pPr>
                  <w:pStyle w:val="af"/>
                  <w:spacing w:beforeLines="20" w:before="62" w:afterLines="20" w:after="62" w:line="240" w:lineRule="exact"/>
                  <w:rPr>
                    <w:rFonts w:cs="Arial"/>
                  </w:rPr>
                </w:pPr>
                <w:r w:rsidRPr="001E6A31">
                  <w:rPr>
                    <w:rFonts w:cs="Arial"/>
                  </w:rPr>
                  <w:t>Söka</w:t>
                </w:r>
              </w:p>
            </w:tc>
            <w:tc>
              <w:tcPr>
                <w:tcW w:w="4713" w:type="dxa"/>
                <w:shd w:val="clear" w:color="auto" w:fill="auto"/>
                <w:vAlign w:val="center"/>
              </w:tcPr>
              <w:p w14:paraId="1DBCDAFC"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Tryck inuti sökfältet för att visa ett virtuellt tangentbord och ange fordonstillverkaren som ska testas.</w:t>
                </w:r>
              </w:p>
            </w:tc>
          </w:tr>
        </w:tbl>
        <w:p w14:paraId="6A0351C9" w14:textId="77777777" w:rsidR="00945376" w:rsidRPr="001E6A31" w:rsidRDefault="00945376" w:rsidP="001E6A31">
          <w:pPr>
            <w:pStyle w:val="EN"/>
            <w:spacing w:before="156" w:after="156"/>
            <w:rPr>
              <w:rFonts w:cs="Arial"/>
              <w:b/>
              <w:bCs w:val="0"/>
              <w:lang w:val="en-US"/>
            </w:rPr>
          </w:pPr>
          <w:r w:rsidRPr="001E6A31">
            <w:rPr>
              <w:rFonts w:cs="Arial"/>
              <w:b/>
              <w:bCs w:val="0"/>
              <w:lang w:val="en-US"/>
            </w:rPr>
            <w:t>Tillverkarens ikoner</w:t>
          </w:r>
        </w:p>
        <w:p w14:paraId="1C656E41" w14:textId="7B8FE4F5" w:rsidR="00945376" w:rsidRPr="001E6A31" w:rsidRDefault="00945376" w:rsidP="00945376">
          <w:pPr>
            <w:pStyle w:val="BodytextUserManual"/>
            <w:spacing w:before="156" w:after="156"/>
          </w:pPr>
          <w:r w:rsidRPr="001E6A31">
            <w:t xml:space="preserve">Tillverkarikonerna visar de olika fordonsmärkena. Välj tillverkare ikonen efter att </w:t>
          </w:r>
          <w:r w:rsidR="001C2F0E" w:rsidRPr="001E6A31">
            <w:t>VCI</w:t>
          </w:r>
          <w:r w:rsidRPr="001E6A31">
            <w:t xml:space="preserve"> 2 är korrekt ansluten till testfordonet för att starta en diagnostisk session.</w:t>
          </w:r>
        </w:p>
        <w:p w14:paraId="7A436C1B" w14:textId="5FDC33D1" w:rsidR="00945376" w:rsidRPr="001E6A31" w:rsidRDefault="00945376" w:rsidP="00945376">
          <w:pPr>
            <w:pStyle w:val="20"/>
            <w:spacing w:before="312" w:after="156"/>
            <w:rPr>
              <w:rFonts w:cs="Arial"/>
            </w:rPr>
          </w:pPr>
          <w:bookmarkStart w:id="134" w:name="_Ref159658519"/>
          <w:bookmarkStart w:id="135" w:name="_Toc160024659"/>
          <w:bookmarkStart w:id="136" w:name="_Toc204265011"/>
          <w:r w:rsidRPr="001E6A31">
            <w:rPr>
              <w:rFonts w:cs="Arial"/>
            </w:rPr>
            <w:lastRenderedPageBreak/>
            <w:t>Fordonsidentifiering</w:t>
          </w:r>
          <w:bookmarkEnd w:id="134"/>
          <w:bookmarkEnd w:id="135"/>
          <w:bookmarkEnd w:id="136"/>
        </w:p>
        <w:p w14:paraId="0797465E" w14:textId="3CD0F9FD" w:rsidR="00945376" w:rsidRPr="001E6A31" w:rsidRDefault="001E6A31" w:rsidP="00945376">
          <w:pPr>
            <w:pStyle w:val="BodytextUserManual"/>
            <w:spacing w:before="156" w:after="156"/>
          </w:pPr>
          <w:r w:rsidRPr="001E6A31">
            <w:rPr>
              <w:szCs w:val="18"/>
              <w:lang w:val="sv-SE"/>
            </w:rPr>
            <w:t>MaxiSys-systemet stöder fem metoder för fordonsidentifiering</w:t>
          </w:r>
          <w:r w:rsidR="00945376" w:rsidRPr="001E6A31">
            <w:t>.</w:t>
          </w:r>
        </w:p>
        <w:p w14:paraId="51732FAE" w14:textId="77777777" w:rsidR="00945376" w:rsidRPr="001E6A31" w:rsidRDefault="00945376" w:rsidP="00945376">
          <w:pPr>
            <w:pStyle w:val="aa"/>
            <w:numPr>
              <w:ilvl w:val="0"/>
              <w:numId w:val="20"/>
            </w:numPr>
            <w:spacing w:beforeLines="20" w:before="62" w:afterLines="20" w:after="62"/>
            <w:ind w:left="641" w:hanging="357"/>
            <w:rPr>
              <w:rFonts w:cs="Arial"/>
            </w:rPr>
          </w:pPr>
          <w:r w:rsidRPr="001E6A31">
            <w:rPr>
              <w:rFonts w:cs="Arial"/>
            </w:rPr>
            <w:t>Automatisk identifiering</w:t>
          </w:r>
        </w:p>
        <w:p w14:paraId="4AF91481" w14:textId="77777777" w:rsidR="00945376" w:rsidRPr="001E6A31" w:rsidRDefault="00945376" w:rsidP="00945376">
          <w:pPr>
            <w:pStyle w:val="aa"/>
            <w:numPr>
              <w:ilvl w:val="0"/>
              <w:numId w:val="20"/>
            </w:numPr>
            <w:spacing w:beforeLines="20" w:before="62" w:afterLines="20" w:after="62"/>
            <w:ind w:left="641" w:hanging="357"/>
            <w:rPr>
              <w:rFonts w:cs="Arial"/>
            </w:rPr>
          </w:pPr>
          <w:r w:rsidRPr="001E6A31">
            <w:rPr>
              <w:rFonts w:cs="Arial"/>
            </w:rPr>
            <w:t>Manuell inmatning</w:t>
          </w:r>
        </w:p>
        <w:p w14:paraId="50948116" w14:textId="77777777" w:rsidR="00945376" w:rsidRPr="001E6A31" w:rsidRDefault="00945376" w:rsidP="00945376">
          <w:pPr>
            <w:pStyle w:val="aa"/>
            <w:numPr>
              <w:ilvl w:val="0"/>
              <w:numId w:val="20"/>
            </w:numPr>
            <w:spacing w:beforeLines="20" w:before="62" w:afterLines="20" w:after="62"/>
            <w:ind w:left="641" w:hanging="357"/>
            <w:rPr>
              <w:rFonts w:cs="Arial"/>
            </w:rPr>
          </w:pPr>
          <w:r w:rsidRPr="001E6A31">
            <w:rPr>
              <w:rFonts w:cs="Arial"/>
            </w:rPr>
            <w:t>Skanna VIN/Registreringsnummer senare</w:t>
          </w:r>
        </w:p>
        <w:p w14:paraId="6C291C3B" w14:textId="77777777" w:rsidR="00945376" w:rsidRPr="001E6A31" w:rsidRDefault="00945376" w:rsidP="00945376">
          <w:pPr>
            <w:pStyle w:val="aa"/>
            <w:numPr>
              <w:ilvl w:val="0"/>
              <w:numId w:val="20"/>
            </w:numPr>
            <w:spacing w:beforeLines="20" w:before="62" w:afterLines="20" w:after="62"/>
            <w:ind w:left="641" w:hanging="357"/>
            <w:rPr>
              <w:rFonts w:cs="Arial"/>
            </w:rPr>
          </w:pPr>
          <w:r w:rsidRPr="001E6A31">
            <w:rPr>
              <w:rFonts w:cs="Arial"/>
            </w:rPr>
            <w:t>Manuellt fordonsval</w:t>
          </w:r>
        </w:p>
        <w:p w14:paraId="002CEB37" w14:textId="77777777" w:rsidR="00945376" w:rsidRPr="001E6A31" w:rsidRDefault="00945376" w:rsidP="00945376">
          <w:pPr>
            <w:pStyle w:val="aa"/>
            <w:numPr>
              <w:ilvl w:val="0"/>
              <w:numId w:val="20"/>
            </w:numPr>
            <w:spacing w:beforeLines="20" w:before="62" w:afterLines="20" w:after="62"/>
            <w:ind w:left="641" w:hanging="357"/>
            <w:rPr>
              <w:rFonts w:cs="Arial"/>
            </w:rPr>
          </w:pPr>
          <w:bookmarkStart w:id="137" w:name="OLE_LINK35"/>
          <w:r w:rsidRPr="001E6A31">
            <w:rPr>
              <w:rFonts w:cs="Arial"/>
            </w:rPr>
            <w:t>OBDII direktinmatning</w:t>
          </w:r>
        </w:p>
        <w:p w14:paraId="5648401F" w14:textId="77777777" w:rsidR="00945376" w:rsidRPr="001E6A31" w:rsidRDefault="00945376" w:rsidP="00945376">
          <w:pPr>
            <w:pStyle w:val="30"/>
            <w:spacing w:before="312" w:after="156"/>
          </w:pPr>
          <w:bookmarkStart w:id="138" w:name="_Toc451525755"/>
          <w:bookmarkStart w:id="139" w:name="_Toc366846475"/>
          <w:bookmarkStart w:id="140" w:name="_Toc366845422"/>
          <w:bookmarkEnd w:id="137"/>
          <w:r w:rsidRPr="001E6A31">
            <w:t xml:space="preserve">Automatisk </w:t>
          </w:r>
          <w:bookmarkEnd w:id="138"/>
          <w:bookmarkEnd w:id="139"/>
          <w:bookmarkEnd w:id="140"/>
          <w:r w:rsidRPr="001E6A31">
            <w:t>identifiering</w:t>
          </w:r>
        </w:p>
        <w:p w14:paraId="2CD0C65F" w14:textId="2E840A3F" w:rsidR="00945376" w:rsidRPr="001E6A31" w:rsidRDefault="001E6A31" w:rsidP="00945376">
          <w:pPr>
            <w:pStyle w:val="BodytextUserManual"/>
            <w:spacing w:before="156" w:after="156"/>
          </w:pPr>
          <w:r w:rsidRPr="001E6A31">
            <w:rPr>
              <w:rFonts w:eastAsiaTheme="minorEastAsia"/>
              <w:bCs w:val="0"/>
              <w:szCs w:val="18"/>
              <w:lang w:val="sv-SE"/>
            </w:rPr>
            <w:t>MaxiSys-systemet har den senaste VIN-baserade Auto Detect-funktionen för att identifiera CAN-fordon med bara ett tryck, vilket gör att teknikern snabbt kan identifiera exakt fordon och skanna dess tillgängliga system efter felkoder.</w:t>
          </w:r>
        </w:p>
        <w:p w14:paraId="6056FBF5" w14:textId="77777777" w:rsidR="00945376" w:rsidRPr="001E6A31" w:rsidRDefault="00945376" w:rsidP="00945376">
          <w:pPr>
            <w:pStyle w:val="BodytextUserManual"/>
            <w:spacing w:before="156" w:after="156"/>
          </w:pPr>
          <w:r w:rsidRPr="001E6A31">
            <w:t>Det finns två inmatningsalternativ för att utföra funktionen Auto Detect:</w:t>
          </w:r>
        </w:p>
        <w:p w14:paraId="040CD0DB" w14:textId="77777777" w:rsidR="00945376" w:rsidRPr="001E6A31" w:rsidRDefault="00945376" w:rsidP="00945376">
          <w:pPr>
            <w:pStyle w:val="BodytextUserManual"/>
            <w:numPr>
              <w:ilvl w:val="0"/>
              <w:numId w:val="263"/>
            </w:numPr>
            <w:spacing w:before="156" w:after="156"/>
          </w:pPr>
          <w:r w:rsidRPr="001E6A31">
            <w:t xml:space="preserve">Från </w:t>
          </w:r>
          <w:r w:rsidRPr="001E6A31">
            <w:rPr>
              <w:b/>
              <w:bCs w:val="0"/>
            </w:rPr>
            <w:t>VID-</w:t>
          </w:r>
          <w:r w:rsidRPr="001E6A31">
            <w:t>applikationen</w:t>
          </w:r>
        </w:p>
        <w:p w14:paraId="7AB515C8" w14:textId="77777777" w:rsidR="00945376" w:rsidRPr="001E6A31" w:rsidRDefault="00945376" w:rsidP="00945376">
          <w:pPr>
            <w:pStyle w:val="aa"/>
            <w:numPr>
              <w:ilvl w:val="0"/>
              <w:numId w:val="5"/>
            </w:numPr>
            <w:spacing w:beforeLines="20" w:before="62" w:afterLines="20" w:after="62"/>
            <w:ind w:left="641" w:hanging="357"/>
            <w:rPr>
              <w:rFonts w:cs="Arial"/>
            </w:rPr>
          </w:pPr>
          <w:r w:rsidRPr="001E6A31">
            <w:rPr>
              <w:rFonts w:cs="Arial"/>
              <w:b/>
            </w:rPr>
            <w:t>För att utföra automatisk identifiering</w:t>
          </w:r>
        </w:p>
        <w:p w14:paraId="10118AA7" w14:textId="388DE2B9" w:rsidR="00945376" w:rsidRPr="001E6A31" w:rsidRDefault="00945376" w:rsidP="00945376">
          <w:pPr>
            <w:pStyle w:val="aa"/>
            <w:numPr>
              <w:ilvl w:val="0"/>
              <w:numId w:val="36"/>
            </w:numPr>
            <w:spacing w:beforeLines="20" w:before="62" w:afterLines="20" w:after="62"/>
            <w:ind w:left="998" w:hanging="357"/>
            <w:rPr>
              <w:rFonts w:cs="Arial"/>
              <w:bCs/>
              <w:szCs w:val="18"/>
            </w:rPr>
          </w:pPr>
          <w:r w:rsidRPr="001E6A31">
            <w:rPr>
              <w:rFonts w:cs="Arial"/>
              <w:bCs/>
              <w:szCs w:val="18"/>
            </w:rPr>
            <w:t xml:space="preserve">Anslut surfplattan till </w:t>
          </w:r>
          <w:r w:rsidR="001C2F0E" w:rsidRPr="001E6A31">
            <w:rPr>
              <w:rFonts w:cs="Arial"/>
              <w:bCs/>
              <w:szCs w:val="18"/>
            </w:rPr>
            <w:t>VCI</w:t>
          </w:r>
          <w:r w:rsidRPr="001E6A31">
            <w:rPr>
              <w:rFonts w:cs="Arial"/>
              <w:bCs/>
              <w:szCs w:val="18"/>
            </w:rPr>
            <w:t xml:space="preserve">2 och upprätta en kommunikationslänk via Bluetooth, Wi-Fi eller USB-kabel. Se </w:t>
          </w:r>
          <w:r w:rsidRPr="001E6A31">
            <w:rPr>
              <w:rFonts w:cs="Arial"/>
              <w:bCs/>
              <w:i/>
              <w:iCs/>
              <w:color w:val="0000FF"/>
              <w:szCs w:val="18"/>
            </w:rPr>
            <w:fldChar w:fldCharType="begin"/>
          </w:r>
          <w:r w:rsidRPr="001E6A31">
            <w:rPr>
              <w:rFonts w:cs="Arial"/>
              <w:bCs/>
              <w:i/>
              <w:iCs/>
              <w:color w:val="0000FF"/>
              <w:szCs w:val="18"/>
            </w:rPr>
            <w:instrText xml:space="preserve"> REF _Ref101431076 \h  \* MERGEFORMAT </w:instrText>
          </w:r>
          <w:r w:rsidRPr="001E6A31">
            <w:rPr>
              <w:rFonts w:cs="Arial"/>
              <w:bCs/>
              <w:i/>
              <w:iCs/>
              <w:color w:val="0000FF"/>
              <w:szCs w:val="18"/>
            </w:rPr>
          </w:r>
          <w:r w:rsidRPr="001E6A31">
            <w:rPr>
              <w:rFonts w:cs="Arial"/>
              <w:bCs/>
              <w:i/>
              <w:iCs/>
              <w:color w:val="0000FF"/>
              <w:szCs w:val="18"/>
            </w:rPr>
            <w:fldChar w:fldCharType="separate"/>
          </w:r>
          <w:r w:rsidRPr="001E6A31">
            <w:rPr>
              <w:rFonts w:cs="Arial"/>
              <w:i/>
              <w:iCs/>
              <w:color w:val="0000FF"/>
            </w:rPr>
            <w:t xml:space="preserve">Upprätta fordonskommunikation. </w:t>
          </w:r>
          <w:r w:rsidRPr="001E6A31">
            <w:rPr>
              <w:rFonts w:cs="Arial"/>
              <w:bCs/>
              <w:i/>
              <w:iCs/>
              <w:color w:val="0000FF"/>
              <w:szCs w:val="18"/>
            </w:rPr>
            <w:fldChar w:fldCharType="end"/>
          </w:r>
        </w:p>
        <w:p w14:paraId="0C00D8DA" w14:textId="77777777" w:rsidR="00945376" w:rsidRPr="001E6A31" w:rsidRDefault="00945376" w:rsidP="00945376">
          <w:pPr>
            <w:pStyle w:val="aa"/>
            <w:numPr>
              <w:ilvl w:val="0"/>
              <w:numId w:val="36"/>
            </w:numPr>
            <w:spacing w:beforeLines="20" w:before="62" w:afterLines="20" w:after="62"/>
            <w:ind w:left="998" w:hanging="357"/>
            <w:rPr>
              <w:rFonts w:cs="Arial"/>
            </w:rPr>
          </w:pPr>
          <w:r w:rsidRPr="001E6A31">
            <w:rPr>
              <w:rFonts w:cs="Arial"/>
            </w:rPr>
            <w:t xml:space="preserve">Tryck på </w:t>
          </w:r>
          <w:r w:rsidRPr="001E6A31">
            <w:rPr>
              <w:rFonts w:cs="Arial"/>
              <w:b/>
            </w:rPr>
            <w:t>VID-</w:t>
          </w:r>
          <w:r w:rsidRPr="001E6A31">
            <w:rPr>
              <w:rFonts w:cs="Arial"/>
            </w:rPr>
            <w:t>applikationsknappen i MaxiSys-jobbmenyn.</w:t>
          </w:r>
        </w:p>
        <w:p w14:paraId="178BCECE" w14:textId="77777777" w:rsidR="00945376" w:rsidRPr="001E6A31" w:rsidRDefault="00945376" w:rsidP="00945376">
          <w:pPr>
            <w:pStyle w:val="Text"/>
            <w:spacing w:before="156" w:after="156"/>
            <w:rPr>
              <w:rFonts w:cs="Arial"/>
            </w:rPr>
          </w:pPr>
        </w:p>
        <w:p w14:paraId="698983BC" w14:textId="05502969" w:rsidR="00945376" w:rsidRPr="001E6A31" w:rsidRDefault="001E6A31" w:rsidP="00945376">
          <w:pPr>
            <w:spacing w:beforeLines="0" w:before="0" w:afterLines="0" w:after="0" w:line="480" w:lineRule="auto"/>
            <w:ind w:left="0"/>
            <w:jc w:val="center"/>
            <w:rPr>
              <w:rFonts w:cs="Arial"/>
            </w:rPr>
          </w:pPr>
          <w:r w:rsidRPr="001E6A31">
            <w:rPr>
              <w:rFonts w:cs="Arial"/>
              <w:noProof/>
            </w:rPr>
            <w:drawing>
              <wp:inline distT="0" distB="0" distL="0" distR="0" wp14:anchorId="6F51633B" wp14:editId="2058BBB7">
                <wp:extent cx="3170028" cy="1969200"/>
                <wp:effectExtent l="0" t="0" r="0" b="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3170028" cy="1969200"/>
                        </a:xfrm>
                        <a:prstGeom prst="rect">
                          <a:avLst/>
                        </a:prstGeom>
                        <a:noFill/>
                        <a:ln>
                          <a:noFill/>
                        </a:ln>
                      </pic:spPr>
                    </pic:pic>
                  </a:graphicData>
                </a:graphic>
              </wp:inline>
            </w:drawing>
          </w:r>
        </w:p>
        <w:p w14:paraId="5B8FA766" w14:textId="77777777" w:rsidR="00945376" w:rsidRPr="001E6A31" w:rsidRDefault="00945376" w:rsidP="00945376">
          <w:pPr>
            <w:pStyle w:val="ab"/>
            <w:spacing w:before="156"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t xml:space="preserve"> </w:t>
          </w:r>
          <w:r w:rsidRPr="001E6A31">
            <w:rPr>
              <w:rFonts w:cs="Arial"/>
              <w:i/>
            </w:rPr>
            <w:t>VID-applikationsskärmen</w:t>
          </w:r>
        </w:p>
        <w:p w14:paraId="3115E7AC" w14:textId="77777777" w:rsidR="00945376" w:rsidRPr="001E6A31" w:rsidRDefault="00945376" w:rsidP="00945376">
          <w:pPr>
            <w:pStyle w:val="aa"/>
            <w:numPr>
              <w:ilvl w:val="0"/>
              <w:numId w:val="36"/>
            </w:numPr>
            <w:spacing w:beforeLines="20" w:before="62" w:afterLines="20" w:after="62"/>
            <w:ind w:left="998" w:hanging="357"/>
            <w:rPr>
              <w:rFonts w:cs="Arial"/>
            </w:rPr>
          </w:pPr>
          <w:r w:rsidRPr="001E6A31">
            <w:rPr>
              <w:rFonts w:cs="Arial"/>
            </w:rPr>
            <w:lastRenderedPageBreak/>
            <w:t xml:space="preserve">Fordonsinformationen identifieras automatiskt och visas sedan på skärmen. Tryck på </w:t>
          </w:r>
          <w:r w:rsidRPr="001E6A31">
            <w:rPr>
              <w:rFonts w:cs="Arial"/>
              <w:b/>
              <w:bCs/>
            </w:rPr>
            <w:t xml:space="preserve">Diagnostik </w:t>
          </w:r>
          <w:r w:rsidRPr="001E6A31">
            <w:rPr>
              <w:rFonts w:cs="Arial"/>
            </w:rPr>
            <w:t xml:space="preserve">eller </w:t>
          </w:r>
          <w:r w:rsidRPr="001E6A31">
            <w:rPr>
              <w:rFonts w:cs="Arial"/>
              <w:b/>
              <w:bCs/>
            </w:rPr>
            <w:t xml:space="preserve">Service </w:t>
          </w:r>
          <w:r w:rsidRPr="001E6A31">
            <w:rPr>
              <w:rFonts w:cs="Arial"/>
            </w:rPr>
            <w:t>för att utföra funktionen.</w:t>
          </w:r>
        </w:p>
        <w:p w14:paraId="30656F60" w14:textId="3DF1D082" w:rsidR="00945376" w:rsidRPr="001E6A31" w:rsidRDefault="001E6A31" w:rsidP="00945376">
          <w:pPr>
            <w:spacing w:beforeLines="0" w:before="0" w:afterLines="0" w:after="0" w:line="480" w:lineRule="auto"/>
            <w:ind w:left="0"/>
            <w:jc w:val="center"/>
            <w:rPr>
              <w:rFonts w:cs="Arial"/>
            </w:rPr>
          </w:pPr>
          <w:r w:rsidRPr="001E6A31">
            <w:rPr>
              <w:rFonts w:cs="Arial"/>
              <w:noProof/>
              <w14:ligatures w14:val="standardContextual"/>
            </w:rPr>
            <w:drawing>
              <wp:inline distT="0" distB="0" distL="0" distR="0" wp14:anchorId="00D8F002" wp14:editId="1D7C3BF8">
                <wp:extent cx="2878644" cy="1948218"/>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2" cstate="print">
                          <a:extLst>
                            <a:ext uri="{28A0092B-C50C-407E-A947-70E740481C1C}">
                              <a14:useLocalDpi xmlns:a14="http://schemas.microsoft.com/office/drawing/2010/main" val="0"/>
                            </a:ext>
                          </a:extLst>
                        </a:blip>
                        <a:srcRect b="7956"/>
                        <a:stretch/>
                      </pic:blipFill>
                      <pic:spPr bwMode="auto">
                        <a:xfrm>
                          <a:off x="0" y="0"/>
                          <a:ext cx="2880000" cy="1949136"/>
                        </a:xfrm>
                        <a:prstGeom prst="rect">
                          <a:avLst/>
                        </a:prstGeom>
                        <a:ln>
                          <a:noFill/>
                        </a:ln>
                        <a:extLst>
                          <a:ext uri="{53640926-AAD7-44D8-BBD7-CCE9431645EC}">
                            <a14:shadowObscured xmlns:a14="http://schemas.microsoft.com/office/drawing/2010/main"/>
                          </a:ext>
                        </a:extLst>
                      </pic:spPr>
                    </pic:pic>
                  </a:graphicData>
                </a:graphic>
              </wp:inline>
            </w:drawing>
          </w:r>
        </w:p>
        <w:p w14:paraId="3E6E9110" w14:textId="77777777" w:rsidR="00945376" w:rsidRPr="001E6A31" w:rsidRDefault="00945376" w:rsidP="00945376">
          <w:pPr>
            <w:pStyle w:val="ab"/>
            <w:spacing w:before="156"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4</w:t>
          </w:r>
          <w:r w:rsidRPr="001E6A31">
            <w:rPr>
              <w:rFonts w:cs="Arial"/>
              <w:noProof/>
            </w:rPr>
            <w:fldChar w:fldCharType="end"/>
          </w:r>
          <w:r w:rsidRPr="001E6A31">
            <w:rPr>
              <w:rFonts w:cs="Arial"/>
            </w:rPr>
            <w:t xml:space="preserve"> </w:t>
          </w:r>
          <w:r w:rsidRPr="001E6A31">
            <w:rPr>
              <w:rFonts w:cs="Arial"/>
              <w:i/>
            </w:rPr>
            <w:t>Bekräftelseskärm för fordonsinformation 1</w:t>
          </w:r>
        </w:p>
        <w:p w14:paraId="32BFEED3" w14:textId="77777777" w:rsidR="00945376" w:rsidRPr="001E6A31" w:rsidRDefault="00945376" w:rsidP="00945376">
          <w:pPr>
            <w:spacing w:before="156" w:after="156"/>
            <w:rPr>
              <w:rFonts w:cs="Arial"/>
            </w:rPr>
          </w:pPr>
          <w:r w:rsidRPr="001E6A31">
            <w:rPr>
              <w:rFonts w:cs="Arial"/>
            </w:rPr>
            <w:t xml:space="preserve">Om fordonsinformationen inte kan identifieras automatiskt, ange VIN manuellt eller tryck på </w:t>
          </w:r>
          <w:r w:rsidRPr="001E6A31">
            <w:rPr>
              <w:rFonts w:cs="Arial"/>
              <w:b/>
              <w:bCs/>
            </w:rPr>
            <w:t xml:space="preserve">skanningsikonen </w:t>
          </w:r>
          <w:r w:rsidRPr="001E6A31">
            <w:rPr>
              <w:rFonts w:cs="Arial"/>
            </w:rPr>
            <w:t xml:space="preserve">för att skanna och identifiera VIN. För detaljerade steg, se </w:t>
          </w:r>
          <w:r w:rsidRPr="001E6A31">
            <w:rPr>
              <w:rFonts w:cs="Arial"/>
              <w:i/>
              <w:iCs/>
              <w:color w:val="0000FF"/>
            </w:rPr>
            <w:fldChar w:fldCharType="begin"/>
          </w:r>
          <w:r w:rsidRPr="001E6A31">
            <w:rPr>
              <w:rFonts w:cs="Arial"/>
              <w:i/>
              <w:iCs/>
              <w:color w:val="0000FF"/>
            </w:rPr>
            <w:instrText xml:space="preserve"> REF _Ref190419295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Manuell inmatning. </w:t>
          </w:r>
          <w:r w:rsidRPr="001E6A31">
            <w:rPr>
              <w:rFonts w:cs="Arial"/>
              <w:i/>
              <w:iCs/>
              <w:color w:val="0000FF"/>
            </w:rPr>
            <w:fldChar w:fldCharType="end"/>
          </w:r>
        </w:p>
        <w:p w14:paraId="0839F098" w14:textId="4DF8C5CC" w:rsidR="00945376" w:rsidRPr="001E6A31" w:rsidRDefault="001E6A31" w:rsidP="00945376">
          <w:pPr>
            <w:spacing w:beforeLines="0" w:before="0" w:afterLines="0" w:after="0" w:line="480" w:lineRule="auto"/>
            <w:ind w:left="0"/>
            <w:jc w:val="center"/>
            <w:rPr>
              <w:rFonts w:cs="Arial"/>
            </w:rPr>
          </w:pPr>
          <w:r w:rsidRPr="001E6A31">
            <w:rPr>
              <w:rFonts w:cs="Arial"/>
              <w:noProof/>
            </w:rPr>
            <w:drawing>
              <wp:inline distT="0" distB="0" distL="0" distR="0" wp14:anchorId="5BC8F1DC" wp14:editId="46F35B17">
                <wp:extent cx="2891660" cy="1972800"/>
                <wp:effectExtent l="0" t="0" r="4445" b="8890"/>
                <wp:docPr id="172" name="图片 5"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pic:cNvPr>
                        <pic:cNvPicPr>
                          <a:picLocks noChangeAspect="1"/>
                        </pic:cNvPicPr>
                      </pic:nvPicPr>
                      <pic:blipFill>
                        <a:blip r:embed="rId113" cstate="print">
                          <a:extLst>
                            <a:ext uri="{28A0092B-C50C-407E-A947-70E740481C1C}">
                              <a14:useLocalDpi xmlns:a14="http://schemas.microsoft.com/office/drawing/2010/main" val="0"/>
                            </a:ext>
                          </a:extLst>
                        </a:blip>
                        <a:srcRect b="7222"/>
                        <a:stretch/>
                      </pic:blipFill>
                      <pic:spPr>
                        <a:xfrm>
                          <a:off x="0" y="0"/>
                          <a:ext cx="2891660" cy="1972800"/>
                        </a:xfrm>
                        <a:prstGeom prst="rect">
                          <a:avLst/>
                        </a:prstGeom>
                      </pic:spPr>
                    </pic:pic>
                  </a:graphicData>
                </a:graphic>
              </wp:inline>
            </w:drawing>
          </w:r>
        </w:p>
        <w:p w14:paraId="31CFA5D3" w14:textId="77777777" w:rsidR="00945376" w:rsidRPr="001E6A31" w:rsidRDefault="00945376" w:rsidP="00945376">
          <w:pPr>
            <w:pStyle w:val="ab"/>
            <w:spacing w:before="156"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t xml:space="preserve"> </w:t>
          </w:r>
          <w:r w:rsidRPr="001E6A31">
            <w:rPr>
              <w:rFonts w:cs="Arial"/>
              <w:i/>
            </w:rPr>
            <w:t>Bekräftelseskärm för fordonsinformation 2</w:t>
          </w:r>
        </w:p>
        <w:p w14:paraId="061968BF" w14:textId="6BF1D190" w:rsidR="00945376" w:rsidRPr="001E6A31" w:rsidRDefault="00945376" w:rsidP="00945376">
          <w:pPr>
            <w:pStyle w:val="BodytextUserManual"/>
            <w:numPr>
              <w:ilvl w:val="0"/>
              <w:numId w:val="263"/>
            </w:numPr>
            <w:spacing w:before="156" w:after="156"/>
          </w:pPr>
          <w:r w:rsidRPr="001E6A31">
            <w:t>Från diagnostikapplikationen</w:t>
          </w:r>
        </w:p>
        <w:p w14:paraId="17D419BE" w14:textId="77777777" w:rsidR="00945376" w:rsidRPr="001E6A31" w:rsidRDefault="00945376" w:rsidP="00945376">
          <w:pPr>
            <w:pStyle w:val="aa"/>
            <w:numPr>
              <w:ilvl w:val="0"/>
              <w:numId w:val="5"/>
            </w:numPr>
            <w:spacing w:beforeLines="20" w:before="62" w:afterLines="20" w:after="62"/>
            <w:ind w:left="641" w:hanging="357"/>
            <w:rPr>
              <w:rFonts w:cs="Arial"/>
            </w:rPr>
          </w:pPr>
          <w:r w:rsidRPr="001E6A31">
            <w:rPr>
              <w:rFonts w:cs="Arial"/>
              <w:b/>
            </w:rPr>
            <w:t>För att utföra automatisk identifiering</w:t>
          </w:r>
        </w:p>
        <w:p w14:paraId="3EEC43E6" w14:textId="77777777" w:rsidR="00945376" w:rsidRPr="001E6A31" w:rsidRDefault="00945376" w:rsidP="00945376">
          <w:pPr>
            <w:pStyle w:val="aa"/>
            <w:numPr>
              <w:ilvl w:val="0"/>
              <w:numId w:val="264"/>
            </w:numPr>
            <w:spacing w:beforeLines="20" w:before="62" w:afterLines="20" w:after="62"/>
            <w:ind w:left="998" w:hanging="357"/>
            <w:rPr>
              <w:rFonts w:cs="Arial"/>
              <w:i/>
              <w:color w:val="0000FF"/>
            </w:rPr>
          </w:pPr>
          <w:r w:rsidRPr="001E6A31">
            <w:rPr>
              <w:rFonts w:cs="Arial"/>
            </w:rPr>
            <w:lastRenderedPageBreak/>
            <w:t xml:space="preserve">Tryck på knappen </w:t>
          </w:r>
          <w:r w:rsidRPr="001E6A31">
            <w:rPr>
              <w:rFonts w:cs="Arial"/>
              <w:b/>
            </w:rPr>
            <w:t xml:space="preserve">Diagnostik </w:t>
          </w:r>
          <w:r w:rsidRPr="001E6A31">
            <w:rPr>
              <w:rFonts w:cs="Arial"/>
            </w:rPr>
            <w:t>i MaxiSys jobbmeny. Fordonsmenyn visas.</w:t>
          </w:r>
        </w:p>
        <w:p w14:paraId="08F59909" w14:textId="77777777" w:rsidR="00945376" w:rsidRPr="001E6A31" w:rsidRDefault="00945376" w:rsidP="00945376">
          <w:pPr>
            <w:pStyle w:val="aa"/>
            <w:numPr>
              <w:ilvl w:val="0"/>
              <w:numId w:val="264"/>
            </w:numPr>
            <w:spacing w:beforeLines="20" w:before="62" w:afterLines="20" w:after="62"/>
            <w:ind w:left="998" w:hanging="357"/>
            <w:rPr>
              <w:rFonts w:cs="Arial"/>
            </w:rPr>
          </w:pPr>
          <w:r w:rsidRPr="001E6A31">
            <w:rPr>
              <w:rFonts w:cs="Arial"/>
            </w:rPr>
            <w:t xml:space="preserve">Tryck på </w:t>
          </w:r>
          <w:r w:rsidRPr="001E6A31">
            <w:rPr>
              <w:rFonts w:cs="Arial"/>
              <w:b/>
            </w:rPr>
            <w:t>VID-</w:t>
          </w:r>
          <w:r w:rsidRPr="001E6A31">
            <w:rPr>
              <w:rFonts w:cs="Arial"/>
            </w:rPr>
            <w:t xml:space="preserve">knappen i det övre verktygsfältet. Välj </w:t>
          </w:r>
          <w:r w:rsidRPr="001E6A31">
            <w:rPr>
              <w:rFonts w:cs="Arial"/>
              <w:b/>
            </w:rPr>
            <w:t>Automatisk identifiering.</w:t>
          </w:r>
          <w:r w:rsidRPr="001E6A31">
            <w:rPr>
              <w:rFonts w:cs="Arial"/>
            </w:rPr>
            <w:t xml:space="preserve"> Surfplattan börjar VIN-skanning på fordonets styrenhet. När testfordonet har identifierats kommer systemet att guida dig till skärmen Diagnostikhuvudmeny.</w:t>
          </w:r>
        </w:p>
        <w:p w14:paraId="50FCB6E0" w14:textId="77777777" w:rsidR="00945376" w:rsidRPr="001E6A31" w:rsidRDefault="00945376" w:rsidP="00945376">
          <w:pPr>
            <w:spacing w:beforeLines="0" w:before="0" w:afterLines="0" w:after="0" w:line="480" w:lineRule="auto"/>
            <w:ind w:left="0"/>
            <w:jc w:val="center"/>
            <w:rPr>
              <w:rFonts w:cs="Arial"/>
            </w:rPr>
          </w:pPr>
          <w:r w:rsidRPr="001E6A31">
            <w:rPr>
              <w:rFonts w:cs="Arial"/>
              <w:noProof/>
              <w:lang w:val="en-US"/>
              <w14:ligatures w14:val="standardContextual"/>
            </w:rPr>
            <w:drawing>
              <wp:inline distT="0" distB="0" distL="0" distR="0" wp14:anchorId="7759C19B" wp14:editId="496558EF">
                <wp:extent cx="2879259" cy="1958454"/>
                <wp:effectExtent l="0" t="0" r="0" b="381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4" cstate="print">
                          <a:extLst>
                            <a:ext uri="{28A0092B-C50C-407E-A947-70E740481C1C}">
                              <a14:useLocalDpi xmlns:a14="http://schemas.microsoft.com/office/drawing/2010/main"/>
                            </a:ext>
                          </a:extLst>
                        </a:blip>
                        <a:srcRect/>
                        <a:stretch/>
                      </pic:blipFill>
                      <pic:spPr bwMode="auto">
                        <a:xfrm>
                          <a:off x="0" y="0"/>
                          <a:ext cx="2880000" cy="1958958"/>
                        </a:xfrm>
                        <a:prstGeom prst="rect">
                          <a:avLst/>
                        </a:prstGeom>
                        <a:ln>
                          <a:noFill/>
                        </a:ln>
                        <a:extLst>
                          <a:ext uri="{53640926-AAD7-44D8-BBD7-CCE9431645EC}">
                            <a14:shadowObscured xmlns:a14="http://schemas.microsoft.com/office/drawing/2010/main"/>
                          </a:ext>
                        </a:extLst>
                      </pic:spPr>
                    </pic:pic>
                  </a:graphicData>
                </a:graphic>
              </wp:inline>
            </w:drawing>
          </w:r>
        </w:p>
        <w:p w14:paraId="0A008998" w14:textId="77777777" w:rsidR="00945376" w:rsidRPr="001E6A31" w:rsidRDefault="00945376" w:rsidP="00945376">
          <w:pPr>
            <w:pStyle w:val="ab"/>
            <w:spacing w:before="156" w:after="156"/>
            <w:ind w:left="0"/>
            <w:rPr>
              <w:rFonts w:cs="Arial"/>
              <w:i/>
            </w:rPr>
          </w:pPr>
          <w:bookmarkStart w:id="141" w:name="_Ref366238983"/>
          <w:bookmarkStart w:id="142" w:name="OLE_LINK16"/>
          <w:bookmarkStart w:id="143" w:name="OLE_LINK18"/>
          <w:bookmarkStart w:id="144" w:name="OLE_LINK23"/>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6</w:t>
          </w:r>
          <w:r w:rsidRPr="001E6A31">
            <w:rPr>
              <w:rFonts w:cs="Arial"/>
              <w:noProof/>
            </w:rPr>
            <w:fldChar w:fldCharType="end"/>
          </w:r>
          <w:bookmarkEnd w:id="141"/>
          <w:r w:rsidRPr="001E6A31">
            <w:rPr>
              <w:rFonts w:cs="Arial"/>
            </w:rPr>
            <w:t xml:space="preserve"> </w:t>
          </w:r>
          <w:r w:rsidRPr="001E6A31">
            <w:rPr>
              <w:rFonts w:cs="Arial"/>
              <w:i/>
            </w:rPr>
            <w:t>VID-knappskärm</w:t>
          </w:r>
          <w:bookmarkEnd w:id="142"/>
          <w:bookmarkEnd w:id="143"/>
          <w:bookmarkEnd w:id="144"/>
        </w:p>
        <w:p w14:paraId="303572B1" w14:textId="77777777" w:rsidR="00945376" w:rsidRPr="001E6A31" w:rsidRDefault="00945376" w:rsidP="00945376">
          <w:pPr>
            <w:pStyle w:val="30"/>
            <w:spacing w:before="312" w:after="156"/>
          </w:pPr>
          <w:bookmarkStart w:id="145" w:name="_Toc451525756"/>
          <w:bookmarkStart w:id="146" w:name="_Toc366845423"/>
          <w:bookmarkStart w:id="147" w:name="_Toc366846476"/>
          <w:bookmarkStart w:id="148" w:name="_Ref190419295"/>
          <w:r w:rsidRPr="001E6A31">
            <w:t>Manuell inmatning</w:t>
          </w:r>
          <w:bookmarkEnd w:id="145"/>
          <w:bookmarkEnd w:id="146"/>
          <w:bookmarkEnd w:id="147"/>
          <w:bookmarkEnd w:id="148"/>
        </w:p>
        <w:p w14:paraId="0D7DAA73" w14:textId="6118220A" w:rsidR="00945376" w:rsidRPr="001E6A31" w:rsidRDefault="001E6A31" w:rsidP="00945376">
          <w:pPr>
            <w:pStyle w:val="BodytextUserManual"/>
            <w:spacing w:before="156" w:after="156"/>
          </w:pPr>
          <w:r w:rsidRPr="001E6A31">
            <w:rPr>
              <w:rFonts w:eastAsiaTheme="minorEastAsia"/>
              <w:bCs w:val="0"/>
              <w:szCs w:val="18"/>
              <w:lang w:val="sv-SE"/>
            </w:rPr>
            <w:t>För fordon som inte stöder funktionen Auto Detect kan du med MaxiSys-systemet ange fordonets VIN eller registreringsnummer manuellt, eller helt enkelt ta ett foto av VIN-klistermärket eller registreringsskylten för snabb fordonsidentifiering.</w:t>
          </w:r>
        </w:p>
        <w:p w14:paraId="2900AF75" w14:textId="77777777" w:rsidR="00945376" w:rsidRPr="001E6A31" w:rsidRDefault="00945376" w:rsidP="00945376">
          <w:pPr>
            <w:pStyle w:val="aa"/>
            <w:numPr>
              <w:ilvl w:val="0"/>
              <w:numId w:val="5"/>
            </w:numPr>
            <w:spacing w:beforeLines="20" w:before="62" w:afterLines="20" w:after="62"/>
            <w:ind w:left="641" w:hanging="357"/>
            <w:rPr>
              <w:rFonts w:cs="Arial"/>
            </w:rPr>
          </w:pPr>
          <w:r w:rsidRPr="001E6A31">
            <w:rPr>
              <w:rFonts w:cs="Arial"/>
              <w:b/>
            </w:rPr>
            <w:t>För att utföra manuell inmatning</w:t>
          </w:r>
        </w:p>
        <w:p w14:paraId="1A57DF64" w14:textId="77777777" w:rsidR="00945376" w:rsidRPr="001E6A31" w:rsidRDefault="00945376" w:rsidP="00945376">
          <w:pPr>
            <w:pStyle w:val="aa"/>
            <w:numPr>
              <w:ilvl w:val="0"/>
              <w:numId w:val="37"/>
            </w:numPr>
            <w:spacing w:beforeLines="20" w:before="62" w:afterLines="20" w:after="62"/>
            <w:ind w:left="998" w:hanging="357"/>
            <w:rPr>
              <w:rFonts w:cs="Arial"/>
            </w:rPr>
          </w:pPr>
          <w:r w:rsidRPr="001E6A31">
            <w:rPr>
              <w:rFonts w:cs="Arial"/>
            </w:rPr>
            <w:t xml:space="preserve">Tryck på knappen </w:t>
          </w:r>
          <w:r w:rsidRPr="001E6A31">
            <w:rPr>
              <w:rFonts w:cs="Arial"/>
              <w:b/>
            </w:rPr>
            <w:t xml:space="preserve">Diagnostik </w:t>
          </w:r>
          <w:r w:rsidRPr="001E6A31">
            <w:rPr>
              <w:rFonts w:cs="Arial"/>
            </w:rPr>
            <w:t>i MaxiSys jobbmeny. Fordonsmenyn visas.</w:t>
          </w:r>
        </w:p>
        <w:p w14:paraId="3821C889" w14:textId="77777777" w:rsidR="00945376" w:rsidRPr="001E6A31" w:rsidRDefault="00945376" w:rsidP="00945376">
          <w:pPr>
            <w:pStyle w:val="aa"/>
            <w:numPr>
              <w:ilvl w:val="0"/>
              <w:numId w:val="37"/>
            </w:numPr>
            <w:spacing w:beforeLines="20" w:before="62" w:afterLines="20" w:after="62"/>
            <w:ind w:left="998" w:hanging="357"/>
            <w:rPr>
              <w:rFonts w:cs="Arial"/>
            </w:rPr>
          </w:pPr>
          <w:r w:rsidRPr="001E6A31">
            <w:rPr>
              <w:rFonts w:cs="Arial"/>
            </w:rPr>
            <w:t xml:space="preserve">Tryck på </w:t>
          </w:r>
          <w:r w:rsidRPr="001E6A31">
            <w:rPr>
              <w:rFonts w:cs="Arial"/>
              <w:b/>
            </w:rPr>
            <w:t>VID-</w:t>
          </w:r>
          <w:r w:rsidRPr="001E6A31">
            <w:rPr>
              <w:rFonts w:cs="Arial"/>
            </w:rPr>
            <w:t>knappen i det övre verktygsfältet (</w:t>
          </w:r>
          <w:r w:rsidRPr="001E6A31">
            <w:rPr>
              <w:rFonts w:cs="Arial"/>
              <w:iCs/>
            </w:rPr>
            <w:t>se</w:t>
          </w:r>
          <w:r w:rsidRPr="001E6A31">
            <w:rPr>
              <w:rFonts w:cs="Arial"/>
              <w:b/>
              <w:i/>
            </w:rPr>
            <w:t xml:space="preserve"> </w:t>
          </w:r>
          <w:r w:rsidRPr="001E6A31">
            <w:rPr>
              <w:rFonts w:cs="Arial"/>
              <w:b/>
              <w:i/>
              <w:color w:val="0000FF"/>
            </w:rPr>
            <w:fldChar w:fldCharType="begin"/>
          </w:r>
          <w:r w:rsidRPr="001E6A31">
            <w:rPr>
              <w:rFonts w:cs="Arial"/>
              <w:b/>
              <w:i/>
              <w:color w:val="0000FF"/>
            </w:rPr>
            <w:instrText xml:space="preserve"> REF OLE_LINK16 \h  \* MERGEFORMAT </w:instrText>
          </w:r>
          <w:r w:rsidRPr="001E6A31">
            <w:rPr>
              <w:rFonts w:cs="Arial"/>
              <w:b/>
              <w:i/>
              <w:color w:val="0000FF"/>
            </w:rPr>
          </w:r>
          <w:r w:rsidRPr="001E6A31">
            <w:rPr>
              <w:rFonts w:cs="Arial"/>
              <w:b/>
              <w:i/>
              <w:color w:val="0000FF"/>
            </w:rPr>
            <w:fldChar w:fldCharType="separate"/>
          </w:r>
          <w:r w:rsidRPr="001E6A31">
            <w:rPr>
              <w:rFonts w:cs="Arial"/>
              <w:i/>
              <w:color w:val="0000FF"/>
            </w:rPr>
            <w:t xml:space="preserve">Figur </w:t>
          </w:r>
          <w:r w:rsidRPr="001E6A31">
            <w:rPr>
              <w:rFonts w:cs="Arial"/>
              <w:i/>
              <w:noProof/>
              <w:color w:val="0000FF"/>
            </w:rPr>
            <w:t xml:space="preserve">6-6 </w:t>
          </w:r>
          <w:r w:rsidRPr="001E6A31">
            <w:rPr>
              <w:rFonts w:cs="Arial"/>
              <w:i/>
              <w:color w:val="0000FF"/>
            </w:rPr>
            <w:t>VID-knappskärm</w:t>
          </w:r>
          <w:r w:rsidRPr="001E6A31">
            <w:rPr>
              <w:rFonts w:cs="Arial"/>
            </w:rPr>
            <w:t>).</w:t>
          </w:r>
          <w:r w:rsidRPr="001E6A31">
            <w:rPr>
              <w:rFonts w:cs="Arial"/>
              <w:i/>
              <w:color w:val="0000FF"/>
            </w:rPr>
            <w:t xml:space="preserve"> </w:t>
          </w:r>
          <w:r w:rsidRPr="001E6A31">
            <w:rPr>
              <w:rFonts w:cs="Arial"/>
              <w:b/>
              <w:i/>
              <w:color w:val="0000FF"/>
            </w:rPr>
            <w:fldChar w:fldCharType="end"/>
          </w:r>
        </w:p>
        <w:p w14:paraId="0316F502" w14:textId="77777777" w:rsidR="00945376" w:rsidRPr="001E6A31" w:rsidRDefault="00945376" w:rsidP="00945376">
          <w:pPr>
            <w:pStyle w:val="aa"/>
            <w:numPr>
              <w:ilvl w:val="0"/>
              <w:numId w:val="37"/>
            </w:numPr>
            <w:spacing w:beforeLines="20" w:before="62" w:afterLines="20" w:after="62"/>
            <w:ind w:left="998" w:hanging="357"/>
            <w:rPr>
              <w:rFonts w:cs="Arial"/>
            </w:rPr>
          </w:pPr>
          <w:r w:rsidRPr="001E6A31">
            <w:rPr>
              <w:rFonts w:cs="Arial"/>
            </w:rPr>
            <w:t xml:space="preserve">Välj </w:t>
          </w:r>
          <w:r w:rsidRPr="001E6A31">
            <w:rPr>
              <w:rFonts w:cs="Arial"/>
              <w:b/>
            </w:rPr>
            <w:t>Manuell inmatning.</w:t>
          </w:r>
        </w:p>
        <w:p w14:paraId="22C1FAE9" w14:textId="77777777" w:rsidR="00945376" w:rsidRPr="001E6A31" w:rsidRDefault="00945376" w:rsidP="00945376">
          <w:pPr>
            <w:pStyle w:val="aa"/>
            <w:numPr>
              <w:ilvl w:val="0"/>
              <w:numId w:val="37"/>
            </w:numPr>
            <w:spacing w:beforeLines="20" w:before="62" w:afterLines="20" w:after="62"/>
            <w:ind w:left="998" w:hanging="357"/>
            <w:rPr>
              <w:rFonts w:cs="Arial"/>
            </w:rPr>
          </w:pPr>
          <w:r w:rsidRPr="001E6A31">
            <w:rPr>
              <w:rFonts w:cs="Arial"/>
            </w:rPr>
            <w:t>Tryck på inmatningsrutan och ange rätt VIN-kod eller registreringsnummer.</w:t>
          </w:r>
        </w:p>
        <w:p w14:paraId="06C3846F" w14:textId="77777777" w:rsidR="00945376" w:rsidRPr="001E6A31" w:rsidRDefault="00945376" w:rsidP="00945376">
          <w:pPr>
            <w:pStyle w:val="aa"/>
            <w:numPr>
              <w:ilvl w:val="0"/>
              <w:numId w:val="37"/>
            </w:numPr>
            <w:spacing w:beforeLines="20" w:before="62" w:afterLines="20" w:after="62"/>
            <w:ind w:left="998" w:hanging="357"/>
            <w:rPr>
              <w:rFonts w:cs="Arial"/>
            </w:rPr>
          </w:pPr>
          <w:r w:rsidRPr="001E6A31">
            <w:rPr>
              <w:rFonts w:cs="Arial"/>
            </w:rPr>
            <w:t xml:space="preserve">Tryck på </w:t>
          </w:r>
          <w:r w:rsidRPr="001E6A31">
            <w:rPr>
              <w:rFonts w:cs="Arial"/>
              <w:b/>
            </w:rPr>
            <w:t>OK.</w:t>
          </w:r>
          <w:r w:rsidRPr="001E6A31">
            <w:rPr>
              <w:rFonts w:cs="Arial"/>
            </w:rPr>
            <w:t xml:space="preserve"> Fordonet identifieras och matchas med fordonsdatabasen, och systemet guidar dig till skärmen Diagnostikhuvudmeny.</w:t>
          </w:r>
        </w:p>
        <w:p w14:paraId="15BC3AE4" w14:textId="77777777" w:rsidR="00945376" w:rsidRPr="001E6A31" w:rsidRDefault="00945376" w:rsidP="00945376">
          <w:pPr>
            <w:pStyle w:val="30"/>
            <w:spacing w:before="312" w:after="156"/>
          </w:pPr>
          <w:bookmarkStart w:id="149" w:name="_Ref190419314"/>
          <w:r w:rsidRPr="001E6A31">
            <w:t xml:space="preserve">Skanna VIN/ </w:t>
          </w:r>
          <w:bookmarkEnd w:id="149"/>
          <w:r w:rsidRPr="001E6A31">
            <w:t>Registreringsnummer senare</w:t>
          </w:r>
        </w:p>
        <w:p w14:paraId="712C08E1" w14:textId="77777777" w:rsidR="00945376" w:rsidRPr="001E6A31" w:rsidRDefault="00945376" w:rsidP="00945376">
          <w:pPr>
            <w:pStyle w:val="BodytextUserManual"/>
            <w:spacing w:before="156" w:after="156"/>
          </w:pPr>
          <w:r w:rsidRPr="001E6A31">
            <w:t xml:space="preserve">Tryck på </w:t>
          </w:r>
          <w:r w:rsidRPr="001E6A31">
            <w:rPr>
              <w:b/>
            </w:rPr>
            <w:t xml:space="preserve">Skanna VIN/Registreringsnummer senare </w:t>
          </w:r>
          <w:r w:rsidRPr="001E6A31">
            <w:t>i rullgardinsmenyn (</w:t>
          </w:r>
          <w:r w:rsidRPr="001E6A31">
            <w:rPr>
              <w:bCs w:val="0"/>
              <w:iCs/>
            </w:rPr>
            <w:t>se</w:t>
          </w:r>
          <w:r w:rsidRPr="001E6A31">
            <w:rPr>
              <w:b/>
              <w:i/>
            </w:rPr>
            <w:t xml:space="preserve"> </w:t>
          </w:r>
          <w:r w:rsidRPr="001E6A31">
            <w:rPr>
              <w:b/>
              <w:i/>
              <w:color w:val="0000FF"/>
            </w:rPr>
            <w:fldChar w:fldCharType="begin"/>
          </w:r>
          <w:r w:rsidRPr="001E6A31">
            <w:rPr>
              <w:b/>
              <w:i/>
              <w:color w:val="0000FF"/>
            </w:rPr>
            <w:instrText xml:space="preserve"> REF OLE_LINK16 \h  \* MERGEFORMAT </w:instrText>
          </w:r>
          <w:r w:rsidRPr="001E6A31">
            <w:rPr>
              <w:b/>
              <w:i/>
              <w:color w:val="0000FF"/>
            </w:rPr>
          </w:r>
          <w:r w:rsidRPr="001E6A31">
            <w:rPr>
              <w:b/>
              <w:i/>
              <w:color w:val="0000FF"/>
            </w:rPr>
            <w:fldChar w:fldCharType="separate"/>
          </w:r>
          <w:r w:rsidRPr="001E6A31">
            <w:rPr>
              <w:i/>
              <w:color w:val="0000FF"/>
            </w:rPr>
            <w:t xml:space="preserve">Figur </w:t>
          </w:r>
          <w:r w:rsidRPr="001E6A31">
            <w:rPr>
              <w:i/>
              <w:noProof/>
              <w:color w:val="0000FF"/>
            </w:rPr>
            <w:t xml:space="preserve">6-6 </w:t>
          </w:r>
          <w:r w:rsidRPr="001E6A31">
            <w:rPr>
              <w:i/>
              <w:color w:val="0000FF"/>
            </w:rPr>
            <w:t>VID-knappskärm</w:t>
          </w:r>
          <w:r w:rsidRPr="001E6A31">
            <w:t>)</w:t>
          </w:r>
          <w:r w:rsidRPr="001E6A31">
            <w:rPr>
              <w:i/>
              <w:color w:val="0000FF"/>
            </w:rPr>
            <w:t xml:space="preserve"> </w:t>
          </w:r>
          <w:r w:rsidRPr="001E6A31">
            <w:rPr>
              <w:b/>
              <w:i/>
              <w:color w:val="0000FF"/>
            </w:rPr>
            <w:fldChar w:fldCharType="end"/>
          </w:r>
          <w:r w:rsidRPr="001E6A31">
            <w:t xml:space="preserve">öppnas kameran. På höger sida av skärmen, uppifrån och ned, finns tre alternativ tillgängliga: </w:t>
          </w:r>
          <w:r w:rsidRPr="001E6A31">
            <w:rPr>
              <w:b/>
            </w:rPr>
            <w:t>Skanna streckkod,</w:t>
          </w:r>
          <w:r w:rsidRPr="001E6A31">
            <w:t xml:space="preserve"> </w:t>
          </w:r>
          <w:r w:rsidRPr="001E6A31">
            <w:rPr>
              <w:b/>
            </w:rPr>
            <w:t xml:space="preserve">Skanna VIN </w:t>
          </w:r>
          <w:r w:rsidRPr="001E6A31">
            <w:t xml:space="preserve">och </w:t>
          </w:r>
          <w:r w:rsidRPr="001E6A31">
            <w:rPr>
              <w:b/>
            </w:rPr>
            <w:t>Skanna registreringsskylt.</w:t>
          </w:r>
        </w:p>
        <w:p w14:paraId="415D8797" w14:textId="77777777" w:rsidR="00945376" w:rsidRPr="001E6A31" w:rsidRDefault="00945376" w:rsidP="00945376">
          <w:pPr>
            <w:pStyle w:val="NOTE0"/>
            <w:spacing w:beforeLines="0" w:before="0" w:afterLines="0" w:after="0"/>
            <w:rPr>
              <w:rFonts w:cs="Arial"/>
            </w:rPr>
          </w:pPr>
          <w:r w:rsidRPr="001E6A31">
            <w:rPr>
              <w:rFonts w:cs="Arial"/>
              <w:noProof/>
              <w:lang w:val="en-US"/>
            </w:rPr>
            <w:lastRenderedPageBreak/>
            <w:drawing>
              <wp:anchor distT="0" distB="0" distL="114300" distR="114300" simplePos="0" relativeHeight="252441600" behindDoc="0" locked="0" layoutInCell="1" allowOverlap="1" wp14:anchorId="5011ABF4" wp14:editId="50FE9564">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rPr>
            <w:t>NOTERA</w:t>
          </w:r>
        </w:p>
        <w:p w14:paraId="3C277C67" w14:textId="77777777" w:rsidR="00945376" w:rsidRPr="001E6A31" w:rsidRDefault="00945376" w:rsidP="00945376">
          <w:pPr>
            <w:pStyle w:val="NOTE1"/>
            <w:spacing w:beforeLines="0" w:before="0" w:afterLines="0" w:after="0"/>
            <w:rPr>
              <w:rFonts w:cs="Arial"/>
            </w:rPr>
          </w:pPr>
          <w:r w:rsidRPr="001E6A31">
            <w:rPr>
              <w:rFonts w:cs="Arial"/>
            </w:rPr>
            <w:t>Metoden att skanna registreringsskylten stöds i vissa länder och områden. Ange registreringsnumret manuellt om det inte är tillgängligt.</w:t>
          </w:r>
        </w:p>
        <w:p w14:paraId="51DC5F5F" w14:textId="77777777" w:rsidR="00945376" w:rsidRPr="001E6A31" w:rsidRDefault="00945376" w:rsidP="00945376">
          <w:pPr>
            <w:pStyle w:val="BodytextUserManual"/>
            <w:spacing w:before="156" w:afterLines="0" w:after="0"/>
            <w:rPr>
              <w:bCs w:val="0"/>
              <w:color w:val="000000"/>
              <w:szCs w:val="18"/>
            </w:rPr>
          </w:pPr>
          <w:r w:rsidRPr="001E6A31">
            <w:t xml:space="preserve">Välj ett av tre alternativ och placera surfplattan så att VIN- eller registreringsnumret justeras i skanningsfönstret. Resultatet visas i dialogrutan Igenkänningsresultat efter skanningen. Tryck på </w:t>
          </w:r>
          <w:r w:rsidRPr="001E6A31">
            <w:rPr>
              <w:b/>
            </w:rPr>
            <w:t xml:space="preserve">OK </w:t>
          </w:r>
          <w:r w:rsidRPr="001E6A31">
            <w:t>för att bekräfta resultatet, och sedan visas bekräftelseskärmen för fordonsinformation på surfplattan.</w:t>
          </w:r>
          <w:r w:rsidRPr="001E6A31">
            <w:rPr>
              <w:szCs w:val="18"/>
            </w:rPr>
            <w:t xml:space="preserve"> </w:t>
          </w:r>
          <w:r w:rsidRPr="001E6A31">
            <w:rPr>
              <w:bCs w:val="0"/>
              <w:color w:val="000000"/>
              <w:szCs w:val="18"/>
            </w:rPr>
            <w:t xml:space="preserve">Om all fordonsinformation är korrekt, tryck på ikonen mitt på skärmen för att bekräfta VIN-numret för det fordon som testas och tryck på </w:t>
          </w:r>
          <w:r w:rsidRPr="001E6A31">
            <w:rPr>
              <w:b/>
              <w:bCs w:val="0"/>
              <w:color w:val="000000"/>
              <w:szCs w:val="18"/>
            </w:rPr>
            <w:t xml:space="preserve">OK </w:t>
          </w:r>
          <w:r w:rsidRPr="001E6A31">
            <w:rPr>
              <w:bCs w:val="0"/>
              <w:color w:val="000000"/>
              <w:szCs w:val="18"/>
            </w:rPr>
            <w:t>för att fortsätta.</w:t>
          </w:r>
        </w:p>
        <w:p w14:paraId="0E43A531" w14:textId="6D9A1520" w:rsidR="00945376" w:rsidRPr="001E6A31" w:rsidRDefault="001E6A31" w:rsidP="00945376">
          <w:pPr>
            <w:spacing w:beforeLines="0" w:before="0" w:afterLines="0" w:after="0" w:line="240" w:lineRule="auto"/>
            <w:ind w:left="0"/>
            <w:jc w:val="center"/>
            <w:rPr>
              <w:rFonts w:cs="Arial"/>
            </w:rPr>
          </w:pPr>
          <w:r w:rsidRPr="001E6A31">
            <w:rPr>
              <w:rFonts w:cs="Arial"/>
              <w:noProof/>
            </w:rPr>
            <w:drawing>
              <wp:inline distT="0" distB="0" distL="0" distR="0" wp14:anchorId="4B294F28" wp14:editId="0ACE85FB">
                <wp:extent cx="3369321" cy="1872000"/>
                <wp:effectExtent l="0" t="0" r="2540" b="0"/>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369321" cy="1872000"/>
                        </a:xfrm>
                        <a:prstGeom prst="rect">
                          <a:avLst/>
                        </a:prstGeom>
                        <a:noFill/>
                        <a:ln>
                          <a:noFill/>
                        </a:ln>
                      </pic:spPr>
                    </pic:pic>
                  </a:graphicData>
                </a:graphic>
              </wp:inline>
            </w:drawing>
          </w:r>
        </w:p>
        <w:p w14:paraId="54250EEF" w14:textId="77777777" w:rsidR="00945376" w:rsidRPr="001E6A31" w:rsidRDefault="00945376" w:rsidP="00945376">
          <w:pPr>
            <w:pStyle w:val="ab"/>
            <w:spacing w:beforeLines="20" w:before="62" w:after="156"/>
            <w:ind w:left="0"/>
            <w:rPr>
              <w:rFonts w:cs="Arial"/>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7</w:t>
          </w:r>
          <w:r w:rsidRPr="001E6A31">
            <w:rPr>
              <w:rFonts w:cs="Arial"/>
              <w:noProof/>
            </w:rPr>
            <w:fldChar w:fldCharType="end"/>
          </w:r>
          <w:r w:rsidRPr="001E6A31">
            <w:rPr>
              <w:rFonts w:cs="Arial"/>
            </w:rPr>
            <w:t xml:space="preserve"> </w:t>
          </w:r>
          <w:r w:rsidRPr="001E6A31">
            <w:rPr>
              <w:rFonts w:cs="Arial"/>
              <w:i/>
            </w:rPr>
            <w:t>Skanna VIN / registreringsskyltskärm</w:t>
          </w:r>
        </w:p>
        <w:p w14:paraId="2CBAC144" w14:textId="77777777" w:rsidR="00945376" w:rsidRPr="001E6A31" w:rsidRDefault="00945376" w:rsidP="00945376">
          <w:pPr>
            <w:pStyle w:val="BodytextUserManual"/>
            <w:spacing w:before="156" w:after="156"/>
          </w:pPr>
          <w:r w:rsidRPr="001E6A31">
            <w:t xml:space="preserve">Om VIN-/registreringsnumret inte kan skannas, vänligen ange VIN-/registreringsnumret manuellt. Tryck på </w:t>
          </w:r>
          <w:r w:rsidRPr="001E6A31">
            <w:rPr>
              <w:b/>
            </w:rPr>
            <w:t xml:space="preserve">OK </w:t>
          </w:r>
          <w:r w:rsidRPr="001E6A31">
            <w:t>för att fortsätta. Bekräfta VIN-numret på fordonet som testas för att fortsätta.</w:t>
          </w:r>
        </w:p>
        <w:p w14:paraId="13950A66" w14:textId="77777777" w:rsidR="00945376" w:rsidRPr="001E6A31" w:rsidRDefault="00945376" w:rsidP="00945376">
          <w:pPr>
            <w:pStyle w:val="30"/>
            <w:spacing w:before="312" w:after="156"/>
          </w:pPr>
          <w:bookmarkStart w:id="150" w:name="_Toc366845424"/>
          <w:bookmarkStart w:id="151" w:name="_Toc366846477"/>
          <w:bookmarkStart w:id="152" w:name="_Toc451525757"/>
          <w:r w:rsidRPr="001E6A31">
            <w:t>Manuellt fordonsval</w:t>
          </w:r>
          <w:bookmarkEnd w:id="150"/>
          <w:bookmarkEnd w:id="151"/>
          <w:bookmarkEnd w:id="152"/>
        </w:p>
        <w:p w14:paraId="57BCA379" w14:textId="77777777" w:rsidR="00945376" w:rsidRPr="001E6A31" w:rsidRDefault="00945376" w:rsidP="00945376">
          <w:pPr>
            <w:pStyle w:val="BodytextUserManual"/>
            <w:spacing w:before="156" w:after="156"/>
          </w:pPr>
          <w:r w:rsidRPr="001E6A31">
            <w:t>När fordonets VIN inte kan hämtas automatiskt via fordonets styrenhet, eller när det specifika VIN-numret är okänt, kan du välja fordonet manuellt.</w:t>
          </w:r>
        </w:p>
        <w:p w14:paraId="7AD8508A" w14:textId="77777777" w:rsidR="00945376" w:rsidRPr="001E6A31" w:rsidRDefault="00945376" w:rsidP="00945376">
          <w:pPr>
            <w:pStyle w:val="BodytextUserManual"/>
            <w:spacing w:before="156" w:after="156"/>
            <w:rPr>
              <w:b/>
            </w:rPr>
          </w:pPr>
          <w:r w:rsidRPr="001E6A31">
            <w:rPr>
              <w:b/>
            </w:rPr>
            <w:t>Steg-för-steg fordonsval</w:t>
          </w:r>
        </w:p>
        <w:p w14:paraId="5796BA70" w14:textId="44B8A8DB" w:rsidR="00945376" w:rsidRPr="001E6A31" w:rsidRDefault="001E6A31" w:rsidP="00945376">
          <w:pPr>
            <w:pStyle w:val="BodytextUserManual"/>
            <w:spacing w:before="156" w:after="156"/>
          </w:pPr>
          <w:r w:rsidRPr="001E6A31">
            <w:rPr>
              <w:rFonts w:eastAsiaTheme="minorEastAsia"/>
              <w:bCs w:val="0"/>
              <w:szCs w:val="18"/>
              <w:lang w:val="sv-SE"/>
            </w:rPr>
            <w:t xml:space="preserve">Detta läge för fordonsval är </w:t>
          </w:r>
          <w:bookmarkStart w:id="153" w:name="OLE_LINK25"/>
          <w:r w:rsidRPr="001E6A31">
            <w:rPr>
              <w:rFonts w:eastAsiaTheme="minorEastAsia"/>
              <w:bCs w:val="0"/>
              <w:szCs w:val="18"/>
              <w:lang w:val="sv-SE"/>
            </w:rPr>
            <w:t>menystyrt</w:t>
          </w:r>
          <w:bookmarkEnd w:id="153"/>
          <w:r w:rsidRPr="001E6A31">
            <w:rPr>
              <w:rFonts w:eastAsiaTheme="minorEastAsia"/>
              <w:bCs w:val="0"/>
              <w:szCs w:val="18"/>
              <w:lang w:val="sv-SE"/>
            </w:rPr>
            <w:t xml:space="preserve">. Välj en fordonstillverkare på skärmen Fordonsmeny så visas skärmen Hämta VIN-information och tryck sedan på knappen </w:t>
          </w:r>
          <w:r w:rsidRPr="001E6A31">
            <w:rPr>
              <w:rFonts w:eastAsiaTheme="minorEastAsia"/>
              <w:b/>
              <w:bCs w:val="0"/>
              <w:szCs w:val="18"/>
              <w:lang w:val="sv-SE"/>
            </w:rPr>
            <w:t>Manuellt val.</w:t>
          </w:r>
          <w:r w:rsidR="00945376" w:rsidRPr="001E6A31">
            <w:t xml:space="preserve"> Välj fordonsinformation, såsom märke, modell, slagvolym, motortyp och modellår, på samma skärm. Tryck på </w:t>
          </w:r>
          <w:r w:rsidR="00945376" w:rsidRPr="001E6A31">
            <w:rPr>
              <w:b/>
            </w:rPr>
            <w:t>ESC-</w:t>
          </w:r>
          <w:r w:rsidR="00945376" w:rsidRPr="001E6A31">
            <w:t xml:space="preserve">knappen längst ner till höger på skärmen för att avsluta fordonsvalet. Tryck på </w:t>
          </w:r>
          <w:r w:rsidR="00945376" w:rsidRPr="001E6A31">
            <w:rPr>
              <w:b/>
            </w:rPr>
            <w:t>Återställ-</w:t>
          </w:r>
          <w:r w:rsidR="00945376" w:rsidRPr="001E6A31">
            <w:t>knappen för att välja om fordonsinformationen om det behövs.</w:t>
          </w:r>
        </w:p>
        <w:p w14:paraId="4C7B41B7" w14:textId="77777777" w:rsidR="00945376" w:rsidRPr="001E6A31" w:rsidRDefault="00945376" w:rsidP="00945376">
          <w:pPr>
            <w:pStyle w:val="30"/>
            <w:spacing w:before="312" w:after="156"/>
          </w:pPr>
          <w:r w:rsidRPr="001E6A31">
            <w:lastRenderedPageBreak/>
            <w:t>OBDII direktinträde</w:t>
          </w:r>
        </w:p>
        <w:p w14:paraId="2F94D9F4" w14:textId="77777777" w:rsidR="00945376" w:rsidRPr="001E6A31" w:rsidRDefault="00945376" w:rsidP="00945376">
          <w:pPr>
            <w:pStyle w:val="BodytextUserManual"/>
            <w:spacing w:before="156" w:after="156"/>
          </w:pPr>
          <w:r w:rsidRPr="001E6A31">
            <w:rPr>
              <w:color w:val="000000"/>
              <w:szCs w:val="18"/>
            </w:rPr>
            <w:t>Ibland kan surfplattan inte identifiera ett fordon. För dessa fordon kan användaren utföra en generisk OBDII- eller EOBD-diagnostik.</w:t>
          </w:r>
          <w:r w:rsidRPr="001E6A31">
            <w:t xml:space="preserve"> Se </w:t>
          </w:r>
          <w:r w:rsidRPr="001E6A31">
            <w:rPr>
              <w:i/>
              <w:iCs/>
              <w:color w:val="0000FF"/>
            </w:rPr>
            <w:fldChar w:fldCharType="begin"/>
          </w:r>
          <w:r w:rsidRPr="001E6A31">
            <w:rPr>
              <w:i/>
              <w:iCs/>
              <w:color w:val="0000FF"/>
            </w:rPr>
            <w:instrText xml:space="preserve"> REF _Ref160193766 \h  \* MERGEFORMAT </w:instrText>
          </w:r>
          <w:r w:rsidRPr="001E6A31">
            <w:rPr>
              <w:i/>
              <w:iCs/>
              <w:color w:val="0000FF"/>
            </w:rPr>
          </w:r>
          <w:r w:rsidRPr="001E6A31">
            <w:rPr>
              <w:i/>
              <w:iCs/>
              <w:color w:val="0000FF"/>
            </w:rPr>
            <w:fldChar w:fldCharType="separate"/>
          </w:r>
          <w:r w:rsidRPr="001E6A31">
            <w:rPr>
              <w:i/>
              <w:iCs/>
              <w:color w:val="0000FF"/>
            </w:rPr>
            <w:t xml:space="preserve">Generiska OBDII-operationer </w:t>
          </w:r>
          <w:r w:rsidRPr="001E6A31">
            <w:rPr>
              <w:i/>
              <w:iCs/>
              <w:color w:val="0000FF"/>
            </w:rPr>
            <w:fldChar w:fldCharType="end"/>
          </w:r>
          <w:r w:rsidRPr="001E6A31">
            <w:t>för ytterligare information.</w:t>
          </w:r>
        </w:p>
        <w:p w14:paraId="7C7A42A0" w14:textId="370164E5" w:rsidR="00945376" w:rsidRPr="001E6A31" w:rsidRDefault="00945376" w:rsidP="00945376">
          <w:pPr>
            <w:pStyle w:val="20"/>
            <w:spacing w:before="312" w:after="156"/>
            <w:rPr>
              <w:rFonts w:cs="Arial"/>
            </w:rPr>
          </w:pPr>
          <w:bookmarkStart w:id="154" w:name="_Toc160024660"/>
          <w:bookmarkStart w:id="155" w:name="_Toc204265012"/>
          <w:r w:rsidRPr="001E6A31">
            <w:rPr>
              <w:rFonts w:cs="Arial"/>
            </w:rPr>
            <w:t>Navigering</w:t>
          </w:r>
          <w:bookmarkEnd w:id="154"/>
          <w:bookmarkEnd w:id="155"/>
        </w:p>
        <w:p w14:paraId="795ADDEC" w14:textId="77777777" w:rsidR="00945376" w:rsidRPr="001E6A31" w:rsidRDefault="00945376" w:rsidP="00945376">
          <w:pPr>
            <w:pStyle w:val="30"/>
            <w:spacing w:before="312" w:after="156"/>
          </w:pPr>
          <w:bookmarkStart w:id="156" w:name="_Toc160024661"/>
          <w:r w:rsidRPr="001E6A31">
            <w:t>Diagnostikskärmens layout</w:t>
          </w:r>
          <w:bookmarkEnd w:id="156"/>
        </w:p>
        <w:p w14:paraId="2E0092DB" w14:textId="77777777" w:rsidR="00945376" w:rsidRPr="001E6A31" w:rsidRDefault="00945376" w:rsidP="00945376">
          <w:pPr>
            <w:spacing w:before="156" w:after="156"/>
            <w:rPr>
              <w:rFonts w:cs="Arial"/>
            </w:rPr>
          </w:pPr>
          <w:r w:rsidRPr="001E6A31">
            <w:rPr>
              <w:rFonts w:cs="Arial"/>
            </w:rPr>
            <w:t xml:space="preserve">När fordonsinformationen har bekräftats trycker du på </w:t>
          </w:r>
          <w:r w:rsidRPr="001E6A31">
            <w:rPr>
              <w:rFonts w:cs="Arial"/>
              <w:b/>
            </w:rPr>
            <w:t xml:space="preserve">OK </w:t>
          </w:r>
          <w:r w:rsidRPr="001E6A31">
            <w:rPr>
              <w:rFonts w:cs="Arial"/>
            </w:rPr>
            <w:t>för att öppna huvuddiagnosprogrammet. Det här avsnittet beskriver vanliga funktioner, inklusive automatisk skanning, styrenhet, service och programmering. De tillgängliga funktionerna kan variera mellan olika fordon.</w:t>
          </w:r>
        </w:p>
        <w:p w14:paraId="670EB997" w14:textId="22CCBB99" w:rsidR="00945376" w:rsidRPr="001E6A31" w:rsidRDefault="001E6A31" w:rsidP="00945376">
          <w:pPr>
            <w:spacing w:before="156" w:after="156" w:line="480" w:lineRule="auto"/>
            <w:ind w:left="0"/>
            <w:jc w:val="center"/>
            <w:rPr>
              <w:rFonts w:cs="Arial"/>
            </w:rPr>
          </w:pPr>
          <w:r w:rsidRPr="001E6A31">
            <w:rPr>
              <w:rFonts w:cs="Arial"/>
              <w:noProof/>
            </w:rPr>
            <w:drawing>
              <wp:inline distT="0" distB="0" distL="0" distR="0" wp14:anchorId="23459C59" wp14:editId="408BCBE9">
                <wp:extent cx="3526902" cy="1944000"/>
                <wp:effectExtent l="0" t="0" r="0" b="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3526902" cy="1944000"/>
                        </a:xfrm>
                        <a:prstGeom prst="rect">
                          <a:avLst/>
                        </a:prstGeom>
                        <a:noFill/>
                        <a:ln>
                          <a:noFill/>
                        </a:ln>
                      </pic:spPr>
                    </pic:pic>
                  </a:graphicData>
                </a:graphic>
              </wp:inline>
            </w:drawing>
          </w:r>
        </w:p>
        <w:p w14:paraId="3AF2D47C" w14:textId="77777777" w:rsidR="00945376" w:rsidRPr="001E6A31" w:rsidRDefault="00945376" w:rsidP="00945376">
          <w:pPr>
            <w:pStyle w:val="ab"/>
            <w:spacing w:before="156" w:after="156"/>
            <w:ind w:left="0"/>
            <w:rPr>
              <w:rFonts w:cs="Arial"/>
              <w:i/>
              <w:iCs/>
            </w:rPr>
          </w:pPr>
          <w:bookmarkStart w:id="157" w:name="_Ref112687454"/>
          <w:bookmarkStart w:id="158" w:name="_Ref159589736"/>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8</w:t>
          </w:r>
          <w:r w:rsidRPr="001E6A31">
            <w:rPr>
              <w:rFonts w:cs="Arial"/>
              <w:noProof/>
            </w:rPr>
            <w:fldChar w:fldCharType="end"/>
          </w:r>
          <w:bookmarkEnd w:id="157"/>
          <w:r w:rsidRPr="001E6A31">
            <w:rPr>
              <w:rFonts w:cs="Arial"/>
              <w:noProof/>
            </w:rPr>
            <w:t xml:space="preserve"> </w:t>
          </w:r>
          <w:r w:rsidRPr="001E6A31">
            <w:rPr>
              <w:rFonts w:cs="Arial"/>
              <w:i/>
              <w:iCs/>
            </w:rPr>
            <w:t>Diagnostik Huvudmenyskärm</w:t>
          </w:r>
          <w:bookmarkEnd w:id="158"/>
        </w:p>
        <w:p w14:paraId="10CE71D7" w14:textId="77777777" w:rsidR="00945376" w:rsidRPr="001E6A31" w:rsidRDefault="00945376" w:rsidP="00945376">
          <w:pPr>
            <w:pStyle w:val="aa"/>
            <w:widowControl w:val="0"/>
            <w:numPr>
              <w:ilvl w:val="0"/>
              <w:numId w:val="38"/>
            </w:numPr>
            <w:spacing w:beforeLines="20" w:before="62" w:afterLines="20" w:after="62"/>
            <w:ind w:left="647" w:hanging="363"/>
            <w:rPr>
              <w:rFonts w:cs="Arial"/>
            </w:rPr>
          </w:pPr>
          <w:r w:rsidRPr="001E6A31">
            <w:rPr>
              <w:rFonts w:cs="Arial"/>
            </w:rPr>
            <w:t>Diagnostikverktygsfält</w:t>
          </w:r>
        </w:p>
        <w:p w14:paraId="5AF201F2" w14:textId="77777777" w:rsidR="00945376" w:rsidRPr="001E6A31" w:rsidRDefault="00945376" w:rsidP="00945376">
          <w:pPr>
            <w:pStyle w:val="aa"/>
            <w:widowControl w:val="0"/>
            <w:numPr>
              <w:ilvl w:val="0"/>
              <w:numId w:val="38"/>
            </w:numPr>
            <w:spacing w:beforeLines="20" w:before="62" w:afterLines="20" w:after="62"/>
            <w:ind w:left="647" w:hanging="363"/>
            <w:rPr>
              <w:rFonts w:cs="Arial"/>
            </w:rPr>
          </w:pPr>
          <w:r w:rsidRPr="001E6A31">
            <w:rPr>
              <w:rFonts w:cs="Arial"/>
            </w:rPr>
            <w:t>Aktuell katalogsökväg</w:t>
          </w:r>
        </w:p>
        <w:p w14:paraId="11418DA3" w14:textId="77777777" w:rsidR="00945376" w:rsidRPr="001E6A31" w:rsidRDefault="00945376" w:rsidP="00945376">
          <w:pPr>
            <w:pStyle w:val="aa"/>
            <w:widowControl w:val="0"/>
            <w:numPr>
              <w:ilvl w:val="0"/>
              <w:numId w:val="38"/>
            </w:numPr>
            <w:spacing w:beforeLines="20" w:before="62" w:afterLines="20" w:after="62"/>
            <w:ind w:left="647" w:hanging="363"/>
            <w:rPr>
              <w:rFonts w:cs="Arial"/>
            </w:rPr>
          </w:pPr>
          <w:r w:rsidRPr="001E6A31">
            <w:rPr>
              <w:rFonts w:cs="Arial"/>
            </w:rPr>
            <w:t>Statusinformationsfält</w:t>
          </w:r>
        </w:p>
        <w:p w14:paraId="1AE36F33" w14:textId="77777777" w:rsidR="00945376" w:rsidRPr="001E6A31" w:rsidRDefault="00945376" w:rsidP="00945376">
          <w:pPr>
            <w:pStyle w:val="aa"/>
            <w:widowControl w:val="0"/>
            <w:numPr>
              <w:ilvl w:val="0"/>
              <w:numId w:val="38"/>
            </w:numPr>
            <w:spacing w:beforeLines="20" w:before="62" w:afterLines="20" w:after="62"/>
            <w:ind w:left="647" w:hanging="363"/>
            <w:rPr>
              <w:rFonts w:cs="Arial"/>
            </w:rPr>
          </w:pPr>
          <w:r w:rsidRPr="001E6A31">
            <w:rPr>
              <w:rFonts w:cs="Arial"/>
            </w:rPr>
            <w:t>Navigeringsfält</w:t>
          </w:r>
        </w:p>
        <w:p w14:paraId="222DA7DC" w14:textId="77777777" w:rsidR="00945376" w:rsidRPr="001E6A31" w:rsidRDefault="00945376" w:rsidP="00945376">
          <w:pPr>
            <w:pStyle w:val="aa"/>
            <w:widowControl w:val="0"/>
            <w:numPr>
              <w:ilvl w:val="0"/>
              <w:numId w:val="38"/>
            </w:numPr>
            <w:spacing w:beforeLines="20" w:before="62" w:afterLines="20" w:after="62"/>
            <w:ind w:left="647" w:hanging="363"/>
            <w:rPr>
              <w:rFonts w:cs="Arial"/>
            </w:rPr>
          </w:pPr>
          <w:r w:rsidRPr="001E6A31">
            <w:rPr>
              <w:rFonts w:cs="Arial"/>
            </w:rPr>
            <w:t>Huvudsektion</w:t>
          </w:r>
        </w:p>
        <w:p w14:paraId="4C8D5C77" w14:textId="77777777" w:rsidR="00945376" w:rsidRPr="001E6A31" w:rsidRDefault="00945376" w:rsidP="00945376">
          <w:pPr>
            <w:pStyle w:val="aa"/>
            <w:widowControl w:val="0"/>
            <w:numPr>
              <w:ilvl w:val="0"/>
              <w:numId w:val="38"/>
            </w:numPr>
            <w:spacing w:beforeLines="20" w:before="62" w:afterLines="20" w:after="62"/>
            <w:ind w:left="647" w:hanging="363"/>
            <w:rPr>
              <w:rFonts w:cs="Arial"/>
            </w:rPr>
          </w:pPr>
          <w:r w:rsidRPr="001E6A31">
            <w:rPr>
              <w:rFonts w:cs="Arial"/>
            </w:rPr>
            <w:t>Funktionsknappar</w:t>
          </w:r>
        </w:p>
        <w:p w14:paraId="66212E40" w14:textId="77777777" w:rsidR="00945376" w:rsidRPr="001E6A31" w:rsidRDefault="00945376" w:rsidP="00945376">
          <w:pPr>
            <w:pStyle w:val="40"/>
            <w:spacing w:before="156" w:after="156"/>
            <w:rPr>
              <w:rFonts w:cs="Arial"/>
            </w:rPr>
          </w:pPr>
          <w:r w:rsidRPr="001E6A31">
            <w:rPr>
              <w:rFonts w:cs="Arial"/>
            </w:rPr>
            <w:t>Diagnostikverktygsfält</w:t>
          </w:r>
        </w:p>
        <w:p w14:paraId="21F8321B" w14:textId="77777777" w:rsidR="00945376" w:rsidRPr="001E6A31" w:rsidRDefault="00945376" w:rsidP="00945376">
          <w:pPr>
            <w:pStyle w:val="BodytextUserManual"/>
            <w:spacing w:before="156" w:after="156"/>
          </w:pPr>
          <w:r w:rsidRPr="001E6A31">
            <w:t xml:space="preserve">Diagnostikverktygsfältet innehåller knappar som låter dig skriva ut eller spara visade data </w:t>
          </w:r>
          <w:r w:rsidRPr="001E6A31">
            <w:lastRenderedPageBreak/>
            <w:t>och utföra andra åtgärder. Tabellen nedan ger en kort beskrivning av hur knapparna i diagnostikverktygsfältet används:</w:t>
          </w:r>
        </w:p>
        <w:p w14:paraId="49A6FC04" w14:textId="77777777" w:rsidR="00945376" w:rsidRPr="001E6A31" w:rsidRDefault="00945376" w:rsidP="00945376">
          <w:pPr>
            <w:pStyle w:val="ab"/>
            <w:spacing w:before="156" w:after="156"/>
            <w:ind w:left="0"/>
            <w:rPr>
              <w:rFonts w:cs="Arial"/>
              <w:i/>
              <w:iCs/>
            </w:rPr>
          </w:pPr>
          <w:bookmarkStart w:id="159" w:name="_Ref159231681"/>
          <w:bookmarkStart w:id="160" w:name="Tabell_6_2"/>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t xml:space="preserve"> </w:t>
          </w:r>
          <w:r w:rsidRPr="001E6A31">
            <w:rPr>
              <w:rFonts w:cs="Arial"/>
              <w:i/>
              <w:iCs/>
            </w:rPr>
            <w:t>Knappar i diagnostikverktygsfältet</w:t>
          </w:r>
          <w:bookmarkEnd w:id="159"/>
          <w:bookmarkEnd w:id="160"/>
        </w:p>
        <w:tbl>
          <w:tblPr>
            <w:tblStyle w:val="ac"/>
            <w:tblW w:w="6658" w:type="dxa"/>
            <w:jc w:val="center"/>
            <w:tblLayout w:type="fixed"/>
            <w:tblLook w:val="04A0" w:firstRow="1" w:lastRow="0" w:firstColumn="1" w:lastColumn="0" w:noHBand="0" w:noVBand="1"/>
          </w:tblPr>
          <w:tblGrid>
            <w:gridCol w:w="988"/>
            <w:gridCol w:w="992"/>
            <w:gridCol w:w="4678"/>
          </w:tblGrid>
          <w:tr w:rsidR="00945376" w:rsidRPr="001E6A31" w14:paraId="0827748C" w14:textId="77777777" w:rsidTr="00F13F00">
            <w:trPr>
              <w:trHeight w:val="353"/>
              <w:tblHeader/>
              <w:jc w:val="center"/>
            </w:trPr>
            <w:tc>
              <w:tcPr>
                <w:tcW w:w="988" w:type="dxa"/>
                <w:shd w:val="clear" w:color="auto" w:fill="D9D9D9" w:themeFill="background1" w:themeFillShade="D9"/>
                <w:vAlign w:val="center"/>
              </w:tcPr>
              <w:p w14:paraId="261F06DD" w14:textId="77777777" w:rsidR="00945376" w:rsidRPr="001E6A31" w:rsidRDefault="00945376" w:rsidP="00F13F00">
                <w:pPr>
                  <w:pStyle w:val="af"/>
                  <w:spacing w:beforeLines="20" w:before="62" w:afterLines="20" w:after="62" w:line="240" w:lineRule="exact"/>
                  <w:rPr>
                    <w:rFonts w:cs="Arial"/>
                  </w:rPr>
                </w:pPr>
                <w:r w:rsidRPr="001E6A31">
                  <w:rPr>
                    <w:rFonts w:cs="Arial"/>
                  </w:rPr>
                  <w:t>Knapp</w:t>
                </w:r>
              </w:p>
            </w:tc>
            <w:tc>
              <w:tcPr>
                <w:tcW w:w="992" w:type="dxa"/>
                <w:shd w:val="clear" w:color="auto" w:fill="D9D9D9" w:themeFill="background1" w:themeFillShade="D9"/>
                <w:vAlign w:val="center"/>
              </w:tcPr>
              <w:p w14:paraId="0F5704DC" w14:textId="77777777" w:rsidR="00945376" w:rsidRPr="001E6A31" w:rsidRDefault="00945376" w:rsidP="00F13F00">
                <w:pPr>
                  <w:pStyle w:val="af"/>
                  <w:spacing w:beforeLines="20" w:before="62" w:afterLines="20" w:after="62" w:line="240" w:lineRule="exact"/>
                  <w:rPr>
                    <w:rFonts w:cs="Arial"/>
                  </w:rPr>
                </w:pPr>
                <w:r w:rsidRPr="001E6A31">
                  <w:rPr>
                    <w:rFonts w:cs="Arial"/>
                  </w:rPr>
                  <w:t>Namn</w:t>
                </w:r>
              </w:p>
            </w:tc>
            <w:tc>
              <w:tcPr>
                <w:tcW w:w="4678" w:type="dxa"/>
                <w:shd w:val="clear" w:color="auto" w:fill="D9D9D9" w:themeFill="background1" w:themeFillShade="D9"/>
                <w:vAlign w:val="center"/>
              </w:tcPr>
              <w:p w14:paraId="186224B8" w14:textId="77777777" w:rsidR="00945376" w:rsidRPr="001E6A31" w:rsidRDefault="00945376" w:rsidP="00F13F00">
                <w:pPr>
                  <w:pStyle w:val="af"/>
                  <w:spacing w:beforeLines="20" w:before="62" w:afterLines="20" w:after="62" w:line="240" w:lineRule="exact"/>
                  <w:rPr>
                    <w:rFonts w:cs="Arial"/>
                  </w:rPr>
                </w:pPr>
                <w:r w:rsidRPr="001E6A31">
                  <w:rPr>
                    <w:rFonts w:cs="Arial"/>
                  </w:rPr>
                  <w:t>Beskrivning</w:t>
                </w:r>
              </w:p>
            </w:tc>
          </w:tr>
          <w:tr w:rsidR="00945376" w:rsidRPr="001E6A31" w14:paraId="50F55CA9" w14:textId="77777777" w:rsidTr="00F13F00">
            <w:trPr>
              <w:trHeight w:val="489"/>
              <w:jc w:val="center"/>
            </w:trPr>
            <w:tc>
              <w:tcPr>
                <w:tcW w:w="988" w:type="dxa"/>
                <w:vAlign w:val="center"/>
              </w:tcPr>
              <w:p w14:paraId="6CAEE032" w14:textId="77777777" w:rsidR="00945376" w:rsidRPr="001E6A31" w:rsidRDefault="00945376" w:rsidP="00F13F00">
                <w:pPr>
                  <w:pStyle w:val="af"/>
                  <w:spacing w:beforeLines="20" w:before="62" w:afterLines="20" w:after="62" w:line="240" w:lineRule="exact"/>
                  <w:rPr>
                    <w:rFonts w:cs="Arial"/>
                  </w:rPr>
                </w:pPr>
                <w:r w:rsidRPr="001E6A31">
                  <w:rPr>
                    <w:rFonts w:cs="Arial"/>
                    <w:noProof/>
                    <w:lang w:val="en-US"/>
                    <w14:ligatures w14:val="standardContextual"/>
                  </w:rPr>
                  <w:drawing>
                    <wp:anchor distT="0" distB="0" distL="114300" distR="114300" simplePos="0" relativeHeight="252453888" behindDoc="0" locked="0" layoutInCell="1" allowOverlap="1" wp14:anchorId="6A151DFF" wp14:editId="472CBDD1">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DBC6FE" w14:textId="77777777" w:rsidR="00945376" w:rsidRPr="001E6A31" w:rsidRDefault="00945376" w:rsidP="00F13F00">
                <w:pPr>
                  <w:pStyle w:val="af"/>
                  <w:spacing w:beforeLines="20" w:before="62" w:afterLines="20" w:after="62" w:line="240" w:lineRule="exact"/>
                  <w:rPr>
                    <w:rFonts w:cs="Arial"/>
                  </w:rPr>
                </w:pPr>
                <w:r w:rsidRPr="001E6A31">
                  <w:rPr>
                    <w:rFonts w:cs="Arial"/>
                  </w:rPr>
                  <w:t>Fjärrexpert</w:t>
                </w:r>
              </w:p>
            </w:tc>
            <w:tc>
              <w:tcPr>
                <w:tcW w:w="4678" w:type="dxa"/>
                <w:vAlign w:val="center"/>
              </w:tcPr>
              <w:p w14:paraId="096DB640"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Tryck för att starta Remote Expert-appen. Den här funktionen är tillgänglig i vissa länder och regioner.</w:t>
                </w:r>
              </w:p>
            </w:tc>
          </w:tr>
          <w:tr w:rsidR="00945376" w:rsidRPr="001E6A31" w14:paraId="2EEA3238" w14:textId="77777777" w:rsidTr="00F13F00">
            <w:trPr>
              <w:trHeight w:hRule="exact" w:val="803"/>
              <w:jc w:val="center"/>
            </w:trPr>
            <w:tc>
              <w:tcPr>
                <w:tcW w:w="988" w:type="dxa"/>
                <w:vAlign w:val="center"/>
              </w:tcPr>
              <w:p w14:paraId="6FF0AE10" w14:textId="77777777" w:rsidR="00945376" w:rsidRPr="001E6A31" w:rsidRDefault="00945376" w:rsidP="00F13F00">
                <w:pPr>
                  <w:pStyle w:val="af"/>
                  <w:spacing w:beforeLines="20" w:before="62" w:afterLines="20" w:after="62" w:line="480" w:lineRule="auto"/>
                  <w:rPr>
                    <w:rFonts w:cs="Arial"/>
                  </w:rPr>
                </w:pPr>
                <w:r w:rsidRPr="001E6A31">
                  <w:rPr>
                    <w:rFonts w:cs="Arial"/>
                    <w:noProof/>
                    <w:lang w:val="en-US"/>
                    <w14:ligatures w14:val="standardContextual"/>
                  </w:rPr>
                  <w:drawing>
                    <wp:anchor distT="0" distB="0" distL="114300" distR="114300" simplePos="0" relativeHeight="252454912" behindDoc="0" locked="0" layoutInCell="1" allowOverlap="1" wp14:anchorId="1A7AD046" wp14:editId="7494BCA2">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F528083" w14:textId="77777777" w:rsidR="00945376" w:rsidRPr="001E6A31" w:rsidRDefault="00945376" w:rsidP="00F13F00">
                <w:pPr>
                  <w:pStyle w:val="af"/>
                  <w:spacing w:beforeLines="20" w:before="62" w:afterLines="20" w:after="62" w:line="240" w:lineRule="exact"/>
                  <w:rPr>
                    <w:rFonts w:cs="Arial"/>
                  </w:rPr>
                </w:pPr>
                <w:r w:rsidRPr="001E6A31">
                  <w:rPr>
                    <w:rFonts w:cs="Arial"/>
                  </w:rPr>
                  <w:t>Fordonsbyte</w:t>
                </w:r>
              </w:p>
            </w:tc>
            <w:tc>
              <w:tcPr>
                <w:tcW w:w="4678" w:type="dxa"/>
                <w:vAlign w:val="center"/>
              </w:tcPr>
              <w:p w14:paraId="1B192697"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Avslutar diagnostiksessionen och återgår till fordonsmenyskärmen för att välja ett annat fordon för testning.</w:t>
                </w:r>
              </w:p>
            </w:tc>
          </w:tr>
          <w:tr w:rsidR="00945376" w:rsidRPr="001E6A31" w14:paraId="0B9CE353" w14:textId="77777777" w:rsidTr="00F13F00">
            <w:trPr>
              <w:trHeight w:hRule="exact" w:val="605"/>
              <w:jc w:val="center"/>
            </w:trPr>
            <w:tc>
              <w:tcPr>
                <w:tcW w:w="988" w:type="dxa"/>
                <w:vAlign w:val="center"/>
              </w:tcPr>
              <w:p w14:paraId="69954D22" w14:textId="77777777" w:rsidR="00945376" w:rsidRPr="001E6A31" w:rsidRDefault="00945376" w:rsidP="00F13F00">
                <w:pPr>
                  <w:pStyle w:val="af"/>
                  <w:spacing w:beforeLines="20" w:before="62" w:afterLines="20" w:after="62" w:line="240" w:lineRule="atLeast"/>
                  <w:rPr>
                    <w:rFonts w:cs="Arial"/>
                  </w:rPr>
                </w:pPr>
                <w:r w:rsidRPr="001E6A31">
                  <w:rPr>
                    <w:rFonts w:cs="Arial"/>
                    <w:noProof/>
                    <w:lang w:val="en-US"/>
                    <w14:ligatures w14:val="standardContextual"/>
                  </w:rPr>
                  <w:drawing>
                    <wp:anchor distT="0" distB="0" distL="114300" distR="114300" simplePos="0" relativeHeight="252455936" behindDoc="0" locked="0" layoutInCell="1" allowOverlap="1" wp14:anchorId="09157D54" wp14:editId="1875B757">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1FBCF36F" w14:textId="77777777" w:rsidR="00945376" w:rsidRPr="001E6A31" w:rsidRDefault="00945376" w:rsidP="00F13F00">
                <w:pPr>
                  <w:pStyle w:val="af"/>
                  <w:spacing w:beforeLines="20" w:before="62" w:afterLines="20" w:after="62" w:line="240" w:lineRule="exact"/>
                  <w:rPr>
                    <w:rFonts w:cs="Arial"/>
                  </w:rPr>
                </w:pPr>
                <w:r w:rsidRPr="001E6A31">
                  <w:rPr>
                    <w:rFonts w:cs="Arial"/>
                  </w:rPr>
                  <w:t>Inställningar</w:t>
                </w:r>
              </w:p>
            </w:tc>
            <w:tc>
              <w:tcPr>
                <w:tcW w:w="4678" w:type="dxa"/>
                <w:vAlign w:val="center"/>
              </w:tcPr>
              <w:p w14:paraId="2ED3BA40"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 xml:space="preserve">Öppnar inställningsskärmen. Se </w:t>
                </w:r>
                <w:r w:rsidRPr="001E6A31">
                  <w:rPr>
                    <w:rFonts w:cs="Arial"/>
                    <w:i/>
                    <w:iCs/>
                    <w:color w:val="0000FF"/>
                  </w:rPr>
                  <w:fldChar w:fldCharType="begin"/>
                </w:r>
                <w:r w:rsidRPr="001E6A31">
                  <w:rPr>
                    <w:rFonts w:cs="Arial"/>
                    <w:i/>
                    <w:iCs/>
                    <w:color w:val="0000FF"/>
                  </w:rPr>
                  <w:instrText xml:space="preserve"> REF _Ref159830996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Inställningar. </w:t>
                </w:r>
                <w:r w:rsidRPr="001E6A31">
                  <w:rPr>
                    <w:rFonts w:cs="Arial"/>
                    <w:i/>
                    <w:iCs/>
                    <w:color w:val="0000FF"/>
                  </w:rPr>
                  <w:fldChar w:fldCharType="end"/>
                </w:r>
              </w:p>
            </w:tc>
          </w:tr>
          <w:tr w:rsidR="00945376" w:rsidRPr="001E6A31" w14:paraId="63BD6105" w14:textId="77777777" w:rsidTr="00F13F00">
            <w:trPr>
              <w:trHeight w:val="555"/>
              <w:jc w:val="center"/>
            </w:trPr>
            <w:tc>
              <w:tcPr>
                <w:tcW w:w="988" w:type="dxa"/>
                <w:vAlign w:val="center"/>
              </w:tcPr>
              <w:p w14:paraId="1CC991DD" w14:textId="77777777" w:rsidR="00945376" w:rsidRPr="001E6A31" w:rsidRDefault="00945376" w:rsidP="00F13F00">
                <w:pPr>
                  <w:pStyle w:val="af"/>
                  <w:spacing w:beforeLines="20" w:before="62" w:afterLines="20" w:after="62" w:line="240" w:lineRule="atLeast"/>
                  <w:rPr>
                    <w:rFonts w:cs="Arial"/>
                  </w:rPr>
                </w:pPr>
                <w:r w:rsidRPr="001E6A31">
                  <w:rPr>
                    <w:rFonts w:cs="Arial"/>
                    <w:noProof/>
                    <w:lang w:val="en-US"/>
                    <w14:ligatures w14:val="standardContextual"/>
                  </w:rPr>
                  <w:drawing>
                    <wp:anchor distT="0" distB="0" distL="114300" distR="114300" simplePos="0" relativeHeight="252456960" behindDoc="0" locked="0" layoutInCell="1" allowOverlap="1" wp14:anchorId="77074471" wp14:editId="6CD999F6">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BED934A" w14:textId="77777777" w:rsidR="00945376" w:rsidRPr="001E6A31" w:rsidRDefault="00945376" w:rsidP="00F13F00">
                <w:pPr>
                  <w:pStyle w:val="af"/>
                  <w:spacing w:beforeLines="20" w:before="62" w:afterLines="20" w:after="62" w:line="240" w:lineRule="exact"/>
                  <w:rPr>
                    <w:rFonts w:cs="Arial"/>
                  </w:rPr>
                </w:pPr>
                <w:r w:rsidRPr="001E6A31">
                  <w:rPr>
                    <w:rFonts w:cs="Arial"/>
                  </w:rPr>
                  <w:t>Skriva ut</w:t>
                </w:r>
              </w:p>
            </w:tc>
            <w:tc>
              <w:tcPr>
                <w:tcW w:w="4678" w:type="dxa"/>
                <w:vAlign w:val="center"/>
              </w:tcPr>
              <w:p w14:paraId="64386D13"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 xml:space="preserve">Sparar och skriver ut en kopia av de visade data. Se </w:t>
                </w:r>
                <w:r w:rsidRPr="001E6A31">
                  <w:rPr>
                    <w:rFonts w:cs="Arial"/>
                    <w:i/>
                    <w:iCs/>
                    <w:color w:val="0000FF"/>
                  </w:rPr>
                  <w:fldChar w:fldCharType="begin"/>
                </w:r>
                <w:r w:rsidRPr="001E6A31">
                  <w:rPr>
                    <w:rFonts w:cs="Arial"/>
                    <w:i/>
                    <w:iCs/>
                    <w:color w:val="0000FF"/>
                  </w:rPr>
                  <w:instrText xml:space="preserve"> REF _Ref160100196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Utskriftsinställningar. </w:t>
                </w:r>
                <w:r w:rsidRPr="001E6A31">
                  <w:rPr>
                    <w:rFonts w:cs="Arial"/>
                    <w:i/>
                    <w:iCs/>
                    <w:color w:val="0000FF"/>
                  </w:rPr>
                  <w:fldChar w:fldCharType="end"/>
                </w:r>
              </w:p>
            </w:tc>
          </w:tr>
          <w:tr w:rsidR="00945376" w:rsidRPr="001E6A31" w14:paraId="388A638E" w14:textId="77777777" w:rsidTr="00F13F00">
            <w:trPr>
              <w:trHeight w:val="578"/>
              <w:jc w:val="center"/>
            </w:trPr>
            <w:tc>
              <w:tcPr>
                <w:tcW w:w="988" w:type="dxa"/>
                <w:vAlign w:val="center"/>
              </w:tcPr>
              <w:p w14:paraId="733FE4F7" w14:textId="77777777" w:rsidR="00945376" w:rsidRPr="001E6A31" w:rsidRDefault="00945376" w:rsidP="00F13F00">
                <w:pPr>
                  <w:pStyle w:val="af"/>
                  <w:spacing w:beforeLines="20" w:before="62" w:afterLines="20" w:after="62" w:line="240" w:lineRule="atLeast"/>
                  <w:rPr>
                    <w:rFonts w:cs="Arial"/>
                  </w:rPr>
                </w:pPr>
                <w:r w:rsidRPr="001E6A31">
                  <w:rPr>
                    <w:rFonts w:cs="Arial"/>
                    <w:noProof/>
                    <w:lang w:val="en-US"/>
                    <w14:ligatures w14:val="standardContextual"/>
                  </w:rPr>
                  <w:drawing>
                    <wp:anchor distT="0" distB="0" distL="114300" distR="114300" simplePos="0" relativeHeight="252457984" behindDoc="0" locked="0" layoutInCell="1" allowOverlap="1" wp14:anchorId="72F45665" wp14:editId="22A34D6A">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53FC400" w14:textId="77777777" w:rsidR="00945376" w:rsidRPr="001E6A31" w:rsidRDefault="00945376" w:rsidP="00F13F00">
                <w:pPr>
                  <w:pStyle w:val="af"/>
                  <w:spacing w:beforeLines="20" w:before="62" w:afterLines="20" w:after="62" w:line="240" w:lineRule="exact"/>
                  <w:rPr>
                    <w:rFonts w:cs="Arial"/>
                  </w:rPr>
                </w:pPr>
                <w:r w:rsidRPr="001E6A31">
                  <w:rPr>
                    <w:rFonts w:cs="Arial"/>
                  </w:rPr>
                  <w:t>Hjälp</w:t>
                </w:r>
              </w:p>
            </w:tc>
            <w:tc>
              <w:tcPr>
                <w:tcW w:w="4678" w:type="dxa"/>
                <w:vAlign w:val="center"/>
              </w:tcPr>
              <w:p w14:paraId="2A4F1FF9"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Ger instruktioner eller tips för användning av olika diagnostiska funktioner.</w:t>
                </w:r>
              </w:p>
            </w:tc>
          </w:tr>
          <w:tr w:rsidR="00945376" w:rsidRPr="001E6A31" w14:paraId="0D23BFEE" w14:textId="77777777" w:rsidTr="00F13F00">
            <w:trPr>
              <w:trHeight w:val="578"/>
              <w:jc w:val="center"/>
            </w:trPr>
            <w:tc>
              <w:tcPr>
                <w:tcW w:w="988" w:type="dxa"/>
                <w:vAlign w:val="center"/>
              </w:tcPr>
              <w:p w14:paraId="301A1F18" w14:textId="77777777" w:rsidR="00945376" w:rsidRPr="001E6A31" w:rsidRDefault="00945376" w:rsidP="00F13F00">
                <w:pPr>
                  <w:pStyle w:val="af"/>
                  <w:spacing w:beforeLines="20" w:before="62" w:afterLines="20" w:after="62" w:line="240" w:lineRule="atLeast"/>
                  <w:rPr>
                    <w:rFonts w:cs="Arial"/>
                    <w:noProof/>
                  </w:rPr>
                </w:pPr>
                <w:r w:rsidRPr="001E6A31">
                  <w:rPr>
                    <w:rFonts w:cs="Arial"/>
                    <w:noProof/>
                    <w:lang w:val="en-US"/>
                    <w14:ligatures w14:val="standardContextual"/>
                  </w:rPr>
                  <w:drawing>
                    <wp:anchor distT="0" distB="0" distL="114300" distR="114300" simplePos="0" relativeHeight="252459008" behindDoc="0" locked="0" layoutInCell="1" allowOverlap="1" wp14:anchorId="6DDDA48F" wp14:editId="6AFF05F8">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527B3C2" w14:textId="77777777" w:rsidR="00945376" w:rsidRPr="001E6A31" w:rsidRDefault="00945376" w:rsidP="00F13F00">
                <w:pPr>
                  <w:pStyle w:val="af"/>
                  <w:spacing w:beforeLines="20" w:before="62" w:afterLines="20" w:after="62" w:line="240" w:lineRule="exact"/>
                  <w:rPr>
                    <w:rFonts w:cs="Arial"/>
                  </w:rPr>
                </w:pPr>
                <w:r w:rsidRPr="001E6A31">
                  <w:rPr>
                    <w:rFonts w:cs="Arial"/>
                  </w:rPr>
                  <w:t>Spara</w:t>
                </w:r>
              </w:p>
            </w:tc>
            <w:tc>
              <w:tcPr>
                <w:tcW w:w="4678" w:type="dxa"/>
                <w:vAlign w:val="center"/>
              </w:tcPr>
              <w:p w14:paraId="0F2803BA"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Öppnar en undermeny som innehåller alternativ för datalagring.</w:t>
                </w:r>
              </w:p>
            </w:tc>
          </w:tr>
          <w:tr w:rsidR="00945376" w:rsidRPr="001E6A31" w14:paraId="6D0D82DE" w14:textId="77777777" w:rsidTr="00F13F00">
            <w:trPr>
              <w:trHeight w:val="879"/>
              <w:jc w:val="center"/>
            </w:trPr>
            <w:tc>
              <w:tcPr>
                <w:tcW w:w="988" w:type="dxa"/>
                <w:vAlign w:val="center"/>
              </w:tcPr>
              <w:p w14:paraId="2F86BA45" w14:textId="77777777" w:rsidR="00945376" w:rsidRPr="001E6A31" w:rsidRDefault="00945376" w:rsidP="00F13F00">
                <w:pPr>
                  <w:pStyle w:val="af"/>
                  <w:spacing w:beforeLines="20" w:before="62" w:afterLines="20" w:after="62" w:line="480" w:lineRule="auto"/>
                  <w:rPr>
                    <w:rFonts w:cs="Arial"/>
                  </w:rPr>
                </w:pPr>
                <w:r w:rsidRPr="001E6A31">
                  <w:rPr>
                    <w:rFonts w:cs="Arial"/>
                    <w:noProof/>
                    <w:lang w:val="en-US"/>
                    <w14:ligatures w14:val="standardContextual"/>
                  </w:rPr>
                  <w:drawing>
                    <wp:anchor distT="0" distB="0" distL="114300" distR="114300" simplePos="0" relativeHeight="252460032" behindDoc="0" locked="0" layoutInCell="1" allowOverlap="1" wp14:anchorId="5494FD65" wp14:editId="72C9E0BB">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EA4B45E" w14:textId="77777777" w:rsidR="00945376" w:rsidRPr="001E6A31" w:rsidRDefault="00945376" w:rsidP="00F13F00">
                <w:pPr>
                  <w:pStyle w:val="af"/>
                  <w:spacing w:beforeLines="20" w:before="62" w:afterLines="20" w:after="62" w:line="240" w:lineRule="exact"/>
                  <w:rPr>
                    <w:rFonts w:cs="Arial"/>
                  </w:rPr>
                </w:pPr>
                <w:r w:rsidRPr="001E6A31">
                  <w:rPr>
                    <w:rFonts w:cs="Arial"/>
                  </w:rPr>
                  <w:t>Dataloggning</w:t>
                </w:r>
              </w:p>
            </w:tc>
            <w:tc>
              <w:tcPr>
                <w:tcW w:w="4678" w:type="dxa"/>
                <w:vAlign w:val="center"/>
              </w:tcPr>
              <w:p w14:paraId="6FA8690A"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Använd den här funktionen när du stöter på ett fel vid testning eller diagnos av ett fordon. Funktionen registrerar kommunikationsdata och ECU-information för testfordonet och skickar den till Autels tekniska personal för granskning och lösningar.</w:t>
                </w:r>
              </w:p>
              <w:p w14:paraId="2AD29E3E"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 xml:space="preserve">Gå till supportapplikationen för att följa bearbetningsförloppet. Se </w:t>
                </w:r>
                <w:r w:rsidRPr="001E6A31">
                  <w:rPr>
                    <w:rFonts w:cs="Arial"/>
                    <w:i/>
                    <w:iCs/>
                    <w:color w:val="0000FF"/>
                  </w:rPr>
                  <w:fldChar w:fldCharType="begin"/>
                </w:r>
                <w:r w:rsidRPr="001E6A31">
                  <w:rPr>
                    <w:rFonts w:cs="Arial"/>
                    <w:i/>
                    <w:iCs/>
                    <w:color w:val="0000FF"/>
                  </w:rPr>
                  <w:instrText xml:space="preserve"> REF _Ref160100217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Datahanterare. </w:t>
                </w:r>
                <w:r w:rsidRPr="001E6A31">
                  <w:rPr>
                    <w:rFonts w:cs="Arial"/>
                    <w:i/>
                    <w:iCs/>
                    <w:color w:val="0000FF"/>
                  </w:rPr>
                  <w:fldChar w:fldCharType="end"/>
                </w:r>
              </w:p>
            </w:tc>
          </w:tr>
        </w:tbl>
        <w:p w14:paraId="3A627064" w14:textId="77777777" w:rsidR="00945376" w:rsidRPr="001E6A31" w:rsidRDefault="00945376" w:rsidP="00945376">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2461056" behindDoc="0" locked="0" layoutInCell="1" allowOverlap="1" wp14:anchorId="45BF6C5B" wp14:editId="5BACB3CD">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6D7E7BF9" w14:textId="77777777" w:rsidR="00945376" w:rsidRPr="001E6A31" w:rsidRDefault="00945376" w:rsidP="00945376">
          <w:pPr>
            <w:pBdr>
              <w:top w:val="single" w:sz="6" w:space="1" w:color="auto"/>
              <w:bottom w:val="single" w:sz="6" w:space="1" w:color="auto"/>
            </w:pBdr>
            <w:spacing w:beforeLines="0" w:before="0" w:afterLines="0" w:after="0"/>
            <w:rPr>
              <w:rFonts w:cs="Arial"/>
            </w:rPr>
          </w:pPr>
          <w:bookmarkStart w:id="161" w:name="OLE_LINK29"/>
          <w:r w:rsidRPr="001E6A31">
            <w:rPr>
              <w:rFonts w:cs="Arial"/>
            </w:rPr>
            <w:t xml:space="preserve">Diagnostikverktygsfältet (som finns högst upp på skärmen) kommer </w:t>
          </w:r>
          <w:bookmarkStart w:id="162" w:name="OLE_LINK24"/>
          <w:r w:rsidRPr="001E6A31">
            <w:rPr>
              <w:rFonts w:cs="Arial"/>
            </w:rPr>
            <w:t xml:space="preserve">att vara aktivt </w:t>
          </w:r>
          <w:bookmarkEnd w:id="162"/>
          <w:r w:rsidRPr="001E6A31">
            <w:rPr>
              <w:rFonts w:cs="Arial"/>
            </w:rPr>
            <w:t xml:space="preserve">under hela diagnostiksessionen för </w:t>
          </w:r>
          <w:bookmarkStart w:id="163" w:name="OLE_LINK26"/>
          <w:r w:rsidRPr="001E6A31">
            <w:rPr>
              <w:rFonts w:cs="Arial"/>
            </w:rPr>
            <w:t>uppgifter som att skriva ut och spara visade data, hämta hjälpinformation eller utföra dataloggning.</w:t>
          </w:r>
        </w:p>
        <w:bookmarkEnd w:id="161"/>
        <w:bookmarkEnd w:id="163"/>
        <w:p w14:paraId="286702E2" w14:textId="77777777" w:rsidR="00945376" w:rsidRPr="001E6A31" w:rsidRDefault="00945376" w:rsidP="00945376">
          <w:pPr>
            <w:pStyle w:val="aa"/>
            <w:widowControl w:val="0"/>
            <w:numPr>
              <w:ilvl w:val="0"/>
              <w:numId w:val="5"/>
            </w:numPr>
            <w:spacing w:beforeLines="20" w:before="62" w:afterLines="20" w:after="62"/>
            <w:ind w:left="641" w:hanging="357"/>
            <w:rPr>
              <w:rFonts w:cs="Arial"/>
            </w:rPr>
          </w:pPr>
          <w:r w:rsidRPr="001E6A31">
            <w:rPr>
              <w:rFonts w:cs="Arial"/>
              <w:b/>
            </w:rPr>
            <w:t>Så här skriver du ut data i Diagnostik</w:t>
          </w:r>
        </w:p>
        <w:p w14:paraId="12E662A9" w14:textId="77777777" w:rsidR="00945376" w:rsidRPr="001E6A31" w:rsidRDefault="00945376" w:rsidP="00945376">
          <w:pPr>
            <w:pStyle w:val="aa"/>
            <w:widowControl w:val="0"/>
            <w:numPr>
              <w:ilvl w:val="0"/>
              <w:numId w:val="39"/>
            </w:numPr>
            <w:spacing w:beforeLines="20" w:before="62" w:afterLines="20" w:after="62"/>
            <w:ind w:left="998" w:hanging="357"/>
            <w:rPr>
              <w:rFonts w:cs="Arial"/>
            </w:rPr>
          </w:pPr>
          <w:r w:rsidRPr="001E6A31">
            <w:rPr>
              <w:rFonts w:cs="Arial"/>
            </w:rPr>
            <w:t xml:space="preserve">Tryck på </w:t>
          </w:r>
          <w:r w:rsidRPr="001E6A31">
            <w:rPr>
              <w:rFonts w:cs="Arial"/>
              <w:b/>
            </w:rPr>
            <w:t xml:space="preserve">Diagnostik </w:t>
          </w:r>
          <w:r w:rsidRPr="001E6A31">
            <w:rPr>
              <w:rFonts w:cs="Arial"/>
            </w:rPr>
            <w:t xml:space="preserve">programmet på MaxiSys jobbmeny. Knappen </w:t>
          </w:r>
          <w:r w:rsidRPr="001E6A31">
            <w:rPr>
              <w:rFonts w:cs="Arial"/>
              <w:b/>
            </w:rPr>
            <w:t xml:space="preserve">Skriv ut </w:t>
          </w:r>
          <w:r w:rsidRPr="001E6A31">
            <w:rPr>
              <w:rFonts w:cs="Arial"/>
            </w:rPr>
            <w:t>i diagnostikverktygsfältet är tillgänglig under alla diagnostikåtgärder.</w:t>
          </w:r>
        </w:p>
        <w:p w14:paraId="2B63969B" w14:textId="77777777" w:rsidR="00945376" w:rsidRPr="001E6A31" w:rsidRDefault="00945376" w:rsidP="00945376">
          <w:pPr>
            <w:pStyle w:val="aa"/>
            <w:widowControl w:val="0"/>
            <w:numPr>
              <w:ilvl w:val="0"/>
              <w:numId w:val="39"/>
            </w:numPr>
            <w:spacing w:beforeLines="20" w:before="62" w:afterLines="20" w:after="62"/>
            <w:ind w:left="998" w:hanging="357"/>
            <w:rPr>
              <w:rFonts w:cs="Arial"/>
            </w:rPr>
          </w:pPr>
          <w:r w:rsidRPr="001E6A31">
            <w:rPr>
              <w:rFonts w:cs="Arial"/>
            </w:rPr>
            <w:t xml:space="preserve">Tryck på </w:t>
          </w:r>
          <w:r w:rsidRPr="001E6A31">
            <w:rPr>
              <w:rFonts w:cs="Arial"/>
              <w:b/>
            </w:rPr>
            <w:t xml:space="preserve">Skriv ut så </w:t>
          </w:r>
          <w:r w:rsidRPr="001E6A31">
            <w:rPr>
              <w:rFonts w:cs="Arial"/>
            </w:rPr>
            <w:t>visas en rullgardinsmeny.</w:t>
          </w:r>
        </w:p>
        <w:p w14:paraId="26958E67" w14:textId="77777777" w:rsidR="00945376" w:rsidRPr="001E6A31" w:rsidRDefault="00945376" w:rsidP="00945376">
          <w:pPr>
            <w:pStyle w:val="aa"/>
            <w:widowControl w:val="0"/>
            <w:numPr>
              <w:ilvl w:val="0"/>
              <w:numId w:val="40"/>
            </w:numPr>
            <w:spacing w:beforeLines="20" w:before="62" w:afterLines="20" w:after="62"/>
            <w:ind w:left="1355" w:hanging="357"/>
            <w:rPr>
              <w:rFonts w:cs="Arial"/>
            </w:rPr>
          </w:pPr>
          <w:r w:rsidRPr="001E6A31">
            <w:rPr>
              <w:rFonts w:cs="Arial"/>
              <w:b/>
            </w:rPr>
            <w:t xml:space="preserve">Skriv ut den här sidan </w:t>
          </w:r>
          <w:r w:rsidRPr="001E6A31">
            <w:rPr>
              <w:rFonts w:cs="Arial"/>
            </w:rPr>
            <w:t xml:space="preserve">— skriver ut en skärmdump av den aktuella </w:t>
          </w:r>
          <w:r w:rsidRPr="001E6A31">
            <w:rPr>
              <w:rFonts w:cs="Arial"/>
            </w:rPr>
            <w:lastRenderedPageBreak/>
            <w:t>skärmen.</w:t>
          </w:r>
        </w:p>
        <w:p w14:paraId="5284D3F1" w14:textId="77777777" w:rsidR="00945376" w:rsidRPr="001E6A31" w:rsidRDefault="00945376" w:rsidP="00945376">
          <w:pPr>
            <w:pStyle w:val="aa"/>
            <w:widowControl w:val="0"/>
            <w:numPr>
              <w:ilvl w:val="0"/>
              <w:numId w:val="40"/>
            </w:numPr>
            <w:spacing w:beforeLines="20" w:before="62" w:afterLines="20" w:after="62"/>
            <w:ind w:left="1355" w:hanging="357"/>
            <w:rPr>
              <w:rFonts w:cs="Arial"/>
            </w:rPr>
          </w:pPr>
          <w:r w:rsidRPr="001E6A31">
            <w:rPr>
              <w:rFonts w:cs="Arial"/>
              <w:b/>
            </w:rPr>
            <w:t xml:space="preserve">Skriv ut alla data </w:t>
          </w:r>
          <w:r w:rsidRPr="001E6A31">
            <w:rPr>
              <w:rFonts w:cs="Arial"/>
            </w:rPr>
            <w:t>— skriver ut en PDF-kopia av all visad data.</w:t>
          </w:r>
        </w:p>
        <w:p w14:paraId="4CC3AC2D" w14:textId="77777777" w:rsidR="00945376" w:rsidRPr="001E6A31" w:rsidRDefault="00945376" w:rsidP="00945376">
          <w:pPr>
            <w:pStyle w:val="aa"/>
            <w:widowControl w:val="0"/>
            <w:numPr>
              <w:ilvl w:val="0"/>
              <w:numId w:val="39"/>
            </w:numPr>
            <w:spacing w:beforeLines="20" w:before="62" w:afterLines="20" w:after="62"/>
            <w:ind w:left="998" w:hanging="357"/>
            <w:rPr>
              <w:rFonts w:cs="Arial"/>
            </w:rPr>
          </w:pPr>
          <w:r w:rsidRPr="001E6A31">
            <w:rPr>
              <w:rFonts w:cs="Arial"/>
            </w:rPr>
            <w:t>En tillfällig fil skapas och skickas via datorn till skrivaren.</w:t>
          </w:r>
        </w:p>
        <w:p w14:paraId="09B11C35" w14:textId="77777777" w:rsidR="00945376" w:rsidRPr="001E6A31" w:rsidRDefault="00945376" w:rsidP="00945376">
          <w:pPr>
            <w:pStyle w:val="aa"/>
            <w:widowControl w:val="0"/>
            <w:numPr>
              <w:ilvl w:val="0"/>
              <w:numId w:val="39"/>
            </w:numPr>
            <w:spacing w:beforeLines="20" w:before="62" w:afterLines="20" w:after="62"/>
            <w:ind w:left="998" w:hanging="357"/>
            <w:rPr>
              <w:rFonts w:cs="Arial"/>
            </w:rPr>
          </w:pPr>
          <w:r w:rsidRPr="001E6A31">
            <w:rPr>
              <w:rFonts w:cs="Arial"/>
            </w:rPr>
            <w:t>När filen har skickats visas ett bekräftelsemeddelande.</w:t>
          </w:r>
        </w:p>
        <w:p w14:paraId="6A93D945" w14:textId="77777777" w:rsidR="00945376" w:rsidRPr="001E6A31" w:rsidRDefault="00945376" w:rsidP="00945376">
          <w:pPr>
            <w:pStyle w:val="NOTE0"/>
            <w:spacing w:beforeLines="0" w:before="0" w:afterLines="0" w:after="0"/>
            <w:rPr>
              <w:rFonts w:cs="Arial"/>
            </w:rPr>
          </w:pPr>
          <w:r w:rsidRPr="001E6A31">
            <w:rPr>
              <w:rFonts w:cs="Arial"/>
              <w:noProof/>
              <w:lang w:val="en-US"/>
            </w:rPr>
            <w:drawing>
              <wp:anchor distT="0" distB="0" distL="114300" distR="114300" simplePos="0" relativeHeight="252442624" behindDoc="0" locked="0" layoutInCell="1" allowOverlap="1" wp14:anchorId="0B7AAA06" wp14:editId="7BD966E4">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rPr>
            <w:t>NOTERA</w:t>
          </w:r>
        </w:p>
        <w:p w14:paraId="450318DD" w14:textId="4B88681A" w:rsidR="00945376" w:rsidRPr="001E6A31" w:rsidRDefault="00945376" w:rsidP="00945376">
          <w:pPr>
            <w:pStyle w:val="BodytextUserManual"/>
            <w:pBdr>
              <w:bottom w:val="single" w:sz="4" w:space="1" w:color="auto"/>
            </w:pBdr>
            <w:spacing w:beforeLines="0" w:before="0" w:afterLines="0" w:after="0"/>
          </w:pPr>
          <w:r w:rsidRPr="001E6A31">
            <w:t xml:space="preserve">Se till att surfplattan och skrivaren är anslutna antingen via Wi-Fi eller LAN innan du skriver ut. För mer information om utskrift, se </w:t>
          </w:r>
          <w:hyperlink w:anchor="_Utskriftsinställningar​" w:history="1">
            <w:r w:rsidRPr="001E6A31">
              <w:rPr>
                <w:rStyle w:val="a9"/>
                <w:i/>
                <w:u w:val="none"/>
              </w:rPr>
              <w:t>Utskriftsinställningar</w:t>
            </w:r>
          </w:hyperlink>
          <w:r w:rsidRPr="001E6A31">
            <w:t>.</w:t>
          </w:r>
        </w:p>
        <w:p w14:paraId="22DDA63C" w14:textId="77777777" w:rsidR="00945376" w:rsidRPr="001E6A31" w:rsidRDefault="00945376" w:rsidP="00945376">
          <w:pPr>
            <w:pStyle w:val="aa"/>
            <w:widowControl w:val="0"/>
            <w:numPr>
              <w:ilvl w:val="0"/>
              <w:numId w:val="5"/>
            </w:numPr>
            <w:spacing w:beforeLines="20" w:before="62" w:afterLines="20" w:after="62"/>
            <w:ind w:left="641" w:hanging="357"/>
            <w:rPr>
              <w:rFonts w:cs="Arial"/>
            </w:rPr>
          </w:pPr>
          <w:r w:rsidRPr="001E6A31">
            <w:rPr>
              <w:rFonts w:cs="Arial"/>
              <w:b/>
            </w:rPr>
            <w:t>Så här skickar du in dataloggningsrapporter i Diagnostik</w:t>
          </w:r>
        </w:p>
        <w:p w14:paraId="2C3F1E5F" w14:textId="77777777" w:rsidR="00945376" w:rsidRPr="001E6A31" w:rsidRDefault="00945376" w:rsidP="00945376">
          <w:pPr>
            <w:pStyle w:val="aa"/>
            <w:widowControl w:val="0"/>
            <w:numPr>
              <w:ilvl w:val="0"/>
              <w:numId w:val="41"/>
            </w:numPr>
            <w:spacing w:beforeLines="20" w:before="62" w:afterLines="20" w:after="62"/>
            <w:ind w:left="998" w:hanging="357"/>
            <w:rPr>
              <w:rFonts w:cs="Arial"/>
            </w:rPr>
          </w:pPr>
          <w:r w:rsidRPr="001E6A31">
            <w:rPr>
              <w:rFonts w:cs="Arial"/>
            </w:rPr>
            <w:t xml:space="preserve">Tryck på </w:t>
          </w:r>
          <w:r w:rsidRPr="001E6A31">
            <w:rPr>
              <w:rFonts w:cs="Arial"/>
              <w:b/>
            </w:rPr>
            <w:t xml:space="preserve">Diagnostik </w:t>
          </w:r>
          <w:r w:rsidRPr="001E6A31">
            <w:rPr>
              <w:rFonts w:cs="Arial"/>
            </w:rPr>
            <w:t xml:space="preserve">applikationen på MaxiSys jobbmeny. Knappen </w:t>
          </w:r>
          <w:r w:rsidRPr="001E6A31">
            <w:rPr>
              <w:rFonts w:cs="Arial"/>
              <w:b/>
            </w:rPr>
            <w:t xml:space="preserve">Dataloggning </w:t>
          </w:r>
          <w:r w:rsidRPr="001E6A31">
            <w:rPr>
              <w:rFonts w:cs="Arial"/>
            </w:rPr>
            <w:t>i diagnostikverktygsfältet är tillgänglig i alla Diagnostiska operationer.</w:t>
          </w:r>
        </w:p>
        <w:p w14:paraId="0C7CDC6F" w14:textId="77777777" w:rsidR="00945376" w:rsidRPr="001E6A31" w:rsidRDefault="00945376" w:rsidP="00945376">
          <w:pPr>
            <w:pStyle w:val="aa"/>
            <w:widowControl w:val="0"/>
            <w:numPr>
              <w:ilvl w:val="0"/>
              <w:numId w:val="41"/>
            </w:numPr>
            <w:spacing w:beforeLines="20" w:before="62" w:afterLines="20" w:after="62"/>
            <w:ind w:left="998" w:hanging="357"/>
            <w:rPr>
              <w:rFonts w:cs="Arial"/>
            </w:rPr>
          </w:pPr>
          <w:r w:rsidRPr="001E6A31">
            <w:rPr>
              <w:rFonts w:cs="Arial"/>
            </w:rPr>
            <w:t xml:space="preserve">Tryck på knappen </w:t>
          </w:r>
          <w:r w:rsidRPr="001E6A31">
            <w:rPr>
              <w:rFonts w:cs="Arial"/>
              <w:b/>
            </w:rPr>
            <w:t xml:space="preserve">Dataloggning </w:t>
          </w:r>
          <w:r w:rsidRPr="001E6A31">
            <w:rPr>
              <w:rFonts w:cs="Arial"/>
            </w:rPr>
            <w:t xml:space="preserve">för att visa felalternativen. Välj ett specifikt fel och tryck sedan på </w:t>
          </w:r>
          <w:r w:rsidRPr="001E6A31">
            <w:rPr>
              <w:rFonts w:cs="Arial"/>
              <w:b/>
            </w:rPr>
            <w:t>OK.</w:t>
          </w:r>
          <w:r w:rsidRPr="001E6A31">
            <w:rPr>
              <w:rFonts w:cs="Arial"/>
            </w:rPr>
            <w:t xml:space="preserve"> Ett formulär visas där du kan fylla i rapportinformationen.</w:t>
          </w:r>
        </w:p>
        <w:p w14:paraId="2D215176" w14:textId="77777777" w:rsidR="00945376" w:rsidRPr="001E6A31" w:rsidRDefault="00945376" w:rsidP="00945376">
          <w:pPr>
            <w:pStyle w:val="aa"/>
            <w:widowControl w:val="0"/>
            <w:numPr>
              <w:ilvl w:val="0"/>
              <w:numId w:val="41"/>
            </w:numPr>
            <w:spacing w:beforeLines="20" w:before="62" w:afterLines="20" w:after="62"/>
            <w:ind w:left="998" w:hanging="357"/>
            <w:rPr>
              <w:rFonts w:cs="Arial"/>
            </w:rPr>
          </w:pPr>
          <w:r w:rsidRPr="001E6A31">
            <w:rPr>
              <w:rFonts w:cs="Arial"/>
            </w:rPr>
            <w:t xml:space="preserve">Tryck på knappen </w:t>
          </w:r>
          <w:r w:rsidRPr="001E6A31">
            <w:rPr>
              <w:rFonts w:cs="Arial"/>
              <w:b/>
            </w:rPr>
            <w:t xml:space="preserve">Skicka </w:t>
          </w:r>
          <w:r w:rsidRPr="001E6A31">
            <w:rPr>
              <w:rFonts w:cs="Arial"/>
            </w:rPr>
            <w:t>i skärmens övre högra hörn för att skicka in rapportformuläret via internet. Ett bekräftelsemeddelande visas när skickades framgångsrikt.</w:t>
          </w:r>
        </w:p>
        <w:p w14:paraId="723EEC1D" w14:textId="77777777" w:rsidR="00945376" w:rsidRPr="001E6A31" w:rsidRDefault="00945376" w:rsidP="00945376">
          <w:pPr>
            <w:pStyle w:val="40"/>
            <w:spacing w:before="156" w:after="156"/>
            <w:rPr>
              <w:rFonts w:cs="Arial"/>
            </w:rPr>
          </w:pPr>
          <w:r w:rsidRPr="001E6A31">
            <w:rPr>
              <w:rFonts w:cs="Arial"/>
            </w:rPr>
            <w:t>Aktuell katalogsökväg</w:t>
          </w:r>
        </w:p>
        <w:p w14:paraId="72F502FA" w14:textId="77777777" w:rsidR="00945376" w:rsidRPr="001E6A31" w:rsidRDefault="00945376" w:rsidP="00945376">
          <w:pPr>
            <w:pStyle w:val="BodytextUserManual"/>
            <w:spacing w:before="156" w:after="156"/>
          </w:pPr>
          <w:r w:rsidRPr="001E6A31">
            <w:t>Den aktuella katalogsökvägen visar alla katalognamn för att komma åt den aktuella sidan.</w:t>
          </w:r>
        </w:p>
        <w:p w14:paraId="3C802722" w14:textId="77777777" w:rsidR="00945376" w:rsidRPr="001E6A31" w:rsidRDefault="00945376" w:rsidP="00945376">
          <w:pPr>
            <w:pStyle w:val="40"/>
            <w:spacing w:before="156" w:after="156"/>
            <w:rPr>
              <w:rFonts w:cs="Arial"/>
            </w:rPr>
          </w:pPr>
          <w:r w:rsidRPr="001E6A31">
            <w:rPr>
              <w:rFonts w:cs="Arial"/>
            </w:rPr>
            <w:t>Statusinformationsfält</w:t>
          </w:r>
        </w:p>
        <w:p w14:paraId="1B6A1600" w14:textId="77777777" w:rsidR="00945376" w:rsidRPr="001E6A31" w:rsidRDefault="00945376" w:rsidP="00945376">
          <w:pPr>
            <w:pStyle w:val="BodytextUserManual"/>
            <w:spacing w:before="156" w:after="156"/>
          </w:pPr>
          <w:r w:rsidRPr="001E6A31">
            <w:t>Statusinformationsfältet längst upp till höger i huvudavsnittet visar följande objekt:</w:t>
          </w:r>
        </w:p>
        <w:p w14:paraId="4FDABEE3" w14:textId="77777777" w:rsidR="00945376" w:rsidRPr="001E6A31" w:rsidRDefault="00945376" w:rsidP="00945376">
          <w:pPr>
            <w:pStyle w:val="aa"/>
            <w:widowControl w:val="0"/>
            <w:numPr>
              <w:ilvl w:val="0"/>
              <w:numId w:val="42"/>
            </w:numPr>
            <w:spacing w:beforeLines="20" w:before="62" w:afterLines="20" w:after="62"/>
            <w:ind w:left="641" w:hanging="357"/>
            <w:rPr>
              <w:rFonts w:cs="Arial"/>
            </w:rPr>
          </w:pPr>
          <w:r w:rsidRPr="001E6A31">
            <w:rPr>
              <w:rFonts w:cs="Arial"/>
              <w:b/>
              <w:bCs/>
            </w:rPr>
            <w:t xml:space="preserve">Nätverksstatusikon </w:t>
          </w:r>
          <w:r w:rsidRPr="001E6A31">
            <w:rPr>
              <w:rFonts w:cs="Arial"/>
            </w:rPr>
            <w:t>— indikerar om ett nätverk är anslutet.</w:t>
          </w:r>
        </w:p>
        <w:p w14:paraId="15D9EFD9" w14:textId="19832148" w:rsidR="00945376" w:rsidRPr="001E6A31" w:rsidRDefault="001C2F0E" w:rsidP="00945376">
          <w:pPr>
            <w:pStyle w:val="aa"/>
            <w:widowControl w:val="0"/>
            <w:numPr>
              <w:ilvl w:val="0"/>
              <w:numId w:val="42"/>
            </w:numPr>
            <w:spacing w:beforeLines="20" w:before="62" w:afterLines="20" w:after="62"/>
            <w:ind w:left="641" w:hanging="357"/>
            <w:rPr>
              <w:rFonts w:cs="Arial"/>
            </w:rPr>
          </w:pPr>
          <w:r w:rsidRPr="001E6A31">
            <w:rPr>
              <w:rFonts w:cs="Arial"/>
              <w:b/>
              <w:bCs/>
            </w:rPr>
            <w:t>VCI</w:t>
          </w:r>
          <w:r w:rsidR="00945376" w:rsidRPr="001E6A31">
            <w:rPr>
              <w:rFonts w:cs="Arial"/>
              <w:b/>
              <w:bCs/>
            </w:rPr>
            <w:t xml:space="preserve"> 2-ikon </w:t>
          </w:r>
          <w:r w:rsidR="00945376" w:rsidRPr="001E6A31">
            <w:rPr>
              <w:rFonts w:cs="Arial"/>
            </w:rPr>
            <w:t xml:space="preserve">— indikerar kommunikationsstatusen mellan surfplattan och </w:t>
          </w:r>
          <w:r w:rsidRPr="001E6A31">
            <w:rPr>
              <w:rFonts w:cs="Arial"/>
            </w:rPr>
            <w:t>VCI</w:t>
          </w:r>
          <w:r w:rsidR="00945376" w:rsidRPr="001E6A31">
            <w:rPr>
              <w:rFonts w:cs="Arial"/>
            </w:rPr>
            <w:t>2.</w:t>
          </w:r>
        </w:p>
        <w:p w14:paraId="64D30217" w14:textId="77777777" w:rsidR="00945376" w:rsidRPr="001E6A31" w:rsidRDefault="00945376" w:rsidP="00945376">
          <w:pPr>
            <w:pStyle w:val="aa"/>
            <w:widowControl w:val="0"/>
            <w:numPr>
              <w:ilvl w:val="0"/>
              <w:numId w:val="42"/>
            </w:numPr>
            <w:spacing w:beforeLines="20" w:before="62" w:afterLines="20" w:after="62"/>
            <w:ind w:left="641" w:hanging="357"/>
            <w:rPr>
              <w:rFonts w:cs="Arial"/>
              <w:i/>
            </w:rPr>
          </w:pPr>
          <w:r w:rsidRPr="001E6A31">
            <w:rPr>
              <w:rFonts w:cs="Arial"/>
              <w:b/>
              <w:bCs/>
            </w:rPr>
            <w:t xml:space="preserve">Batteriikon </w:t>
          </w:r>
          <w:r w:rsidRPr="001E6A31">
            <w:rPr>
              <w:rFonts w:cs="Arial"/>
            </w:rPr>
            <w:t>— visar fordonets batteristatus.</w:t>
          </w:r>
        </w:p>
        <w:p w14:paraId="0E041748" w14:textId="77777777" w:rsidR="00945376" w:rsidRPr="001E6A31" w:rsidRDefault="00945376" w:rsidP="00945376">
          <w:pPr>
            <w:pStyle w:val="40"/>
            <w:spacing w:before="156" w:after="156"/>
            <w:rPr>
              <w:rFonts w:cs="Arial"/>
            </w:rPr>
          </w:pPr>
          <w:r w:rsidRPr="001E6A31">
            <w:rPr>
              <w:rFonts w:cs="Arial"/>
            </w:rPr>
            <w:t>Navigeringsfält</w:t>
          </w:r>
        </w:p>
        <w:p w14:paraId="4DFDE059" w14:textId="7458D245" w:rsidR="00945376" w:rsidRPr="001E6A31" w:rsidRDefault="001E6A31" w:rsidP="00945376">
          <w:pPr>
            <w:pStyle w:val="BodytextUserManual"/>
            <w:spacing w:before="156" w:after="156"/>
          </w:pPr>
          <w:r w:rsidRPr="001E6A31">
            <w:rPr>
              <w:rFonts w:eastAsiaTheme="minorEastAsia"/>
              <w:bCs w:val="0"/>
              <w:szCs w:val="18"/>
              <w:lang w:val="sv-SE"/>
            </w:rPr>
            <w:t>Navigeringsfältet på vänster sida av skärmen visar huvudmenyn för diagnostikfunktionerna. Huvudmenyn varierar beroende på vilket fordon som testas. Den gemensamma menyn inkluderar Autoskanning, Styrenhet, Grafisk diagnostik, Live Data Fusion, Populära funktioner, Fordonsprofil och Programmering.</w:t>
          </w:r>
          <w:r w:rsidR="00945376" w:rsidRPr="001E6A31">
            <w:t xml:space="preserve"> Tryck på </w:t>
          </w:r>
          <w:r w:rsidR="00945376" w:rsidRPr="001E6A31">
            <w:rPr>
              <w:noProof/>
              <w:lang w:val="en-US"/>
              <w14:ligatures w14:val="standardContextual"/>
            </w:rPr>
            <w:drawing>
              <wp:inline distT="0" distB="0" distL="0" distR="0" wp14:anchorId="5E4D3A4D" wp14:editId="53C29761">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945376" w:rsidRPr="001E6A31">
            <w:t>ikonen i det övre vänstra hörnet av navigeringsfältet för att dölja huvudmenyn och tryck igen för att visa.</w:t>
          </w:r>
        </w:p>
        <w:p w14:paraId="1F94A335" w14:textId="4B0E8F27" w:rsidR="00945376" w:rsidRPr="001E6A31" w:rsidRDefault="00945376" w:rsidP="00945376">
          <w:pPr>
            <w:pStyle w:val="40"/>
            <w:spacing w:before="156" w:after="156"/>
            <w:rPr>
              <w:rFonts w:cs="Arial"/>
            </w:rPr>
          </w:pPr>
          <w:r w:rsidRPr="001E6A31">
            <w:rPr>
              <w:rFonts w:cs="Arial"/>
            </w:rPr>
            <w:t>Huvudsektion</w:t>
          </w:r>
        </w:p>
        <w:p w14:paraId="2445D8CF" w14:textId="77777777" w:rsidR="00945376" w:rsidRPr="001E6A31" w:rsidRDefault="00945376" w:rsidP="00945376">
          <w:pPr>
            <w:pStyle w:val="BodytextUserManual"/>
            <w:spacing w:before="156" w:after="156"/>
          </w:pPr>
          <w:r w:rsidRPr="001E6A31">
            <w:t xml:space="preserve">Huvudavsnittet varierar beroende på driftsstadium och visar val för fordonsidentifiering, </w:t>
          </w:r>
          <w:r w:rsidRPr="001E6A31">
            <w:lastRenderedPageBreak/>
            <w:t>huvudmenyn, testdata, meddelanden, instruktioner och annan diagnostisk information.</w:t>
          </w:r>
        </w:p>
        <w:p w14:paraId="269B4BA7" w14:textId="08969F9E" w:rsidR="00945376" w:rsidRPr="001E6A31" w:rsidRDefault="00945376" w:rsidP="00945376">
          <w:pPr>
            <w:pStyle w:val="40"/>
            <w:spacing w:before="156" w:after="156"/>
            <w:rPr>
              <w:rFonts w:cs="Arial"/>
            </w:rPr>
          </w:pPr>
          <w:r w:rsidRPr="001E6A31">
            <w:rPr>
              <w:rFonts w:cs="Arial"/>
            </w:rPr>
            <w:t>Funktionsknappar</w:t>
          </w:r>
        </w:p>
        <w:p w14:paraId="2EB1FFF7" w14:textId="77777777" w:rsidR="00945376" w:rsidRPr="001E6A31" w:rsidRDefault="00945376" w:rsidP="00945376">
          <w:pPr>
            <w:pStyle w:val="BodytextUserManual"/>
            <w:spacing w:before="156" w:after="156"/>
          </w:pPr>
          <w:r w:rsidRPr="001E6A31">
            <w:t>Funktionsknapparna som visas längst ner på skärmen varierar beroende på åtgärd. Funktionen inkluderar navigering, rapportering och kodrensning. Funktionerna för dessa knappar kommer att beskrivas i följande avsnitt när det är relevant.</w:t>
          </w:r>
        </w:p>
        <w:p w14:paraId="7DB56657" w14:textId="77777777" w:rsidR="00945376" w:rsidRPr="001E6A31" w:rsidRDefault="00945376" w:rsidP="00945376">
          <w:pPr>
            <w:pStyle w:val="30"/>
            <w:spacing w:before="312" w:after="156"/>
          </w:pPr>
          <w:bookmarkStart w:id="164" w:name="_Toc43387199"/>
          <w:bookmarkStart w:id="165" w:name="_Toc109724362"/>
          <w:bookmarkStart w:id="166" w:name="_Toc159436274"/>
          <w:bookmarkStart w:id="167" w:name="_Toc160024662"/>
          <w:r w:rsidRPr="001E6A31">
            <w:t>Skärmmeddelanden</w:t>
          </w:r>
          <w:bookmarkEnd w:id="164"/>
          <w:bookmarkEnd w:id="165"/>
          <w:bookmarkEnd w:id="166"/>
          <w:bookmarkEnd w:id="167"/>
        </w:p>
        <w:p w14:paraId="33241FFA" w14:textId="77777777" w:rsidR="00945376" w:rsidRPr="001E6A31" w:rsidRDefault="00945376" w:rsidP="00945376">
          <w:pPr>
            <w:pStyle w:val="BodytextUserManual"/>
            <w:spacing w:before="156" w:after="156"/>
          </w:pPr>
          <w:r w:rsidRPr="001E6A31">
            <w:t>Meddelanden visas när ytterligare inmatning behövs innan man fortsätter. Det finns huvudsakligen tre typer av meddelanden på skärmen: Bekräftelse, Varning och Fel.</w:t>
          </w:r>
        </w:p>
        <w:p w14:paraId="0BEB83C7" w14:textId="77777777" w:rsidR="00945376" w:rsidRPr="001E6A31" w:rsidRDefault="00945376" w:rsidP="00945376">
          <w:pPr>
            <w:pStyle w:val="40"/>
            <w:spacing w:before="156" w:after="156"/>
            <w:rPr>
              <w:rFonts w:cs="Arial"/>
            </w:rPr>
          </w:pPr>
          <w:r w:rsidRPr="001E6A31">
            <w:rPr>
              <w:rFonts w:cs="Arial"/>
            </w:rPr>
            <w:t>Bekräftelsemeddelanden</w:t>
          </w:r>
        </w:p>
        <w:p w14:paraId="652B277B" w14:textId="77777777" w:rsidR="00945376" w:rsidRPr="001E6A31" w:rsidRDefault="00945376" w:rsidP="00945376">
          <w:pPr>
            <w:pStyle w:val="BodytextUserManual"/>
            <w:spacing w:before="156" w:after="156"/>
          </w:pPr>
          <w:r w:rsidRPr="001E6A31">
            <w:t>Den här typen av meddelanden visas vanligtvis som en "Informationsskärm" när du ska utföra en åtgärd som inte kan ångras eller när en åtgärd har initierats och din bekräftelse behövs för att fortsätta.</w:t>
          </w:r>
        </w:p>
        <w:p w14:paraId="439690BF" w14:textId="77777777" w:rsidR="00945376" w:rsidRPr="001E6A31" w:rsidRDefault="00945376" w:rsidP="00945376">
          <w:pPr>
            <w:pStyle w:val="BodytextUserManual"/>
            <w:spacing w:before="156" w:after="156"/>
          </w:pPr>
          <w:r w:rsidRPr="001E6A31">
            <w:t>När ett användarsvar inte krävs visas meddelandet kort.</w:t>
          </w:r>
        </w:p>
        <w:p w14:paraId="023BBAEB" w14:textId="77777777" w:rsidR="00945376" w:rsidRPr="001E6A31" w:rsidRDefault="00945376" w:rsidP="00945376">
          <w:pPr>
            <w:pStyle w:val="40"/>
            <w:spacing w:before="156" w:after="156"/>
            <w:rPr>
              <w:rFonts w:cs="Arial"/>
            </w:rPr>
          </w:pPr>
          <w:r w:rsidRPr="001E6A31">
            <w:rPr>
              <w:rFonts w:cs="Arial"/>
            </w:rPr>
            <w:t>Varningsmeddelanden</w:t>
          </w:r>
        </w:p>
        <w:p w14:paraId="487E8071" w14:textId="77777777" w:rsidR="00945376" w:rsidRPr="001E6A31" w:rsidRDefault="00945376" w:rsidP="00945376">
          <w:pPr>
            <w:pStyle w:val="BodytextUserManual"/>
            <w:spacing w:before="156" w:after="156"/>
          </w:pPr>
          <w:r w:rsidRPr="001E6A31">
            <w:t>Den här typen av meddelanden som visas när den valda åtgärden slutförts kan resultera i en oåterkallelig ändring eller dataförlust. Ett exempel på detta meddelande är meddelandet "Radera koder".</w:t>
          </w:r>
        </w:p>
        <w:p w14:paraId="38125C4D" w14:textId="77777777" w:rsidR="00945376" w:rsidRPr="001E6A31" w:rsidRDefault="00945376" w:rsidP="00945376">
          <w:pPr>
            <w:pStyle w:val="40"/>
            <w:spacing w:before="156" w:after="156"/>
            <w:rPr>
              <w:rFonts w:cs="Arial"/>
            </w:rPr>
          </w:pPr>
          <w:r w:rsidRPr="001E6A31">
            <w:rPr>
              <w:rFonts w:cs="Arial"/>
            </w:rPr>
            <w:t>Felmeddelanden</w:t>
          </w:r>
        </w:p>
        <w:p w14:paraId="336BBA02" w14:textId="77777777" w:rsidR="00945376" w:rsidRPr="001E6A31" w:rsidRDefault="00945376" w:rsidP="00945376">
          <w:pPr>
            <w:pStyle w:val="BodytextUserManual"/>
            <w:spacing w:before="156" w:after="156"/>
          </w:pPr>
          <w:r w:rsidRPr="001E6A31">
            <w:t>Felmeddelanden visas när ett systemfel eller ett procedurfel har inträffat. Möjliga fel inkluderar kabelbrott och kommunikationsavbrott.</w:t>
          </w:r>
        </w:p>
        <w:p w14:paraId="46CBB5DE" w14:textId="157618B6" w:rsidR="00945376" w:rsidRPr="001E6A31" w:rsidRDefault="00945376" w:rsidP="00945376">
          <w:pPr>
            <w:pStyle w:val="20"/>
            <w:spacing w:before="312" w:after="156"/>
            <w:rPr>
              <w:rFonts w:cs="Arial"/>
            </w:rPr>
          </w:pPr>
          <w:bookmarkStart w:id="168" w:name="_Toc160024663"/>
          <w:bookmarkStart w:id="169" w:name="_Toc204265013"/>
          <w:r w:rsidRPr="001E6A31">
            <w:rPr>
              <w:rFonts w:cs="Arial"/>
            </w:rPr>
            <w:t>Diagnostikmeny</w:t>
          </w:r>
          <w:bookmarkEnd w:id="168"/>
          <w:bookmarkEnd w:id="169"/>
        </w:p>
        <w:p w14:paraId="100CE902" w14:textId="64C71372" w:rsidR="00945376" w:rsidRPr="001E6A31" w:rsidRDefault="00945376" w:rsidP="00945376">
          <w:pPr>
            <w:spacing w:before="156" w:after="156"/>
            <w:rPr>
              <w:rFonts w:cs="Arial"/>
              <w:bCs/>
              <w:szCs w:val="20"/>
            </w:rPr>
          </w:pPr>
          <w:r w:rsidRPr="001E6A31">
            <w:rPr>
              <w:rFonts w:cs="Arial"/>
              <w:bCs/>
              <w:szCs w:val="20"/>
            </w:rPr>
            <w:t xml:space="preserve">Med diagnosapplikationen kan du upprätta en dataanslutning med fordonets styrenhet via </w:t>
          </w:r>
          <w:r w:rsidR="001C2F0E" w:rsidRPr="001E6A31">
            <w:rPr>
              <w:rFonts w:cs="Arial"/>
              <w:bCs/>
              <w:szCs w:val="20"/>
            </w:rPr>
            <w:t>VCI</w:t>
          </w:r>
          <w:r w:rsidRPr="001E6A31">
            <w:rPr>
              <w:rFonts w:cs="Arial"/>
              <w:bCs/>
              <w:szCs w:val="20"/>
            </w:rPr>
            <w:t>2 för fordonsdiagnos och underhåll.</w:t>
          </w:r>
        </w:p>
        <w:p w14:paraId="5A539FA8" w14:textId="25BEED69" w:rsidR="00945376" w:rsidRPr="001E6A31" w:rsidRDefault="001E6A31" w:rsidP="00945376">
          <w:pPr>
            <w:spacing w:before="156" w:after="156"/>
            <w:rPr>
              <w:rFonts w:cs="Arial"/>
            </w:rPr>
          </w:pPr>
          <w:r w:rsidRPr="001E6A31">
            <w:rPr>
              <w:rFonts w:cs="Arial"/>
              <w:szCs w:val="18"/>
              <w:lang w:val="sv-SE"/>
            </w:rPr>
            <w:t>Diagnostikens huvudmenyskärm</w:t>
          </w:r>
          <w:r w:rsidR="00945376" w:rsidRPr="001E6A31">
            <w:rPr>
              <w:rFonts w:cs="Arial"/>
              <w:bCs/>
              <w:szCs w:val="20"/>
            </w:rPr>
            <w:t xml:space="preserve"> (se </w:t>
          </w:r>
          <w:r w:rsidR="00945376" w:rsidRPr="001E6A31">
            <w:rPr>
              <w:rFonts w:cs="Arial"/>
              <w:bCs/>
              <w:i/>
              <w:iCs/>
              <w:color w:val="0000FF"/>
              <w:szCs w:val="20"/>
            </w:rPr>
            <w:fldChar w:fldCharType="begin"/>
          </w:r>
          <w:r w:rsidR="00945376" w:rsidRPr="001E6A31">
            <w:rPr>
              <w:rFonts w:cs="Arial"/>
              <w:bCs/>
              <w:i/>
              <w:iCs/>
              <w:color w:val="0000FF"/>
              <w:szCs w:val="20"/>
            </w:rPr>
            <w:instrText xml:space="preserve"> REF _Ref159589736 \h  \* MERGEFORMAT </w:instrText>
          </w:r>
          <w:r w:rsidR="00945376" w:rsidRPr="001E6A31">
            <w:rPr>
              <w:rFonts w:cs="Arial"/>
              <w:bCs/>
              <w:i/>
              <w:iCs/>
              <w:color w:val="0000FF"/>
              <w:szCs w:val="20"/>
            </w:rPr>
          </w:r>
          <w:r w:rsidR="00945376" w:rsidRPr="001E6A31">
            <w:rPr>
              <w:rFonts w:cs="Arial"/>
              <w:bCs/>
              <w:i/>
              <w:iCs/>
              <w:color w:val="0000FF"/>
              <w:szCs w:val="20"/>
            </w:rPr>
            <w:fldChar w:fldCharType="separate"/>
          </w:r>
          <w:r w:rsidR="00945376" w:rsidRPr="001E6A31">
            <w:rPr>
              <w:rFonts w:cs="Arial"/>
              <w:i/>
              <w:iCs/>
              <w:color w:val="0000FF"/>
            </w:rPr>
            <w:t xml:space="preserve">Figur </w:t>
          </w:r>
          <w:r w:rsidR="00945376" w:rsidRPr="001E6A31">
            <w:rPr>
              <w:rFonts w:cs="Arial"/>
              <w:i/>
              <w:iCs/>
              <w:noProof/>
              <w:color w:val="0000FF"/>
            </w:rPr>
            <w:t xml:space="preserve">6-8 </w:t>
          </w:r>
          <w:r w:rsidR="00945376" w:rsidRPr="001E6A31">
            <w:rPr>
              <w:rFonts w:cs="Arial"/>
              <w:i/>
              <w:iCs/>
              <w:color w:val="0000FF"/>
            </w:rPr>
            <w:t xml:space="preserve">Diagnostik Huvudmenyskärm) </w:t>
          </w:r>
          <w:r w:rsidR="00945376" w:rsidRPr="001E6A31">
            <w:rPr>
              <w:rFonts w:cs="Arial"/>
              <w:bCs/>
              <w:i/>
              <w:iCs/>
              <w:color w:val="0000FF"/>
              <w:szCs w:val="20"/>
            </w:rPr>
            <w:fldChar w:fldCharType="end"/>
          </w:r>
          <w:r w:rsidR="00945376" w:rsidRPr="001E6A31">
            <w:rPr>
              <w:rFonts w:cs="Arial"/>
              <w:bCs/>
              <w:color w:val="000000" w:themeColor="text1"/>
              <w:szCs w:val="20"/>
            </w:rPr>
            <w:t xml:space="preserve"> </w:t>
          </w:r>
          <w:r w:rsidRPr="001E6A31">
            <w:rPr>
              <w:rFonts w:eastAsiaTheme="minorEastAsia" w:cs="Arial"/>
              <w:szCs w:val="18"/>
              <w:lang w:val="sv-SE"/>
            </w:rPr>
            <w:t>navigerar användare för att läsa koder, rensa koder eller utföra omfattande fordonsdiagnostiska funktioner och så vidare.</w:t>
          </w:r>
          <w:r w:rsidR="00945376" w:rsidRPr="001E6A31">
            <w:rPr>
              <w:rFonts w:cs="Arial"/>
              <w:bCs/>
              <w:szCs w:val="20"/>
            </w:rPr>
            <w:t xml:space="preserve"> </w:t>
          </w:r>
          <w:r w:rsidR="00945376" w:rsidRPr="001E6A31">
            <w:rPr>
              <w:rFonts w:cs="Arial"/>
            </w:rPr>
            <w:t xml:space="preserve">Efter att funktionen har valts upprättar surfplattan en kommunikation med fordonet via </w:t>
          </w:r>
          <w:r w:rsidR="001C2F0E" w:rsidRPr="001E6A31">
            <w:rPr>
              <w:rFonts w:cs="Arial"/>
            </w:rPr>
            <w:t>VCI</w:t>
          </w:r>
          <w:r w:rsidR="00945376" w:rsidRPr="001E6A31">
            <w:rPr>
              <w:rFonts w:cs="Arial"/>
            </w:rPr>
            <w:t>2 och öppnar motsvarande funktionsmeny eller urvalsmeny baserat på ditt val.</w:t>
          </w:r>
        </w:p>
        <w:p w14:paraId="5520D722" w14:textId="77777777" w:rsidR="00945376" w:rsidRPr="001E6A31" w:rsidRDefault="00945376" w:rsidP="00945376">
          <w:pPr>
            <w:pStyle w:val="20"/>
            <w:spacing w:before="312" w:after="156"/>
            <w:rPr>
              <w:rFonts w:cs="Arial"/>
            </w:rPr>
          </w:pPr>
          <w:bookmarkStart w:id="170" w:name="_Diagnostiska_funktioner"/>
          <w:bookmarkStart w:id="171" w:name="_Toc160024664"/>
          <w:bookmarkStart w:id="172" w:name="_Ref194344369"/>
          <w:bookmarkStart w:id="173" w:name="_Toc204265014"/>
          <w:bookmarkEnd w:id="170"/>
          <w:r w:rsidRPr="001E6A31">
            <w:rPr>
              <w:rFonts w:cs="Arial"/>
            </w:rPr>
            <w:lastRenderedPageBreak/>
            <w:t>Diagnostiska funktioner</w:t>
          </w:r>
          <w:bookmarkEnd w:id="171"/>
          <w:bookmarkEnd w:id="172"/>
          <w:bookmarkEnd w:id="173"/>
        </w:p>
        <w:p w14:paraId="67EA0ACA" w14:textId="77777777" w:rsidR="00945376" w:rsidRPr="001E6A31" w:rsidRDefault="00945376" w:rsidP="00945376">
          <w:pPr>
            <w:pStyle w:val="BodytextUserManual"/>
            <w:spacing w:before="156" w:after="156"/>
            <w:rPr>
              <w:b/>
              <w:bCs w:val="0"/>
              <w:sz w:val="21"/>
              <w:szCs w:val="21"/>
            </w:rPr>
          </w:pPr>
          <w:r w:rsidRPr="001E6A31">
            <w:rPr>
              <w:b/>
              <w:bCs w:val="0"/>
              <w:sz w:val="21"/>
              <w:szCs w:val="21"/>
            </w:rPr>
            <w:t>En automatisk skanning</w:t>
          </w:r>
        </w:p>
        <w:p w14:paraId="18ACE69D" w14:textId="77777777" w:rsidR="00945376" w:rsidRPr="001E6A31" w:rsidRDefault="00945376" w:rsidP="00945376">
          <w:pPr>
            <w:pStyle w:val="BodytextUserManual"/>
            <w:spacing w:before="156" w:after="156"/>
            <w:rPr>
              <w:color w:val="000000" w:themeColor="text1"/>
            </w:rPr>
          </w:pPr>
          <w:r w:rsidRPr="001E6A31">
            <w:t>Funktionen Auto Scan, som kan användas för att starta automatisk skanning av alla tillgängliga system i fordonet, listas i navigeringsfältet när du öppnar diagnosfunktionen.</w:t>
          </w:r>
        </w:p>
        <w:p w14:paraId="3C17D8D9" w14:textId="77777777" w:rsidR="00945376" w:rsidRPr="001E6A31" w:rsidRDefault="00945376" w:rsidP="00945376">
          <w:pPr>
            <w:pStyle w:val="BodytextUserManual"/>
            <w:spacing w:before="156" w:after="156"/>
          </w:pPr>
          <w:bookmarkStart w:id="174" w:name="OLE_LINK60"/>
          <w:r w:rsidRPr="001E6A31">
            <w:rPr>
              <w:rFonts w:eastAsiaTheme="minorEastAsia"/>
            </w:rPr>
            <w:t xml:space="preserve">På skärmen Autoskanning finns det två flikar: </w:t>
          </w:r>
          <w:r w:rsidRPr="001E6A31">
            <w:t>fliken Topologi och fliken Lista.</w:t>
          </w:r>
        </w:p>
        <w:bookmarkEnd w:id="174"/>
        <w:p w14:paraId="79E6BF11" w14:textId="77777777" w:rsidR="00945376" w:rsidRPr="001E6A31" w:rsidRDefault="00945376" w:rsidP="00945376">
          <w:pPr>
            <w:pStyle w:val="aa"/>
            <w:numPr>
              <w:ilvl w:val="0"/>
              <w:numId w:val="43"/>
            </w:numPr>
            <w:spacing w:beforeLines="20" w:before="62" w:afterLines="20" w:after="62"/>
            <w:ind w:left="641" w:hanging="357"/>
            <w:rPr>
              <w:rFonts w:cs="Arial"/>
            </w:rPr>
          </w:pPr>
          <w:r w:rsidRPr="001E6A31">
            <w:rPr>
              <w:rFonts w:cs="Arial"/>
            </w:rPr>
            <w:t>Fliken Topologi</w:t>
          </w:r>
        </w:p>
        <w:p w14:paraId="243CDEE5" w14:textId="77777777" w:rsidR="00945376" w:rsidRPr="001E6A31" w:rsidRDefault="00945376" w:rsidP="00945376">
          <w:pPr>
            <w:pStyle w:val="aa"/>
            <w:spacing w:before="156" w:after="156"/>
            <w:ind w:left="704" w:firstLine="0"/>
            <w:rPr>
              <w:rFonts w:cs="Arial"/>
            </w:rPr>
          </w:pPr>
          <w:r w:rsidRPr="001E6A31">
            <w:rPr>
              <w:rFonts w:cs="Arial"/>
            </w:rPr>
            <w:t>För ett antal fordonsmärken, inklusive Volkswagen, Audi, BMW, Ford, Land Rover, Jaguar, Chrysler, Fiat, Volvo, etc., finns en topologikarta tillgänglig för att visa förhållandet mellan fordonssystemen. ECU-systemet för det testade fordonet visas i form av ett topologidiagram, som beskriver layouten för kablar och system i fordonets styrkrets och den väg som används för dataöverföring.</w:t>
          </w:r>
        </w:p>
        <w:p w14:paraId="4E3FCA70" w14:textId="77777777" w:rsidR="00945376" w:rsidRPr="001E6A31" w:rsidRDefault="00945376" w:rsidP="00945376">
          <w:pPr>
            <w:pStyle w:val="aa"/>
            <w:spacing w:before="156" w:after="156"/>
            <w:ind w:left="704" w:firstLine="0"/>
            <w:rPr>
              <w:rFonts w:cs="Arial"/>
            </w:rPr>
          </w:pPr>
          <w:r w:rsidRPr="001E6A31">
            <w:rPr>
              <w:rFonts w:cs="Arial"/>
            </w:rPr>
            <w:t>När du väljer ett system visas information som ECU-beskrivning, felkoder, platsgrafik och PING-nätverk på höger sida.</w:t>
          </w:r>
        </w:p>
        <w:p w14:paraId="0045FCF7" w14:textId="393DE377" w:rsidR="00945376" w:rsidRPr="001E6A31" w:rsidRDefault="001E6A31" w:rsidP="00945376">
          <w:pPr>
            <w:pStyle w:val="BodytextUserManual"/>
            <w:spacing w:beforeLines="0" w:before="0" w:afterLines="0" w:after="0" w:line="240" w:lineRule="auto"/>
            <w:ind w:left="0"/>
            <w:jc w:val="center"/>
          </w:pPr>
          <w:r w:rsidRPr="001E6A31">
            <w:rPr>
              <w:noProof/>
            </w:rPr>
            <w:drawing>
              <wp:inline distT="0" distB="0" distL="0" distR="0" wp14:anchorId="164C222D" wp14:editId="01C7D8F1">
                <wp:extent cx="2834851" cy="1969200"/>
                <wp:effectExtent l="0" t="0" r="381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834851" cy="1969200"/>
                        </a:xfrm>
                        <a:prstGeom prst="rect">
                          <a:avLst/>
                        </a:prstGeom>
                        <a:noFill/>
                        <a:ln>
                          <a:noFill/>
                        </a:ln>
                      </pic:spPr>
                    </pic:pic>
                  </a:graphicData>
                </a:graphic>
              </wp:inline>
            </w:drawing>
          </w:r>
        </w:p>
        <w:p w14:paraId="18062DC8" w14:textId="77777777" w:rsidR="00945376" w:rsidRPr="001E6A31" w:rsidRDefault="00945376" w:rsidP="00945376">
          <w:pPr>
            <w:pStyle w:val="ab"/>
            <w:spacing w:before="156" w:after="156"/>
            <w:ind w:left="0"/>
            <w:rPr>
              <w:rFonts w:cs="Arial"/>
              <w:i/>
            </w:rPr>
          </w:pPr>
          <w:bookmarkStart w:id="175" w:name="_Ref103246904"/>
          <w:r w:rsidRPr="001E6A31">
            <w:rPr>
              <w:rFonts w:cs="Arial"/>
            </w:rPr>
            <w:t>Figur 6</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9</w:t>
          </w:r>
          <w:r w:rsidRPr="001E6A31">
            <w:rPr>
              <w:rFonts w:cs="Arial"/>
            </w:rPr>
            <w:fldChar w:fldCharType="end"/>
          </w:r>
          <w:r w:rsidRPr="001E6A31">
            <w:rPr>
              <w:rFonts w:cs="Arial"/>
            </w:rPr>
            <w:t xml:space="preserve"> </w:t>
          </w:r>
          <w:r w:rsidRPr="001E6A31">
            <w:rPr>
              <w:rFonts w:cs="Arial"/>
              <w:i/>
            </w:rPr>
            <w:t>Fliken Topologi</w:t>
          </w:r>
          <w:bookmarkEnd w:id="175"/>
        </w:p>
        <w:p w14:paraId="4016FEEA" w14:textId="77777777" w:rsidR="00945376" w:rsidRPr="001E6A31" w:rsidRDefault="00945376" w:rsidP="00945376">
          <w:pPr>
            <w:pStyle w:val="aa"/>
            <w:numPr>
              <w:ilvl w:val="0"/>
              <w:numId w:val="43"/>
            </w:numPr>
            <w:spacing w:beforeLines="20" w:before="62" w:afterLines="20" w:after="62"/>
            <w:ind w:left="641" w:hanging="357"/>
            <w:rPr>
              <w:rFonts w:cs="Arial"/>
            </w:rPr>
          </w:pPr>
          <w:r w:rsidRPr="001E6A31">
            <w:rPr>
              <w:rFonts w:cs="Arial"/>
            </w:rPr>
            <w:t>Listfliksidan</w:t>
          </w:r>
        </w:p>
        <w:p w14:paraId="4D3E3420" w14:textId="77777777" w:rsidR="00945376" w:rsidRPr="001E6A31" w:rsidRDefault="00945376" w:rsidP="00945376">
          <w:pPr>
            <w:pStyle w:val="aa"/>
            <w:spacing w:before="156" w:after="156"/>
            <w:ind w:firstLine="0"/>
            <w:rPr>
              <w:rFonts w:cs="Arial"/>
            </w:rPr>
          </w:pPr>
          <w:r w:rsidRPr="001E6A31">
            <w:rPr>
              <w:rFonts w:cs="Arial"/>
            </w:rPr>
            <w:t>Fliken Lista är tillgänglig för de flesta fordon.</w:t>
          </w:r>
        </w:p>
        <w:p w14:paraId="666288DD" w14:textId="6AAB3AA6" w:rsidR="00945376" w:rsidRPr="001E6A31" w:rsidRDefault="001E6A31" w:rsidP="00945376">
          <w:pPr>
            <w:spacing w:before="156" w:afterLines="0" w:after="0" w:line="240" w:lineRule="auto"/>
            <w:ind w:left="0"/>
            <w:jc w:val="center"/>
            <w:rPr>
              <w:rFonts w:cs="Arial"/>
            </w:rPr>
          </w:pPr>
          <w:r w:rsidRPr="001E6A31">
            <w:rPr>
              <w:rFonts w:cs="Arial"/>
              <w:noProof/>
            </w:rPr>
            <w:lastRenderedPageBreak/>
            <w:drawing>
              <wp:inline distT="0" distB="0" distL="0" distR="0" wp14:anchorId="45F5CF84" wp14:editId="0226D34C">
                <wp:extent cx="2804042" cy="190800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04042" cy="1908000"/>
                        </a:xfrm>
                        <a:prstGeom prst="rect">
                          <a:avLst/>
                        </a:prstGeom>
                        <a:noFill/>
                        <a:ln>
                          <a:noFill/>
                        </a:ln>
                      </pic:spPr>
                    </pic:pic>
                  </a:graphicData>
                </a:graphic>
              </wp:inline>
            </w:drawing>
          </w:r>
        </w:p>
        <w:p w14:paraId="6D296CEF" w14:textId="77777777" w:rsidR="00945376" w:rsidRPr="001E6A31" w:rsidRDefault="00945376" w:rsidP="00945376">
          <w:pPr>
            <w:pStyle w:val="ab"/>
            <w:spacing w:beforeLines="20" w:before="62" w:after="156"/>
            <w:ind w:left="0"/>
            <w:rPr>
              <w:rFonts w:cs="Arial"/>
              <w:i/>
              <w:iCs/>
            </w:rPr>
          </w:pPr>
          <w:bookmarkStart w:id="176" w:name="_Ref103246974"/>
          <w:r w:rsidRPr="001E6A31">
            <w:rPr>
              <w:rFonts w:cs="Arial"/>
            </w:rPr>
            <w:t>Figur 6</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10</w:t>
          </w:r>
          <w:r w:rsidRPr="001E6A31">
            <w:rPr>
              <w:rFonts w:cs="Arial"/>
            </w:rPr>
            <w:fldChar w:fldCharType="end"/>
          </w:r>
          <w:r w:rsidRPr="001E6A31">
            <w:rPr>
              <w:rFonts w:cs="Arial"/>
            </w:rPr>
            <w:t xml:space="preserve"> </w:t>
          </w:r>
          <w:r w:rsidRPr="001E6A31">
            <w:rPr>
              <w:rFonts w:cs="Arial"/>
              <w:i/>
              <w:iCs/>
            </w:rPr>
            <w:t>Listfliksidan</w:t>
          </w:r>
          <w:bookmarkEnd w:id="176"/>
        </w:p>
        <w:p w14:paraId="6945072E" w14:textId="77777777" w:rsidR="00945376" w:rsidRPr="001E6A31" w:rsidRDefault="00945376" w:rsidP="00945376">
          <w:pPr>
            <w:pStyle w:val="aa"/>
            <w:widowControl w:val="0"/>
            <w:numPr>
              <w:ilvl w:val="0"/>
              <w:numId w:val="5"/>
            </w:numPr>
            <w:spacing w:beforeLines="20" w:before="62" w:afterLines="20" w:after="62"/>
            <w:ind w:left="641" w:hanging="357"/>
            <w:rPr>
              <w:rFonts w:cs="Arial"/>
              <w:b/>
              <w:bCs/>
            </w:rPr>
          </w:pPr>
          <w:bookmarkStart w:id="177" w:name="OLE_LINK36"/>
          <w:r w:rsidRPr="001E6A31">
            <w:rPr>
              <w:rFonts w:cs="Arial"/>
              <w:b/>
              <w:bCs/>
            </w:rPr>
            <w:t>För att utföra en automatisk skanningsfunktion</w:t>
          </w:r>
        </w:p>
        <w:bookmarkEnd w:id="177"/>
        <w:p w14:paraId="18316161" w14:textId="77777777" w:rsidR="00945376" w:rsidRPr="001E6A31" w:rsidRDefault="00945376" w:rsidP="00945376">
          <w:pPr>
            <w:pStyle w:val="aa"/>
            <w:spacing w:beforeLines="20" w:before="62" w:afterLines="20" w:after="62"/>
            <w:ind w:left="998"/>
            <w:rPr>
              <w:rFonts w:cs="Arial"/>
              <w:b/>
            </w:rPr>
          </w:pPr>
          <w:r w:rsidRPr="001E6A31">
            <w:rPr>
              <w:rFonts w:cs="Arial"/>
            </w:rPr>
            <w:t>Ta topologi som exempel:</w:t>
          </w:r>
        </w:p>
        <w:p w14:paraId="39718EC5" w14:textId="3461CA0F" w:rsidR="00945376" w:rsidRPr="001E6A31" w:rsidRDefault="001E6A31" w:rsidP="00945376">
          <w:pPr>
            <w:pStyle w:val="16"/>
            <w:widowControl/>
            <w:numPr>
              <w:ilvl w:val="0"/>
              <w:numId w:val="47"/>
            </w:numPr>
            <w:spacing w:beforeLines="20" w:before="62" w:afterLines="20" w:after="62"/>
            <w:ind w:leftChars="0" w:left="998" w:hanging="357"/>
          </w:pPr>
          <w:r w:rsidRPr="001E6A31">
            <w:rPr>
              <w:rFonts w:eastAsiaTheme="minorEastAsia"/>
              <w:bCs w:val="0"/>
              <w:szCs w:val="18"/>
              <w:lang w:val="sv-SE"/>
            </w:rPr>
            <w:t xml:space="preserve">Tryck på knappen </w:t>
          </w:r>
          <w:r w:rsidRPr="001E6A31">
            <w:rPr>
              <w:rFonts w:eastAsiaTheme="minorEastAsia"/>
              <w:b/>
              <w:bCs w:val="0"/>
              <w:szCs w:val="18"/>
              <w:lang w:val="sv-SE"/>
            </w:rPr>
            <w:t xml:space="preserve">Diagnostik </w:t>
          </w:r>
          <w:r w:rsidRPr="001E6A31">
            <w:rPr>
              <w:rFonts w:eastAsiaTheme="minorEastAsia"/>
              <w:bCs w:val="0"/>
              <w:szCs w:val="18"/>
              <w:lang w:val="sv-SE"/>
            </w:rPr>
            <w:t>på MaxiSys jobbmeny. Välj motsvarande fordonsinformation och gå till skärmen Diagnostikens huvudmeny</w:t>
          </w:r>
          <w:r w:rsidR="00945376" w:rsidRPr="001E6A31">
            <w:t xml:space="preserve"> (se </w:t>
          </w:r>
          <w:r w:rsidR="00945376" w:rsidRPr="001E6A31">
            <w:rPr>
              <w:bCs w:val="0"/>
              <w:i/>
              <w:iCs/>
              <w:color w:val="0000FF"/>
            </w:rPr>
            <w:fldChar w:fldCharType="begin"/>
          </w:r>
          <w:r w:rsidR="00945376" w:rsidRPr="001E6A31">
            <w:rPr>
              <w:bCs w:val="0"/>
              <w:i/>
              <w:iCs/>
              <w:color w:val="0000FF"/>
            </w:rPr>
            <w:instrText xml:space="preserve"> REF _Ref159589736 \h  \* MERGEFORMAT </w:instrText>
          </w:r>
          <w:r w:rsidR="00945376" w:rsidRPr="001E6A31">
            <w:rPr>
              <w:bCs w:val="0"/>
              <w:i/>
              <w:iCs/>
              <w:color w:val="0000FF"/>
            </w:rPr>
          </w:r>
          <w:r w:rsidR="00945376" w:rsidRPr="001E6A31">
            <w:rPr>
              <w:bCs w:val="0"/>
              <w:i/>
              <w:iCs/>
              <w:color w:val="0000FF"/>
            </w:rPr>
            <w:fldChar w:fldCharType="separate"/>
          </w:r>
          <w:r w:rsidR="00945376" w:rsidRPr="001E6A31">
            <w:rPr>
              <w:i/>
              <w:iCs/>
              <w:noProof/>
              <w:color w:val="0000FF"/>
            </w:rPr>
            <w:t xml:space="preserve">Figur 6-8 Diagnostik </w:t>
          </w:r>
          <w:r w:rsidR="00945376" w:rsidRPr="001E6A31">
            <w:rPr>
              <w:i/>
              <w:iCs/>
              <w:color w:val="0000FF"/>
            </w:rPr>
            <w:t>Huvudmenyskärm</w:t>
          </w:r>
          <w:r w:rsidR="00945376" w:rsidRPr="001E6A31">
            <w:t>).</w:t>
          </w:r>
          <w:r w:rsidR="00945376" w:rsidRPr="001E6A31">
            <w:rPr>
              <w:i/>
              <w:iCs/>
              <w:color w:val="0000FF"/>
            </w:rPr>
            <w:t xml:space="preserve"> </w:t>
          </w:r>
          <w:r w:rsidR="00945376" w:rsidRPr="001E6A31">
            <w:rPr>
              <w:bCs w:val="0"/>
              <w:i/>
              <w:iCs/>
              <w:color w:val="0000FF"/>
            </w:rPr>
            <w:fldChar w:fldCharType="end"/>
          </w:r>
        </w:p>
        <w:p w14:paraId="547EEED0" w14:textId="77777777" w:rsidR="00945376" w:rsidRPr="001E6A31" w:rsidRDefault="00945376" w:rsidP="00945376">
          <w:pPr>
            <w:pStyle w:val="16"/>
            <w:widowControl/>
            <w:numPr>
              <w:ilvl w:val="0"/>
              <w:numId w:val="47"/>
            </w:numPr>
            <w:spacing w:beforeLines="20" w:before="62" w:afterLines="20" w:after="62"/>
            <w:ind w:leftChars="0" w:left="998" w:hanging="357"/>
          </w:pPr>
          <w:r w:rsidRPr="001E6A31">
            <w:t xml:space="preserve">Välj </w:t>
          </w:r>
          <w:r w:rsidRPr="001E6A31">
            <w:rPr>
              <w:b/>
            </w:rPr>
            <w:t xml:space="preserve">Automatisk skanning </w:t>
          </w:r>
          <w:r w:rsidRPr="001E6A31">
            <w:t>i navigeringsfältet.</w:t>
          </w:r>
        </w:p>
        <w:p w14:paraId="249C73D6" w14:textId="77777777" w:rsidR="00945376" w:rsidRPr="001E6A31" w:rsidRDefault="00945376" w:rsidP="00945376">
          <w:pPr>
            <w:pStyle w:val="16"/>
            <w:widowControl/>
            <w:numPr>
              <w:ilvl w:val="0"/>
              <w:numId w:val="47"/>
            </w:numPr>
            <w:spacing w:beforeLines="20" w:before="62" w:afterLines="20" w:after="62"/>
            <w:ind w:leftChars="0" w:left="998" w:hanging="357"/>
          </w:pPr>
          <w:r w:rsidRPr="001E6A31">
            <w:t xml:space="preserve">Topologikartan visas i huvudavsnittet. Tryck på knappen </w:t>
          </w:r>
          <w:r w:rsidRPr="001E6A31">
            <w:rPr>
              <w:b/>
            </w:rPr>
            <w:t xml:space="preserve">Felsökning </w:t>
          </w:r>
          <w:r w:rsidRPr="001E6A31">
            <w:t>längst ner på skärmen för att skanna fordonets systemmoduler.</w:t>
          </w:r>
        </w:p>
        <w:p w14:paraId="21149D27" w14:textId="77777777" w:rsidR="00945376" w:rsidRPr="001E6A31" w:rsidRDefault="00945376" w:rsidP="00945376">
          <w:pPr>
            <w:pStyle w:val="aa"/>
            <w:spacing w:before="156" w:after="156"/>
            <w:ind w:left="283" w:firstLine="0"/>
            <w:rPr>
              <w:rFonts w:cs="Arial"/>
              <w:b/>
              <w:bCs/>
            </w:rPr>
          </w:pPr>
          <w:r w:rsidRPr="001E6A31">
            <w:rPr>
              <w:rFonts w:cs="Arial"/>
              <w:b/>
              <w:bCs/>
            </w:rPr>
            <w:t>automatisk skanning</w:t>
          </w:r>
        </w:p>
        <w:p w14:paraId="2EDDB4CA" w14:textId="77777777" w:rsidR="00945376" w:rsidRPr="001E6A31" w:rsidRDefault="00945376" w:rsidP="00945376">
          <w:pPr>
            <w:pStyle w:val="aa"/>
            <w:numPr>
              <w:ilvl w:val="0"/>
              <w:numId w:val="261"/>
            </w:numPr>
            <w:spacing w:beforeLines="20" w:before="62" w:afterLines="20" w:after="62"/>
            <w:rPr>
              <w:rFonts w:cs="Arial"/>
            </w:rPr>
          </w:pPr>
          <w:r w:rsidRPr="001E6A31">
            <w:rPr>
              <w:rFonts w:cs="Arial"/>
            </w:rPr>
            <w:t>Fliken Topologi</w:t>
          </w:r>
        </w:p>
        <w:p w14:paraId="0A6D7823" w14:textId="344E0398" w:rsidR="00945376" w:rsidRPr="001E6A31" w:rsidRDefault="001E6A31" w:rsidP="00945376">
          <w:pPr>
            <w:pStyle w:val="BodytextUserManual"/>
            <w:spacing w:beforeLines="20" w:before="62" w:afterLines="20" w:after="62" w:line="480" w:lineRule="auto"/>
            <w:ind w:left="0"/>
            <w:jc w:val="center"/>
          </w:pPr>
          <w:r w:rsidRPr="001E6A31">
            <w:rPr>
              <w:noProof/>
            </w:rPr>
            <w:drawing>
              <wp:inline distT="0" distB="0" distL="0" distR="0" wp14:anchorId="2FECB6C9" wp14:editId="272D0B52">
                <wp:extent cx="2868815" cy="1958400"/>
                <wp:effectExtent l="0" t="0" r="8255"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68815" cy="1958400"/>
                        </a:xfrm>
                        <a:prstGeom prst="rect">
                          <a:avLst/>
                        </a:prstGeom>
                        <a:noFill/>
                        <a:ln>
                          <a:noFill/>
                        </a:ln>
                      </pic:spPr>
                    </pic:pic>
                  </a:graphicData>
                </a:graphic>
              </wp:inline>
            </w:drawing>
          </w:r>
        </w:p>
        <w:p w14:paraId="24A68685" w14:textId="77777777" w:rsidR="00945376" w:rsidRPr="001E6A31" w:rsidRDefault="00945376" w:rsidP="00945376">
          <w:pPr>
            <w:pStyle w:val="ab"/>
            <w:spacing w:beforeLines="20" w:before="62" w:after="156"/>
            <w:ind w:left="0"/>
            <w:rPr>
              <w:rFonts w:cs="Arial"/>
              <w:i/>
              <w:iCs/>
            </w:rPr>
          </w:pPr>
          <w:r w:rsidRPr="001E6A31">
            <w:rPr>
              <w:rFonts w:cs="Arial"/>
            </w:rPr>
            <w:lastRenderedPageBreak/>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11</w:t>
          </w:r>
          <w:r w:rsidRPr="001E6A31">
            <w:rPr>
              <w:rFonts w:cs="Arial"/>
              <w:noProof/>
            </w:rPr>
            <w:fldChar w:fldCharType="end"/>
          </w:r>
          <w:r w:rsidRPr="001E6A31">
            <w:rPr>
              <w:rFonts w:cs="Arial"/>
            </w:rPr>
            <w:t xml:space="preserve"> </w:t>
          </w:r>
          <w:r w:rsidRPr="001E6A31">
            <w:rPr>
              <w:rFonts w:cs="Arial"/>
              <w:i/>
              <w:iCs/>
            </w:rPr>
            <w:t>Skanningsresultat på fliken Topologi, sida 1</w:t>
          </w:r>
        </w:p>
        <w:p w14:paraId="238371D0" w14:textId="77777777" w:rsidR="00945376" w:rsidRPr="001E6A31" w:rsidRDefault="00945376" w:rsidP="00945376">
          <w:pPr>
            <w:pStyle w:val="aa"/>
            <w:spacing w:beforeLines="20" w:before="62" w:afterLines="20" w:after="62"/>
            <w:ind w:left="283" w:firstLine="0"/>
            <w:rPr>
              <w:rFonts w:cs="Arial"/>
            </w:rPr>
          </w:pPr>
          <w:r w:rsidRPr="001E6A31">
            <w:rPr>
              <w:rFonts w:cs="Arial"/>
            </w:rPr>
            <w:t>Det totala antalet fel visas i det övre högra hörnet och resultaten visas i olika färger efter skanningen:</w:t>
          </w:r>
        </w:p>
        <w:p w14:paraId="04B1F5B5" w14:textId="77777777" w:rsidR="00945376" w:rsidRPr="001E6A31" w:rsidRDefault="00945376" w:rsidP="00945376">
          <w:pPr>
            <w:pStyle w:val="BodytextUserManual"/>
            <w:numPr>
              <w:ilvl w:val="0"/>
              <w:numId w:val="46"/>
            </w:numPr>
            <w:spacing w:beforeLines="20" w:before="62" w:afterLines="20" w:after="62"/>
            <w:ind w:left="640" w:hanging="357"/>
          </w:pPr>
          <w:r w:rsidRPr="001E6A31">
            <w:t>Grönt: systemet har inte upptäckt några fel.</w:t>
          </w:r>
        </w:p>
        <w:p w14:paraId="3A2BDC9F" w14:textId="77777777" w:rsidR="00945376" w:rsidRPr="001E6A31" w:rsidRDefault="00945376" w:rsidP="00945376">
          <w:pPr>
            <w:pStyle w:val="BodytextUserManual"/>
            <w:numPr>
              <w:ilvl w:val="0"/>
              <w:numId w:val="46"/>
            </w:numPr>
            <w:spacing w:beforeLines="20" w:before="62" w:afterLines="20" w:after="62"/>
            <w:ind w:left="640" w:hanging="357"/>
          </w:pPr>
          <w:r w:rsidRPr="001E6A31">
            <w:t>Röd: Systemet har upptäckt fel. Antalet fel visas i systemets övre högra hörn.</w:t>
          </w:r>
        </w:p>
        <w:p w14:paraId="3FBB9E9F" w14:textId="77777777" w:rsidR="00945376" w:rsidRPr="001E6A31" w:rsidRDefault="00945376" w:rsidP="00945376">
          <w:pPr>
            <w:pStyle w:val="BodytextUserManual"/>
            <w:numPr>
              <w:ilvl w:val="0"/>
              <w:numId w:val="46"/>
            </w:numPr>
            <w:spacing w:beforeLines="20" w:before="62" w:afterLines="20" w:after="62"/>
            <w:ind w:left="640" w:hanging="357"/>
          </w:pPr>
          <w:r w:rsidRPr="001E6A31">
            <w:t>Grå: systemet har inte fått något svar.</w:t>
          </w:r>
        </w:p>
        <w:p w14:paraId="1BC111F4" w14:textId="77777777" w:rsidR="00945376" w:rsidRPr="001E6A31" w:rsidRDefault="00945376" w:rsidP="00945376">
          <w:pPr>
            <w:pStyle w:val="BodytextUserManual"/>
            <w:numPr>
              <w:ilvl w:val="0"/>
              <w:numId w:val="46"/>
            </w:numPr>
            <w:spacing w:beforeLines="20" w:before="62" w:afterLines="20" w:after="62"/>
            <w:ind w:left="640" w:hanging="357"/>
          </w:pPr>
          <w:r w:rsidRPr="001E6A31">
            <w:t>Blå: systemet har inte skannats.</w:t>
          </w:r>
        </w:p>
        <w:p w14:paraId="58DA8F76" w14:textId="77777777" w:rsidR="00945376" w:rsidRPr="001E6A31" w:rsidRDefault="00945376" w:rsidP="00945376">
          <w:pPr>
            <w:spacing w:before="156" w:after="156"/>
            <w:rPr>
              <w:rFonts w:cs="Arial"/>
            </w:rPr>
          </w:pPr>
          <w:r w:rsidRPr="001E6A31">
            <w:rPr>
              <w:rFonts w:cs="Arial"/>
            </w:rPr>
            <w:t>Efter skanning kan du trycka på ett system med fel för att visa information som detaljerade felkoder, platsgrafik och PING-nätverk på höger sida.</w:t>
          </w:r>
        </w:p>
        <w:p w14:paraId="53BE8931" w14:textId="46D51CB4" w:rsidR="00945376" w:rsidRPr="001E6A31" w:rsidRDefault="001E6A31" w:rsidP="00945376">
          <w:pPr>
            <w:spacing w:before="156" w:after="156" w:line="240" w:lineRule="auto"/>
            <w:ind w:left="0"/>
            <w:jc w:val="center"/>
            <w:rPr>
              <w:rFonts w:cs="Arial"/>
            </w:rPr>
          </w:pPr>
          <w:r w:rsidRPr="001E6A31">
            <w:rPr>
              <w:rFonts w:cs="Arial"/>
              <w:noProof/>
            </w:rPr>
            <w:drawing>
              <wp:inline distT="0" distB="0" distL="0" distR="0" wp14:anchorId="78BAFB08" wp14:editId="383D5359">
                <wp:extent cx="2867593" cy="1954800"/>
                <wp:effectExtent l="0" t="0" r="9525" b="762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67593" cy="1954800"/>
                        </a:xfrm>
                        <a:prstGeom prst="rect">
                          <a:avLst/>
                        </a:prstGeom>
                        <a:noFill/>
                        <a:ln>
                          <a:noFill/>
                        </a:ln>
                      </pic:spPr>
                    </pic:pic>
                  </a:graphicData>
                </a:graphic>
              </wp:inline>
            </w:drawing>
          </w:r>
        </w:p>
        <w:p w14:paraId="4FA20925" w14:textId="77777777" w:rsidR="00945376" w:rsidRPr="001E6A31" w:rsidRDefault="00945376" w:rsidP="00945376">
          <w:pPr>
            <w:pStyle w:val="ab"/>
            <w:spacing w:before="156" w:after="156"/>
            <w:ind w:left="0"/>
            <w:rPr>
              <w:rFonts w:cs="Arial"/>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12</w:t>
          </w:r>
          <w:r w:rsidRPr="001E6A31">
            <w:rPr>
              <w:rFonts w:cs="Arial"/>
              <w:noProof/>
            </w:rPr>
            <w:fldChar w:fldCharType="end"/>
          </w:r>
          <w:r w:rsidRPr="001E6A31">
            <w:rPr>
              <w:rFonts w:cs="Arial"/>
            </w:rPr>
            <w:t xml:space="preserve"> </w:t>
          </w:r>
          <w:r w:rsidRPr="001E6A31">
            <w:rPr>
              <w:rFonts w:cs="Arial"/>
              <w:i/>
              <w:iCs/>
            </w:rPr>
            <w:t>Skanningsresultat på fliken Topologi, sida 2</w:t>
          </w:r>
        </w:p>
        <w:p w14:paraId="1645C34F" w14:textId="0D187D1D" w:rsidR="00945376" w:rsidRPr="001E6A31" w:rsidRDefault="00CF22D0" w:rsidP="00945376">
          <w:pPr>
            <w:spacing w:before="156" w:after="156"/>
            <w:rPr>
              <w:rFonts w:cs="Arial"/>
            </w:rPr>
          </w:pPr>
          <w:r w:rsidRPr="001E6A31">
            <w:rPr>
              <w:rFonts w:cs="Arial"/>
            </w:rPr>
            <w:t>Tryck på knappen</w:t>
          </w:r>
          <w:r w:rsidRPr="001E6A31">
            <w:rPr>
              <w:rFonts w:cs="Arial"/>
              <w:b/>
            </w:rPr>
            <w:t xml:space="preserve"> Ange system</w:t>
          </w:r>
          <w:r w:rsidRPr="001E6A31">
            <w:rPr>
              <w:rFonts w:cs="Arial"/>
            </w:rPr>
            <w:t xml:space="preserve"> längst ned för att utföra ytterligare diagnostik eller utföra funktioner baserat på de upptäckta felen med röstkommandon som börjar med "Hey Max."</w:t>
          </w:r>
        </w:p>
        <w:p w14:paraId="0D6272A3" w14:textId="77777777" w:rsidR="00945376" w:rsidRPr="001E6A31" w:rsidRDefault="00945376" w:rsidP="00945376">
          <w:pPr>
            <w:pStyle w:val="aa"/>
            <w:numPr>
              <w:ilvl w:val="0"/>
              <w:numId w:val="261"/>
            </w:numPr>
            <w:spacing w:beforeLines="20" w:before="62" w:afterLines="20" w:after="62"/>
            <w:rPr>
              <w:rFonts w:cs="Arial"/>
            </w:rPr>
          </w:pPr>
          <w:r w:rsidRPr="001E6A31">
            <w:rPr>
              <w:rFonts w:cs="Arial"/>
            </w:rPr>
            <w:t>Listfliksidan</w:t>
          </w:r>
        </w:p>
        <w:p w14:paraId="14D48EE4" w14:textId="35047D20" w:rsidR="00945376" w:rsidRPr="001E6A31" w:rsidRDefault="001E6A31" w:rsidP="00945376">
          <w:pPr>
            <w:pStyle w:val="Text"/>
            <w:spacing w:before="156" w:after="156" w:line="480" w:lineRule="auto"/>
            <w:ind w:left="0"/>
            <w:jc w:val="center"/>
            <w:rPr>
              <w:rFonts w:cs="Arial"/>
            </w:rPr>
          </w:pPr>
          <w:r w:rsidRPr="001E6A31">
            <w:rPr>
              <w:rFonts w:cs="Arial"/>
              <w:noProof/>
            </w:rPr>
            <w:lastRenderedPageBreak/>
            <w:drawing>
              <wp:inline distT="0" distB="0" distL="0" distR="0" wp14:anchorId="0840F9A3" wp14:editId="3FB5A0DB">
                <wp:extent cx="2867208" cy="196560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2867208" cy="1965600"/>
                        </a:xfrm>
                        <a:prstGeom prst="rect">
                          <a:avLst/>
                        </a:prstGeom>
                        <a:noFill/>
                        <a:ln>
                          <a:noFill/>
                        </a:ln>
                      </pic:spPr>
                    </pic:pic>
                  </a:graphicData>
                </a:graphic>
              </wp:inline>
            </w:drawing>
          </w:r>
        </w:p>
        <w:p w14:paraId="397A72BB" w14:textId="77777777" w:rsidR="00945376" w:rsidRPr="001E6A31" w:rsidRDefault="00945376" w:rsidP="00945376">
          <w:pPr>
            <w:pStyle w:val="ab"/>
            <w:spacing w:before="156" w:after="156"/>
            <w:ind w:left="0"/>
            <w:rPr>
              <w:rFonts w:cs="Arial"/>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13</w:t>
          </w:r>
          <w:r w:rsidRPr="001E6A31">
            <w:rPr>
              <w:rFonts w:cs="Arial"/>
              <w:noProof/>
            </w:rPr>
            <w:fldChar w:fldCharType="end"/>
          </w:r>
          <w:r w:rsidRPr="001E6A31">
            <w:rPr>
              <w:rFonts w:cs="Arial"/>
            </w:rPr>
            <w:t xml:space="preserve"> </w:t>
          </w:r>
          <w:r w:rsidRPr="001E6A31">
            <w:rPr>
              <w:rFonts w:cs="Arial"/>
              <w:i/>
              <w:iCs/>
            </w:rPr>
            <w:t>Skanningsresultat på fliken Lista</w:t>
          </w:r>
        </w:p>
        <w:p w14:paraId="299048BA" w14:textId="77777777" w:rsidR="00945376" w:rsidRPr="001E6A31" w:rsidRDefault="00945376" w:rsidP="00945376">
          <w:pPr>
            <w:spacing w:before="156" w:after="156"/>
            <w:rPr>
              <w:rFonts w:cs="Arial"/>
            </w:rPr>
          </w:pPr>
          <w:r w:rsidRPr="001E6A31">
            <w:rPr>
              <w:rFonts w:cs="Arial"/>
            </w:rPr>
            <w:t>Det totala antalet fel visas i det övre högra hörnet. De detaljerade skanningsresultaten visas i fyra kolumner.</w:t>
          </w:r>
        </w:p>
        <w:p w14:paraId="1F42C46A" w14:textId="77777777" w:rsidR="00945376" w:rsidRPr="001E6A31" w:rsidRDefault="00945376" w:rsidP="00945376">
          <w:pPr>
            <w:pStyle w:val="aa"/>
            <w:widowControl w:val="0"/>
            <w:numPr>
              <w:ilvl w:val="0"/>
              <w:numId w:val="45"/>
            </w:numPr>
            <w:spacing w:beforeLines="20" w:before="62" w:afterLines="20" w:after="62"/>
            <w:ind w:left="640" w:hanging="357"/>
            <w:rPr>
              <w:rFonts w:cs="Arial"/>
            </w:rPr>
          </w:pPr>
          <w:r w:rsidRPr="001E6A31">
            <w:rPr>
              <w:rFonts w:cs="Arial"/>
            </w:rPr>
            <w:t>Kolumn 1 — visar systemnumren</w:t>
          </w:r>
        </w:p>
        <w:p w14:paraId="5F75DCDD" w14:textId="77777777" w:rsidR="00945376" w:rsidRPr="001E6A31" w:rsidRDefault="00945376" w:rsidP="00945376">
          <w:pPr>
            <w:pStyle w:val="aa"/>
            <w:widowControl w:val="0"/>
            <w:numPr>
              <w:ilvl w:val="0"/>
              <w:numId w:val="45"/>
            </w:numPr>
            <w:spacing w:beforeLines="20" w:before="62" w:afterLines="20" w:after="62"/>
            <w:ind w:left="640" w:hanging="357"/>
            <w:rPr>
              <w:rFonts w:cs="Arial"/>
            </w:rPr>
          </w:pPr>
          <w:r w:rsidRPr="001E6A31">
            <w:rPr>
              <w:rFonts w:cs="Arial"/>
            </w:rPr>
            <w:t>Kolumn 2 — visar de skannade systemen</w:t>
          </w:r>
        </w:p>
        <w:p w14:paraId="47A6F9A1" w14:textId="77777777" w:rsidR="00945376" w:rsidRPr="001E6A31" w:rsidRDefault="00945376" w:rsidP="00945376">
          <w:pPr>
            <w:pStyle w:val="aa"/>
            <w:widowControl w:val="0"/>
            <w:numPr>
              <w:ilvl w:val="0"/>
              <w:numId w:val="45"/>
            </w:numPr>
            <w:spacing w:beforeLines="20" w:before="62" w:afterLines="20" w:after="62"/>
            <w:ind w:left="640" w:hanging="357"/>
            <w:rPr>
              <w:rFonts w:cs="Arial"/>
            </w:rPr>
          </w:pPr>
          <w:r w:rsidRPr="001E6A31">
            <w:rPr>
              <w:rFonts w:cs="Arial"/>
            </w:rPr>
            <w:t>Kolumn 3 — visar skanningsresultaten</w:t>
          </w:r>
        </w:p>
        <w:p w14:paraId="6BC36C2E" w14:textId="77777777" w:rsidR="00945376" w:rsidRPr="001E6A31" w:rsidRDefault="00945376" w:rsidP="00945376">
          <w:pPr>
            <w:pStyle w:val="aa"/>
            <w:widowControl w:val="0"/>
            <w:numPr>
              <w:ilvl w:val="0"/>
              <w:numId w:val="44"/>
            </w:numPr>
            <w:spacing w:beforeLines="20" w:before="62" w:afterLines="20" w:after="62"/>
            <w:ind w:left="998" w:hanging="357"/>
            <w:rPr>
              <w:rFonts w:cs="Arial"/>
              <w:szCs w:val="18"/>
            </w:rPr>
          </w:pPr>
          <w:r w:rsidRPr="001E6A31">
            <w:rPr>
              <w:rFonts w:cs="Arial"/>
              <w:b/>
              <w:szCs w:val="18"/>
            </w:rPr>
            <w:t xml:space="preserve">Fel | #: </w:t>
          </w:r>
          <w:r w:rsidRPr="001E6A31">
            <w:rPr>
              <w:rFonts w:cs="Arial"/>
              <w:szCs w:val="18"/>
            </w:rPr>
            <w:t>Indikerar</w:t>
          </w:r>
          <w:r w:rsidRPr="001E6A31">
            <w:rPr>
              <w:rFonts w:cs="Arial"/>
              <w:b/>
              <w:szCs w:val="18"/>
            </w:rPr>
            <w:t xml:space="preserve"> </w:t>
          </w:r>
          <w:r w:rsidRPr="001E6A31">
            <w:rPr>
              <w:rFonts w:cs="Arial"/>
              <w:szCs w:val="18"/>
            </w:rPr>
            <w:t>det finns/finns felkoder upptäckta; "#" anger antalet upptäckta fel.</w:t>
          </w:r>
        </w:p>
        <w:p w14:paraId="431A009F" w14:textId="77777777" w:rsidR="00945376" w:rsidRPr="001E6A31" w:rsidRDefault="00945376" w:rsidP="00945376">
          <w:pPr>
            <w:pStyle w:val="aa"/>
            <w:widowControl w:val="0"/>
            <w:numPr>
              <w:ilvl w:val="0"/>
              <w:numId w:val="44"/>
            </w:numPr>
            <w:spacing w:beforeLines="20" w:before="62" w:afterLines="20" w:after="62"/>
            <w:ind w:left="998" w:hanging="357"/>
            <w:rPr>
              <w:rFonts w:cs="Arial"/>
              <w:szCs w:val="18"/>
            </w:rPr>
          </w:pPr>
          <w:r w:rsidRPr="001E6A31">
            <w:rPr>
              <w:rFonts w:cs="Arial"/>
              <w:b/>
              <w:szCs w:val="18"/>
            </w:rPr>
            <w:t xml:space="preserve">Godkänd | Inget fel: </w:t>
          </w:r>
          <w:r w:rsidRPr="001E6A31">
            <w:rPr>
              <w:rFonts w:cs="Arial"/>
              <w:szCs w:val="18"/>
            </w:rPr>
            <w:t>Indikerar att systemet har skannats och att inget fel har upptäckts.</w:t>
          </w:r>
        </w:p>
        <w:p w14:paraId="57969A6B" w14:textId="77777777" w:rsidR="00945376" w:rsidRPr="001E6A31" w:rsidRDefault="00945376" w:rsidP="00945376">
          <w:pPr>
            <w:pStyle w:val="aa"/>
            <w:widowControl w:val="0"/>
            <w:numPr>
              <w:ilvl w:val="0"/>
              <w:numId w:val="44"/>
            </w:numPr>
            <w:spacing w:beforeLines="20" w:before="62" w:afterLines="20" w:after="62"/>
            <w:ind w:left="998" w:hanging="357"/>
            <w:rPr>
              <w:rFonts w:cs="Arial"/>
              <w:szCs w:val="18"/>
            </w:rPr>
          </w:pPr>
          <w:r w:rsidRPr="001E6A31">
            <w:rPr>
              <w:rFonts w:cs="Arial"/>
              <w:b/>
              <w:szCs w:val="18"/>
            </w:rPr>
            <w:t>Inte skannad:</w:t>
          </w:r>
          <w:r w:rsidRPr="001E6A31">
            <w:rPr>
              <w:rFonts w:cs="Arial"/>
              <w:bCs/>
              <w:szCs w:val="18"/>
            </w:rPr>
            <w:t xml:space="preserve"> </w:t>
          </w:r>
          <w:r w:rsidRPr="001E6A31">
            <w:rPr>
              <w:rFonts w:cs="Arial"/>
              <w:szCs w:val="18"/>
            </w:rPr>
            <w:t>Indikerar att systemet inte har skannats.</w:t>
          </w:r>
        </w:p>
        <w:p w14:paraId="47AEDFB9" w14:textId="77777777" w:rsidR="00945376" w:rsidRPr="001E6A31" w:rsidRDefault="00945376" w:rsidP="00945376">
          <w:pPr>
            <w:pStyle w:val="aa"/>
            <w:widowControl w:val="0"/>
            <w:numPr>
              <w:ilvl w:val="0"/>
              <w:numId w:val="44"/>
            </w:numPr>
            <w:spacing w:beforeLines="20" w:before="62" w:afterLines="20" w:after="62"/>
            <w:ind w:left="998" w:hanging="357"/>
            <w:rPr>
              <w:rFonts w:cs="Arial"/>
              <w:szCs w:val="18"/>
            </w:rPr>
          </w:pPr>
          <w:r w:rsidRPr="001E6A31">
            <w:rPr>
              <w:rFonts w:cs="Arial"/>
              <w:b/>
              <w:szCs w:val="18"/>
            </w:rPr>
            <w:t xml:space="preserve">Inget svar: </w:t>
          </w:r>
          <w:r w:rsidRPr="001E6A31">
            <w:rPr>
              <w:rFonts w:cs="Arial"/>
              <w:szCs w:val="18"/>
            </w:rPr>
            <w:t>Indikerar att systemet inte har fått något svar.</w:t>
          </w:r>
        </w:p>
        <w:p w14:paraId="1AC9A8C8" w14:textId="7B3DB89A" w:rsidR="00945376" w:rsidRPr="001E6A31" w:rsidRDefault="00945376" w:rsidP="00945376">
          <w:pPr>
            <w:pStyle w:val="aa"/>
            <w:widowControl w:val="0"/>
            <w:numPr>
              <w:ilvl w:val="0"/>
              <w:numId w:val="45"/>
            </w:numPr>
            <w:spacing w:beforeLines="20" w:before="62" w:afterLines="20" w:after="62"/>
            <w:ind w:left="640" w:hanging="357"/>
            <w:rPr>
              <w:rFonts w:cs="Arial"/>
            </w:rPr>
          </w:pPr>
          <w:r w:rsidRPr="001E6A31">
            <w:rPr>
              <w:rFonts w:cs="Arial"/>
            </w:rPr>
            <w:t xml:space="preserve">Kolumn 4 — tryck på </w:t>
          </w:r>
          <w:r w:rsidR="001E6A31" w:rsidRPr="001E6A31">
            <w:rPr>
              <w:rFonts w:cs="Arial"/>
              <w:noProof/>
            </w:rPr>
            <w:drawing>
              <wp:inline distT="0" distB="0" distL="0" distR="0" wp14:anchorId="09DFEC4D" wp14:editId="6E78FF4A">
                <wp:extent cx="137925" cy="108000"/>
                <wp:effectExtent l="0" t="0" r="0" b="635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Pr="001E6A31">
            <w:rPr>
              <w:rFonts w:cs="Arial"/>
            </w:rPr>
            <w:t xml:space="preserve"> knappen för att öppna ett system för att utföra ytterligare diagnostik.</w:t>
          </w:r>
        </w:p>
        <w:p w14:paraId="455CBBB3" w14:textId="77777777" w:rsidR="00945376" w:rsidRPr="001E6A31" w:rsidRDefault="00945376" w:rsidP="00945376">
          <w:pPr>
            <w:spacing w:before="156" w:afterLines="20" w:after="62"/>
            <w:rPr>
              <w:rFonts w:cs="Arial"/>
            </w:rPr>
          </w:pPr>
          <w:r w:rsidRPr="001E6A31">
            <w:rPr>
              <w:rFonts w:cs="Arial"/>
            </w:rPr>
            <w:t>Tabellen nedan ger en kort beskrivning av funktionsknapparna längst ner på skärmen för automatisk skanning:</w:t>
          </w:r>
        </w:p>
        <w:p w14:paraId="1199A0F7" w14:textId="77777777" w:rsidR="00945376" w:rsidRPr="001E6A31" w:rsidRDefault="00945376" w:rsidP="00945376">
          <w:pPr>
            <w:pStyle w:val="ab"/>
            <w:spacing w:before="156" w:after="156"/>
            <w:ind w:left="0"/>
            <w:rPr>
              <w:rFonts w:cs="Arial"/>
              <w:i/>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t xml:space="preserve"> </w:t>
          </w:r>
          <w:r w:rsidRPr="001E6A31">
            <w:rPr>
              <w:rFonts w:cs="Arial"/>
              <w:i/>
            </w:rPr>
            <w:t>Beskrivningar av funktionsknappar</w:t>
          </w:r>
        </w:p>
        <w:tbl>
          <w:tblPr>
            <w:tblStyle w:val="ac"/>
            <w:tblW w:w="6775" w:type="dxa"/>
            <w:jc w:val="center"/>
            <w:tblLayout w:type="fixed"/>
            <w:tblLook w:val="04A0" w:firstRow="1" w:lastRow="0" w:firstColumn="1" w:lastColumn="0" w:noHBand="0" w:noVBand="1"/>
          </w:tblPr>
          <w:tblGrid>
            <w:gridCol w:w="1610"/>
            <w:gridCol w:w="5165"/>
          </w:tblGrid>
          <w:tr w:rsidR="00945376" w:rsidRPr="001E6A31" w14:paraId="703204B9" w14:textId="77777777" w:rsidTr="00F13F00">
            <w:trPr>
              <w:trHeight w:val="337"/>
              <w:tblHeader/>
              <w:jc w:val="center"/>
            </w:trPr>
            <w:tc>
              <w:tcPr>
                <w:tcW w:w="1610" w:type="dxa"/>
                <w:shd w:val="clear" w:color="auto" w:fill="D9D9D9" w:themeFill="background1" w:themeFillShade="D9"/>
                <w:vAlign w:val="center"/>
              </w:tcPr>
              <w:p w14:paraId="4DC0DC87" w14:textId="77777777" w:rsidR="00945376" w:rsidRPr="001E6A31" w:rsidRDefault="00945376" w:rsidP="00F13F00">
                <w:pPr>
                  <w:pStyle w:val="af"/>
                  <w:spacing w:beforeLines="20" w:before="62" w:afterLines="20" w:after="62" w:line="240" w:lineRule="exact"/>
                  <w:jc w:val="left"/>
                  <w:rPr>
                    <w:rFonts w:cs="Arial"/>
                  </w:rPr>
                </w:pPr>
                <w:r w:rsidRPr="001E6A31">
                  <w:rPr>
                    <w:rFonts w:cs="Arial"/>
                  </w:rPr>
                  <w:t>Namn</w:t>
                </w:r>
              </w:p>
            </w:tc>
            <w:tc>
              <w:tcPr>
                <w:tcW w:w="5165" w:type="dxa"/>
                <w:shd w:val="clear" w:color="auto" w:fill="D9D9D9" w:themeFill="background1" w:themeFillShade="D9"/>
                <w:vAlign w:val="center"/>
              </w:tcPr>
              <w:p w14:paraId="7AD8F4BE" w14:textId="77777777" w:rsidR="00945376" w:rsidRPr="001E6A31" w:rsidRDefault="00945376" w:rsidP="00F13F00">
                <w:pPr>
                  <w:pStyle w:val="af"/>
                  <w:spacing w:beforeLines="20" w:before="62" w:afterLines="20" w:after="62" w:line="240" w:lineRule="exact"/>
                  <w:jc w:val="left"/>
                  <w:rPr>
                    <w:rFonts w:cs="Arial"/>
                  </w:rPr>
                </w:pPr>
                <w:r w:rsidRPr="001E6A31">
                  <w:rPr>
                    <w:rFonts w:cs="Arial"/>
                  </w:rPr>
                  <w:t>Beskrivning</w:t>
                </w:r>
              </w:p>
            </w:tc>
          </w:tr>
          <w:tr w:rsidR="00945376" w:rsidRPr="001E6A31" w14:paraId="46538B4D" w14:textId="77777777" w:rsidTr="00F13F00">
            <w:trPr>
              <w:trHeight w:val="312"/>
              <w:jc w:val="center"/>
            </w:trPr>
            <w:tc>
              <w:tcPr>
                <w:tcW w:w="1610" w:type="dxa"/>
                <w:vAlign w:val="center"/>
              </w:tcPr>
              <w:p w14:paraId="49EC1608" w14:textId="77777777" w:rsidR="00945376" w:rsidRPr="001E6A31" w:rsidRDefault="00945376" w:rsidP="00F13F00">
                <w:pPr>
                  <w:pStyle w:val="af"/>
                  <w:spacing w:beforeLines="20" w:before="62" w:afterLines="20" w:after="62" w:line="240" w:lineRule="exact"/>
                  <w:rPr>
                    <w:rFonts w:cs="Arial"/>
                  </w:rPr>
                </w:pPr>
                <w:r w:rsidRPr="001E6A31">
                  <w:rPr>
                    <w:rFonts w:cs="Arial"/>
                  </w:rPr>
                  <w:t>DVI</w:t>
                </w:r>
              </w:p>
            </w:tc>
            <w:tc>
              <w:tcPr>
                <w:tcW w:w="5165" w:type="dxa"/>
                <w:vAlign w:val="center"/>
              </w:tcPr>
              <w:p w14:paraId="01160F3F"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Åtkomst till DVI-applikationsskärmen.</w:t>
                </w:r>
              </w:p>
            </w:tc>
          </w:tr>
          <w:tr w:rsidR="00945376" w:rsidRPr="001E6A31" w14:paraId="107033FD" w14:textId="77777777" w:rsidTr="00F13F00">
            <w:trPr>
              <w:trHeight w:val="312"/>
              <w:jc w:val="center"/>
            </w:trPr>
            <w:tc>
              <w:tcPr>
                <w:tcW w:w="1610" w:type="dxa"/>
                <w:vAlign w:val="center"/>
              </w:tcPr>
              <w:p w14:paraId="0E13D148" w14:textId="6E9ECD50" w:rsidR="00945376" w:rsidRPr="001E6A31" w:rsidRDefault="00945376" w:rsidP="00F13F00">
                <w:pPr>
                  <w:pStyle w:val="af"/>
                  <w:spacing w:beforeLines="20" w:before="62" w:afterLines="20" w:after="62" w:line="240" w:lineRule="exact"/>
                  <w:rPr>
                    <w:rFonts w:cs="Arial"/>
                  </w:rPr>
                </w:pPr>
                <w:r w:rsidRPr="001E6A31">
                  <w:rPr>
                    <w:rFonts w:cs="Arial"/>
                  </w:rPr>
                  <w:t>Fjärrexpert</w:t>
                </w:r>
              </w:p>
            </w:tc>
            <w:tc>
              <w:tcPr>
                <w:tcW w:w="5165" w:type="dxa"/>
                <w:vAlign w:val="center"/>
              </w:tcPr>
              <w:p w14:paraId="295080F6"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 xml:space="preserve">Avslutar diagnostikfunktionen och öppnar funktionen </w:t>
                </w:r>
                <w:r w:rsidRPr="001E6A31">
                  <w:rPr>
                    <w:rFonts w:cs="Arial"/>
                  </w:rPr>
                  <w:lastRenderedPageBreak/>
                  <w:t>Fjärrexpert för att utföra fjärrtjänsten.</w:t>
                </w:r>
              </w:p>
            </w:tc>
          </w:tr>
          <w:tr w:rsidR="00945376" w:rsidRPr="001E6A31" w14:paraId="425D3EEB" w14:textId="77777777" w:rsidTr="00F13F00">
            <w:trPr>
              <w:trHeight w:val="312"/>
              <w:jc w:val="center"/>
            </w:trPr>
            <w:tc>
              <w:tcPr>
                <w:tcW w:w="1610" w:type="dxa"/>
                <w:vAlign w:val="center"/>
              </w:tcPr>
              <w:p w14:paraId="3B87237D" w14:textId="5D37760A" w:rsidR="00945376" w:rsidRPr="001E6A31" w:rsidRDefault="00945376" w:rsidP="00F13F00">
                <w:pPr>
                  <w:pStyle w:val="af"/>
                  <w:spacing w:beforeLines="20" w:before="62" w:afterLines="20" w:after="62" w:line="240" w:lineRule="exact"/>
                  <w:rPr>
                    <w:rFonts w:cs="Arial"/>
                  </w:rPr>
                </w:pPr>
                <w:r w:rsidRPr="001E6A31">
                  <w:rPr>
                    <w:rFonts w:cs="Arial"/>
                  </w:rPr>
                  <w:lastRenderedPageBreak/>
                  <w:t>Fordonsdata</w:t>
                </w:r>
              </w:p>
            </w:tc>
            <w:tc>
              <w:tcPr>
                <w:tcW w:w="5165" w:type="dxa"/>
                <w:vAlign w:val="center"/>
              </w:tcPr>
              <w:p w14:paraId="4A693D30"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Visar relaterad fordonsdatainformation.</w:t>
                </w:r>
              </w:p>
            </w:tc>
          </w:tr>
          <w:tr w:rsidR="00945376" w:rsidRPr="001E6A31" w14:paraId="31B035C8" w14:textId="77777777" w:rsidTr="00F13F00">
            <w:trPr>
              <w:trHeight w:val="312"/>
              <w:jc w:val="center"/>
            </w:trPr>
            <w:tc>
              <w:tcPr>
                <w:tcW w:w="1610" w:type="dxa"/>
                <w:vAlign w:val="center"/>
              </w:tcPr>
              <w:p w14:paraId="0E43871B" w14:textId="77777777" w:rsidR="00945376" w:rsidRPr="001E6A31" w:rsidRDefault="00945376" w:rsidP="00F13F00">
                <w:pPr>
                  <w:pStyle w:val="af"/>
                  <w:spacing w:beforeLines="20" w:before="62" w:afterLines="20" w:after="62" w:line="240" w:lineRule="exact"/>
                  <w:rPr>
                    <w:rFonts w:cs="Arial"/>
                  </w:rPr>
                </w:pPr>
                <w:r w:rsidRPr="001E6A31">
                  <w:rPr>
                    <w:rFonts w:cs="Arial"/>
                  </w:rPr>
                  <w:t>Rapportera</w:t>
                </w:r>
              </w:p>
            </w:tc>
            <w:tc>
              <w:tcPr>
                <w:tcW w:w="5165" w:type="dxa"/>
                <w:vAlign w:val="center"/>
              </w:tcPr>
              <w:p w14:paraId="4FA2C018"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Visar diagnostikdata i rapportform.</w:t>
                </w:r>
              </w:p>
            </w:tc>
          </w:tr>
          <w:tr w:rsidR="00945376" w:rsidRPr="001E6A31" w14:paraId="63CC691C" w14:textId="77777777" w:rsidTr="00F13F00">
            <w:trPr>
              <w:trHeight w:hRule="exact" w:val="401"/>
              <w:jc w:val="center"/>
            </w:trPr>
            <w:tc>
              <w:tcPr>
                <w:tcW w:w="1610" w:type="dxa"/>
                <w:vAlign w:val="center"/>
              </w:tcPr>
              <w:p w14:paraId="500C040F" w14:textId="77777777" w:rsidR="00945376" w:rsidRPr="001E6A31" w:rsidRDefault="00945376" w:rsidP="00F13F00">
                <w:pPr>
                  <w:pStyle w:val="af"/>
                  <w:spacing w:beforeLines="20" w:before="62" w:afterLines="20" w:after="62" w:line="240" w:lineRule="exact"/>
                  <w:rPr>
                    <w:rFonts w:cs="Arial"/>
                  </w:rPr>
                </w:pPr>
                <w:r w:rsidRPr="001E6A31">
                  <w:rPr>
                    <w:rFonts w:cs="Arial"/>
                  </w:rPr>
                  <w:t>Snabbradering</w:t>
                </w:r>
              </w:p>
            </w:tc>
            <w:tc>
              <w:tcPr>
                <w:tcW w:w="5165" w:type="dxa"/>
                <w:vAlign w:val="center"/>
              </w:tcPr>
              <w:p w14:paraId="78049B72"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Raderar all felinformation efter skanning.</w:t>
                </w:r>
              </w:p>
            </w:tc>
          </w:tr>
          <w:tr w:rsidR="00945376" w:rsidRPr="001E6A31" w14:paraId="0229D8BF" w14:textId="77777777" w:rsidTr="00F13F00">
            <w:trPr>
              <w:trHeight w:val="321"/>
              <w:jc w:val="center"/>
            </w:trPr>
            <w:tc>
              <w:tcPr>
                <w:tcW w:w="1610" w:type="dxa"/>
                <w:vAlign w:val="center"/>
              </w:tcPr>
              <w:p w14:paraId="33E94B63" w14:textId="77777777" w:rsidR="00945376" w:rsidRPr="001E6A31" w:rsidRDefault="00945376" w:rsidP="00F13F00">
                <w:pPr>
                  <w:pStyle w:val="af"/>
                  <w:spacing w:beforeLines="20" w:before="62" w:afterLines="20" w:after="62" w:line="240" w:lineRule="exact"/>
                  <w:rPr>
                    <w:rFonts w:cs="Arial"/>
                  </w:rPr>
                </w:pPr>
                <w:r w:rsidRPr="001E6A31">
                  <w:rPr>
                    <w:rFonts w:cs="Arial"/>
                  </w:rPr>
                  <w:t>Felsökning</w:t>
                </w:r>
              </w:p>
            </w:tc>
            <w:tc>
              <w:tcPr>
                <w:tcW w:w="5165" w:type="dxa"/>
                <w:vAlign w:val="center"/>
              </w:tcPr>
              <w:p w14:paraId="17FDE43E"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Skannar fordonets systemmoduler.</w:t>
                </w:r>
              </w:p>
            </w:tc>
          </w:tr>
          <w:tr w:rsidR="00945376" w:rsidRPr="001E6A31" w14:paraId="4BE29EDA" w14:textId="77777777" w:rsidTr="00F13F00">
            <w:trPr>
              <w:trHeight w:val="370"/>
              <w:jc w:val="center"/>
            </w:trPr>
            <w:tc>
              <w:tcPr>
                <w:tcW w:w="1610" w:type="dxa"/>
                <w:vAlign w:val="center"/>
              </w:tcPr>
              <w:p w14:paraId="1A6CD009" w14:textId="77777777" w:rsidR="00945376" w:rsidRPr="001E6A31" w:rsidRDefault="00945376" w:rsidP="00F13F00">
                <w:pPr>
                  <w:pStyle w:val="af"/>
                  <w:spacing w:beforeLines="20" w:before="62" w:afterLines="20" w:after="62" w:line="240" w:lineRule="exact"/>
                  <w:rPr>
                    <w:rFonts w:cs="Arial"/>
                  </w:rPr>
                </w:pPr>
                <w:r w:rsidRPr="001E6A31">
                  <w:rPr>
                    <w:rFonts w:cs="Arial"/>
                  </w:rPr>
                  <w:t>Paus</w:t>
                </w:r>
              </w:p>
            </w:tc>
            <w:tc>
              <w:tcPr>
                <w:tcW w:w="5165" w:type="dxa"/>
                <w:vAlign w:val="center"/>
              </w:tcPr>
              <w:p w14:paraId="5B75A909"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Pausar skanningsprocessen.</w:t>
                </w:r>
              </w:p>
            </w:tc>
          </w:tr>
          <w:tr w:rsidR="00945376" w:rsidRPr="001E6A31" w14:paraId="30584666" w14:textId="77777777" w:rsidTr="00F13F00">
            <w:trPr>
              <w:trHeight w:val="355"/>
              <w:jc w:val="center"/>
            </w:trPr>
            <w:tc>
              <w:tcPr>
                <w:tcW w:w="1610" w:type="dxa"/>
                <w:vAlign w:val="center"/>
              </w:tcPr>
              <w:p w14:paraId="4FF4F034" w14:textId="77777777" w:rsidR="00945376" w:rsidRPr="001E6A31" w:rsidRDefault="00945376" w:rsidP="00F13F00">
                <w:pPr>
                  <w:pStyle w:val="af"/>
                  <w:spacing w:beforeLines="20" w:before="62" w:afterLines="20" w:after="62" w:line="240" w:lineRule="exact"/>
                  <w:rPr>
                    <w:rFonts w:cs="Arial"/>
                  </w:rPr>
                </w:pPr>
                <w:r w:rsidRPr="001E6A31">
                  <w:rPr>
                    <w:rFonts w:cs="Arial"/>
                  </w:rPr>
                  <w:t>Ange systemet</w:t>
                </w:r>
              </w:p>
            </w:tc>
            <w:tc>
              <w:tcPr>
                <w:tcW w:w="5165" w:type="dxa"/>
                <w:vAlign w:val="center"/>
              </w:tcPr>
              <w:p w14:paraId="02AFE106"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Går in i ECU-systemet.</w:t>
                </w:r>
              </w:p>
            </w:tc>
          </w:tr>
          <w:tr w:rsidR="00945376" w:rsidRPr="001E6A31" w14:paraId="4FD4A92D" w14:textId="77777777" w:rsidTr="00F13F00">
            <w:trPr>
              <w:trHeight w:val="326"/>
              <w:jc w:val="center"/>
            </w:trPr>
            <w:tc>
              <w:tcPr>
                <w:tcW w:w="1610" w:type="dxa"/>
                <w:vAlign w:val="center"/>
              </w:tcPr>
              <w:p w14:paraId="459178C5" w14:textId="77777777" w:rsidR="00945376" w:rsidRPr="001E6A31" w:rsidRDefault="00945376" w:rsidP="00F13F00">
                <w:pPr>
                  <w:pStyle w:val="af"/>
                  <w:spacing w:beforeLines="20" w:before="62" w:afterLines="20" w:after="62" w:line="240" w:lineRule="exact"/>
                  <w:rPr>
                    <w:rFonts w:cs="Arial"/>
                  </w:rPr>
                </w:pPr>
                <w:r w:rsidRPr="001E6A31">
                  <w:rPr>
                    <w:rFonts w:cs="Arial"/>
                  </w:rPr>
                  <w:t>ESC</w:t>
                </w:r>
              </w:p>
            </w:tc>
            <w:tc>
              <w:tcPr>
                <w:tcW w:w="5165" w:type="dxa"/>
                <w:vAlign w:val="center"/>
              </w:tcPr>
              <w:p w14:paraId="78D2F382" w14:textId="77777777" w:rsidR="00945376" w:rsidRPr="001E6A31" w:rsidRDefault="00945376" w:rsidP="00F13F00">
                <w:pPr>
                  <w:pStyle w:val="af0"/>
                  <w:spacing w:beforeLines="20" w:before="62" w:afterLines="20" w:after="62" w:line="240" w:lineRule="exact"/>
                  <w:ind w:left="0"/>
                  <w:rPr>
                    <w:rFonts w:cs="Arial"/>
                  </w:rPr>
                </w:pPr>
                <w:r w:rsidRPr="001E6A31">
                  <w:rPr>
                    <w:rFonts w:cs="Arial"/>
                  </w:rPr>
                  <w:t>Återgår till föregående skärm eller stänger diagnostikskärmen.</w:t>
                </w:r>
              </w:p>
            </w:tc>
          </w:tr>
        </w:tbl>
        <w:p w14:paraId="2C6B135E" w14:textId="77777777" w:rsidR="00945376" w:rsidRPr="001E6A31" w:rsidRDefault="00945376" w:rsidP="00945376">
          <w:pPr>
            <w:pStyle w:val="BodytextUserManual"/>
            <w:spacing w:before="156" w:after="156"/>
            <w:rPr>
              <w:b/>
              <w:bCs w:val="0"/>
              <w:sz w:val="21"/>
              <w:szCs w:val="21"/>
            </w:rPr>
          </w:pPr>
          <w:r w:rsidRPr="001E6A31">
            <w:rPr>
              <w:b/>
              <w:bCs w:val="0"/>
              <w:sz w:val="21"/>
              <w:szCs w:val="21"/>
            </w:rPr>
            <w:t>Kontrollenhet</w:t>
          </w:r>
        </w:p>
        <w:p w14:paraId="22D2C5D5" w14:textId="77777777" w:rsidR="00945376" w:rsidRPr="001E6A31" w:rsidRDefault="00945376" w:rsidP="00945376">
          <w:pPr>
            <w:spacing w:before="156" w:after="156"/>
            <w:rPr>
              <w:rFonts w:cs="Arial"/>
            </w:rPr>
          </w:pPr>
          <w:r w:rsidRPr="001E6A31">
            <w:rPr>
              <w:rFonts w:cs="Arial"/>
            </w:rPr>
            <w:t>Med kontrollenhetsfunktionen kan du manuellt hitta ett önskat kontrollsystem för testning genom en serie val. Följ bara de menystyrda procedurerna och gör ett lämpligt val varje gång; programmet kommer att guida dig till diagnosfunktionens meny efter att du har gjort några val.</w:t>
          </w:r>
        </w:p>
        <w:p w14:paraId="0AFC3734" w14:textId="0909A3B2" w:rsidR="00945376" w:rsidRPr="001E6A31" w:rsidRDefault="001E6A31" w:rsidP="00945376">
          <w:pPr>
            <w:spacing w:before="156" w:after="156" w:line="480" w:lineRule="auto"/>
            <w:ind w:left="0"/>
            <w:jc w:val="center"/>
            <w:rPr>
              <w:rFonts w:cs="Arial"/>
            </w:rPr>
          </w:pPr>
          <w:r w:rsidRPr="001E6A31">
            <w:rPr>
              <w:rFonts w:cs="Arial"/>
              <w:noProof/>
            </w:rPr>
            <w:drawing>
              <wp:inline distT="0" distB="0" distL="0" distR="0" wp14:anchorId="51D98981" wp14:editId="217CE94A">
                <wp:extent cx="2837666" cy="1969200"/>
                <wp:effectExtent l="0" t="0" r="127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2837666" cy="1969200"/>
                        </a:xfrm>
                        <a:prstGeom prst="rect">
                          <a:avLst/>
                        </a:prstGeom>
                        <a:noFill/>
                        <a:ln>
                          <a:noFill/>
                        </a:ln>
                      </pic:spPr>
                    </pic:pic>
                  </a:graphicData>
                </a:graphic>
              </wp:inline>
            </w:drawing>
          </w:r>
        </w:p>
        <w:p w14:paraId="08DE698F" w14:textId="77777777" w:rsidR="00945376" w:rsidRPr="001E6A31" w:rsidRDefault="00945376" w:rsidP="00945376">
          <w:pPr>
            <w:pStyle w:val="ab"/>
            <w:spacing w:before="156" w:after="156"/>
            <w:ind w:left="0"/>
            <w:rPr>
              <w:rFonts w:cs="Arial"/>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14</w:t>
          </w:r>
          <w:r w:rsidRPr="001E6A31">
            <w:rPr>
              <w:rFonts w:cs="Arial"/>
              <w:noProof/>
            </w:rPr>
            <w:fldChar w:fldCharType="end"/>
          </w:r>
          <w:r w:rsidRPr="001E6A31">
            <w:rPr>
              <w:rFonts w:cs="Arial"/>
            </w:rPr>
            <w:t xml:space="preserve"> </w:t>
          </w:r>
          <w:r w:rsidRPr="001E6A31">
            <w:rPr>
              <w:rFonts w:cs="Arial"/>
              <w:i/>
              <w:iCs/>
            </w:rPr>
            <w:t>Kontrollenhetsskärm</w:t>
          </w:r>
        </w:p>
        <w:p w14:paraId="5784581B" w14:textId="77777777" w:rsidR="00945376" w:rsidRPr="001E6A31" w:rsidRDefault="00945376" w:rsidP="00945376">
          <w:pPr>
            <w:spacing w:before="156" w:after="156"/>
            <w:rPr>
              <w:rFonts w:cs="Arial"/>
            </w:rPr>
          </w:pPr>
          <w:r w:rsidRPr="001E6A31">
            <w:rPr>
              <w:rFonts w:cs="Arial"/>
            </w:rPr>
            <w:t>Tillgängliga funktioner kan variera beroende på fordon. Funktionsmenyn kan innehålla:</w:t>
          </w:r>
        </w:p>
        <w:p w14:paraId="0B34F6C1" w14:textId="77777777" w:rsidR="00945376" w:rsidRPr="001E6A31" w:rsidRDefault="00945376" w:rsidP="00945376">
          <w:pPr>
            <w:pStyle w:val="aa"/>
            <w:numPr>
              <w:ilvl w:val="0"/>
              <w:numId w:val="48"/>
            </w:numPr>
            <w:spacing w:beforeLines="20" w:before="62" w:afterLines="20" w:after="62"/>
            <w:ind w:left="641" w:hanging="357"/>
            <w:rPr>
              <w:rFonts w:cs="Arial"/>
            </w:rPr>
          </w:pPr>
          <w:r w:rsidRPr="001E6A31">
            <w:rPr>
              <w:rFonts w:cs="Arial"/>
              <w:b/>
            </w:rPr>
            <w:t xml:space="preserve">ECU-information </w:t>
          </w:r>
          <w:r w:rsidRPr="001E6A31">
            <w:rPr>
              <w:rFonts w:cs="Arial"/>
            </w:rPr>
            <w:t>— visar detaljerad ECU-information. Välj för att visa informationsskärmen.</w:t>
          </w:r>
        </w:p>
        <w:p w14:paraId="09EAEFA8" w14:textId="77777777" w:rsidR="00945376" w:rsidRPr="001E6A31" w:rsidRDefault="00945376" w:rsidP="00945376">
          <w:pPr>
            <w:pStyle w:val="aa"/>
            <w:numPr>
              <w:ilvl w:val="0"/>
              <w:numId w:val="48"/>
            </w:numPr>
            <w:spacing w:beforeLines="20" w:before="62" w:afterLines="20" w:after="62"/>
            <w:ind w:left="641" w:hanging="357"/>
            <w:rPr>
              <w:rFonts w:cs="Arial"/>
            </w:rPr>
          </w:pPr>
          <w:r w:rsidRPr="001E6A31">
            <w:rPr>
              <w:rFonts w:cs="Arial"/>
              <w:b/>
            </w:rPr>
            <w:lastRenderedPageBreak/>
            <w:t xml:space="preserve">Felkoder </w:t>
          </w:r>
          <w:r w:rsidRPr="001E6A31">
            <w:rPr>
              <w:rFonts w:cs="Arial"/>
            </w:rPr>
            <w:t>— innehåller läskoder och radera koder. Den förra visar detaljerad felkodsinformation som hämtats från fordonets styrenhet. Den senare gör det möjligt att radera felkoder och annan data från styrenheten.</w:t>
          </w:r>
        </w:p>
        <w:p w14:paraId="14F8B396" w14:textId="77777777" w:rsidR="00945376" w:rsidRPr="001E6A31" w:rsidRDefault="00945376" w:rsidP="00945376">
          <w:pPr>
            <w:pStyle w:val="aa"/>
            <w:numPr>
              <w:ilvl w:val="0"/>
              <w:numId w:val="48"/>
            </w:numPr>
            <w:spacing w:beforeLines="20" w:before="62" w:afterLines="20" w:after="62"/>
            <w:ind w:left="641" w:hanging="357"/>
            <w:rPr>
              <w:rFonts w:cs="Arial"/>
            </w:rPr>
          </w:pPr>
          <w:r w:rsidRPr="001E6A31">
            <w:rPr>
              <w:rFonts w:cs="Arial"/>
              <w:b/>
            </w:rPr>
            <w:t xml:space="preserve">Livedata </w:t>
          </w:r>
          <w:r w:rsidRPr="001E6A31">
            <w:rPr>
              <w:rFonts w:cs="Arial"/>
            </w:rPr>
            <w:t>— hämtar och visar livedata och parametrar från fordonets ECU.</w:t>
          </w:r>
        </w:p>
        <w:p w14:paraId="240E33C5" w14:textId="7B43158C" w:rsidR="00945376" w:rsidRPr="001E6A31" w:rsidRDefault="00945376" w:rsidP="00945376">
          <w:pPr>
            <w:pStyle w:val="aa"/>
            <w:numPr>
              <w:ilvl w:val="0"/>
              <w:numId w:val="48"/>
            </w:numPr>
            <w:spacing w:beforeLines="20" w:before="62" w:afterLines="20" w:after="62"/>
            <w:ind w:left="641" w:hanging="357"/>
            <w:rPr>
              <w:rFonts w:cs="Arial"/>
            </w:rPr>
          </w:pPr>
          <w:r w:rsidRPr="001E6A31">
            <w:rPr>
              <w:rFonts w:cs="Arial"/>
              <w:b/>
            </w:rPr>
            <w:t xml:space="preserve">Aktivt test </w:t>
          </w:r>
          <w:r w:rsidRPr="001E6A31">
            <w:rPr>
              <w:rFonts w:cs="Arial"/>
            </w:rPr>
            <w:t>—</w:t>
          </w:r>
          <w:r w:rsidR="001E6A31" w:rsidRPr="001E6A31">
            <w:rPr>
              <w:rFonts w:cs="Arial"/>
            </w:rPr>
            <w:t xml:space="preserve"> </w:t>
          </w:r>
          <w:r w:rsidR="001E6A31" w:rsidRPr="001E6A31">
            <w:rPr>
              <w:rFonts w:eastAsiaTheme="minorEastAsia" w:cs="Arial"/>
              <w:szCs w:val="18"/>
              <w:lang w:val="sv-SE"/>
            </w:rPr>
            <w:t>tillhandahåller specifika delsystem- och komponenttester. Tillgängliga tester varierar beroende på fordon.</w:t>
          </w:r>
        </w:p>
        <w:p w14:paraId="4FE4E1D6" w14:textId="49E64263" w:rsidR="00945376" w:rsidRPr="001E6A31" w:rsidRDefault="00945376" w:rsidP="00945376">
          <w:pPr>
            <w:pStyle w:val="aa"/>
            <w:numPr>
              <w:ilvl w:val="0"/>
              <w:numId w:val="48"/>
            </w:numPr>
            <w:spacing w:beforeLines="20" w:before="62" w:afterLines="20" w:after="62"/>
            <w:ind w:left="641" w:hanging="357"/>
            <w:rPr>
              <w:rFonts w:cs="Arial"/>
            </w:rPr>
          </w:pPr>
          <w:r w:rsidRPr="001E6A31">
            <w:rPr>
              <w:rFonts w:cs="Arial"/>
              <w:b/>
            </w:rPr>
            <w:t xml:space="preserve">Specialfunktioner </w:t>
          </w:r>
          <w:r w:rsidRPr="001E6A31">
            <w:rPr>
              <w:rFonts w:cs="Arial"/>
            </w:rPr>
            <w:t xml:space="preserve">— tillhandahåller komponentanpassnings- eller variantkodningsfunktioner för anpassade konfigurationer och möjliggör inmatning av anpassningsvärden för vissa komponenter efter reparationer. </w:t>
          </w:r>
          <w:r w:rsidR="001E6A31" w:rsidRPr="001E6A31">
            <w:rPr>
              <w:rFonts w:eastAsiaTheme="minorEastAsia" w:cs="Arial"/>
              <w:szCs w:val="18"/>
              <w:lang w:val="sv-SE"/>
            </w:rPr>
            <w:t>Tillgängliga funktioner varierar beroende på fordon.</w:t>
          </w:r>
        </w:p>
        <w:p w14:paraId="1AB89D58" w14:textId="77777777" w:rsidR="00945376" w:rsidRPr="001E6A31" w:rsidRDefault="00945376" w:rsidP="00945376">
          <w:pPr>
            <w:pStyle w:val="30"/>
            <w:spacing w:before="312" w:after="156"/>
          </w:pPr>
          <w:bookmarkStart w:id="178" w:name="_Toc160024665"/>
          <w:r w:rsidRPr="001E6A31">
            <w:t>ECU-information</w:t>
          </w:r>
          <w:bookmarkEnd w:id="178"/>
        </w:p>
        <w:p w14:paraId="37790133" w14:textId="77777777" w:rsidR="00945376" w:rsidRPr="001E6A31" w:rsidRDefault="00945376" w:rsidP="00945376">
          <w:pPr>
            <w:pStyle w:val="BodytextUserManual"/>
            <w:spacing w:before="156" w:after="156"/>
          </w:pPr>
          <w:r w:rsidRPr="001E6A31">
            <w:t>Den här funktionen hämtar och visar specifik information för den testade styrenheten, inklusive enhetstyp, versionsnummer och annan information.</w:t>
          </w:r>
        </w:p>
        <w:p w14:paraId="382FDF43" w14:textId="443F0E02" w:rsidR="00945376" w:rsidRPr="001E6A31" w:rsidRDefault="001E6A31" w:rsidP="00945376">
          <w:pPr>
            <w:spacing w:before="156" w:after="156" w:line="480" w:lineRule="auto"/>
            <w:ind w:left="0"/>
            <w:jc w:val="center"/>
            <w:rPr>
              <w:rFonts w:cs="Arial"/>
            </w:rPr>
          </w:pPr>
          <w:r w:rsidRPr="001E6A31">
            <w:rPr>
              <w:rFonts w:cs="Arial"/>
              <w:noProof/>
            </w:rPr>
            <w:drawing>
              <wp:inline distT="0" distB="0" distL="0" distR="0" wp14:anchorId="42094482" wp14:editId="78960AA3">
                <wp:extent cx="3374845" cy="1933200"/>
                <wp:effectExtent l="0" t="0" r="0"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374845" cy="1933200"/>
                        </a:xfrm>
                        <a:prstGeom prst="rect">
                          <a:avLst/>
                        </a:prstGeom>
                        <a:noFill/>
                        <a:ln>
                          <a:noFill/>
                        </a:ln>
                      </pic:spPr>
                    </pic:pic>
                  </a:graphicData>
                </a:graphic>
              </wp:inline>
            </w:drawing>
          </w:r>
        </w:p>
        <w:p w14:paraId="1F94F019" w14:textId="77777777" w:rsidR="00945376" w:rsidRPr="001E6A31" w:rsidRDefault="00945376" w:rsidP="00945376">
          <w:pPr>
            <w:pStyle w:val="ab"/>
            <w:spacing w:before="156" w:after="156"/>
            <w:rPr>
              <w:rFonts w:cs="Arial"/>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15</w:t>
          </w:r>
          <w:r w:rsidRPr="001E6A31">
            <w:rPr>
              <w:rFonts w:cs="Arial"/>
              <w:noProof/>
            </w:rPr>
            <w:fldChar w:fldCharType="end"/>
          </w:r>
          <w:r w:rsidRPr="001E6A31">
            <w:rPr>
              <w:rFonts w:cs="Arial"/>
            </w:rPr>
            <w:t xml:space="preserve"> </w:t>
          </w:r>
          <w:r w:rsidRPr="001E6A31">
            <w:rPr>
              <w:rFonts w:cs="Arial"/>
              <w:i/>
              <w:iCs/>
            </w:rPr>
            <w:t>ECU-informationsskärm</w:t>
          </w:r>
        </w:p>
        <w:p w14:paraId="2FCBB1FF" w14:textId="77777777" w:rsidR="00945376" w:rsidRPr="001E6A31" w:rsidRDefault="00945376" w:rsidP="00945376">
          <w:pPr>
            <w:pStyle w:val="aa"/>
            <w:widowControl w:val="0"/>
            <w:numPr>
              <w:ilvl w:val="0"/>
              <w:numId w:val="49"/>
            </w:numPr>
            <w:spacing w:beforeLines="20" w:before="62" w:afterLines="20" w:after="62"/>
            <w:ind w:left="641" w:hanging="357"/>
            <w:rPr>
              <w:rFonts w:cs="Arial"/>
            </w:rPr>
          </w:pPr>
          <w:r w:rsidRPr="001E6A31">
            <w:rPr>
              <w:rFonts w:cs="Arial"/>
            </w:rPr>
            <w:t xml:space="preserve">Diagnostikverktygsfält — se </w:t>
          </w:r>
          <w:hyperlink w:anchor="Tabell_6_2" w:history="1">
            <w:r w:rsidRPr="001E6A31">
              <w:rPr>
                <w:rStyle w:val="a9"/>
                <w:rFonts w:cs="Arial"/>
                <w:i/>
                <w:u w:val="none"/>
              </w:rPr>
              <w:t xml:space="preserve">Tabell </w:t>
            </w:r>
            <w:r w:rsidRPr="001E6A31">
              <w:rPr>
                <w:rStyle w:val="a9"/>
                <w:rFonts w:cs="Arial"/>
                <w:i/>
                <w:u w:val="none"/>
              </w:rPr>
              <w:fldChar w:fldCharType="begin"/>
            </w:r>
            <w:r w:rsidRPr="001E6A31">
              <w:rPr>
                <w:rStyle w:val="a9"/>
                <w:rFonts w:cs="Arial"/>
                <w:i/>
                <w:u w:val="none"/>
              </w:rPr>
              <w:instrText xml:space="preserve"> STYLEREF 1 \s </w:instrText>
            </w:r>
            <w:r w:rsidRPr="001E6A31">
              <w:rPr>
                <w:rStyle w:val="a9"/>
                <w:rFonts w:cs="Arial"/>
                <w:i/>
                <w:u w:val="none"/>
              </w:rPr>
              <w:fldChar w:fldCharType="separate"/>
            </w:r>
            <w:r w:rsidRPr="001E6A31">
              <w:rPr>
                <w:rStyle w:val="a9"/>
                <w:rFonts w:cs="Arial"/>
                <w:i/>
                <w:noProof/>
                <w:u w:val="none"/>
              </w:rPr>
              <w:t>6</w:t>
            </w:r>
            <w:r w:rsidRPr="001E6A31">
              <w:rPr>
                <w:rStyle w:val="a9"/>
                <w:rFonts w:cs="Arial"/>
                <w:i/>
                <w:noProof/>
                <w:u w:val="none"/>
              </w:rPr>
              <w:fldChar w:fldCharType="end"/>
            </w:r>
            <w:r w:rsidRPr="001E6A31">
              <w:rPr>
                <w:rStyle w:val="a9"/>
                <w:rFonts w:cs="Arial"/>
                <w:i/>
                <w:u w:val="none"/>
              </w:rPr>
              <w:noBreakHyphen/>
              <w:t xml:space="preserve">2 </w:t>
            </w:r>
            <w:r w:rsidRPr="001E6A31">
              <w:rPr>
                <w:rStyle w:val="a9"/>
                <w:rFonts w:cs="Arial"/>
                <w:i/>
                <w:iCs/>
                <w:u w:val="none"/>
              </w:rPr>
              <w:t>Knappar i diagnostikverktygsfältet</w:t>
            </w:r>
          </w:hyperlink>
          <w:r w:rsidRPr="001E6A31">
            <w:rPr>
              <w:rFonts w:cs="Arial"/>
            </w:rPr>
            <w:t xml:space="preserve"> för detaljerade beskrivningar av hur varje knapp fungerar.</w:t>
          </w:r>
        </w:p>
        <w:p w14:paraId="34783EFB" w14:textId="77777777" w:rsidR="00945376" w:rsidRPr="001E6A31" w:rsidRDefault="00945376" w:rsidP="00945376">
          <w:pPr>
            <w:pStyle w:val="aa"/>
            <w:widowControl w:val="0"/>
            <w:numPr>
              <w:ilvl w:val="0"/>
              <w:numId w:val="49"/>
            </w:numPr>
            <w:spacing w:beforeLines="20" w:before="62" w:afterLines="20" w:after="62"/>
            <w:ind w:left="641" w:hanging="357"/>
            <w:rPr>
              <w:rFonts w:cs="Arial"/>
            </w:rPr>
          </w:pPr>
          <w:r w:rsidRPr="001E6A31">
            <w:rPr>
              <w:rFonts w:cs="Arial"/>
            </w:rPr>
            <w:t>Aktuell katalogsökväg</w:t>
          </w:r>
        </w:p>
        <w:p w14:paraId="0414F7A2" w14:textId="77777777" w:rsidR="00945376" w:rsidRPr="001E6A31" w:rsidRDefault="00945376" w:rsidP="00945376">
          <w:pPr>
            <w:pStyle w:val="aa"/>
            <w:widowControl w:val="0"/>
            <w:numPr>
              <w:ilvl w:val="0"/>
              <w:numId w:val="49"/>
            </w:numPr>
            <w:spacing w:beforeLines="20" w:before="62" w:afterLines="20" w:after="62"/>
            <w:ind w:left="641" w:hanging="357"/>
            <w:rPr>
              <w:rFonts w:cs="Arial"/>
            </w:rPr>
          </w:pPr>
          <w:r w:rsidRPr="001E6A31">
            <w:rPr>
              <w:rFonts w:cs="Arial"/>
            </w:rPr>
            <w:t>Statusinformationsfält</w:t>
          </w:r>
        </w:p>
        <w:p w14:paraId="336CAA2A" w14:textId="77777777" w:rsidR="00945376" w:rsidRPr="001E6A31" w:rsidRDefault="00945376" w:rsidP="00945376">
          <w:pPr>
            <w:pStyle w:val="aa"/>
            <w:widowControl w:val="0"/>
            <w:numPr>
              <w:ilvl w:val="0"/>
              <w:numId w:val="49"/>
            </w:numPr>
            <w:spacing w:beforeLines="20" w:before="62" w:afterLines="20" w:after="62"/>
            <w:ind w:left="641" w:hanging="357"/>
            <w:rPr>
              <w:rFonts w:cs="Arial"/>
            </w:rPr>
          </w:pPr>
          <w:r w:rsidRPr="001E6A31">
            <w:rPr>
              <w:rFonts w:cs="Arial"/>
            </w:rPr>
            <w:t>Navigeringsfält</w:t>
          </w:r>
        </w:p>
        <w:p w14:paraId="6AC8DC74" w14:textId="77777777" w:rsidR="00945376" w:rsidRPr="001E6A31" w:rsidRDefault="00945376" w:rsidP="00945376">
          <w:pPr>
            <w:pStyle w:val="aa"/>
            <w:widowControl w:val="0"/>
            <w:numPr>
              <w:ilvl w:val="0"/>
              <w:numId w:val="49"/>
            </w:numPr>
            <w:spacing w:beforeLines="20" w:before="62" w:afterLines="20" w:after="62"/>
            <w:ind w:left="641" w:hanging="357"/>
            <w:rPr>
              <w:rFonts w:cs="Arial"/>
            </w:rPr>
          </w:pPr>
          <w:r w:rsidRPr="001E6A31">
            <w:rPr>
              <w:rFonts w:cs="Arial"/>
            </w:rPr>
            <w:t>Huvudavsnitt — den vänstra kolumnen visar artikelnamnen; den högra kolumnen visar specifikationer eller beskrivningar.</w:t>
          </w:r>
        </w:p>
        <w:p w14:paraId="36BE4E1E" w14:textId="5B2187DD" w:rsidR="00945376" w:rsidRPr="001E6A31" w:rsidRDefault="00945376" w:rsidP="00CF22D0">
          <w:pPr>
            <w:pStyle w:val="aa"/>
            <w:widowControl w:val="0"/>
            <w:numPr>
              <w:ilvl w:val="0"/>
              <w:numId w:val="49"/>
            </w:numPr>
            <w:spacing w:beforeLines="20" w:before="62" w:afterLines="20" w:after="62"/>
            <w:ind w:left="641" w:hanging="357"/>
            <w:rPr>
              <w:rFonts w:cs="Arial"/>
            </w:rPr>
          </w:pPr>
          <w:r w:rsidRPr="001E6A31">
            <w:rPr>
              <w:rFonts w:cs="Arial"/>
            </w:rPr>
            <w:t>Funktionsknapp —</w:t>
          </w:r>
          <w:r w:rsidR="00CF22D0" w:rsidRPr="001E6A31">
            <w:rPr>
              <w:rFonts w:cs="Arial"/>
            </w:rPr>
            <w:t xml:space="preserve"> I det här fallet är endast en</w:t>
          </w:r>
          <w:r w:rsidR="00CF22D0" w:rsidRPr="001E6A31">
            <w:rPr>
              <w:rFonts w:cs="Arial"/>
              <w:b/>
            </w:rPr>
            <w:t xml:space="preserve"> ESC</w:t>
          </w:r>
          <w:r w:rsidR="00CF22D0" w:rsidRPr="001E6A31">
            <w:rPr>
              <w:rFonts w:cs="Arial"/>
            </w:rPr>
            <w:t xml:space="preserve">-knapp tillgänglig; tryck på den </w:t>
          </w:r>
          <w:r w:rsidR="00CF22D0" w:rsidRPr="001E6A31">
            <w:rPr>
              <w:rFonts w:cs="Arial"/>
            </w:rPr>
            <w:lastRenderedPageBreak/>
            <w:t>för att avsluta efter att du har tittat.</w:t>
          </w:r>
        </w:p>
        <w:p w14:paraId="3DC7B807" w14:textId="33B840C4" w:rsidR="00945376" w:rsidRPr="001E6A31" w:rsidRDefault="00945376" w:rsidP="00945376">
          <w:pPr>
            <w:pStyle w:val="30"/>
            <w:spacing w:before="312" w:after="156"/>
          </w:pPr>
          <w:bookmarkStart w:id="179" w:name="_Toc160024666"/>
          <w:r w:rsidRPr="001E6A31">
            <w:t>Felkoder</w:t>
          </w:r>
          <w:bookmarkEnd w:id="179"/>
        </w:p>
        <w:p w14:paraId="31EBCA4C" w14:textId="77777777" w:rsidR="00945376" w:rsidRPr="001E6A31" w:rsidRDefault="00945376" w:rsidP="00945376">
          <w:pPr>
            <w:spacing w:before="156" w:after="156"/>
            <w:rPr>
              <w:rFonts w:cs="Arial"/>
            </w:rPr>
          </w:pPr>
          <w:r w:rsidRPr="001E6A31">
            <w:rPr>
              <w:rFonts w:cs="Arial"/>
              <w:bCs/>
            </w:rPr>
            <w:t xml:space="preserve">Funktionsknapparna Frys bild, Läs koder och Radera koder finns på skärmen Felkoder. </w:t>
          </w:r>
          <w:r w:rsidRPr="001E6A31">
            <w:rPr>
              <w:rFonts w:cs="Arial"/>
            </w:rPr>
            <w:t xml:space="preserve">Knappen Frys bild aktiveras om det finns frysbildsdata att visa. </w:t>
          </w:r>
          <w:r w:rsidRPr="001E6A31">
            <w:rPr>
              <w:rFonts w:cs="Arial"/>
              <w:bCs/>
            </w:rPr>
            <w:t xml:space="preserve">Tryck på knappen </w:t>
          </w:r>
          <w:r w:rsidRPr="001E6A31">
            <w:rPr>
              <w:rFonts w:cs="Arial"/>
              <w:b/>
            </w:rPr>
            <w:t xml:space="preserve">Radera koder </w:t>
          </w:r>
          <w:r w:rsidRPr="001E6A31">
            <w:rPr>
              <w:rFonts w:cs="Arial"/>
              <w:bCs/>
            </w:rPr>
            <w:t xml:space="preserve">för </w:t>
          </w:r>
          <w:r w:rsidRPr="001E6A31">
            <w:rPr>
              <w:rFonts w:cs="Arial"/>
            </w:rPr>
            <w:t xml:space="preserve">att radera felkoderna och annan data från styrenheten, medan du trycker på knappen </w:t>
          </w:r>
          <w:r w:rsidRPr="001E6A31">
            <w:rPr>
              <w:rFonts w:cs="Arial"/>
              <w:b/>
            </w:rPr>
            <w:t xml:space="preserve">Läs koder </w:t>
          </w:r>
          <w:r w:rsidRPr="001E6A31">
            <w:rPr>
              <w:rFonts w:cs="Arial"/>
              <w:bCs/>
            </w:rPr>
            <w:t xml:space="preserve">för att visa detaljerad felkodsinformation som hämtats från fordonets </w:t>
          </w:r>
          <w:r w:rsidRPr="001E6A31">
            <w:rPr>
              <w:rFonts w:cs="Arial"/>
            </w:rPr>
            <w:t xml:space="preserve">styrenhet. När du trycker på </w:t>
          </w:r>
          <w:r w:rsidRPr="001E6A31">
            <w:rPr>
              <w:rFonts w:cs="Arial"/>
              <w:b/>
              <w:bCs/>
            </w:rPr>
            <w:t xml:space="preserve">Felkoder </w:t>
          </w:r>
          <w:r w:rsidRPr="001E6A31">
            <w:rPr>
              <w:rFonts w:cs="Arial"/>
            </w:rPr>
            <w:t>i navigeringsfältet på styrenhetsskärmen läser surfplattan automatiskt felkodsinformationen i styrenheten.</w:t>
          </w:r>
        </w:p>
        <w:p w14:paraId="3DBC92B6" w14:textId="070DE187" w:rsidR="00945376" w:rsidRPr="001E6A31" w:rsidRDefault="001E6A31" w:rsidP="00945376">
          <w:pPr>
            <w:spacing w:before="156" w:after="156" w:line="480" w:lineRule="auto"/>
            <w:ind w:left="0"/>
            <w:jc w:val="center"/>
            <w:rPr>
              <w:rFonts w:cs="Arial"/>
            </w:rPr>
          </w:pPr>
          <w:r w:rsidRPr="001E6A31">
            <w:rPr>
              <w:rFonts w:cs="Arial"/>
              <w:noProof/>
            </w:rPr>
            <w:drawing>
              <wp:inline distT="0" distB="0" distL="0" distR="0" wp14:anchorId="3A919B09" wp14:editId="7EF57B70">
                <wp:extent cx="3430325" cy="1940400"/>
                <wp:effectExtent l="0" t="0" r="0" b="317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3430325" cy="1940400"/>
                        </a:xfrm>
                        <a:prstGeom prst="rect">
                          <a:avLst/>
                        </a:prstGeom>
                        <a:noFill/>
                        <a:ln>
                          <a:noFill/>
                        </a:ln>
                      </pic:spPr>
                    </pic:pic>
                  </a:graphicData>
                </a:graphic>
              </wp:inline>
            </w:drawing>
          </w:r>
        </w:p>
        <w:p w14:paraId="06552670" w14:textId="77777777" w:rsidR="00945376" w:rsidRPr="001E6A31" w:rsidRDefault="00945376" w:rsidP="00945376">
          <w:pPr>
            <w:pStyle w:val="ab"/>
            <w:spacing w:before="156" w:after="156"/>
            <w:ind w:left="0"/>
            <w:rPr>
              <w:rFonts w:cs="Arial"/>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16</w:t>
          </w:r>
          <w:r w:rsidRPr="001E6A31">
            <w:rPr>
              <w:rFonts w:cs="Arial"/>
              <w:noProof/>
            </w:rPr>
            <w:fldChar w:fldCharType="end"/>
          </w:r>
          <w:r w:rsidRPr="001E6A31">
            <w:rPr>
              <w:rFonts w:cs="Arial"/>
            </w:rPr>
            <w:t xml:space="preserve"> </w:t>
          </w:r>
          <w:r w:rsidRPr="001E6A31">
            <w:rPr>
              <w:rFonts w:cs="Arial"/>
              <w:i/>
              <w:iCs/>
            </w:rPr>
            <w:t>Skärmen Felkoder</w:t>
          </w:r>
        </w:p>
        <w:p w14:paraId="0BB053C2" w14:textId="77777777" w:rsidR="00945376" w:rsidRPr="001E6A31" w:rsidRDefault="00945376" w:rsidP="00945376">
          <w:pPr>
            <w:pStyle w:val="aa"/>
            <w:numPr>
              <w:ilvl w:val="0"/>
              <w:numId w:val="50"/>
            </w:numPr>
            <w:spacing w:beforeLines="20" w:before="62" w:afterLines="20" w:after="62"/>
            <w:ind w:left="641" w:hanging="357"/>
            <w:rPr>
              <w:rFonts w:cs="Arial"/>
            </w:rPr>
          </w:pPr>
          <w:r w:rsidRPr="001E6A31">
            <w:rPr>
              <w:rFonts w:cs="Arial"/>
            </w:rPr>
            <w:t xml:space="preserve">Diagnostikverktygsfält — se </w:t>
          </w:r>
          <w:hyperlink w:anchor="Tabell_6_2" w:history="1">
            <w:r w:rsidRPr="001E6A31">
              <w:rPr>
                <w:rStyle w:val="a9"/>
                <w:rFonts w:cs="Arial"/>
                <w:i/>
                <w:u w:val="none"/>
              </w:rPr>
              <w:t xml:space="preserve">Tabell </w:t>
            </w:r>
            <w:r w:rsidRPr="001E6A31">
              <w:rPr>
                <w:rStyle w:val="a9"/>
                <w:rFonts w:cs="Arial"/>
                <w:i/>
                <w:u w:val="none"/>
              </w:rPr>
              <w:fldChar w:fldCharType="begin"/>
            </w:r>
            <w:r w:rsidRPr="001E6A31">
              <w:rPr>
                <w:rStyle w:val="a9"/>
                <w:rFonts w:cs="Arial"/>
                <w:i/>
                <w:u w:val="none"/>
              </w:rPr>
              <w:instrText xml:space="preserve"> STYLEREF 1 \s </w:instrText>
            </w:r>
            <w:r w:rsidRPr="001E6A31">
              <w:rPr>
                <w:rStyle w:val="a9"/>
                <w:rFonts w:cs="Arial"/>
                <w:i/>
                <w:u w:val="none"/>
              </w:rPr>
              <w:fldChar w:fldCharType="separate"/>
            </w:r>
            <w:r w:rsidRPr="001E6A31">
              <w:rPr>
                <w:rStyle w:val="a9"/>
                <w:rFonts w:cs="Arial"/>
                <w:i/>
                <w:noProof/>
                <w:u w:val="none"/>
              </w:rPr>
              <w:t>6</w:t>
            </w:r>
            <w:r w:rsidRPr="001E6A31">
              <w:rPr>
                <w:rStyle w:val="a9"/>
                <w:rFonts w:cs="Arial"/>
                <w:i/>
                <w:noProof/>
                <w:u w:val="none"/>
              </w:rPr>
              <w:fldChar w:fldCharType="end"/>
            </w:r>
            <w:r w:rsidRPr="001E6A31">
              <w:rPr>
                <w:rStyle w:val="a9"/>
                <w:rFonts w:cs="Arial"/>
                <w:i/>
                <w:u w:val="none"/>
              </w:rPr>
              <w:noBreakHyphen/>
              <w:t xml:space="preserve">2 </w:t>
            </w:r>
            <w:r w:rsidRPr="001E6A31">
              <w:rPr>
                <w:rStyle w:val="a9"/>
                <w:rFonts w:cs="Arial"/>
                <w:i/>
                <w:iCs/>
                <w:u w:val="none"/>
              </w:rPr>
              <w:t>Knappar i diagnostikverktygsfältet</w:t>
            </w:r>
          </w:hyperlink>
          <w:r w:rsidRPr="001E6A31">
            <w:rPr>
              <w:rFonts w:cs="Arial"/>
            </w:rPr>
            <w:t xml:space="preserve"> för detaljerade beskrivningar av hur varje knapp fungerar.</w:t>
          </w:r>
        </w:p>
        <w:p w14:paraId="0689EE61" w14:textId="77777777" w:rsidR="00945376" w:rsidRPr="001E6A31" w:rsidRDefault="00945376" w:rsidP="00945376">
          <w:pPr>
            <w:pStyle w:val="aa"/>
            <w:numPr>
              <w:ilvl w:val="0"/>
              <w:numId w:val="50"/>
            </w:numPr>
            <w:spacing w:beforeLines="20" w:before="62" w:afterLines="20" w:after="62"/>
            <w:ind w:left="641" w:hanging="357"/>
            <w:rPr>
              <w:rFonts w:cs="Arial"/>
            </w:rPr>
          </w:pPr>
          <w:r w:rsidRPr="001E6A31">
            <w:rPr>
              <w:rFonts w:cs="Arial"/>
            </w:rPr>
            <w:t>Aktuell katalogsökväg</w:t>
          </w:r>
        </w:p>
        <w:p w14:paraId="748ABBDA" w14:textId="77777777" w:rsidR="00945376" w:rsidRPr="001E6A31" w:rsidRDefault="00945376" w:rsidP="00945376">
          <w:pPr>
            <w:pStyle w:val="aa"/>
            <w:numPr>
              <w:ilvl w:val="0"/>
              <w:numId w:val="50"/>
            </w:numPr>
            <w:spacing w:beforeLines="20" w:before="62" w:afterLines="20" w:after="62"/>
            <w:ind w:left="641" w:hanging="357"/>
            <w:rPr>
              <w:rFonts w:cs="Arial"/>
            </w:rPr>
          </w:pPr>
          <w:r w:rsidRPr="001E6A31">
            <w:rPr>
              <w:rFonts w:cs="Arial"/>
            </w:rPr>
            <w:t>Statusinformationsfält</w:t>
          </w:r>
        </w:p>
        <w:p w14:paraId="09559861" w14:textId="77777777" w:rsidR="00945376" w:rsidRPr="001E6A31" w:rsidRDefault="00945376" w:rsidP="00945376">
          <w:pPr>
            <w:pStyle w:val="aa"/>
            <w:numPr>
              <w:ilvl w:val="0"/>
              <w:numId w:val="50"/>
            </w:numPr>
            <w:spacing w:beforeLines="20" w:before="62" w:afterLines="20" w:after="62"/>
            <w:ind w:left="641" w:hanging="357"/>
            <w:rPr>
              <w:rFonts w:cs="Arial"/>
            </w:rPr>
          </w:pPr>
          <w:r w:rsidRPr="001E6A31">
            <w:rPr>
              <w:rFonts w:cs="Arial"/>
            </w:rPr>
            <w:t>Navigeringsfält</w:t>
          </w:r>
        </w:p>
        <w:p w14:paraId="33C37038" w14:textId="77777777" w:rsidR="00945376" w:rsidRPr="001E6A31" w:rsidRDefault="00945376" w:rsidP="00945376">
          <w:pPr>
            <w:pStyle w:val="aa"/>
            <w:widowControl w:val="0"/>
            <w:numPr>
              <w:ilvl w:val="0"/>
              <w:numId w:val="50"/>
            </w:numPr>
            <w:spacing w:beforeLines="20" w:before="62" w:afterLines="20" w:after="62"/>
            <w:ind w:left="641" w:hanging="357"/>
            <w:rPr>
              <w:rFonts w:cs="Arial"/>
            </w:rPr>
          </w:pPr>
          <w:r w:rsidRPr="001E6A31">
            <w:rPr>
              <w:rFonts w:cs="Arial"/>
            </w:rPr>
            <w:t>Huvudsektion</w:t>
          </w:r>
        </w:p>
        <w:p w14:paraId="6BB4E9E9" w14:textId="77777777" w:rsidR="00945376" w:rsidRPr="001E6A31" w:rsidRDefault="00945376" w:rsidP="00945376">
          <w:pPr>
            <w:pStyle w:val="aa"/>
            <w:widowControl w:val="0"/>
            <w:numPr>
              <w:ilvl w:val="0"/>
              <w:numId w:val="54"/>
            </w:numPr>
            <w:spacing w:beforeLines="20" w:before="62" w:afterLines="20" w:after="62"/>
            <w:ind w:left="998" w:hanging="357"/>
            <w:rPr>
              <w:rFonts w:cs="Arial"/>
            </w:rPr>
          </w:pPr>
          <w:r w:rsidRPr="001E6A31">
            <w:rPr>
              <w:rFonts w:cs="Arial"/>
            </w:rPr>
            <w:t>Kolumn 1 — visar de hämtade koderna från fordonet</w:t>
          </w:r>
        </w:p>
        <w:p w14:paraId="167E7A1F" w14:textId="77777777" w:rsidR="00945376" w:rsidRPr="001E6A31" w:rsidRDefault="00945376" w:rsidP="00945376">
          <w:pPr>
            <w:pStyle w:val="aa"/>
            <w:widowControl w:val="0"/>
            <w:numPr>
              <w:ilvl w:val="0"/>
              <w:numId w:val="54"/>
            </w:numPr>
            <w:spacing w:beforeLines="20" w:before="62" w:afterLines="20" w:after="62"/>
            <w:ind w:left="998" w:hanging="357"/>
            <w:rPr>
              <w:rFonts w:cs="Arial"/>
            </w:rPr>
          </w:pPr>
          <w:r w:rsidRPr="001E6A31">
            <w:rPr>
              <w:rFonts w:cs="Arial"/>
            </w:rPr>
            <w:t>Kolumn 2 — anger statusen för de hämtade koderna</w:t>
          </w:r>
        </w:p>
        <w:p w14:paraId="0D1FAF16" w14:textId="77777777" w:rsidR="00945376" w:rsidRPr="001E6A31" w:rsidRDefault="00945376" w:rsidP="00945376">
          <w:pPr>
            <w:pStyle w:val="aa"/>
            <w:widowControl w:val="0"/>
            <w:numPr>
              <w:ilvl w:val="0"/>
              <w:numId w:val="54"/>
            </w:numPr>
            <w:spacing w:beforeLines="20" w:before="62" w:afterLines="20" w:after="62"/>
            <w:ind w:left="998" w:hanging="357"/>
            <w:rPr>
              <w:rFonts w:cs="Arial"/>
            </w:rPr>
          </w:pPr>
          <w:r w:rsidRPr="001E6A31">
            <w:rPr>
              <w:rFonts w:cs="Arial"/>
            </w:rPr>
            <w:t>Kolumn 3 — visar detaljerade beskrivningar av de hämtade koderna</w:t>
          </w:r>
        </w:p>
        <w:p w14:paraId="138C9ED6" w14:textId="77777777" w:rsidR="00945376" w:rsidRPr="001E6A31" w:rsidRDefault="00945376" w:rsidP="00945376">
          <w:pPr>
            <w:pStyle w:val="aa"/>
            <w:widowControl w:val="0"/>
            <w:numPr>
              <w:ilvl w:val="0"/>
              <w:numId w:val="54"/>
            </w:numPr>
            <w:spacing w:beforeLines="20" w:before="62" w:afterLines="20" w:after="62"/>
            <w:ind w:left="998" w:hanging="357"/>
            <w:rPr>
              <w:rFonts w:cs="Arial"/>
            </w:rPr>
          </w:pPr>
          <w:r w:rsidRPr="001E6A31">
            <w:rPr>
              <w:rFonts w:cs="Arial"/>
            </w:rPr>
            <w:t>Snöflingeikon — visas endast när fryst bilddata är tillgänglig för visning. Tryck på ikonen för att visa dataskärmen. Frysbildsskärmen liknar skärmen Läs koder och delar liknande funktioner.</w:t>
          </w:r>
        </w:p>
        <w:p w14:paraId="14B621EE" w14:textId="77777777" w:rsidR="00945376" w:rsidRPr="001E6A31" w:rsidRDefault="00945376" w:rsidP="00945376">
          <w:pPr>
            <w:pStyle w:val="aa"/>
            <w:widowControl w:val="0"/>
            <w:numPr>
              <w:ilvl w:val="0"/>
              <w:numId w:val="50"/>
            </w:numPr>
            <w:spacing w:beforeLines="20" w:before="62" w:afterLines="20" w:after="62"/>
            <w:ind w:left="641" w:hanging="357"/>
            <w:rPr>
              <w:rFonts w:cs="Arial"/>
            </w:rPr>
          </w:pPr>
          <w:r w:rsidRPr="001E6A31">
            <w:rPr>
              <w:rFonts w:cs="Arial"/>
            </w:rPr>
            <w:lastRenderedPageBreak/>
            <w:t>Funktionsknappar</w:t>
          </w:r>
        </w:p>
        <w:p w14:paraId="2A40650E" w14:textId="77777777" w:rsidR="00945376" w:rsidRPr="001E6A31" w:rsidRDefault="00945376" w:rsidP="00945376">
          <w:pPr>
            <w:pStyle w:val="aa"/>
            <w:widowControl w:val="0"/>
            <w:numPr>
              <w:ilvl w:val="0"/>
              <w:numId w:val="51"/>
            </w:numPr>
            <w:spacing w:beforeLines="20" w:before="62" w:afterLines="20" w:after="62"/>
            <w:ind w:left="998" w:hanging="357"/>
            <w:rPr>
              <w:rFonts w:cs="Arial"/>
            </w:rPr>
          </w:pPr>
          <w:r w:rsidRPr="001E6A31">
            <w:rPr>
              <w:rFonts w:cs="Arial"/>
              <w:b/>
              <w:bCs/>
            </w:rPr>
            <w:t>Fjärrexpert</w:t>
          </w:r>
          <w:r w:rsidRPr="001E6A31">
            <w:rPr>
              <w:rFonts w:cs="Arial"/>
            </w:rPr>
            <w:t xml:space="preserve"> — tryck för att komma åt funktionen för fjärrexpert.</w:t>
          </w:r>
        </w:p>
        <w:p w14:paraId="03718968" w14:textId="77777777" w:rsidR="00945376" w:rsidRPr="001E6A31" w:rsidRDefault="00945376" w:rsidP="00945376">
          <w:pPr>
            <w:pStyle w:val="aa"/>
            <w:widowControl w:val="0"/>
            <w:numPr>
              <w:ilvl w:val="0"/>
              <w:numId w:val="51"/>
            </w:numPr>
            <w:spacing w:beforeLines="20" w:before="62" w:afterLines="20" w:after="62"/>
            <w:ind w:left="998" w:hanging="357"/>
            <w:rPr>
              <w:rFonts w:cs="Arial"/>
            </w:rPr>
          </w:pPr>
          <w:r w:rsidRPr="001E6A31">
            <w:rPr>
              <w:rFonts w:cs="Arial"/>
              <w:b/>
            </w:rPr>
            <w:t xml:space="preserve">Fryst bild </w:t>
          </w:r>
          <w:r w:rsidRPr="001E6A31">
            <w:rPr>
              <w:rFonts w:cs="Arial"/>
            </w:rPr>
            <w:t>— en snöflingeikon visas när fryst bilddata är tillgänglig för visning.</w:t>
          </w:r>
        </w:p>
        <w:p w14:paraId="35B0FA8D" w14:textId="77777777" w:rsidR="00945376" w:rsidRPr="001E6A31" w:rsidRDefault="00945376" w:rsidP="00945376">
          <w:pPr>
            <w:pStyle w:val="aa"/>
            <w:widowControl w:val="0"/>
            <w:numPr>
              <w:ilvl w:val="0"/>
              <w:numId w:val="51"/>
            </w:numPr>
            <w:spacing w:beforeLines="20" w:before="62" w:afterLines="20" w:after="62"/>
            <w:ind w:left="998" w:hanging="357"/>
            <w:rPr>
              <w:rFonts w:cs="Arial"/>
            </w:rPr>
          </w:pPr>
          <w:r w:rsidRPr="001E6A31">
            <w:rPr>
              <w:rFonts w:cs="Arial"/>
              <w:b/>
            </w:rPr>
            <w:t xml:space="preserve">Radera koder </w:t>
          </w:r>
          <w:r w:rsidRPr="001E6A31">
            <w:rPr>
              <w:rFonts w:cs="Arial"/>
            </w:rPr>
            <w:t>— tryck för att radera koder från styrenheten. Det rekommenderas att läsa felkoderna och göra nödvändiga reparationer innan koderna raderas.</w:t>
          </w:r>
        </w:p>
        <w:p w14:paraId="6188CDA9" w14:textId="77777777" w:rsidR="00945376" w:rsidRPr="001E6A31" w:rsidRDefault="00945376" w:rsidP="00945376">
          <w:pPr>
            <w:pStyle w:val="BodytextUserManual"/>
            <w:spacing w:before="156" w:after="156"/>
            <w:ind w:left="998"/>
          </w:pPr>
          <w:r w:rsidRPr="001E6A31">
            <w:t>Efter att ha läst de hämtade koderna från fordonet och vissa reparationer har utförts kan du radera koderna från fordonet med hjälp av den här funktionen. Innan du utför den här funktionen, se till att fordonets tändningsnyckel är i ON-läge (RUN) med motorn avstängd.</w:t>
          </w:r>
        </w:p>
        <w:p w14:paraId="5846AF73" w14:textId="77777777" w:rsidR="00945376" w:rsidRPr="001E6A31" w:rsidRDefault="00945376" w:rsidP="00945376">
          <w:pPr>
            <w:pStyle w:val="aa"/>
            <w:widowControl w:val="0"/>
            <w:numPr>
              <w:ilvl w:val="0"/>
              <w:numId w:val="5"/>
            </w:numPr>
            <w:spacing w:beforeLines="20" w:before="62" w:afterLines="20" w:after="62"/>
            <w:ind w:left="1355" w:hanging="357"/>
            <w:rPr>
              <w:rFonts w:cs="Arial"/>
            </w:rPr>
          </w:pPr>
          <w:r w:rsidRPr="001E6A31">
            <w:rPr>
              <w:rFonts w:cs="Arial"/>
              <w:b/>
            </w:rPr>
            <w:t>Att radera koder</w:t>
          </w:r>
        </w:p>
        <w:p w14:paraId="2AC5AD90" w14:textId="77777777" w:rsidR="00945376" w:rsidRPr="001E6A31" w:rsidRDefault="00945376" w:rsidP="00945376">
          <w:pPr>
            <w:pStyle w:val="aa"/>
            <w:widowControl w:val="0"/>
            <w:numPr>
              <w:ilvl w:val="0"/>
              <w:numId w:val="52"/>
            </w:numPr>
            <w:spacing w:beforeLines="20" w:before="62" w:afterLines="20" w:after="62"/>
            <w:ind w:left="1712" w:hanging="357"/>
            <w:rPr>
              <w:rFonts w:cs="Arial"/>
            </w:rPr>
          </w:pPr>
          <w:r w:rsidRPr="001E6A31">
            <w:rPr>
              <w:rFonts w:cs="Arial"/>
            </w:rPr>
            <w:t xml:space="preserve">Tryck på </w:t>
          </w:r>
          <w:r w:rsidRPr="001E6A31">
            <w:rPr>
              <w:rFonts w:cs="Arial"/>
              <w:b/>
            </w:rPr>
            <w:t xml:space="preserve">Radera koder </w:t>
          </w:r>
          <w:r w:rsidRPr="001E6A31">
            <w:rPr>
              <w:rFonts w:cs="Arial"/>
              <w:bCs/>
            </w:rPr>
            <w:t xml:space="preserve">bland </w:t>
          </w:r>
          <w:r w:rsidRPr="001E6A31">
            <w:rPr>
              <w:rFonts w:cs="Arial"/>
            </w:rPr>
            <w:t>funktionsknapparna.</w:t>
          </w:r>
        </w:p>
        <w:p w14:paraId="7CA03E88" w14:textId="77777777" w:rsidR="00945376" w:rsidRPr="001E6A31" w:rsidRDefault="00945376" w:rsidP="00945376">
          <w:pPr>
            <w:pStyle w:val="aa"/>
            <w:widowControl w:val="0"/>
            <w:numPr>
              <w:ilvl w:val="0"/>
              <w:numId w:val="52"/>
            </w:numPr>
            <w:spacing w:beforeLines="20" w:before="62" w:afterLines="20" w:after="62"/>
            <w:ind w:left="1712" w:hanging="357"/>
            <w:rPr>
              <w:rFonts w:cs="Arial"/>
            </w:rPr>
          </w:pPr>
          <w:r w:rsidRPr="001E6A31">
            <w:rPr>
              <w:rFonts w:cs="Arial"/>
            </w:rPr>
            <w:t>Ett varningsmeddelande visas för att informera dig om dataförlust när den här funktionen används.</w:t>
          </w:r>
        </w:p>
        <w:p w14:paraId="2A8BE3B7" w14:textId="33C93CA3" w:rsidR="00945376" w:rsidRPr="001E6A31" w:rsidRDefault="00945376" w:rsidP="00945376">
          <w:pPr>
            <w:pStyle w:val="aa"/>
            <w:widowControl w:val="0"/>
            <w:numPr>
              <w:ilvl w:val="0"/>
              <w:numId w:val="53"/>
            </w:numPr>
            <w:spacing w:beforeLines="20" w:before="62" w:afterLines="20" w:after="62"/>
            <w:ind w:left="2069" w:hanging="357"/>
            <w:rPr>
              <w:rFonts w:cs="Arial"/>
            </w:rPr>
          </w:pPr>
          <w:r w:rsidRPr="001E6A31">
            <w:rPr>
              <w:rFonts w:cs="Arial"/>
            </w:rPr>
            <w:t xml:space="preserve">Tryck på </w:t>
          </w:r>
          <w:r w:rsidR="001E6A31" w:rsidRPr="001E6A31">
            <w:rPr>
              <w:rFonts w:cs="Arial"/>
              <w:b/>
            </w:rPr>
            <w:t>OK</w:t>
          </w:r>
          <w:r w:rsidRPr="001E6A31">
            <w:rPr>
              <w:rFonts w:cs="Arial"/>
              <w:b/>
            </w:rPr>
            <w:t xml:space="preserve"> </w:t>
          </w:r>
          <w:r w:rsidRPr="001E6A31">
            <w:rPr>
              <w:rFonts w:cs="Arial"/>
            </w:rPr>
            <w:t>för att fortsätta. En bekräftelseskärm visas när åtgärden är klar.</w:t>
          </w:r>
        </w:p>
        <w:p w14:paraId="53ABA425" w14:textId="26D17C88" w:rsidR="00945376" w:rsidRPr="001E6A31" w:rsidRDefault="001E6A31" w:rsidP="00945376">
          <w:pPr>
            <w:pStyle w:val="aa"/>
            <w:widowControl w:val="0"/>
            <w:numPr>
              <w:ilvl w:val="0"/>
              <w:numId w:val="53"/>
            </w:numPr>
            <w:spacing w:beforeLines="20" w:before="62" w:afterLines="20" w:after="62"/>
            <w:ind w:left="2069" w:hanging="357"/>
            <w:rPr>
              <w:rFonts w:cs="Arial"/>
            </w:rPr>
          </w:pPr>
          <w:r w:rsidRPr="001E6A31">
            <w:rPr>
              <w:rFonts w:eastAsiaTheme="minorEastAsia" w:cs="Arial"/>
              <w:szCs w:val="18"/>
            </w:rPr>
            <w:t xml:space="preserve">Tryck på </w:t>
          </w:r>
          <w:r w:rsidRPr="001E6A31">
            <w:rPr>
              <w:rFonts w:eastAsiaTheme="minorEastAsia" w:cs="Arial"/>
              <w:b/>
              <w:szCs w:val="18"/>
            </w:rPr>
            <w:t xml:space="preserve">Avbryt </w:t>
          </w:r>
          <w:r w:rsidRPr="001E6A31">
            <w:rPr>
              <w:rFonts w:eastAsiaTheme="minorEastAsia" w:cs="Arial"/>
              <w:szCs w:val="18"/>
            </w:rPr>
            <w:t>för att avsluta.</w:t>
          </w:r>
        </w:p>
        <w:p w14:paraId="7AC4EFE9" w14:textId="77777777" w:rsidR="00945376" w:rsidRPr="001E6A31" w:rsidRDefault="00945376" w:rsidP="00945376">
          <w:pPr>
            <w:pStyle w:val="aa"/>
            <w:widowControl w:val="0"/>
            <w:numPr>
              <w:ilvl w:val="0"/>
              <w:numId w:val="52"/>
            </w:numPr>
            <w:spacing w:beforeLines="20" w:before="62" w:afterLines="20" w:after="62"/>
            <w:ind w:left="1712" w:hanging="357"/>
            <w:rPr>
              <w:rFonts w:cs="Arial"/>
            </w:rPr>
          </w:pPr>
          <w:r w:rsidRPr="001E6A31">
            <w:rPr>
              <w:rFonts w:cs="Arial"/>
            </w:rPr>
            <w:t xml:space="preserve">Tryck på </w:t>
          </w:r>
          <w:r w:rsidRPr="001E6A31">
            <w:rPr>
              <w:rFonts w:cs="Arial"/>
              <w:b/>
            </w:rPr>
            <w:t xml:space="preserve">ESC </w:t>
          </w:r>
          <w:r w:rsidRPr="001E6A31">
            <w:rPr>
              <w:rFonts w:cs="Arial"/>
            </w:rPr>
            <w:t>på bekräftelseskärmen för att avsluta skärmen Radera koder.</w:t>
          </w:r>
        </w:p>
        <w:p w14:paraId="7034C0FE" w14:textId="77777777" w:rsidR="00945376" w:rsidRPr="001E6A31" w:rsidRDefault="00945376" w:rsidP="00945376">
          <w:pPr>
            <w:pStyle w:val="aa"/>
            <w:widowControl w:val="0"/>
            <w:numPr>
              <w:ilvl w:val="0"/>
              <w:numId w:val="52"/>
            </w:numPr>
            <w:spacing w:beforeLines="20" w:before="62" w:afterLines="20" w:after="62"/>
            <w:ind w:left="1712" w:hanging="357"/>
            <w:rPr>
              <w:rFonts w:cs="Arial"/>
            </w:rPr>
          </w:pPr>
          <w:r w:rsidRPr="001E6A31">
            <w:rPr>
              <w:rFonts w:cs="Arial"/>
            </w:rPr>
            <w:t>Kontrollera funktionen Läs koder igen för att säkerställa att operationen lyckas.</w:t>
          </w:r>
        </w:p>
        <w:p w14:paraId="32DCBA26" w14:textId="77777777" w:rsidR="00945376" w:rsidRPr="001E6A31" w:rsidRDefault="00945376" w:rsidP="00945376">
          <w:pPr>
            <w:pStyle w:val="aa"/>
            <w:widowControl w:val="0"/>
            <w:numPr>
              <w:ilvl w:val="0"/>
              <w:numId w:val="51"/>
            </w:numPr>
            <w:spacing w:beforeLines="20" w:before="62" w:afterLines="20" w:after="62"/>
            <w:ind w:left="998" w:hanging="357"/>
            <w:rPr>
              <w:rFonts w:cs="Arial"/>
            </w:rPr>
          </w:pPr>
          <w:r w:rsidRPr="001E6A31">
            <w:rPr>
              <w:rFonts w:cs="Arial"/>
              <w:b/>
            </w:rPr>
            <w:t xml:space="preserve">Läs koder </w:t>
          </w:r>
          <w:r w:rsidRPr="001E6A31">
            <w:rPr>
              <w:rFonts w:cs="Arial"/>
            </w:rPr>
            <w:t>— hämtar och visar felkoderna från fordonets styrsystem. Skärmen Läs koder varierar för varje fordon som testas.</w:t>
          </w:r>
        </w:p>
        <w:p w14:paraId="58DE109B" w14:textId="77777777" w:rsidR="00945376" w:rsidRPr="001E6A31" w:rsidRDefault="00945376" w:rsidP="00945376">
          <w:pPr>
            <w:pStyle w:val="aa"/>
            <w:widowControl w:val="0"/>
            <w:numPr>
              <w:ilvl w:val="0"/>
              <w:numId w:val="51"/>
            </w:numPr>
            <w:spacing w:beforeLines="20" w:before="62" w:afterLines="20" w:after="62"/>
            <w:ind w:left="998" w:hanging="357"/>
            <w:rPr>
              <w:rFonts w:cs="Arial"/>
            </w:rPr>
          </w:pPr>
          <w:r w:rsidRPr="001E6A31">
            <w:rPr>
              <w:rFonts w:cs="Arial"/>
              <w:b/>
            </w:rPr>
            <w:t xml:space="preserve">Sök </w:t>
          </w:r>
          <w:r w:rsidRPr="001E6A31">
            <w:rPr>
              <w:rFonts w:cs="Arial"/>
            </w:rPr>
            <w:t>— tryck för att söka efter ytterligare information i den valda felkoden på internet.</w:t>
          </w:r>
        </w:p>
        <w:p w14:paraId="5A2FEB1D" w14:textId="77777777" w:rsidR="00945376" w:rsidRPr="001E6A31" w:rsidRDefault="00945376" w:rsidP="00945376">
          <w:pPr>
            <w:pStyle w:val="aa"/>
            <w:widowControl w:val="0"/>
            <w:numPr>
              <w:ilvl w:val="0"/>
              <w:numId w:val="51"/>
            </w:numPr>
            <w:spacing w:beforeLines="20" w:before="62" w:afterLines="20" w:after="62"/>
            <w:ind w:left="998" w:hanging="357"/>
            <w:rPr>
              <w:rFonts w:cs="Arial"/>
            </w:rPr>
          </w:pPr>
          <w:r w:rsidRPr="001E6A31">
            <w:rPr>
              <w:rFonts w:cs="Arial"/>
              <w:b/>
            </w:rPr>
            <w:t xml:space="preserve">ESC </w:t>
          </w:r>
          <w:r w:rsidRPr="001E6A31">
            <w:rPr>
              <w:rFonts w:cs="Arial"/>
            </w:rPr>
            <w:t>— tryck på den för att återgå till föregående skärm eller avsluta funktionen.</w:t>
          </w:r>
        </w:p>
        <w:p w14:paraId="7B5BAB72" w14:textId="3E995E98" w:rsidR="00945376" w:rsidRPr="001E6A31" w:rsidRDefault="00945376" w:rsidP="00945376">
          <w:pPr>
            <w:pStyle w:val="30"/>
            <w:spacing w:before="312" w:after="156"/>
          </w:pPr>
          <w:bookmarkStart w:id="180" w:name="_Ref159659056"/>
          <w:bookmarkStart w:id="181" w:name="_Toc160024667"/>
          <w:r w:rsidRPr="001E6A31">
            <w:t>Livedata</w:t>
          </w:r>
          <w:bookmarkEnd w:id="180"/>
          <w:bookmarkEnd w:id="181"/>
        </w:p>
        <w:p w14:paraId="06CD348C" w14:textId="77777777" w:rsidR="00945376" w:rsidRPr="001E6A31" w:rsidRDefault="00945376" w:rsidP="00945376">
          <w:pPr>
            <w:pStyle w:val="BodytextUserManual"/>
            <w:spacing w:before="156" w:after="156"/>
          </w:pPr>
          <w:r w:rsidRPr="001E6A31">
            <w:t xml:space="preserve">Efter att du tryckt på alternativet </w:t>
          </w:r>
          <w:r w:rsidRPr="001E6A31">
            <w:rPr>
              <w:b/>
              <w:bCs w:val="0"/>
            </w:rPr>
            <w:t xml:space="preserve">Livedata </w:t>
          </w:r>
          <w:r w:rsidRPr="001E6A31">
            <w:t xml:space="preserve">i den vänstra navigeringsfältet visar skärmen parametergrupperna som standard. Tryck på en grupp för att öppna skärmen för livedata för mer information. Du kan också skapa en ny datagrupp genom att trycka på </w:t>
          </w:r>
          <w:r w:rsidRPr="001E6A31">
            <w:rPr>
              <w:color w:val="000000" w:themeColor="text1"/>
            </w:rPr>
            <w:t xml:space="preserve">ikonen </w:t>
          </w:r>
          <w:r w:rsidRPr="001E6A31">
            <w:rPr>
              <w:b/>
              <w:bCs w:val="0"/>
              <w:color w:val="000000" w:themeColor="text1"/>
            </w:rPr>
            <w:t xml:space="preserve">Lägg till </w:t>
          </w:r>
          <w:r w:rsidRPr="001E6A31">
            <w:rPr>
              <w:color w:val="000000" w:themeColor="text1"/>
            </w:rPr>
            <w:t>(</w:t>
          </w:r>
          <w:r w:rsidRPr="001E6A31">
            <w:rPr>
              <w:noProof/>
              <w:color w:val="000000" w:themeColor="text1"/>
              <w:lang w:val="en-US"/>
              <w14:ligatures w14:val="standardContextual"/>
            </w:rPr>
            <w:drawing>
              <wp:inline distT="0" distB="0" distL="0" distR="0" wp14:anchorId="2D482E88" wp14:editId="452DD692">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Pr="001E6A31">
            <w:rPr>
              <w:color w:val="000000" w:themeColor="text1"/>
            </w:rPr>
            <w:t>).</w:t>
          </w:r>
        </w:p>
        <w:p w14:paraId="0965835A" w14:textId="77777777" w:rsidR="00945376" w:rsidRPr="001E6A31" w:rsidRDefault="00945376" w:rsidP="00945376">
          <w:pPr>
            <w:pStyle w:val="BodytextUserManual"/>
            <w:spacing w:before="156" w:after="156"/>
          </w:pPr>
          <w:r w:rsidRPr="001E6A31">
            <w:t xml:space="preserve">Livedataskärmen visar datalistan för det valda systemet. De visade parametrarna varierar beroende på fordon. Med gestskrollning kan du snabbt navigera genom datalistan. Peka på skärmen och dra fingret uppåt eller nedåt för att flytta parametrarna </w:t>
          </w:r>
          <w:r w:rsidRPr="001E6A31">
            <w:lastRenderedPageBreak/>
            <w:t>som visas om informationen upptar mer än en skärm.</w:t>
          </w:r>
        </w:p>
        <w:p w14:paraId="166CD8C8" w14:textId="77777777" w:rsidR="00945376" w:rsidRPr="001E6A31" w:rsidRDefault="00945376" w:rsidP="00945376">
          <w:pPr>
            <w:tabs>
              <w:tab w:val="left" w:pos="6120"/>
            </w:tabs>
            <w:spacing w:before="156" w:after="156"/>
            <w:rPr>
              <w:rFonts w:cs="Arial"/>
            </w:rPr>
          </w:pPr>
          <w:r w:rsidRPr="001E6A31">
            <w:rPr>
              <w:rFonts w:cs="Arial"/>
            </w:rPr>
            <w:tab/>
          </w:r>
        </w:p>
        <w:p w14:paraId="68C53643" w14:textId="598DDD37" w:rsidR="00945376" w:rsidRPr="001E6A31" w:rsidRDefault="001E6A31" w:rsidP="00945376">
          <w:pPr>
            <w:pStyle w:val="ab"/>
            <w:spacing w:before="156" w:after="156" w:line="240" w:lineRule="auto"/>
            <w:ind w:left="0"/>
            <w:rPr>
              <w:rFonts w:cs="Arial"/>
            </w:rPr>
          </w:pPr>
          <w:r w:rsidRPr="001E6A31">
            <w:rPr>
              <w:rFonts w:cs="Arial"/>
              <w:noProof/>
            </w:rPr>
            <w:drawing>
              <wp:inline distT="0" distB="0" distL="0" distR="0" wp14:anchorId="326C762D" wp14:editId="05FE651B">
                <wp:extent cx="3024290" cy="1872000"/>
                <wp:effectExtent l="0" t="0" r="508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3024290" cy="1872000"/>
                        </a:xfrm>
                        <a:prstGeom prst="rect">
                          <a:avLst/>
                        </a:prstGeom>
                        <a:noFill/>
                        <a:ln>
                          <a:noFill/>
                        </a:ln>
                      </pic:spPr>
                    </pic:pic>
                  </a:graphicData>
                </a:graphic>
              </wp:inline>
            </w:drawing>
          </w:r>
        </w:p>
        <w:p w14:paraId="70BF9EB9" w14:textId="77777777" w:rsidR="00945376" w:rsidRPr="001E6A31" w:rsidRDefault="00945376" w:rsidP="00945376">
          <w:pPr>
            <w:pStyle w:val="ab"/>
            <w:spacing w:before="156" w:after="156"/>
            <w:ind w:left="0"/>
            <w:rPr>
              <w:rFonts w:cs="Arial"/>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17</w:t>
          </w:r>
          <w:r w:rsidRPr="001E6A31">
            <w:rPr>
              <w:rFonts w:cs="Arial"/>
              <w:noProof/>
            </w:rPr>
            <w:fldChar w:fldCharType="end"/>
          </w:r>
          <w:r w:rsidRPr="001E6A31">
            <w:rPr>
              <w:rFonts w:cs="Arial"/>
            </w:rPr>
            <w:t xml:space="preserve"> </w:t>
          </w:r>
          <w:r w:rsidRPr="001E6A31">
            <w:rPr>
              <w:rFonts w:cs="Arial"/>
              <w:i/>
              <w:iCs/>
            </w:rPr>
            <w:t>Live-dataskärm</w:t>
          </w:r>
        </w:p>
        <w:p w14:paraId="02391F1D" w14:textId="77777777" w:rsidR="00945376" w:rsidRPr="001E6A31" w:rsidRDefault="00945376" w:rsidP="00945376">
          <w:pPr>
            <w:pStyle w:val="aa"/>
            <w:numPr>
              <w:ilvl w:val="0"/>
              <w:numId w:val="57"/>
            </w:numPr>
            <w:spacing w:beforeLines="20" w:before="62" w:afterLines="20" w:after="62"/>
            <w:ind w:left="641" w:hanging="357"/>
            <w:rPr>
              <w:rFonts w:cs="Arial"/>
              <w:bCs/>
            </w:rPr>
          </w:pPr>
          <w:r w:rsidRPr="001E6A31">
            <w:rPr>
              <w:rFonts w:cs="Arial"/>
              <w:bCs/>
            </w:rPr>
            <w:t>Övre verktygsfältet</w:t>
          </w:r>
        </w:p>
        <w:p w14:paraId="646B5168" w14:textId="77777777" w:rsidR="00945376" w:rsidRPr="001E6A31" w:rsidRDefault="00945376" w:rsidP="00945376">
          <w:pPr>
            <w:pStyle w:val="aa"/>
            <w:widowControl w:val="0"/>
            <w:numPr>
              <w:ilvl w:val="0"/>
              <w:numId w:val="56"/>
            </w:numPr>
            <w:spacing w:beforeLines="20" w:before="62" w:afterLines="20" w:after="62"/>
            <w:ind w:left="998" w:hanging="357"/>
            <w:rPr>
              <w:rFonts w:cs="Arial"/>
              <w:bCs/>
            </w:rPr>
          </w:pPr>
          <w:r w:rsidRPr="001E6A31">
            <w:rPr>
              <w:rFonts w:cs="Arial"/>
              <w:bCs/>
            </w:rPr>
            <w:t xml:space="preserve">Val av </w:t>
          </w:r>
          <w:r w:rsidRPr="001E6A31">
            <w:rPr>
              <w:rFonts w:cs="Arial"/>
            </w:rPr>
            <w:t>datagrupp — tryck på rullgardinsmenyn för att välja önskad datagrupp.</w:t>
          </w:r>
        </w:p>
        <w:p w14:paraId="041EF3A1" w14:textId="77777777" w:rsidR="00945376" w:rsidRPr="001E6A31" w:rsidRDefault="00945376" w:rsidP="00945376">
          <w:pPr>
            <w:pStyle w:val="aa"/>
            <w:widowControl w:val="0"/>
            <w:numPr>
              <w:ilvl w:val="0"/>
              <w:numId w:val="56"/>
            </w:numPr>
            <w:spacing w:beforeLines="20" w:before="62" w:afterLines="20" w:after="62"/>
            <w:ind w:left="998" w:hanging="357"/>
            <w:rPr>
              <w:rFonts w:cs="Arial"/>
            </w:rPr>
          </w:pPr>
          <w:r w:rsidRPr="001E6A31">
            <w:rPr>
              <w:rFonts w:cs="Arial"/>
            </w:rPr>
            <w:t xml:space="preserve">Visningsläge — </w:t>
          </w:r>
          <w:r w:rsidRPr="001E6A31">
            <w:rPr>
              <w:rFonts w:cs="Arial"/>
              <w:bCs/>
            </w:rPr>
            <w:t xml:space="preserve">tre </w:t>
          </w:r>
          <w:r w:rsidRPr="001E6A31">
            <w:rPr>
              <w:rFonts w:cs="Arial"/>
            </w:rPr>
            <w:t>visningslägen är tillgängliga för en vald datagrupp.</w:t>
          </w:r>
        </w:p>
        <w:p w14:paraId="327520BC" w14:textId="1CCEBA53" w:rsidR="00945376" w:rsidRPr="001E6A31" w:rsidRDefault="00945376" w:rsidP="00945376">
          <w:pPr>
            <w:pStyle w:val="aa"/>
            <w:widowControl w:val="0"/>
            <w:numPr>
              <w:ilvl w:val="0"/>
              <w:numId w:val="55"/>
            </w:numPr>
            <w:spacing w:beforeLines="20" w:before="62" w:afterLines="20" w:after="62"/>
            <w:ind w:left="1355" w:hanging="357"/>
            <w:rPr>
              <w:rFonts w:cs="Arial"/>
            </w:rPr>
          </w:pPr>
          <w:r w:rsidRPr="001E6A31">
            <w:rPr>
              <w:rFonts w:cs="Arial"/>
              <w:b/>
              <w:bCs/>
            </w:rPr>
            <w:t>Textläge</w:t>
          </w:r>
          <w:r w:rsidRPr="001E6A31">
            <w:rPr>
              <w:rFonts w:cs="Arial"/>
              <w:bCs/>
            </w:rPr>
            <w:t xml:space="preserve"> </w:t>
          </w:r>
          <w:r w:rsidRPr="001E6A31">
            <w:rPr>
              <w:rFonts w:cs="Arial"/>
            </w:rPr>
            <w:t>— standardläget som visar parametrarna som en textlista.</w:t>
          </w:r>
        </w:p>
        <w:p w14:paraId="52759D72" w14:textId="41CEB21B" w:rsidR="00945376" w:rsidRPr="001E6A31" w:rsidRDefault="00945376" w:rsidP="00945376">
          <w:pPr>
            <w:pStyle w:val="aa"/>
            <w:widowControl w:val="0"/>
            <w:numPr>
              <w:ilvl w:val="0"/>
              <w:numId w:val="55"/>
            </w:numPr>
            <w:spacing w:beforeLines="20" w:before="62" w:afterLines="20" w:after="62"/>
            <w:ind w:left="1355" w:hanging="357"/>
            <w:rPr>
              <w:rFonts w:cs="Arial"/>
            </w:rPr>
          </w:pPr>
          <w:r w:rsidRPr="001E6A31">
            <w:rPr>
              <w:rFonts w:cs="Arial"/>
              <w:b/>
              <w:bCs/>
            </w:rPr>
            <w:t>Vågformsgrafläge</w:t>
          </w:r>
          <w:r w:rsidRPr="001E6A31">
            <w:rPr>
              <w:rFonts w:cs="Arial"/>
              <w:bCs/>
            </w:rPr>
            <w:t xml:space="preserve"> </w:t>
          </w:r>
          <w:r w:rsidRPr="001E6A31">
            <w:rPr>
              <w:rFonts w:cs="Arial"/>
            </w:rPr>
            <w:t>— visar parametrarna i vågformsgrafer.</w:t>
          </w:r>
        </w:p>
        <w:p w14:paraId="0525ED64" w14:textId="77777777" w:rsidR="00945376" w:rsidRPr="001E6A31" w:rsidRDefault="00945376" w:rsidP="00945376">
          <w:pPr>
            <w:pStyle w:val="aa"/>
            <w:widowControl w:val="0"/>
            <w:numPr>
              <w:ilvl w:val="0"/>
              <w:numId w:val="55"/>
            </w:numPr>
            <w:spacing w:beforeLines="20" w:before="62" w:afterLines="20" w:after="62"/>
            <w:ind w:left="1355" w:hanging="357"/>
            <w:rPr>
              <w:rFonts w:cs="Arial"/>
            </w:rPr>
          </w:pPr>
          <w:r w:rsidRPr="001E6A31">
            <w:rPr>
              <w:rFonts w:cs="Arial"/>
              <w:b/>
              <w:bCs/>
            </w:rPr>
            <w:t xml:space="preserve">Digitalt </w:t>
          </w:r>
          <w:r w:rsidRPr="001E6A31">
            <w:rPr>
              <w:rFonts w:cs="Arial"/>
              <w:b/>
            </w:rPr>
            <w:t xml:space="preserve">mätarläge </w:t>
          </w:r>
          <w:r w:rsidRPr="001E6A31">
            <w:rPr>
              <w:rFonts w:cs="Arial"/>
            </w:rPr>
            <w:t>— visar parametrarna i form av ett digitalt mätardiagram.</w:t>
          </w:r>
        </w:p>
        <w:p w14:paraId="1B10DA0A" w14:textId="77777777" w:rsidR="00945376" w:rsidRPr="001E6A31" w:rsidRDefault="00945376" w:rsidP="00945376">
          <w:pPr>
            <w:pStyle w:val="aa"/>
            <w:numPr>
              <w:ilvl w:val="0"/>
              <w:numId w:val="57"/>
            </w:numPr>
            <w:spacing w:beforeLines="20" w:before="62" w:afterLines="20" w:after="62"/>
            <w:ind w:left="641" w:hanging="357"/>
            <w:rPr>
              <w:rFonts w:cs="Arial"/>
              <w:bCs/>
            </w:rPr>
          </w:pPr>
          <w:r w:rsidRPr="001E6A31">
            <w:rPr>
              <w:rFonts w:cs="Arial"/>
              <w:bCs/>
            </w:rPr>
            <w:t>Huvudsektion</w:t>
          </w:r>
        </w:p>
        <w:p w14:paraId="70897AC3" w14:textId="77777777" w:rsidR="00945376" w:rsidRPr="001E6A31" w:rsidRDefault="00945376" w:rsidP="00945376">
          <w:pPr>
            <w:pStyle w:val="aa"/>
            <w:widowControl w:val="0"/>
            <w:numPr>
              <w:ilvl w:val="0"/>
              <w:numId w:val="56"/>
            </w:numPr>
            <w:spacing w:beforeLines="20" w:before="62" w:afterLines="20" w:after="62"/>
            <w:ind w:left="998" w:hanging="357"/>
            <w:rPr>
              <w:rFonts w:cs="Arial"/>
            </w:rPr>
          </w:pPr>
          <w:r w:rsidRPr="001E6A31">
            <w:rPr>
              <w:rFonts w:cs="Arial"/>
            </w:rPr>
            <w:t xml:space="preserve">Namnkolumn — visar parameternamnen. </w:t>
          </w:r>
        </w:p>
        <w:p w14:paraId="65376F77" w14:textId="77777777" w:rsidR="00945376" w:rsidRPr="001E6A31" w:rsidRDefault="00945376" w:rsidP="00945376">
          <w:pPr>
            <w:pStyle w:val="aa"/>
            <w:widowControl w:val="0"/>
            <w:numPr>
              <w:ilvl w:val="0"/>
              <w:numId w:val="55"/>
            </w:numPr>
            <w:spacing w:beforeLines="20" w:before="62" w:afterLines="20" w:after="62"/>
            <w:ind w:left="1355" w:hanging="357"/>
            <w:rPr>
              <w:rFonts w:cs="Arial"/>
            </w:rPr>
          </w:pPr>
          <w:r w:rsidRPr="001E6A31">
            <w:rPr>
              <w:rFonts w:cs="Arial"/>
            </w:rPr>
            <w:t>Kryssruta</w:t>
          </w:r>
          <w:r w:rsidRPr="001E6A31">
            <w:rPr>
              <w:rFonts w:cs="Arial"/>
              <w:b/>
            </w:rPr>
            <w:t xml:space="preserve"> </w:t>
          </w:r>
          <w:r w:rsidRPr="001E6A31">
            <w:rPr>
              <w:rFonts w:cs="Arial"/>
            </w:rPr>
            <w:t>— tryck på kryssrutan till vänster om en parameter för att välja objektet. Tryck på kryssrutan igen för att avmarkera det.</w:t>
          </w:r>
        </w:p>
        <w:p w14:paraId="1ABC2656" w14:textId="77777777" w:rsidR="00945376" w:rsidRPr="001E6A31" w:rsidRDefault="00945376" w:rsidP="00945376">
          <w:pPr>
            <w:pStyle w:val="aa"/>
            <w:widowControl w:val="0"/>
            <w:numPr>
              <w:ilvl w:val="0"/>
              <w:numId w:val="56"/>
            </w:numPr>
            <w:spacing w:beforeLines="20" w:before="62" w:afterLines="20" w:after="62"/>
            <w:ind w:left="998" w:hanging="357"/>
            <w:rPr>
              <w:rFonts w:cs="Arial"/>
            </w:rPr>
          </w:pPr>
          <w:r w:rsidRPr="001E6A31">
            <w:rPr>
              <w:rFonts w:cs="Arial"/>
            </w:rPr>
            <w:t>Värdekolumn — visar parametervärdena.</w:t>
          </w:r>
        </w:p>
        <w:p w14:paraId="3F177F9E" w14:textId="42C8188A" w:rsidR="00945376" w:rsidRPr="001E6A31" w:rsidRDefault="00C46762" w:rsidP="00945376">
          <w:pPr>
            <w:pStyle w:val="aa"/>
            <w:widowControl w:val="0"/>
            <w:numPr>
              <w:ilvl w:val="0"/>
              <w:numId w:val="56"/>
            </w:numPr>
            <w:spacing w:beforeLines="20" w:before="62" w:afterLines="20" w:after="62"/>
            <w:ind w:left="998" w:hanging="357"/>
            <w:rPr>
              <w:rFonts w:cs="Arial"/>
            </w:rPr>
          </w:pPr>
          <w:r w:rsidRPr="001E6A31">
            <w:rPr>
              <w:rFonts w:cs="Arial"/>
            </w:rPr>
            <w:t>Standardintervallkolumn — visar parameterns standardintervall.</w:t>
          </w:r>
        </w:p>
        <w:p w14:paraId="0387AA17" w14:textId="77777777" w:rsidR="00945376" w:rsidRPr="001E6A31" w:rsidRDefault="00945376" w:rsidP="00945376">
          <w:pPr>
            <w:pBdr>
              <w:top w:val="single" w:sz="6" w:space="1" w:color="auto"/>
              <w:bottom w:val="single" w:sz="6" w:space="0" w:color="auto"/>
            </w:pBdr>
            <w:spacing w:before="156" w:afterLines="20" w:after="62"/>
            <w:rPr>
              <w:rFonts w:cs="Arial"/>
              <w:b/>
            </w:rPr>
          </w:pPr>
          <w:r w:rsidRPr="001E6A31">
            <w:rPr>
              <w:rFonts w:cs="Arial"/>
              <w:b/>
              <w:noProof/>
              <w:lang w:val="en-US"/>
            </w:rPr>
            <w:drawing>
              <wp:anchor distT="0" distB="0" distL="114300" distR="114300" simplePos="0" relativeHeight="252447744" behindDoc="0" locked="0" layoutInCell="1" allowOverlap="1" wp14:anchorId="4959A1A5" wp14:editId="0E9B1CC6">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1E6A31">
            <w:rPr>
              <w:rFonts w:cs="Arial"/>
              <w:b/>
            </w:rPr>
            <w:t>NOTERA</w:t>
          </w:r>
        </w:p>
        <w:p w14:paraId="0694F818" w14:textId="77777777" w:rsidR="00945376" w:rsidRPr="001E6A31" w:rsidRDefault="00945376" w:rsidP="00945376">
          <w:pPr>
            <w:pBdr>
              <w:top w:val="single" w:sz="6" w:space="1" w:color="auto"/>
              <w:bottom w:val="single" w:sz="6" w:space="0" w:color="auto"/>
            </w:pBdr>
            <w:spacing w:beforeLines="0" w:before="0" w:after="156"/>
            <w:rPr>
              <w:rFonts w:cs="Arial"/>
              <w:color w:val="000000" w:themeColor="text1"/>
            </w:rPr>
          </w:pPr>
          <w:r w:rsidRPr="001E6A31">
            <w:rPr>
              <w:rFonts w:cs="Arial"/>
              <w:noProof/>
              <w:color w:val="000000" w:themeColor="text1"/>
              <w:lang w:val="en-US"/>
              <w14:ligatures w14:val="standardContextual"/>
            </w:rPr>
            <w:drawing>
              <wp:anchor distT="0" distB="0" distL="114300" distR="114300" simplePos="0" relativeHeight="252465152" behindDoc="0" locked="0" layoutInCell="1" allowOverlap="1" wp14:anchorId="6FAB85A2" wp14:editId="2232906A">
                <wp:simplePos x="0" y="0"/>
                <wp:positionH relativeFrom="column">
                  <wp:posOffset>1060400</wp:posOffset>
                </wp:positionH>
                <wp:positionV relativeFrom="paragraph">
                  <wp:posOffset>6324</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Pr="001E6A31">
            <w:rPr>
              <w:rFonts w:cs="Arial"/>
              <w:color w:val="000000" w:themeColor="text1"/>
            </w:rPr>
            <w:t>Tryck på ikonen     till höger om kolumnen Område för att växla visning mellan max- och minimumvärdena vid inspelningsfunktionen och referensvärdet.</w:t>
          </w:r>
        </w:p>
        <w:p w14:paraId="0981942E" w14:textId="663E9012" w:rsidR="001E6A31" w:rsidRPr="001E6A31" w:rsidRDefault="001E6A31" w:rsidP="001E6A31">
          <w:pPr>
            <w:pStyle w:val="aa"/>
            <w:widowControl w:val="0"/>
            <w:numPr>
              <w:ilvl w:val="0"/>
              <w:numId w:val="56"/>
            </w:numPr>
            <w:spacing w:beforeLines="20" w:before="62" w:afterLines="20" w:after="62"/>
            <w:ind w:left="998" w:hanging="357"/>
            <w:rPr>
              <w:rFonts w:eastAsiaTheme="minorEastAsia" w:cs="Arial"/>
              <w:szCs w:val="18"/>
            </w:rPr>
          </w:pPr>
          <w:r w:rsidRPr="001E6A31">
            <w:rPr>
              <w:rFonts w:eastAsiaTheme="minorEastAsia" w:cs="Arial"/>
              <w:szCs w:val="18"/>
            </w:rPr>
            <w:t xml:space="preserve">Knapp för överfyllnadsmeny – tryck på ikonen </w:t>
          </w:r>
          <w:r w:rsidRPr="001E6A31">
            <w:rPr>
              <w:rFonts w:cs="Arial"/>
              <w:noProof/>
              <w:lang w:val="en-US"/>
            </w:rPr>
            <w:drawing>
              <wp:inline distT="0" distB="0" distL="0" distR="0" wp14:anchorId="1A2AF012" wp14:editId="4A7ADB5E">
                <wp:extent cx="119380" cy="119380"/>
                <wp:effectExtent l="0" t="0" r="0" b="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19380" cy="119380"/>
                        </a:xfrm>
                        <a:prstGeom prst="rect">
                          <a:avLst/>
                        </a:prstGeom>
                        <a:noFill/>
                        <a:ln>
                          <a:noFill/>
                        </a:ln>
                      </pic:spPr>
                    </pic:pic>
                  </a:graphicData>
                </a:graphic>
              </wp:inline>
            </w:drawing>
          </w:r>
          <w:r w:rsidRPr="001E6A31">
            <w:rPr>
              <w:rFonts w:eastAsiaTheme="minorEastAsia" w:cs="Arial"/>
              <w:szCs w:val="18"/>
            </w:rPr>
            <w:t xml:space="preserve"> för att öppna en undermeny som innehåller fyra visningslägen och andra alternativ.</w:t>
          </w:r>
        </w:p>
        <w:p w14:paraId="1BFE6BFD" w14:textId="288B634B" w:rsidR="00945376" w:rsidRPr="001E6A31" w:rsidRDefault="001E6A31" w:rsidP="001E6A31">
          <w:pPr>
            <w:pStyle w:val="aa"/>
            <w:widowControl w:val="0"/>
            <w:numPr>
              <w:ilvl w:val="0"/>
              <w:numId w:val="56"/>
            </w:numPr>
            <w:spacing w:beforeLines="20" w:before="62" w:afterLines="20" w:after="62"/>
            <w:ind w:left="998" w:hanging="357"/>
            <w:rPr>
              <w:rFonts w:eastAsiaTheme="minorEastAsia" w:cs="Arial"/>
              <w:szCs w:val="18"/>
            </w:rPr>
          </w:pPr>
          <w:r w:rsidRPr="001E6A31">
            <w:rPr>
              <w:rFonts w:eastAsiaTheme="minorEastAsia" w:cs="Arial"/>
              <w:szCs w:val="18"/>
            </w:rPr>
            <w:lastRenderedPageBreak/>
            <w:t xml:space="preserve">Hjälpinformationsknapp – tryck på ikonen </w:t>
          </w:r>
          <w:r w:rsidRPr="001E6A31">
            <w:rPr>
              <w:rFonts w:cs="Arial"/>
              <w:noProof/>
              <w:lang w:val="en-US"/>
            </w:rPr>
            <w:drawing>
              <wp:inline distT="0" distB="0" distL="0" distR="0" wp14:anchorId="7C48A226" wp14:editId="35D7506D">
                <wp:extent cx="142875" cy="119380"/>
                <wp:effectExtent l="0" t="0" r="9525" b="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142875" cy="119380"/>
                        </a:xfrm>
                        <a:prstGeom prst="rect">
                          <a:avLst/>
                        </a:prstGeom>
                        <a:noFill/>
                        <a:ln>
                          <a:noFill/>
                        </a:ln>
                      </pic:spPr>
                    </pic:pic>
                  </a:graphicData>
                </a:graphic>
              </wp:inline>
            </w:drawing>
          </w:r>
          <w:r w:rsidRPr="001E6A31">
            <w:rPr>
              <w:rFonts w:eastAsiaTheme="minorEastAsia" w:cs="Arial"/>
              <w:szCs w:val="18"/>
            </w:rPr>
            <w:t xml:space="preserve"> för att öppna hjälpskärmen för livedata som ger hjälpinformation om vald livedata, såsom betydelse, princip och relaterade delar.</w:t>
          </w:r>
        </w:p>
        <w:p w14:paraId="0A819664" w14:textId="77777777" w:rsidR="00945376" w:rsidRPr="001E6A31" w:rsidRDefault="00945376" w:rsidP="00945376">
          <w:pPr>
            <w:spacing w:beforeLines="20" w:before="62" w:afterLines="20" w:after="62"/>
            <w:rPr>
              <w:rFonts w:cs="Arial"/>
              <w:b/>
              <w:bCs/>
            </w:rPr>
          </w:pPr>
        </w:p>
        <w:p w14:paraId="287326C3" w14:textId="77777777" w:rsidR="00945376" w:rsidRPr="001E6A31" w:rsidRDefault="00945376" w:rsidP="00945376">
          <w:pPr>
            <w:spacing w:beforeLines="20" w:before="62" w:afterLines="20" w:after="62"/>
            <w:rPr>
              <w:rFonts w:cs="Arial"/>
              <w:b/>
              <w:bCs/>
            </w:rPr>
          </w:pPr>
          <w:r w:rsidRPr="001E6A31">
            <w:rPr>
              <w:rFonts w:cs="Arial"/>
              <w:b/>
              <w:bCs/>
            </w:rPr>
            <w:t>Visningsläge</w:t>
          </w:r>
        </w:p>
        <w:p w14:paraId="64A2D5AA" w14:textId="77777777" w:rsidR="00945376" w:rsidRPr="001E6A31" w:rsidRDefault="00945376" w:rsidP="00945376">
          <w:pPr>
            <w:pStyle w:val="BodytextUserManual"/>
            <w:spacing w:before="156" w:after="156"/>
          </w:pPr>
          <w:r w:rsidRPr="001E6A31">
            <w:t>Det finns fyra typer av visningslägen tillgängliga för datavisning, vilket gör att du kan visa olika typer av parametrar i det läge som bäst passar för att representera data.</w:t>
          </w:r>
        </w:p>
        <w:tbl>
          <w:tblPr>
            <w:tblStyle w:val="ac"/>
            <w:tblW w:w="0" w:type="auto"/>
            <w:tblInd w:w="284" w:type="dxa"/>
            <w:tblLook w:val="04A0" w:firstRow="1" w:lastRow="0" w:firstColumn="1" w:lastColumn="0" w:noHBand="0" w:noVBand="1"/>
          </w:tblPr>
          <w:tblGrid>
            <w:gridCol w:w="1129"/>
            <w:gridCol w:w="5834"/>
          </w:tblGrid>
          <w:tr w:rsidR="00945376" w:rsidRPr="001E6A31" w14:paraId="7F7B8130" w14:textId="77777777" w:rsidTr="00F13F00">
            <w:tc>
              <w:tcPr>
                <w:tcW w:w="1129" w:type="dxa"/>
                <w:shd w:val="clear" w:color="auto" w:fill="D9D9D9" w:themeFill="background1" w:themeFillShade="D9"/>
              </w:tcPr>
              <w:p w14:paraId="55EBB7E5" w14:textId="77777777" w:rsidR="00945376" w:rsidRPr="001E6A31" w:rsidRDefault="00945376" w:rsidP="00F13F00">
                <w:pPr>
                  <w:pStyle w:val="BodytextUserManual"/>
                  <w:spacing w:before="156" w:after="156"/>
                  <w:ind w:left="0"/>
                  <w:jc w:val="center"/>
                  <w:rPr>
                    <w:b/>
                    <w:bCs w:val="0"/>
                  </w:rPr>
                </w:pPr>
                <w:r w:rsidRPr="001E6A31">
                  <w:rPr>
                    <w:b/>
                    <w:bCs w:val="0"/>
                  </w:rPr>
                  <w:t>Ikon</w:t>
                </w:r>
              </w:p>
            </w:tc>
            <w:tc>
              <w:tcPr>
                <w:tcW w:w="5834" w:type="dxa"/>
                <w:shd w:val="clear" w:color="auto" w:fill="D9D9D9" w:themeFill="background1" w:themeFillShade="D9"/>
              </w:tcPr>
              <w:p w14:paraId="4EFA9D90" w14:textId="77777777" w:rsidR="00945376" w:rsidRPr="001E6A31" w:rsidRDefault="00945376" w:rsidP="00F13F00">
                <w:pPr>
                  <w:pStyle w:val="BodytextUserManual"/>
                  <w:spacing w:before="156" w:after="156"/>
                  <w:ind w:left="0"/>
                  <w:jc w:val="center"/>
                  <w:rPr>
                    <w:b/>
                    <w:bCs w:val="0"/>
                  </w:rPr>
                </w:pPr>
                <w:r w:rsidRPr="001E6A31">
                  <w:rPr>
                    <w:b/>
                    <w:bCs w:val="0"/>
                  </w:rPr>
                  <w:t>Visningsläge</w:t>
                </w:r>
              </w:p>
            </w:tc>
          </w:tr>
          <w:tr w:rsidR="00945376" w:rsidRPr="001E6A31" w14:paraId="0BC40289" w14:textId="77777777" w:rsidTr="00F13F00">
            <w:tc>
              <w:tcPr>
                <w:tcW w:w="1129" w:type="dxa"/>
              </w:tcPr>
              <w:p w14:paraId="40181383" w14:textId="77777777" w:rsidR="00945376" w:rsidRPr="001E6A31" w:rsidRDefault="00945376" w:rsidP="00F13F00">
                <w:pPr>
                  <w:pStyle w:val="BodytextUserManual"/>
                  <w:spacing w:before="156" w:after="156"/>
                  <w:ind w:left="0"/>
                </w:pPr>
                <w:r w:rsidRPr="001E6A31">
                  <w:rPr>
                    <w:noProof/>
                    <w:lang w:val="en-US"/>
                    <w14:ligatures w14:val="standardContextual"/>
                  </w:rPr>
                  <w:drawing>
                    <wp:anchor distT="0" distB="0" distL="114300" distR="114300" simplePos="0" relativeHeight="252449792" behindDoc="0" locked="0" layoutInCell="1" allowOverlap="1" wp14:anchorId="08DAF007" wp14:editId="5236F4E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76B152D7" w14:textId="77777777" w:rsidR="00945376" w:rsidRPr="001E6A31" w:rsidRDefault="00945376" w:rsidP="00F13F00">
                <w:pPr>
                  <w:pStyle w:val="BodytextUserManual"/>
                  <w:spacing w:before="156" w:after="156"/>
                  <w:ind w:left="0"/>
                  <w:rPr>
                    <w:bCs w:val="0"/>
                  </w:rPr>
                </w:pPr>
                <w:r w:rsidRPr="001E6A31">
                  <w:rPr>
                    <w:bCs w:val="0"/>
                  </w:rPr>
                  <w:t>Textläge</w:t>
                </w:r>
              </w:p>
            </w:tc>
          </w:tr>
          <w:tr w:rsidR="00945376" w:rsidRPr="001E6A31" w14:paraId="345DC3AF" w14:textId="77777777" w:rsidTr="00F13F00">
            <w:trPr>
              <w:trHeight w:val="665"/>
            </w:trPr>
            <w:tc>
              <w:tcPr>
                <w:tcW w:w="1129" w:type="dxa"/>
              </w:tcPr>
              <w:p w14:paraId="79A20221" w14:textId="77777777" w:rsidR="00945376" w:rsidRPr="001E6A31" w:rsidRDefault="00945376" w:rsidP="00F13F00">
                <w:pPr>
                  <w:pStyle w:val="BodytextUserManual"/>
                  <w:spacing w:before="156" w:after="156"/>
                  <w:ind w:left="0"/>
                </w:pPr>
                <w:r w:rsidRPr="001E6A31">
                  <w:rPr>
                    <w:noProof/>
                    <w:lang w:val="en-US"/>
                    <w14:ligatures w14:val="standardContextual"/>
                  </w:rPr>
                  <w:drawing>
                    <wp:anchor distT="0" distB="0" distL="114300" distR="114300" simplePos="0" relativeHeight="252450816" behindDoc="0" locked="0" layoutInCell="1" allowOverlap="1" wp14:anchorId="215D9916" wp14:editId="1EC694B2">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5738AD50" w14:textId="77777777" w:rsidR="00945376" w:rsidRPr="001E6A31" w:rsidRDefault="00945376" w:rsidP="00F13F00">
                <w:pPr>
                  <w:pStyle w:val="BodytextUserManual"/>
                  <w:spacing w:before="156" w:after="156"/>
                  <w:ind w:left="0"/>
                  <w:rPr>
                    <w:bCs w:val="0"/>
                  </w:rPr>
                </w:pPr>
                <w:r w:rsidRPr="001E6A31">
                  <w:rPr>
                    <w:bCs w:val="0"/>
                  </w:rPr>
                  <w:t>Vågformsgrafläge. Digitala parametrar och statusparametrar stöds.</w:t>
                </w:r>
              </w:p>
            </w:tc>
          </w:tr>
          <w:tr w:rsidR="00945376" w:rsidRPr="001E6A31" w14:paraId="4385D8A4" w14:textId="77777777" w:rsidTr="00F13F00">
            <w:tc>
              <w:tcPr>
                <w:tcW w:w="1129" w:type="dxa"/>
              </w:tcPr>
              <w:p w14:paraId="0C28E074" w14:textId="77777777" w:rsidR="00945376" w:rsidRPr="001E6A31" w:rsidRDefault="00945376" w:rsidP="00F13F00">
                <w:pPr>
                  <w:pStyle w:val="BodytextUserManual"/>
                  <w:spacing w:before="156" w:after="156"/>
                  <w:ind w:left="0"/>
                </w:pPr>
                <w:r w:rsidRPr="001E6A31">
                  <w:rPr>
                    <w:noProof/>
                    <w:lang w:val="en-US"/>
                    <w14:ligatures w14:val="standardContextual"/>
                  </w:rPr>
                  <w:drawing>
                    <wp:anchor distT="0" distB="0" distL="114300" distR="114300" simplePos="0" relativeHeight="252451840" behindDoc="0" locked="0" layoutInCell="1" allowOverlap="1" wp14:anchorId="434330E1" wp14:editId="03B6F4C5">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17376762" w14:textId="77777777" w:rsidR="00945376" w:rsidRPr="001E6A31" w:rsidRDefault="00945376" w:rsidP="00F13F00">
                <w:pPr>
                  <w:pStyle w:val="BodytextUserManual"/>
                  <w:spacing w:before="156" w:after="156"/>
                  <w:ind w:left="0"/>
                  <w:rPr>
                    <w:bCs w:val="0"/>
                  </w:rPr>
                </w:pPr>
                <w:r w:rsidRPr="001E6A31">
                  <w:rPr>
                    <w:bCs w:val="0"/>
                  </w:rPr>
                  <w:t xml:space="preserve">Digitalt mätarläge. Endast parametrar </w:t>
                </w:r>
                <w:r w:rsidRPr="001E6A31">
                  <w:t>av digital typ stöds.</w:t>
                </w:r>
              </w:p>
            </w:tc>
          </w:tr>
          <w:tr w:rsidR="00945376" w:rsidRPr="001E6A31" w14:paraId="4C4E0E95" w14:textId="77777777" w:rsidTr="00F13F00">
            <w:tc>
              <w:tcPr>
                <w:tcW w:w="1129" w:type="dxa"/>
              </w:tcPr>
              <w:p w14:paraId="00D4F4B5" w14:textId="77777777" w:rsidR="00945376" w:rsidRPr="001E6A31" w:rsidRDefault="00945376" w:rsidP="00F13F00">
                <w:pPr>
                  <w:pStyle w:val="BodytextUserManual"/>
                  <w:spacing w:before="156" w:after="156"/>
                  <w:ind w:left="0"/>
                </w:pPr>
                <w:r w:rsidRPr="001E6A31">
                  <w:rPr>
                    <w:noProof/>
                    <w:lang w:val="en-US"/>
                    <w14:ligatures w14:val="standardContextual"/>
                  </w:rPr>
                  <w:drawing>
                    <wp:anchor distT="0" distB="0" distL="114300" distR="114300" simplePos="0" relativeHeight="252452864" behindDoc="0" locked="0" layoutInCell="1" allowOverlap="1" wp14:anchorId="1CD8D28E" wp14:editId="451252C6">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04BC712A" w14:textId="77777777" w:rsidR="00945376" w:rsidRPr="001E6A31" w:rsidRDefault="00945376" w:rsidP="00F13F00">
                <w:pPr>
                  <w:pStyle w:val="BodytextUserManual"/>
                  <w:spacing w:before="156" w:after="156"/>
                  <w:ind w:left="0"/>
                  <w:rPr>
                    <w:bCs w:val="0"/>
                  </w:rPr>
                </w:pPr>
                <w:r w:rsidRPr="001E6A31">
                  <w:rPr>
                    <w:bCs w:val="0"/>
                  </w:rPr>
                  <w:t xml:space="preserve">Analogt mätarläge. Endast parametrar </w:t>
                </w:r>
                <w:r w:rsidRPr="001E6A31">
                  <w:t>av digital typ stöds.</w:t>
                </w:r>
              </w:p>
            </w:tc>
          </w:tr>
        </w:tbl>
        <w:p w14:paraId="6992438D" w14:textId="77777777" w:rsidR="00945376" w:rsidRPr="001E6A31" w:rsidRDefault="00945376" w:rsidP="00945376">
          <w:pPr>
            <w:pStyle w:val="aa"/>
            <w:widowControl w:val="0"/>
            <w:numPr>
              <w:ilvl w:val="0"/>
              <w:numId w:val="5"/>
            </w:numPr>
            <w:spacing w:beforeLines="20" w:before="62" w:afterLines="20" w:after="62"/>
            <w:ind w:left="640" w:hanging="357"/>
            <w:rPr>
              <w:rFonts w:cs="Arial"/>
            </w:rPr>
          </w:pPr>
          <w:r w:rsidRPr="001E6A31">
            <w:rPr>
              <w:rFonts w:cs="Arial"/>
              <w:b/>
            </w:rPr>
            <w:t>För att välja visningsläge</w:t>
          </w:r>
        </w:p>
        <w:p w14:paraId="2B365583" w14:textId="77777777" w:rsidR="00945376" w:rsidRPr="001E6A31" w:rsidRDefault="00945376" w:rsidP="00945376">
          <w:pPr>
            <w:pStyle w:val="aa"/>
            <w:widowControl w:val="0"/>
            <w:numPr>
              <w:ilvl w:val="0"/>
              <w:numId w:val="61"/>
            </w:numPr>
            <w:spacing w:beforeLines="20" w:before="62" w:afterLines="20" w:after="62"/>
            <w:ind w:left="998" w:hanging="357"/>
            <w:rPr>
              <w:rFonts w:cs="Arial"/>
            </w:rPr>
          </w:pPr>
          <w:r w:rsidRPr="001E6A31">
            <w:rPr>
              <w:rFonts w:cs="Arial"/>
            </w:rPr>
            <w:t>Välj den datagrupp du behöver i det vänstra hörnet av det övre verktygsfältet.</w:t>
          </w:r>
        </w:p>
        <w:p w14:paraId="5E7B3B89" w14:textId="77777777" w:rsidR="00945376" w:rsidRPr="001E6A31" w:rsidRDefault="00945376" w:rsidP="00945376">
          <w:pPr>
            <w:pStyle w:val="aa"/>
            <w:widowControl w:val="0"/>
            <w:numPr>
              <w:ilvl w:val="0"/>
              <w:numId w:val="61"/>
            </w:numPr>
            <w:spacing w:beforeLines="20" w:before="62" w:afterLines="20" w:after="62"/>
            <w:ind w:left="998" w:hanging="357"/>
            <w:rPr>
              <w:rFonts w:cs="Arial"/>
            </w:rPr>
          </w:pPr>
          <w:r w:rsidRPr="001E6A31">
            <w:rPr>
              <w:rFonts w:cs="Arial"/>
            </w:rPr>
            <w:t>Tryck på ett visningsläge bland textläge, vågformsgrafläge och digitalt mätarläge för den valda datagruppen.</w:t>
          </w:r>
        </w:p>
        <w:p w14:paraId="38A7D268" w14:textId="77777777" w:rsidR="00945376" w:rsidRPr="001E6A31" w:rsidRDefault="00945376" w:rsidP="00945376">
          <w:pPr>
            <w:pStyle w:val="aa"/>
            <w:widowControl w:val="0"/>
            <w:numPr>
              <w:ilvl w:val="0"/>
              <w:numId w:val="61"/>
            </w:numPr>
            <w:spacing w:beforeLines="20" w:before="62" w:afterLines="20" w:after="62"/>
            <w:ind w:left="998" w:hanging="357"/>
            <w:rPr>
              <w:rFonts w:cs="Arial"/>
            </w:rPr>
          </w:pPr>
          <w:r w:rsidRPr="001E6A31">
            <w:rPr>
              <w:rFonts w:cs="Arial"/>
            </w:rPr>
            <w:t>Eller tryck på knappen för överfyllnadsmeny för att välja ett visningsläge för en specifik parameter. Varje parameter visar det valda läget oberoende av varandra.</w:t>
          </w:r>
        </w:p>
        <w:p w14:paraId="193FBF3E" w14:textId="3621E272" w:rsidR="00945376" w:rsidRPr="001E6A31" w:rsidRDefault="001E6A31" w:rsidP="00945376">
          <w:pPr>
            <w:pStyle w:val="ab"/>
            <w:spacing w:before="156" w:after="156" w:line="240" w:lineRule="auto"/>
            <w:ind w:left="0"/>
            <w:rPr>
              <w:rFonts w:cs="Arial"/>
            </w:rPr>
          </w:pPr>
          <w:r w:rsidRPr="001E6A31">
            <w:rPr>
              <w:rFonts w:cs="Arial"/>
              <w:noProof/>
            </w:rPr>
            <w:lastRenderedPageBreak/>
            <w:drawing>
              <wp:inline distT="0" distB="0" distL="0" distR="0" wp14:anchorId="4CF903DC" wp14:editId="0815DD9A">
                <wp:extent cx="2853264" cy="1958400"/>
                <wp:effectExtent l="0" t="0" r="4445" b="381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53264" cy="1958400"/>
                        </a:xfrm>
                        <a:prstGeom prst="rect">
                          <a:avLst/>
                        </a:prstGeom>
                        <a:noFill/>
                        <a:ln>
                          <a:noFill/>
                        </a:ln>
                      </pic:spPr>
                    </pic:pic>
                  </a:graphicData>
                </a:graphic>
              </wp:inline>
            </w:drawing>
          </w:r>
        </w:p>
        <w:p w14:paraId="3D9870BC" w14:textId="77777777" w:rsidR="00945376" w:rsidRPr="001E6A31" w:rsidRDefault="00945376" w:rsidP="00945376">
          <w:pPr>
            <w:pStyle w:val="ab"/>
            <w:spacing w:before="156" w:after="156"/>
            <w:ind w:left="0"/>
            <w:rPr>
              <w:rFonts w:cs="Arial"/>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18</w:t>
          </w:r>
          <w:r w:rsidRPr="001E6A31">
            <w:rPr>
              <w:rFonts w:cs="Arial"/>
              <w:noProof/>
            </w:rPr>
            <w:fldChar w:fldCharType="end"/>
          </w:r>
          <w:r w:rsidRPr="001E6A31">
            <w:rPr>
              <w:rFonts w:cs="Arial"/>
            </w:rPr>
            <w:t xml:space="preserve"> </w:t>
          </w:r>
          <w:r w:rsidRPr="001E6A31">
            <w:rPr>
              <w:rFonts w:cs="Arial"/>
              <w:i/>
              <w:iCs/>
            </w:rPr>
            <w:t>Skärm för visningsläge</w:t>
          </w:r>
        </w:p>
        <w:p w14:paraId="1C29B384" w14:textId="77777777" w:rsidR="00945376" w:rsidRPr="001E6A31" w:rsidRDefault="00945376" w:rsidP="00945376">
          <w:pPr>
            <w:spacing w:before="156" w:after="156"/>
            <w:rPr>
              <w:rFonts w:cs="Arial"/>
            </w:rPr>
          </w:pPr>
        </w:p>
        <w:p w14:paraId="06D892EB" w14:textId="77777777" w:rsidR="00945376" w:rsidRPr="001E6A31" w:rsidRDefault="00945376" w:rsidP="00945376">
          <w:pPr>
            <w:spacing w:beforeLines="20" w:before="62" w:afterLines="20" w:after="62"/>
            <w:rPr>
              <w:rFonts w:cs="Arial"/>
              <w:b/>
              <w:bCs/>
            </w:rPr>
          </w:pPr>
          <w:r w:rsidRPr="001E6A31">
            <w:rPr>
              <w:rFonts w:cs="Arial"/>
              <w:b/>
              <w:bCs/>
            </w:rPr>
            <w:t>Kontrollknapp</w:t>
          </w:r>
        </w:p>
        <w:p w14:paraId="3D88EB2E" w14:textId="4B6F3B3A" w:rsidR="00945376" w:rsidRPr="001E6A31" w:rsidRDefault="001E6A31" w:rsidP="00945376">
          <w:pPr>
            <w:pStyle w:val="BodytextUserManual"/>
            <w:spacing w:before="156" w:after="156"/>
            <w:ind w:left="283"/>
          </w:pPr>
          <w:r w:rsidRPr="001E6A31">
            <w:rPr>
              <w:rFonts w:eastAsiaTheme="minorEastAsia"/>
              <w:bCs w:val="0"/>
              <w:szCs w:val="18"/>
              <w:lang w:val="sv-SE"/>
            </w:rPr>
            <w:t>Totalt fyra kontrollknappar visas: Enhetsväxling, Triggerinställning och Lägg till i grupp.</w:t>
          </w:r>
        </w:p>
        <w:p w14:paraId="48B32B30" w14:textId="017AF38E" w:rsidR="00945376" w:rsidRPr="001E6A31" w:rsidRDefault="001E6A31" w:rsidP="00945376">
          <w:pPr>
            <w:pStyle w:val="BodytextUserManual"/>
            <w:spacing w:before="156" w:after="156" w:line="240" w:lineRule="auto"/>
            <w:ind w:left="0"/>
            <w:jc w:val="center"/>
          </w:pPr>
          <w:r w:rsidRPr="001E6A31">
            <w:rPr>
              <w:noProof/>
            </w:rPr>
            <w:drawing>
              <wp:inline distT="0" distB="0" distL="0" distR="0" wp14:anchorId="64DE432F" wp14:editId="3DC44F8C">
                <wp:extent cx="2869974" cy="1958400"/>
                <wp:effectExtent l="0" t="0" r="6985" b="381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869974" cy="1958400"/>
                        </a:xfrm>
                        <a:prstGeom prst="rect">
                          <a:avLst/>
                        </a:prstGeom>
                        <a:noFill/>
                        <a:ln>
                          <a:noFill/>
                        </a:ln>
                      </pic:spPr>
                    </pic:pic>
                  </a:graphicData>
                </a:graphic>
              </wp:inline>
            </w:drawing>
          </w:r>
        </w:p>
        <w:p w14:paraId="1C8CA45C" w14:textId="77777777" w:rsidR="00945376" w:rsidRPr="001E6A31" w:rsidRDefault="00945376" w:rsidP="00945376">
          <w:pPr>
            <w:pStyle w:val="ab"/>
            <w:spacing w:before="156" w:after="156"/>
            <w:ind w:left="0"/>
            <w:rPr>
              <w:rFonts w:cs="Arial"/>
              <w:i/>
              <w:iCs/>
              <w:color w:val="FF0000"/>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19</w:t>
          </w:r>
          <w:r w:rsidRPr="001E6A31">
            <w:rPr>
              <w:rFonts w:cs="Arial"/>
              <w:noProof/>
            </w:rPr>
            <w:fldChar w:fldCharType="end"/>
          </w:r>
          <w:r w:rsidRPr="001E6A31">
            <w:rPr>
              <w:rFonts w:cs="Arial"/>
            </w:rPr>
            <w:t xml:space="preserve"> </w:t>
          </w:r>
          <w:r w:rsidRPr="001E6A31">
            <w:rPr>
              <w:rFonts w:cs="Arial"/>
              <w:i/>
              <w:iCs/>
            </w:rPr>
            <w:t>Kontrollknappsskärm​</w:t>
          </w:r>
        </w:p>
        <w:p w14:paraId="5A8A21AE" w14:textId="77777777" w:rsidR="00945376" w:rsidRPr="001E6A31" w:rsidRDefault="00945376" w:rsidP="00945376">
          <w:pPr>
            <w:pStyle w:val="BodytextUserManual"/>
            <w:numPr>
              <w:ilvl w:val="0"/>
              <w:numId w:val="270"/>
            </w:numPr>
            <w:spacing w:before="156" w:after="156"/>
            <w:ind w:left="1001"/>
          </w:pPr>
          <w:r w:rsidRPr="001E6A31">
            <w:rPr>
              <w:b/>
              <w:bCs w:val="0"/>
            </w:rPr>
            <w:t xml:space="preserve">Enhetsbyte </w:t>
          </w:r>
          <w:r w:rsidRPr="001E6A31">
            <w:t>— tryck för att byta enhet för parametervärdet.</w:t>
          </w:r>
        </w:p>
        <w:p w14:paraId="003AFC43" w14:textId="6953340C" w:rsidR="00945376" w:rsidRPr="001E6A31" w:rsidRDefault="00945376" w:rsidP="00945376">
          <w:pPr>
            <w:pStyle w:val="BodytextUserManual"/>
            <w:numPr>
              <w:ilvl w:val="0"/>
              <w:numId w:val="270"/>
            </w:numPr>
            <w:spacing w:before="156" w:after="156"/>
            <w:ind w:left="1001"/>
            <w:rPr>
              <w:b/>
              <w:bCs w:val="0"/>
            </w:rPr>
          </w:pPr>
          <w:r w:rsidRPr="001E6A31">
            <w:rPr>
              <w:b/>
              <w:bCs w:val="0"/>
            </w:rPr>
            <w:t>Triggerinställningar</w:t>
          </w:r>
          <w:r w:rsidR="001E6A31" w:rsidRPr="001E6A31">
            <w:rPr>
              <w:b/>
              <w:bCs w:val="0"/>
            </w:rPr>
            <w:t xml:space="preserve"> </w:t>
          </w:r>
          <w:r w:rsidR="001E6A31" w:rsidRPr="001E6A31">
            <w:t>—</w:t>
          </w:r>
          <w:r w:rsidR="001E6A31" w:rsidRPr="001E6A31">
            <w:t xml:space="preserve"> </w:t>
          </w:r>
          <w:r w:rsidR="001E6A31" w:rsidRPr="001E6A31">
            <w:rPr>
              <w:szCs w:val="18"/>
              <w:lang w:val="sv-SE"/>
            </w:rPr>
            <w:t>tryck för att visa fönstret Triggerinställningar.</w:t>
          </w:r>
        </w:p>
        <w:p w14:paraId="71EC46F7" w14:textId="77777777" w:rsidR="00945376" w:rsidRPr="001E6A31" w:rsidRDefault="00945376" w:rsidP="00945376">
          <w:pPr>
            <w:pStyle w:val="aa"/>
            <w:spacing w:beforeLines="20" w:before="62" w:afterLines="20" w:after="62"/>
            <w:ind w:firstLine="0"/>
            <w:rPr>
              <w:rFonts w:cs="Arial"/>
            </w:rPr>
          </w:pPr>
          <w:r w:rsidRPr="001E6A31">
            <w:rPr>
              <w:rFonts w:cs="Arial"/>
            </w:rPr>
            <w:t xml:space="preserve">På skärmen för triggerinställningar kan du ställa in ett standardintervall genom att fylla i ett minimivärde och ett maximivärde. När detta intervall överskrids kommer </w:t>
          </w:r>
          <w:r w:rsidRPr="001E6A31">
            <w:rPr>
              <w:rFonts w:cs="Arial"/>
            </w:rPr>
            <w:lastRenderedPageBreak/>
            <w:t xml:space="preserve">triggerfunktionen att utföras och enheten registrerar och sparar automatiskt den genererade datan. Du kan kontrollera den sparade livedatan genom att trycka på knappen </w:t>
          </w:r>
          <w:r w:rsidRPr="001E6A31">
            <w:rPr>
              <w:rFonts w:cs="Arial"/>
              <w:b/>
            </w:rPr>
            <w:t xml:space="preserve">Granska </w:t>
          </w:r>
          <w:r w:rsidRPr="001E6A31">
            <w:rPr>
              <w:rFonts w:cs="Arial"/>
            </w:rPr>
            <w:t>längst ner på skärmen.</w:t>
          </w:r>
        </w:p>
        <w:p w14:paraId="04552584" w14:textId="11F7E239" w:rsidR="00945376" w:rsidRPr="001E6A31" w:rsidRDefault="001E6A31" w:rsidP="00945376">
          <w:pPr>
            <w:keepNext/>
            <w:spacing w:before="156" w:after="156" w:line="240" w:lineRule="auto"/>
            <w:ind w:left="0"/>
            <w:jc w:val="center"/>
            <w:rPr>
              <w:rFonts w:cs="Arial"/>
            </w:rPr>
          </w:pPr>
          <w:r w:rsidRPr="001E6A31">
            <w:rPr>
              <w:rFonts w:cs="Arial"/>
              <w:noProof/>
            </w:rPr>
            <w:drawing>
              <wp:inline distT="0" distB="0" distL="0" distR="0" wp14:anchorId="6DAE6418" wp14:editId="5642E02F">
                <wp:extent cx="2914598" cy="1976400"/>
                <wp:effectExtent l="0" t="0" r="635" b="508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914598" cy="1976400"/>
                        </a:xfrm>
                        <a:prstGeom prst="rect">
                          <a:avLst/>
                        </a:prstGeom>
                        <a:noFill/>
                        <a:ln>
                          <a:noFill/>
                        </a:ln>
                      </pic:spPr>
                    </pic:pic>
                  </a:graphicData>
                </a:graphic>
              </wp:inline>
            </w:drawing>
          </w:r>
        </w:p>
        <w:p w14:paraId="518CF425" w14:textId="77777777" w:rsidR="00945376" w:rsidRPr="001E6A31" w:rsidRDefault="00945376" w:rsidP="00945376">
          <w:pPr>
            <w:pStyle w:val="ab"/>
            <w:spacing w:before="156" w:after="156"/>
            <w:ind w:left="0"/>
            <w:rPr>
              <w:rFonts w:cs="Arial"/>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20</w:t>
          </w:r>
          <w:r w:rsidRPr="001E6A31">
            <w:rPr>
              <w:rFonts w:cs="Arial"/>
              <w:noProof/>
            </w:rPr>
            <w:fldChar w:fldCharType="end"/>
          </w:r>
          <w:r w:rsidRPr="001E6A31">
            <w:rPr>
              <w:rFonts w:cs="Arial"/>
            </w:rPr>
            <w:t xml:space="preserve"> </w:t>
          </w:r>
          <w:r w:rsidRPr="001E6A31">
            <w:rPr>
              <w:rFonts w:cs="Arial"/>
              <w:i/>
            </w:rPr>
            <w:t>Skärmen för triggerinställningar</w:t>
          </w:r>
          <w:r w:rsidRPr="001E6A31">
            <w:rPr>
              <w:rFonts w:cs="Arial"/>
              <w:i/>
              <w:color w:val="FF0000"/>
            </w:rPr>
            <w:t xml:space="preserve"> </w:t>
          </w:r>
        </w:p>
        <w:p w14:paraId="277F1C50" w14:textId="77777777" w:rsidR="00945376" w:rsidRPr="001E6A31" w:rsidRDefault="00945376" w:rsidP="00945376">
          <w:pPr>
            <w:pStyle w:val="aa"/>
            <w:spacing w:beforeLines="20" w:before="62" w:afterLines="20" w:after="62"/>
            <w:ind w:firstLine="0"/>
            <w:rPr>
              <w:rFonts w:cs="Arial"/>
            </w:rPr>
          </w:pPr>
          <w:r w:rsidRPr="001E6A31">
            <w:rPr>
              <w:rFonts w:cs="Arial"/>
            </w:rPr>
            <w:t>Två knappar och två inmatningsrutor finns tillgängliga i fönstret Triggerinställningar.</w:t>
          </w:r>
        </w:p>
        <w:p w14:paraId="526DFFFB" w14:textId="77777777" w:rsidR="00945376" w:rsidRPr="001E6A31" w:rsidRDefault="00945376" w:rsidP="00945376">
          <w:pPr>
            <w:pStyle w:val="aa"/>
            <w:widowControl w:val="0"/>
            <w:numPr>
              <w:ilvl w:val="0"/>
              <w:numId w:val="65"/>
            </w:numPr>
            <w:spacing w:beforeLines="20" w:before="62" w:afterLines="20" w:after="62"/>
            <w:ind w:left="998" w:hanging="357"/>
            <w:rPr>
              <w:rFonts w:cs="Arial"/>
            </w:rPr>
          </w:pPr>
          <w:r w:rsidRPr="001E6A31">
            <w:rPr>
              <w:rFonts w:cs="Arial"/>
            </w:rPr>
            <w:t>Utlösare — slår på och av avtryckaren. Avtryckaren är PÅ som standard.</w:t>
          </w:r>
        </w:p>
        <w:p w14:paraId="61020EA2" w14:textId="77777777" w:rsidR="00945376" w:rsidRPr="001E6A31" w:rsidRDefault="00945376" w:rsidP="00945376">
          <w:pPr>
            <w:pStyle w:val="aa"/>
            <w:widowControl w:val="0"/>
            <w:numPr>
              <w:ilvl w:val="0"/>
              <w:numId w:val="65"/>
            </w:numPr>
            <w:spacing w:beforeLines="20" w:before="62" w:afterLines="20" w:after="62"/>
            <w:ind w:left="998" w:hanging="357"/>
            <w:rPr>
              <w:rFonts w:cs="Arial"/>
            </w:rPr>
          </w:pPr>
          <w:r w:rsidRPr="001E6A31">
            <w:rPr>
              <w:rFonts w:cs="Arial"/>
            </w:rPr>
            <w:t>Summerlarm — slår på och av larmet. Larmfunktionen piper när mätvärdet når den förinställda minimi- eller maximipunkten. Summerlarmet ljuder endast vid den första utlösningen.</w:t>
          </w:r>
        </w:p>
        <w:p w14:paraId="26F83D83" w14:textId="77777777" w:rsidR="00945376" w:rsidRPr="001E6A31" w:rsidRDefault="00945376" w:rsidP="00945376">
          <w:pPr>
            <w:pStyle w:val="aa"/>
            <w:widowControl w:val="0"/>
            <w:numPr>
              <w:ilvl w:val="0"/>
              <w:numId w:val="65"/>
            </w:numPr>
            <w:spacing w:beforeLines="20" w:before="62" w:afterLines="20" w:after="62"/>
            <w:ind w:left="998" w:hanging="357"/>
            <w:rPr>
              <w:rFonts w:cs="Arial"/>
            </w:rPr>
          </w:pPr>
          <w:r w:rsidRPr="001E6A31">
            <w:rPr>
              <w:rFonts w:cs="Arial"/>
            </w:rPr>
            <w:t>MIN — tryck på den här inmatningsrutan för att visa ett virtuellt tangentbord för att ange önskat nedre gränsvärde.</w:t>
          </w:r>
        </w:p>
        <w:p w14:paraId="1C5C8A35" w14:textId="77777777" w:rsidR="00945376" w:rsidRPr="001E6A31" w:rsidRDefault="00945376" w:rsidP="00945376">
          <w:pPr>
            <w:pStyle w:val="aa"/>
            <w:widowControl w:val="0"/>
            <w:numPr>
              <w:ilvl w:val="0"/>
              <w:numId w:val="65"/>
            </w:numPr>
            <w:spacing w:beforeLines="20" w:before="62" w:afterLines="20" w:after="62"/>
            <w:ind w:left="998" w:hanging="357"/>
            <w:rPr>
              <w:rFonts w:cs="Arial"/>
            </w:rPr>
          </w:pPr>
          <w:r w:rsidRPr="001E6A31">
            <w:rPr>
              <w:rFonts w:cs="Arial"/>
            </w:rPr>
            <w:t>MAX — tryck på den här inmatningsrutan för att visa ett virtuellt tangentbord för att ange det önskade övre gränsvärdet.</w:t>
          </w:r>
        </w:p>
        <w:p w14:paraId="252ECEE6" w14:textId="77777777" w:rsidR="00945376" w:rsidRPr="001E6A31" w:rsidRDefault="00945376" w:rsidP="00945376">
          <w:pPr>
            <w:pStyle w:val="aa"/>
            <w:widowControl w:val="0"/>
            <w:numPr>
              <w:ilvl w:val="1"/>
              <w:numId w:val="5"/>
            </w:numPr>
            <w:spacing w:beforeLines="20" w:before="62" w:afterLines="20" w:after="62"/>
            <w:ind w:left="641" w:hanging="357"/>
            <w:rPr>
              <w:rFonts w:cs="Arial"/>
            </w:rPr>
          </w:pPr>
          <w:r w:rsidRPr="001E6A31">
            <w:rPr>
              <w:rFonts w:cs="Arial"/>
              <w:b/>
            </w:rPr>
            <w:t>För att ställa in en utlösare</w:t>
          </w:r>
        </w:p>
        <w:p w14:paraId="0FC41783" w14:textId="77777777" w:rsidR="00945376" w:rsidRPr="001E6A31" w:rsidRDefault="00945376" w:rsidP="00945376">
          <w:pPr>
            <w:pStyle w:val="aa"/>
            <w:widowControl w:val="0"/>
            <w:numPr>
              <w:ilvl w:val="0"/>
              <w:numId w:val="66"/>
            </w:numPr>
            <w:spacing w:beforeLines="20" w:before="62" w:afterLines="20" w:after="62"/>
            <w:ind w:left="998" w:hanging="357"/>
            <w:rPr>
              <w:rFonts w:cs="Arial"/>
            </w:rPr>
          </w:pPr>
          <w:r w:rsidRPr="001E6A31">
            <w:rPr>
              <w:rFonts w:cs="Arial"/>
            </w:rPr>
            <w:t>Tryck på överfyllnadsknappen till höger om parametern för att öppna en undermeny.</w:t>
          </w:r>
        </w:p>
        <w:p w14:paraId="70C6BAC7" w14:textId="77777777" w:rsidR="00945376" w:rsidRPr="001E6A31" w:rsidRDefault="00945376" w:rsidP="00945376">
          <w:pPr>
            <w:pStyle w:val="aa"/>
            <w:widowControl w:val="0"/>
            <w:numPr>
              <w:ilvl w:val="0"/>
              <w:numId w:val="66"/>
            </w:numPr>
            <w:spacing w:beforeLines="20" w:before="62" w:afterLines="20" w:after="62"/>
            <w:ind w:left="998" w:hanging="357"/>
            <w:rPr>
              <w:rFonts w:cs="Arial"/>
            </w:rPr>
          </w:pPr>
          <w:r w:rsidRPr="001E6A31">
            <w:rPr>
              <w:rFonts w:cs="Arial"/>
            </w:rPr>
            <w:t xml:space="preserve">Tryck på knappen </w:t>
          </w:r>
          <w:r w:rsidRPr="001E6A31">
            <w:rPr>
              <w:rFonts w:cs="Arial"/>
              <w:b/>
            </w:rPr>
            <w:t xml:space="preserve">Utlösarinställningar </w:t>
          </w:r>
          <w:r w:rsidRPr="001E6A31">
            <w:rPr>
              <w:rFonts w:cs="Arial"/>
            </w:rPr>
            <w:t xml:space="preserve">under Textläge i undermenyn för </w:t>
          </w:r>
          <w:r w:rsidRPr="001E6A31">
            <w:rPr>
              <w:rFonts w:cs="Arial"/>
              <w:b/>
            </w:rPr>
            <w:t xml:space="preserve">att </w:t>
          </w:r>
          <w:r w:rsidRPr="001E6A31">
            <w:rPr>
              <w:rFonts w:cs="Arial"/>
            </w:rPr>
            <w:t>öppna fönstret Utlösarinställningar.</w:t>
          </w:r>
        </w:p>
        <w:p w14:paraId="12F85B5B" w14:textId="77777777" w:rsidR="00945376" w:rsidRPr="001E6A31" w:rsidRDefault="00945376" w:rsidP="00945376">
          <w:pPr>
            <w:pStyle w:val="aa"/>
            <w:widowControl w:val="0"/>
            <w:numPr>
              <w:ilvl w:val="0"/>
              <w:numId w:val="66"/>
            </w:numPr>
            <w:spacing w:beforeLines="20" w:before="62" w:afterLines="20" w:after="62"/>
            <w:ind w:left="998" w:hanging="357"/>
            <w:rPr>
              <w:rFonts w:cs="Arial"/>
            </w:rPr>
          </w:pPr>
          <w:r w:rsidRPr="001E6A31">
            <w:rPr>
              <w:rFonts w:cs="Arial"/>
            </w:rPr>
            <w:t xml:space="preserve">Tryck på </w:t>
          </w:r>
          <w:r w:rsidRPr="001E6A31">
            <w:rPr>
              <w:rFonts w:cs="Arial"/>
              <w:b/>
            </w:rPr>
            <w:t>MIN-knappen</w:t>
          </w:r>
          <w:r w:rsidRPr="001E6A31">
            <w:rPr>
              <w:rFonts w:cs="Arial"/>
            </w:rPr>
            <w:t xml:space="preserve"> inmatningsrutan och ange det önskade minimivärdet.</w:t>
          </w:r>
        </w:p>
        <w:p w14:paraId="5CD57DA9" w14:textId="77777777" w:rsidR="00945376" w:rsidRPr="001E6A31" w:rsidRDefault="00945376" w:rsidP="00945376">
          <w:pPr>
            <w:pStyle w:val="aa"/>
            <w:widowControl w:val="0"/>
            <w:numPr>
              <w:ilvl w:val="0"/>
              <w:numId w:val="66"/>
            </w:numPr>
            <w:spacing w:beforeLines="20" w:before="62" w:afterLines="20" w:after="62"/>
            <w:ind w:left="998" w:hanging="357"/>
            <w:rPr>
              <w:rFonts w:cs="Arial"/>
            </w:rPr>
          </w:pPr>
          <w:r w:rsidRPr="001E6A31">
            <w:rPr>
              <w:rFonts w:cs="Arial"/>
            </w:rPr>
            <w:t xml:space="preserve">Tryck på </w:t>
          </w:r>
          <w:r w:rsidRPr="001E6A31">
            <w:rPr>
              <w:rFonts w:cs="Arial"/>
              <w:b/>
            </w:rPr>
            <w:t>MAX-knappen</w:t>
          </w:r>
          <w:r w:rsidRPr="001E6A31">
            <w:rPr>
              <w:rFonts w:cs="Arial"/>
            </w:rPr>
            <w:t xml:space="preserve"> inmatningsrutan och ange det maximala värdet som krävs.</w:t>
          </w:r>
        </w:p>
        <w:p w14:paraId="0542A0CD" w14:textId="77777777" w:rsidR="00945376" w:rsidRPr="001E6A31" w:rsidRDefault="00945376" w:rsidP="00945376">
          <w:pPr>
            <w:pStyle w:val="aa"/>
            <w:widowControl w:val="0"/>
            <w:numPr>
              <w:ilvl w:val="0"/>
              <w:numId w:val="66"/>
            </w:numPr>
            <w:spacing w:beforeLines="20" w:before="62" w:afterLines="20" w:after="62"/>
            <w:ind w:left="998" w:hanging="357"/>
            <w:rPr>
              <w:rFonts w:cs="Arial"/>
            </w:rPr>
          </w:pPr>
          <w:r w:rsidRPr="001E6A31">
            <w:rPr>
              <w:rFonts w:cs="Arial"/>
            </w:rPr>
            <w:t xml:space="preserve">Tryck på </w:t>
          </w:r>
          <w:r w:rsidRPr="001E6A31">
            <w:rPr>
              <w:rFonts w:cs="Arial"/>
              <w:b/>
            </w:rPr>
            <w:t xml:space="preserve">OK </w:t>
          </w:r>
          <w:r w:rsidRPr="001E6A31">
            <w:rPr>
              <w:rFonts w:cs="Arial"/>
            </w:rPr>
            <w:t xml:space="preserve">för att spara inställningen och återgå till skärmen Livedata; eller </w:t>
          </w:r>
          <w:r w:rsidRPr="001E6A31">
            <w:rPr>
              <w:rFonts w:cs="Arial"/>
            </w:rPr>
            <w:lastRenderedPageBreak/>
            <w:t xml:space="preserve">tryck på </w:t>
          </w:r>
          <w:r w:rsidRPr="001E6A31">
            <w:rPr>
              <w:rFonts w:cs="Arial"/>
              <w:b/>
            </w:rPr>
            <w:t xml:space="preserve">Avbryt </w:t>
          </w:r>
          <w:r w:rsidRPr="001E6A31">
            <w:rPr>
              <w:rFonts w:cs="Arial"/>
            </w:rPr>
            <w:t>för att avsluta utan att spara.</w:t>
          </w:r>
        </w:p>
        <w:p w14:paraId="681F9B3B" w14:textId="77777777" w:rsidR="00945376" w:rsidRPr="001E6A31" w:rsidRDefault="00945376" w:rsidP="00945376">
          <w:pPr>
            <w:pStyle w:val="aa"/>
            <w:spacing w:before="156" w:after="156"/>
            <w:ind w:firstLine="0"/>
            <w:rPr>
              <w:rFonts w:cs="Arial"/>
            </w:rPr>
          </w:pPr>
          <w:r w:rsidRPr="001E6A31">
            <w:rPr>
              <w:rFonts w:cs="Arial"/>
            </w:rPr>
            <w:t xml:space="preserve">När den När triggern är inställd visas en triggermarkering framför parameternamnet. Markeringen är grå när den inte utlöses och visas orange när den utlöses. Dessutom visas två horisontella linjer på var och en av datagraferna (när vågformsgrafläget används) för att indikera larmpunkten. Gränslinjerna visas i olika färger för att </w:t>
          </w:r>
          <w:r w:rsidRPr="001E6A31">
            <w:rPr>
              <w:rFonts w:cs="Arial"/>
              <w:color w:val="000000" w:themeColor="text1"/>
            </w:rPr>
            <w:t xml:space="preserve">skilja dem </w:t>
          </w:r>
          <w:r w:rsidRPr="001E6A31">
            <w:rPr>
              <w:rFonts w:cs="Arial"/>
            </w:rPr>
            <w:t>från parametervågformerna.</w:t>
          </w:r>
        </w:p>
        <w:p w14:paraId="1F932092" w14:textId="77777777" w:rsidR="00945376" w:rsidRPr="001E6A31" w:rsidRDefault="00945376" w:rsidP="00945376">
          <w:pPr>
            <w:pStyle w:val="BodytextUserManual"/>
            <w:numPr>
              <w:ilvl w:val="0"/>
              <w:numId w:val="270"/>
            </w:numPr>
            <w:spacing w:before="156" w:after="156"/>
            <w:ind w:left="1001"/>
          </w:pPr>
          <w:r w:rsidRPr="001E6A31">
            <w:rPr>
              <w:b/>
              <w:bCs w:val="0"/>
            </w:rPr>
            <w:t xml:space="preserve">Lägg till i grupp </w:t>
          </w:r>
          <w:r w:rsidRPr="001E6A31">
            <w:t>— tryck för att lägga till de valda parametrarna i den anpassade gruppen.</w:t>
          </w:r>
        </w:p>
        <w:p w14:paraId="70FE49E1" w14:textId="77777777" w:rsidR="00945376" w:rsidRPr="001E6A31" w:rsidRDefault="00945376" w:rsidP="00945376">
          <w:pPr>
            <w:pStyle w:val="aa"/>
            <w:widowControl w:val="0"/>
            <w:numPr>
              <w:ilvl w:val="0"/>
              <w:numId w:val="58"/>
            </w:numPr>
            <w:spacing w:beforeLines="20" w:before="62" w:afterLines="20" w:after="62"/>
            <w:ind w:left="641" w:hanging="357"/>
            <w:rPr>
              <w:rFonts w:cs="Arial"/>
            </w:rPr>
          </w:pPr>
          <w:r w:rsidRPr="001E6A31">
            <w:rPr>
              <w:rFonts w:cs="Arial"/>
              <w:b/>
            </w:rPr>
            <w:t xml:space="preserve">Textläge </w:t>
          </w:r>
          <w:r w:rsidRPr="001E6A31">
            <w:rPr>
              <w:rFonts w:cs="Arial"/>
            </w:rPr>
            <w:t>— standardläget som visar parametrarna som en textlista.</w:t>
          </w:r>
        </w:p>
        <w:p w14:paraId="6665427C" w14:textId="3193993D" w:rsidR="00945376" w:rsidRPr="001E6A31" w:rsidRDefault="00945376" w:rsidP="00945376">
          <w:pPr>
            <w:pStyle w:val="BodytextUserManual"/>
            <w:numPr>
              <w:ilvl w:val="0"/>
              <w:numId w:val="269"/>
            </w:numPr>
            <w:spacing w:before="156" w:after="156"/>
            <w:rPr>
              <w:b/>
            </w:rPr>
          </w:pPr>
          <w:r w:rsidRPr="001E6A31">
            <w:rPr>
              <w:b/>
              <w:bCs w:val="0"/>
            </w:rPr>
            <w:t>Vågformsgrafläge</w:t>
          </w:r>
        </w:p>
        <w:p w14:paraId="55B471BA" w14:textId="77777777" w:rsidR="00945376" w:rsidRPr="001E6A31" w:rsidRDefault="00945376" w:rsidP="00945376">
          <w:pPr>
            <w:pStyle w:val="aa"/>
            <w:widowControl w:val="0"/>
            <w:spacing w:beforeLines="20" w:before="62" w:afterLines="20" w:after="62"/>
            <w:ind w:firstLine="0"/>
            <w:rPr>
              <w:rFonts w:cs="Arial"/>
            </w:rPr>
          </w:pPr>
          <w:r w:rsidRPr="001E6A31">
            <w:rPr>
              <w:rFonts w:cs="Arial"/>
            </w:rPr>
            <w:t>I det här läget visas sex kontrollknappar på höger sida av parameterobjektet, vilket gör att du kan manipulera visningsstatusen.</w:t>
          </w:r>
        </w:p>
        <w:p w14:paraId="067BCEE1" w14:textId="4477D044" w:rsidR="00945376" w:rsidRPr="001E6A31" w:rsidRDefault="001E6A31" w:rsidP="00945376">
          <w:pPr>
            <w:pStyle w:val="BodytextUserManual"/>
            <w:keepNext/>
            <w:spacing w:beforeLines="0" w:before="0" w:afterLines="0" w:after="0" w:line="240" w:lineRule="auto"/>
            <w:ind w:left="0"/>
            <w:jc w:val="center"/>
          </w:pPr>
          <w:r w:rsidRPr="001E6A31">
            <w:rPr>
              <w:noProof/>
            </w:rPr>
            <w:drawing>
              <wp:inline distT="0" distB="0" distL="0" distR="0" wp14:anchorId="437D9167" wp14:editId="433FE7F2">
                <wp:extent cx="2852210" cy="1962000"/>
                <wp:effectExtent l="0" t="0" r="5715" b="63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52210" cy="1962000"/>
                        </a:xfrm>
                        <a:prstGeom prst="rect">
                          <a:avLst/>
                        </a:prstGeom>
                        <a:noFill/>
                        <a:ln>
                          <a:noFill/>
                        </a:ln>
                      </pic:spPr>
                    </pic:pic>
                  </a:graphicData>
                </a:graphic>
              </wp:inline>
            </w:drawing>
          </w:r>
        </w:p>
        <w:p w14:paraId="56BC4D34" w14:textId="18AA11D3" w:rsidR="00945376" w:rsidRPr="001E6A31" w:rsidRDefault="00945376" w:rsidP="00945376">
          <w:pPr>
            <w:pStyle w:val="ab"/>
            <w:spacing w:before="156" w:after="156"/>
            <w:ind w:left="0"/>
            <w:rPr>
              <w:rFonts w:cs="Arial"/>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w:t>
          </w:r>
          <w:r w:rsidRPr="001E6A31">
            <w:rPr>
              <w:rFonts w:cs="Arial"/>
              <w:noProof/>
            </w:rPr>
            <w:fldChar w:fldCharType="end"/>
          </w:r>
          <w:r w:rsidR="001C2F0E" w:rsidRPr="001E6A31">
            <w:rPr>
              <w:rFonts w:cs="Arial"/>
              <w:noProof/>
            </w:rPr>
            <w:t>1</w:t>
          </w:r>
          <w:r w:rsidRPr="001E6A31">
            <w:rPr>
              <w:rFonts w:cs="Arial"/>
            </w:rPr>
            <w:t xml:space="preserve"> </w:t>
          </w:r>
          <w:r w:rsidRPr="001E6A31">
            <w:rPr>
              <w:rFonts w:cs="Arial"/>
              <w:i/>
            </w:rPr>
            <w:t>Skärmen för vågformsgrafläge</w:t>
          </w:r>
        </w:p>
        <w:p w14:paraId="10EA97F7" w14:textId="77777777" w:rsidR="00945376" w:rsidRPr="001E6A31" w:rsidRDefault="00945376" w:rsidP="00945376">
          <w:pPr>
            <w:pStyle w:val="aa"/>
            <w:widowControl w:val="0"/>
            <w:numPr>
              <w:ilvl w:val="0"/>
              <w:numId w:val="59"/>
            </w:numPr>
            <w:spacing w:beforeLines="20" w:before="62" w:afterLines="20" w:after="62"/>
            <w:ind w:left="998" w:hanging="357"/>
            <w:rPr>
              <w:rFonts w:cs="Arial"/>
            </w:rPr>
          </w:pPr>
          <w:r w:rsidRPr="001E6A31">
            <w:rPr>
              <w:rFonts w:cs="Arial"/>
              <w:b/>
              <w:bCs/>
            </w:rPr>
            <w:t>Skalningsknapp för X-axeln:</w:t>
          </w:r>
          <w:r w:rsidRPr="001E6A31">
            <w:rPr>
              <w:rFonts w:cs="Arial"/>
            </w:rPr>
            <w:t xml:space="preserve"> Det finns fyra skalor tillgängliga för X-axeln: x1, x2, x4 och x8.</w:t>
          </w:r>
        </w:p>
        <w:p w14:paraId="12D48A91" w14:textId="77777777" w:rsidR="00945376" w:rsidRPr="001E6A31" w:rsidRDefault="00945376" w:rsidP="00945376">
          <w:pPr>
            <w:pStyle w:val="aa"/>
            <w:widowControl w:val="0"/>
            <w:numPr>
              <w:ilvl w:val="0"/>
              <w:numId w:val="59"/>
            </w:numPr>
            <w:spacing w:beforeLines="20" w:before="62" w:afterLines="20" w:after="62"/>
            <w:ind w:left="998" w:hanging="357"/>
            <w:rPr>
              <w:rFonts w:cs="Arial"/>
            </w:rPr>
          </w:pPr>
          <w:r w:rsidRPr="001E6A31">
            <w:rPr>
              <w:rFonts w:cs="Arial"/>
              <w:b/>
              <w:bCs/>
            </w:rPr>
            <w:t>Skalningsknapp för Y-axeln:</w:t>
          </w:r>
          <w:r w:rsidRPr="001E6A31">
            <w:rPr>
              <w:rFonts w:cs="Arial"/>
            </w:rPr>
            <w:t xml:space="preserve"> Det finns tre skalor tillgängliga för Y-axeln: x1, x2 och x4.</w:t>
          </w:r>
        </w:p>
        <w:p w14:paraId="7ED49A1D" w14:textId="77777777" w:rsidR="00945376" w:rsidRPr="001E6A31" w:rsidRDefault="00945376" w:rsidP="00945376">
          <w:pPr>
            <w:pStyle w:val="aa"/>
            <w:widowControl w:val="0"/>
            <w:numPr>
              <w:ilvl w:val="0"/>
              <w:numId w:val="59"/>
            </w:numPr>
            <w:spacing w:beforeLines="20" w:before="62" w:afterLines="20" w:after="62"/>
            <w:ind w:left="998" w:hanging="357"/>
            <w:rPr>
              <w:rFonts w:cs="Arial"/>
            </w:rPr>
          </w:pPr>
          <w:r w:rsidRPr="001E6A31">
            <w:rPr>
              <w:rFonts w:cs="Arial"/>
              <w:b/>
            </w:rPr>
            <w:t xml:space="preserve">Inställningsknapp </w:t>
          </w:r>
          <w:r w:rsidRPr="001E6A31">
            <w:rPr>
              <w:rFonts w:cs="Arial"/>
            </w:rPr>
            <w:t>(</w:t>
          </w:r>
          <w:r w:rsidRPr="001E6A31">
            <w:rPr>
              <w:rFonts w:cs="Arial"/>
              <w:b/>
            </w:rPr>
            <w:t>SetY) — ställer in Y-</w:t>
          </w:r>
          <w:r w:rsidRPr="001E6A31">
            <w:rPr>
              <w:rFonts w:cs="Arial"/>
            </w:rPr>
            <w:t>axelns minimi- och maximivärde.</w:t>
          </w:r>
        </w:p>
        <w:p w14:paraId="3D2948A4" w14:textId="77777777" w:rsidR="00945376" w:rsidRPr="001E6A31" w:rsidRDefault="00945376" w:rsidP="00945376">
          <w:pPr>
            <w:pStyle w:val="aa"/>
            <w:widowControl w:val="0"/>
            <w:numPr>
              <w:ilvl w:val="0"/>
              <w:numId w:val="59"/>
            </w:numPr>
            <w:spacing w:beforeLines="0" w:before="20" w:afterLines="0" w:after="20"/>
            <w:ind w:left="998" w:hanging="357"/>
            <w:rPr>
              <w:rFonts w:cs="Arial"/>
            </w:rPr>
          </w:pPr>
          <w:r w:rsidRPr="001E6A31">
            <w:rPr>
              <w:rFonts w:cs="Arial"/>
              <w:b/>
            </w:rPr>
            <w:t xml:space="preserve">Redigera-knapp </w:t>
          </w:r>
          <w:r w:rsidRPr="001E6A31">
            <w:rPr>
              <w:rFonts w:cs="Arial"/>
            </w:rPr>
            <w:t>— redigerar vågformens färg och linjetjockleken.</w:t>
          </w:r>
        </w:p>
        <w:p w14:paraId="73D48A06" w14:textId="77777777" w:rsidR="00945376" w:rsidRPr="001E6A31" w:rsidRDefault="00945376" w:rsidP="00945376">
          <w:pPr>
            <w:pStyle w:val="aa"/>
            <w:widowControl w:val="0"/>
            <w:numPr>
              <w:ilvl w:val="0"/>
              <w:numId w:val="59"/>
            </w:numPr>
            <w:spacing w:beforeLines="0" w:before="20" w:afterLines="0" w:after="20"/>
            <w:ind w:left="998" w:hanging="357"/>
            <w:rPr>
              <w:rFonts w:cs="Arial"/>
            </w:rPr>
          </w:pPr>
          <w:r w:rsidRPr="001E6A31">
            <w:rPr>
              <w:rFonts w:cs="Arial"/>
              <w:b/>
            </w:rPr>
            <w:t xml:space="preserve">Zooma in-knapp </w:t>
          </w:r>
          <w:r w:rsidRPr="001E6A31">
            <w:rPr>
              <w:rFonts w:cs="Arial"/>
            </w:rPr>
            <w:t>— tryck en gång för att visa det valda datadiagrammet i helskärm.</w:t>
          </w:r>
        </w:p>
        <w:p w14:paraId="3BC00F33" w14:textId="77777777" w:rsidR="00945376" w:rsidRPr="001E6A31" w:rsidRDefault="00945376" w:rsidP="00945376">
          <w:pPr>
            <w:pStyle w:val="aa"/>
            <w:widowControl w:val="0"/>
            <w:numPr>
              <w:ilvl w:val="0"/>
              <w:numId w:val="59"/>
            </w:numPr>
            <w:spacing w:beforeLines="0" w:before="20" w:afterLines="0" w:after="20"/>
            <w:ind w:left="998" w:hanging="357"/>
            <w:rPr>
              <w:rFonts w:cs="Arial"/>
            </w:rPr>
          </w:pPr>
          <w:r w:rsidRPr="001E6A31">
            <w:rPr>
              <w:rFonts w:cs="Arial"/>
              <w:b/>
            </w:rPr>
            <w:t>Avsluta-knapp</w:t>
          </w:r>
          <w:r w:rsidRPr="001E6A31">
            <w:rPr>
              <w:rFonts w:cs="Arial"/>
            </w:rPr>
            <w:t xml:space="preserve"> — tryck för att avsluta vågformsgrafläget.</w:t>
          </w:r>
        </w:p>
        <w:p w14:paraId="5213FDA7" w14:textId="77777777" w:rsidR="00945376" w:rsidRPr="001E6A31" w:rsidRDefault="00945376" w:rsidP="00945376">
          <w:pPr>
            <w:pStyle w:val="aa"/>
            <w:spacing w:beforeLines="20" w:before="62" w:afterLines="20" w:after="62"/>
            <w:ind w:firstLine="0"/>
            <w:rPr>
              <w:rFonts w:cs="Arial"/>
            </w:rPr>
          </w:pPr>
          <w:r w:rsidRPr="001E6A31">
            <w:rPr>
              <w:rFonts w:cs="Arial"/>
              <w:b/>
            </w:rPr>
            <w:lastRenderedPageBreak/>
            <w:t xml:space="preserve">Helskärmsvisning </w:t>
          </w:r>
          <w:r w:rsidRPr="001E6A31">
            <w:rPr>
              <w:rFonts w:cs="Arial"/>
            </w:rPr>
            <w:t>— Det finns fem kontrollknappar tillgängliga längst upp till höger på skärmen.</w:t>
          </w:r>
        </w:p>
        <w:p w14:paraId="63F6DF9C" w14:textId="77777777" w:rsidR="00945376" w:rsidRPr="001E6A31" w:rsidRDefault="00945376" w:rsidP="00945376">
          <w:pPr>
            <w:pStyle w:val="aa"/>
            <w:widowControl w:val="0"/>
            <w:numPr>
              <w:ilvl w:val="0"/>
              <w:numId w:val="60"/>
            </w:numPr>
            <w:spacing w:beforeLines="20" w:before="62" w:afterLines="20" w:after="62"/>
            <w:ind w:left="998" w:hanging="357"/>
            <w:rPr>
              <w:rFonts w:cs="Arial"/>
            </w:rPr>
          </w:pPr>
          <w:r w:rsidRPr="001E6A31">
            <w:rPr>
              <w:rFonts w:cs="Arial"/>
              <w:b/>
              <w:bCs/>
            </w:rPr>
            <w:t>Skalningsknapp för X-axeln:</w:t>
          </w:r>
          <w:r w:rsidRPr="001E6A31">
            <w:rPr>
              <w:rFonts w:cs="Arial"/>
            </w:rPr>
            <w:t xml:space="preserve"> Det finns fyra skalor tillgängliga för X-axeln: x1, x2, x4 och x8.</w:t>
          </w:r>
        </w:p>
        <w:p w14:paraId="10ED4BC0" w14:textId="77777777" w:rsidR="00945376" w:rsidRPr="001E6A31" w:rsidRDefault="00945376" w:rsidP="00945376">
          <w:pPr>
            <w:pStyle w:val="aa"/>
            <w:widowControl w:val="0"/>
            <w:numPr>
              <w:ilvl w:val="0"/>
              <w:numId w:val="60"/>
            </w:numPr>
            <w:spacing w:beforeLines="20" w:before="62" w:afterLines="20" w:after="62"/>
            <w:ind w:left="998" w:hanging="357"/>
            <w:rPr>
              <w:rFonts w:cs="Arial"/>
            </w:rPr>
          </w:pPr>
          <w:r w:rsidRPr="001E6A31">
            <w:rPr>
              <w:rFonts w:cs="Arial"/>
              <w:b/>
              <w:bCs/>
            </w:rPr>
            <w:t>Skalningsknapp för Y-axeln:</w:t>
          </w:r>
          <w:r w:rsidRPr="001E6A31">
            <w:rPr>
              <w:rFonts w:cs="Arial"/>
            </w:rPr>
            <w:t xml:space="preserve"> Det finns tre skalor tillgängliga för Y-axeln: x1, x2 och x4.</w:t>
          </w:r>
        </w:p>
        <w:p w14:paraId="7A7FC3B0" w14:textId="77777777" w:rsidR="00945376" w:rsidRPr="001E6A31" w:rsidRDefault="00945376" w:rsidP="00945376">
          <w:pPr>
            <w:pStyle w:val="aa"/>
            <w:widowControl w:val="0"/>
            <w:numPr>
              <w:ilvl w:val="0"/>
              <w:numId w:val="60"/>
            </w:numPr>
            <w:spacing w:beforeLines="20" w:before="62" w:afterLines="20" w:after="62"/>
            <w:ind w:left="998" w:hanging="357"/>
            <w:rPr>
              <w:rFonts w:cs="Arial"/>
            </w:rPr>
          </w:pPr>
          <w:r w:rsidRPr="001E6A31">
            <w:rPr>
              <w:rFonts w:cs="Arial"/>
              <w:b/>
            </w:rPr>
            <w:t xml:space="preserve">Redigera-knapp </w:t>
          </w:r>
          <w:r w:rsidRPr="001E6A31">
            <w:rPr>
              <w:rFonts w:cs="Arial"/>
            </w:rPr>
            <w:t>— tryck för att öppna ett redigeringsfönster där du kan ställa in vågformens färg och linjetjockleken som visas för det valda parameterobjektet.</w:t>
          </w:r>
        </w:p>
        <w:p w14:paraId="128326F5" w14:textId="77777777" w:rsidR="00945376" w:rsidRPr="001E6A31" w:rsidRDefault="00945376" w:rsidP="00945376">
          <w:pPr>
            <w:pStyle w:val="aa"/>
            <w:widowControl w:val="0"/>
            <w:numPr>
              <w:ilvl w:val="0"/>
              <w:numId w:val="60"/>
            </w:numPr>
            <w:spacing w:beforeLines="20" w:before="62" w:afterLines="20" w:after="62"/>
            <w:ind w:left="998" w:hanging="357"/>
            <w:rPr>
              <w:rFonts w:cs="Arial"/>
            </w:rPr>
          </w:pPr>
          <w:r w:rsidRPr="001E6A31">
            <w:rPr>
              <w:rFonts w:cs="Arial"/>
              <w:b/>
            </w:rPr>
            <w:t xml:space="preserve">Zooma ut-knapp </w:t>
          </w:r>
          <w:r w:rsidRPr="001E6A31">
            <w:rPr>
              <w:rFonts w:cs="Arial"/>
            </w:rPr>
            <w:t>— tryck för att avsluta helskärmsvisningen.</w:t>
          </w:r>
        </w:p>
        <w:p w14:paraId="4C7A4DC2" w14:textId="77777777" w:rsidR="00945376" w:rsidRPr="001E6A31" w:rsidRDefault="00945376" w:rsidP="00945376">
          <w:pPr>
            <w:pStyle w:val="aa"/>
            <w:widowControl w:val="0"/>
            <w:numPr>
              <w:ilvl w:val="0"/>
              <w:numId w:val="60"/>
            </w:numPr>
            <w:spacing w:beforeLines="20" w:before="62" w:afterLines="20" w:after="62"/>
            <w:ind w:left="998" w:hanging="357"/>
            <w:rPr>
              <w:rFonts w:cs="Arial"/>
            </w:rPr>
          </w:pPr>
          <w:r w:rsidRPr="001E6A31">
            <w:rPr>
              <w:rFonts w:cs="Arial"/>
              <w:b/>
            </w:rPr>
            <w:t>Avsluta-knapp</w:t>
          </w:r>
          <w:r w:rsidRPr="001E6A31">
            <w:rPr>
              <w:rFonts w:cs="Arial"/>
            </w:rPr>
            <w:t xml:space="preserve"> — tryck för att avsluta vågformsgrafläget.</w:t>
          </w:r>
        </w:p>
        <w:p w14:paraId="0B05F3A1" w14:textId="77777777" w:rsidR="00945376" w:rsidRPr="001E6A31" w:rsidRDefault="00945376" w:rsidP="00945376">
          <w:pPr>
            <w:pStyle w:val="aa"/>
            <w:widowControl w:val="0"/>
            <w:numPr>
              <w:ilvl w:val="0"/>
              <w:numId w:val="5"/>
            </w:numPr>
            <w:spacing w:beforeLines="20" w:before="62" w:afterLines="20" w:after="62"/>
            <w:ind w:left="998" w:hanging="357"/>
            <w:rPr>
              <w:rFonts w:cs="Arial"/>
            </w:rPr>
          </w:pPr>
          <w:r w:rsidRPr="001E6A31">
            <w:rPr>
              <w:rFonts w:cs="Arial"/>
              <w:b/>
            </w:rPr>
            <w:t>För att redigera vågformens färg och linjetjocklek</w:t>
          </w:r>
        </w:p>
        <w:p w14:paraId="7E602D65" w14:textId="77777777" w:rsidR="00945376" w:rsidRPr="001E6A31" w:rsidRDefault="00945376" w:rsidP="00945376">
          <w:pPr>
            <w:pStyle w:val="aa"/>
            <w:widowControl w:val="0"/>
            <w:numPr>
              <w:ilvl w:val="0"/>
              <w:numId w:val="268"/>
            </w:numPr>
            <w:spacing w:beforeLines="20" w:before="62" w:afterLines="20" w:after="62"/>
            <w:ind w:left="1355" w:hanging="357"/>
            <w:rPr>
              <w:rFonts w:cs="Arial"/>
            </w:rPr>
          </w:pPr>
          <w:r w:rsidRPr="001E6A31">
            <w:rPr>
              <w:rFonts w:cs="Arial"/>
            </w:rPr>
            <w:t>Välj ett parameterobjekt som ska visas i vågformsgrafläge.</w:t>
          </w:r>
        </w:p>
        <w:p w14:paraId="4ABA6796" w14:textId="77777777" w:rsidR="00945376" w:rsidRPr="001E6A31" w:rsidRDefault="00945376" w:rsidP="00945376">
          <w:pPr>
            <w:pStyle w:val="aa"/>
            <w:widowControl w:val="0"/>
            <w:numPr>
              <w:ilvl w:val="0"/>
              <w:numId w:val="268"/>
            </w:numPr>
            <w:spacing w:beforeLines="20" w:before="62" w:afterLines="20" w:after="62"/>
            <w:ind w:left="1355" w:hanging="357"/>
            <w:rPr>
              <w:rFonts w:cs="Arial"/>
            </w:rPr>
          </w:pPr>
          <w:r w:rsidRPr="001E6A31">
            <w:rPr>
              <w:rFonts w:cs="Arial"/>
            </w:rPr>
            <w:t xml:space="preserve">Tryck på knappen </w:t>
          </w:r>
          <w:r w:rsidRPr="001E6A31">
            <w:rPr>
              <w:rFonts w:cs="Arial"/>
              <w:bCs/>
            </w:rPr>
            <w:t xml:space="preserve">Redigera </w:t>
          </w:r>
          <w:r w:rsidRPr="001E6A31">
            <w:rPr>
              <w:rFonts w:cs="Arial"/>
              <w:b/>
            </w:rPr>
            <w:t xml:space="preserve">så </w:t>
          </w:r>
          <w:r w:rsidRPr="001E6A31">
            <w:rPr>
              <w:rFonts w:cs="Arial"/>
            </w:rPr>
            <w:t xml:space="preserve">visas ett redigeringsfönster. </w:t>
          </w:r>
        </w:p>
        <w:p w14:paraId="6C24D4E8" w14:textId="01233800" w:rsidR="00945376" w:rsidRPr="001E6A31" w:rsidRDefault="001E6A31" w:rsidP="00945376">
          <w:pPr>
            <w:keepNext/>
            <w:spacing w:before="156" w:afterLines="0" w:after="0" w:line="240" w:lineRule="auto"/>
            <w:ind w:left="0"/>
            <w:jc w:val="center"/>
            <w:rPr>
              <w:rFonts w:cs="Arial"/>
            </w:rPr>
          </w:pPr>
          <w:r w:rsidRPr="001E6A31">
            <w:rPr>
              <w:rFonts w:cs="Arial"/>
              <w:noProof/>
            </w:rPr>
            <w:drawing>
              <wp:inline distT="0" distB="0" distL="0" distR="0" wp14:anchorId="3F27FBF7" wp14:editId="7BFA13C3">
                <wp:extent cx="2856215" cy="1962000"/>
                <wp:effectExtent l="0" t="0" r="1905" b="635"/>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856215" cy="1962000"/>
                        </a:xfrm>
                        <a:prstGeom prst="rect">
                          <a:avLst/>
                        </a:prstGeom>
                        <a:noFill/>
                        <a:ln>
                          <a:noFill/>
                        </a:ln>
                      </pic:spPr>
                    </pic:pic>
                  </a:graphicData>
                </a:graphic>
              </wp:inline>
            </w:drawing>
          </w:r>
        </w:p>
        <w:p w14:paraId="5C08CC4E" w14:textId="09E80CB2" w:rsidR="00945376" w:rsidRPr="001E6A31" w:rsidRDefault="00945376" w:rsidP="00945376">
          <w:pPr>
            <w:pStyle w:val="ab"/>
            <w:spacing w:before="156" w:after="156"/>
            <w:ind w:left="0"/>
            <w:rPr>
              <w:rFonts w:cs="Arial"/>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w:t>
          </w:r>
          <w:r w:rsidRPr="001E6A31">
            <w:rPr>
              <w:rFonts w:cs="Arial"/>
              <w:noProof/>
            </w:rPr>
            <w:fldChar w:fldCharType="end"/>
          </w:r>
          <w:r w:rsidR="001C2F0E" w:rsidRPr="001E6A31">
            <w:rPr>
              <w:rFonts w:cs="Arial"/>
              <w:noProof/>
            </w:rPr>
            <w:t>2</w:t>
          </w:r>
          <w:r w:rsidRPr="001E6A31">
            <w:rPr>
              <w:rFonts w:cs="Arial"/>
            </w:rPr>
            <w:t xml:space="preserve"> </w:t>
          </w:r>
          <w:r w:rsidRPr="001E6A31">
            <w:rPr>
              <w:rFonts w:cs="Arial"/>
              <w:i/>
            </w:rPr>
            <w:t>Skärmen för redigering av vågform</w:t>
          </w:r>
        </w:p>
        <w:p w14:paraId="5892A846" w14:textId="6B174449" w:rsidR="00945376" w:rsidRPr="001E6A31" w:rsidRDefault="001E6A31" w:rsidP="00945376">
          <w:pPr>
            <w:pStyle w:val="aa"/>
            <w:widowControl w:val="0"/>
            <w:numPr>
              <w:ilvl w:val="0"/>
              <w:numId w:val="268"/>
            </w:numPr>
            <w:spacing w:beforeLines="20" w:before="62" w:afterLines="20" w:after="62"/>
            <w:ind w:left="1355" w:hanging="357"/>
            <w:rPr>
              <w:rFonts w:cs="Arial"/>
            </w:rPr>
          </w:pPr>
          <w:r w:rsidRPr="001E6A31">
            <w:rPr>
              <w:rFonts w:eastAsiaTheme="minorEastAsia" w:cs="Arial"/>
              <w:szCs w:val="18"/>
              <w:lang w:val="sv-SE"/>
            </w:rPr>
            <w:t>Parameterposten väljs automatiskt i den första kolumnen.</w:t>
          </w:r>
        </w:p>
        <w:p w14:paraId="0D4E5A67" w14:textId="77777777" w:rsidR="00945376" w:rsidRPr="001E6A31" w:rsidRDefault="00945376" w:rsidP="00945376">
          <w:pPr>
            <w:pStyle w:val="aa"/>
            <w:widowControl w:val="0"/>
            <w:numPr>
              <w:ilvl w:val="0"/>
              <w:numId w:val="268"/>
            </w:numPr>
            <w:spacing w:beforeLines="20" w:before="62" w:afterLines="20" w:after="62"/>
            <w:ind w:left="1355" w:hanging="357"/>
            <w:rPr>
              <w:rFonts w:cs="Arial"/>
            </w:rPr>
          </w:pPr>
          <w:r w:rsidRPr="001E6A31">
            <w:rPr>
              <w:rFonts w:cs="Arial"/>
            </w:rPr>
            <w:t>Välj en färg från den andra kolumnen.</w:t>
          </w:r>
        </w:p>
        <w:p w14:paraId="11EED426" w14:textId="4B12188F" w:rsidR="00945376" w:rsidRPr="001E6A31" w:rsidRDefault="001E6A31" w:rsidP="00945376">
          <w:pPr>
            <w:pStyle w:val="aa"/>
            <w:widowControl w:val="0"/>
            <w:numPr>
              <w:ilvl w:val="0"/>
              <w:numId w:val="268"/>
            </w:numPr>
            <w:spacing w:beforeLines="20" w:before="62" w:afterLines="20" w:after="62"/>
            <w:ind w:left="1355" w:hanging="357"/>
            <w:rPr>
              <w:rFonts w:cs="Arial"/>
            </w:rPr>
          </w:pPr>
          <w:r w:rsidRPr="001E6A31">
            <w:rPr>
              <w:rFonts w:cs="Arial"/>
              <w:szCs w:val="18"/>
              <w:lang w:val="sv-SE"/>
            </w:rPr>
            <w:t>Välj en linjetjocklek från den tredje kolumnen.</w:t>
          </w:r>
        </w:p>
        <w:p w14:paraId="124D6829" w14:textId="77777777" w:rsidR="00945376" w:rsidRPr="001E6A31" w:rsidRDefault="00945376" w:rsidP="00945376">
          <w:pPr>
            <w:pStyle w:val="aa"/>
            <w:widowControl w:val="0"/>
            <w:numPr>
              <w:ilvl w:val="0"/>
              <w:numId w:val="268"/>
            </w:numPr>
            <w:spacing w:beforeLines="20" w:before="62" w:afterLines="20" w:after="62"/>
            <w:ind w:left="1355" w:hanging="357"/>
            <w:rPr>
              <w:rFonts w:cs="Arial"/>
            </w:rPr>
          </w:pPr>
          <w:r w:rsidRPr="001E6A31">
            <w:rPr>
              <w:rFonts w:cs="Arial"/>
            </w:rPr>
            <w:t xml:space="preserve">Tryck på </w:t>
          </w:r>
          <w:r w:rsidRPr="001E6A31">
            <w:rPr>
              <w:rFonts w:cs="Arial"/>
              <w:b/>
            </w:rPr>
            <w:t xml:space="preserve">Klar </w:t>
          </w:r>
          <w:r w:rsidRPr="001E6A31">
            <w:rPr>
              <w:rFonts w:cs="Arial"/>
            </w:rPr>
            <w:t xml:space="preserve">för att spara inställningen och avsluta, eller tryck på </w:t>
          </w:r>
          <w:r w:rsidRPr="001E6A31">
            <w:rPr>
              <w:rFonts w:cs="Arial"/>
              <w:b/>
            </w:rPr>
            <w:t xml:space="preserve">x </w:t>
          </w:r>
          <w:r w:rsidRPr="001E6A31">
            <w:rPr>
              <w:rFonts w:cs="Arial"/>
            </w:rPr>
            <w:t>för att avsluta utan att spara.</w:t>
          </w:r>
        </w:p>
        <w:p w14:paraId="3EA1A2C5" w14:textId="77777777" w:rsidR="00945376" w:rsidRPr="001E6A31" w:rsidRDefault="00945376" w:rsidP="00945376">
          <w:pPr>
            <w:pBdr>
              <w:top w:val="single" w:sz="6" w:space="1" w:color="auto"/>
              <w:bottom w:val="single" w:sz="6" w:space="1" w:color="auto"/>
            </w:pBdr>
            <w:spacing w:before="156" w:afterLines="0" w:after="0"/>
            <w:rPr>
              <w:rFonts w:cs="Arial"/>
              <w:b/>
            </w:rPr>
          </w:pPr>
          <w:r w:rsidRPr="001E6A31">
            <w:rPr>
              <w:rFonts w:cs="Arial"/>
              <w:noProof/>
              <w:lang w:val="en-US"/>
            </w:rPr>
            <w:drawing>
              <wp:anchor distT="0" distB="0" distL="114300" distR="114300" simplePos="0" relativeHeight="252448768" behindDoc="0" locked="0" layoutInCell="1" allowOverlap="1" wp14:anchorId="35B1FD5A" wp14:editId="08513FC3">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59EE2A0B" w14:textId="77777777" w:rsidR="00945376" w:rsidRPr="001E6A31" w:rsidRDefault="00945376" w:rsidP="00945376">
          <w:pPr>
            <w:pBdr>
              <w:top w:val="single" w:sz="6" w:space="1" w:color="auto"/>
              <w:bottom w:val="single" w:sz="6" w:space="1" w:color="auto"/>
            </w:pBdr>
            <w:spacing w:beforeLines="0" w:before="0" w:afterLines="0" w:after="0"/>
            <w:rPr>
              <w:rFonts w:cs="Arial"/>
            </w:rPr>
          </w:pPr>
          <w:r w:rsidRPr="001E6A31">
            <w:rPr>
              <w:rFonts w:cs="Arial"/>
            </w:rPr>
            <w:t xml:space="preserve">I helskärmsvisningen redigerar du vågformens färg och linjetjocklek genom att trycka på </w:t>
          </w:r>
          <w:r w:rsidRPr="001E6A31">
            <w:rPr>
              <w:rFonts w:cs="Arial"/>
              <w:b/>
            </w:rPr>
            <w:lastRenderedPageBreak/>
            <w:t>Redigera</w:t>
          </w:r>
          <w:r w:rsidRPr="001E6A31">
            <w:rPr>
              <w:rFonts w:cs="Arial"/>
            </w:rPr>
            <w:t xml:space="preserve"> knappen längst upp till höger på skärmen.</w:t>
          </w:r>
        </w:p>
        <w:p w14:paraId="20CFD6F8" w14:textId="77777777" w:rsidR="00945376" w:rsidRPr="001E6A31" w:rsidRDefault="00945376" w:rsidP="00945376">
          <w:pPr>
            <w:pStyle w:val="BodytextUserManual"/>
            <w:numPr>
              <w:ilvl w:val="0"/>
              <w:numId w:val="269"/>
            </w:numPr>
            <w:spacing w:before="156" w:after="156"/>
          </w:pPr>
          <w:r w:rsidRPr="001E6A31">
            <w:rPr>
              <w:b/>
            </w:rPr>
            <w:t xml:space="preserve">Analogt mätarläge </w:t>
          </w:r>
          <w:r w:rsidRPr="001E6A31">
            <w:t>— visar parametrarna i mätardiagram.</w:t>
          </w:r>
        </w:p>
        <w:p w14:paraId="60769BF1" w14:textId="77777777" w:rsidR="00945376" w:rsidRPr="001E6A31" w:rsidRDefault="00945376" w:rsidP="00945376">
          <w:pPr>
            <w:pStyle w:val="aa"/>
            <w:widowControl w:val="0"/>
            <w:numPr>
              <w:ilvl w:val="0"/>
              <w:numId w:val="68"/>
            </w:numPr>
            <w:spacing w:beforeLines="20" w:before="62" w:afterLines="20" w:after="62"/>
            <w:rPr>
              <w:rFonts w:cs="Arial"/>
              <w:b/>
            </w:rPr>
          </w:pPr>
          <w:r w:rsidRPr="001E6A31">
            <w:rPr>
              <w:rFonts w:cs="Arial"/>
              <w:b/>
            </w:rPr>
            <w:t xml:space="preserve">Digitalt mätarläge </w:t>
          </w:r>
          <w:r w:rsidRPr="001E6A31">
            <w:rPr>
              <w:rFonts w:cs="Arial"/>
            </w:rPr>
            <w:t>— visar parametrarna i form av en digital mätargraf.</w:t>
          </w:r>
        </w:p>
        <w:p w14:paraId="41496111" w14:textId="77777777" w:rsidR="00945376" w:rsidRPr="001E6A31" w:rsidRDefault="00945376" w:rsidP="00945376">
          <w:pPr>
            <w:pStyle w:val="aa"/>
            <w:numPr>
              <w:ilvl w:val="0"/>
              <w:numId w:val="57"/>
            </w:numPr>
            <w:spacing w:beforeLines="20" w:before="62" w:afterLines="20" w:after="62"/>
            <w:ind w:left="641" w:hanging="357"/>
            <w:rPr>
              <w:rFonts w:cs="Arial"/>
              <w:bCs/>
            </w:rPr>
          </w:pPr>
          <w:r w:rsidRPr="001E6A31">
            <w:rPr>
              <w:rFonts w:cs="Arial"/>
              <w:bCs/>
            </w:rPr>
            <w:t>Funktionsknappar</w:t>
          </w:r>
        </w:p>
        <w:p w14:paraId="371D8DF6" w14:textId="77777777" w:rsidR="00945376" w:rsidRPr="001E6A31" w:rsidRDefault="00945376" w:rsidP="00945376">
          <w:pPr>
            <w:pStyle w:val="BodytextUserManual"/>
            <w:spacing w:before="156" w:after="156"/>
          </w:pPr>
          <w:r w:rsidRPr="001E6A31">
            <w:t>Funktionerna för de tillgängliga funktionsknapparna på skärmen Live-data beskrivs nedan:</w:t>
          </w:r>
        </w:p>
        <w:p w14:paraId="03DBE678"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bCs/>
            </w:rPr>
            <w:t>Mönsterväxling</w:t>
          </w:r>
          <w:r w:rsidRPr="001E6A31">
            <w:rPr>
              <w:rFonts w:cs="Arial"/>
            </w:rPr>
            <w:t xml:space="preserve"> — tryck för att växla mellan vertikalt listläge och rutnätslistläge. Håll knappen intryckt länge för att visa ett popup-fönster som visar alla rutmönster, till exempel 12 rutnät, 9 rutnät, 6 rutnät etc. Välj ett mönster för att visa parametrarna.</w:t>
          </w:r>
        </w:p>
        <w:p w14:paraId="262543BD" w14:textId="066A946D"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szCs w:val="18"/>
            </w:rPr>
            <w:t>Grupp</w:t>
          </w:r>
          <w:r w:rsidRPr="001E6A31">
            <w:rPr>
              <w:rFonts w:cs="Arial"/>
              <w:szCs w:val="18"/>
            </w:rPr>
            <w:t xml:space="preserve"> </w:t>
          </w:r>
          <w:r w:rsidRPr="001E6A31">
            <w:rPr>
              <w:rFonts w:cs="Arial"/>
            </w:rPr>
            <w:t xml:space="preserve">— tryck för att skapa en ny grupp eller välj en befintlig anpassad grupp. De Knapparna </w:t>
          </w:r>
          <w:r w:rsidRPr="001E6A31">
            <w:rPr>
              <w:rFonts w:cs="Arial"/>
              <w:b/>
              <w:bCs/>
            </w:rPr>
            <w:t xml:space="preserve">Redigera grupp </w:t>
          </w:r>
          <w:r w:rsidRPr="001E6A31">
            <w:rPr>
              <w:rFonts w:cs="Arial"/>
            </w:rPr>
            <w:t xml:space="preserve">och </w:t>
          </w:r>
          <w:r w:rsidRPr="001E6A31">
            <w:rPr>
              <w:rFonts w:cs="Arial"/>
              <w:b/>
              <w:bCs/>
            </w:rPr>
            <w:t xml:space="preserve">Ta bort grupp är </w:t>
          </w:r>
          <w:r w:rsidRPr="001E6A31">
            <w:rPr>
              <w:rFonts w:cs="Arial"/>
            </w:rPr>
            <w:t>tillgängliga längst ner på skärmen när knappen Grupp har valts.</w:t>
          </w:r>
        </w:p>
        <w:p w14:paraId="7EA481B3"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rPr>
            <w:t>Avbryt alla</w:t>
          </w:r>
          <w:r w:rsidRPr="001E6A31">
            <w:rPr>
              <w:rFonts w:cs="Arial"/>
            </w:rPr>
            <w:t xml:space="preserve"> — tryck för att avbryta alla valda parameterobjekt. Upp till 50 parametrar kan väljas samtidigt.</w:t>
          </w:r>
        </w:p>
        <w:p w14:paraId="08109A48"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rPr>
            <w:t xml:space="preserve">Visa valda/Visa alla </w:t>
          </w:r>
          <w:r w:rsidRPr="001E6A31">
            <w:rPr>
              <w:rFonts w:cs="Arial"/>
            </w:rPr>
            <w:t>— tryck på den här knappen för att växla mellan de två alternativen: det ena visar de valda parameterobjekten och det andra visar alla tillgängliga objekt.</w:t>
          </w:r>
        </w:p>
        <w:p w14:paraId="7FFB5F25"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rPr>
            <w:t xml:space="preserve">Grafsammanslagning </w:t>
          </w:r>
          <w:r w:rsidRPr="001E6A31">
            <w:rPr>
              <w:rFonts w:cs="Arial"/>
            </w:rPr>
            <w:t>— tryck på den här knappen för att sammanfoga valda datagrafer (endast för vågformsgrafläge). Den här funktionen är mycket användbar vid jämförelse olika parametrar.</w:t>
          </w:r>
        </w:p>
        <w:p w14:paraId="697E07F9" w14:textId="77777777" w:rsidR="00945376" w:rsidRPr="001E6A31" w:rsidRDefault="00945376" w:rsidP="00945376">
          <w:pPr>
            <w:pBdr>
              <w:top w:val="single" w:sz="6" w:space="1" w:color="auto"/>
              <w:bottom w:val="single" w:sz="6" w:space="1" w:color="auto"/>
            </w:pBdr>
            <w:spacing w:before="156" w:afterLines="20" w:after="62"/>
            <w:rPr>
              <w:rFonts w:cs="Arial"/>
              <w:b/>
            </w:rPr>
          </w:pPr>
          <w:r w:rsidRPr="001E6A31">
            <w:rPr>
              <w:rFonts w:cs="Arial"/>
              <w:b/>
              <w:noProof/>
              <w:lang w:val="en-US"/>
            </w:rPr>
            <w:drawing>
              <wp:anchor distT="0" distB="0" distL="114300" distR="114300" simplePos="0" relativeHeight="252443648" behindDoc="0" locked="0" layoutInCell="1" allowOverlap="1" wp14:anchorId="3007DC0E" wp14:editId="3891D21D">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2304CD46" w14:textId="45B0E08A" w:rsidR="00945376" w:rsidRPr="001E6A31" w:rsidRDefault="001E6A31" w:rsidP="00945376">
          <w:pPr>
            <w:pBdr>
              <w:top w:val="single" w:sz="6" w:space="1" w:color="auto"/>
              <w:bottom w:val="single" w:sz="6" w:space="1" w:color="auto"/>
            </w:pBdr>
            <w:spacing w:beforeLines="0" w:before="0" w:after="156"/>
            <w:rPr>
              <w:rFonts w:cs="Arial"/>
            </w:rPr>
          </w:pPr>
          <w:r w:rsidRPr="001E6A31">
            <w:rPr>
              <w:rFonts w:eastAsiaTheme="minorEastAsia" w:cs="Arial"/>
              <w:szCs w:val="18"/>
              <w:lang w:val="sv-SE"/>
            </w:rPr>
            <w:t>Detta läge stöder två samtidiga kurvfusionsgrupper med upp till åtta parametrar per grupp som kan representeras digitalt. Icke-digitala parametrar stöds inte.</w:t>
          </w:r>
        </w:p>
        <w:p w14:paraId="0A43CCE7" w14:textId="77777777" w:rsidR="00945376" w:rsidRPr="001E6A31" w:rsidRDefault="00945376" w:rsidP="00945376">
          <w:pPr>
            <w:pStyle w:val="aa"/>
            <w:widowControl w:val="0"/>
            <w:numPr>
              <w:ilvl w:val="1"/>
              <w:numId w:val="5"/>
            </w:numPr>
            <w:spacing w:beforeLines="20" w:before="62" w:afterLines="20" w:after="62"/>
            <w:ind w:left="641" w:hanging="357"/>
            <w:rPr>
              <w:rFonts w:cs="Arial"/>
            </w:rPr>
          </w:pPr>
          <w:r w:rsidRPr="001E6A31">
            <w:rPr>
              <w:rFonts w:cs="Arial"/>
              <w:b/>
            </w:rPr>
            <w:t>För att sammanfoga valda datagrafer</w:t>
          </w:r>
        </w:p>
        <w:p w14:paraId="66185E8E" w14:textId="77777777" w:rsidR="00945376" w:rsidRPr="001E6A31" w:rsidRDefault="00945376" w:rsidP="00945376">
          <w:pPr>
            <w:pStyle w:val="aa"/>
            <w:widowControl w:val="0"/>
            <w:numPr>
              <w:ilvl w:val="0"/>
              <w:numId w:val="67"/>
            </w:numPr>
            <w:spacing w:beforeLines="20" w:before="62" w:afterLines="20" w:after="62"/>
            <w:ind w:left="998" w:hanging="357"/>
            <w:rPr>
              <w:rFonts w:cs="Arial"/>
            </w:rPr>
          </w:pPr>
          <w:r w:rsidRPr="001E6A31">
            <w:rPr>
              <w:rFonts w:cs="Arial"/>
            </w:rPr>
            <w:t>Välj de parametrar som ska sammanfogas.</w:t>
          </w:r>
        </w:p>
        <w:p w14:paraId="4FF066F8" w14:textId="77777777" w:rsidR="00945376" w:rsidRPr="001E6A31" w:rsidRDefault="00945376" w:rsidP="00945376">
          <w:pPr>
            <w:pStyle w:val="aa"/>
            <w:widowControl w:val="0"/>
            <w:numPr>
              <w:ilvl w:val="0"/>
              <w:numId w:val="67"/>
            </w:numPr>
            <w:spacing w:beforeLines="20" w:before="62" w:afterLines="20" w:after="62"/>
            <w:ind w:left="998" w:hanging="357"/>
            <w:rPr>
              <w:rFonts w:cs="Arial"/>
            </w:rPr>
          </w:pPr>
          <w:r w:rsidRPr="001E6A31">
            <w:rPr>
              <w:rFonts w:cs="Arial"/>
            </w:rPr>
            <w:t xml:space="preserve">Tryck på knappen </w:t>
          </w:r>
          <w:r w:rsidRPr="001E6A31">
            <w:rPr>
              <w:rFonts w:cs="Arial"/>
              <w:b/>
            </w:rPr>
            <w:t xml:space="preserve">Grafsammanfogning </w:t>
          </w:r>
          <w:r w:rsidRPr="001E6A31">
            <w:rPr>
              <w:rFonts w:cs="Arial"/>
            </w:rPr>
            <w:t>längst ner på skärmen Live-data.</w:t>
          </w:r>
        </w:p>
        <w:p w14:paraId="54AB1BD3" w14:textId="77777777" w:rsidR="00945376" w:rsidRPr="001E6A31" w:rsidRDefault="00945376" w:rsidP="00945376">
          <w:pPr>
            <w:pStyle w:val="aa"/>
            <w:widowControl w:val="0"/>
            <w:numPr>
              <w:ilvl w:val="0"/>
              <w:numId w:val="67"/>
            </w:numPr>
            <w:spacing w:beforeLines="20" w:before="62" w:afterLines="20" w:after="62"/>
            <w:ind w:left="998" w:hanging="357"/>
            <w:rPr>
              <w:rFonts w:cs="Arial"/>
            </w:rPr>
          </w:pPr>
          <w:r w:rsidRPr="001E6A31">
            <w:rPr>
              <w:rFonts w:cs="Arial"/>
            </w:rPr>
            <w:t>De valda parametrarna visas på skärmen. Tryck på den valbara kryssrutan till höger för att välja parameter och grupp. Den grå kryssrutan kan inte väljas.</w:t>
          </w:r>
        </w:p>
        <w:p w14:paraId="43573E6D" w14:textId="77777777" w:rsidR="00945376" w:rsidRPr="001E6A31" w:rsidRDefault="00945376" w:rsidP="00945376">
          <w:pPr>
            <w:pStyle w:val="aa"/>
            <w:widowControl w:val="0"/>
            <w:numPr>
              <w:ilvl w:val="0"/>
              <w:numId w:val="67"/>
            </w:numPr>
            <w:spacing w:beforeLines="20" w:before="62" w:afterLines="20" w:after="62"/>
            <w:ind w:left="998" w:hanging="357"/>
            <w:rPr>
              <w:rFonts w:cs="Arial"/>
            </w:rPr>
          </w:pPr>
          <w:r w:rsidRPr="001E6A31">
            <w:rPr>
              <w:rFonts w:cs="Arial"/>
            </w:rPr>
            <w:t xml:space="preserve">Tryck på </w:t>
          </w:r>
          <w:r w:rsidRPr="001E6A31">
            <w:rPr>
              <w:rFonts w:cs="Arial"/>
              <w:b/>
              <w:bCs/>
            </w:rPr>
            <w:t xml:space="preserve">Starta Fusion </w:t>
          </w:r>
          <w:r w:rsidRPr="001E6A31">
            <w:rPr>
              <w:rFonts w:cs="Arial"/>
            </w:rPr>
            <w:t>för att</w:t>
          </w:r>
          <w:r w:rsidRPr="001E6A31">
            <w:rPr>
              <w:rFonts w:cs="Arial"/>
              <w:b/>
              <w:bCs/>
            </w:rPr>
            <w:t xml:space="preserve"> </w:t>
          </w:r>
          <w:r w:rsidRPr="001E6A31">
            <w:rPr>
              <w:rFonts w:cs="Arial"/>
            </w:rPr>
            <w:t>start.</w:t>
          </w:r>
        </w:p>
        <w:p w14:paraId="0502AE19" w14:textId="77777777" w:rsidR="00945376" w:rsidRPr="001E6A31" w:rsidRDefault="00945376" w:rsidP="00945376">
          <w:pPr>
            <w:pStyle w:val="aa"/>
            <w:widowControl w:val="0"/>
            <w:numPr>
              <w:ilvl w:val="0"/>
              <w:numId w:val="67"/>
            </w:numPr>
            <w:spacing w:beforeLines="20" w:before="62" w:afterLines="20" w:after="62"/>
            <w:ind w:left="998" w:hanging="357"/>
            <w:rPr>
              <w:rFonts w:cs="Arial"/>
            </w:rPr>
          </w:pPr>
          <w:r w:rsidRPr="001E6A31">
            <w:rPr>
              <w:rFonts w:cs="Arial"/>
            </w:rPr>
            <w:t xml:space="preserve">Tryck på </w:t>
          </w:r>
          <w:r w:rsidRPr="001E6A31">
            <w:rPr>
              <w:rFonts w:cs="Arial"/>
              <w:b/>
            </w:rPr>
            <w:t xml:space="preserve">baksidan </w:t>
          </w:r>
          <w:r w:rsidRPr="001E6A31">
            <w:rPr>
              <w:rFonts w:cs="Arial"/>
            </w:rPr>
            <w:t>knappen för att avsluta.</w:t>
          </w:r>
        </w:p>
        <w:p w14:paraId="52DDA808"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rPr>
            <w:t xml:space="preserve">Överst </w:t>
          </w:r>
          <w:r w:rsidRPr="001E6A31">
            <w:rPr>
              <w:rFonts w:cs="Arial"/>
            </w:rPr>
            <w:t>– tryck för att flytta ett valt dataelement till toppen av listan.</w:t>
          </w:r>
        </w:p>
        <w:p w14:paraId="1C842887"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rPr>
            <w:t xml:space="preserve">Rensa data </w:t>
          </w:r>
          <w:r w:rsidRPr="001E6A31">
            <w:rPr>
              <w:rFonts w:cs="Arial"/>
            </w:rPr>
            <w:t>— tryck för att rensa all cachad livedata.</w:t>
          </w:r>
        </w:p>
        <w:p w14:paraId="151392EB"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rPr>
            <w:t xml:space="preserve">Frys </w:t>
          </w:r>
          <w:r w:rsidRPr="001E6A31">
            <w:rPr>
              <w:rFonts w:cs="Arial"/>
            </w:rPr>
            <w:t>— tryck för att visa hämtad data i frysläge.</w:t>
          </w:r>
        </w:p>
        <w:p w14:paraId="2AF80CFA" w14:textId="77777777" w:rsidR="00945376" w:rsidRPr="001E6A31" w:rsidRDefault="00945376" w:rsidP="00945376">
          <w:pPr>
            <w:pStyle w:val="aa"/>
            <w:widowControl w:val="0"/>
            <w:numPr>
              <w:ilvl w:val="0"/>
              <w:numId w:val="63"/>
            </w:numPr>
            <w:spacing w:beforeLines="20" w:before="62" w:afterLines="20" w:after="62"/>
            <w:ind w:left="998" w:hanging="357"/>
            <w:rPr>
              <w:rFonts w:cs="Arial"/>
            </w:rPr>
          </w:pPr>
          <w:r w:rsidRPr="001E6A31">
            <w:rPr>
              <w:rFonts w:cs="Arial"/>
            </w:rPr>
            <w:lastRenderedPageBreak/>
            <w:t>Återuppta — tryck för att avsluta frysläget och återgå till normal datavisning.</w:t>
          </w:r>
        </w:p>
        <w:p w14:paraId="091690DD" w14:textId="77777777" w:rsidR="00945376" w:rsidRPr="001E6A31" w:rsidRDefault="00945376" w:rsidP="00945376">
          <w:pPr>
            <w:pStyle w:val="aa"/>
            <w:widowControl w:val="0"/>
            <w:numPr>
              <w:ilvl w:val="0"/>
              <w:numId w:val="63"/>
            </w:numPr>
            <w:spacing w:beforeLines="20" w:before="62" w:afterLines="20" w:after="62"/>
            <w:ind w:left="998" w:hanging="357"/>
            <w:rPr>
              <w:rFonts w:cs="Arial"/>
            </w:rPr>
          </w:pPr>
          <w:r w:rsidRPr="001E6A31">
            <w:rPr>
              <w:rFonts w:cs="Arial"/>
            </w:rPr>
            <w:t>Föregående bildruta — tryck för att gå till föregående bildruta frysta data.</w:t>
          </w:r>
        </w:p>
        <w:p w14:paraId="41C0310C" w14:textId="77777777" w:rsidR="00945376" w:rsidRPr="001E6A31" w:rsidRDefault="00945376" w:rsidP="00945376">
          <w:pPr>
            <w:pStyle w:val="aa"/>
            <w:widowControl w:val="0"/>
            <w:numPr>
              <w:ilvl w:val="0"/>
              <w:numId w:val="63"/>
            </w:numPr>
            <w:spacing w:beforeLines="20" w:before="62" w:afterLines="20" w:after="62"/>
            <w:ind w:left="998" w:hanging="357"/>
            <w:rPr>
              <w:rFonts w:cs="Arial"/>
            </w:rPr>
          </w:pPr>
          <w:r w:rsidRPr="001E6A31">
            <w:rPr>
              <w:rFonts w:cs="Arial"/>
            </w:rPr>
            <w:t>Spela /Pausa — tryck för att spela/pausa den frysta datan.</w:t>
          </w:r>
        </w:p>
        <w:p w14:paraId="05266D22" w14:textId="77777777" w:rsidR="00945376" w:rsidRPr="001E6A31" w:rsidRDefault="00945376" w:rsidP="00945376">
          <w:pPr>
            <w:pStyle w:val="aa"/>
            <w:widowControl w:val="0"/>
            <w:numPr>
              <w:ilvl w:val="0"/>
              <w:numId w:val="63"/>
            </w:numPr>
            <w:spacing w:beforeLines="20" w:before="62" w:afterLines="20" w:after="62"/>
            <w:ind w:left="998" w:hanging="357"/>
            <w:rPr>
              <w:rFonts w:cs="Arial"/>
            </w:rPr>
          </w:pPr>
          <w:r w:rsidRPr="001E6A31">
            <w:rPr>
              <w:rFonts w:cs="Arial"/>
            </w:rPr>
            <w:t>Nästa bildruta — tryck för att gå till nästa bildruta frysta data.</w:t>
          </w:r>
        </w:p>
        <w:p w14:paraId="2E3567AD"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bCs/>
            </w:rPr>
            <w:t>Referensprovtagning</w:t>
          </w:r>
          <w:r w:rsidRPr="001E6A31">
            <w:rPr>
              <w:rFonts w:cs="Arial"/>
            </w:rPr>
            <w:t xml:space="preserve"> — tryck för att utföra cyklisk sampling av all livedata i det aktuella systemet och ange max-, läg- och medelvärden för den samplade datan. Tekniker kan anpassa samplingsförhållandena. Denna funktion kan användas för jämförande analys av livedata, vilket hjälper tekniker att snabbt identifiera avvikande data.</w:t>
          </w:r>
        </w:p>
        <w:p w14:paraId="51D725C6" w14:textId="4078A17F" w:rsidR="00945376" w:rsidRPr="001E6A31" w:rsidRDefault="00C46762" w:rsidP="00945376">
          <w:pPr>
            <w:pStyle w:val="aa"/>
            <w:widowControl w:val="0"/>
            <w:numPr>
              <w:ilvl w:val="0"/>
              <w:numId w:val="62"/>
            </w:numPr>
            <w:spacing w:beforeLines="20" w:before="62" w:afterLines="20" w:after="62"/>
            <w:ind w:left="641" w:hanging="357"/>
            <w:rPr>
              <w:rFonts w:cs="Arial"/>
            </w:rPr>
          </w:pPr>
          <w:r w:rsidRPr="001E6A31">
            <w:rPr>
              <w:rFonts w:cs="Arial"/>
              <w:b/>
              <w:bCs/>
            </w:rPr>
            <w:t>Intervalllista</w:t>
          </w:r>
          <w:r w:rsidR="00945376" w:rsidRPr="001E6A31">
            <w:rPr>
              <w:rFonts w:cs="Arial"/>
            </w:rPr>
            <w:t xml:space="preserve"> — tryck för att visa de samplade referensvärdena inklusive max-, minimum- och medelvärden.</w:t>
          </w:r>
        </w:p>
        <w:p w14:paraId="45D0F32C"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rPr>
            <w:t xml:space="preserve">Spela in </w:t>
          </w:r>
          <w:r w:rsidRPr="001E6A31">
            <w:rPr>
              <w:rFonts w:cs="Arial"/>
            </w:rPr>
            <w:t xml:space="preserve">— tryck för att börja spela in livedata för de valda dataobjekten. Tryck på knappen </w:t>
          </w:r>
          <w:r w:rsidRPr="001E6A31">
            <w:rPr>
              <w:rFonts w:cs="Arial"/>
              <w:b/>
            </w:rPr>
            <w:t xml:space="preserve">Spela in </w:t>
          </w:r>
          <w:r w:rsidRPr="001E6A31">
            <w:rPr>
              <w:rFonts w:cs="Arial"/>
            </w:rPr>
            <w:t xml:space="preserve">längst ner på skärmen Livedata. Ett meddelande visas som uppmanar användaren att välja de parametrar som ska spelas in. Tryck på knappen </w:t>
          </w:r>
          <w:r w:rsidRPr="001E6A31">
            <w:rPr>
              <w:rFonts w:cs="Arial"/>
              <w:b/>
            </w:rPr>
            <w:t xml:space="preserve">Förstått </w:t>
          </w:r>
          <w:r w:rsidRPr="001E6A31">
            <w:rPr>
              <w:rFonts w:cs="Arial"/>
            </w:rPr>
            <w:t xml:space="preserve">för att bekräfta. Scrolla ned och välj de dataobjekt som ska spelas in. Tryck på knappen </w:t>
          </w:r>
          <w:r w:rsidRPr="001E6A31">
            <w:rPr>
              <w:rFonts w:cs="Arial"/>
              <w:b/>
            </w:rPr>
            <w:t xml:space="preserve">Spela in </w:t>
          </w:r>
          <w:r w:rsidRPr="001E6A31">
            <w:rPr>
              <w:rFonts w:cs="Arial"/>
            </w:rPr>
            <w:t xml:space="preserve">för att starta inspelningen. Tryck på knappen </w:t>
          </w:r>
          <w:r w:rsidRPr="001E6A31">
            <w:rPr>
              <w:rFonts w:cs="Arial"/>
              <w:b/>
            </w:rPr>
            <w:t xml:space="preserve">Slutför </w:t>
          </w:r>
          <w:r w:rsidRPr="001E6A31">
            <w:rPr>
              <w:rFonts w:cs="Arial"/>
            </w:rPr>
            <w:t xml:space="preserve">för att stoppa inspelningen. Inspelad livedata kan visas i avsnittet </w:t>
          </w:r>
          <w:r w:rsidRPr="001E6A31">
            <w:rPr>
              <w:rFonts w:cs="Arial"/>
              <w:b/>
            </w:rPr>
            <w:t xml:space="preserve">Granska </w:t>
          </w:r>
          <w:r w:rsidRPr="001E6A31">
            <w:rPr>
              <w:rFonts w:cs="Arial"/>
            </w:rPr>
            <w:t>längst ner på skärmen Livedata. Inspelad data kan också granskas i applikationen Data Manager.</w:t>
          </w:r>
        </w:p>
        <w:p w14:paraId="7C0DBB71" w14:textId="77777777" w:rsidR="00945376" w:rsidRPr="001E6A31" w:rsidRDefault="00945376" w:rsidP="00945376">
          <w:pPr>
            <w:pStyle w:val="aa"/>
            <w:widowControl w:val="0"/>
            <w:numPr>
              <w:ilvl w:val="0"/>
              <w:numId w:val="63"/>
            </w:numPr>
            <w:spacing w:beforeLines="20" w:before="62" w:afterLines="20" w:after="62"/>
            <w:ind w:left="998" w:hanging="357"/>
            <w:rPr>
              <w:rFonts w:cs="Arial"/>
            </w:rPr>
          </w:pPr>
          <w:r w:rsidRPr="001E6A31">
            <w:rPr>
              <w:rFonts w:cs="Arial"/>
            </w:rPr>
            <w:t>Slutför — Tryck för att stoppa dataregistrering och återgå till normal datavisning.</w:t>
          </w:r>
        </w:p>
        <w:p w14:paraId="35DCE3CC" w14:textId="77777777" w:rsidR="00945376" w:rsidRPr="001E6A31" w:rsidRDefault="00945376" w:rsidP="00945376">
          <w:pPr>
            <w:pStyle w:val="aa"/>
            <w:widowControl w:val="0"/>
            <w:numPr>
              <w:ilvl w:val="0"/>
              <w:numId w:val="63"/>
            </w:numPr>
            <w:spacing w:beforeLines="20" w:before="62" w:afterLines="20" w:after="62"/>
            <w:ind w:left="998" w:hanging="357"/>
            <w:rPr>
              <w:rFonts w:cs="Arial"/>
            </w:rPr>
          </w:pPr>
          <w:r w:rsidRPr="001E6A31">
            <w:rPr>
              <w:rFonts w:cs="Arial"/>
            </w:rPr>
            <w:t>Flagga — visas när inspelningsfunktionen används. Tryck på den här knappen för att ställa in flaggor för att markera intressanta punkter vid datainspelning. Anteckningar kan läggas till under uppspelning i granskning eller datahanterare.</w:t>
          </w:r>
          <w:r w:rsidRPr="001E6A31">
            <w:rPr>
              <w:rFonts w:cs="Arial"/>
              <w:i/>
            </w:rPr>
            <w:t xml:space="preserve"> </w:t>
          </w:r>
          <w:r w:rsidRPr="001E6A31">
            <w:rPr>
              <w:rFonts w:cs="Arial"/>
            </w:rPr>
            <w:t>Välj den förinställda flaggan för att öppna ett popup-fönster och visa ett virtuellt tangentbord för att mata in noter.</w:t>
          </w:r>
        </w:p>
        <w:p w14:paraId="761BEBC9"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rPr>
            <w:t xml:space="preserve">Granska </w:t>
          </w:r>
          <w:r w:rsidRPr="001E6A31">
            <w:rPr>
              <w:rFonts w:cs="Arial"/>
            </w:rPr>
            <w:t xml:space="preserve">— tryck för att granska inspelad data. Tryck på </w:t>
          </w:r>
          <w:r w:rsidRPr="001E6A31">
            <w:rPr>
              <w:rFonts w:cs="Arial"/>
              <w:b/>
            </w:rPr>
            <w:t xml:space="preserve">knappen Granska </w:t>
          </w:r>
          <w:r w:rsidRPr="001E6A31">
            <w:rPr>
              <w:rFonts w:cs="Arial"/>
            </w:rPr>
            <w:t>för att visa en inspelningslista och välj ett objekt att granska.</w:t>
          </w:r>
        </w:p>
        <w:p w14:paraId="283186B1" w14:textId="77777777" w:rsidR="00945376" w:rsidRPr="001E6A31" w:rsidRDefault="00945376" w:rsidP="00945376">
          <w:pPr>
            <w:pStyle w:val="aa"/>
            <w:pBdr>
              <w:top w:val="single" w:sz="6" w:space="1" w:color="auto"/>
              <w:bottom w:val="single" w:sz="6" w:space="1" w:color="auto"/>
            </w:pBdr>
            <w:spacing w:beforeLines="0" w:before="0" w:afterLines="0" w:after="0"/>
            <w:ind w:left="284" w:firstLine="0"/>
            <w:rPr>
              <w:rFonts w:cs="Arial"/>
              <w:b/>
            </w:rPr>
          </w:pPr>
          <w:r w:rsidRPr="001E6A31">
            <w:rPr>
              <w:rFonts w:cs="Arial"/>
              <w:noProof/>
              <w:lang w:val="en-US"/>
            </w:rPr>
            <w:drawing>
              <wp:anchor distT="0" distB="0" distL="114300" distR="114300" simplePos="0" relativeHeight="252444672" behindDoc="0" locked="0" layoutInCell="1" allowOverlap="1" wp14:anchorId="4D3671E2" wp14:editId="3CBBD2A7">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0F08F3C5" w14:textId="77777777" w:rsidR="00945376" w:rsidRPr="001E6A31" w:rsidRDefault="00945376" w:rsidP="00945376">
          <w:pPr>
            <w:pStyle w:val="aa"/>
            <w:pBdr>
              <w:top w:val="single" w:sz="6" w:space="1" w:color="auto"/>
              <w:bottom w:val="single" w:sz="6" w:space="1" w:color="auto"/>
            </w:pBdr>
            <w:spacing w:beforeLines="0" w:before="0" w:afterLines="0" w:after="0"/>
            <w:ind w:left="284" w:firstLine="0"/>
            <w:rPr>
              <w:rFonts w:cs="Arial"/>
            </w:rPr>
          </w:pPr>
          <w:r w:rsidRPr="001E6A31">
            <w:rPr>
              <w:rFonts w:cs="Arial"/>
            </w:rPr>
            <w:t>Endast data som registrerats under den aktuella operationen kan granskas på skärmen Live-data. All historiskt registrerad data kan granskas i "Granska data" i Data Manager-applikationen.</w:t>
          </w:r>
        </w:p>
        <w:p w14:paraId="657C7A45" w14:textId="77777777" w:rsidR="00945376" w:rsidRPr="001E6A31" w:rsidRDefault="00945376" w:rsidP="00945376">
          <w:pPr>
            <w:pStyle w:val="aa"/>
            <w:widowControl w:val="0"/>
            <w:numPr>
              <w:ilvl w:val="0"/>
              <w:numId w:val="64"/>
            </w:numPr>
            <w:spacing w:beforeLines="20" w:before="62" w:afterLines="20" w:after="62"/>
            <w:ind w:left="998" w:hanging="357"/>
            <w:rPr>
              <w:rFonts w:cs="Arial"/>
            </w:rPr>
          </w:pPr>
          <w:r w:rsidRPr="001E6A31">
            <w:rPr>
              <w:rFonts w:cs="Arial"/>
            </w:rPr>
            <w:t>Mönsterväxling — växlar visningsmönstret.</w:t>
          </w:r>
        </w:p>
        <w:p w14:paraId="736BA1A0" w14:textId="77777777" w:rsidR="00945376" w:rsidRPr="001E6A31" w:rsidRDefault="00945376" w:rsidP="00945376">
          <w:pPr>
            <w:pStyle w:val="aa"/>
            <w:widowControl w:val="0"/>
            <w:numPr>
              <w:ilvl w:val="0"/>
              <w:numId w:val="64"/>
            </w:numPr>
            <w:spacing w:beforeLines="20" w:before="62" w:afterLines="20" w:after="62"/>
            <w:ind w:left="998" w:hanging="357"/>
            <w:rPr>
              <w:rFonts w:cs="Arial"/>
              <w:b/>
            </w:rPr>
          </w:pPr>
          <w:r w:rsidRPr="001E6A31">
            <w:rPr>
              <w:rFonts w:cs="Arial"/>
            </w:rPr>
            <w:t>Grafsammanslagning</w:t>
          </w:r>
          <w:r w:rsidRPr="001E6A31">
            <w:rPr>
              <w:rFonts w:cs="Arial"/>
              <w:b/>
            </w:rPr>
            <w:t xml:space="preserve"> </w:t>
          </w:r>
          <w:r w:rsidRPr="001E6A31">
            <w:rPr>
              <w:rFonts w:cs="Arial"/>
            </w:rPr>
            <w:t>— sammanfoga valda datagrafer.</w:t>
          </w:r>
        </w:p>
        <w:p w14:paraId="03245AEF" w14:textId="77777777" w:rsidR="00945376" w:rsidRPr="001E6A31" w:rsidRDefault="00945376" w:rsidP="00945376">
          <w:pPr>
            <w:pStyle w:val="aa"/>
            <w:widowControl w:val="0"/>
            <w:numPr>
              <w:ilvl w:val="0"/>
              <w:numId w:val="64"/>
            </w:numPr>
            <w:spacing w:beforeLines="20" w:before="62" w:afterLines="20" w:after="62"/>
            <w:ind w:left="998" w:hanging="357"/>
            <w:rPr>
              <w:rFonts w:cs="Arial"/>
              <w:b/>
            </w:rPr>
          </w:pPr>
          <w:r w:rsidRPr="001E6A31">
            <w:rPr>
              <w:rFonts w:cs="Arial"/>
            </w:rPr>
            <w:t>Visa valda — visa de valda parametrarna.</w:t>
          </w:r>
        </w:p>
        <w:p w14:paraId="24C13434" w14:textId="77777777" w:rsidR="00945376" w:rsidRPr="001E6A31" w:rsidRDefault="00945376" w:rsidP="00945376">
          <w:pPr>
            <w:pStyle w:val="aa"/>
            <w:widowControl w:val="0"/>
            <w:numPr>
              <w:ilvl w:val="0"/>
              <w:numId w:val="64"/>
            </w:numPr>
            <w:spacing w:beforeLines="20" w:before="62" w:afterLines="20" w:after="62"/>
            <w:ind w:left="998" w:hanging="357"/>
            <w:rPr>
              <w:rFonts w:cs="Arial"/>
            </w:rPr>
          </w:pPr>
          <w:r w:rsidRPr="001E6A31">
            <w:rPr>
              <w:rFonts w:cs="Arial"/>
            </w:rPr>
            <w:t>Föregående bildruta — växlar till föregående bildruta inspelade data.</w:t>
          </w:r>
        </w:p>
        <w:p w14:paraId="22FC7D45" w14:textId="77777777" w:rsidR="00945376" w:rsidRPr="001E6A31" w:rsidRDefault="00945376" w:rsidP="00945376">
          <w:pPr>
            <w:pStyle w:val="aa"/>
            <w:widowControl w:val="0"/>
            <w:numPr>
              <w:ilvl w:val="0"/>
              <w:numId w:val="64"/>
            </w:numPr>
            <w:spacing w:beforeLines="20" w:before="62" w:afterLines="20" w:after="62"/>
            <w:ind w:left="998" w:hanging="357"/>
            <w:rPr>
              <w:rFonts w:cs="Arial"/>
            </w:rPr>
          </w:pPr>
          <w:r w:rsidRPr="001E6A31">
            <w:rPr>
              <w:rFonts w:cs="Arial"/>
            </w:rPr>
            <w:t>Spela /Pausa — tryck för att spela upp/pausa inspelningen data.</w:t>
          </w:r>
        </w:p>
        <w:p w14:paraId="4B5E8A65" w14:textId="77777777" w:rsidR="00945376" w:rsidRPr="001E6A31" w:rsidRDefault="00945376" w:rsidP="00945376">
          <w:pPr>
            <w:pStyle w:val="aa"/>
            <w:widowControl w:val="0"/>
            <w:numPr>
              <w:ilvl w:val="0"/>
              <w:numId w:val="64"/>
            </w:numPr>
            <w:spacing w:beforeLines="20" w:before="62" w:afterLines="20" w:after="62"/>
            <w:ind w:left="998" w:hanging="357"/>
            <w:rPr>
              <w:rFonts w:cs="Arial"/>
            </w:rPr>
          </w:pPr>
          <w:r w:rsidRPr="001E6A31">
            <w:rPr>
              <w:rFonts w:cs="Arial"/>
            </w:rPr>
            <w:t xml:space="preserve">Nästa bildruta — växlar till nästa bildruta inspelade data.  </w:t>
          </w:r>
        </w:p>
        <w:p w14:paraId="04F025BA" w14:textId="77777777" w:rsidR="00945376" w:rsidRPr="001E6A31" w:rsidRDefault="00945376" w:rsidP="00945376">
          <w:pPr>
            <w:pStyle w:val="aa"/>
            <w:widowControl w:val="0"/>
            <w:numPr>
              <w:ilvl w:val="0"/>
              <w:numId w:val="64"/>
            </w:numPr>
            <w:spacing w:beforeLines="20" w:before="62" w:afterLines="20" w:after="62"/>
            <w:ind w:left="998" w:hanging="357"/>
            <w:rPr>
              <w:rFonts w:cs="Arial"/>
              <w:b/>
            </w:rPr>
          </w:pPr>
          <w:r w:rsidRPr="001E6A31">
            <w:rPr>
              <w:rFonts w:cs="Arial"/>
            </w:rPr>
            <w:lastRenderedPageBreak/>
            <w:t>Tillbaka — avslutar granskningsskärmen och återgår till skärmen Live-data.</w:t>
          </w:r>
        </w:p>
        <w:p w14:paraId="0BE40CAB" w14:textId="77777777" w:rsidR="00945376" w:rsidRPr="001E6A31" w:rsidRDefault="00945376" w:rsidP="00945376">
          <w:pPr>
            <w:pStyle w:val="aa"/>
            <w:widowControl w:val="0"/>
            <w:numPr>
              <w:ilvl w:val="0"/>
              <w:numId w:val="62"/>
            </w:numPr>
            <w:spacing w:beforeLines="20" w:before="62" w:afterLines="20" w:after="62"/>
            <w:ind w:left="641" w:hanging="357"/>
            <w:rPr>
              <w:rFonts w:cs="Arial"/>
            </w:rPr>
          </w:pPr>
          <w:r w:rsidRPr="001E6A31">
            <w:rPr>
              <w:rFonts w:cs="Arial"/>
              <w:b/>
            </w:rPr>
            <w:t xml:space="preserve">Tillbaka </w:t>
          </w:r>
          <w:r w:rsidRPr="001E6A31">
            <w:rPr>
              <w:rFonts w:cs="Arial"/>
            </w:rPr>
            <w:t>— återgår till föregående skärm eller avslutar funktionen.</w:t>
          </w:r>
        </w:p>
        <w:p w14:paraId="46C6A329" w14:textId="77777777" w:rsidR="00945376" w:rsidRPr="001E6A31" w:rsidRDefault="00945376" w:rsidP="00945376">
          <w:pPr>
            <w:pStyle w:val="30"/>
            <w:spacing w:before="312" w:after="156"/>
          </w:pPr>
          <w:bookmarkStart w:id="182" w:name="_Toc160024668"/>
          <w:r w:rsidRPr="001E6A31">
            <w:t>Aktivt test</w:t>
          </w:r>
          <w:bookmarkEnd w:id="182"/>
        </w:p>
        <w:p w14:paraId="4D6E27B9" w14:textId="77777777" w:rsidR="00945376" w:rsidRPr="001E6A31" w:rsidRDefault="00945376" w:rsidP="00945376">
          <w:pPr>
            <w:pStyle w:val="BodytextUserManual"/>
            <w:spacing w:before="156" w:after="156"/>
          </w:pPr>
          <w:r w:rsidRPr="001E6A31">
            <w:t>Funktionen Aktivt test används för att få åtkomst till fordonsspecifika delsystem- och komponenttester. Tillgängliga tester varierar beroende på fordon.</w:t>
          </w:r>
        </w:p>
        <w:p w14:paraId="15F6B728" w14:textId="77777777" w:rsidR="00945376" w:rsidRPr="001E6A31" w:rsidRDefault="00945376" w:rsidP="00945376">
          <w:pPr>
            <w:pStyle w:val="BodytextUserManual"/>
            <w:spacing w:before="156" w:after="156"/>
          </w:pPr>
          <w:r w:rsidRPr="001E6A31">
            <w:t>Under ett aktivt test skickar surfplattan kommandon till ECU:n för att aktivera ställdonen. Detta test fastställer systemets eller delens integritet genom att läsa ECU-data eller genom att övervaka ställdonens funktion. Sådana tester kan innefatta att växla en solenoid, ett relä eller en brytare mellan två driftlägen.</w:t>
          </w:r>
        </w:p>
        <w:p w14:paraId="34DD2FEE" w14:textId="77777777" w:rsidR="00945376" w:rsidRPr="001E6A31" w:rsidRDefault="00945376" w:rsidP="00945376">
          <w:pPr>
            <w:pStyle w:val="BodytextUserManual"/>
            <w:spacing w:before="156" w:after="156"/>
          </w:pPr>
          <w:r w:rsidRPr="001E6A31">
            <w:t xml:space="preserve">Om du väljer </w:t>
          </w:r>
          <w:r w:rsidRPr="001E6A31">
            <w:rPr>
              <w:b/>
              <w:bCs w:val="0"/>
            </w:rPr>
            <w:t xml:space="preserve">Aktivt test </w:t>
          </w:r>
          <w:r w:rsidRPr="001E6A31">
            <w:t>visas en meny med testalternativ. Tillgängliga tester varierar beroende på fordon.</w:t>
          </w:r>
        </w:p>
        <w:p w14:paraId="2484925B" w14:textId="06839A38" w:rsidR="00945376" w:rsidRPr="001E6A31" w:rsidRDefault="00945376" w:rsidP="00945376">
          <w:pPr>
            <w:pStyle w:val="BodytextUserManual"/>
            <w:spacing w:before="156" w:after="156" w:line="480" w:lineRule="auto"/>
            <w:ind w:left="0"/>
            <w:jc w:val="center"/>
          </w:pPr>
          <w:r w:rsidRPr="001E6A31">
            <w:rPr>
              <w:noProof/>
            </w:rPr>
            <w:t xml:space="preserve"> </w:t>
          </w:r>
          <w:r w:rsidR="001E6A31" w:rsidRPr="001E6A31">
            <w:rPr>
              <w:noProof/>
            </w:rPr>
            <w:drawing>
              <wp:inline distT="0" distB="0" distL="0" distR="0" wp14:anchorId="01BFFAD7" wp14:editId="3D06A8D4">
                <wp:extent cx="2752807" cy="1872000"/>
                <wp:effectExtent l="0" t="0" r="9525"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752807" cy="1872000"/>
                        </a:xfrm>
                        <a:prstGeom prst="rect">
                          <a:avLst/>
                        </a:prstGeom>
                        <a:noFill/>
                        <a:ln>
                          <a:noFill/>
                        </a:ln>
                      </pic:spPr>
                    </pic:pic>
                  </a:graphicData>
                </a:graphic>
              </wp:inline>
            </w:drawing>
          </w:r>
        </w:p>
        <w:p w14:paraId="0CEF7F2F" w14:textId="0EF818CF" w:rsidR="00945376" w:rsidRPr="001E6A31" w:rsidRDefault="00945376" w:rsidP="00945376">
          <w:pPr>
            <w:pStyle w:val="ab"/>
            <w:spacing w:before="156" w:after="156"/>
            <w:ind w:left="0"/>
            <w:rPr>
              <w:rFonts w:cs="Arial"/>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w:t>
          </w:r>
          <w:r w:rsidRPr="001E6A31">
            <w:rPr>
              <w:rFonts w:cs="Arial"/>
              <w:noProof/>
            </w:rPr>
            <w:fldChar w:fldCharType="end"/>
          </w:r>
          <w:r w:rsidR="001C2F0E" w:rsidRPr="001E6A31">
            <w:rPr>
              <w:rFonts w:cs="Arial"/>
              <w:noProof/>
            </w:rPr>
            <w:t>3</w:t>
          </w:r>
          <w:r w:rsidRPr="001E6A31">
            <w:rPr>
              <w:rFonts w:cs="Arial"/>
            </w:rPr>
            <w:t xml:space="preserve"> </w:t>
          </w:r>
          <w:r w:rsidRPr="001E6A31">
            <w:rPr>
              <w:rFonts w:cs="Arial"/>
              <w:i/>
              <w:iCs/>
            </w:rPr>
            <w:t>Aktiv testskärm</w:t>
          </w:r>
        </w:p>
        <w:p w14:paraId="5AEEE48C" w14:textId="77777777" w:rsidR="00945376" w:rsidRPr="001E6A31" w:rsidRDefault="00945376" w:rsidP="00945376">
          <w:pPr>
            <w:pStyle w:val="BodytextUserManual"/>
            <w:spacing w:before="156" w:after="156"/>
            <w:rPr>
              <w:rFonts w:eastAsia="黑体"/>
            </w:rPr>
          </w:pPr>
          <w:r w:rsidRPr="001E6A31">
            <w:t>Välj ett test från menyalternativen. Följ instruktionerna som visas på skärmen för att slutföra testet. Procedurer och instruktioner varierar beroende på fordon.</w:t>
          </w:r>
        </w:p>
        <w:p w14:paraId="19C2AAB9" w14:textId="77777777" w:rsidR="00945376" w:rsidRPr="001E6A31" w:rsidRDefault="00945376" w:rsidP="00945376">
          <w:pPr>
            <w:pStyle w:val="BodytextUserManual"/>
            <w:spacing w:before="156" w:after="156"/>
          </w:pPr>
          <w:r w:rsidRPr="001E6A31">
            <w:t xml:space="preserve">Funktionsknapparna i det nedre högra hörnet av skärmen för aktivt test styr testsignalerna. Driftsinstruktionerna visas i huvuddelen av testskärmen. Följ instruktionerna på skärmen och gör lämpliga val för att slutföra testerna. Tryck på </w:t>
          </w:r>
          <w:r w:rsidRPr="001E6A31">
            <w:rPr>
              <w:b/>
            </w:rPr>
            <w:t>ESC-</w:t>
          </w:r>
          <w:r w:rsidRPr="001E6A31">
            <w:t>knappen för att avsluta testet när du är klar.</w:t>
          </w:r>
        </w:p>
        <w:p w14:paraId="5C1C4935" w14:textId="41CCD637" w:rsidR="00945376" w:rsidRPr="001E6A31" w:rsidRDefault="00945376" w:rsidP="00945376">
          <w:pPr>
            <w:pStyle w:val="30"/>
            <w:spacing w:before="312" w:after="156"/>
          </w:pPr>
          <w:bookmarkStart w:id="183" w:name="_Toc160024669"/>
          <w:r w:rsidRPr="001E6A31">
            <w:t>Specialfunktioner</w:t>
          </w:r>
          <w:bookmarkEnd w:id="183"/>
        </w:p>
        <w:p w14:paraId="44315377" w14:textId="77777777" w:rsidR="00945376" w:rsidRPr="001E6A31" w:rsidRDefault="00945376" w:rsidP="00945376">
          <w:pPr>
            <w:spacing w:before="156" w:after="156"/>
            <w:rPr>
              <w:rFonts w:cs="Arial"/>
            </w:rPr>
          </w:pPr>
          <w:r w:rsidRPr="001E6A31">
            <w:rPr>
              <w:rFonts w:cs="Arial"/>
            </w:rPr>
            <w:t xml:space="preserve">Beroende på testfordonet kan detta val ibland visas som Inlärningsprocess, </w:t>
          </w:r>
          <w:r w:rsidRPr="001E6A31">
            <w:rPr>
              <w:rFonts w:cs="Arial"/>
            </w:rPr>
            <w:lastRenderedPageBreak/>
            <w:t>Korrigeringsprogrammering, Utsläppsinspektion (gäller ej i USA), OBD I/M-kontroll (gäller ej i USA) eller något liknande. Du kan välja ett alternativ för att fortsätta enligt dina behov.</w:t>
          </w:r>
        </w:p>
        <w:p w14:paraId="335BD492" w14:textId="555A1DD7" w:rsidR="00945376" w:rsidRPr="001E6A31" w:rsidRDefault="001E6A31" w:rsidP="00945376">
          <w:pPr>
            <w:spacing w:before="156" w:after="156" w:line="480" w:lineRule="auto"/>
            <w:ind w:left="0"/>
            <w:jc w:val="center"/>
            <w:rPr>
              <w:rFonts w:cs="Arial"/>
            </w:rPr>
          </w:pPr>
          <w:r w:rsidRPr="001E6A31">
            <w:rPr>
              <w:rFonts w:cs="Arial"/>
              <w:noProof/>
            </w:rPr>
            <w:drawing>
              <wp:inline distT="0" distB="0" distL="0" distR="0" wp14:anchorId="7D37AB33" wp14:editId="5BAFCB85">
                <wp:extent cx="2735071" cy="1872000"/>
                <wp:effectExtent l="0" t="0" r="8255"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735071" cy="1872000"/>
                        </a:xfrm>
                        <a:prstGeom prst="rect">
                          <a:avLst/>
                        </a:prstGeom>
                        <a:noFill/>
                        <a:ln>
                          <a:noFill/>
                        </a:ln>
                      </pic:spPr>
                    </pic:pic>
                  </a:graphicData>
                </a:graphic>
              </wp:inline>
            </w:drawing>
          </w:r>
        </w:p>
        <w:p w14:paraId="64F6C4CC" w14:textId="37CA2FA7" w:rsidR="00945376" w:rsidRPr="001E6A31" w:rsidRDefault="00945376" w:rsidP="00945376">
          <w:pPr>
            <w:pStyle w:val="ab"/>
            <w:spacing w:before="156" w:after="156"/>
            <w:ind w:left="0"/>
            <w:rPr>
              <w:rFonts w:cs="Arial"/>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w:t>
          </w:r>
          <w:r w:rsidRPr="001E6A31">
            <w:rPr>
              <w:rFonts w:cs="Arial"/>
              <w:noProof/>
            </w:rPr>
            <w:fldChar w:fldCharType="end"/>
          </w:r>
          <w:r w:rsidR="001C2F0E" w:rsidRPr="001E6A31">
            <w:rPr>
              <w:rFonts w:cs="Arial"/>
              <w:noProof/>
            </w:rPr>
            <w:t>4</w:t>
          </w:r>
          <w:r w:rsidRPr="001E6A31">
            <w:rPr>
              <w:rFonts w:cs="Arial"/>
            </w:rPr>
            <w:t xml:space="preserve"> </w:t>
          </w:r>
          <w:r w:rsidRPr="001E6A31">
            <w:rPr>
              <w:rFonts w:cs="Arial"/>
              <w:i/>
              <w:iCs/>
            </w:rPr>
            <w:t>Skärmen Specialfunktioner</w:t>
          </w:r>
        </w:p>
        <w:p w14:paraId="69E8A531" w14:textId="57E382F4" w:rsidR="00945376" w:rsidRPr="001E6A31" w:rsidRDefault="00945376" w:rsidP="00945376">
          <w:pPr>
            <w:pStyle w:val="20"/>
            <w:spacing w:before="312" w:after="156"/>
            <w:rPr>
              <w:rFonts w:cs="Arial"/>
            </w:rPr>
          </w:pPr>
          <w:bookmarkStart w:id="184" w:name="_Toc204265015"/>
          <w:r w:rsidRPr="001E6A31">
            <w:rPr>
              <w:rFonts w:cs="Arial"/>
            </w:rPr>
            <w:t>Grafisk diagnostik</w:t>
          </w:r>
        </w:p>
      </w:sdtContent>
    </w:sdt>
    <w:bookmarkEnd w:id="184" w:displacedByCustomXml="prev"/>
    <w:p w14:paraId="28E38BD0" w14:textId="016CF24D" w:rsidR="009414C3" w:rsidRPr="001E6A31" w:rsidRDefault="00945376" w:rsidP="009414C3">
      <w:pPr>
        <w:pStyle w:val="BodytextUserManual"/>
        <w:spacing w:before="156" w:after="156"/>
      </w:pPr>
      <w:bookmarkStart w:id="185" w:name="_Toc160024671"/>
      <w:bookmarkStart w:id="186" w:name="_Ref103240737"/>
      <w:bookmarkStart w:id="187" w:name="_Ref103240739"/>
      <w:bookmarkStart w:id="188" w:name="_Toc109724378"/>
      <w:bookmarkStart w:id="189" w:name="_Toc159436286"/>
      <w:bookmarkStart w:id="190" w:name="_Ref160099659"/>
      <w:r w:rsidRPr="001E6A31">
        <w:rPr>
          <w:bCs w:val="0"/>
          <w:szCs w:val="24"/>
        </w:rPr>
        <w:t xml:space="preserve">Den här funktionen visar fordonssystemet i ett grafiskt format. Den kan intuitivt visa sensorernas relativa position i systemet och motsvarande realtidsdata. De allmänna diagnostikfunktionerna, inklusive läsning av kod, radering av kod och felsökning, stöds också i det här avsnittet. Se </w:t>
      </w:r>
      <w:hyperlink w:anchor="_Diagnostiska_funktioner" w:history="1">
        <w:r w:rsidRPr="001E6A31">
          <w:rPr>
            <w:rStyle w:val="a9"/>
            <w:bCs w:val="0"/>
            <w:i/>
            <w:szCs w:val="24"/>
            <w:u w:val="none"/>
          </w:rPr>
          <w:t>Diagnostiska funktioner</w:t>
        </w:r>
      </w:hyperlink>
      <w:r w:rsidRPr="001E6A31">
        <w:rPr>
          <w:bCs w:val="0"/>
          <w:szCs w:val="24"/>
        </w:rPr>
        <w:t xml:space="preserve"> för mer information.</w:t>
      </w:r>
    </w:p>
    <w:p w14:paraId="4E93D2B8" w14:textId="2A7164EA" w:rsidR="00AD6B08" w:rsidRPr="001E6A31" w:rsidRDefault="001E6A31" w:rsidP="00F76EC2">
      <w:pPr>
        <w:tabs>
          <w:tab w:val="left" w:pos="5400"/>
        </w:tabs>
        <w:spacing w:before="156" w:after="156" w:line="480" w:lineRule="auto"/>
        <w:ind w:left="0"/>
        <w:jc w:val="center"/>
        <w:rPr>
          <w:rFonts w:cs="Arial"/>
        </w:rPr>
      </w:pPr>
      <w:r w:rsidRPr="001E6A31">
        <w:rPr>
          <w:rFonts w:cs="Arial"/>
          <w:noProof/>
        </w:rPr>
        <w:drawing>
          <wp:inline distT="0" distB="0" distL="0" distR="0" wp14:anchorId="5B391F27" wp14:editId="396CF336">
            <wp:extent cx="3550690" cy="2012400"/>
            <wp:effectExtent l="0" t="0" r="0" b="698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3550690" cy="2012400"/>
                    </a:xfrm>
                    <a:prstGeom prst="rect">
                      <a:avLst/>
                    </a:prstGeom>
                    <a:noFill/>
                    <a:ln>
                      <a:noFill/>
                    </a:ln>
                  </pic:spPr>
                </pic:pic>
              </a:graphicData>
            </a:graphic>
          </wp:inline>
        </w:drawing>
      </w:r>
    </w:p>
    <w:p w14:paraId="1807BCE8" w14:textId="77BD7092" w:rsidR="00AD6B08" w:rsidRPr="001E6A31" w:rsidRDefault="00F61D69" w:rsidP="00AD6B08">
      <w:pPr>
        <w:pStyle w:val="ab"/>
        <w:spacing w:before="156" w:after="156"/>
        <w:ind w:left="0"/>
        <w:rPr>
          <w:rFonts w:cs="Arial"/>
        </w:rPr>
      </w:pPr>
      <w:r w:rsidRPr="001E6A31">
        <w:rPr>
          <w:rFonts w:cs="Arial"/>
        </w:rPr>
        <w:lastRenderedPageBreak/>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6</w:t>
      </w:r>
      <w:r w:rsidR="002C4D76" w:rsidRPr="001E6A31">
        <w:rPr>
          <w:rFonts w:cs="Arial"/>
          <w:noProof/>
        </w:rPr>
        <w:fldChar w:fldCharType="end"/>
      </w:r>
      <w:r w:rsidR="00AD6B08"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2</w:t>
      </w:r>
      <w:r w:rsidR="002C4D76" w:rsidRPr="001E6A31">
        <w:rPr>
          <w:rFonts w:cs="Arial"/>
          <w:noProof/>
        </w:rPr>
        <w:fldChar w:fldCharType="end"/>
      </w:r>
      <w:r w:rsidR="001C2F0E" w:rsidRPr="001E6A31">
        <w:rPr>
          <w:rFonts w:cs="Arial"/>
          <w:noProof/>
        </w:rPr>
        <w:t>5</w:t>
      </w:r>
      <w:r w:rsidR="00AD6B08" w:rsidRPr="001E6A31">
        <w:rPr>
          <w:rFonts w:cs="Arial"/>
        </w:rPr>
        <w:t xml:space="preserve"> </w:t>
      </w:r>
      <w:r w:rsidR="00AD6B08" w:rsidRPr="001E6A31">
        <w:rPr>
          <w:rFonts w:cs="Arial"/>
          <w:i/>
          <w:iCs/>
        </w:rPr>
        <w:t>Grafisk diagnostikskärm</w:t>
      </w:r>
    </w:p>
    <w:p w14:paraId="2F85AD09" w14:textId="4F0C572B" w:rsidR="00AD6B08" w:rsidRPr="001E6A31" w:rsidRDefault="00AD6B08">
      <w:pPr>
        <w:pStyle w:val="BodytextUserManual"/>
        <w:numPr>
          <w:ilvl w:val="3"/>
          <w:numId w:val="62"/>
        </w:numPr>
        <w:spacing w:before="156" w:after="156"/>
        <w:ind w:left="703"/>
      </w:pPr>
      <w:r w:rsidRPr="001E6A31">
        <w:t xml:space="preserve">Översta ikoner </w:t>
      </w:r>
      <w:r w:rsidR="00235205" w:rsidRPr="001E6A31">
        <w:t>— motsvarande innehåll visas till höger om huvudavsnittet efter att du har tryckt på en översta ikon.</w:t>
      </w:r>
    </w:p>
    <w:p w14:paraId="175CD8DB" w14:textId="39D29B70" w:rsidR="00AD6B08" w:rsidRPr="001E6A31" w:rsidRDefault="00AD6B08" w:rsidP="00AD6B08">
      <w:pPr>
        <w:pStyle w:val="BodytextUserManual"/>
        <w:spacing w:before="156" w:after="156"/>
        <w:ind w:left="703"/>
      </w:pPr>
      <w:r w:rsidRPr="001E6A31">
        <w:rPr>
          <w:b/>
          <w:bCs w:val="0"/>
        </w:rPr>
        <w:t>Hjälpinformation</w:t>
      </w:r>
      <w:r w:rsidRPr="001E6A31">
        <w:t xml:space="preserve"> </w:t>
      </w:r>
      <w:r w:rsidR="002952F7" w:rsidRPr="001E6A31">
        <w:t xml:space="preserve">— </w:t>
      </w:r>
      <w:r w:rsidR="007776CE" w:rsidRPr="001E6A31">
        <w:t>tryck för att visa kodbeskrivningen och ikonbeskrivningen av fordonssystemet.</w:t>
      </w:r>
    </w:p>
    <w:p w14:paraId="77FBBA13" w14:textId="5EE036AF" w:rsidR="006816B0" w:rsidRPr="001E6A31" w:rsidRDefault="006816B0" w:rsidP="00AD6B08">
      <w:pPr>
        <w:pStyle w:val="BodytextUserManual"/>
        <w:spacing w:before="156" w:after="156"/>
        <w:ind w:left="703"/>
      </w:pPr>
      <w:r w:rsidRPr="001E6A31">
        <w:rPr>
          <w:b/>
          <w:bCs w:val="0"/>
        </w:rPr>
        <w:t>Val av livedata</w:t>
      </w:r>
      <w:r w:rsidRPr="001E6A31">
        <w:t xml:space="preserve"> — tryck för att välja de livedata du behöver från listan. De valda livedata kommer att markeras i graferna till vänster i huvudavsnittet. De ovalda livedata och värdena visas som grått i graferna.</w:t>
      </w:r>
    </w:p>
    <w:p w14:paraId="1A4C8C62" w14:textId="739ECF9E" w:rsidR="00AD6B08" w:rsidRPr="001E6A31" w:rsidRDefault="00377A54" w:rsidP="00AD6B08">
      <w:pPr>
        <w:pStyle w:val="BodytextUserManual"/>
        <w:spacing w:before="156" w:after="156"/>
        <w:ind w:left="703"/>
      </w:pPr>
      <w:r w:rsidRPr="001E6A31">
        <w:rPr>
          <w:b/>
          <w:bCs w:val="0"/>
        </w:rPr>
        <w:t>Aktivt test</w:t>
      </w:r>
      <w:r w:rsidR="002952F7" w:rsidRPr="001E6A31">
        <w:t xml:space="preserve"> — </w:t>
      </w:r>
      <w:r w:rsidR="007776CE" w:rsidRPr="001E6A31">
        <w:t xml:space="preserve">tryck för att visa skärmen Aktivt </w:t>
      </w:r>
      <w:r w:rsidR="00EF5061" w:rsidRPr="001E6A31">
        <w:t>test</w:t>
      </w:r>
      <w:r w:rsidR="002663CD" w:rsidRPr="001E6A31">
        <w:t>.</w:t>
      </w:r>
      <w:r w:rsidR="00E411E6" w:rsidRPr="001E6A31">
        <w:t xml:space="preserve"> Följ instruktionerna på skärmen och ställ in värden för en test. Den här funktionen hjälper tekniker </w:t>
      </w:r>
      <w:r w:rsidR="00A452D8" w:rsidRPr="001E6A31">
        <w:t>att felsöka problem mer intuitivt och effektivt</w:t>
      </w:r>
      <w:r w:rsidR="002663CD" w:rsidRPr="001E6A31">
        <w:t>.</w:t>
      </w:r>
    </w:p>
    <w:p w14:paraId="09946F38" w14:textId="000FB530" w:rsidR="00AD6B08" w:rsidRPr="001E6A31" w:rsidRDefault="00AD6B08" w:rsidP="00AD6B08">
      <w:pPr>
        <w:pStyle w:val="BodytextUserManual"/>
        <w:spacing w:before="156" w:after="156"/>
        <w:ind w:left="703"/>
      </w:pPr>
      <w:r w:rsidRPr="001E6A31">
        <w:rPr>
          <w:b/>
          <w:bCs w:val="0"/>
        </w:rPr>
        <w:t>Växling av systemlista</w:t>
      </w:r>
      <w:r w:rsidRPr="001E6A31">
        <w:t xml:space="preserve"> </w:t>
      </w:r>
      <w:r w:rsidR="002952F7" w:rsidRPr="001E6A31">
        <w:t>— tryck för att visa fordonssystemet i listformat.</w:t>
      </w:r>
    </w:p>
    <w:p w14:paraId="1137DC88" w14:textId="60F30254" w:rsidR="007A0034" w:rsidRPr="001E6A31" w:rsidRDefault="00AD6B08">
      <w:pPr>
        <w:pStyle w:val="BodytextUserManual"/>
        <w:numPr>
          <w:ilvl w:val="3"/>
          <w:numId w:val="62"/>
        </w:numPr>
        <w:spacing w:before="156" w:after="156"/>
        <w:ind w:left="703"/>
      </w:pPr>
      <w:r w:rsidRPr="001E6A31">
        <w:t xml:space="preserve">Huvudsektion </w:t>
      </w:r>
      <w:r w:rsidR="007A0034" w:rsidRPr="001E6A31">
        <w:t>— vänster visar det valda systemet</w:t>
      </w:r>
      <w:r w:rsidR="006619E2" w:rsidRPr="001E6A31">
        <w:t xml:space="preserve"> </w:t>
      </w:r>
      <w:r w:rsidR="007A0034" w:rsidRPr="001E6A31">
        <w:t>i intuitiva grafer</w:t>
      </w:r>
      <w:r w:rsidR="002663CD" w:rsidRPr="001E6A31">
        <w:t>.</w:t>
      </w:r>
      <w:r w:rsidR="00D05FEB" w:rsidRPr="001E6A31">
        <w:t xml:space="preserve"> </w:t>
      </w:r>
      <w:r w:rsidR="006619E2" w:rsidRPr="001E6A31">
        <w:t>Till höger visas motsvarande innehåll efter att man tryckt på en ikon överst.</w:t>
      </w:r>
    </w:p>
    <w:p w14:paraId="42DC1D86" w14:textId="63FCFA2C" w:rsidR="00F268FF" w:rsidRPr="001E6A31" w:rsidRDefault="00F268FF">
      <w:pPr>
        <w:pStyle w:val="BodytextUserManual"/>
        <w:numPr>
          <w:ilvl w:val="3"/>
          <w:numId w:val="62"/>
        </w:numPr>
        <w:spacing w:before="156" w:after="156"/>
        <w:ind w:left="703"/>
      </w:pPr>
      <w:r w:rsidRPr="001E6A31">
        <w:t xml:space="preserve">Funktionsknappar </w:t>
      </w:r>
      <w:r w:rsidR="0066381B" w:rsidRPr="001E6A31">
        <w:t>— knapparna varierar beroende på testfordon. Funktionsknapparna i skärmdumpen ovan är följande:</w:t>
      </w:r>
    </w:p>
    <w:p w14:paraId="052736CF" w14:textId="2CB7F092" w:rsidR="00F268FF" w:rsidRPr="001E6A31" w:rsidRDefault="0066381B" w:rsidP="00F268FF">
      <w:pPr>
        <w:pStyle w:val="BodytextUserManual"/>
        <w:spacing w:before="156" w:after="156"/>
        <w:ind w:left="703"/>
      </w:pPr>
      <w:r w:rsidRPr="001E6A31">
        <w:rPr>
          <w:b/>
          <w:bCs w:val="0"/>
        </w:rPr>
        <w:t>Snabbradering</w:t>
      </w:r>
      <w:r w:rsidR="002663CD" w:rsidRPr="001E6A31">
        <w:rPr>
          <w:b/>
          <w:bCs w:val="0"/>
        </w:rPr>
        <w:t>:</w:t>
      </w:r>
      <w:r w:rsidRPr="001E6A31">
        <w:t xml:space="preserve"> </w:t>
      </w:r>
      <w:r w:rsidRPr="001E6A31">
        <w:rPr>
          <w:b/>
          <w:bCs w:val="0"/>
        </w:rPr>
        <w:t xml:space="preserve">Raderar </w:t>
      </w:r>
      <w:r w:rsidRPr="001E6A31">
        <w:t>all felinformation efter skanning.</w:t>
      </w:r>
    </w:p>
    <w:p w14:paraId="1D786E74" w14:textId="1496A759" w:rsidR="0066381B" w:rsidRPr="001E6A31" w:rsidRDefault="0066381B" w:rsidP="00F268FF">
      <w:pPr>
        <w:pStyle w:val="BodytextUserManual"/>
        <w:spacing w:before="156" w:after="156"/>
        <w:ind w:left="703"/>
      </w:pPr>
      <w:r w:rsidRPr="001E6A31">
        <w:rPr>
          <w:b/>
          <w:bCs w:val="0"/>
        </w:rPr>
        <w:t>Felsökning</w:t>
      </w:r>
      <w:r w:rsidR="002663CD" w:rsidRPr="001E6A31">
        <w:rPr>
          <w:b/>
          <w:bCs w:val="0"/>
        </w:rPr>
        <w:t>:</w:t>
      </w:r>
      <w:r w:rsidRPr="001E6A31">
        <w:t xml:space="preserve"> Skannar fordonets systemmoduler</w:t>
      </w:r>
      <w:r w:rsidR="002663CD" w:rsidRPr="001E6A31">
        <w:t>.</w:t>
      </w:r>
    </w:p>
    <w:p w14:paraId="660C9E35" w14:textId="4EA4EE32" w:rsidR="0066381B" w:rsidRPr="001E6A31" w:rsidRDefault="0066381B" w:rsidP="00F268FF">
      <w:pPr>
        <w:pStyle w:val="BodytextUserManual"/>
        <w:spacing w:before="156" w:after="156"/>
        <w:ind w:left="703"/>
      </w:pPr>
      <w:r w:rsidRPr="001E6A31">
        <w:rPr>
          <w:b/>
          <w:bCs w:val="0"/>
        </w:rPr>
        <w:t>Enter</w:t>
      </w:r>
      <w:r w:rsidR="002663CD" w:rsidRPr="001E6A31">
        <w:rPr>
          <w:b/>
          <w:bCs w:val="0"/>
        </w:rPr>
        <w:t>:</w:t>
      </w:r>
      <w:r w:rsidRPr="001E6A31">
        <w:t xml:space="preserve"> Går in i systemet</w:t>
      </w:r>
      <w:r w:rsidR="002663CD" w:rsidRPr="001E6A31">
        <w:t>.</w:t>
      </w:r>
    </w:p>
    <w:p w14:paraId="72EC3FAE" w14:textId="0E5C2F84" w:rsidR="0066381B" w:rsidRPr="001E6A31" w:rsidRDefault="0066381B" w:rsidP="00F268FF">
      <w:pPr>
        <w:pStyle w:val="BodytextUserManual"/>
        <w:spacing w:before="156" w:after="156"/>
        <w:ind w:left="703"/>
      </w:pPr>
      <w:r w:rsidRPr="001E6A31">
        <w:rPr>
          <w:b/>
          <w:bCs w:val="0"/>
        </w:rPr>
        <w:t>ESC</w:t>
      </w:r>
      <w:r w:rsidR="002663CD" w:rsidRPr="001E6A31">
        <w:rPr>
          <w:b/>
          <w:bCs w:val="0"/>
        </w:rPr>
        <w:t>:</w:t>
      </w:r>
      <w:r w:rsidRPr="001E6A31">
        <w:t xml:space="preserve"> Avslutar funktionen.</w:t>
      </w:r>
    </w:p>
    <w:p w14:paraId="4BC325A3" w14:textId="0A041B34" w:rsidR="009414C3" w:rsidRPr="001E6A31" w:rsidRDefault="009414C3" w:rsidP="00624D8B">
      <w:pPr>
        <w:pStyle w:val="20"/>
        <w:spacing w:before="312" w:after="156"/>
        <w:rPr>
          <w:rFonts w:cs="Arial"/>
        </w:rPr>
      </w:pPr>
      <w:bookmarkStart w:id="191" w:name="_Toc204265016"/>
      <w:r w:rsidRPr="001E6A31">
        <w:rPr>
          <w:rFonts w:cs="Arial"/>
        </w:rPr>
        <w:t>Live-datafusion</w:t>
      </w:r>
      <w:bookmarkEnd w:id="191"/>
    </w:p>
    <w:p w14:paraId="5D4EEC8A" w14:textId="61C28375" w:rsidR="001D54BA" w:rsidRPr="001E6A31" w:rsidRDefault="00C46762" w:rsidP="001D54BA">
      <w:pPr>
        <w:spacing w:before="156" w:after="156"/>
        <w:rPr>
          <w:rFonts w:cs="Arial"/>
        </w:rPr>
      </w:pPr>
      <w:r w:rsidRPr="001E6A31">
        <w:rPr>
          <w:rFonts w:cs="Arial"/>
        </w:rPr>
        <w:t>För flera system erbjuder den här funktionen ett snabbt sätt att skapa en ny grupp, och utföra fusionsprestanda baserat på de anpassade gruppobjekten.</w:t>
      </w:r>
    </w:p>
    <w:p w14:paraId="13207D42" w14:textId="77777777" w:rsidR="00EC6A7A" w:rsidRPr="001E6A31" w:rsidRDefault="00EC6A7A" w:rsidP="00EC6A7A">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60720FE3" w14:textId="23B97032" w:rsidR="00EC6A7A" w:rsidRPr="001E6A31" w:rsidRDefault="00EC6A7A" w:rsidP="00EC6A7A">
      <w:pPr>
        <w:pBdr>
          <w:top w:val="single" w:sz="6" w:space="1" w:color="auto"/>
          <w:bottom w:val="single" w:sz="6" w:space="1" w:color="auto"/>
        </w:pBdr>
        <w:spacing w:beforeLines="0" w:before="0" w:after="156"/>
        <w:rPr>
          <w:rFonts w:cs="Arial"/>
        </w:rPr>
      </w:pPr>
      <w:r w:rsidRPr="001E6A31">
        <w:rPr>
          <w:rFonts w:cs="Arial"/>
        </w:rPr>
        <w:t>Den här funktionen stöds för vissa fordon</w:t>
      </w:r>
      <w:r w:rsidR="002663CD" w:rsidRPr="001E6A31">
        <w:rPr>
          <w:rFonts w:cs="Arial"/>
        </w:rPr>
        <w:t>.</w:t>
      </w:r>
    </w:p>
    <w:p w14:paraId="250B412B" w14:textId="5B386FFE" w:rsidR="007C4738" w:rsidRPr="001E6A31" w:rsidRDefault="007C4738" w:rsidP="007C4738">
      <w:pPr>
        <w:pStyle w:val="aa"/>
        <w:widowControl w:val="0"/>
        <w:numPr>
          <w:ilvl w:val="0"/>
          <w:numId w:val="5"/>
        </w:numPr>
        <w:spacing w:beforeLines="20" w:before="62" w:afterLines="20" w:after="62"/>
        <w:ind w:left="641" w:hanging="357"/>
        <w:rPr>
          <w:rFonts w:cs="Arial"/>
        </w:rPr>
      </w:pPr>
      <w:r w:rsidRPr="001E6A31">
        <w:rPr>
          <w:rFonts w:cs="Arial"/>
          <w:b/>
        </w:rPr>
        <w:t>För att utföra funktionen för livedatafusion</w:t>
      </w:r>
    </w:p>
    <w:p w14:paraId="3BCFE490" w14:textId="11E83C35" w:rsidR="007C4738" w:rsidRPr="001E6A31" w:rsidRDefault="007C4738">
      <w:pPr>
        <w:pStyle w:val="aa"/>
        <w:widowControl w:val="0"/>
        <w:numPr>
          <w:ilvl w:val="0"/>
          <w:numId w:val="80"/>
        </w:numPr>
        <w:spacing w:beforeLines="20" w:before="62" w:afterLines="20" w:after="62"/>
        <w:ind w:left="998" w:hanging="357"/>
        <w:rPr>
          <w:rFonts w:cs="Arial"/>
        </w:rPr>
      </w:pPr>
      <w:r w:rsidRPr="001E6A31">
        <w:rPr>
          <w:rFonts w:cs="Arial"/>
        </w:rPr>
        <w:t xml:space="preserve">Tryck på alternativet </w:t>
      </w:r>
      <w:r w:rsidR="004B431E" w:rsidRPr="001E6A31">
        <w:rPr>
          <w:rFonts w:cs="Arial"/>
          <w:b/>
          <w:bCs/>
        </w:rPr>
        <w:t>Live</w:t>
      </w:r>
      <w:r w:rsidR="00CF22D0" w:rsidRPr="001E6A31">
        <w:rPr>
          <w:rFonts w:cs="Arial"/>
          <w:b/>
          <w:bCs/>
        </w:rPr>
        <w:t>-d</w:t>
      </w:r>
      <w:r w:rsidR="004B431E" w:rsidRPr="001E6A31">
        <w:rPr>
          <w:rFonts w:cs="Arial"/>
          <w:b/>
          <w:bCs/>
        </w:rPr>
        <w:t>ata</w:t>
      </w:r>
      <w:r w:rsidR="00CF22D0" w:rsidRPr="001E6A31">
        <w:rPr>
          <w:rFonts w:cs="Arial"/>
          <w:b/>
          <w:bCs/>
        </w:rPr>
        <w:t>f</w:t>
      </w:r>
      <w:r w:rsidR="004B431E" w:rsidRPr="001E6A31">
        <w:rPr>
          <w:rFonts w:cs="Arial"/>
          <w:b/>
          <w:bCs/>
        </w:rPr>
        <w:t xml:space="preserve">usion </w:t>
      </w:r>
      <w:r w:rsidR="004B431E" w:rsidRPr="001E6A31">
        <w:rPr>
          <w:rFonts w:cs="Arial"/>
        </w:rPr>
        <w:t>i navigeringsfältet på huvudmenyn för diagnostik.</w:t>
      </w:r>
    </w:p>
    <w:p w14:paraId="31804F44" w14:textId="78881A07" w:rsidR="007C4738" w:rsidRPr="001E6A31" w:rsidRDefault="00B7234B">
      <w:pPr>
        <w:pStyle w:val="aa"/>
        <w:widowControl w:val="0"/>
        <w:numPr>
          <w:ilvl w:val="0"/>
          <w:numId w:val="80"/>
        </w:numPr>
        <w:spacing w:beforeLines="20" w:before="62" w:afterLines="20" w:after="62"/>
        <w:ind w:left="998" w:hanging="357"/>
        <w:rPr>
          <w:rFonts w:cs="Arial"/>
        </w:rPr>
      </w:pPr>
      <w:r w:rsidRPr="001E6A31">
        <w:rPr>
          <w:rFonts w:cs="Arial"/>
        </w:rPr>
        <w:t xml:space="preserve">Tryck på </w:t>
      </w:r>
      <w:r w:rsidR="004B431E" w:rsidRPr="001E6A31">
        <w:rPr>
          <w:rFonts w:cs="Arial"/>
          <w:b/>
          <w:bCs/>
          <w:color w:val="000000" w:themeColor="text1"/>
        </w:rPr>
        <w:t>Lägg till</w:t>
      </w:r>
      <w:r w:rsidR="004B431E" w:rsidRPr="001E6A31">
        <w:rPr>
          <w:rFonts w:cs="Arial"/>
          <w:color w:val="000000" w:themeColor="text1"/>
        </w:rPr>
        <w:t xml:space="preserve"> </w:t>
      </w:r>
      <w:r w:rsidR="004B431E" w:rsidRPr="001E6A31">
        <w:rPr>
          <w:rFonts w:cs="Arial"/>
        </w:rPr>
        <w:t xml:space="preserve">ikonen eller knappen </w:t>
      </w:r>
      <w:r w:rsidR="007C5E98" w:rsidRPr="001E6A31">
        <w:rPr>
          <w:rFonts w:cs="Arial"/>
          <w:b/>
          <w:bCs/>
        </w:rPr>
        <w:t xml:space="preserve">Skapa </w:t>
      </w:r>
      <w:r w:rsidR="007C5E98" w:rsidRPr="001E6A31">
        <w:rPr>
          <w:rFonts w:cs="Arial"/>
        </w:rPr>
        <w:t>för att lägga till en ny grupp</w:t>
      </w:r>
      <w:r w:rsidR="002663CD" w:rsidRPr="001E6A31">
        <w:rPr>
          <w:rFonts w:cs="Arial"/>
        </w:rPr>
        <w:t>.</w:t>
      </w:r>
      <w:r w:rsidRPr="001E6A31">
        <w:rPr>
          <w:rFonts w:cs="Arial"/>
        </w:rPr>
        <w:t xml:space="preserve"> </w:t>
      </w:r>
      <w:r w:rsidR="001746E3" w:rsidRPr="001E6A31">
        <w:rPr>
          <w:rFonts w:cs="Arial"/>
        </w:rPr>
        <w:t xml:space="preserve">Du </w:t>
      </w:r>
      <w:r w:rsidR="001746E3" w:rsidRPr="001E6A31">
        <w:rPr>
          <w:rFonts w:cs="Arial"/>
        </w:rPr>
        <w:lastRenderedPageBreak/>
        <w:t>kan också välja den tillfälliga gruppen, som genereras som standard.</w:t>
      </w:r>
    </w:p>
    <w:p w14:paraId="1FECF01D" w14:textId="26A091BC" w:rsidR="00E117E4" w:rsidRPr="001E6A31" w:rsidRDefault="001E6A31" w:rsidP="00E117E4">
      <w:pPr>
        <w:pStyle w:val="ab"/>
        <w:spacing w:before="156" w:after="156" w:line="240" w:lineRule="auto"/>
        <w:ind w:left="0"/>
        <w:rPr>
          <w:rFonts w:cs="Arial"/>
        </w:rPr>
      </w:pPr>
      <w:r w:rsidRPr="001E6A31">
        <w:rPr>
          <w:rFonts w:cs="Arial"/>
          <w:noProof/>
        </w:rPr>
        <w:drawing>
          <wp:inline distT="0" distB="0" distL="0" distR="0" wp14:anchorId="7903AE6A" wp14:editId="1D46FF89">
            <wp:extent cx="2882962" cy="1976400"/>
            <wp:effectExtent l="0" t="0" r="0" b="508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82962" cy="1976400"/>
                    </a:xfrm>
                    <a:prstGeom prst="rect">
                      <a:avLst/>
                    </a:prstGeom>
                    <a:noFill/>
                    <a:ln>
                      <a:noFill/>
                    </a:ln>
                  </pic:spPr>
                </pic:pic>
              </a:graphicData>
            </a:graphic>
          </wp:inline>
        </w:drawing>
      </w:r>
    </w:p>
    <w:p w14:paraId="71EC0AD5" w14:textId="2BC1C789" w:rsidR="00E117E4" w:rsidRPr="001E6A31" w:rsidRDefault="00F61D69" w:rsidP="00E117E4">
      <w:pPr>
        <w:pStyle w:val="ab"/>
        <w:spacing w:before="156" w:after="156"/>
        <w:ind w:left="0"/>
        <w:rPr>
          <w:rFonts w:cs="Arial"/>
        </w:rPr>
      </w:pPr>
      <w:r w:rsidRPr="001E6A31">
        <w:rPr>
          <w:rFonts w:cs="Arial"/>
        </w:rPr>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6</w:t>
      </w:r>
      <w:r w:rsidR="002C4D76" w:rsidRPr="001E6A31">
        <w:rPr>
          <w:rFonts w:cs="Arial"/>
          <w:noProof/>
        </w:rPr>
        <w:fldChar w:fldCharType="end"/>
      </w:r>
      <w:r w:rsidR="00E117E4"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2</w:t>
      </w:r>
      <w:r w:rsidR="002C4D76" w:rsidRPr="001E6A31">
        <w:rPr>
          <w:rFonts w:cs="Arial"/>
          <w:noProof/>
        </w:rPr>
        <w:fldChar w:fldCharType="end"/>
      </w:r>
      <w:r w:rsidR="001C2F0E" w:rsidRPr="001E6A31">
        <w:rPr>
          <w:rFonts w:cs="Arial"/>
          <w:noProof/>
        </w:rPr>
        <w:t>6</w:t>
      </w:r>
      <w:r w:rsidR="00E117E4" w:rsidRPr="001E6A31">
        <w:rPr>
          <w:rFonts w:cs="Arial"/>
        </w:rPr>
        <w:t xml:space="preserve"> </w:t>
      </w:r>
      <w:r w:rsidR="00E117E4" w:rsidRPr="001E6A31">
        <w:rPr>
          <w:rFonts w:cs="Arial"/>
          <w:i/>
          <w:iCs/>
        </w:rPr>
        <w:t>Livedatafusionsskärm 1</w:t>
      </w:r>
    </w:p>
    <w:p w14:paraId="1CEBCCAB" w14:textId="050E9FBF" w:rsidR="00C47C85" w:rsidRPr="001E6A31" w:rsidRDefault="00A367CC">
      <w:pPr>
        <w:pStyle w:val="aa"/>
        <w:widowControl w:val="0"/>
        <w:numPr>
          <w:ilvl w:val="0"/>
          <w:numId w:val="80"/>
        </w:numPr>
        <w:spacing w:beforeLines="20" w:before="62" w:afterLines="20" w:after="62"/>
        <w:ind w:left="998" w:hanging="357"/>
        <w:rPr>
          <w:rFonts w:cs="Arial"/>
        </w:rPr>
      </w:pPr>
      <w:r w:rsidRPr="001E6A31">
        <w:rPr>
          <w:rFonts w:cs="Arial"/>
        </w:rPr>
        <w:t xml:space="preserve">Tryck på rullgardinsmenyn i det övre vänstra hörnet av huvudavsnittet för att välja den specifika modul du behöver. Tryck på ikonen </w:t>
      </w:r>
      <w:r w:rsidRPr="001E6A31">
        <w:rPr>
          <w:rFonts w:cs="Arial"/>
          <w:b/>
          <w:bCs/>
        </w:rPr>
        <w:t xml:space="preserve">Lägg till </w:t>
      </w:r>
      <w:r w:rsidRPr="001E6A31">
        <w:rPr>
          <w:rFonts w:cs="Arial"/>
        </w:rPr>
        <w:t>till höger om parametrarna som ska läggas till.</w:t>
      </w:r>
    </w:p>
    <w:p w14:paraId="07F2C0C8" w14:textId="6790611A" w:rsidR="004B6908" w:rsidRPr="001E6A31" w:rsidRDefault="001E6A31" w:rsidP="00557DEA">
      <w:pPr>
        <w:pStyle w:val="ab"/>
        <w:spacing w:before="156" w:after="156" w:line="240" w:lineRule="auto"/>
        <w:ind w:left="0"/>
        <w:rPr>
          <w:rFonts w:cs="Arial"/>
        </w:rPr>
      </w:pPr>
      <w:r w:rsidRPr="001E6A31">
        <w:rPr>
          <w:rFonts w:cs="Arial"/>
          <w:noProof/>
        </w:rPr>
        <w:drawing>
          <wp:inline distT="0" distB="0" distL="0" distR="0" wp14:anchorId="28EA0833" wp14:editId="354959A1">
            <wp:extent cx="2863179" cy="1965600"/>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863179" cy="1965600"/>
                    </a:xfrm>
                    <a:prstGeom prst="rect">
                      <a:avLst/>
                    </a:prstGeom>
                    <a:noFill/>
                    <a:ln>
                      <a:noFill/>
                    </a:ln>
                  </pic:spPr>
                </pic:pic>
              </a:graphicData>
            </a:graphic>
          </wp:inline>
        </w:drawing>
      </w:r>
      <w:r w:rsidR="00837B74" w:rsidRPr="001E6A31">
        <w:rPr>
          <w:rFonts w:cs="Arial"/>
        </w:rPr>
        <w:t xml:space="preserve"> </w:t>
      </w:r>
    </w:p>
    <w:p w14:paraId="06DA6DB6" w14:textId="2B2C67C0" w:rsidR="004B6908" w:rsidRPr="001E6A31" w:rsidRDefault="00F61D69" w:rsidP="004B6908">
      <w:pPr>
        <w:pStyle w:val="ab"/>
        <w:spacing w:before="156" w:after="156"/>
        <w:ind w:left="0"/>
        <w:rPr>
          <w:rFonts w:cs="Arial"/>
        </w:rPr>
      </w:pPr>
      <w:r w:rsidRPr="001E6A31">
        <w:rPr>
          <w:rFonts w:cs="Arial"/>
        </w:rPr>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6</w:t>
      </w:r>
      <w:r w:rsidR="002C4D76" w:rsidRPr="001E6A31">
        <w:rPr>
          <w:rFonts w:cs="Arial"/>
          <w:noProof/>
        </w:rPr>
        <w:fldChar w:fldCharType="end"/>
      </w:r>
      <w:r w:rsidR="004B6908"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2</w:t>
      </w:r>
      <w:r w:rsidR="002C4D76" w:rsidRPr="001E6A31">
        <w:rPr>
          <w:rFonts w:cs="Arial"/>
          <w:noProof/>
        </w:rPr>
        <w:fldChar w:fldCharType="end"/>
      </w:r>
      <w:r w:rsidR="001C2F0E" w:rsidRPr="001E6A31">
        <w:rPr>
          <w:rFonts w:cs="Arial"/>
          <w:noProof/>
        </w:rPr>
        <w:t>7</w:t>
      </w:r>
      <w:r w:rsidR="004B6908" w:rsidRPr="001E6A31">
        <w:rPr>
          <w:rFonts w:cs="Arial"/>
        </w:rPr>
        <w:t xml:space="preserve"> </w:t>
      </w:r>
      <w:r w:rsidR="00CF22D0" w:rsidRPr="001E6A31">
        <w:rPr>
          <w:rFonts w:cs="Arial"/>
          <w:i/>
          <w:iCs/>
        </w:rPr>
        <w:t>Livedatafusionsskärm</w:t>
      </w:r>
      <w:r w:rsidR="004B6908" w:rsidRPr="001E6A31">
        <w:rPr>
          <w:rFonts w:cs="Arial"/>
          <w:i/>
          <w:iCs/>
        </w:rPr>
        <w:t xml:space="preserve"> 2</w:t>
      </w:r>
    </w:p>
    <w:p w14:paraId="3CF698FC" w14:textId="715191BC" w:rsidR="004B431E" w:rsidRPr="001E6A31" w:rsidRDefault="00C47C85">
      <w:pPr>
        <w:pStyle w:val="aa"/>
        <w:widowControl w:val="0"/>
        <w:numPr>
          <w:ilvl w:val="0"/>
          <w:numId w:val="80"/>
        </w:numPr>
        <w:spacing w:beforeLines="20" w:before="62" w:afterLines="20" w:after="62"/>
        <w:ind w:left="998" w:hanging="357"/>
        <w:rPr>
          <w:rFonts w:cs="Arial"/>
        </w:rPr>
      </w:pPr>
      <w:r w:rsidRPr="001E6A31">
        <w:rPr>
          <w:rFonts w:cs="Arial"/>
        </w:rPr>
        <w:t xml:space="preserve">Tryck på </w:t>
      </w:r>
      <w:r w:rsidRPr="001E6A31">
        <w:rPr>
          <w:rFonts w:cs="Arial"/>
          <w:b/>
          <w:bCs/>
        </w:rPr>
        <w:t xml:space="preserve">Spara </w:t>
      </w:r>
      <w:r w:rsidRPr="001E6A31">
        <w:rPr>
          <w:rFonts w:cs="Arial"/>
        </w:rPr>
        <w:t xml:space="preserve">längst ner för att lägga till en ny grupp eller välja en befintlig anpassad grupp. Tryck på </w:t>
      </w:r>
      <w:r w:rsidRPr="001E6A31">
        <w:rPr>
          <w:rFonts w:cs="Arial"/>
          <w:b/>
          <w:bCs/>
        </w:rPr>
        <w:t>OK</w:t>
      </w:r>
      <w:r w:rsidR="002663CD" w:rsidRPr="001E6A31">
        <w:rPr>
          <w:rFonts w:cs="Arial"/>
          <w:b/>
          <w:bCs/>
        </w:rPr>
        <w:t>.</w:t>
      </w:r>
      <w:r w:rsidR="00EF6AE0" w:rsidRPr="001E6A31">
        <w:rPr>
          <w:rFonts w:cs="Arial"/>
        </w:rPr>
        <w:t xml:space="preserve"> Skärmen visar de sparade parametrarna</w:t>
      </w:r>
      <w:r w:rsidR="002663CD" w:rsidRPr="001E6A31">
        <w:rPr>
          <w:rFonts w:cs="Arial"/>
        </w:rPr>
        <w:t>.</w:t>
      </w:r>
    </w:p>
    <w:p w14:paraId="50553F8A" w14:textId="2CD0545F" w:rsidR="00EF6AE0" w:rsidRPr="001E6A31" w:rsidRDefault="00EF6AE0">
      <w:pPr>
        <w:pStyle w:val="aa"/>
        <w:widowControl w:val="0"/>
        <w:numPr>
          <w:ilvl w:val="0"/>
          <w:numId w:val="80"/>
        </w:numPr>
        <w:spacing w:beforeLines="20" w:before="62" w:afterLines="20" w:after="62"/>
        <w:ind w:left="998" w:hanging="357"/>
        <w:rPr>
          <w:rFonts w:cs="Arial"/>
        </w:rPr>
      </w:pPr>
      <w:r w:rsidRPr="001E6A31">
        <w:rPr>
          <w:rFonts w:cs="Arial"/>
        </w:rPr>
        <w:t xml:space="preserve">Följ anvisningarna i Live-datafunktionen för att fortsätta. Se </w:t>
      </w:r>
      <w:r w:rsidR="00680425" w:rsidRPr="001E6A31">
        <w:rPr>
          <w:rFonts w:cs="Arial"/>
          <w:i/>
          <w:iCs/>
          <w:color w:val="0000FF"/>
        </w:rPr>
        <w:fldChar w:fldCharType="begin"/>
      </w:r>
      <w:r w:rsidR="00680425" w:rsidRPr="001E6A31">
        <w:rPr>
          <w:rFonts w:cs="Arial"/>
          <w:i/>
          <w:iCs/>
          <w:color w:val="0000FF"/>
        </w:rPr>
        <w:instrText xml:space="preserve"> REF _Ref159659056 \h  \* MERGEFORMAT </w:instrText>
      </w:r>
      <w:r w:rsidR="00680425" w:rsidRPr="001E6A31">
        <w:rPr>
          <w:rFonts w:cs="Arial"/>
          <w:i/>
          <w:iCs/>
          <w:color w:val="0000FF"/>
        </w:rPr>
      </w:r>
      <w:r w:rsidR="00680425" w:rsidRPr="001E6A31">
        <w:rPr>
          <w:rFonts w:cs="Arial"/>
          <w:i/>
          <w:iCs/>
          <w:color w:val="0000FF"/>
        </w:rPr>
        <w:fldChar w:fldCharType="separate"/>
      </w:r>
      <w:r w:rsidR="00187D73" w:rsidRPr="001E6A31">
        <w:rPr>
          <w:rFonts w:cs="Arial"/>
          <w:i/>
          <w:iCs/>
          <w:color w:val="0000FF"/>
        </w:rPr>
        <w:t xml:space="preserve">Livedata </w:t>
      </w:r>
      <w:r w:rsidR="00680425" w:rsidRPr="001E6A31">
        <w:rPr>
          <w:rFonts w:cs="Arial"/>
          <w:i/>
          <w:iCs/>
          <w:color w:val="0000FF"/>
        </w:rPr>
        <w:fldChar w:fldCharType="end"/>
      </w:r>
      <w:r w:rsidRPr="001E6A31">
        <w:rPr>
          <w:rFonts w:cs="Arial"/>
        </w:rPr>
        <w:t xml:space="preserve">för mer </w:t>
      </w:r>
      <w:r w:rsidRPr="001E6A31">
        <w:rPr>
          <w:rFonts w:cs="Arial"/>
        </w:rPr>
        <w:lastRenderedPageBreak/>
        <w:t>information.</w:t>
      </w:r>
    </w:p>
    <w:p w14:paraId="16B217B6" w14:textId="6CE1FA2F" w:rsidR="00624D8B" w:rsidRPr="001E6A31" w:rsidRDefault="00624D8B" w:rsidP="00624D8B">
      <w:pPr>
        <w:pStyle w:val="20"/>
        <w:spacing w:before="312" w:after="156"/>
        <w:rPr>
          <w:rFonts w:cs="Arial"/>
        </w:rPr>
      </w:pPr>
      <w:bookmarkStart w:id="192" w:name="_Toc204265017"/>
      <w:r w:rsidRPr="001E6A31">
        <w:rPr>
          <w:rFonts w:cs="Arial"/>
        </w:rPr>
        <w:t>Programmering och kodning</w:t>
      </w:r>
      <w:bookmarkEnd w:id="185"/>
      <w:bookmarkEnd w:id="192"/>
    </w:p>
    <w:p w14:paraId="49445D36" w14:textId="77777777" w:rsidR="00624D8B" w:rsidRPr="001E6A31" w:rsidRDefault="00624D8B" w:rsidP="00624D8B">
      <w:pPr>
        <w:pStyle w:val="BodytextUserManual"/>
        <w:spacing w:before="156" w:after="156"/>
      </w:pPr>
      <w:r w:rsidRPr="001E6A31">
        <w:t>Sedan introduktionen av OBDII och fram till moderna hybrider och elbilar har hårdvaru- och mjukvarutekniken i bilar utvecklats exponentiellt. Att uppdatera programvara kan vara det enda sättet att åtgärda följande problem:</w:t>
      </w:r>
    </w:p>
    <w:p w14:paraId="5EB8AE04" w14:textId="77777777" w:rsidR="00624D8B" w:rsidRPr="001E6A31" w:rsidRDefault="00624D8B">
      <w:pPr>
        <w:pStyle w:val="aa"/>
        <w:widowControl w:val="0"/>
        <w:numPr>
          <w:ilvl w:val="0"/>
          <w:numId w:val="69"/>
        </w:numPr>
        <w:spacing w:beforeLines="20" w:before="62" w:afterLines="20" w:after="62"/>
        <w:ind w:left="641" w:hanging="357"/>
        <w:rPr>
          <w:rFonts w:cs="Arial"/>
        </w:rPr>
      </w:pPr>
      <w:r w:rsidRPr="001E6A31">
        <w:rPr>
          <w:rFonts w:cs="Arial"/>
        </w:rPr>
        <w:t>Körbarhet</w:t>
      </w:r>
    </w:p>
    <w:p w14:paraId="6DF8C1A4" w14:textId="77777777" w:rsidR="00624D8B" w:rsidRPr="001E6A31" w:rsidRDefault="00624D8B">
      <w:pPr>
        <w:pStyle w:val="aa"/>
        <w:widowControl w:val="0"/>
        <w:numPr>
          <w:ilvl w:val="0"/>
          <w:numId w:val="69"/>
        </w:numPr>
        <w:spacing w:beforeLines="20" w:before="62" w:afterLines="20" w:after="62"/>
        <w:ind w:left="641" w:hanging="357"/>
        <w:rPr>
          <w:rFonts w:cs="Arial"/>
        </w:rPr>
      </w:pPr>
      <w:r w:rsidRPr="001E6A31">
        <w:rPr>
          <w:rFonts w:cs="Arial"/>
        </w:rPr>
        <w:t>Bränsleeffektivitet</w:t>
      </w:r>
    </w:p>
    <w:p w14:paraId="7B29A9E2" w14:textId="77777777" w:rsidR="00624D8B" w:rsidRPr="001E6A31" w:rsidRDefault="00624D8B">
      <w:pPr>
        <w:pStyle w:val="aa"/>
        <w:widowControl w:val="0"/>
        <w:numPr>
          <w:ilvl w:val="0"/>
          <w:numId w:val="69"/>
        </w:numPr>
        <w:spacing w:beforeLines="20" w:before="62" w:afterLines="20" w:after="62"/>
        <w:ind w:left="641" w:hanging="357"/>
        <w:rPr>
          <w:rFonts w:cs="Arial"/>
        </w:rPr>
      </w:pPr>
      <w:r w:rsidRPr="001E6A31">
        <w:rPr>
          <w:rFonts w:cs="Arial"/>
        </w:rPr>
        <w:t>Strömförlust</w:t>
      </w:r>
    </w:p>
    <w:p w14:paraId="0867464E" w14:textId="77777777" w:rsidR="00624D8B" w:rsidRPr="001E6A31" w:rsidRDefault="00624D8B">
      <w:pPr>
        <w:pStyle w:val="aa"/>
        <w:widowControl w:val="0"/>
        <w:numPr>
          <w:ilvl w:val="0"/>
          <w:numId w:val="69"/>
        </w:numPr>
        <w:spacing w:beforeLines="20" w:before="62" w:afterLines="20" w:after="62"/>
        <w:ind w:left="641" w:hanging="357"/>
        <w:rPr>
          <w:rFonts w:cs="Arial"/>
        </w:rPr>
      </w:pPr>
      <w:r w:rsidRPr="001E6A31">
        <w:rPr>
          <w:rFonts w:cs="Arial"/>
        </w:rPr>
        <w:t>Felkoder</w:t>
      </w:r>
    </w:p>
    <w:p w14:paraId="7D00D3E8" w14:textId="77777777" w:rsidR="00624D8B" w:rsidRPr="001E6A31" w:rsidRDefault="00624D8B">
      <w:pPr>
        <w:pStyle w:val="aa"/>
        <w:widowControl w:val="0"/>
        <w:numPr>
          <w:ilvl w:val="0"/>
          <w:numId w:val="69"/>
        </w:numPr>
        <w:spacing w:beforeLines="20" w:before="62" w:afterLines="20" w:after="62"/>
        <w:ind w:left="641" w:hanging="357"/>
        <w:rPr>
          <w:rFonts w:cs="Arial"/>
        </w:rPr>
      </w:pPr>
      <w:r w:rsidRPr="001E6A31">
        <w:rPr>
          <w:rFonts w:cs="Arial"/>
        </w:rPr>
        <w:t>Mekaniska delars hållbarhet</w:t>
      </w:r>
    </w:p>
    <w:p w14:paraId="23CE669E" w14:textId="77777777" w:rsidR="00624D8B" w:rsidRPr="001E6A31" w:rsidRDefault="00624D8B" w:rsidP="00624D8B">
      <w:pPr>
        <w:pStyle w:val="BodytextUserManual"/>
        <w:spacing w:before="156" w:after="156"/>
      </w:pPr>
      <w:r w:rsidRPr="001E6A31">
        <w:t>Programmerings- och kodningsfunktionen används för att uppdatera fordonets styrmoduler, vilket gör att du kan uppdatera fordonets programvara till den senaste versionen, samt att omprogrammera adaptiva data för vissa komponenter efter reparationer eller utbyten.</w:t>
      </w:r>
    </w:p>
    <w:p w14:paraId="3A8EABA0" w14:textId="77777777" w:rsidR="00624D8B" w:rsidRPr="001E6A31" w:rsidRDefault="00624D8B" w:rsidP="00624D8B">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0E5AE46E" w14:textId="7DEA1AFB" w:rsidR="00624D8B" w:rsidRPr="001E6A31" w:rsidRDefault="00624D8B" w:rsidP="00624D8B">
      <w:pPr>
        <w:pBdr>
          <w:top w:val="single" w:sz="6" w:space="1" w:color="auto"/>
          <w:bottom w:val="single" w:sz="6" w:space="1" w:color="auto"/>
        </w:pBdr>
        <w:spacing w:beforeLines="0" w:before="0" w:after="156"/>
        <w:rPr>
          <w:rFonts w:cs="Arial"/>
        </w:rPr>
      </w:pPr>
      <w:r w:rsidRPr="001E6A31">
        <w:rPr>
          <w:rFonts w:cs="Arial"/>
        </w:rPr>
        <w:t xml:space="preserve">Programmeringsfunktionen gäller endast när fordonet är anslutet till en </w:t>
      </w:r>
      <w:r w:rsidR="001C2F0E" w:rsidRPr="001E6A31">
        <w:rPr>
          <w:rFonts w:cs="Arial"/>
        </w:rPr>
        <w:t>VCI</w:t>
      </w:r>
      <w:r w:rsidRPr="001E6A31">
        <w:rPr>
          <w:rFonts w:cs="Arial"/>
        </w:rPr>
        <w:t>2, som fungerar som ett PassThru</w:t>
      </w:r>
      <w:r w:rsidR="00F16151" w:rsidRPr="001E6A31">
        <w:rPr>
          <w:rFonts w:cs="Arial"/>
        </w:rPr>
        <w:t>-</w:t>
      </w:r>
      <w:r w:rsidRPr="001E6A31">
        <w:rPr>
          <w:rFonts w:cs="Arial"/>
        </w:rPr>
        <w:t>gränssnitt för att upprätta kommunikation med och överföra data till fordonets ECU.</w:t>
      </w:r>
    </w:p>
    <w:p w14:paraId="4FFA187E" w14:textId="77777777" w:rsidR="00624D8B" w:rsidRPr="001E6A31" w:rsidRDefault="00624D8B" w:rsidP="00624D8B">
      <w:pPr>
        <w:pStyle w:val="BodytextUserManual"/>
        <w:spacing w:before="156" w:after="156"/>
      </w:pPr>
      <w:r w:rsidRPr="001E6A31">
        <w:t>Tillgängliga programmerings- eller kodningsåtgärder varierar beroende på testfordon. Endast de tillgängliga åtgärderna visas i surfplattans meny.</w:t>
      </w:r>
    </w:p>
    <w:p w14:paraId="488A6D05" w14:textId="77777777" w:rsidR="00624D8B" w:rsidRPr="001E6A31" w:rsidRDefault="00624D8B" w:rsidP="00624D8B">
      <w:pPr>
        <w:pStyle w:val="BodytextUserManual"/>
        <w:spacing w:before="156" w:after="156"/>
      </w:pPr>
      <w:r w:rsidRPr="001E6A31">
        <w:t>Det finns två generella typer av programmeringsoperationer:</w:t>
      </w:r>
    </w:p>
    <w:p w14:paraId="01852B18" w14:textId="17C09210" w:rsidR="00624D8B" w:rsidRPr="001E6A31" w:rsidRDefault="00624D8B">
      <w:pPr>
        <w:pStyle w:val="aa"/>
        <w:widowControl w:val="0"/>
        <w:numPr>
          <w:ilvl w:val="0"/>
          <w:numId w:val="70"/>
        </w:numPr>
        <w:spacing w:beforeLines="20" w:before="62" w:afterLines="20" w:after="62"/>
        <w:ind w:left="641" w:hanging="357"/>
        <w:rPr>
          <w:rFonts w:cs="Arial"/>
        </w:rPr>
      </w:pPr>
      <w:r w:rsidRPr="001E6A31">
        <w:rPr>
          <w:rFonts w:cs="Arial"/>
        </w:rPr>
        <w:t>Kodning</w:t>
      </w:r>
      <w:r w:rsidRPr="001E6A31">
        <w:rPr>
          <w:rFonts w:cs="Arial"/>
          <w:b/>
        </w:rPr>
        <w:t xml:space="preserve"> </w:t>
      </w:r>
      <w:r w:rsidRPr="001E6A31">
        <w:rPr>
          <w:rFonts w:cs="Arial"/>
        </w:rPr>
        <w:t xml:space="preserve">— även känt som </w:t>
      </w:r>
      <w:r w:rsidRPr="001E6A31">
        <w:rPr>
          <w:rFonts w:cs="Arial"/>
          <w:iCs/>
        </w:rPr>
        <w:t>Teach-in-program</w:t>
      </w:r>
      <w:r w:rsidR="002663CD" w:rsidRPr="001E6A31">
        <w:rPr>
          <w:rFonts w:cs="Arial"/>
          <w:iCs/>
        </w:rPr>
        <w:t>,</w:t>
      </w:r>
      <w:r w:rsidRPr="001E6A31">
        <w:rPr>
          <w:rFonts w:cs="Arial"/>
        </w:rPr>
        <w:t xml:space="preserve"> eller</w:t>
      </w:r>
      <w:r w:rsidRPr="001E6A31">
        <w:rPr>
          <w:rFonts w:cs="Arial"/>
          <w:i/>
        </w:rPr>
        <w:t xml:space="preserve"> </w:t>
      </w:r>
      <w:r w:rsidRPr="001E6A31">
        <w:rPr>
          <w:rFonts w:cs="Arial"/>
          <w:iCs/>
        </w:rPr>
        <w:t xml:space="preserve">Komponentanpassning </w:t>
      </w:r>
      <w:r w:rsidRPr="001E6A31">
        <w:rPr>
          <w:rFonts w:cs="Arial"/>
        </w:rPr>
        <w:t>används för att omprogrammera adaptiva data för fordonets styrmoduler efter reparationer eller utbyte av fordonsdelar.</w:t>
      </w:r>
    </w:p>
    <w:p w14:paraId="6CD2D5C3" w14:textId="77777777" w:rsidR="00624D8B" w:rsidRPr="001E6A31" w:rsidRDefault="00624D8B">
      <w:pPr>
        <w:pStyle w:val="aa"/>
        <w:widowControl w:val="0"/>
        <w:numPr>
          <w:ilvl w:val="0"/>
          <w:numId w:val="70"/>
        </w:numPr>
        <w:spacing w:beforeLines="20" w:before="62" w:afterLines="20" w:after="62"/>
        <w:ind w:left="641" w:hanging="357"/>
        <w:rPr>
          <w:rFonts w:cs="Arial"/>
        </w:rPr>
      </w:pPr>
      <w:r w:rsidRPr="001E6A31">
        <w:rPr>
          <w:rFonts w:cs="Arial"/>
        </w:rPr>
        <w:t>Omprogrammering — laddar ner den senaste versionen av programvaran från online-serverns databas via internetåtkomst (denna procedur görs automatiskt när surfplattan är ansluten till internet, så det finns ingen anledning att själv söka efter programuppdateringar) och omprogrammerar den senaste versionen till fordonets styrenhet.</w:t>
      </w:r>
    </w:p>
    <w:p w14:paraId="6F5F93D2" w14:textId="77777777" w:rsidR="00624D8B" w:rsidRPr="001E6A31" w:rsidRDefault="00624D8B" w:rsidP="00624D8B">
      <w:pPr>
        <w:pBdr>
          <w:top w:val="single" w:sz="6" w:space="1" w:color="auto"/>
          <w:bottom w:val="single" w:sz="6" w:space="1" w:color="auto"/>
        </w:pBdr>
        <w:spacing w:beforeLines="0" w:before="0" w:afterLines="0" w:after="0"/>
        <w:contextualSpacing/>
        <w:rPr>
          <w:rFonts w:cs="Arial"/>
          <w:b/>
        </w:rPr>
      </w:pPr>
      <w:r w:rsidRPr="001E6A31">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40B6DFF1" w14:textId="77777777" w:rsidR="00624D8B" w:rsidRPr="001E6A31" w:rsidRDefault="00624D8B" w:rsidP="00624D8B">
      <w:pPr>
        <w:pBdr>
          <w:top w:val="single" w:sz="6" w:space="1" w:color="auto"/>
          <w:bottom w:val="single" w:sz="6" w:space="1" w:color="auto"/>
        </w:pBdr>
        <w:spacing w:beforeLines="0" w:before="0" w:afterLines="0" w:after="0"/>
        <w:contextualSpacing/>
        <w:rPr>
          <w:rFonts w:cs="Arial"/>
          <w:b/>
        </w:rPr>
      </w:pPr>
      <w:r w:rsidRPr="001E6A31">
        <w:rPr>
          <w:rFonts w:cs="Arial"/>
        </w:rPr>
        <w:t xml:space="preserve">Se till att surfplattan är ansluten till en stabil internetåtkomst innan du använder ECU-programmeringsfunktionen, så att surfplattan kan få åtkomst till fordonstillverkarens </w:t>
      </w:r>
      <w:r w:rsidRPr="001E6A31">
        <w:rPr>
          <w:rFonts w:cs="Arial"/>
        </w:rPr>
        <w:lastRenderedPageBreak/>
        <w:t>server för uppdateringstjänster.</w:t>
      </w:r>
    </w:p>
    <w:p w14:paraId="42B9F5BF" w14:textId="77777777" w:rsidR="00624D8B" w:rsidRPr="001E6A31" w:rsidRDefault="00624D8B" w:rsidP="00624D8B">
      <w:pPr>
        <w:pStyle w:val="BodytextUserManual"/>
        <w:spacing w:before="156" w:after="156"/>
      </w:pPr>
      <w:r w:rsidRPr="001E6A31">
        <w:t>Om du väljer Programmering öppnas en meny med funktionsalternativ som varierar beroende på fordonsmärke och modell. Om du väljer ett menyalternativ visas antingen en programmeringsskärm eller en annan meny med ytterligare val. Följ instruktionerna på skärmen för att använda. Hur och vilken information som presenteras på skärmen varierar beroende på vilken typ av funktion som utförs.</w:t>
      </w:r>
    </w:p>
    <w:p w14:paraId="73156804" w14:textId="77777777" w:rsidR="00624D8B" w:rsidRPr="001E6A31" w:rsidRDefault="00624D8B" w:rsidP="00624D8B">
      <w:pPr>
        <w:pStyle w:val="30"/>
        <w:spacing w:before="312" w:after="156"/>
      </w:pPr>
      <w:bookmarkStart w:id="193" w:name="_Toc109724374"/>
      <w:bookmarkStart w:id="194" w:name="_Toc159436283"/>
      <w:bookmarkStart w:id="195" w:name="_Toc160024672"/>
      <w:r w:rsidRPr="001E6A31">
        <w:t>Kodning</w:t>
      </w:r>
      <w:bookmarkEnd w:id="193"/>
      <w:bookmarkEnd w:id="194"/>
      <w:bookmarkEnd w:id="195"/>
    </w:p>
    <w:p w14:paraId="1744542C" w14:textId="77777777" w:rsidR="00624D8B" w:rsidRPr="001E6A31" w:rsidRDefault="00624D8B" w:rsidP="00624D8B">
      <w:pPr>
        <w:spacing w:before="156" w:after="156"/>
        <w:rPr>
          <w:rFonts w:cs="Arial"/>
        </w:rPr>
      </w:pPr>
      <w:r w:rsidRPr="001E6A31">
        <w:rPr>
          <w:rFonts w:cs="Arial"/>
        </w:rPr>
        <w:t>Huvuddelen av kodningsskärmen visar en lista över fordonskomponenter och kodningsinformation som huvudsakligen består av två delar:</w:t>
      </w:r>
    </w:p>
    <w:p w14:paraId="335DD30F" w14:textId="77777777" w:rsidR="00624D8B" w:rsidRPr="001E6A31" w:rsidRDefault="00624D8B">
      <w:pPr>
        <w:pStyle w:val="BodytextUserManual"/>
        <w:widowControl/>
        <w:numPr>
          <w:ilvl w:val="0"/>
          <w:numId w:val="71"/>
        </w:numPr>
        <w:spacing w:beforeLines="20" w:before="62" w:afterLines="20" w:after="62"/>
        <w:ind w:left="641" w:hanging="357"/>
      </w:pPr>
      <w:r w:rsidRPr="001E6A31">
        <w:t>Alla tillgängliga system för kodning visas på vänster sida och kodningsdata eller värde på höger sida.</w:t>
      </w:r>
    </w:p>
    <w:p w14:paraId="3176AD55" w14:textId="77777777" w:rsidR="00624D8B" w:rsidRPr="001E6A31" w:rsidRDefault="00624D8B">
      <w:pPr>
        <w:pStyle w:val="BodytextUserManual"/>
        <w:widowControl/>
        <w:numPr>
          <w:ilvl w:val="0"/>
          <w:numId w:val="71"/>
        </w:numPr>
        <w:spacing w:beforeLines="20" w:before="62" w:afterLines="20" w:after="62"/>
        <w:ind w:left="641" w:hanging="357"/>
      </w:pPr>
      <w:r w:rsidRPr="001E6A31">
        <w:t>Längst ner i huvudavsnittet visas funktionsknapparna som gör att du kan manipulera operationen.</w:t>
      </w:r>
    </w:p>
    <w:p w14:paraId="30E46946" w14:textId="77777777" w:rsidR="00624D8B" w:rsidRPr="001E6A31" w:rsidRDefault="00624D8B" w:rsidP="00624D8B">
      <w:pPr>
        <w:pStyle w:val="BodytextUserManual"/>
        <w:spacing w:before="156" w:after="156"/>
      </w:pPr>
      <w:r w:rsidRPr="001E6A31">
        <w:t xml:space="preserve">Kontrollera fordonets skick och kodningsinformationen noggrant. Använd funktionsknappen för att redigera koder för motsvarande komponenter. Tryck på </w:t>
      </w:r>
      <w:r w:rsidRPr="001E6A31">
        <w:rPr>
          <w:b/>
        </w:rPr>
        <w:t xml:space="preserve">Skicka </w:t>
      </w:r>
      <w:r w:rsidRPr="001E6A31">
        <w:t>när du är klar med redigeringen av alla objekt. När operationen är klar kan ett statusmeddelande om körning, till exempel Slutförd, Avslutad eller Lyckad, visas.</w:t>
      </w:r>
    </w:p>
    <w:p w14:paraId="45A782A3" w14:textId="4E8D4BD7" w:rsidR="00624D8B" w:rsidRPr="001E6A31" w:rsidRDefault="00624D8B" w:rsidP="00624D8B">
      <w:pPr>
        <w:pStyle w:val="BodytextUserManual"/>
        <w:spacing w:before="156" w:after="156"/>
      </w:pPr>
      <w:r w:rsidRPr="001E6A31">
        <w:t xml:space="preserve">Tryck på </w:t>
      </w:r>
      <w:r w:rsidRPr="001E6A31">
        <w:rPr>
          <w:b/>
        </w:rPr>
        <w:t>ESC</w:t>
      </w:r>
      <w:r w:rsidR="00F16151" w:rsidRPr="001E6A31">
        <w:rPr>
          <w:b/>
        </w:rPr>
        <w:t>-</w:t>
      </w:r>
      <w:r w:rsidRPr="001E6A31">
        <w:t>knappen för att avsluta funktionen.</w:t>
      </w:r>
    </w:p>
    <w:p w14:paraId="464B89BF" w14:textId="77777777" w:rsidR="00624D8B" w:rsidRPr="001E6A31" w:rsidRDefault="00624D8B" w:rsidP="00624D8B">
      <w:pPr>
        <w:pStyle w:val="30"/>
        <w:spacing w:before="312" w:after="156"/>
      </w:pPr>
      <w:bookmarkStart w:id="196" w:name="_Toc43387213"/>
      <w:bookmarkStart w:id="197" w:name="_Toc109724375"/>
      <w:bookmarkStart w:id="198" w:name="_Toc159436284"/>
      <w:bookmarkStart w:id="199" w:name="_Toc160024673"/>
      <w:r w:rsidRPr="001E6A31">
        <w:t>Omprogrammering</w:t>
      </w:r>
      <w:bookmarkEnd w:id="196"/>
      <w:bookmarkEnd w:id="197"/>
      <w:bookmarkEnd w:id="198"/>
      <w:bookmarkEnd w:id="199"/>
    </w:p>
    <w:p w14:paraId="5AF038C1" w14:textId="77777777" w:rsidR="00624D8B" w:rsidRPr="001E6A31" w:rsidRDefault="00624D8B" w:rsidP="00624D8B">
      <w:pPr>
        <w:pStyle w:val="BodytextUserManual"/>
        <w:spacing w:before="156" w:after="156"/>
        <w:ind w:left="529" w:hanging="295"/>
        <w:rPr>
          <w:b/>
        </w:rPr>
      </w:pPr>
      <w:r w:rsidRPr="001E6A31">
        <w:rPr>
          <w:b/>
        </w:rPr>
        <w:t>Innan omprogrammeringen börjar:</w:t>
      </w:r>
    </w:p>
    <w:p w14:paraId="4CBE322F" w14:textId="77777777" w:rsidR="00624D8B" w:rsidRPr="001E6A31" w:rsidRDefault="00624D8B">
      <w:pPr>
        <w:pStyle w:val="aa"/>
        <w:widowControl w:val="0"/>
        <w:numPr>
          <w:ilvl w:val="0"/>
          <w:numId w:val="69"/>
        </w:numPr>
        <w:spacing w:beforeLines="20" w:before="62" w:afterLines="20" w:after="62"/>
        <w:ind w:left="641" w:hanging="357"/>
        <w:rPr>
          <w:rFonts w:cs="Arial"/>
        </w:rPr>
      </w:pPr>
      <w:r w:rsidRPr="001E6A31">
        <w:rPr>
          <w:rFonts w:cs="Arial"/>
        </w:rPr>
        <w:t>Det är obligatoriskt att surfplattan är ansluten till ett stabilt Wi-Fi-nätverk.</w:t>
      </w:r>
    </w:p>
    <w:p w14:paraId="37980865" w14:textId="18CA0F55" w:rsidR="00624D8B" w:rsidRPr="001E6A31" w:rsidRDefault="00624D8B">
      <w:pPr>
        <w:pStyle w:val="aa"/>
        <w:widowControl w:val="0"/>
        <w:numPr>
          <w:ilvl w:val="0"/>
          <w:numId w:val="69"/>
        </w:numPr>
        <w:spacing w:beforeLines="20" w:before="62" w:afterLines="20" w:after="62"/>
        <w:ind w:left="641" w:hanging="357"/>
        <w:rPr>
          <w:rFonts w:cs="Arial"/>
        </w:rPr>
      </w:pPr>
      <w:r w:rsidRPr="001E6A31">
        <w:rPr>
          <w:rFonts w:cs="Arial"/>
        </w:rPr>
        <w:t xml:space="preserve">Surfplattan måste vara ansluten till </w:t>
      </w:r>
      <w:r w:rsidR="001C2F0E" w:rsidRPr="001E6A31">
        <w:rPr>
          <w:rFonts w:cs="Arial"/>
        </w:rPr>
        <w:t>VCI</w:t>
      </w:r>
      <w:r w:rsidRPr="001E6A31">
        <w:rPr>
          <w:rFonts w:cs="Arial"/>
        </w:rPr>
        <w:t>2 via en USB-kabel</w:t>
      </w:r>
      <w:r w:rsidR="002663CD" w:rsidRPr="001E6A31">
        <w:rPr>
          <w:rFonts w:cs="Arial"/>
        </w:rPr>
        <w:t>.</w:t>
      </w:r>
    </w:p>
    <w:p w14:paraId="5E86E3EE" w14:textId="01E449C3" w:rsidR="00624D8B" w:rsidRPr="001E6A31" w:rsidRDefault="00624D8B">
      <w:pPr>
        <w:pStyle w:val="aa"/>
        <w:widowControl w:val="0"/>
        <w:numPr>
          <w:ilvl w:val="0"/>
          <w:numId w:val="69"/>
        </w:numPr>
        <w:spacing w:beforeLines="20" w:before="62" w:afterLines="20" w:after="62"/>
        <w:ind w:left="641" w:hanging="357"/>
        <w:rPr>
          <w:rFonts w:cs="Arial"/>
        </w:rPr>
      </w:pPr>
      <w:r w:rsidRPr="001E6A31">
        <w:rPr>
          <w:rFonts w:cs="Arial"/>
        </w:rPr>
        <w:t>Surfplattans batteri måste laddas helt under modulens programmering. Anslut surfplattan till en laddare vid behov</w:t>
      </w:r>
      <w:r w:rsidR="002663CD" w:rsidRPr="001E6A31">
        <w:rPr>
          <w:rFonts w:cs="Arial"/>
        </w:rPr>
        <w:t>.</w:t>
      </w:r>
    </w:p>
    <w:p w14:paraId="77E3081C" w14:textId="386B3A67" w:rsidR="00624D8B" w:rsidRPr="001E6A31" w:rsidRDefault="00624D8B">
      <w:pPr>
        <w:pStyle w:val="aa"/>
        <w:widowControl w:val="0"/>
        <w:numPr>
          <w:ilvl w:val="0"/>
          <w:numId w:val="69"/>
        </w:numPr>
        <w:spacing w:beforeLines="20" w:before="62" w:afterLines="20" w:after="62"/>
        <w:ind w:left="641" w:hanging="357"/>
        <w:rPr>
          <w:rFonts w:cs="Arial"/>
        </w:rPr>
      </w:pPr>
      <w:r w:rsidRPr="001E6A31">
        <w:rPr>
          <w:rFonts w:cs="Arial"/>
        </w:rPr>
        <w:t>Fäst batterihållaren på fordonsbatteriet för att säkerställa att en jämn spänning bibehålls under hela programmeringen. Spänningskraven varierar beroende på fordonstillverkare. Konsultera fordonstillverkarens rekommendationer innan du programmerar en modul.</w:t>
      </w:r>
    </w:p>
    <w:p w14:paraId="5BBB1487" w14:textId="77777777" w:rsidR="00624D8B" w:rsidRPr="001E6A31" w:rsidRDefault="00624D8B">
      <w:pPr>
        <w:pStyle w:val="aa"/>
        <w:widowControl w:val="0"/>
        <w:numPr>
          <w:ilvl w:val="0"/>
          <w:numId w:val="69"/>
        </w:numPr>
        <w:spacing w:beforeLines="20" w:before="62" w:afterLines="20" w:after="62"/>
        <w:ind w:left="641" w:hanging="357"/>
        <w:rPr>
          <w:rFonts w:cs="Arial"/>
        </w:rPr>
      </w:pPr>
      <w:r w:rsidRPr="001E6A31">
        <w:rPr>
          <w:rFonts w:cs="Arial"/>
        </w:rPr>
        <w:t>Avsluta inte programmet under omprogrammering av modulen eftersom processen kan misslyckas och även resultera i permanenta skador på modulen.</w:t>
      </w:r>
    </w:p>
    <w:p w14:paraId="330F70B6" w14:textId="77777777" w:rsidR="00624D8B" w:rsidRPr="001E6A31" w:rsidRDefault="00624D8B" w:rsidP="00624D8B">
      <w:pPr>
        <w:pStyle w:val="BodytextUserManual"/>
        <w:spacing w:before="156" w:after="156"/>
      </w:pPr>
      <w:r w:rsidRPr="001E6A31">
        <w:t xml:space="preserve">Typiska omprogrammeringsåtgärder kräver att du först anger och validerar VIN-numret. </w:t>
      </w:r>
      <w:r w:rsidRPr="001E6A31">
        <w:lastRenderedPageBreak/>
        <w:t>Tryck på inmatningsrutan och ange rätt nummer. Programmeringsgränssnittet visas sedan.</w:t>
      </w:r>
    </w:p>
    <w:p w14:paraId="7263BEA5" w14:textId="4A918E2F" w:rsidR="00624D8B" w:rsidRPr="001E6A31" w:rsidRDefault="00624D8B" w:rsidP="00624D8B">
      <w:pPr>
        <w:pStyle w:val="BodytextUserManual"/>
        <w:spacing w:before="156" w:after="156"/>
      </w:pPr>
      <w:r w:rsidRPr="001E6A31">
        <w:t>Huvuddelen av omprogrammeringsgränssnittet erbjuder information om hårdvaran, den aktuella programvaruversionen och de senaste programvaruversionerna som ska programmeras in i styrenheterna.</w:t>
      </w:r>
    </w:p>
    <w:p w14:paraId="7795B98C" w14:textId="77777777" w:rsidR="00624D8B" w:rsidRPr="001E6A31" w:rsidRDefault="00624D8B" w:rsidP="00624D8B">
      <w:pPr>
        <w:pStyle w:val="BodytextUserManual"/>
        <w:spacing w:before="156" w:after="156"/>
      </w:pPr>
      <w:r w:rsidRPr="001E6A31">
        <w:t>En serie instruktioner på skärmen kommer att visas för att vägleda dig genom programmeringsproceduren.</w:t>
      </w:r>
    </w:p>
    <w:p w14:paraId="45FC2892" w14:textId="4C518169" w:rsidR="00624D8B" w:rsidRPr="001E6A31" w:rsidRDefault="00624D8B" w:rsidP="00624D8B">
      <w:pPr>
        <w:pStyle w:val="BodytextUserManual"/>
        <w:spacing w:before="156" w:after="156"/>
      </w:pPr>
      <w:r w:rsidRPr="001E6A31">
        <w:t>Läs noggrant informationen på skärmen och följ instruktionerna för att utföra programmeringsproceduren.</w:t>
      </w:r>
    </w:p>
    <w:p w14:paraId="75AD347D" w14:textId="77777777" w:rsidR="00624D8B" w:rsidRPr="001E6A31" w:rsidRDefault="00624D8B" w:rsidP="00624D8B">
      <w:pPr>
        <w:pStyle w:val="30"/>
        <w:spacing w:before="312" w:after="156"/>
      </w:pPr>
      <w:bookmarkStart w:id="200" w:name="_Toc109724376"/>
      <w:bookmarkStart w:id="201" w:name="_Toc159436285"/>
      <w:bookmarkStart w:id="202" w:name="_Toc160024674"/>
      <w:r w:rsidRPr="001E6A31">
        <w:t>Fel vid omflashning</w:t>
      </w:r>
      <w:bookmarkEnd w:id="200"/>
      <w:bookmarkEnd w:id="201"/>
      <w:bookmarkEnd w:id="202"/>
    </w:p>
    <w:p w14:paraId="10C39C3E" w14:textId="0FCD269B" w:rsidR="00624D8B" w:rsidRPr="001E6A31" w:rsidRDefault="00624D8B" w:rsidP="00624D8B">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1E6A31">
        <w:rPr>
          <w:rFonts w:cs="Arial"/>
          <w:b/>
        </w:rPr>
        <w:t>VIKTIG</w:t>
      </w:r>
    </w:p>
    <w:p w14:paraId="3B4DC1AD" w14:textId="77777777" w:rsidR="00624D8B" w:rsidRPr="001E6A31" w:rsidRDefault="00624D8B" w:rsidP="00624D8B">
      <w:pPr>
        <w:pBdr>
          <w:top w:val="single" w:sz="6" w:space="1" w:color="auto"/>
          <w:bottom w:val="single" w:sz="6" w:space="1" w:color="auto"/>
        </w:pBdr>
        <w:spacing w:beforeLines="0" w:before="0" w:after="156"/>
        <w:rPr>
          <w:rFonts w:cs="Arial"/>
        </w:rPr>
      </w:pPr>
      <w:r w:rsidRPr="001E6A31">
        <w:rPr>
          <w:rFonts w:cs="Arial"/>
        </w:rPr>
        <w:t>Vid omprogrammering ombord, se alltid till att fordonets batteri är fulladdat och i gott skick. Under omprogrammering kan funktionen misslyckas om spänningen sjunker under rätt driftsspänning. Ibland kan en misslyckad funktion återställas, men den misslyckade omprogrammeringen kan också förstöra styrmodulen. Vi rekommenderar att du ansluter en extern batterihållare till fordonet för att säkerställa att en jämn spänning bibehålls under hela programmeringen. Den erforderliga spänningen varierar beroende på fordonstillverkare. Kontakta fordonstillverkaren för att få rätt spänning att bibehållas.</w:t>
      </w:r>
    </w:p>
    <w:p w14:paraId="310BEACE" w14:textId="12CFDC45" w:rsidR="00624D8B" w:rsidRPr="001E6A31" w:rsidRDefault="00624D8B" w:rsidP="00624D8B">
      <w:pPr>
        <w:pStyle w:val="BodytextUserManual"/>
        <w:spacing w:before="156" w:after="156"/>
      </w:pPr>
      <w:r w:rsidRPr="001E6A31">
        <w:t xml:space="preserve">Ibland kan en flashuppdateringsprocedur inte slutföras korrekt. Vanliga orsaker till flashfel inkluderar dåliga kabelanslutningar mellan surfplattan, </w:t>
      </w:r>
      <w:r w:rsidR="001C2F0E" w:rsidRPr="001E6A31">
        <w:t>VCI</w:t>
      </w:r>
      <w:r w:rsidRPr="001E6A31">
        <w:t xml:space="preserve"> och fordonet, att fordonets tändning stängs av innan flashproceduren är klar eller låg batterispänning.</w:t>
      </w:r>
    </w:p>
    <w:p w14:paraId="25F4FFB8" w14:textId="2D6F34A4" w:rsidR="00DA7FAE" w:rsidRPr="001E6A31" w:rsidRDefault="00624D8B" w:rsidP="00123CFC">
      <w:pPr>
        <w:pStyle w:val="BodytextUserManual"/>
        <w:spacing w:before="156" w:after="156"/>
      </w:pPr>
      <w:r w:rsidRPr="001E6A31">
        <w:t>Om processen avbryts, kontrollera alla kabelanslutningar igen för att säkerställa god kommunikation och initiera flashproceduren. Programmeringsproceduren upprepas automatiskt om föregående operation inte lyckas.</w:t>
      </w:r>
    </w:p>
    <w:p w14:paraId="71851588" w14:textId="3C806D7C" w:rsidR="003E226E" w:rsidRPr="001E6A31" w:rsidRDefault="003E226E" w:rsidP="003E226E">
      <w:pPr>
        <w:pStyle w:val="20"/>
        <w:spacing w:before="312" w:after="156"/>
        <w:rPr>
          <w:rFonts w:cs="Arial"/>
        </w:rPr>
      </w:pPr>
      <w:bookmarkStart w:id="203" w:name="_Ref160193766"/>
      <w:bookmarkStart w:id="204" w:name="_Toc204265018"/>
      <w:r w:rsidRPr="001E6A31">
        <w:rPr>
          <w:rFonts w:cs="Arial"/>
        </w:rPr>
        <w:t>Generiska OBDII-operationer</w:t>
      </w:r>
      <w:bookmarkEnd w:id="186"/>
      <w:bookmarkEnd w:id="187"/>
      <w:bookmarkEnd w:id="188"/>
      <w:bookmarkEnd w:id="189"/>
      <w:bookmarkEnd w:id="190"/>
      <w:bookmarkEnd w:id="203"/>
      <w:bookmarkEnd w:id="204"/>
    </w:p>
    <w:p w14:paraId="0F550572" w14:textId="6E2DBCD7" w:rsidR="003E226E" w:rsidRPr="001E6A31" w:rsidRDefault="003E226E" w:rsidP="00E16007">
      <w:pPr>
        <w:pStyle w:val="BodytextUserManual"/>
        <w:spacing w:before="156" w:after="156"/>
      </w:pPr>
      <w:r w:rsidRPr="001E6A31">
        <w:t xml:space="preserve">Alternativet OBDII/EOBD för fordonsdiagnos erbjuder ett snabbt sätt att kontrollera felkoder, isolera orsaken till en tänd felindikatorlampa (MIL), kontrollera monitorns status före utsläppscertifieringstestning och utföra andra utsläppsrelaterade tjänster. Alternativet för OBDII-direktåtkomst används också för att testa OBDII/EOBD-kompatibla fordon som inte ingår i databasen. Knapparna i diagnosverktygsfältet högst upp på skärmen är tillgängliga för specifik fordonsdiagnostik. </w:t>
      </w:r>
      <w:bookmarkStart w:id="205" w:name="OLE_LINK8"/>
      <w:r w:rsidRPr="001E6A31">
        <w:t xml:space="preserve">Se </w:t>
      </w:r>
      <w:r w:rsidR="001810D0" w:rsidRPr="001E6A31">
        <w:rPr>
          <w:i/>
          <w:iCs/>
          <w:color w:val="0000FF"/>
        </w:rPr>
        <w:fldChar w:fldCharType="begin"/>
      </w:r>
      <w:r w:rsidR="001810D0" w:rsidRPr="001E6A31">
        <w:rPr>
          <w:i/>
          <w:iCs/>
          <w:color w:val="0000FF"/>
        </w:rPr>
        <w:instrText xml:space="preserve"> REF _Ref159231681 \h  \* MERGEFORMAT </w:instrText>
      </w:r>
      <w:r w:rsidR="001810D0" w:rsidRPr="001E6A31">
        <w:rPr>
          <w:i/>
          <w:iCs/>
          <w:color w:val="0000FF"/>
        </w:rPr>
      </w:r>
      <w:r w:rsidR="001810D0" w:rsidRPr="001E6A31">
        <w:rPr>
          <w:i/>
          <w:iCs/>
          <w:color w:val="0000FF"/>
        </w:rPr>
        <w:fldChar w:fldCharType="separate"/>
      </w:r>
      <w:hyperlink w:anchor="Tabell_6_2" w:history="1">
        <w:r w:rsidR="00D64C89" w:rsidRPr="001E6A31">
          <w:rPr>
            <w:rStyle w:val="a9"/>
            <w:i/>
            <w:u w:val="none"/>
          </w:rPr>
          <w:t xml:space="preserve">Tabell </w:t>
        </w:r>
        <w:r w:rsidR="00D64C89" w:rsidRPr="001E6A31">
          <w:rPr>
            <w:rStyle w:val="a9"/>
            <w:i/>
            <w:u w:val="none"/>
          </w:rPr>
          <w:fldChar w:fldCharType="begin"/>
        </w:r>
        <w:r w:rsidR="00D64C89" w:rsidRPr="001E6A31">
          <w:rPr>
            <w:rStyle w:val="a9"/>
            <w:i/>
            <w:u w:val="none"/>
          </w:rPr>
          <w:instrText xml:space="preserve"> STYLEREF 1 \s </w:instrText>
        </w:r>
        <w:r w:rsidR="00D64C89" w:rsidRPr="001E6A31">
          <w:rPr>
            <w:rStyle w:val="a9"/>
            <w:i/>
            <w:u w:val="none"/>
          </w:rPr>
          <w:fldChar w:fldCharType="separate"/>
        </w:r>
        <w:r w:rsidR="00D64C89" w:rsidRPr="001E6A31">
          <w:rPr>
            <w:rStyle w:val="a9"/>
            <w:i/>
            <w:noProof/>
            <w:u w:val="none"/>
          </w:rPr>
          <w:t>6</w:t>
        </w:r>
        <w:r w:rsidR="00D64C89" w:rsidRPr="001E6A31">
          <w:rPr>
            <w:rStyle w:val="a9"/>
            <w:i/>
            <w:noProof/>
            <w:u w:val="none"/>
          </w:rPr>
          <w:fldChar w:fldCharType="end"/>
        </w:r>
        <w:r w:rsidR="00D64C89" w:rsidRPr="001E6A31">
          <w:rPr>
            <w:rStyle w:val="a9"/>
            <w:i/>
            <w:u w:val="none"/>
          </w:rPr>
          <w:noBreakHyphen/>
          <w:t xml:space="preserve">2 </w:t>
        </w:r>
        <w:r w:rsidR="00D64C89" w:rsidRPr="001E6A31">
          <w:rPr>
            <w:rStyle w:val="a9"/>
            <w:i/>
            <w:iCs/>
            <w:u w:val="none"/>
          </w:rPr>
          <w:t>Knappar i diagnostikverktygsfältet</w:t>
        </w:r>
      </w:hyperlink>
      <w:r w:rsidR="00187D73" w:rsidRPr="001E6A31">
        <w:rPr>
          <w:i/>
          <w:iCs/>
          <w:color w:val="0000FF"/>
        </w:rPr>
        <w:t xml:space="preserve"> </w:t>
      </w:r>
      <w:r w:rsidR="001810D0" w:rsidRPr="001E6A31">
        <w:rPr>
          <w:i/>
          <w:iCs/>
          <w:color w:val="0000FF"/>
        </w:rPr>
        <w:fldChar w:fldCharType="end"/>
      </w:r>
      <w:r w:rsidR="001810D0" w:rsidRPr="001E6A31">
        <w:t>för mer information.</w:t>
      </w:r>
    </w:p>
    <w:p w14:paraId="75EB6063" w14:textId="77777777" w:rsidR="003E226E" w:rsidRPr="001E6A31" w:rsidRDefault="003E226E" w:rsidP="003E226E">
      <w:pPr>
        <w:pStyle w:val="30"/>
        <w:tabs>
          <w:tab w:val="num" w:pos="360"/>
        </w:tabs>
        <w:spacing w:before="312" w:after="156"/>
        <w:rPr>
          <w:rFonts w:eastAsia="宋体"/>
          <w:szCs w:val="24"/>
        </w:rPr>
      </w:pPr>
      <w:bookmarkStart w:id="206" w:name="_Toc43387216"/>
      <w:bookmarkStart w:id="207" w:name="_Toc109724379"/>
      <w:bookmarkStart w:id="208" w:name="_Toc159436287"/>
      <w:bookmarkEnd w:id="205"/>
      <w:r w:rsidRPr="001E6A31">
        <w:rPr>
          <w:rFonts w:eastAsia="宋体"/>
          <w:szCs w:val="24"/>
        </w:rPr>
        <w:lastRenderedPageBreak/>
        <w:t>Allmänt förfarande</w:t>
      </w:r>
      <w:bookmarkEnd w:id="206"/>
      <w:bookmarkEnd w:id="207"/>
      <w:bookmarkEnd w:id="208"/>
    </w:p>
    <w:p w14:paraId="61DDA84E" w14:textId="77777777" w:rsidR="003E226E" w:rsidRPr="001E6A31" w:rsidRDefault="003E226E" w:rsidP="00BE283D">
      <w:pPr>
        <w:pStyle w:val="aa"/>
        <w:widowControl w:val="0"/>
        <w:numPr>
          <w:ilvl w:val="0"/>
          <w:numId w:val="5"/>
        </w:numPr>
        <w:spacing w:beforeLines="20" w:before="62" w:afterLines="20" w:after="62"/>
        <w:ind w:left="641" w:hanging="357"/>
        <w:rPr>
          <w:rFonts w:cs="Arial"/>
        </w:rPr>
      </w:pPr>
      <w:r w:rsidRPr="001E6A31">
        <w:rPr>
          <w:rFonts w:cs="Arial"/>
          <w:b/>
        </w:rPr>
        <w:t>För att komma åt OBDII/EOBD-diagnosfunktionerna</w:t>
      </w:r>
    </w:p>
    <w:p w14:paraId="0F8E995F" w14:textId="77777777" w:rsidR="003E226E" w:rsidRPr="001E6A31" w:rsidRDefault="003E226E">
      <w:pPr>
        <w:pStyle w:val="aa"/>
        <w:widowControl w:val="0"/>
        <w:numPr>
          <w:ilvl w:val="0"/>
          <w:numId w:val="271"/>
        </w:numPr>
        <w:spacing w:beforeLines="20" w:before="62" w:afterLines="20" w:after="62"/>
        <w:ind w:left="998" w:hanging="357"/>
        <w:rPr>
          <w:rFonts w:cs="Arial"/>
        </w:rPr>
      </w:pPr>
      <w:r w:rsidRPr="001E6A31">
        <w:rPr>
          <w:rFonts w:cs="Arial"/>
        </w:rPr>
        <w:t xml:space="preserve">Tryck på knappen </w:t>
      </w:r>
      <w:r w:rsidRPr="001E6A31">
        <w:rPr>
          <w:rFonts w:cs="Arial"/>
          <w:b/>
        </w:rPr>
        <w:t xml:space="preserve">Diagnostik </w:t>
      </w:r>
      <w:r w:rsidRPr="001E6A31">
        <w:rPr>
          <w:rFonts w:cs="Arial"/>
        </w:rPr>
        <w:t>i MaxiSys jobbmeny. Fordonsmenyn visas.</w:t>
      </w:r>
    </w:p>
    <w:p w14:paraId="6C9E8D9A" w14:textId="61A40DAC" w:rsidR="003E226E" w:rsidRPr="001E6A31" w:rsidRDefault="003E226E">
      <w:pPr>
        <w:pStyle w:val="aa"/>
        <w:widowControl w:val="0"/>
        <w:numPr>
          <w:ilvl w:val="0"/>
          <w:numId w:val="271"/>
        </w:numPr>
        <w:spacing w:beforeLines="20" w:before="62" w:afterLines="20" w:after="62"/>
        <w:ind w:left="998" w:hanging="357"/>
        <w:rPr>
          <w:rFonts w:cs="Arial"/>
        </w:rPr>
      </w:pPr>
      <w:r w:rsidRPr="001E6A31">
        <w:rPr>
          <w:rFonts w:cs="Arial"/>
        </w:rPr>
        <w:t xml:space="preserve">Tryck på </w:t>
      </w:r>
      <w:r w:rsidRPr="001E6A31">
        <w:rPr>
          <w:rFonts w:cs="Arial"/>
          <w:b/>
        </w:rPr>
        <w:t>EOBD</w:t>
      </w:r>
      <w:r w:rsidR="00F16151" w:rsidRPr="001E6A31">
        <w:rPr>
          <w:rFonts w:cs="Arial"/>
          <w:b/>
        </w:rPr>
        <w:t>-</w:t>
      </w:r>
      <w:r w:rsidRPr="001E6A31">
        <w:rPr>
          <w:rFonts w:cs="Arial"/>
        </w:rPr>
        <w:t>knappen. Det finns två alternativ för att upprätta kommunikation med fordonet.</w:t>
      </w:r>
    </w:p>
    <w:p w14:paraId="19AB40B6" w14:textId="77777777" w:rsidR="003E226E" w:rsidRPr="001E6A31" w:rsidRDefault="003E226E">
      <w:pPr>
        <w:pStyle w:val="aa"/>
        <w:widowControl w:val="0"/>
        <w:numPr>
          <w:ilvl w:val="0"/>
          <w:numId w:val="81"/>
        </w:numPr>
        <w:spacing w:beforeLines="20" w:before="62" w:afterLines="20" w:after="62"/>
        <w:ind w:left="1355" w:hanging="357"/>
        <w:rPr>
          <w:rFonts w:cs="Arial"/>
        </w:rPr>
      </w:pPr>
      <w:r w:rsidRPr="001E6A31">
        <w:rPr>
          <w:rFonts w:cs="Arial"/>
        </w:rPr>
        <w:t>Autoskanning — välj det här alternativet för att upprätta kommunikation med varje protokoll för att avgöra vilket fordonet använder.</w:t>
      </w:r>
    </w:p>
    <w:p w14:paraId="59DE5205" w14:textId="77777777" w:rsidR="003E226E" w:rsidRPr="001E6A31" w:rsidRDefault="003E226E">
      <w:pPr>
        <w:pStyle w:val="aa"/>
        <w:widowControl w:val="0"/>
        <w:numPr>
          <w:ilvl w:val="0"/>
          <w:numId w:val="81"/>
        </w:numPr>
        <w:spacing w:beforeLines="20" w:before="62" w:afterLines="20" w:after="62"/>
        <w:ind w:left="1355" w:hanging="357"/>
        <w:rPr>
          <w:rFonts w:cs="Arial"/>
        </w:rPr>
      </w:pPr>
      <w:r w:rsidRPr="001E6A31">
        <w:rPr>
          <w:rFonts w:cs="Arial"/>
        </w:rPr>
        <w:t>Protokoll — välj det för att öppna en undermeny med olika protokoll. Ett kommunikationsprotokoll är ett standardiserat sätt för datakommunikation mellan en ECM och ett diagnostikverktyg. Global OBD kan använda flera olika kommunikationsprotokoll.</w:t>
      </w:r>
    </w:p>
    <w:p w14:paraId="5805C39D" w14:textId="37E53CCE" w:rsidR="003E226E" w:rsidRPr="001E6A31" w:rsidRDefault="003E226E">
      <w:pPr>
        <w:pStyle w:val="aa"/>
        <w:widowControl w:val="0"/>
        <w:numPr>
          <w:ilvl w:val="0"/>
          <w:numId w:val="271"/>
        </w:numPr>
        <w:spacing w:beforeLines="20" w:before="62" w:afterLines="20" w:after="62"/>
        <w:ind w:left="998" w:hanging="357"/>
        <w:rPr>
          <w:rFonts w:cs="Arial"/>
        </w:rPr>
      </w:pPr>
      <w:r w:rsidRPr="001E6A31">
        <w:rPr>
          <w:rFonts w:cs="Arial"/>
        </w:rPr>
        <w:t xml:space="preserve">Välj ett specifikt protokoll om alternativet </w:t>
      </w:r>
      <w:r w:rsidRPr="001E6A31">
        <w:rPr>
          <w:rFonts w:cs="Arial"/>
          <w:b/>
        </w:rPr>
        <w:t xml:space="preserve">Protokoll </w:t>
      </w:r>
      <w:r w:rsidRPr="001E6A31">
        <w:rPr>
          <w:rFonts w:cs="Arial"/>
        </w:rPr>
        <w:t>är valt. Vänta tills OBDII/EOBD-diagnostikmenyn visas.</w:t>
      </w:r>
    </w:p>
    <w:p w14:paraId="226F7F49" w14:textId="5E38CD2B" w:rsidR="003E226E" w:rsidRPr="001E6A31" w:rsidRDefault="001E6A31" w:rsidP="003E226E">
      <w:pPr>
        <w:keepNext/>
        <w:spacing w:before="156" w:after="156" w:line="240" w:lineRule="auto"/>
        <w:ind w:left="0"/>
        <w:jc w:val="center"/>
        <w:rPr>
          <w:rFonts w:cs="Arial"/>
        </w:rPr>
      </w:pPr>
      <w:r w:rsidRPr="001E6A31">
        <w:rPr>
          <w:rFonts w:cs="Arial"/>
          <w:noProof/>
        </w:rPr>
        <w:drawing>
          <wp:inline distT="0" distB="0" distL="0" distR="0" wp14:anchorId="4423C044" wp14:editId="2A93BBC8">
            <wp:extent cx="2917616" cy="196920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2917616" cy="1969200"/>
                    </a:xfrm>
                    <a:prstGeom prst="rect">
                      <a:avLst/>
                    </a:prstGeom>
                    <a:noFill/>
                    <a:ln>
                      <a:noFill/>
                    </a:ln>
                  </pic:spPr>
                </pic:pic>
              </a:graphicData>
            </a:graphic>
          </wp:inline>
        </w:drawing>
      </w:r>
    </w:p>
    <w:p w14:paraId="7CA3D9F5" w14:textId="5309399A" w:rsidR="003E226E" w:rsidRPr="001E6A31" w:rsidRDefault="00F61D69" w:rsidP="00094420">
      <w:pPr>
        <w:pStyle w:val="ab"/>
        <w:spacing w:before="156" w:after="156"/>
        <w:ind w:left="0"/>
        <w:rPr>
          <w:rFonts w:cs="Arial"/>
          <w:i/>
          <w:color w:val="FF0000"/>
        </w:rPr>
      </w:pPr>
      <w:r w:rsidRPr="001E6A31">
        <w:rPr>
          <w:rFonts w:cs="Arial"/>
        </w:rPr>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6</w:t>
      </w:r>
      <w:r w:rsidR="002C4D76" w:rsidRPr="001E6A31">
        <w:rPr>
          <w:rFonts w:cs="Arial"/>
          <w:noProof/>
        </w:rPr>
        <w:fldChar w:fldCharType="end"/>
      </w:r>
      <w:r w:rsidR="00623535"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2</w:t>
      </w:r>
      <w:r w:rsidR="002C4D76" w:rsidRPr="001E6A31">
        <w:rPr>
          <w:rFonts w:cs="Arial"/>
          <w:noProof/>
        </w:rPr>
        <w:fldChar w:fldCharType="end"/>
      </w:r>
      <w:r w:rsidR="001C2F0E" w:rsidRPr="001E6A31">
        <w:rPr>
          <w:rFonts w:cs="Arial"/>
          <w:noProof/>
        </w:rPr>
        <w:t>8</w:t>
      </w:r>
      <w:r w:rsidR="003E226E" w:rsidRPr="001E6A31">
        <w:rPr>
          <w:rFonts w:cs="Arial"/>
        </w:rPr>
        <w:t xml:space="preserve"> </w:t>
      </w:r>
      <w:r w:rsidR="003E226E" w:rsidRPr="001E6A31">
        <w:rPr>
          <w:rFonts w:cs="Arial"/>
          <w:i/>
        </w:rPr>
        <w:t>OBDII-diagnosmeny</w:t>
      </w:r>
    </w:p>
    <w:p w14:paraId="62863249" w14:textId="77777777" w:rsidR="00094420" w:rsidRPr="001E6A31" w:rsidRDefault="00094420">
      <w:pPr>
        <w:pStyle w:val="aa"/>
        <w:widowControl w:val="0"/>
        <w:numPr>
          <w:ilvl w:val="0"/>
          <w:numId w:val="271"/>
        </w:numPr>
        <w:spacing w:beforeLines="20" w:before="62" w:afterLines="20" w:after="62"/>
        <w:ind w:left="998" w:hanging="357"/>
        <w:rPr>
          <w:rFonts w:cs="Arial"/>
        </w:rPr>
      </w:pPr>
      <w:r w:rsidRPr="001E6A31">
        <w:rPr>
          <w:rFonts w:cs="Arial"/>
        </w:rPr>
        <w:t>Välj ett funktionsalternativ för att fortsätta.</w:t>
      </w:r>
    </w:p>
    <w:p w14:paraId="5143F5B5" w14:textId="77777777" w:rsidR="00094420" w:rsidRPr="001E6A31" w:rsidRDefault="00094420">
      <w:pPr>
        <w:pStyle w:val="aa"/>
        <w:widowControl w:val="0"/>
        <w:numPr>
          <w:ilvl w:val="0"/>
          <w:numId w:val="82"/>
        </w:numPr>
        <w:spacing w:beforeLines="20" w:before="62" w:afterLines="20" w:after="62"/>
        <w:ind w:left="1355" w:hanging="357"/>
        <w:rPr>
          <w:rFonts w:cs="Arial"/>
        </w:rPr>
      </w:pPr>
      <w:r w:rsidRPr="001E6A31">
        <w:rPr>
          <w:rFonts w:cs="Arial"/>
        </w:rPr>
        <w:t>Felkod och felkodsfelkod (FFD)</w:t>
      </w:r>
    </w:p>
    <w:p w14:paraId="3735FCC4" w14:textId="77777777" w:rsidR="00094420" w:rsidRPr="001E6A31" w:rsidRDefault="00094420">
      <w:pPr>
        <w:pStyle w:val="aa"/>
        <w:widowControl w:val="0"/>
        <w:numPr>
          <w:ilvl w:val="0"/>
          <w:numId w:val="82"/>
        </w:numPr>
        <w:spacing w:beforeLines="20" w:before="62" w:afterLines="20" w:after="62"/>
        <w:ind w:left="1355" w:hanging="357"/>
        <w:rPr>
          <w:rFonts w:cs="Arial"/>
        </w:rPr>
      </w:pPr>
      <w:r w:rsidRPr="001E6A31">
        <w:rPr>
          <w:rFonts w:cs="Arial"/>
        </w:rPr>
        <w:t>I/M-beredskap</w:t>
      </w:r>
    </w:p>
    <w:p w14:paraId="2D2EC724" w14:textId="77777777" w:rsidR="00094420" w:rsidRPr="001E6A31" w:rsidRDefault="00094420">
      <w:pPr>
        <w:pStyle w:val="aa"/>
        <w:widowControl w:val="0"/>
        <w:numPr>
          <w:ilvl w:val="0"/>
          <w:numId w:val="82"/>
        </w:numPr>
        <w:spacing w:beforeLines="20" w:before="62" w:afterLines="20" w:after="62"/>
        <w:ind w:left="1355" w:hanging="357"/>
        <w:rPr>
          <w:rFonts w:cs="Arial"/>
        </w:rPr>
      </w:pPr>
      <w:r w:rsidRPr="001E6A31">
        <w:rPr>
          <w:rFonts w:cs="Arial"/>
        </w:rPr>
        <w:t>Livedata</w:t>
      </w:r>
    </w:p>
    <w:p w14:paraId="769A850B" w14:textId="20C40E74" w:rsidR="00094420" w:rsidRPr="001E6A31" w:rsidRDefault="00883615">
      <w:pPr>
        <w:pStyle w:val="aa"/>
        <w:widowControl w:val="0"/>
        <w:numPr>
          <w:ilvl w:val="0"/>
          <w:numId w:val="82"/>
        </w:numPr>
        <w:spacing w:beforeLines="20" w:before="62" w:afterLines="20" w:after="62"/>
        <w:ind w:left="1355" w:hanging="357"/>
        <w:rPr>
          <w:rFonts w:cs="Arial"/>
        </w:rPr>
      </w:pPr>
      <w:r w:rsidRPr="001E6A31">
        <w:rPr>
          <w:rFonts w:cs="Arial"/>
        </w:rPr>
        <w:t>Syresensormonitor</w:t>
      </w:r>
    </w:p>
    <w:p w14:paraId="20EEF674" w14:textId="77777777" w:rsidR="00094420" w:rsidRPr="001E6A31" w:rsidRDefault="00094420">
      <w:pPr>
        <w:pStyle w:val="aa"/>
        <w:widowControl w:val="0"/>
        <w:numPr>
          <w:ilvl w:val="0"/>
          <w:numId w:val="82"/>
        </w:numPr>
        <w:spacing w:beforeLines="20" w:before="62" w:afterLines="20" w:after="62"/>
        <w:ind w:left="1355" w:hanging="357"/>
        <w:rPr>
          <w:rFonts w:cs="Arial"/>
        </w:rPr>
      </w:pPr>
      <w:r w:rsidRPr="001E6A31">
        <w:rPr>
          <w:rFonts w:cs="Arial"/>
        </w:rPr>
        <w:t>Inbyggd monitor</w:t>
      </w:r>
    </w:p>
    <w:p w14:paraId="0A717292" w14:textId="77777777" w:rsidR="00094420" w:rsidRPr="001E6A31" w:rsidRDefault="00094420">
      <w:pPr>
        <w:pStyle w:val="aa"/>
        <w:widowControl w:val="0"/>
        <w:numPr>
          <w:ilvl w:val="0"/>
          <w:numId w:val="82"/>
        </w:numPr>
        <w:spacing w:beforeLines="20" w:before="62" w:afterLines="20" w:after="62"/>
        <w:ind w:left="1355" w:hanging="357"/>
        <w:rPr>
          <w:rFonts w:cs="Arial"/>
        </w:rPr>
      </w:pPr>
      <w:r w:rsidRPr="001E6A31">
        <w:rPr>
          <w:rFonts w:cs="Arial"/>
        </w:rPr>
        <w:t>Komponenttest</w:t>
      </w:r>
    </w:p>
    <w:p w14:paraId="3D4507E2" w14:textId="77777777" w:rsidR="00094420" w:rsidRPr="001E6A31" w:rsidRDefault="00094420">
      <w:pPr>
        <w:pStyle w:val="aa"/>
        <w:widowControl w:val="0"/>
        <w:numPr>
          <w:ilvl w:val="0"/>
          <w:numId w:val="82"/>
        </w:numPr>
        <w:spacing w:beforeLines="20" w:before="62" w:afterLines="20" w:after="62"/>
        <w:ind w:left="1355" w:hanging="357"/>
        <w:rPr>
          <w:rFonts w:cs="Arial"/>
        </w:rPr>
      </w:pPr>
      <w:r w:rsidRPr="001E6A31">
        <w:rPr>
          <w:rFonts w:cs="Arial"/>
        </w:rPr>
        <w:t>Fordonsinformation</w:t>
      </w:r>
    </w:p>
    <w:p w14:paraId="1C4C2F76" w14:textId="77777777" w:rsidR="00094420" w:rsidRPr="001E6A31" w:rsidRDefault="00094420">
      <w:pPr>
        <w:pStyle w:val="aa"/>
        <w:widowControl w:val="0"/>
        <w:numPr>
          <w:ilvl w:val="0"/>
          <w:numId w:val="82"/>
        </w:numPr>
        <w:spacing w:beforeLines="20" w:before="62" w:afterLines="20" w:after="62"/>
        <w:ind w:left="1355" w:hanging="357"/>
        <w:rPr>
          <w:rFonts w:cs="Arial"/>
        </w:rPr>
      </w:pPr>
      <w:r w:rsidRPr="001E6A31">
        <w:rPr>
          <w:rFonts w:cs="Arial"/>
        </w:rPr>
        <w:lastRenderedPageBreak/>
        <w:t>Fordonsstatus</w:t>
      </w:r>
    </w:p>
    <w:p w14:paraId="31C58AD9" w14:textId="77777777" w:rsidR="00094420" w:rsidRPr="001E6A31" w:rsidRDefault="00094420" w:rsidP="00094420">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026C7D87" w14:textId="476B0E60" w:rsidR="00094420" w:rsidRPr="001E6A31" w:rsidRDefault="00094420" w:rsidP="00094420">
      <w:pPr>
        <w:pBdr>
          <w:top w:val="single" w:sz="6" w:space="1" w:color="auto"/>
          <w:bottom w:val="single" w:sz="6" w:space="1" w:color="auto"/>
        </w:pBdr>
        <w:spacing w:beforeLines="0" w:before="0" w:after="156"/>
        <w:rPr>
          <w:rFonts w:cs="Arial"/>
        </w:rPr>
      </w:pPr>
      <w:r w:rsidRPr="001E6A31">
        <w:rPr>
          <w:rFonts w:cs="Arial"/>
        </w:rPr>
        <w:t>De funktioner som stöds kan variera beroende på fordon.</w:t>
      </w:r>
      <w:bookmarkStart w:id="209" w:name="_Toc43387217"/>
    </w:p>
    <w:p w14:paraId="17185D97" w14:textId="77777777" w:rsidR="00094420" w:rsidRPr="001E6A31" w:rsidRDefault="00094420" w:rsidP="00094420">
      <w:pPr>
        <w:pStyle w:val="30"/>
        <w:tabs>
          <w:tab w:val="num" w:pos="360"/>
        </w:tabs>
        <w:spacing w:before="312" w:after="156"/>
        <w:rPr>
          <w:rFonts w:eastAsia="宋体"/>
          <w:szCs w:val="24"/>
        </w:rPr>
      </w:pPr>
      <w:bookmarkStart w:id="210" w:name="_Toc109724380"/>
      <w:bookmarkStart w:id="211" w:name="_Toc159436288"/>
      <w:r w:rsidRPr="001E6A31">
        <w:rPr>
          <w:rFonts w:eastAsia="宋体"/>
          <w:szCs w:val="24"/>
        </w:rPr>
        <w:t>Funktionsbeskrivningar</w:t>
      </w:r>
      <w:bookmarkEnd w:id="209"/>
      <w:bookmarkEnd w:id="210"/>
      <w:bookmarkEnd w:id="211"/>
    </w:p>
    <w:p w14:paraId="1CCB3085" w14:textId="77777777" w:rsidR="00094420" w:rsidRPr="001E6A31" w:rsidRDefault="00094420" w:rsidP="00094420">
      <w:pPr>
        <w:pStyle w:val="BodytextUserManual"/>
        <w:spacing w:before="156" w:after="156"/>
      </w:pPr>
      <w:r w:rsidRPr="001E6A31">
        <w:t>Det här avsnittet beskriver de olika funktionerna för varje diagnostiskt alternativ:</w:t>
      </w:r>
    </w:p>
    <w:p w14:paraId="3A110D72" w14:textId="77777777" w:rsidR="00094420" w:rsidRPr="001E6A31" w:rsidRDefault="00094420" w:rsidP="00094420">
      <w:pPr>
        <w:pStyle w:val="40"/>
        <w:spacing w:before="156" w:after="156"/>
        <w:rPr>
          <w:rFonts w:cs="Arial"/>
        </w:rPr>
      </w:pPr>
      <w:r w:rsidRPr="001E6A31">
        <w:rPr>
          <w:rFonts w:cs="Arial"/>
        </w:rPr>
        <w:t>Felkod och felkodsfelkod (FFD)</w:t>
      </w:r>
    </w:p>
    <w:p w14:paraId="48DF669A" w14:textId="71135BED" w:rsidR="00094420" w:rsidRPr="001E6A31" w:rsidRDefault="00094420" w:rsidP="00094420">
      <w:pPr>
        <w:pStyle w:val="BodytextUserManual"/>
        <w:spacing w:before="156" w:afterLines="0" w:after="0"/>
      </w:pPr>
      <w:r w:rsidRPr="001E6A31">
        <w:t>När den här funktionen är vald visar skärmen en lista över lagrade koder och väntande koder. När frysbildsdata för vissa felkodsfel är tillgängliga för visning visas en snöflingeknapp på höger sida av felkodsposten. Funktionerna Radera koder och Läs koder kan användas genom att trycka på funktionsknapparna längst ner på skärmen.</w:t>
      </w:r>
    </w:p>
    <w:p w14:paraId="60F91C31" w14:textId="77777777" w:rsidR="00EB1474" w:rsidRPr="001E6A31" w:rsidRDefault="00EB1474" w:rsidP="00094420">
      <w:pPr>
        <w:pStyle w:val="BodytextUserManual"/>
        <w:spacing w:before="156" w:afterLines="0" w:after="0"/>
      </w:pPr>
    </w:p>
    <w:p w14:paraId="3D7000CE" w14:textId="77777777" w:rsidR="00094420" w:rsidRPr="001E6A31" w:rsidRDefault="00094420">
      <w:pPr>
        <w:pStyle w:val="aa"/>
        <w:widowControl w:val="0"/>
        <w:numPr>
          <w:ilvl w:val="0"/>
          <w:numId w:val="83"/>
        </w:numPr>
        <w:spacing w:beforeLines="20" w:before="62" w:afterLines="20" w:after="62"/>
        <w:ind w:left="641" w:hanging="357"/>
        <w:rPr>
          <w:rFonts w:cs="Arial"/>
        </w:rPr>
      </w:pPr>
      <w:r w:rsidRPr="001E6A31">
        <w:rPr>
          <w:rFonts w:cs="Arial"/>
          <w:b/>
        </w:rPr>
        <w:t>Nuvarande koder</w:t>
      </w:r>
    </w:p>
    <w:p w14:paraId="0CDBB708" w14:textId="77777777" w:rsidR="00094420" w:rsidRPr="001E6A31" w:rsidRDefault="00094420" w:rsidP="00094420">
      <w:pPr>
        <w:pStyle w:val="aa"/>
        <w:spacing w:before="156" w:after="156"/>
        <w:ind w:firstLine="0"/>
        <w:rPr>
          <w:rFonts w:cs="Arial"/>
        </w:rPr>
      </w:pPr>
      <w:r w:rsidRPr="001E6A31">
        <w:rPr>
          <w:rFonts w:cs="Arial"/>
        </w:rPr>
        <w:t>Nuvarande koder är utsläppsrelaterade felkoder från fordonets ECM. OBD II/EOBD-koder prioriteras beroende på hur allvarliga utsläppen är, där koder med högre prioritet skriver över koder med lägre prioritet. Kodens prioritet avgör hur felindikatorlampan (MIL) tänds och hur koderna raderas. Tillverkare rangordnar koder olika, så felkoderna kan variera beroende på fordon.</w:t>
      </w:r>
    </w:p>
    <w:p w14:paraId="6409595D" w14:textId="77777777" w:rsidR="00094420" w:rsidRPr="001E6A31" w:rsidRDefault="00094420">
      <w:pPr>
        <w:pStyle w:val="aa"/>
        <w:widowControl w:val="0"/>
        <w:numPr>
          <w:ilvl w:val="0"/>
          <w:numId w:val="83"/>
        </w:numPr>
        <w:spacing w:beforeLines="20" w:before="62" w:afterLines="20" w:after="62"/>
        <w:ind w:left="641" w:hanging="357"/>
        <w:rPr>
          <w:rFonts w:cs="Arial"/>
          <w:b/>
        </w:rPr>
      </w:pPr>
      <w:r w:rsidRPr="001E6A31">
        <w:rPr>
          <w:rFonts w:cs="Arial"/>
          <w:b/>
        </w:rPr>
        <w:t>Väntande koder</w:t>
      </w:r>
    </w:p>
    <w:p w14:paraId="55B62C1C" w14:textId="77777777" w:rsidR="00094420" w:rsidRPr="001E6A31" w:rsidRDefault="00094420" w:rsidP="00094420">
      <w:pPr>
        <w:pStyle w:val="aa"/>
        <w:spacing w:before="156" w:after="156"/>
        <w:ind w:firstLine="0"/>
        <w:rPr>
          <w:rFonts w:cs="Arial"/>
          <w:b/>
        </w:rPr>
      </w:pPr>
      <w:r w:rsidRPr="001E6A31">
        <w:rPr>
          <w:rFonts w:cs="Arial"/>
        </w:rPr>
        <w:t>Det här är koder vars lagringsvillkor har uppfyllts under den senaste körcykeln, men som måste uppfyllas vid två eller fler körcykler i följd innan felkoderna lagras. Syftet med att visa väntande koder är att hjälpa serviceteknikern efter en fordonsreparation när diagnostisk information har raderats, genom att rapportera testresultat efter en enda körcykel.</w:t>
      </w:r>
    </w:p>
    <w:p w14:paraId="48C71A85" w14:textId="77777777" w:rsidR="00094420" w:rsidRPr="001E6A31" w:rsidRDefault="00094420">
      <w:pPr>
        <w:pStyle w:val="aa"/>
        <w:widowControl w:val="0"/>
        <w:numPr>
          <w:ilvl w:val="0"/>
          <w:numId w:val="84"/>
        </w:numPr>
        <w:spacing w:beforeLines="20" w:before="62" w:afterLines="20" w:after="62"/>
        <w:ind w:left="998" w:hanging="357"/>
        <w:rPr>
          <w:rFonts w:cs="Arial"/>
        </w:rPr>
      </w:pPr>
      <w:r w:rsidRPr="001E6A31">
        <w:rPr>
          <w:rFonts w:cs="Arial"/>
        </w:rPr>
        <w:t>Om ett test misslyckas under körcykeln rapporteras den tillhörande felkoden. Om det pågående felet inte uppstår igen inom 40 till 80 uppvärmningscykler raderas felet automatiskt från minnet.</w:t>
      </w:r>
    </w:p>
    <w:p w14:paraId="19512CD2" w14:textId="77777777" w:rsidR="00094420" w:rsidRPr="001E6A31" w:rsidRDefault="00094420">
      <w:pPr>
        <w:pStyle w:val="aa"/>
        <w:widowControl w:val="0"/>
        <w:numPr>
          <w:ilvl w:val="0"/>
          <w:numId w:val="84"/>
        </w:numPr>
        <w:spacing w:beforeLines="20" w:before="62" w:afterLines="20" w:after="62"/>
        <w:ind w:left="998" w:hanging="357"/>
        <w:rPr>
          <w:rFonts w:cs="Arial"/>
        </w:rPr>
      </w:pPr>
      <w:r w:rsidRPr="001E6A31">
        <w:rPr>
          <w:rFonts w:cs="Arial"/>
        </w:rPr>
        <w:t>Rapporterade testresultat indikerar inte nödvändigtvis en felaktig komponent eller ett felaktigt system. Om testresultaten indikerar ytterligare ett fel efter ytterligare körning lagras en felkod (DTC) för att indikera en felaktig komponent eller ett felaktigt system.</w:t>
      </w:r>
    </w:p>
    <w:p w14:paraId="5A313939" w14:textId="77777777" w:rsidR="00094420" w:rsidRPr="001E6A31" w:rsidRDefault="00094420">
      <w:pPr>
        <w:pStyle w:val="aa"/>
        <w:widowControl w:val="0"/>
        <w:numPr>
          <w:ilvl w:val="0"/>
          <w:numId w:val="83"/>
        </w:numPr>
        <w:spacing w:beforeLines="20" w:before="62" w:afterLines="20" w:after="62"/>
        <w:ind w:left="641" w:hanging="357"/>
        <w:rPr>
          <w:rFonts w:cs="Arial"/>
          <w:b/>
        </w:rPr>
      </w:pPr>
      <w:r w:rsidRPr="001E6A31">
        <w:rPr>
          <w:rFonts w:cs="Arial"/>
          <w:b/>
        </w:rPr>
        <w:t>Frys bild</w:t>
      </w:r>
    </w:p>
    <w:p w14:paraId="2D6D1DBE" w14:textId="77777777" w:rsidR="00094420" w:rsidRPr="001E6A31" w:rsidRDefault="00094420" w:rsidP="00094420">
      <w:pPr>
        <w:pStyle w:val="aa"/>
        <w:spacing w:before="156" w:after="156"/>
        <w:ind w:firstLine="0"/>
        <w:rPr>
          <w:rFonts w:cs="Arial"/>
          <w:b/>
        </w:rPr>
      </w:pPr>
      <w:r w:rsidRPr="001E6A31">
        <w:rPr>
          <w:rFonts w:cs="Arial"/>
        </w:rPr>
        <w:lastRenderedPageBreak/>
        <w:t>I de flesta fall är den lagrade bildrutan den senast rapporterade felkoderna. Vissa felkoder, de som har större inverkan på fordonets utsläpp, har högre prioritet. I dessa fall är den felkod med högst prioritet den för vilken frysta bildrutedata sparas. Fryst bilddata innehåller en "ögonblicksbild" av kritiska parametervärden vid den tidpunkt då felkoderna lagras.</w:t>
      </w:r>
    </w:p>
    <w:p w14:paraId="4E1ADA4A" w14:textId="77777777" w:rsidR="00094420" w:rsidRPr="001E6A31" w:rsidRDefault="00094420">
      <w:pPr>
        <w:pStyle w:val="aa"/>
        <w:widowControl w:val="0"/>
        <w:numPr>
          <w:ilvl w:val="0"/>
          <w:numId w:val="83"/>
        </w:numPr>
        <w:spacing w:beforeLines="20" w:before="62" w:afterLines="20" w:after="62"/>
        <w:ind w:left="641" w:hanging="357"/>
        <w:rPr>
          <w:rFonts w:cs="Arial"/>
          <w:b/>
        </w:rPr>
      </w:pPr>
      <w:r w:rsidRPr="001E6A31">
        <w:rPr>
          <w:rFonts w:cs="Arial"/>
          <w:b/>
        </w:rPr>
        <w:t>Radera koder</w:t>
      </w:r>
    </w:p>
    <w:p w14:paraId="773521AB" w14:textId="77777777" w:rsidR="00094420" w:rsidRPr="001E6A31" w:rsidRDefault="00094420" w:rsidP="00094420">
      <w:pPr>
        <w:pStyle w:val="aa"/>
        <w:spacing w:before="156" w:after="156"/>
        <w:ind w:firstLine="0"/>
        <w:rPr>
          <w:rFonts w:cs="Arial"/>
        </w:rPr>
      </w:pPr>
      <w:r w:rsidRPr="001E6A31">
        <w:rPr>
          <w:rFonts w:cs="Arial"/>
        </w:rPr>
        <w:t>Det här alternativet används för att rensa all utsläppsrelaterad diagnostikdata, inklusive felkodsfel, frysbildsdata och specifika tillverkarutökade data från fordonets ECM. Det här alternativet återställer I/M-beredskapsmonitorns status för alla fordonsmonitorer till statusen Inte klar eller Inte klar.</w:t>
      </w:r>
    </w:p>
    <w:p w14:paraId="265C9AA9" w14:textId="26DAC71E" w:rsidR="00094420" w:rsidRPr="001E6A31" w:rsidRDefault="00094420" w:rsidP="00094420">
      <w:pPr>
        <w:pStyle w:val="aa"/>
        <w:spacing w:before="156" w:after="156"/>
        <w:ind w:firstLine="0"/>
        <w:rPr>
          <w:rFonts w:cs="Arial"/>
        </w:rPr>
      </w:pPr>
      <w:r w:rsidRPr="001E6A31">
        <w:rPr>
          <w:rFonts w:cs="Arial"/>
        </w:rPr>
        <w:t xml:space="preserve">En bekräftelseskärm visas när alternativet för att rensa koder har valts för att förhindra oavsiktlig dataförlust. Välj </w:t>
      </w:r>
      <w:r w:rsidRPr="001E6A31">
        <w:rPr>
          <w:rFonts w:cs="Arial"/>
          <w:b/>
        </w:rPr>
        <w:t xml:space="preserve">Ja </w:t>
      </w:r>
      <w:r w:rsidRPr="001E6A31">
        <w:rPr>
          <w:rFonts w:cs="Arial"/>
        </w:rPr>
        <w:t xml:space="preserve">på bekräftelseskärmen för att fortsätta eller välj </w:t>
      </w:r>
      <w:r w:rsidRPr="001E6A31">
        <w:rPr>
          <w:rFonts w:cs="Arial"/>
          <w:b/>
        </w:rPr>
        <w:t xml:space="preserve">Nej </w:t>
      </w:r>
      <w:r w:rsidRPr="001E6A31">
        <w:rPr>
          <w:rFonts w:cs="Arial"/>
        </w:rPr>
        <w:t>för att avsluta.</w:t>
      </w:r>
    </w:p>
    <w:p w14:paraId="49A60E60" w14:textId="77777777" w:rsidR="00094420" w:rsidRPr="001E6A31" w:rsidRDefault="00094420" w:rsidP="00094420">
      <w:pPr>
        <w:pStyle w:val="40"/>
        <w:spacing w:before="156" w:after="156"/>
        <w:rPr>
          <w:rFonts w:cs="Arial"/>
        </w:rPr>
      </w:pPr>
      <w:r w:rsidRPr="001E6A31">
        <w:rPr>
          <w:rFonts w:cs="Arial"/>
        </w:rPr>
        <w:t>I/M-beredskap</w:t>
      </w:r>
    </w:p>
    <w:p w14:paraId="02824F92" w14:textId="77777777" w:rsidR="00094420" w:rsidRPr="001E6A31" w:rsidRDefault="00094420" w:rsidP="00094420">
      <w:pPr>
        <w:pStyle w:val="BodytextUserManual"/>
        <w:spacing w:before="156" w:after="156"/>
      </w:pPr>
      <w:r w:rsidRPr="001E6A31">
        <w:t>Den här funktionen används för att kontrollera övervakningssystemets beredskap. Det är en utmärkt funktion att använda innan ett fordon inspekteras för att säkerställa att det uppfyller statliga utsläppskrav. Om du väljer I/M-beredskap öppnas en undermeny med två alternativ:</w:t>
      </w:r>
    </w:p>
    <w:p w14:paraId="5C334D95" w14:textId="77777777" w:rsidR="00094420" w:rsidRPr="001E6A31" w:rsidRDefault="00094420">
      <w:pPr>
        <w:pStyle w:val="aa"/>
        <w:widowControl w:val="0"/>
        <w:numPr>
          <w:ilvl w:val="0"/>
          <w:numId w:val="83"/>
        </w:numPr>
        <w:spacing w:beforeLines="0" w:before="156" w:afterLines="0" w:after="156"/>
        <w:ind w:left="641" w:hanging="357"/>
        <w:rPr>
          <w:rFonts w:cs="Arial"/>
        </w:rPr>
      </w:pPr>
      <w:r w:rsidRPr="001E6A31">
        <w:rPr>
          <w:rFonts w:cs="Arial"/>
        </w:rPr>
        <w:t>Sedan felkoderna raderades — visar statusen för övervakare sedan felkoderna senast raderades.</w:t>
      </w:r>
    </w:p>
    <w:p w14:paraId="37343A27" w14:textId="77777777" w:rsidR="00094420" w:rsidRPr="001E6A31" w:rsidRDefault="00094420">
      <w:pPr>
        <w:pStyle w:val="aa"/>
        <w:widowControl w:val="0"/>
        <w:numPr>
          <w:ilvl w:val="0"/>
          <w:numId w:val="83"/>
        </w:numPr>
        <w:spacing w:beforeLines="0" w:before="156" w:afterLines="0" w:after="156"/>
        <w:ind w:left="641" w:hanging="357"/>
        <w:rPr>
          <w:rFonts w:cs="Arial"/>
        </w:rPr>
      </w:pPr>
      <w:r w:rsidRPr="001E6A31">
        <w:rPr>
          <w:rFonts w:cs="Arial"/>
        </w:rPr>
        <w:t>Denna körcykel — visar statusen för monitorer sedan början av den aktuella körcykeln.</w:t>
      </w:r>
    </w:p>
    <w:p w14:paraId="69A7BFA9" w14:textId="77777777" w:rsidR="00094420" w:rsidRPr="001E6A31" w:rsidRDefault="00094420" w:rsidP="00094420">
      <w:pPr>
        <w:pStyle w:val="40"/>
        <w:spacing w:before="156" w:after="156"/>
        <w:rPr>
          <w:rFonts w:cs="Arial"/>
        </w:rPr>
      </w:pPr>
      <w:r w:rsidRPr="001E6A31">
        <w:rPr>
          <w:rFonts w:cs="Arial"/>
        </w:rPr>
        <w:t>Livedata</w:t>
      </w:r>
    </w:p>
    <w:p w14:paraId="637099E6" w14:textId="77777777" w:rsidR="00094420" w:rsidRPr="001E6A31" w:rsidRDefault="00094420" w:rsidP="00094420">
      <w:pPr>
        <w:pStyle w:val="BodytextUserManual"/>
        <w:spacing w:before="156" w:after="156"/>
      </w:pPr>
      <w:r w:rsidRPr="001E6A31">
        <w:t>Den här funktionen möjliggör visning av PID-data i realtid från styrenheten. Visad data inkluderar analoga och digitala in- och utgångar, samt systemstatusinformation som sänds i fordonets dataström.</w:t>
      </w:r>
    </w:p>
    <w:p w14:paraId="71CCEEC8" w14:textId="424575D9" w:rsidR="00094420" w:rsidRPr="001E6A31" w:rsidRDefault="00094420" w:rsidP="00094420">
      <w:pPr>
        <w:pStyle w:val="BodytextUserManual"/>
        <w:spacing w:before="156" w:after="156"/>
      </w:pPr>
      <w:r w:rsidRPr="001E6A31">
        <w:t xml:space="preserve">Livedata kan visas i olika lägen, se </w:t>
      </w:r>
      <w:r w:rsidRPr="001E6A31">
        <w:rPr>
          <w:i/>
          <w:iCs/>
          <w:color w:val="0000FF"/>
        </w:rPr>
        <w:fldChar w:fldCharType="begin"/>
      </w:r>
      <w:r w:rsidRPr="001E6A31">
        <w:rPr>
          <w:i/>
          <w:iCs/>
          <w:color w:val="0000FF"/>
        </w:rPr>
        <w:instrText xml:space="preserve"> REF _Ref159659056 \h  \* MERGEFORMAT </w:instrText>
      </w:r>
      <w:r w:rsidRPr="001E6A31">
        <w:rPr>
          <w:i/>
          <w:iCs/>
          <w:color w:val="0000FF"/>
        </w:rPr>
      </w:r>
      <w:r w:rsidRPr="001E6A31">
        <w:rPr>
          <w:i/>
          <w:iCs/>
          <w:color w:val="0000FF"/>
        </w:rPr>
        <w:fldChar w:fldCharType="separate"/>
      </w:r>
      <w:r w:rsidR="00187D73" w:rsidRPr="001E6A31">
        <w:rPr>
          <w:i/>
          <w:iCs/>
          <w:color w:val="0000FF"/>
        </w:rPr>
        <w:t>Livedata</w:t>
      </w:r>
      <w:r w:rsidRPr="001E6A31">
        <w:rPr>
          <w:i/>
          <w:iCs/>
          <w:color w:val="0000FF"/>
        </w:rPr>
        <w:fldChar w:fldCharType="end"/>
      </w:r>
      <w:r w:rsidR="00CF22D0" w:rsidRPr="001E6A31">
        <w:rPr>
          <w:i/>
          <w:iCs/>
          <w:color w:val="0000FF"/>
        </w:rPr>
        <w:t xml:space="preserve"> </w:t>
      </w:r>
      <w:r w:rsidR="00CF22D0" w:rsidRPr="001E6A31">
        <w:t>för detaljerad information.</w:t>
      </w:r>
    </w:p>
    <w:p w14:paraId="5DF173E1" w14:textId="1C6B4DB6" w:rsidR="00094420" w:rsidRPr="001E6A31" w:rsidRDefault="00883615" w:rsidP="00094420">
      <w:pPr>
        <w:pStyle w:val="40"/>
        <w:spacing w:before="156" w:after="156"/>
        <w:rPr>
          <w:rFonts w:cs="Arial"/>
        </w:rPr>
      </w:pPr>
      <w:r w:rsidRPr="001E6A31">
        <w:rPr>
          <w:rFonts w:cs="Arial"/>
        </w:rPr>
        <w:t>Syresensormonitor</w:t>
      </w:r>
    </w:p>
    <w:p w14:paraId="12F75715" w14:textId="34366C16" w:rsidR="00094420" w:rsidRPr="001E6A31" w:rsidRDefault="00094420" w:rsidP="00094420">
      <w:pPr>
        <w:pStyle w:val="BodytextUserManual"/>
        <w:spacing w:before="156" w:after="156"/>
      </w:pPr>
      <w:r w:rsidRPr="001E6A31">
        <w:t xml:space="preserve">Den här funktionen möjliggör hämtning och granskning av de senaste testresultaten från </w:t>
      </w:r>
      <w:r w:rsidR="00883615" w:rsidRPr="001E6A31">
        <w:t>lambdasensorn som lagrats i fordonets inbyggda dator.</w:t>
      </w:r>
    </w:p>
    <w:p w14:paraId="18E79F57" w14:textId="7071FB8C" w:rsidR="00094420" w:rsidRPr="001E6A31" w:rsidRDefault="00094420" w:rsidP="00123CFC">
      <w:pPr>
        <w:pStyle w:val="BodytextUserManual"/>
        <w:spacing w:before="156" w:after="156"/>
      </w:pPr>
      <w:r w:rsidRPr="001E6A31">
        <w:t xml:space="preserve">Funktionen för test </w:t>
      </w:r>
      <w:r w:rsidR="00883615" w:rsidRPr="001E6A31">
        <w:t xml:space="preserve">av syresensorn stöds inte av fordon som kommunicerar via ett Controller Area Network (CAN). För testresultat av syresensorn för CAN-utrustade </w:t>
      </w:r>
      <w:r w:rsidR="00883615" w:rsidRPr="001E6A31">
        <w:lastRenderedPageBreak/>
        <w:t xml:space="preserve">fordon, se </w:t>
      </w:r>
      <w:r w:rsidRPr="001E6A31">
        <w:rPr>
          <w:i/>
          <w:iCs/>
          <w:color w:val="0000FF"/>
        </w:rPr>
        <w:fldChar w:fldCharType="begin"/>
      </w:r>
      <w:r w:rsidRPr="001E6A31">
        <w:rPr>
          <w:i/>
          <w:iCs/>
          <w:color w:val="0000FF"/>
        </w:rPr>
        <w:instrText xml:space="preserve"> REF _Ref118315576 \h  \* MERGEFORMAT </w:instrText>
      </w:r>
      <w:r w:rsidRPr="001E6A31">
        <w:rPr>
          <w:i/>
          <w:iCs/>
          <w:color w:val="0000FF"/>
        </w:rPr>
      </w:r>
      <w:r w:rsidRPr="001E6A31">
        <w:rPr>
          <w:i/>
          <w:iCs/>
          <w:color w:val="0000FF"/>
        </w:rPr>
        <w:fldChar w:fldCharType="separate"/>
      </w:r>
      <w:r w:rsidR="00CF22D0" w:rsidRPr="001E6A31">
        <w:rPr>
          <w:i/>
          <w:iCs/>
          <w:color w:val="0000FF"/>
        </w:rPr>
        <w:t xml:space="preserve">Inbyggd </w:t>
      </w:r>
      <w:r w:rsidR="00187D73" w:rsidRPr="001E6A31">
        <w:rPr>
          <w:i/>
          <w:iCs/>
          <w:color w:val="0000FF"/>
        </w:rPr>
        <w:t xml:space="preserve">Monitor </w:t>
      </w:r>
      <w:r w:rsidRPr="001E6A31">
        <w:rPr>
          <w:i/>
          <w:iCs/>
          <w:color w:val="0000FF"/>
        </w:rPr>
        <w:fldChar w:fldCharType="end"/>
      </w:r>
      <w:r w:rsidRPr="001E6A31">
        <w:t>.</w:t>
      </w:r>
    </w:p>
    <w:p w14:paraId="335A1744" w14:textId="77777777" w:rsidR="00094420" w:rsidRPr="001E6A31" w:rsidRDefault="00094420" w:rsidP="00094420">
      <w:pPr>
        <w:pStyle w:val="40"/>
        <w:spacing w:before="156" w:after="156"/>
        <w:rPr>
          <w:rFonts w:cs="Arial"/>
        </w:rPr>
      </w:pPr>
      <w:bookmarkStart w:id="212" w:name="_Ref118315576"/>
      <w:r w:rsidRPr="001E6A31">
        <w:rPr>
          <w:rFonts w:cs="Arial"/>
        </w:rPr>
        <w:t>Inbyggd monitor</w:t>
      </w:r>
      <w:bookmarkEnd w:id="212"/>
    </w:p>
    <w:p w14:paraId="223B5270" w14:textId="77777777" w:rsidR="00094420" w:rsidRPr="001E6A31" w:rsidRDefault="00094420" w:rsidP="00094420">
      <w:pPr>
        <w:pStyle w:val="BodytextUserManual"/>
        <w:spacing w:before="156" w:after="156"/>
      </w:pPr>
      <w:r w:rsidRPr="001E6A31">
        <w:t>Den här funktionen låter dig se resultaten av tester av den inbyggda monitorn. Testerna är användbara efter servicen när ett fordons styrenhetsminne redan är raderat.</w:t>
      </w:r>
    </w:p>
    <w:p w14:paraId="58D65825" w14:textId="77777777" w:rsidR="00094420" w:rsidRPr="001E6A31" w:rsidRDefault="00094420" w:rsidP="00094420">
      <w:pPr>
        <w:pStyle w:val="40"/>
        <w:spacing w:before="156" w:after="156"/>
        <w:rPr>
          <w:rFonts w:cs="Arial"/>
        </w:rPr>
      </w:pPr>
      <w:r w:rsidRPr="001E6A31">
        <w:rPr>
          <w:rFonts w:cs="Arial"/>
        </w:rPr>
        <w:t>Komponenttest</w:t>
      </w:r>
    </w:p>
    <w:p w14:paraId="32006BE5" w14:textId="77777777" w:rsidR="00094420" w:rsidRPr="001E6A31" w:rsidRDefault="00094420" w:rsidP="00094420">
      <w:pPr>
        <w:pStyle w:val="BodytextUserManual"/>
        <w:spacing w:before="156" w:after="156"/>
      </w:pPr>
      <w:r w:rsidRPr="001E6A31">
        <w:t>Den här funktionen möjliggör dubbelriktad styrning av ECM så att diagnosverktyget kan sända kontrollkommandon för att styra fordonssystemen. Den här funktionen är användbar för att avgöra hur väl ECM reagerar på ett kommando.</w:t>
      </w:r>
    </w:p>
    <w:p w14:paraId="5537EB9C" w14:textId="77777777" w:rsidR="00094420" w:rsidRPr="001E6A31" w:rsidRDefault="00094420" w:rsidP="00094420">
      <w:pPr>
        <w:pStyle w:val="40"/>
        <w:spacing w:before="156" w:after="156"/>
        <w:rPr>
          <w:rFonts w:cs="Arial"/>
        </w:rPr>
      </w:pPr>
      <w:r w:rsidRPr="001E6A31">
        <w:rPr>
          <w:rFonts w:cs="Arial"/>
        </w:rPr>
        <w:t>Fordonsinformation</w:t>
      </w:r>
    </w:p>
    <w:p w14:paraId="5D569B15" w14:textId="77777777" w:rsidR="00094420" w:rsidRPr="001E6A31" w:rsidRDefault="00094420" w:rsidP="00094420">
      <w:pPr>
        <w:pStyle w:val="BodytextUserManual"/>
        <w:spacing w:before="156" w:after="156"/>
      </w:pPr>
      <w:r w:rsidRPr="001E6A31">
        <w:t>Den här funktionen möjliggör visning av fordonets identifikationsnummer (VIN), kalibreringsidentifikationsnummer, kalibreringsverifieringsnummer (CVN) och annan information om testfordonet.</w:t>
      </w:r>
    </w:p>
    <w:p w14:paraId="5E88658B" w14:textId="77777777" w:rsidR="00094420" w:rsidRPr="001E6A31" w:rsidRDefault="00094420" w:rsidP="00094420">
      <w:pPr>
        <w:pStyle w:val="40"/>
        <w:spacing w:before="156" w:after="156"/>
        <w:rPr>
          <w:rFonts w:cs="Arial"/>
        </w:rPr>
      </w:pPr>
      <w:r w:rsidRPr="001E6A31">
        <w:rPr>
          <w:rFonts w:cs="Arial"/>
        </w:rPr>
        <w:t>Fordonsstatus</w:t>
      </w:r>
    </w:p>
    <w:p w14:paraId="31AC7B6F" w14:textId="77777777" w:rsidR="00094420" w:rsidRPr="001E6A31" w:rsidRDefault="00094420" w:rsidP="00094420">
      <w:pPr>
        <w:pStyle w:val="BodytextUserManual"/>
        <w:spacing w:before="156" w:after="156"/>
      </w:pPr>
      <w:r w:rsidRPr="001E6A31">
        <w:t>Den här funktionen kontrollerar fordonets aktuella skick, såsom kommunikationsprotokollen för OBDII-moduler, antal felkoder och status för felindikatorlampan (MIL).</w:t>
      </w:r>
    </w:p>
    <w:p w14:paraId="2CE6BBC1" w14:textId="77777777" w:rsidR="00123CFC" w:rsidRPr="001E6A31" w:rsidRDefault="00123CFC" w:rsidP="00123CFC">
      <w:pPr>
        <w:pStyle w:val="20"/>
        <w:spacing w:before="312" w:after="156"/>
        <w:rPr>
          <w:rFonts w:cs="Arial"/>
        </w:rPr>
      </w:pPr>
      <w:bookmarkStart w:id="213" w:name="_Toc14448089"/>
      <w:bookmarkStart w:id="214" w:name="_Toc43387218"/>
      <w:bookmarkStart w:id="215" w:name="_Toc109724381"/>
      <w:bookmarkStart w:id="216" w:name="_Toc159436289"/>
      <w:bookmarkStart w:id="217" w:name="_Toc160024675"/>
      <w:bookmarkStart w:id="218" w:name="_Toc204265019"/>
      <w:r w:rsidRPr="001E6A31">
        <w:rPr>
          <w:rFonts w:cs="Arial"/>
        </w:rPr>
        <w:t>Diagnostisk rapport</w:t>
      </w:r>
      <w:bookmarkEnd w:id="213"/>
      <w:bookmarkEnd w:id="214"/>
      <w:bookmarkEnd w:id="215"/>
      <w:bookmarkEnd w:id="216"/>
      <w:bookmarkEnd w:id="217"/>
      <w:bookmarkEnd w:id="218"/>
    </w:p>
    <w:p w14:paraId="2ABD9808" w14:textId="77777777" w:rsidR="00123CFC" w:rsidRPr="001E6A31" w:rsidRDefault="00123CFC" w:rsidP="00123CFC">
      <w:pPr>
        <w:pStyle w:val="30"/>
        <w:spacing w:before="312" w:after="156"/>
        <w:rPr>
          <w:rFonts w:eastAsia="宋体"/>
          <w:szCs w:val="24"/>
        </w:rPr>
      </w:pPr>
      <w:bookmarkStart w:id="219" w:name="_Toc159436290"/>
      <w:bookmarkStart w:id="220" w:name="_Toc160024676"/>
      <w:bookmarkStart w:id="221" w:name="OLE_LINK37"/>
      <w:r w:rsidRPr="001E6A31">
        <w:rPr>
          <w:rFonts w:eastAsia="宋体"/>
          <w:szCs w:val="24"/>
        </w:rPr>
        <w:t>Förskannings- och efterskanningsfunktioner</w:t>
      </w:r>
      <w:bookmarkEnd w:id="219"/>
      <w:bookmarkEnd w:id="220"/>
    </w:p>
    <w:p w14:paraId="467E383B" w14:textId="5B91033A" w:rsidR="00123CFC" w:rsidRPr="001E6A31" w:rsidRDefault="00123CFC" w:rsidP="00123CFC">
      <w:pPr>
        <w:spacing w:before="156" w:after="156"/>
        <w:rPr>
          <w:rFonts w:cs="Arial"/>
        </w:rPr>
      </w:pPr>
      <w:r w:rsidRPr="001E6A31">
        <w:rPr>
          <w:rFonts w:cs="Arial"/>
        </w:rPr>
        <w:t xml:space="preserve">Efter att ha utfört förskanning och efterskanning genom att ange samma underhållsordernummer, tryck på </w:t>
      </w:r>
      <w:r w:rsidRPr="001E6A31">
        <w:rPr>
          <w:rFonts w:cs="Arial"/>
          <w:b/>
          <w:bCs/>
        </w:rPr>
        <w:t>Datahanteraren</w:t>
      </w:r>
      <w:r w:rsidRPr="001E6A31">
        <w:rPr>
          <w:rFonts w:cs="Arial"/>
        </w:rPr>
        <w:t xml:space="preserve"> &gt; </w:t>
      </w:r>
      <w:r w:rsidRPr="001E6A31">
        <w:rPr>
          <w:rFonts w:cs="Arial"/>
          <w:b/>
          <w:bCs/>
        </w:rPr>
        <w:t xml:space="preserve">Fordonshistorik </w:t>
      </w:r>
      <w:r w:rsidRPr="001E6A31">
        <w:rPr>
          <w:rFonts w:cs="Arial"/>
        </w:rPr>
        <w:t>till</w:t>
      </w:r>
      <w:r w:rsidRPr="001E6A31">
        <w:rPr>
          <w:rFonts w:cs="Arial"/>
          <w:b/>
          <w:bCs/>
        </w:rPr>
        <w:t xml:space="preserve"> </w:t>
      </w:r>
      <w:r w:rsidRPr="001E6A31">
        <w:rPr>
          <w:rFonts w:cs="Arial"/>
        </w:rPr>
        <w:t>Välj den historiska testposten som namnges med underhållsordernumret. Både resultaten före och efter skanningen visas i samma historiska testpost, som kan genereras som en PDF-rapport för att enkelt jämföra förändringarna mellan för- och efterskanning.</w:t>
      </w:r>
    </w:p>
    <w:p w14:paraId="73401AA7" w14:textId="6535A62E" w:rsidR="00123CFC" w:rsidRPr="001E6A31" w:rsidRDefault="00123CFC" w:rsidP="000636E9">
      <w:pPr>
        <w:pStyle w:val="aa"/>
        <w:numPr>
          <w:ilvl w:val="0"/>
          <w:numId w:val="45"/>
        </w:numPr>
        <w:spacing w:before="156" w:after="156"/>
        <w:ind w:left="641" w:hanging="357"/>
        <w:rPr>
          <w:rFonts w:cs="Arial"/>
          <w:b/>
          <w:bCs/>
        </w:rPr>
      </w:pPr>
      <w:r w:rsidRPr="001E6A31">
        <w:rPr>
          <w:rFonts w:cs="Arial"/>
          <w:b/>
          <w:bCs/>
        </w:rPr>
        <w:t>Förhandsgranskningsfunktion</w:t>
      </w:r>
    </w:p>
    <w:p w14:paraId="7D4B7618" w14:textId="27DA0FE3" w:rsidR="00123CFC" w:rsidRPr="001E6A31" w:rsidRDefault="00123CFC" w:rsidP="00123CFC">
      <w:pPr>
        <w:pStyle w:val="Text"/>
        <w:spacing w:before="156" w:after="156"/>
        <w:ind w:left="641"/>
        <w:rPr>
          <w:rFonts w:cs="Arial"/>
        </w:rPr>
      </w:pPr>
      <w:r w:rsidRPr="001E6A31">
        <w:rPr>
          <w:rFonts w:cs="Arial"/>
        </w:rPr>
        <w:t>Välj och tryck på en fordonsknapp från skärmen Fordonsmeny. Ange underhållsordernumret i popup-rutan för att skanna och detektera hela fordonet. Du kan också lägga till bilder för att registrera fordonets aktuella skick</w:t>
      </w:r>
      <w:r w:rsidR="002663CD" w:rsidRPr="001E6A31">
        <w:rPr>
          <w:rFonts w:cs="Arial"/>
        </w:rPr>
        <w:t>.</w:t>
      </w:r>
      <w:r w:rsidRPr="001E6A31">
        <w:rPr>
          <w:rFonts w:cs="Arial"/>
        </w:rPr>
        <w:t xml:space="preserve"> När förskanningen är klar kan du inte utföra förskanningen igen och skanningsresultatet kan inte ändras.</w:t>
      </w:r>
    </w:p>
    <w:p w14:paraId="52FE799E" w14:textId="77777777" w:rsidR="00123CFC" w:rsidRPr="001E6A31" w:rsidRDefault="00123CFC" w:rsidP="000636E9">
      <w:pPr>
        <w:pStyle w:val="aa"/>
        <w:numPr>
          <w:ilvl w:val="0"/>
          <w:numId w:val="45"/>
        </w:numPr>
        <w:spacing w:before="156" w:after="156"/>
        <w:ind w:left="641" w:hanging="357"/>
        <w:rPr>
          <w:rFonts w:cs="Arial"/>
          <w:b/>
          <w:bCs/>
        </w:rPr>
      </w:pPr>
      <w:r w:rsidRPr="001E6A31">
        <w:rPr>
          <w:rFonts w:cs="Arial"/>
          <w:b/>
          <w:bCs/>
        </w:rPr>
        <w:t>Funktion för efterskanning</w:t>
      </w:r>
    </w:p>
    <w:p w14:paraId="078C88D4" w14:textId="77777777" w:rsidR="00123CFC" w:rsidRPr="001E6A31" w:rsidRDefault="00123CFC" w:rsidP="00123CFC">
      <w:pPr>
        <w:pStyle w:val="Text"/>
        <w:spacing w:before="156" w:after="156"/>
        <w:ind w:left="641"/>
        <w:rPr>
          <w:rFonts w:cs="Arial"/>
        </w:rPr>
      </w:pPr>
      <w:r w:rsidRPr="001E6A31">
        <w:rPr>
          <w:rFonts w:cs="Arial"/>
        </w:rPr>
        <w:lastRenderedPageBreak/>
        <w:t>När förskanningen är klar, lämna det aktuella testfordonet och tryck på fordonsknappen från Fordonsmenyskärmen för att återansluta. Ange samma underhållsordernummer i popup-rutan. Skärmen för efterskanning visas. Efterskanningsposten genereras när skanningen är klar. Resultaten från förskanningen och efterskanningsresultaten visas i samma historiska testpost.</w:t>
      </w:r>
    </w:p>
    <w:p w14:paraId="3569EC1B" w14:textId="77777777" w:rsidR="00123CFC" w:rsidRPr="001E6A31" w:rsidRDefault="00123CFC" w:rsidP="00123CFC">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07AF9D7E" w14:textId="57A5BF2F" w:rsidR="00123CFC" w:rsidRPr="001E6A31" w:rsidRDefault="00123CFC" w:rsidP="007C620E">
      <w:pPr>
        <w:pBdr>
          <w:top w:val="single" w:sz="6" w:space="1" w:color="auto"/>
          <w:bottom w:val="single" w:sz="6" w:space="1" w:color="auto"/>
        </w:pBdr>
        <w:spacing w:beforeLines="0" w:before="0" w:after="156"/>
        <w:rPr>
          <w:rFonts w:cs="Arial"/>
        </w:rPr>
      </w:pPr>
      <w:r w:rsidRPr="001E6A31">
        <w:rPr>
          <w:rFonts w:cs="Arial"/>
        </w:rPr>
        <w:t xml:space="preserve">Efterskanningsfunktionen kan utföras upprepade gånger. Efter att du lämnat fordonet behöver du bara trycka på fordonsknappen från fordonsmenyn för att återansluta, </w:t>
      </w:r>
      <w:r w:rsidR="00DB09C4" w:rsidRPr="001E6A31">
        <w:rPr>
          <w:rFonts w:cs="Arial"/>
        </w:rPr>
        <w:t xml:space="preserve">och </w:t>
      </w:r>
      <w:r w:rsidRPr="001E6A31">
        <w:rPr>
          <w:rFonts w:cs="Arial"/>
        </w:rPr>
        <w:t>sedan ange samma underhållsordernummer i popup-rutan och följa stegen för att skanna om. Det sista är det slutliga resultatet av efterskanningen.</w:t>
      </w:r>
      <w:bookmarkStart w:id="222" w:name="_Ref159171363"/>
      <w:bookmarkStart w:id="223" w:name="_Ref159171365"/>
      <w:bookmarkEnd w:id="221"/>
    </w:p>
    <w:p w14:paraId="7739ADC2" w14:textId="5666590F" w:rsidR="00123CFC" w:rsidRPr="001E6A31" w:rsidRDefault="00123CFC" w:rsidP="00123CFC">
      <w:pPr>
        <w:pStyle w:val="30"/>
        <w:spacing w:before="312" w:after="156"/>
      </w:pPr>
      <w:bookmarkStart w:id="224" w:name="_Ref159331175"/>
      <w:bookmarkStart w:id="225" w:name="_Toc159436291"/>
      <w:bookmarkStart w:id="226" w:name="_Toc160024677"/>
      <w:bookmarkStart w:id="227" w:name="_Ref160193889"/>
      <w:r w:rsidRPr="001E6A31">
        <w:t>Diagnostikrapport Spara</w:t>
      </w:r>
      <w:r w:rsidR="002663CD" w:rsidRPr="001E6A31">
        <w:t>,</w:t>
      </w:r>
      <w:r w:rsidRPr="001E6A31">
        <w:t xml:space="preserve"> visa och dela</w:t>
      </w:r>
      <w:bookmarkEnd w:id="222"/>
      <w:bookmarkEnd w:id="223"/>
      <w:bookmarkEnd w:id="224"/>
      <w:bookmarkEnd w:id="225"/>
      <w:bookmarkEnd w:id="226"/>
      <w:bookmarkEnd w:id="227"/>
    </w:p>
    <w:p w14:paraId="7ACBD426" w14:textId="77777777" w:rsidR="00123CFC" w:rsidRPr="001E6A31" w:rsidRDefault="00123CFC" w:rsidP="00123CFC">
      <w:pPr>
        <w:spacing w:before="156" w:after="156"/>
        <w:rPr>
          <w:rFonts w:cs="Arial"/>
        </w:rPr>
      </w:pPr>
      <w:r w:rsidRPr="001E6A31">
        <w:rPr>
          <w:rFonts w:cs="Arial"/>
        </w:rPr>
        <w:t>Diagnostikrapporten kan granskas, sparas och delas med andra på många sätt.</w:t>
      </w:r>
    </w:p>
    <w:p w14:paraId="7896AC90" w14:textId="77777777" w:rsidR="00123CFC" w:rsidRPr="001E6A31" w:rsidRDefault="00123CFC" w:rsidP="00123CFC">
      <w:pPr>
        <w:pStyle w:val="40"/>
        <w:spacing w:before="156" w:after="156"/>
        <w:rPr>
          <w:rFonts w:cs="Arial"/>
        </w:rPr>
      </w:pPr>
      <w:r w:rsidRPr="001E6A31">
        <w:rPr>
          <w:rFonts w:cs="Arial"/>
        </w:rPr>
        <w:t>Spara diagnostikrapport</w:t>
      </w:r>
    </w:p>
    <w:p w14:paraId="47670CC5" w14:textId="2DC1F920" w:rsidR="00123CFC" w:rsidRPr="001E6A31" w:rsidRDefault="00123CFC">
      <w:pPr>
        <w:pStyle w:val="aa"/>
        <w:widowControl w:val="0"/>
        <w:numPr>
          <w:ilvl w:val="0"/>
          <w:numId w:val="74"/>
        </w:numPr>
        <w:spacing w:beforeLines="20" w:before="62" w:afterLines="20" w:after="62"/>
        <w:ind w:left="641" w:hanging="357"/>
        <w:rPr>
          <w:rFonts w:cs="Arial"/>
        </w:rPr>
      </w:pPr>
      <w:r w:rsidRPr="001E6A31">
        <w:rPr>
          <w:rFonts w:cs="Arial"/>
        </w:rPr>
        <w:t xml:space="preserve">Via </w:t>
      </w:r>
      <w:r w:rsidRPr="001E6A31">
        <w:rPr>
          <w:rFonts w:cs="Arial"/>
          <w:b/>
          <w:bCs/>
        </w:rPr>
        <w:t>historikfunktionen</w:t>
      </w:r>
    </w:p>
    <w:p w14:paraId="5761B02A" w14:textId="2BEB1957" w:rsidR="00123CFC" w:rsidRPr="001E6A31" w:rsidRDefault="00123CFC">
      <w:pPr>
        <w:pStyle w:val="aa"/>
        <w:widowControl w:val="0"/>
        <w:numPr>
          <w:ilvl w:val="0"/>
          <w:numId w:val="76"/>
        </w:numPr>
        <w:spacing w:beforeLines="20" w:before="62" w:afterLines="20" w:after="62"/>
        <w:ind w:left="998" w:hanging="357"/>
        <w:rPr>
          <w:rFonts w:cs="Arial"/>
        </w:rPr>
      </w:pPr>
      <w:r w:rsidRPr="001E6A31">
        <w:rPr>
          <w:rFonts w:cs="Arial"/>
        </w:rPr>
        <w:t xml:space="preserve">Tryck på Diagnostik </w:t>
      </w:r>
      <w:r w:rsidR="00F16151" w:rsidRPr="001E6A31">
        <w:rPr>
          <w:rFonts w:cs="Arial"/>
        </w:rPr>
        <w:t>på MaxiSys-</w:t>
      </w:r>
      <w:r w:rsidR="00EA26E5" w:rsidRPr="001E6A31">
        <w:rPr>
          <w:rFonts w:cs="Arial"/>
          <w:b/>
        </w:rPr>
        <w:t xml:space="preserve">jobbmenyn och </w:t>
      </w:r>
      <w:r w:rsidRPr="001E6A31">
        <w:rPr>
          <w:rFonts w:cs="Arial"/>
        </w:rPr>
        <w:t xml:space="preserve">välj </w:t>
      </w:r>
      <w:r w:rsidRPr="001E6A31">
        <w:rPr>
          <w:rFonts w:cs="Arial"/>
          <w:b/>
          <w:bCs/>
        </w:rPr>
        <w:t xml:space="preserve">Historik </w:t>
      </w:r>
      <w:r w:rsidRPr="001E6A31">
        <w:rPr>
          <w:rFonts w:cs="Arial"/>
        </w:rPr>
        <w:t xml:space="preserve">i det översta </w:t>
      </w:r>
      <w:r w:rsidR="00EA26E5" w:rsidRPr="001E6A31">
        <w:rPr>
          <w:rFonts w:cs="Arial"/>
          <w:b/>
        </w:rPr>
        <w:t>verktygsfältet</w:t>
      </w:r>
      <w:r w:rsidR="002663CD" w:rsidRPr="001E6A31">
        <w:rPr>
          <w:rFonts w:cs="Arial"/>
          <w:b/>
        </w:rPr>
        <w:t>.</w:t>
      </w:r>
    </w:p>
    <w:p w14:paraId="59B029DA" w14:textId="18272AAA" w:rsidR="00123CFC" w:rsidRPr="001E6A31" w:rsidRDefault="001E6A31" w:rsidP="00123CFC">
      <w:pPr>
        <w:spacing w:before="156" w:afterLines="0" w:after="0" w:line="240" w:lineRule="auto"/>
        <w:ind w:left="0"/>
        <w:jc w:val="center"/>
        <w:rPr>
          <w:rFonts w:cs="Arial"/>
        </w:rPr>
      </w:pPr>
      <w:r w:rsidRPr="001E6A31">
        <w:rPr>
          <w:rFonts w:cs="Arial"/>
          <w:noProof/>
        </w:rPr>
        <w:drawing>
          <wp:inline distT="0" distB="0" distL="0" distR="0" wp14:anchorId="319C8CFB" wp14:editId="5DD94F20">
            <wp:extent cx="2896328" cy="1969200"/>
            <wp:effectExtent l="0" t="0" r="0" b="0"/>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2896328" cy="1969200"/>
                    </a:xfrm>
                    <a:prstGeom prst="rect">
                      <a:avLst/>
                    </a:prstGeom>
                    <a:noFill/>
                    <a:ln>
                      <a:noFill/>
                    </a:ln>
                  </pic:spPr>
                </pic:pic>
              </a:graphicData>
            </a:graphic>
          </wp:inline>
        </w:drawing>
      </w:r>
    </w:p>
    <w:p w14:paraId="56426DEE" w14:textId="5FF856A1" w:rsidR="00123CFC" w:rsidRPr="001E6A31" w:rsidRDefault="00123CFC" w:rsidP="00123CFC">
      <w:pPr>
        <w:pStyle w:val="ab"/>
        <w:spacing w:before="156" w:after="156"/>
        <w:ind w:left="0"/>
        <w:rPr>
          <w:rFonts w:cs="Arial"/>
          <w:i/>
        </w:rPr>
      </w:pPr>
      <w:r w:rsidRPr="001E6A31">
        <w:rPr>
          <w:rFonts w:cs="Arial"/>
        </w:rPr>
        <w:t>Figur</w:t>
      </w:r>
      <w:r w:rsidR="00F16151" w:rsidRPr="001E6A31">
        <w:rPr>
          <w:rFonts w:cs="Arial"/>
        </w:rPr>
        <w:t xml:space="preserve">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6</w:t>
      </w:r>
      <w:r w:rsidR="002C4D76" w:rsidRPr="001E6A31">
        <w:rPr>
          <w:rFonts w:cs="Arial"/>
          <w:noProof/>
        </w:rPr>
        <w:fldChar w:fldCharType="end"/>
      </w:r>
      <w:r w:rsidRPr="001E6A31">
        <w:rPr>
          <w:rFonts w:cs="Arial"/>
        </w:rPr>
        <w:noBreakHyphen/>
      </w:r>
      <w:r w:rsidR="001C2F0E" w:rsidRPr="001E6A31">
        <w:rPr>
          <w:rFonts w:cs="Arial"/>
        </w:rPr>
        <w:t>29</w:t>
      </w:r>
      <w:r w:rsidRPr="001E6A31">
        <w:rPr>
          <w:rFonts w:cs="Arial"/>
        </w:rPr>
        <w:t xml:space="preserve"> </w:t>
      </w:r>
      <w:r w:rsidRPr="001E6A31">
        <w:rPr>
          <w:rFonts w:cs="Arial"/>
          <w:i/>
        </w:rPr>
        <w:t>Historikskärm</w:t>
      </w:r>
    </w:p>
    <w:p w14:paraId="4D802637" w14:textId="7537D72C" w:rsidR="00123CFC" w:rsidRPr="001E6A31" w:rsidRDefault="00123CFC">
      <w:pPr>
        <w:pStyle w:val="aa"/>
        <w:widowControl w:val="0"/>
        <w:numPr>
          <w:ilvl w:val="0"/>
          <w:numId w:val="76"/>
        </w:numPr>
        <w:spacing w:beforeLines="20" w:before="62" w:afterLines="20" w:after="62"/>
        <w:ind w:left="998" w:hanging="357"/>
        <w:rPr>
          <w:rFonts w:cs="Arial"/>
        </w:rPr>
      </w:pPr>
      <w:r w:rsidRPr="001E6A31">
        <w:rPr>
          <w:rFonts w:cs="Arial"/>
        </w:rPr>
        <w:t xml:space="preserve">Välj en historikpost och tryck på </w:t>
      </w:r>
      <w:r w:rsidRPr="001E6A31">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F16151" w:rsidRPr="001E6A31">
        <w:rPr>
          <w:rFonts w:cs="Arial"/>
        </w:rPr>
        <w:t xml:space="preserve"> </w:t>
      </w:r>
      <w:r w:rsidRPr="001E6A31">
        <w:rPr>
          <w:rFonts w:cs="Arial"/>
        </w:rPr>
        <w:t>knappen i det övre högra hörnet.</w:t>
      </w:r>
    </w:p>
    <w:p w14:paraId="4846F541" w14:textId="56B44C00" w:rsidR="00123CFC" w:rsidRPr="001E6A31" w:rsidRDefault="001E6A31" w:rsidP="00123CFC">
      <w:pPr>
        <w:spacing w:beforeLines="0" w:before="0" w:afterLines="0" w:after="0" w:line="240" w:lineRule="auto"/>
        <w:ind w:left="0"/>
        <w:jc w:val="center"/>
        <w:rPr>
          <w:rFonts w:cs="Arial"/>
        </w:rPr>
      </w:pPr>
      <w:r w:rsidRPr="001E6A31">
        <w:rPr>
          <w:rFonts w:cs="Arial"/>
          <w:noProof/>
        </w:rPr>
        <w:lastRenderedPageBreak/>
        <w:drawing>
          <wp:inline distT="0" distB="0" distL="0" distR="0" wp14:anchorId="5DD48E44" wp14:editId="3E62A09E">
            <wp:extent cx="2879602" cy="1969787"/>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6" cstate="print">
                      <a:extLst>
                        <a:ext uri="{28A0092B-C50C-407E-A947-70E740481C1C}">
                          <a14:useLocalDpi xmlns:a14="http://schemas.microsoft.com/office/drawing/2010/main" val="0"/>
                        </a:ext>
                      </a:extLst>
                    </a:blip>
                    <a:srcRect b="7013"/>
                    <a:stretch/>
                  </pic:blipFill>
                  <pic:spPr bwMode="auto">
                    <a:xfrm>
                      <a:off x="0" y="0"/>
                      <a:ext cx="2880000" cy="1970059"/>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1F36E9A4" w:rsidR="00123CFC" w:rsidRPr="001E6A31" w:rsidRDefault="00F61D69" w:rsidP="00123CFC">
      <w:pPr>
        <w:pStyle w:val="ab"/>
        <w:spacing w:before="156" w:after="156"/>
        <w:ind w:left="0"/>
        <w:rPr>
          <w:rFonts w:cs="Arial"/>
          <w:i/>
        </w:rPr>
      </w:pPr>
      <w:bookmarkStart w:id="228" w:name="_Ref103353290"/>
      <w:r w:rsidRPr="001E6A31">
        <w:rPr>
          <w:rFonts w:cs="Arial"/>
        </w:rPr>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6</w:t>
      </w:r>
      <w:r w:rsidR="002C4D76" w:rsidRPr="001E6A31">
        <w:rPr>
          <w:rFonts w:cs="Arial"/>
          <w:noProof/>
        </w:rPr>
        <w:fldChar w:fldCharType="end"/>
      </w:r>
      <w:r w:rsidR="00123CFC"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3</w:t>
      </w:r>
      <w:r w:rsidR="002C4D76" w:rsidRPr="001E6A31">
        <w:rPr>
          <w:rFonts w:cs="Arial"/>
          <w:noProof/>
        </w:rPr>
        <w:fldChar w:fldCharType="end"/>
      </w:r>
      <w:r w:rsidR="001C2F0E" w:rsidRPr="001E6A31">
        <w:rPr>
          <w:rFonts w:cs="Arial"/>
          <w:noProof/>
        </w:rPr>
        <w:t>0</w:t>
      </w:r>
      <w:r w:rsidR="00123CFC" w:rsidRPr="001E6A31">
        <w:rPr>
          <w:rFonts w:cs="Arial"/>
        </w:rPr>
        <w:t xml:space="preserve"> </w:t>
      </w:r>
      <w:bookmarkEnd w:id="228"/>
      <w:r w:rsidR="001E6A31" w:rsidRPr="001E6A31">
        <w:rPr>
          <w:rFonts w:eastAsiaTheme="minorEastAsia" w:cs="Arial"/>
          <w:i/>
          <w:kern w:val="2"/>
          <w:szCs w:val="18"/>
          <w:lang w:val="sv-SE"/>
        </w:rPr>
        <w:t>Historiskt testregister</w:t>
      </w:r>
    </w:p>
    <w:p w14:paraId="7E6A2AFD" w14:textId="7F71B0EE" w:rsidR="00123CFC" w:rsidRPr="001E6A31" w:rsidRDefault="00123CFC">
      <w:pPr>
        <w:pStyle w:val="aa"/>
        <w:widowControl w:val="0"/>
        <w:numPr>
          <w:ilvl w:val="0"/>
          <w:numId w:val="76"/>
        </w:numPr>
        <w:spacing w:beforeLines="20" w:before="62" w:afterLines="20" w:after="62"/>
        <w:ind w:left="998" w:hanging="357"/>
        <w:rPr>
          <w:rFonts w:cs="Arial"/>
        </w:rPr>
      </w:pPr>
      <w:bookmarkStart w:id="229" w:name="OLE_LINK43"/>
      <w:r w:rsidRPr="001E6A31">
        <w:rPr>
          <w:rFonts w:cs="Arial"/>
        </w:rPr>
        <w:t xml:space="preserve">Tryck på </w:t>
      </w:r>
      <w:r w:rsidR="00127677" w:rsidRPr="001E6A31">
        <w:rPr>
          <w:rFonts w:cs="Arial"/>
          <w:b/>
          <w:bCs/>
        </w:rPr>
        <w:t xml:space="preserve">Skapa </w:t>
      </w:r>
      <w:r w:rsidRPr="001E6A31">
        <w:rPr>
          <w:rFonts w:cs="Arial"/>
          <w:b/>
          <w:bCs/>
        </w:rPr>
        <w:t>rapport</w:t>
      </w:r>
      <w:r w:rsidR="002663CD" w:rsidRPr="001E6A31">
        <w:rPr>
          <w:rFonts w:cs="Arial"/>
          <w:b/>
          <w:bCs/>
        </w:rPr>
        <w:t>.</w:t>
      </w:r>
      <w:r w:rsidRPr="001E6A31">
        <w:rPr>
          <w:rFonts w:cs="Arial"/>
        </w:rPr>
        <w:t xml:space="preserve"> Ange registreringsskylt och aktuell körsträcka</w:t>
      </w:r>
      <w:r w:rsidR="002663CD" w:rsidRPr="001E6A31">
        <w:rPr>
          <w:rFonts w:cs="Arial"/>
        </w:rPr>
        <w:t>.</w:t>
      </w:r>
      <w:r w:rsidRPr="001E6A31">
        <w:rPr>
          <w:rFonts w:cs="Arial"/>
        </w:rPr>
        <w:t xml:space="preserve"> Tryck på </w:t>
      </w:r>
      <w:r w:rsidRPr="001E6A31">
        <w:rPr>
          <w:rFonts w:cs="Arial"/>
          <w:b/>
          <w:bCs/>
        </w:rPr>
        <w:t>Spara</w:t>
      </w:r>
      <w:r w:rsidR="002663CD" w:rsidRPr="001E6A31">
        <w:rPr>
          <w:rFonts w:cs="Arial"/>
          <w:b/>
          <w:bCs/>
        </w:rPr>
        <w:t>.</w:t>
      </w:r>
    </w:p>
    <w:bookmarkEnd w:id="229"/>
    <w:p w14:paraId="0E9A527A" w14:textId="77777777" w:rsidR="00123CFC" w:rsidRPr="001E6A31" w:rsidRDefault="00123CFC">
      <w:pPr>
        <w:pStyle w:val="aa"/>
        <w:widowControl w:val="0"/>
        <w:numPr>
          <w:ilvl w:val="0"/>
          <w:numId w:val="74"/>
        </w:numPr>
        <w:spacing w:beforeLines="20" w:before="62" w:afterLines="20" w:after="62"/>
        <w:ind w:left="641" w:hanging="357"/>
        <w:rPr>
          <w:rFonts w:cs="Arial"/>
        </w:rPr>
      </w:pPr>
      <w:r w:rsidRPr="001E6A31">
        <w:rPr>
          <w:rFonts w:cs="Arial"/>
        </w:rPr>
        <w:t xml:space="preserve">Via funktionen </w:t>
      </w:r>
      <w:r w:rsidRPr="001E6A31">
        <w:rPr>
          <w:rFonts w:cs="Arial"/>
          <w:b/>
        </w:rPr>
        <w:t>för automatisk skanning</w:t>
      </w:r>
    </w:p>
    <w:p w14:paraId="515ABB28" w14:textId="5F00C4CC" w:rsidR="00123CFC" w:rsidRPr="001E6A31" w:rsidRDefault="001E6A31">
      <w:pPr>
        <w:pStyle w:val="aa"/>
        <w:widowControl w:val="0"/>
        <w:numPr>
          <w:ilvl w:val="0"/>
          <w:numId w:val="77"/>
        </w:numPr>
        <w:spacing w:beforeLines="20" w:before="62" w:afterLines="20" w:after="62"/>
        <w:ind w:left="998" w:hanging="357"/>
        <w:rPr>
          <w:rFonts w:cs="Arial"/>
        </w:rPr>
      </w:pPr>
      <w:r w:rsidRPr="001E6A31">
        <w:rPr>
          <w:rFonts w:cs="Arial"/>
          <w:szCs w:val="18"/>
          <w:lang w:val="sv-SE"/>
        </w:rPr>
        <w:t xml:space="preserve">Gå till skärmen Autoskanning och tryck på </w:t>
      </w:r>
      <w:r w:rsidRPr="001E6A31">
        <w:rPr>
          <w:rFonts w:cs="Arial"/>
          <w:b/>
          <w:szCs w:val="18"/>
          <w:lang w:val="sv-SE"/>
        </w:rPr>
        <w:t>Felskanning</w:t>
      </w:r>
      <w:r w:rsidRPr="001E6A31">
        <w:rPr>
          <w:rFonts w:cs="Arial"/>
          <w:szCs w:val="18"/>
          <w:lang w:val="sv-SE"/>
        </w:rPr>
        <w:t xml:space="preserve"> bland funktionsknapparna längst ner på skärmen.</w:t>
      </w:r>
    </w:p>
    <w:p w14:paraId="20CAC726" w14:textId="7DBC64DB" w:rsidR="00123CFC" w:rsidRPr="001E6A31" w:rsidRDefault="001E6A31" w:rsidP="00123CFC">
      <w:pPr>
        <w:spacing w:before="156" w:afterLines="0" w:after="0" w:line="240" w:lineRule="auto"/>
        <w:ind w:left="0"/>
        <w:jc w:val="center"/>
        <w:rPr>
          <w:rFonts w:cs="Arial"/>
        </w:rPr>
      </w:pPr>
      <w:r w:rsidRPr="001E6A31">
        <w:rPr>
          <w:rFonts w:cs="Arial"/>
          <w:noProof/>
        </w:rPr>
        <w:drawing>
          <wp:inline distT="0" distB="0" distL="0" distR="0" wp14:anchorId="3F762BFB" wp14:editId="338210EE">
            <wp:extent cx="2765826" cy="18900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765826" cy="1890000"/>
                    </a:xfrm>
                    <a:prstGeom prst="rect">
                      <a:avLst/>
                    </a:prstGeom>
                    <a:noFill/>
                    <a:ln>
                      <a:noFill/>
                    </a:ln>
                  </pic:spPr>
                </pic:pic>
              </a:graphicData>
            </a:graphic>
          </wp:inline>
        </w:drawing>
      </w:r>
    </w:p>
    <w:p w14:paraId="1E46B993" w14:textId="2506BA90" w:rsidR="00123CFC" w:rsidRPr="001E6A31" w:rsidRDefault="00F61D69" w:rsidP="00123CFC">
      <w:pPr>
        <w:pStyle w:val="ab"/>
        <w:spacing w:before="156" w:after="156"/>
        <w:ind w:left="0"/>
        <w:rPr>
          <w:rFonts w:cs="Arial"/>
          <w:i/>
        </w:rPr>
      </w:pPr>
      <w:r w:rsidRPr="001E6A31">
        <w:rPr>
          <w:rFonts w:cs="Arial"/>
        </w:rPr>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6</w:t>
      </w:r>
      <w:r w:rsidR="002C4D76" w:rsidRPr="001E6A31">
        <w:rPr>
          <w:rFonts w:cs="Arial"/>
          <w:noProof/>
        </w:rPr>
        <w:fldChar w:fldCharType="end"/>
      </w:r>
      <w:r w:rsidR="00123CFC"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3</w:t>
      </w:r>
      <w:r w:rsidR="002C4D76" w:rsidRPr="001E6A31">
        <w:rPr>
          <w:rFonts w:cs="Arial"/>
          <w:noProof/>
        </w:rPr>
        <w:fldChar w:fldCharType="end"/>
      </w:r>
      <w:r w:rsidR="001C2F0E" w:rsidRPr="001E6A31">
        <w:rPr>
          <w:rFonts w:cs="Arial"/>
          <w:noProof/>
        </w:rPr>
        <w:t>1</w:t>
      </w:r>
      <w:r w:rsidR="00123CFC" w:rsidRPr="001E6A31">
        <w:rPr>
          <w:rFonts w:cs="Arial"/>
        </w:rPr>
        <w:t xml:space="preserve"> </w:t>
      </w:r>
      <w:r w:rsidR="00123CFC" w:rsidRPr="001E6A31">
        <w:rPr>
          <w:rFonts w:cs="Arial"/>
          <w:i/>
        </w:rPr>
        <w:t>Automatisk skanningsskärm 1</w:t>
      </w:r>
    </w:p>
    <w:p w14:paraId="1A49FBCB" w14:textId="71A8E1BC" w:rsidR="00123CFC" w:rsidRPr="001E6A31" w:rsidRDefault="00123CFC">
      <w:pPr>
        <w:pStyle w:val="aa"/>
        <w:widowControl w:val="0"/>
        <w:numPr>
          <w:ilvl w:val="0"/>
          <w:numId w:val="77"/>
        </w:numPr>
        <w:spacing w:beforeLines="20" w:before="62" w:afterLines="20" w:after="62"/>
        <w:ind w:left="998" w:hanging="357"/>
        <w:rPr>
          <w:rFonts w:cs="Arial"/>
        </w:rPr>
      </w:pPr>
      <w:r w:rsidRPr="001E6A31">
        <w:rPr>
          <w:rFonts w:cs="Arial"/>
        </w:rPr>
        <w:t xml:space="preserve">När systemsökningen är klar trycker du på </w:t>
      </w:r>
      <w:r w:rsidRPr="001E6A31">
        <w:rPr>
          <w:rFonts w:cs="Arial"/>
          <w:b/>
          <w:bCs/>
        </w:rPr>
        <w:t xml:space="preserve">Rapportera </w:t>
      </w:r>
      <w:r w:rsidRPr="001E6A31">
        <w:rPr>
          <w:rFonts w:cs="Arial"/>
        </w:rPr>
        <w:t xml:space="preserve">bland funktionsknapparna längst ner på skärmen. </w:t>
      </w:r>
      <w:r w:rsidR="003522FB" w:rsidRPr="001E6A31">
        <w:rPr>
          <w:rFonts w:cs="Arial"/>
        </w:rPr>
        <w:t xml:space="preserve">Ange vägmätarens avläsning och tryck på </w:t>
      </w:r>
      <w:r w:rsidR="003522FB" w:rsidRPr="001E6A31">
        <w:rPr>
          <w:rFonts w:cs="Arial"/>
          <w:b/>
          <w:bCs/>
        </w:rPr>
        <w:t>OK</w:t>
      </w:r>
      <w:r w:rsidR="002663CD" w:rsidRPr="001E6A31">
        <w:rPr>
          <w:rFonts w:cs="Arial"/>
          <w:b/>
          <w:bCs/>
        </w:rPr>
        <w:t>.</w:t>
      </w:r>
    </w:p>
    <w:p w14:paraId="234D67D9" w14:textId="6D070453" w:rsidR="00123CFC" w:rsidRPr="001E6A31" w:rsidRDefault="001E6A31" w:rsidP="00123CFC">
      <w:pPr>
        <w:spacing w:beforeLines="0" w:before="0" w:afterLines="0" w:after="0" w:line="480" w:lineRule="auto"/>
        <w:ind w:left="0"/>
        <w:contextualSpacing/>
        <w:jc w:val="center"/>
        <w:rPr>
          <w:rFonts w:cs="Arial"/>
        </w:rPr>
      </w:pPr>
      <w:r w:rsidRPr="001E6A31">
        <w:rPr>
          <w:rFonts w:cs="Arial"/>
          <w:noProof/>
        </w:rPr>
        <w:lastRenderedPageBreak/>
        <w:drawing>
          <wp:inline distT="0" distB="0" distL="0" distR="0" wp14:anchorId="413DE721" wp14:editId="7ED8A3F1">
            <wp:extent cx="2884087" cy="1972800"/>
            <wp:effectExtent l="0" t="0" r="0" b="889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2884087" cy="1972800"/>
                    </a:xfrm>
                    <a:prstGeom prst="rect">
                      <a:avLst/>
                    </a:prstGeom>
                    <a:noFill/>
                    <a:ln>
                      <a:noFill/>
                    </a:ln>
                  </pic:spPr>
                </pic:pic>
              </a:graphicData>
            </a:graphic>
          </wp:inline>
        </w:drawing>
      </w:r>
    </w:p>
    <w:p w14:paraId="6B95C626" w14:textId="367E77CB" w:rsidR="00123CFC" w:rsidRPr="001E6A31" w:rsidRDefault="00F61D69" w:rsidP="00123CFC">
      <w:pPr>
        <w:pStyle w:val="ab"/>
        <w:spacing w:before="156" w:after="156"/>
        <w:ind w:left="0"/>
        <w:rPr>
          <w:rFonts w:cs="Arial"/>
          <w:i/>
        </w:rPr>
      </w:pPr>
      <w:bookmarkStart w:id="230" w:name="_Ref118315712"/>
      <w:r w:rsidRPr="001E6A31">
        <w:rPr>
          <w:rFonts w:cs="Arial"/>
        </w:rPr>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6</w:t>
      </w:r>
      <w:r w:rsidR="002C4D76" w:rsidRPr="001E6A31">
        <w:rPr>
          <w:rFonts w:cs="Arial"/>
          <w:noProof/>
        </w:rPr>
        <w:fldChar w:fldCharType="end"/>
      </w:r>
      <w:r w:rsidR="00123CFC"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3</w:t>
      </w:r>
      <w:r w:rsidR="002C4D76" w:rsidRPr="001E6A31">
        <w:rPr>
          <w:rFonts w:cs="Arial"/>
          <w:noProof/>
        </w:rPr>
        <w:fldChar w:fldCharType="end"/>
      </w:r>
      <w:r w:rsidR="001C2F0E" w:rsidRPr="001E6A31">
        <w:rPr>
          <w:rFonts w:cs="Arial"/>
          <w:noProof/>
        </w:rPr>
        <w:t>2</w:t>
      </w:r>
      <w:r w:rsidR="00123CFC" w:rsidRPr="001E6A31">
        <w:rPr>
          <w:rFonts w:cs="Arial"/>
        </w:rPr>
        <w:t xml:space="preserve"> </w:t>
      </w:r>
      <w:r w:rsidR="00123CFC" w:rsidRPr="001E6A31">
        <w:rPr>
          <w:rFonts w:cs="Arial"/>
          <w:i/>
        </w:rPr>
        <w:t>Autoskanningsskärm 2</w:t>
      </w:r>
      <w:bookmarkEnd w:id="230"/>
    </w:p>
    <w:p w14:paraId="1C03E79E" w14:textId="075D530C" w:rsidR="00123CFC" w:rsidRPr="001E6A31" w:rsidRDefault="00123CFC">
      <w:pPr>
        <w:pStyle w:val="aa"/>
        <w:widowControl w:val="0"/>
        <w:numPr>
          <w:ilvl w:val="0"/>
          <w:numId w:val="74"/>
        </w:numPr>
        <w:spacing w:beforeLines="20" w:before="62" w:afterLines="20" w:after="62"/>
        <w:ind w:left="641" w:hanging="357"/>
        <w:rPr>
          <w:rFonts w:cs="Arial"/>
        </w:rPr>
      </w:pPr>
      <w:r w:rsidRPr="001E6A31">
        <w:rPr>
          <w:rFonts w:cs="Arial"/>
        </w:rPr>
        <w:t>Via funktionerna i diagnostikverktygsfältet</w:t>
      </w:r>
    </w:p>
    <w:p w14:paraId="5CD94A99" w14:textId="22479621" w:rsidR="00123CFC" w:rsidRPr="001E6A31" w:rsidRDefault="00123CFC" w:rsidP="00123CFC">
      <w:pPr>
        <w:pStyle w:val="aa"/>
        <w:spacing w:before="156" w:after="156"/>
        <w:ind w:firstLine="0"/>
        <w:rPr>
          <w:rFonts w:cs="Arial"/>
        </w:rPr>
      </w:pPr>
      <w:r w:rsidRPr="001E6A31">
        <w:rPr>
          <w:rFonts w:cs="Arial"/>
        </w:rPr>
        <w:t>Diagnostikrapporten kan också visas från skärmen för diagnostikfunktioner, inklusive automatisk skanning och felkoder. Det finns två sätt att visa de sparade rapporterna:</w:t>
      </w:r>
    </w:p>
    <w:p w14:paraId="170FC440" w14:textId="0810F12A" w:rsidR="00123CFC" w:rsidRPr="001E6A31" w:rsidRDefault="00123CFC">
      <w:pPr>
        <w:pStyle w:val="aa"/>
        <w:widowControl w:val="0"/>
        <w:numPr>
          <w:ilvl w:val="0"/>
          <w:numId w:val="79"/>
        </w:numPr>
        <w:adjustRightInd w:val="0"/>
        <w:snapToGrid w:val="0"/>
        <w:spacing w:beforeLines="20" w:before="62" w:afterLines="20" w:after="62"/>
        <w:ind w:left="998" w:hanging="357"/>
        <w:rPr>
          <w:rFonts w:cs="Arial"/>
          <w:b/>
        </w:rPr>
      </w:pPr>
      <w:r w:rsidRPr="001E6A31">
        <w:rPr>
          <w:rFonts w:cs="Arial"/>
        </w:rPr>
        <w:t xml:space="preserve">Tryck på </w:t>
      </w:r>
      <w:r w:rsidR="002F1212" w:rsidRPr="001E6A31">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CF22D0" w:rsidRPr="001E6A31">
        <w:rPr>
          <w:rFonts w:cs="Arial"/>
        </w:rPr>
        <w:t xml:space="preserve"> </w:t>
      </w:r>
      <w:r w:rsidRPr="001E6A31">
        <w:rPr>
          <w:rFonts w:cs="Arial"/>
        </w:rPr>
        <w:t xml:space="preserve">knappen i diagnostikverktygsfältet och välj </w:t>
      </w:r>
      <w:r w:rsidRPr="001E6A31">
        <w:rPr>
          <w:rFonts w:cs="Arial"/>
          <w:b/>
          <w:bCs/>
        </w:rPr>
        <w:t>Spara som PDF</w:t>
      </w:r>
      <w:r w:rsidR="002663CD" w:rsidRPr="001E6A31">
        <w:rPr>
          <w:rFonts w:cs="Arial"/>
          <w:b/>
          <w:bCs/>
        </w:rPr>
        <w:t>.</w:t>
      </w:r>
      <w:r w:rsidRPr="001E6A31">
        <w:rPr>
          <w:rFonts w:cs="Arial"/>
        </w:rPr>
        <w:t xml:space="preserve"> Ange </w:t>
      </w:r>
      <w:r w:rsidR="00873A67" w:rsidRPr="001E6A31">
        <w:rPr>
          <w:rFonts w:cs="Arial"/>
        </w:rPr>
        <w:t xml:space="preserve">vägmätarens avläsning </w:t>
      </w:r>
      <w:r w:rsidRPr="001E6A31">
        <w:rPr>
          <w:rFonts w:cs="Arial"/>
        </w:rPr>
        <w:t xml:space="preserve">och tryck </w:t>
      </w:r>
      <w:r w:rsidR="00873A67" w:rsidRPr="001E6A31">
        <w:rPr>
          <w:rFonts w:cs="Arial"/>
        </w:rPr>
        <w:t xml:space="preserve">sedan på </w:t>
      </w:r>
      <w:r w:rsidRPr="001E6A31">
        <w:rPr>
          <w:rFonts w:cs="Arial"/>
          <w:b/>
          <w:bCs/>
        </w:rPr>
        <w:t>Spara</w:t>
      </w:r>
      <w:r w:rsidR="002663CD" w:rsidRPr="001E6A31">
        <w:rPr>
          <w:rFonts w:cs="Arial"/>
          <w:b/>
          <w:bCs/>
        </w:rPr>
        <w:t>.</w:t>
      </w:r>
      <w:r w:rsidRPr="001E6A31">
        <w:rPr>
          <w:rFonts w:cs="Arial"/>
        </w:rPr>
        <w:t xml:space="preserve"> Tryck på knappen </w:t>
      </w:r>
      <w:r w:rsidR="00D0672F" w:rsidRPr="001E6A31">
        <w:rPr>
          <w:rFonts w:cs="Arial"/>
          <w:b/>
          <w:bCs/>
          <w:noProof/>
        </w:rPr>
        <w:t xml:space="preserve">Arkiv i </w:t>
      </w:r>
      <w:r w:rsidRPr="001E6A31">
        <w:rPr>
          <w:rFonts w:cs="Arial"/>
        </w:rPr>
        <w:t xml:space="preserve">skärmens övre högra </w:t>
      </w:r>
      <w:r w:rsidR="007511C5" w:rsidRPr="001E6A31">
        <w:rPr>
          <w:rFonts w:cs="Arial"/>
        </w:rPr>
        <w:t xml:space="preserve">hörn </w:t>
      </w:r>
      <w:r w:rsidR="00873A67" w:rsidRPr="001E6A31">
        <w:rPr>
          <w:rFonts w:cs="Arial"/>
        </w:rPr>
        <w:t>och välj en sparad rapport att visa.</w:t>
      </w:r>
    </w:p>
    <w:p w14:paraId="52E8779B" w14:textId="0D0082E5" w:rsidR="00123CFC" w:rsidRPr="001E6A31" w:rsidRDefault="00123CFC">
      <w:pPr>
        <w:pStyle w:val="aa"/>
        <w:widowControl w:val="0"/>
        <w:numPr>
          <w:ilvl w:val="0"/>
          <w:numId w:val="79"/>
        </w:numPr>
        <w:adjustRightInd w:val="0"/>
        <w:snapToGrid w:val="0"/>
        <w:spacing w:beforeLines="20" w:before="62" w:afterLines="20" w:after="62"/>
        <w:ind w:left="998" w:hanging="357"/>
        <w:rPr>
          <w:rFonts w:cs="Arial"/>
          <w:b/>
        </w:rPr>
      </w:pPr>
      <w:r w:rsidRPr="001E6A31">
        <w:rPr>
          <w:rFonts w:cs="Arial"/>
        </w:rPr>
        <w:t xml:space="preserve">Tryck på </w:t>
      </w:r>
      <w:r w:rsidR="002F1212" w:rsidRPr="001E6A31">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CF22D0" w:rsidRPr="001E6A31">
        <w:rPr>
          <w:rFonts w:cs="Arial"/>
        </w:rPr>
        <w:t xml:space="preserve"> </w:t>
      </w:r>
      <w:r w:rsidRPr="001E6A31">
        <w:rPr>
          <w:rFonts w:cs="Arial"/>
        </w:rPr>
        <w:t xml:space="preserve">knappen i diagnostikverktygsfältet och välj </w:t>
      </w:r>
      <w:r w:rsidRPr="001E6A31">
        <w:rPr>
          <w:rFonts w:cs="Arial"/>
          <w:b/>
          <w:bCs/>
        </w:rPr>
        <w:t>Rapportera till molnet</w:t>
      </w:r>
      <w:r w:rsidR="002663CD" w:rsidRPr="001E6A31">
        <w:rPr>
          <w:rFonts w:cs="Arial"/>
          <w:b/>
          <w:bCs/>
        </w:rPr>
        <w:t>.</w:t>
      </w:r>
      <w:r w:rsidRPr="001E6A31">
        <w:rPr>
          <w:rFonts w:cs="Arial"/>
        </w:rPr>
        <w:t xml:space="preserve"> Ange </w:t>
      </w:r>
      <w:r w:rsidR="00873A67" w:rsidRPr="001E6A31">
        <w:rPr>
          <w:rFonts w:cs="Arial"/>
        </w:rPr>
        <w:t>vägmätarens avläsning</w:t>
      </w:r>
      <w:r w:rsidR="002663CD" w:rsidRPr="001E6A31">
        <w:rPr>
          <w:rFonts w:cs="Arial"/>
        </w:rPr>
        <w:t>.</w:t>
      </w:r>
      <w:r w:rsidRPr="001E6A31">
        <w:rPr>
          <w:rFonts w:cs="Arial"/>
        </w:rPr>
        <w:t xml:space="preserve"> Tryck på </w:t>
      </w:r>
      <w:r w:rsidRPr="001E6A31">
        <w:rPr>
          <w:rFonts w:cs="Arial"/>
          <w:b/>
          <w:bCs/>
        </w:rPr>
        <w:t xml:space="preserve">Spara </w:t>
      </w:r>
      <w:r w:rsidRPr="001E6A31">
        <w:rPr>
          <w:rFonts w:cs="Arial"/>
        </w:rPr>
        <w:t xml:space="preserve">&gt; </w:t>
      </w:r>
      <w:r w:rsidRPr="001E6A31">
        <w:rPr>
          <w:rFonts w:cs="Arial"/>
          <w:b/>
          <w:bCs/>
        </w:rPr>
        <w:t xml:space="preserve">Visa rapport </w:t>
      </w:r>
      <w:r w:rsidRPr="001E6A31">
        <w:rPr>
          <w:rFonts w:cs="Arial"/>
        </w:rPr>
        <w:t xml:space="preserve">för att visa </w:t>
      </w:r>
      <w:r w:rsidR="00873A67" w:rsidRPr="001E6A31">
        <w:rPr>
          <w:rFonts w:cs="Arial"/>
        </w:rPr>
        <w:t>den sparade rapporten</w:t>
      </w:r>
      <w:r w:rsidR="002663CD" w:rsidRPr="001E6A31">
        <w:rPr>
          <w:rFonts w:cs="Arial"/>
        </w:rPr>
        <w:t>.</w:t>
      </w:r>
    </w:p>
    <w:p w14:paraId="3B416387" w14:textId="510E8A02" w:rsidR="00123CFC" w:rsidRPr="001E6A31" w:rsidRDefault="001E6A31" w:rsidP="00123CFC">
      <w:pPr>
        <w:spacing w:before="156" w:afterLines="0" w:after="0" w:line="240" w:lineRule="auto"/>
        <w:ind w:left="0"/>
        <w:jc w:val="center"/>
        <w:rPr>
          <w:rFonts w:cs="Arial"/>
        </w:rPr>
      </w:pPr>
      <w:r w:rsidRPr="001E6A31">
        <w:rPr>
          <w:rFonts w:cs="Arial"/>
          <w:noProof/>
        </w:rPr>
        <w:lastRenderedPageBreak/>
        <w:drawing>
          <wp:inline distT="0" distB="0" distL="0" distR="0" wp14:anchorId="35D1529B" wp14:editId="3A5AE305">
            <wp:extent cx="2872929" cy="1962000"/>
            <wp:effectExtent l="0" t="0" r="3810" b="63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872929" cy="1962000"/>
                    </a:xfrm>
                    <a:prstGeom prst="rect">
                      <a:avLst/>
                    </a:prstGeom>
                    <a:noFill/>
                    <a:ln>
                      <a:noFill/>
                    </a:ln>
                  </pic:spPr>
                </pic:pic>
              </a:graphicData>
            </a:graphic>
          </wp:inline>
        </w:drawing>
      </w:r>
    </w:p>
    <w:p w14:paraId="5694134D" w14:textId="43FAE5FE" w:rsidR="00123CFC" w:rsidRPr="001E6A31" w:rsidRDefault="00F61D69" w:rsidP="00123CFC">
      <w:pPr>
        <w:pStyle w:val="ab"/>
        <w:spacing w:before="156" w:after="156"/>
        <w:ind w:left="0"/>
        <w:rPr>
          <w:rFonts w:cs="Arial"/>
          <w:i/>
        </w:rPr>
      </w:pPr>
      <w:bookmarkStart w:id="231" w:name="_Ref119605205"/>
      <w:r w:rsidRPr="001E6A31">
        <w:rPr>
          <w:rFonts w:cs="Arial"/>
        </w:rPr>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6</w:t>
      </w:r>
      <w:r w:rsidR="002C4D76" w:rsidRPr="001E6A31">
        <w:rPr>
          <w:rFonts w:cs="Arial"/>
          <w:noProof/>
        </w:rPr>
        <w:fldChar w:fldCharType="end"/>
      </w:r>
      <w:r w:rsidR="00123CFC"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3</w:t>
      </w:r>
      <w:r w:rsidR="002C4D76" w:rsidRPr="001E6A31">
        <w:rPr>
          <w:rFonts w:cs="Arial"/>
          <w:noProof/>
        </w:rPr>
        <w:fldChar w:fldCharType="end"/>
      </w:r>
      <w:r w:rsidR="001C2F0E" w:rsidRPr="001E6A31">
        <w:rPr>
          <w:rFonts w:cs="Arial"/>
          <w:noProof/>
        </w:rPr>
        <w:t>3</w:t>
      </w:r>
      <w:r w:rsidR="00123CFC" w:rsidRPr="001E6A31">
        <w:rPr>
          <w:rFonts w:cs="Arial"/>
        </w:rPr>
        <w:t xml:space="preserve"> </w:t>
      </w:r>
      <w:r w:rsidR="00123CFC" w:rsidRPr="001E6A31">
        <w:rPr>
          <w:rFonts w:cs="Arial"/>
          <w:i/>
        </w:rPr>
        <w:t xml:space="preserve">Skärmen </w:t>
      </w:r>
      <w:bookmarkEnd w:id="231"/>
      <w:r w:rsidR="00E514CE" w:rsidRPr="001E6A31">
        <w:rPr>
          <w:rFonts w:cs="Arial"/>
          <w:i/>
        </w:rPr>
        <w:t>för automatisk skanning</w:t>
      </w:r>
      <w:r w:rsidR="001C2F0E" w:rsidRPr="001E6A31">
        <w:rPr>
          <w:rFonts w:cs="Arial"/>
          <w:i/>
        </w:rPr>
        <w:t xml:space="preserve"> 3</w:t>
      </w:r>
      <w:r w:rsidR="00D6306A" w:rsidRPr="001E6A31">
        <w:rPr>
          <w:rFonts w:cs="Arial"/>
          <w:i/>
          <w:color w:val="FF0000"/>
        </w:rPr>
        <w:t xml:space="preserve"> </w:t>
      </w:r>
    </w:p>
    <w:p w14:paraId="09B541F9" w14:textId="77777777" w:rsidR="00123CFC" w:rsidRPr="001E6A31" w:rsidRDefault="00123CFC" w:rsidP="00123CFC">
      <w:pPr>
        <w:pStyle w:val="40"/>
        <w:spacing w:before="156" w:after="156"/>
        <w:rPr>
          <w:rFonts w:cs="Arial"/>
        </w:rPr>
      </w:pPr>
      <w:r w:rsidRPr="001E6A31">
        <w:rPr>
          <w:rFonts w:cs="Arial"/>
        </w:rPr>
        <w:t>Visning av diagnostikrapport</w:t>
      </w:r>
    </w:p>
    <w:p w14:paraId="09B0AE80" w14:textId="506D9F56" w:rsidR="00123CFC" w:rsidRPr="001E6A31" w:rsidRDefault="00123CFC" w:rsidP="00123CFC">
      <w:pPr>
        <w:pStyle w:val="aa"/>
        <w:widowControl w:val="0"/>
        <w:spacing w:before="156" w:after="156"/>
        <w:rPr>
          <w:rFonts w:cs="Arial"/>
        </w:rPr>
      </w:pPr>
      <w:r w:rsidRPr="001E6A31">
        <w:rPr>
          <w:rFonts w:cs="Arial"/>
        </w:rPr>
        <w:t>Alla sparade rapporter kan visas i Data Manager-applikationen</w:t>
      </w:r>
      <w:r w:rsidR="002663CD" w:rsidRPr="001E6A31">
        <w:rPr>
          <w:rFonts w:cs="Arial"/>
        </w:rPr>
        <w:t>.</w:t>
      </w:r>
    </w:p>
    <w:p w14:paraId="5A230B16" w14:textId="246A831B" w:rsidR="00123CFC" w:rsidRPr="001E6A31" w:rsidRDefault="00123CFC">
      <w:pPr>
        <w:pStyle w:val="aa"/>
        <w:widowControl w:val="0"/>
        <w:numPr>
          <w:ilvl w:val="0"/>
          <w:numId w:val="79"/>
        </w:numPr>
        <w:adjustRightInd w:val="0"/>
        <w:snapToGrid w:val="0"/>
        <w:spacing w:before="156" w:after="156"/>
        <w:ind w:left="641" w:hanging="357"/>
        <w:rPr>
          <w:rFonts w:cs="Arial"/>
          <w:b/>
        </w:rPr>
      </w:pPr>
      <w:r w:rsidRPr="001E6A31">
        <w:rPr>
          <w:rFonts w:cs="Arial"/>
        </w:rPr>
        <w:t xml:space="preserve">Tryck på </w:t>
      </w:r>
      <w:r w:rsidRPr="001E6A31">
        <w:rPr>
          <w:rFonts w:cs="Arial"/>
          <w:b/>
          <w:bCs/>
        </w:rPr>
        <w:t xml:space="preserve">Datahanterare </w:t>
      </w:r>
      <w:r w:rsidRPr="001E6A31">
        <w:rPr>
          <w:rFonts w:cs="Arial"/>
        </w:rPr>
        <w:t xml:space="preserve">&gt; </w:t>
      </w:r>
      <w:r w:rsidRPr="001E6A31">
        <w:rPr>
          <w:rFonts w:cs="Arial"/>
          <w:b/>
          <w:bCs/>
        </w:rPr>
        <w:t>Fordonshistorik</w:t>
      </w:r>
      <w:r w:rsidR="002663CD" w:rsidRPr="001E6A31">
        <w:rPr>
          <w:rFonts w:cs="Arial"/>
          <w:b/>
          <w:bCs/>
        </w:rPr>
        <w:t>.</w:t>
      </w:r>
      <w:r w:rsidRPr="001E6A31">
        <w:rPr>
          <w:rFonts w:cs="Arial"/>
        </w:rPr>
        <w:t xml:space="preserve"> Välj en specifik fordonshistorikpost och tryck sedan på </w:t>
      </w:r>
      <w:r w:rsidR="001E6A31" w:rsidRPr="001E6A31">
        <w:rPr>
          <w:rFonts w:cs="Arial"/>
        </w:rPr>
        <w:t xml:space="preserve"> </w:t>
      </w:r>
      <w:r w:rsidR="001E6A31" w:rsidRPr="001E6A31">
        <w:rPr>
          <w:rFonts w:cs="Arial"/>
          <w:noProof/>
        </w:rPr>
        <w:drawing>
          <wp:inline distT="0" distB="0" distL="0" distR="0" wp14:anchorId="25346400" wp14:editId="65ED0886">
            <wp:extent cx="186545" cy="108000"/>
            <wp:effectExtent l="0" t="0" r="4445" b="6350"/>
            <wp:docPr id="196" name="图片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186545" cy="108000"/>
                    </a:xfrm>
                    <a:prstGeom prst="rect">
                      <a:avLst/>
                    </a:prstGeom>
                  </pic:spPr>
                </pic:pic>
              </a:graphicData>
            </a:graphic>
          </wp:inline>
        </w:drawing>
      </w:r>
      <w:r w:rsidR="001E6A31" w:rsidRPr="001E6A31">
        <w:rPr>
          <w:rFonts w:cs="Arial"/>
        </w:rPr>
        <w:t xml:space="preserve"> &gt; </w:t>
      </w:r>
      <w:r w:rsidRPr="001E6A31">
        <w:rPr>
          <w:rFonts w:cs="Arial"/>
          <w:b/>
          <w:bCs/>
        </w:rPr>
        <w:t>Visa PDF.</w:t>
      </w:r>
      <w:r w:rsidRPr="001E6A31">
        <w:rPr>
          <w:rFonts w:cs="Arial"/>
        </w:rPr>
        <w:t xml:space="preserve"> i det övre högra hörnet för att visa rapporten.</w:t>
      </w:r>
    </w:p>
    <w:p w14:paraId="0D6D39BD" w14:textId="77777777" w:rsidR="00123CFC" w:rsidRPr="001E6A31" w:rsidRDefault="00123CFC">
      <w:pPr>
        <w:pStyle w:val="aa"/>
        <w:widowControl w:val="0"/>
        <w:numPr>
          <w:ilvl w:val="0"/>
          <w:numId w:val="79"/>
        </w:numPr>
        <w:adjustRightInd w:val="0"/>
        <w:snapToGrid w:val="0"/>
        <w:spacing w:before="156" w:after="156"/>
        <w:ind w:left="641" w:hanging="357"/>
        <w:rPr>
          <w:rFonts w:cs="Arial"/>
          <w:b/>
        </w:rPr>
      </w:pPr>
      <w:r w:rsidRPr="001E6A31">
        <w:rPr>
          <w:rFonts w:cs="Arial"/>
        </w:rPr>
        <w:t xml:space="preserve">När du har sparat rapporterna genom att trycka på knappen </w:t>
      </w:r>
      <w:r w:rsidRPr="001E6A31">
        <w:rPr>
          <w:rFonts w:cs="Arial"/>
          <w:b/>
          <w:bCs/>
        </w:rPr>
        <w:t xml:space="preserve">Spara som PDF trycker du på Datahanteraren </w:t>
      </w:r>
      <w:r w:rsidRPr="001E6A31">
        <w:rPr>
          <w:rFonts w:cs="Arial"/>
        </w:rPr>
        <w:t xml:space="preserve">&gt; </w:t>
      </w:r>
      <w:r w:rsidRPr="001E6A31">
        <w:rPr>
          <w:rFonts w:cs="Arial"/>
          <w:b/>
          <w:bCs/>
        </w:rPr>
        <w:t xml:space="preserve">PDF </w:t>
      </w:r>
      <w:r w:rsidRPr="001E6A31">
        <w:rPr>
          <w:rFonts w:cs="Arial"/>
        </w:rPr>
        <w:t>för att visa dem.</w:t>
      </w:r>
    </w:p>
    <w:p w14:paraId="324CCCF8" w14:textId="30BE7702" w:rsidR="00123CFC" w:rsidRPr="001E6A31" w:rsidRDefault="00123CFC">
      <w:pPr>
        <w:pStyle w:val="aa"/>
        <w:widowControl w:val="0"/>
        <w:numPr>
          <w:ilvl w:val="0"/>
          <w:numId w:val="79"/>
        </w:numPr>
        <w:adjustRightInd w:val="0"/>
        <w:snapToGrid w:val="0"/>
        <w:spacing w:before="156" w:after="156"/>
        <w:ind w:left="641" w:hanging="357"/>
        <w:rPr>
          <w:rFonts w:cs="Arial"/>
        </w:rPr>
      </w:pPr>
      <w:r w:rsidRPr="001E6A31">
        <w:rPr>
          <w:rFonts w:cs="Arial"/>
        </w:rPr>
        <w:t xml:space="preserve">När du har sparat rapporterna genom att trycka på knappen </w:t>
      </w:r>
      <w:r w:rsidR="006C0CF8" w:rsidRPr="001E6A31">
        <w:rPr>
          <w:rFonts w:cs="Arial"/>
          <w:b/>
          <w:bCs/>
        </w:rPr>
        <w:t xml:space="preserve">Skapa </w:t>
      </w:r>
      <w:r w:rsidRPr="001E6A31">
        <w:rPr>
          <w:rFonts w:cs="Arial"/>
          <w:b/>
          <w:bCs/>
        </w:rPr>
        <w:t xml:space="preserve">rapport </w:t>
      </w:r>
      <w:r w:rsidRPr="001E6A31">
        <w:rPr>
          <w:rFonts w:cs="Arial"/>
        </w:rPr>
        <w:t xml:space="preserve">eller </w:t>
      </w:r>
      <w:r w:rsidRPr="001E6A31">
        <w:rPr>
          <w:rFonts w:cs="Arial"/>
          <w:b/>
          <w:bCs/>
        </w:rPr>
        <w:t xml:space="preserve">Rapportera till molnet trycker du på Datahanteraren </w:t>
      </w:r>
      <w:r w:rsidRPr="001E6A31">
        <w:rPr>
          <w:rFonts w:cs="Arial"/>
        </w:rPr>
        <w:t xml:space="preserve">&gt; </w:t>
      </w:r>
      <w:r w:rsidRPr="001E6A31">
        <w:rPr>
          <w:rFonts w:cs="Arial"/>
          <w:b/>
          <w:bCs/>
        </w:rPr>
        <w:t xml:space="preserve">Molnrapport </w:t>
      </w:r>
      <w:r w:rsidRPr="001E6A31">
        <w:rPr>
          <w:rFonts w:cs="Arial"/>
        </w:rPr>
        <w:t>för att visa dessa rapporter.</w:t>
      </w:r>
    </w:p>
    <w:p w14:paraId="4DCFC455" w14:textId="77777777" w:rsidR="00123CFC" w:rsidRPr="001E6A31" w:rsidRDefault="00123CFC" w:rsidP="00123CFC">
      <w:pPr>
        <w:pStyle w:val="40"/>
        <w:spacing w:before="156" w:after="156"/>
        <w:rPr>
          <w:rFonts w:cs="Arial"/>
        </w:rPr>
      </w:pPr>
      <w:bookmarkStart w:id="232" w:name="_Ref103438431"/>
      <w:bookmarkStart w:id="233" w:name="_Ref103438432"/>
      <w:r w:rsidRPr="001E6A31">
        <w:rPr>
          <w:rFonts w:cs="Arial"/>
        </w:rPr>
        <w:t>Diagnostikrapport Molndelning</w:t>
      </w:r>
      <w:bookmarkEnd w:id="232"/>
      <w:bookmarkEnd w:id="233"/>
    </w:p>
    <w:p w14:paraId="36ABCB8B" w14:textId="2F9FAE62" w:rsidR="00123CFC" w:rsidRPr="001E6A31" w:rsidRDefault="00123CFC" w:rsidP="00F16151">
      <w:pPr>
        <w:pStyle w:val="aa"/>
        <w:widowControl w:val="0"/>
        <w:numPr>
          <w:ilvl w:val="0"/>
          <w:numId w:val="78"/>
        </w:numPr>
        <w:spacing w:beforeLines="20" w:before="62" w:afterLines="20" w:after="62"/>
        <w:rPr>
          <w:rFonts w:cs="Arial"/>
        </w:rPr>
      </w:pPr>
      <w:r w:rsidRPr="001E6A31">
        <w:rPr>
          <w:rFonts w:cs="Arial"/>
        </w:rPr>
        <w:t xml:space="preserve">Tryck på </w:t>
      </w:r>
      <w:r w:rsidRPr="001E6A31">
        <w:rPr>
          <w:rFonts w:cs="Arial"/>
          <w:b/>
          <w:bCs/>
        </w:rPr>
        <w:t xml:space="preserve">Datahanterare </w:t>
      </w:r>
      <w:r w:rsidRPr="001E6A31">
        <w:rPr>
          <w:rFonts w:cs="Arial"/>
        </w:rPr>
        <w:t xml:space="preserve">&gt; </w:t>
      </w:r>
      <w:r w:rsidR="00F16151" w:rsidRPr="001E6A31">
        <w:rPr>
          <w:rFonts w:cs="Arial"/>
          <w:b/>
          <w:bCs/>
        </w:rPr>
        <w:t>Cloud rapport</w:t>
      </w:r>
      <w:r w:rsidRPr="001E6A31">
        <w:rPr>
          <w:rFonts w:cs="Arial"/>
          <w:b/>
          <w:bCs/>
        </w:rPr>
        <w:t xml:space="preserve"> </w:t>
      </w:r>
      <w:r w:rsidRPr="001E6A31">
        <w:rPr>
          <w:rFonts w:cs="Arial"/>
        </w:rPr>
        <w:t>för att öppna skärmen Rapportlista.</w:t>
      </w:r>
    </w:p>
    <w:p w14:paraId="77AC6517" w14:textId="0B906553" w:rsidR="00123CFC" w:rsidRPr="001E6A31" w:rsidRDefault="001E6A31" w:rsidP="00123CFC">
      <w:pPr>
        <w:spacing w:beforeLines="0" w:before="0" w:afterLines="0" w:after="0" w:line="480" w:lineRule="auto"/>
        <w:ind w:left="0"/>
        <w:contextualSpacing/>
        <w:jc w:val="center"/>
        <w:rPr>
          <w:rFonts w:cs="Arial"/>
        </w:rPr>
      </w:pPr>
      <w:r w:rsidRPr="001E6A31">
        <w:rPr>
          <w:rFonts w:cs="Arial"/>
          <w:noProof/>
          <w14:ligatures w14:val="standardContextual"/>
        </w:rPr>
        <w:lastRenderedPageBreak/>
        <w:drawing>
          <wp:inline distT="0" distB="0" distL="0" distR="0" wp14:anchorId="3D8BE556" wp14:editId="3AE9F952">
            <wp:extent cx="2889505" cy="1980000"/>
            <wp:effectExtent l="0" t="0" r="6350" b="127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2" cstate="print">
                      <a:extLst>
                        <a:ext uri="{28A0092B-C50C-407E-A947-70E740481C1C}">
                          <a14:useLocalDpi xmlns:a14="http://schemas.microsoft.com/office/drawing/2010/main" val="0"/>
                        </a:ext>
                      </a:extLst>
                    </a:blip>
                    <a:srcRect b="6807"/>
                    <a:stretch/>
                  </pic:blipFill>
                  <pic:spPr bwMode="auto">
                    <a:xfrm>
                      <a:off x="0" y="0"/>
                      <a:ext cx="2889505" cy="1980000"/>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5BD0A5C9" w:rsidR="00123CFC" w:rsidRPr="001E6A31" w:rsidRDefault="00F61D69" w:rsidP="00123CFC">
      <w:pPr>
        <w:pStyle w:val="ab"/>
        <w:spacing w:before="156" w:after="156"/>
        <w:ind w:left="0"/>
        <w:rPr>
          <w:rFonts w:cs="Arial"/>
          <w:i/>
          <w:iCs/>
        </w:rPr>
      </w:pPr>
      <w:r w:rsidRPr="001E6A31">
        <w:rPr>
          <w:rFonts w:cs="Arial"/>
        </w:rPr>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6</w:t>
      </w:r>
      <w:r w:rsidR="002C4D76" w:rsidRPr="001E6A31">
        <w:rPr>
          <w:rFonts w:cs="Arial"/>
          <w:noProof/>
        </w:rPr>
        <w:fldChar w:fldCharType="end"/>
      </w:r>
      <w:r w:rsidR="00123CFC"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3</w:t>
      </w:r>
      <w:r w:rsidR="002C4D76" w:rsidRPr="001E6A31">
        <w:rPr>
          <w:rFonts w:cs="Arial"/>
          <w:noProof/>
        </w:rPr>
        <w:fldChar w:fldCharType="end"/>
      </w:r>
      <w:r w:rsidR="001C2F0E" w:rsidRPr="001E6A31">
        <w:rPr>
          <w:rFonts w:cs="Arial"/>
          <w:noProof/>
        </w:rPr>
        <w:t>4</w:t>
      </w:r>
      <w:r w:rsidR="00123CFC" w:rsidRPr="001E6A31">
        <w:rPr>
          <w:rFonts w:cs="Arial"/>
        </w:rPr>
        <w:t xml:space="preserve"> </w:t>
      </w:r>
      <w:r w:rsidR="00123CFC" w:rsidRPr="001E6A31">
        <w:rPr>
          <w:rFonts w:cs="Arial"/>
          <w:i/>
          <w:iCs/>
        </w:rPr>
        <w:t>Rapportlista</w:t>
      </w:r>
    </w:p>
    <w:p w14:paraId="77D7636C" w14:textId="77777777" w:rsidR="00123CFC" w:rsidRPr="001E6A31" w:rsidRDefault="00123CFC" w:rsidP="00123CFC">
      <w:pPr>
        <w:pBdr>
          <w:top w:val="single" w:sz="6" w:space="1" w:color="auto"/>
          <w:bottom w:val="single" w:sz="6" w:space="2" w:color="auto"/>
        </w:pBdr>
        <w:spacing w:beforeLines="0" w:before="0" w:afterLines="0" w:after="0"/>
        <w:rPr>
          <w:rFonts w:cs="Arial"/>
          <w:b/>
          <w:szCs w:val="18"/>
        </w:rPr>
      </w:pPr>
      <w:r w:rsidRPr="001E6A31">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szCs w:val="18"/>
        </w:rPr>
        <w:t>NOTERA</w:t>
      </w:r>
    </w:p>
    <w:p w14:paraId="1D0E17FA" w14:textId="67AA4C3A" w:rsidR="00123CFC" w:rsidRPr="001E6A31" w:rsidRDefault="00123CFC" w:rsidP="00123CFC">
      <w:pPr>
        <w:pBdr>
          <w:top w:val="single" w:sz="6" w:space="1" w:color="auto"/>
          <w:bottom w:val="single" w:sz="6" w:space="2" w:color="auto"/>
        </w:pBdr>
        <w:spacing w:beforeLines="0" w:before="0" w:afterLines="0" w:after="0"/>
        <w:rPr>
          <w:rFonts w:cs="Arial"/>
          <w:szCs w:val="18"/>
        </w:rPr>
      </w:pPr>
      <w:r w:rsidRPr="001E6A31">
        <w:rPr>
          <w:rFonts w:cs="Arial"/>
          <w:szCs w:val="18"/>
        </w:rPr>
        <w:t>Observera att om rapporten visas</w:t>
      </w:r>
      <w:r w:rsidR="007511C5" w:rsidRPr="001E6A31">
        <w:rPr>
          <w:rFonts w:cs="Arial"/>
          <w:szCs w:val="18"/>
        </w:rPr>
        <w:t xml:space="preserve"> </w:t>
      </w:r>
      <w:r w:rsidR="007511C5" w:rsidRPr="001E6A31">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1E6A31">
        <w:rPr>
          <w:rFonts w:cs="Arial"/>
          <w:szCs w:val="18"/>
        </w:rPr>
        <w:t xml:space="preserve">, betyder det att rapporten har laddats upp till molnet och du kan dela rapporten med andra. Om rapporten visas </w:t>
      </w:r>
      <w:r w:rsidRPr="001E6A31">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232795" cy="131220"/>
                    </a:xfrm>
                    <a:prstGeom prst="rect">
                      <a:avLst/>
                    </a:prstGeom>
                  </pic:spPr>
                </pic:pic>
              </a:graphicData>
            </a:graphic>
          </wp:inline>
        </w:drawing>
      </w:r>
      <w:r w:rsidR="00CF22D0" w:rsidRPr="001E6A31">
        <w:rPr>
          <w:rFonts w:cs="Arial"/>
          <w:szCs w:val="18"/>
        </w:rPr>
        <w:t xml:space="preserve"> </w:t>
      </w:r>
      <w:r w:rsidRPr="001E6A31">
        <w:rPr>
          <w:rFonts w:cs="Arial"/>
          <w:szCs w:val="18"/>
        </w:rPr>
        <w:t>betyder det att rapporten misslyckades med att ladda upp till molnet, men den kommer att försöka ladda upp automatiskt till molnet när rapporten öppnas igen</w:t>
      </w:r>
      <w:r w:rsidR="002663CD" w:rsidRPr="001E6A31">
        <w:rPr>
          <w:rFonts w:cs="Arial"/>
          <w:szCs w:val="18"/>
        </w:rPr>
        <w:t>.</w:t>
      </w:r>
    </w:p>
    <w:p w14:paraId="40BAA178" w14:textId="0B3B4063" w:rsidR="00123CFC" w:rsidRPr="001E6A31" w:rsidRDefault="00123CFC">
      <w:pPr>
        <w:pStyle w:val="aa"/>
        <w:widowControl w:val="0"/>
        <w:numPr>
          <w:ilvl w:val="0"/>
          <w:numId w:val="78"/>
        </w:numPr>
        <w:spacing w:beforeLines="20" w:before="62" w:afterLines="20" w:after="62"/>
        <w:ind w:left="998" w:hanging="357"/>
        <w:rPr>
          <w:rFonts w:cs="Arial"/>
        </w:rPr>
      </w:pPr>
      <w:bookmarkStart w:id="234" w:name="_Hlk142559778"/>
      <w:r w:rsidRPr="001E6A31">
        <w:rPr>
          <w:rFonts w:cs="Arial"/>
        </w:rPr>
        <w:t xml:space="preserve">Tryck på </w:t>
      </w:r>
      <w:r w:rsidR="007511C5" w:rsidRPr="001E6A31">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144000" cy="139765"/>
                    </a:xfrm>
                    <a:prstGeom prst="rect">
                      <a:avLst/>
                    </a:prstGeom>
                  </pic:spPr>
                </pic:pic>
              </a:graphicData>
            </a:graphic>
          </wp:inline>
        </w:drawing>
      </w:r>
      <w:r w:rsidR="00CF22D0" w:rsidRPr="001E6A31">
        <w:rPr>
          <w:rFonts w:cs="Arial"/>
        </w:rPr>
        <w:t xml:space="preserve"> </w:t>
      </w:r>
      <w:r w:rsidRPr="001E6A31">
        <w:rPr>
          <w:rFonts w:cs="Arial"/>
        </w:rPr>
        <w:t>i rapportens nedre högra hörn</w:t>
      </w:r>
      <w:bookmarkEnd w:id="234"/>
      <w:r w:rsidR="002663CD" w:rsidRPr="001E6A31">
        <w:rPr>
          <w:rFonts w:cs="Arial"/>
        </w:rPr>
        <w:t>.</w:t>
      </w:r>
    </w:p>
    <w:p w14:paraId="52D155A7" w14:textId="77777777" w:rsidR="00123CFC" w:rsidRPr="001E6A31" w:rsidRDefault="00123CFC">
      <w:pPr>
        <w:pStyle w:val="aa"/>
        <w:widowControl w:val="0"/>
        <w:numPr>
          <w:ilvl w:val="0"/>
          <w:numId w:val="78"/>
        </w:numPr>
        <w:spacing w:beforeLines="20" w:before="62" w:afterLines="20" w:after="62"/>
        <w:ind w:left="998" w:hanging="357"/>
        <w:rPr>
          <w:rFonts w:cs="Arial"/>
        </w:rPr>
      </w:pPr>
      <w:r w:rsidRPr="001E6A31">
        <w:rPr>
          <w:rFonts w:cs="Arial"/>
        </w:rPr>
        <w:t>Det finns tre sätt att dela rapporter i molnet: skanna QR-koden, skicka via e-post, skicka via SMS (via telefonnummer).</w:t>
      </w:r>
    </w:p>
    <w:p w14:paraId="3E90F065" w14:textId="2540D673" w:rsidR="00123CFC" w:rsidRPr="001E6A31" w:rsidRDefault="00123CFC" w:rsidP="00123CFC">
      <w:pPr>
        <w:pStyle w:val="20"/>
        <w:spacing w:before="312" w:after="156"/>
        <w:rPr>
          <w:rFonts w:cs="Arial"/>
        </w:rPr>
      </w:pPr>
      <w:bookmarkStart w:id="235" w:name="_Toc145405420"/>
      <w:r w:rsidRPr="001E6A31">
        <w:rPr>
          <w:rFonts w:cs="Arial"/>
        </w:rPr>
        <w:t xml:space="preserve"> </w:t>
      </w:r>
      <w:bookmarkStart w:id="236" w:name="_Toc204265020"/>
      <w:r w:rsidRPr="001E6A31">
        <w:rPr>
          <w:rFonts w:cs="Arial"/>
        </w:rPr>
        <w:t>Avsluta diagnostik</w:t>
      </w:r>
      <w:bookmarkEnd w:id="235"/>
      <w:bookmarkEnd w:id="236"/>
    </w:p>
    <w:p w14:paraId="59632CAE" w14:textId="77777777" w:rsidR="00123CFC" w:rsidRPr="001E6A31" w:rsidRDefault="00123CFC" w:rsidP="00123CFC">
      <w:pPr>
        <w:pStyle w:val="BodytextUserManual"/>
        <w:spacing w:before="156" w:after="156"/>
      </w:pPr>
      <w:r w:rsidRPr="001E6A31">
        <w:t>Diagnostikprogrammet fungerar medan kommunikationen med fordonet fortfarande är aktiv. Det är viktigt att avsluta diagnostikskärmen korrekt för att stoppa all kommunikation med fordonet innan diagnostikprogrammet stängs.</w:t>
      </w:r>
    </w:p>
    <w:p w14:paraId="4CB5EED2" w14:textId="77777777" w:rsidR="00123CFC" w:rsidRPr="001E6A31" w:rsidRDefault="00123CFC" w:rsidP="00123CFC">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7A97BF6F" w14:textId="77777777" w:rsidR="00123CFC" w:rsidRPr="001E6A31" w:rsidRDefault="00123CFC" w:rsidP="00123CFC">
      <w:pPr>
        <w:pBdr>
          <w:top w:val="single" w:sz="6" w:space="1" w:color="auto"/>
          <w:bottom w:val="single" w:sz="6" w:space="1" w:color="auto"/>
        </w:pBdr>
        <w:spacing w:beforeLines="0" w:before="0" w:after="156"/>
        <w:rPr>
          <w:rFonts w:cs="Arial"/>
        </w:rPr>
      </w:pPr>
      <w:r w:rsidRPr="001E6A31">
        <w:rPr>
          <w:rFonts w:cs="Arial"/>
        </w:rPr>
        <w:t>Skador på fordonets elektroniska styrmodul (ECM) kan uppstå om kommunikationen avbryts. Se till att alla former av kommunikationslänkar, såsom datakabel, USB-kabel och trådlöst eller trådbundet nätverk, är korrekt anslutna under hela testet. Stäng alla skärmar innan du kopplar bort testkabeln och strömförsörjningen.</w:t>
      </w:r>
    </w:p>
    <w:p w14:paraId="3338D008" w14:textId="77777777" w:rsidR="00123CFC" w:rsidRPr="001E6A31" w:rsidRDefault="00123CFC" w:rsidP="00123CFC">
      <w:pPr>
        <w:pStyle w:val="aa"/>
        <w:spacing w:beforeLines="20" w:before="62" w:afterLines="20" w:after="62"/>
        <w:ind w:firstLine="0"/>
        <w:rPr>
          <w:rFonts w:cs="Arial"/>
          <w:b/>
        </w:rPr>
      </w:pPr>
    </w:p>
    <w:p w14:paraId="306765BC" w14:textId="77777777" w:rsidR="00845C68" w:rsidRPr="001E6A31" w:rsidRDefault="00845C68" w:rsidP="00845C68">
      <w:pPr>
        <w:pStyle w:val="Text"/>
        <w:spacing w:before="156" w:after="156"/>
        <w:rPr>
          <w:rFonts w:cs="Arial"/>
        </w:rPr>
      </w:pPr>
    </w:p>
    <w:p w14:paraId="2A97FAAA" w14:textId="436FCDD9" w:rsidR="00123CFC" w:rsidRPr="001E6A31" w:rsidRDefault="00123CFC" w:rsidP="00BE283D">
      <w:pPr>
        <w:pStyle w:val="aa"/>
        <w:numPr>
          <w:ilvl w:val="0"/>
          <w:numId w:val="5"/>
        </w:numPr>
        <w:spacing w:beforeLines="20" w:before="62" w:afterLines="20" w:after="62"/>
        <w:ind w:left="641" w:hanging="357"/>
        <w:rPr>
          <w:rFonts w:cs="Arial"/>
          <w:b/>
        </w:rPr>
      </w:pPr>
      <w:r w:rsidRPr="001E6A31">
        <w:rPr>
          <w:rFonts w:cs="Arial"/>
          <w:b/>
        </w:rPr>
        <w:lastRenderedPageBreak/>
        <w:t>För att avsluta diagnostikprogrammet</w:t>
      </w:r>
    </w:p>
    <w:p w14:paraId="2378109E" w14:textId="77777777" w:rsidR="00123CFC" w:rsidRPr="001E6A31" w:rsidRDefault="00123CFC">
      <w:pPr>
        <w:pStyle w:val="aa"/>
        <w:numPr>
          <w:ilvl w:val="0"/>
          <w:numId w:val="73"/>
        </w:numPr>
        <w:spacing w:beforeLines="20" w:before="62" w:afterLines="20" w:after="62"/>
        <w:ind w:left="998" w:hanging="357"/>
        <w:rPr>
          <w:rFonts w:cs="Arial"/>
        </w:rPr>
      </w:pPr>
      <w:r w:rsidRPr="001E6A31">
        <w:rPr>
          <w:rFonts w:cs="Arial"/>
        </w:rPr>
        <w:t>På en aktiv diagnostikskärm:</w:t>
      </w:r>
    </w:p>
    <w:p w14:paraId="50225477" w14:textId="77777777" w:rsidR="00123CFC" w:rsidRPr="001E6A31" w:rsidRDefault="00123CFC" w:rsidP="001E6A31">
      <w:pPr>
        <w:pStyle w:val="aa"/>
        <w:numPr>
          <w:ilvl w:val="0"/>
          <w:numId w:val="118"/>
        </w:numPr>
        <w:spacing w:beforeLines="20" w:before="62" w:afterLines="20" w:after="62"/>
        <w:ind w:left="1355" w:hanging="357"/>
        <w:rPr>
          <w:rFonts w:cs="Arial"/>
        </w:rPr>
      </w:pPr>
      <w:r w:rsidRPr="001E6A31">
        <w:rPr>
          <w:rFonts w:cs="Arial"/>
        </w:rPr>
        <w:t xml:space="preserve">Tryck på knappen </w:t>
      </w:r>
      <w:r w:rsidRPr="001E6A31">
        <w:rPr>
          <w:rFonts w:cs="Arial"/>
          <w:b/>
        </w:rPr>
        <w:t xml:space="preserve">Bakåt </w:t>
      </w:r>
      <w:r w:rsidRPr="001E6A31">
        <w:rPr>
          <w:rFonts w:cs="Arial"/>
        </w:rPr>
        <w:t xml:space="preserve">eller </w:t>
      </w:r>
      <w:r w:rsidRPr="001E6A31">
        <w:rPr>
          <w:rFonts w:cs="Arial"/>
          <w:b/>
        </w:rPr>
        <w:t xml:space="preserve">ESC </w:t>
      </w:r>
      <w:r w:rsidRPr="001E6A31">
        <w:rPr>
          <w:rFonts w:cs="Arial"/>
        </w:rPr>
        <w:t>för att avsluta en diagnostisk session steg för steg.</w:t>
      </w:r>
    </w:p>
    <w:p w14:paraId="500F359E" w14:textId="77777777" w:rsidR="00123CFC" w:rsidRPr="001E6A31" w:rsidRDefault="00123CFC" w:rsidP="001E6A31">
      <w:pPr>
        <w:pStyle w:val="aa"/>
        <w:numPr>
          <w:ilvl w:val="0"/>
          <w:numId w:val="118"/>
        </w:numPr>
        <w:spacing w:beforeLines="20" w:before="62" w:afterLines="20" w:after="62"/>
        <w:ind w:left="1355" w:hanging="357"/>
        <w:rPr>
          <w:rFonts w:cs="Arial"/>
        </w:rPr>
      </w:pPr>
      <w:r w:rsidRPr="001E6A31">
        <w:rPr>
          <w:rFonts w:cs="Arial"/>
        </w:rPr>
        <w:t xml:space="preserve">Eller tryck på knappen </w:t>
      </w:r>
      <w:r w:rsidRPr="001E6A31">
        <w:rPr>
          <w:rFonts w:cs="Arial"/>
          <w:b/>
        </w:rPr>
        <w:t xml:space="preserve">Fordonsbyte </w:t>
      </w:r>
      <w:r w:rsidRPr="001E6A31">
        <w:rPr>
          <w:rFonts w:cs="Arial"/>
        </w:rPr>
        <w:t>i diagnostikverktygsfältet för att återgå till skärmen Fordonsmeny.</w:t>
      </w:r>
    </w:p>
    <w:p w14:paraId="7288C6D0" w14:textId="77777777" w:rsidR="00123CFC" w:rsidRPr="001E6A31" w:rsidRDefault="00123CFC">
      <w:pPr>
        <w:pStyle w:val="aa"/>
        <w:numPr>
          <w:ilvl w:val="0"/>
          <w:numId w:val="73"/>
        </w:numPr>
        <w:spacing w:beforeLines="20" w:before="62" w:afterLines="20" w:after="62"/>
        <w:ind w:left="998" w:hanging="357"/>
        <w:rPr>
          <w:rFonts w:cs="Arial"/>
        </w:rPr>
      </w:pPr>
      <w:r w:rsidRPr="001E6A31">
        <w:rPr>
          <w:rFonts w:cs="Arial"/>
        </w:rPr>
        <w:t>På fordonsmenyskärmen:</w:t>
      </w:r>
    </w:p>
    <w:p w14:paraId="0440004B" w14:textId="2EBB91A7" w:rsidR="00123CFC" w:rsidRPr="001E6A31" w:rsidRDefault="00123CFC" w:rsidP="001E6A31">
      <w:pPr>
        <w:pStyle w:val="aa"/>
        <w:numPr>
          <w:ilvl w:val="0"/>
          <w:numId w:val="319"/>
        </w:numPr>
        <w:spacing w:beforeLines="20" w:before="62" w:afterLines="20" w:after="62"/>
        <w:ind w:left="1355" w:hanging="357"/>
        <w:rPr>
          <w:rFonts w:cs="Arial"/>
        </w:rPr>
      </w:pPr>
      <w:r w:rsidRPr="001E6A31">
        <w:rPr>
          <w:rFonts w:cs="Arial"/>
        </w:rPr>
        <w:t xml:space="preserve">Tryck på </w:t>
      </w:r>
      <w:r w:rsidRPr="001E6A31">
        <w:rPr>
          <w:rFonts w:cs="Arial"/>
          <w:b/>
        </w:rPr>
        <w:t>Hem</w:t>
      </w:r>
      <w:r w:rsidR="00F16151" w:rsidRPr="001E6A31">
        <w:rPr>
          <w:rFonts w:cs="Arial"/>
          <w:b/>
        </w:rPr>
        <w:t>-</w:t>
      </w:r>
      <w:r w:rsidRPr="001E6A31">
        <w:rPr>
          <w:rFonts w:cs="Arial"/>
        </w:rPr>
        <w:t>knappen i den översta verktygsfältet.</w:t>
      </w:r>
    </w:p>
    <w:p w14:paraId="2657F1EC" w14:textId="6FB41A12" w:rsidR="00123CFC" w:rsidRPr="001E6A31" w:rsidRDefault="00123CFC" w:rsidP="001E6A31">
      <w:pPr>
        <w:pStyle w:val="aa"/>
        <w:numPr>
          <w:ilvl w:val="0"/>
          <w:numId w:val="319"/>
        </w:numPr>
        <w:spacing w:beforeLines="20" w:before="62" w:afterLines="20" w:after="62"/>
        <w:ind w:left="1355" w:hanging="357"/>
        <w:rPr>
          <w:rFonts w:cs="Arial"/>
        </w:rPr>
      </w:pPr>
      <w:r w:rsidRPr="001E6A31">
        <w:rPr>
          <w:rFonts w:cs="Arial"/>
        </w:rPr>
        <w:t xml:space="preserve">Eller tryck på </w:t>
      </w:r>
      <w:r w:rsidRPr="001E6A31">
        <w:rPr>
          <w:rFonts w:cs="Arial"/>
          <w:b/>
          <w:bCs/>
        </w:rPr>
        <w:t>Bakåt</w:t>
      </w:r>
      <w:r w:rsidR="00F16151" w:rsidRPr="001E6A31">
        <w:rPr>
          <w:rFonts w:cs="Arial"/>
          <w:b/>
          <w:bCs/>
        </w:rPr>
        <w:t>-</w:t>
      </w:r>
      <w:r w:rsidRPr="001E6A31">
        <w:rPr>
          <w:rFonts w:cs="Arial"/>
        </w:rPr>
        <w:t>knappen i navigeringsfältet längst ner på skärmen.</w:t>
      </w:r>
    </w:p>
    <w:p w14:paraId="16E8B8D0" w14:textId="20703015" w:rsidR="00123CFC" w:rsidRPr="001E6A31" w:rsidRDefault="00123CFC" w:rsidP="001E6A31">
      <w:pPr>
        <w:pStyle w:val="aa"/>
        <w:numPr>
          <w:ilvl w:val="0"/>
          <w:numId w:val="319"/>
        </w:numPr>
        <w:spacing w:beforeLines="20" w:before="62" w:afterLines="20" w:after="62"/>
        <w:ind w:left="1355" w:hanging="357"/>
        <w:rPr>
          <w:rFonts w:cs="Arial"/>
        </w:rPr>
      </w:pPr>
      <w:r w:rsidRPr="001E6A31">
        <w:rPr>
          <w:rFonts w:cs="Arial"/>
        </w:rPr>
        <w:t xml:space="preserve">Eller tryck på </w:t>
      </w:r>
      <w:r w:rsidRPr="001E6A31">
        <w:rPr>
          <w:rFonts w:cs="Arial"/>
          <w:b/>
        </w:rPr>
        <w:t>Hem</w:t>
      </w:r>
      <w:r w:rsidR="00F16151" w:rsidRPr="001E6A31">
        <w:rPr>
          <w:rFonts w:cs="Arial"/>
          <w:b/>
        </w:rPr>
        <w:t>-</w:t>
      </w:r>
      <w:r w:rsidRPr="001E6A31">
        <w:rPr>
          <w:rFonts w:cs="Arial"/>
        </w:rPr>
        <w:t>knappen i diagnostikverktygsfältet för att avsluta programmet direkt och återgå till MaxiSys jobbmeny.</w:t>
      </w:r>
    </w:p>
    <w:p w14:paraId="7906C160" w14:textId="77777777" w:rsidR="00123CFC" w:rsidRPr="001E6A31" w:rsidRDefault="00123CFC" w:rsidP="00123CFC">
      <w:pPr>
        <w:pBdr>
          <w:top w:val="single" w:sz="6" w:space="1" w:color="auto"/>
          <w:bottom w:val="single" w:sz="6" w:space="1" w:color="auto"/>
        </w:pBdr>
        <w:spacing w:beforeLines="0" w:before="0" w:afterLines="0" w:after="0"/>
        <w:rPr>
          <w:rFonts w:cs="Arial"/>
          <w:b/>
        </w:rPr>
      </w:pPr>
      <w:r w:rsidRPr="001E6A31">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13357A76" w14:textId="54736F53" w:rsidR="00123CFC" w:rsidRPr="001E6A31" w:rsidRDefault="00123CFC" w:rsidP="00123CFC">
      <w:pPr>
        <w:pBdr>
          <w:top w:val="single" w:sz="6" w:space="1" w:color="auto"/>
          <w:bottom w:val="single" w:sz="6" w:space="1" w:color="auto"/>
        </w:pBdr>
        <w:spacing w:beforeLines="0" w:before="0" w:afterLines="0" w:after="0"/>
        <w:rPr>
          <w:rFonts w:cs="Arial"/>
          <w:b/>
        </w:rPr>
      </w:pPr>
      <w:r w:rsidRPr="001E6A31">
        <w:rPr>
          <w:rFonts w:cs="Arial"/>
        </w:rPr>
        <w:t>Efter att ha avslutat diagnostikprogrammet kommunicerar surfplattan inte längre med fordonet och det är säkert att öppna andra MaxiSys</w:t>
      </w:r>
      <w:r w:rsidR="00F16151" w:rsidRPr="001E6A31">
        <w:rPr>
          <w:rFonts w:cs="Arial"/>
        </w:rPr>
        <w:t>-</w:t>
      </w:r>
      <w:r w:rsidRPr="001E6A31">
        <w:rPr>
          <w:rFonts w:cs="Arial"/>
        </w:rPr>
        <w:t>program.</w:t>
      </w:r>
    </w:p>
    <w:p w14:paraId="78385E84" w14:textId="77777777" w:rsidR="00123CFC" w:rsidRPr="001E6A31" w:rsidRDefault="00123CFC" w:rsidP="00123CFC">
      <w:pPr>
        <w:pStyle w:val="Text"/>
        <w:spacing w:before="156" w:after="156"/>
        <w:rPr>
          <w:rFonts w:cs="Arial"/>
        </w:rPr>
      </w:pPr>
    </w:p>
    <w:p w14:paraId="1BBD9263" w14:textId="77777777" w:rsidR="000D7123" w:rsidRPr="001E6A31" w:rsidRDefault="000D7123" w:rsidP="00094420">
      <w:pPr>
        <w:pStyle w:val="BodytextUserManual"/>
        <w:spacing w:before="156" w:after="156"/>
      </w:pPr>
    </w:p>
    <w:p w14:paraId="219B975D" w14:textId="77777777" w:rsidR="000D7123" w:rsidRPr="001E6A31" w:rsidRDefault="000D7123" w:rsidP="00094420">
      <w:pPr>
        <w:pStyle w:val="BodytextUserManual"/>
        <w:spacing w:before="156" w:after="156"/>
      </w:pPr>
    </w:p>
    <w:p w14:paraId="538C1726" w14:textId="77777777" w:rsidR="000D7123" w:rsidRPr="001E6A31" w:rsidRDefault="000D7123" w:rsidP="00094420">
      <w:pPr>
        <w:pStyle w:val="BodytextUserManual"/>
        <w:spacing w:before="156" w:after="156"/>
      </w:pPr>
    </w:p>
    <w:p w14:paraId="60495BF1" w14:textId="77777777" w:rsidR="000D7123" w:rsidRPr="001E6A31" w:rsidRDefault="000D7123" w:rsidP="00094420">
      <w:pPr>
        <w:pStyle w:val="BodytextUserManual"/>
        <w:spacing w:before="156" w:after="156"/>
      </w:pPr>
    </w:p>
    <w:p w14:paraId="66E4012C" w14:textId="77777777" w:rsidR="000D7123" w:rsidRPr="001E6A31" w:rsidRDefault="000D7123" w:rsidP="00094420">
      <w:pPr>
        <w:pStyle w:val="BodytextUserManual"/>
        <w:spacing w:before="156" w:after="156"/>
      </w:pPr>
    </w:p>
    <w:p w14:paraId="326DB32F" w14:textId="77777777" w:rsidR="000D7123" w:rsidRPr="001E6A31" w:rsidRDefault="000D7123" w:rsidP="00094420">
      <w:pPr>
        <w:pStyle w:val="BodytextUserManual"/>
        <w:spacing w:before="156" w:after="156"/>
      </w:pPr>
    </w:p>
    <w:p w14:paraId="080E7BBC" w14:textId="77777777" w:rsidR="000D7123" w:rsidRPr="001E6A31" w:rsidRDefault="000D7123" w:rsidP="00094420">
      <w:pPr>
        <w:pStyle w:val="BodytextUserManual"/>
        <w:spacing w:before="156" w:after="156"/>
      </w:pPr>
    </w:p>
    <w:p w14:paraId="5390107F" w14:textId="77777777" w:rsidR="000D7123" w:rsidRPr="001E6A31" w:rsidRDefault="000D7123" w:rsidP="00094420">
      <w:pPr>
        <w:pStyle w:val="BodytextUserManual"/>
        <w:spacing w:before="156" w:after="156"/>
      </w:pPr>
    </w:p>
    <w:p w14:paraId="1B753A56" w14:textId="77777777" w:rsidR="000D7123" w:rsidRPr="001E6A31" w:rsidRDefault="000D7123" w:rsidP="00094420">
      <w:pPr>
        <w:pStyle w:val="BodytextUserManual"/>
        <w:spacing w:before="156" w:after="156"/>
      </w:pPr>
    </w:p>
    <w:p w14:paraId="230CD011" w14:textId="77777777" w:rsidR="000D7123" w:rsidRPr="001E6A31" w:rsidRDefault="000D7123" w:rsidP="00094420">
      <w:pPr>
        <w:pStyle w:val="BodytextUserManual"/>
        <w:spacing w:before="156" w:after="156"/>
      </w:pPr>
    </w:p>
    <w:p w14:paraId="5FB9F38B" w14:textId="77777777" w:rsidR="000D7123" w:rsidRPr="001E6A31" w:rsidRDefault="000D7123" w:rsidP="00094420">
      <w:pPr>
        <w:pStyle w:val="BodytextUserManual"/>
        <w:spacing w:before="156" w:after="156"/>
      </w:pPr>
    </w:p>
    <w:p w14:paraId="35D8672C" w14:textId="77777777" w:rsidR="000D7123" w:rsidRPr="001E6A31" w:rsidRDefault="000D7123" w:rsidP="00094420">
      <w:pPr>
        <w:pStyle w:val="BodytextUserManual"/>
        <w:spacing w:before="156" w:after="156"/>
      </w:pPr>
    </w:p>
    <w:p w14:paraId="367AED65" w14:textId="77777777" w:rsidR="000D7123" w:rsidRPr="001E6A31" w:rsidRDefault="000D7123" w:rsidP="00094420">
      <w:pPr>
        <w:pStyle w:val="BodytextUserManual"/>
        <w:spacing w:before="156" w:after="156"/>
      </w:pPr>
    </w:p>
    <w:p w14:paraId="6A74D8C4" w14:textId="057F08DC" w:rsidR="000D7123" w:rsidRPr="001E6A31" w:rsidRDefault="000D7123" w:rsidP="000D7123">
      <w:pPr>
        <w:pStyle w:val="12"/>
        <w:spacing w:before="312" w:after="312"/>
        <w:ind w:left="792" w:hanging="792"/>
      </w:pPr>
      <w:bookmarkStart w:id="237" w:name="_Ref159830853"/>
      <w:bookmarkStart w:id="238" w:name="_Toc204265021"/>
      <w:r w:rsidRPr="001E6A31">
        <w:lastRenderedPageBreak/>
        <w:t>Service</w:t>
      </w:r>
      <w:bookmarkEnd w:id="237"/>
      <w:bookmarkEnd w:id="238"/>
    </w:p>
    <w:p w14:paraId="1BA544BA" w14:textId="5C7BBED7" w:rsidR="00E32DD9" w:rsidRPr="001E6A31" w:rsidRDefault="00E32DD9" w:rsidP="00E32DD9">
      <w:pPr>
        <w:spacing w:before="156" w:after="156"/>
        <w:rPr>
          <w:rFonts w:cs="Arial"/>
        </w:rPr>
      </w:pPr>
      <w:r w:rsidRPr="001E6A31">
        <w:rPr>
          <w:rFonts w:cs="Arial"/>
        </w:rPr>
        <w:t>Serviceavsnittet är speciellt utformat för att ge snabb åtkomst till fordonssystemen för olika schemalagda service- och underhållsuppgifter. Den typiska serviceskärmen är en serie menystyrda kommandon. Följ instruktionerna på skärmen för att välja lämpliga alternativ, ange korrekta värden eller data och utför nödvändiga åtgärder. Applikationen visar detaljerade instruktioner för att slutföra valda serviceåtgärder.</w:t>
      </w:r>
    </w:p>
    <w:p w14:paraId="2E4A646B" w14:textId="00FBBE65" w:rsidR="00E32DD9" w:rsidRPr="001E6A31" w:rsidRDefault="00E32DD9" w:rsidP="00E32DD9">
      <w:pPr>
        <w:spacing w:beforeLines="20" w:before="62" w:afterLines="20" w:after="62"/>
        <w:rPr>
          <w:rFonts w:cs="Arial"/>
        </w:rPr>
      </w:pPr>
      <w:r w:rsidRPr="001E6A31">
        <w:rPr>
          <w:rFonts w:cs="Arial"/>
        </w:rPr>
        <w:t xml:space="preserve">Efter att varje specialfunktion har angetts visar skärmen två applikationsalternativ: Diagnos och Hot Functions. Diagnosen möjliggör läsning och radering av koder, vilket ibland är nödvändigt efter att vissa specialfunktioner har slutförts. Hot Functions består av </w:t>
      </w:r>
      <w:r w:rsidRPr="001E6A31">
        <w:rPr>
          <w:rFonts w:cs="Arial"/>
          <w:szCs w:val="18"/>
        </w:rPr>
        <w:t>underfunktioner till den valda specialfunktionen</w:t>
      </w:r>
      <w:r w:rsidR="002663CD" w:rsidRPr="001E6A31">
        <w:rPr>
          <w:rFonts w:cs="Arial"/>
          <w:szCs w:val="18"/>
        </w:rPr>
        <w:t>.</w:t>
      </w:r>
    </w:p>
    <w:p w14:paraId="76FB3655" w14:textId="2D5508FA" w:rsidR="00E32DD9" w:rsidRPr="001E6A31" w:rsidRDefault="00154DC4" w:rsidP="00E32DD9">
      <w:pPr>
        <w:spacing w:beforeLines="0" w:before="0" w:afterLines="0" w:after="0" w:line="240" w:lineRule="auto"/>
        <w:ind w:left="0"/>
        <w:jc w:val="center"/>
        <w:rPr>
          <w:rFonts w:cs="Arial"/>
        </w:rPr>
      </w:pPr>
      <w:r w:rsidRPr="001E6A31">
        <w:rPr>
          <w:rFonts w:cs="Arial"/>
          <w:noProof/>
          <w:lang w:val="en-US"/>
        </w:rPr>
        <w:drawing>
          <wp:inline distT="0" distB="0" distL="0" distR="0" wp14:anchorId="5BF19520" wp14:editId="05DEB80F">
            <wp:extent cx="2879725" cy="196778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66" cstate="print">
                      <a:extLst>
                        <a:ext uri="{28A0092B-C50C-407E-A947-70E740481C1C}">
                          <a14:useLocalDpi xmlns:a14="http://schemas.microsoft.com/office/drawing/2010/main"/>
                        </a:ext>
                      </a:extLst>
                    </a:blip>
                    <a:srcRect/>
                    <a:stretch/>
                  </pic:blipFill>
                  <pic:spPr bwMode="auto">
                    <a:xfrm>
                      <a:off x="0" y="0"/>
                      <a:ext cx="2880000" cy="1967977"/>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2F16C963" w:rsidR="00E32DD9" w:rsidRPr="001E6A31" w:rsidRDefault="00F61D69" w:rsidP="00E32DD9">
      <w:pPr>
        <w:pStyle w:val="ab"/>
        <w:spacing w:before="156" w:after="156"/>
        <w:ind w:left="0"/>
        <w:rPr>
          <w:rFonts w:cs="Arial"/>
          <w:i/>
        </w:rPr>
      </w:pPr>
      <w:r w:rsidRPr="001E6A31">
        <w:rPr>
          <w:rFonts w:cs="Arial"/>
        </w:rPr>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7</w:t>
      </w:r>
      <w:r w:rsidR="002C4D76" w:rsidRPr="001E6A31">
        <w:rPr>
          <w:rFonts w:cs="Arial"/>
          <w:noProof/>
        </w:rPr>
        <w:fldChar w:fldCharType="end"/>
      </w:r>
      <w:r w:rsidR="00623535"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1</w:t>
      </w:r>
      <w:r w:rsidR="002C4D76" w:rsidRPr="001E6A31">
        <w:rPr>
          <w:rFonts w:cs="Arial"/>
          <w:noProof/>
        </w:rPr>
        <w:fldChar w:fldCharType="end"/>
      </w:r>
      <w:r w:rsidR="00E32DD9" w:rsidRPr="001E6A31">
        <w:rPr>
          <w:rFonts w:cs="Arial"/>
        </w:rPr>
        <w:t xml:space="preserve"> </w:t>
      </w:r>
      <w:r w:rsidR="00E32DD9" w:rsidRPr="001E6A31">
        <w:rPr>
          <w:rFonts w:cs="Arial"/>
          <w:i/>
        </w:rPr>
        <w:t>Servicemeny</w:t>
      </w:r>
    </w:p>
    <w:p w14:paraId="70E0CE64" w14:textId="77777777" w:rsidR="00E32DD9" w:rsidRPr="001E6A31" w:rsidRDefault="00E32DD9" w:rsidP="00E32DD9">
      <w:pPr>
        <w:spacing w:beforeLines="20" w:before="62" w:afterLines="20" w:after="62"/>
        <w:rPr>
          <w:rFonts w:cs="Arial"/>
        </w:rPr>
      </w:pPr>
      <w:r w:rsidRPr="001E6A31">
        <w:rPr>
          <w:rFonts w:cs="Arial"/>
        </w:rPr>
        <w:t>Flera av de vanligaste tjänsterna beskrivs i det här kapitlet.</w:t>
      </w:r>
    </w:p>
    <w:p w14:paraId="7B5ACC02" w14:textId="77777777" w:rsidR="00E32DD9" w:rsidRPr="001E6A31" w:rsidRDefault="00E32DD9" w:rsidP="00E32DD9">
      <w:pPr>
        <w:pStyle w:val="20"/>
        <w:spacing w:before="312" w:after="156"/>
        <w:rPr>
          <w:rFonts w:cs="Arial"/>
        </w:rPr>
      </w:pPr>
      <w:bookmarkStart w:id="239" w:name="_Toc475176631"/>
      <w:bookmarkStart w:id="240" w:name="_Toc38114400"/>
      <w:bookmarkStart w:id="241" w:name="_Toc159436294"/>
      <w:bookmarkStart w:id="242" w:name="_Toc204265022"/>
      <w:r w:rsidRPr="001E6A31">
        <w:rPr>
          <w:rFonts w:cs="Arial"/>
        </w:rPr>
        <w:t>Oljeåterställningstjänst</w:t>
      </w:r>
      <w:bookmarkEnd w:id="239"/>
      <w:bookmarkEnd w:id="240"/>
      <w:bookmarkEnd w:id="241"/>
      <w:bookmarkEnd w:id="242"/>
    </w:p>
    <w:p w14:paraId="65516854" w14:textId="77777777" w:rsidR="00E32DD9" w:rsidRPr="001E6A31" w:rsidRDefault="00E32DD9" w:rsidP="00E32DD9">
      <w:pPr>
        <w:spacing w:before="156" w:after="156"/>
        <w:rPr>
          <w:rFonts w:cs="Arial"/>
        </w:rPr>
      </w:pPr>
      <w:r w:rsidRPr="001E6A31">
        <w:rPr>
          <w:rFonts w:cs="Arial"/>
        </w:rPr>
        <w:t>Utför en återställning av motoroljelivslängdssystemet, som beräknar ett optimalt oljebytesintervall beroende på fordonets körförhållanden och klimat. Påminnelsen om oljelivslängd måste återställas varje gång oljan byts, så att systemet kan beräkna när nästa oljebyte krävs.</w:t>
      </w:r>
    </w:p>
    <w:p w14:paraId="34675F87" w14:textId="77777777" w:rsidR="00A367F4" w:rsidRPr="001E6A31" w:rsidRDefault="00A367F4" w:rsidP="00E32DD9">
      <w:pPr>
        <w:spacing w:before="156" w:after="156"/>
        <w:rPr>
          <w:rFonts w:cs="Arial"/>
        </w:rPr>
      </w:pPr>
    </w:p>
    <w:p w14:paraId="7A99367C" w14:textId="77777777" w:rsidR="00E32DD9" w:rsidRPr="001E6A31" w:rsidRDefault="00E32DD9" w:rsidP="00E32DD9">
      <w:pPr>
        <w:pBdr>
          <w:top w:val="single" w:sz="4" w:space="1" w:color="auto"/>
        </w:pBdr>
        <w:spacing w:beforeLines="0" w:before="0" w:afterLines="0" w:after="0"/>
        <w:contextualSpacing/>
        <w:rPr>
          <w:rFonts w:eastAsia="宋体" w:cs="Arial"/>
          <w:b/>
        </w:rPr>
      </w:pPr>
      <w:r w:rsidRPr="001E6A31">
        <w:rPr>
          <w:rFonts w:eastAsia="宋体" w:cs="Arial"/>
          <w:noProof/>
          <w:sz w:val="20"/>
          <w:lang w:val="en-US"/>
        </w:rPr>
        <w:lastRenderedPageBreak/>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rFonts w:eastAsia="宋体" w:cs="Arial"/>
          <w:b/>
        </w:rPr>
        <w:t>NOTERA</w:t>
      </w:r>
    </w:p>
    <w:p w14:paraId="62CC20AA" w14:textId="77777777" w:rsidR="00E32DD9" w:rsidRPr="001E6A31"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1E6A31">
        <w:rPr>
          <w:rFonts w:eastAsia="宋体" w:cs="Arial"/>
        </w:rPr>
        <w:t>Återställ alltid motoroljans livslängd till 100 % efter varje oljebyte.</w:t>
      </w:r>
    </w:p>
    <w:p w14:paraId="4C0E1012" w14:textId="77777777" w:rsidR="00E32DD9" w:rsidRPr="001E6A31" w:rsidRDefault="00E32DD9">
      <w:pPr>
        <w:numPr>
          <w:ilvl w:val="0"/>
          <w:numId w:val="85"/>
        </w:numPr>
        <w:adjustRightInd w:val="0"/>
        <w:snapToGrid w:val="0"/>
        <w:spacing w:beforeLines="0" w:before="0" w:afterLines="0" w:after="0"/>
        <w:ind w:left="641" w:hanging="357"/>
        <w:contextualSpacing/>
        <w:rPr>
          <w:rFonts w:eastAsia="宋体" w:cs="Arial"/>
        </w:rPr>
      </w:pPr>
      <w:r w:rsidRPr="001E6A31">
        <w:rPr>
          <w:rFonts w:eastAsia="宋体" w:cs="Arial"/>
        </w:rPr>
        <w:t>Allt nödvändigt arbete måste utföras innan serviceindikatorerna återställs. Underlåtenhet att göra detta kan resultera i felaktiga servicevärden och orsaka att felkoder lagras av relevant styrenhet.</w:t>
      </w:r>
    </w:p>
    <w:p w14:paraId="528B551C" w14:textId="77777777" w:rsidR="00E32DD9" w:rsidRPr="001E6A31"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1E6A31">
        <w:rPr>
          <w:rFonts w:eastAsia="宋体" w:cs="Arial"/>
        </w:rPr>
        <w:t>För vissa fordon kan skanningsverktyget återställa ytterligare servicelampor, såsom underhållscykel och serviceintervall. På BMW-fordon återställs till exempel motorolja, tändstift, fram-/bakbromsar, kylvätska, partikelfilter, bromsvätska, mikrofilter, fordonsinspektion, avgasinspektion och fordonskontroller.</w:t>
      </w:r>
    </w:p>
    <w:p w14:paraId="464CF374" w14:textId="77777777" w:rsidR="00E32DD9" w:rsidRPr="001E6A31" w:rsidRDefault="00E32DD9" w:rsidP="00E32DD9">
      <w:pPr>
        <w:pStyle w:val="20"/>
        <w:spacing w:before="312" w:after="156"/>
        <w:rPr>
          <w:rFonts w:cs="Arial"/>
        </w:rPr>
      </w:pPr>
      <w:bookmarkStart w:id="243" w:name="_Toc475176632"/>
      <w:bookmarkStart w:id="244" w:name="_Toc38114401"/>
      <w:bookmarkStart w:id="245" w:name="_Toc159436295"/>
      <w:bookmarkStart w:id="246" w:name="_Toc204265023"/>
      <w:r w:rsidRPr="001E6A31">
        <w:rPr>
          <w:rFonts w:cs="Arial"/>
        </w:rPr>
        <w:t>Service av elektrisk parkeringsbroms (EPB)</w:t>
      </w:r>
      <w:bookmarkEnd w:id="243"/>
      <w:bookmarkEnd w:id="244"/>
      <w:bookmarkEnd w:id="245"/>
      <w:bookmarkEnd w:id="246"/>
    </w:p>
    <w:p w14:paraId="112492A5" w14:textId="77777777" w:rsidR="00E32DD9" w:rsidRPr="001E6A31" w:rsidRDefault="00E32DD9" w:rsidP="00E32DD9">
      <w:pPr>
        <w:spacing w:before="156" w:after="156"/>
        <w:rPr>
          <w:rFonts w:cs="Arial"/>
        </w:rPr>
      </w:pPr>
      <w:r w:rsidRPr="001E6A31">
        <w:rPr>
          <w:rFonts w:cs="Arial"/>
        </w:rPr>
        <w:t>Denna funktion har en mängd användningsområden för att underhålla det elektroniska bromssystemet säkert och effektivt. Användningsområdena inkluderar att deaktivera och aktivera bromsstyrningssystemet, assistera med bromsvätskekontroll, öppna och stänga bromsbelägg och justera bromsarna efter skiv- eller beläggsbyte.</w:t>
      </w:r>
    </w:p>
    <w:p w14:paraId="431A6DD4" w14:textId="77777777" w:rsidR="00E32DD9" w:rsidRPr="001E6A31" w:rsidRDefault="00E32DD9" w:rsidP="001E6A31">
      <w:pPr>
        <w:pStyle w:val="EN"/>
        <w:spacing w:before="156" w:after="156"/>
        <w:rPr>
          <w:rFonts w:cs="Arial"/>
          <w:b/>
          <w:bCs w:val="0"/>
          <w:lang w:val="en-US"/>
        </w:rPr>
      </w:pPr>
      <w:bookmarkStart w:id="247" w:name="_Toc159436296"/>
      <w:r w:rsidRPr="001E6A31">
        <w:rPr>
          <w:rFonts w:cs="Arial"/>
          <w:b/>
          <w:bCs w:val="0"/>
          <w:lang w:val="en-US"/>
        </w:rPr>
        <w:t>EPB-säkerhet</w:t>
      </w:r>
      <w:bookmarkEnd w:id="247"/>
    </w:p>
    <w:p w14:paraId="67F42618" w14:textId="77777777" w:rsidR="00E32DD9" w:rsidRPr="001E6A31" w:rsidRDefault="00E32DD9" w:rsidP="00E32DD9">
      <w:pPr>
        <w:spacing w:before="156" w:after="156"/>
        <w:rPr>
          <w:rFonts w:eastAsia="Arial" w:cs="Arial"/>
          <w:bCs/>
        </w:rPr>
      </w:pPr>
      <w:r w:rsidRPr="001E6A31">
        <w:rPr>
          <w:rFonts w:eastAsia="Arial" w:cs="Arial"/>
        </w:rPr>
        <w:t>Det kan vara farligt att utföra underhåll på det elektriska parkeringsbromssystemet (EPB), så innan du påbörjar servicearbetet, vänligen ha dessa regler i åtanke.</w:t>
      </w:r>
    </w:p>
    <w:p w14:paraId="1C665CE2" w14:textId="77777777" w:rsidR="00E32DD9" w:rsidRPr="001E6A31"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1E6A31">
        <w:rPr>
          <w:rFonts w:cs="Arial"/>
          <w:szCs w:val="18"/>
        </w:rPr>
        <w:t>Se till att du är helt bekant med bromssystemet och dess funktion innan du påbörjar något arbete.</w:t>
      </w:r>
    </w:p>
    <w:p w14:paraId="1E060EBD" w14:textId="77777777" w:rsidR="00E32DD9" w:rsidRPr="001E6A31" w:rsidRDefault="00E32DD9">
      <w:pPr>
        <w:pStyle w:val="aa"/>
        <w:widowControl w:val="0"/>
        <w:numPr>
          <w:ilvl w:val="0"/>
          <w:numId w:val="88"/>
        </w:numPr>
        <w:adjustRightInd w:val="0"/>
        <w:snapToGrid w:val="0"/>
        <w:spacing w:beforeLines="20" w:before="62" w:afterLines="20" w:after="62"/>
        <w:ind w:left="641" w:hanging="357"/>
        <w:rPr>
          <w:rFonts w:cs="Arial"/>
          <w:b/>
        </w:rPr>
      </w:pPr>
      <w:r w:rsidRPr="001E6A31">
        <w:rPr>
          <w:rFonts w:cs="Arial"/>
          <w:szCs w:val="18"/>
        </w:rPr>
        <w:t xml:space="preserve">EPB-styrsystemet </w:t>
      </w:r>
      <w:r w:rsidRPr="001E6A31">
        <w:rPr>
          <w:rFonts w:cs="Arial"/>
        </w:rPr>
        <w:t>innan underhålls-/diagnosarbete utförs på bromssystemet. Detta kan göras från verktygsmenyn.</w:t>
      </w:r>
    </w:p>
    <w:p w14:paraId="69702AD2" w14:textId="77777777" w:rsidR="00E32DD9" w:rsidRPr="001E6A31" w:rsidRDefault="00E32DD9">
      <w:pPr>
        <w:pStyle w:val="aa"/>
        <w:widowControl w:val="0"/>
        <w:numPr>
          <w:ilvl w:val="0"/>
          <w:numId w:val="88"/>
        </w:numPr>
        <w:adjustRightInd w:val="0"/>
        <w:snapToGrid w:val="0"/>
        <w:spacing w:beforeLines="20" w:before="62" w:afterLines="20" w:after="62"/>
        <w:ind w:left="641" w:hanging="357"/>
        <w:rPr>
          <w:rFonts w:cs="Arial"/>
          <w:b/>
        </w:rPr>
      </w:pPr>
      <w:r w:rsidRPr="001E6A31">
        <w:rPr>
          <w:rFonts w:cs="Arial"/>
          <w:szCs w:val="18"/>
        </w:rPr>
        <w:t xml:space="preserve">endast </w:t>
      </w:r>
      <w:r w:rsidRPr="001E6A31">
        <w:rPr>
          <w:rFonts w:cs="Arial"/>
        </w:rPr>
        <w:t>underhållsarbete när fordonet står stilla och står på plan mark.</w:t>
      </w:r>
    </w:p>
    <w:p w14:paraId="0F27A30B" w14:textId="77777777" w:rsidR="00E32DD9" w:rsidRPr="001E6A31" w:rsidRDefault="00E32DD9">
      <w:pPr>
        <w:pStyle w:val="aa"/>
        <w:widowControl w:val="0"/>
        <w:numPr>
          <w:ilvl w:val="0"/>
          <w:numId w:val="88"/>
        </w:numPr>
        <w:adjustRightInd w:val="0"/>
        <w:snapToGrid w:val="0"/>
        <w:spacing w:beforeLines="20" w:before="62" w:afterLines="20" w:after="62"/>
        <w:ind w:left="641" w:hanging="357"/>
        <w:rPr>
          <w:rFonts w:cs="Arial"/>
          <w:b/>
        </w:rPr>
      </w:pPr>
      <w:r w:rsidRPr="001E6A31">
        <w:rPr>
          <w:rFonts w:cs="Arial"/>
        </w:rPr>
        <w:t>Säkerställ att EPB-styrsystemet återaktiveras efter att underhållsarbetet har slutförts.</w:t>
      </w:r>
    </w:p>
    <w:p w14:paraId="7EA68DEC" w14:textId="77777777" w:rsidR="00E32DD9" w:rsidRPr="001E6A31" w:rsidRDefault="00E32DD9" w:rsidP="00E32DD9">
      <w:pPr>
        <w:pStyle w:val="NOTE2"/>
        <w:spacing w:before="156" w:after="156"/>
        <w:ind w:left="181"/>
        <w:contextualSpacing/>
        <w:rPr>
          <w:b/>
          <w:bCs w:val="0"/>
        </w:rPr>
      </w:pPr>
      <w:r w:rsidRPr="001E6A31">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b/>
          <w:bCs w:val="0"/>
        </w:rPr>
        <w:t>NOTERA</w:t>
      </w:r>
    </w:p>
    <w:p w14:paraId="569F8806" w14:textId="77777777" w:rsidR="00E32DD9" w:rsidRPr="001E6A31" w:rsidRDefault="00E32DD9" w:rsidP="00E32DD9">
      <w:pPr>
        <w:pStyle w:val="NOTE2"/>
        <w:spacing w:before="156" w:after="156"/>
        <w:ind w:left="181"/>
        <w:contextualSpacing/>
      </w:pPr>
      <w:r w:rsidRPr="001E6A31">
        <w:t>Autel tar inget ansvar för olyckor eller skador som uppstår till följd av underhåll av det elektriska parkeringsbromssystemet.</w:t>
      </w:r>
    </w:p>
    <w:p w14:paraId="299D88E0" w14:textId="77777777" w:rsidR="00E32DD9" w:rsidRPr="001E6A31" w:rsidRDefault="00E32DD9" w:rsidP="00E32DD9">
      <w:pPr>
        <w:spacing w:before="156" w:after="156"/>
        <w:rPr>
          <w:rFonts w:cs="Arial"/>
        </w:rPr>
      </w:pPr>
      <w:bookmarkStart w:id="248" w:name="_Toc38114402"/>
      <w:bookmarkStart w:id="249" w:name="_Toc159436297"/>
      <w:bookmarkStart w:id="250" w:name="_Toc475176633"/>
    </w:p>
    <w:p w14:paraId="21E56557" w14:textId="77777777" w:rsidR="00E32DD9" w:rsidRPr="001E6A31" w:rsidRDefault="00E32DD9" w:rsidP="00E32DD9">
      <w:pPr>
        <w:spacing w:before="156" w:after="156"/>
        <w:rPr>
          <w:rFonts w:cs="Arial"/>
        </w:rPr>
      </w:pPr>
    </w:p>
    <w:p w14:paraId="19FC839B" w14:textId="77777777" w:rsidR="00E32DD9" w:rsidRPr="001E6A31" w:rsidRDefault="00E32DD9" w:rsidP="00E32DD9">
      <w:pPr>
        <w:spacing w:before="156" w:after="156"/>
        <w:rPr>
          <w:rFonts w:cs="Arial"/>
        </w:rPr>
      </w:pPr>
    </w:p>
    <w:p w14:paraId="41324098" w14:textId="20B70DEA" w:rsidR="00E32DD9" w:rsidRPr="001E6A31" w:rsidRDefault="00E32DD9" w:rsidP="00E32DD9">
      <w:pPr>
        <w:pStyle w:val="20"/>
        <w:spacing w:before="312" w:after="156"/>
        <w:rPr>
          <w:rFonts w:cs="Arial"/>
        </w:rPr>
      </w:pPr>
      <w:bookmarkStart w:id="251" w:name="_Toc204265024"/>
      <w:r w:rsidRPr="001E6A31">
        <w:rPr>
          <w:rFonts w:cs="Arial"/>
        </w:rPr>
        <w:lastRenderedPageBreak/>
        <w:t>Service av däcktrycksövervakningssystem (TPMS)</w:t>
      </w:r>
      <w:bookmarkEnd w:id="248"/>
      <w:bookmarkEnd w:id="249"/>
      <w:bookmarkEnd w:id="251"/>
    </w:p>
    <w:p w14:paraId="3FE4EF12" w14:textId="77777777" w:rsidR="00E32DD9" w:rsidRPr="001E6A31" w:rsidRDefault="00E32DD9" w:rsidP="00E32DD9">
      <w:pPr>
        <w:pStyle w:val="BodytextUserManual"/>
        <w:spacing w:before="156" w:after="156"/>
      </w:pPr>
      <w:r w:rsidRPr="001E6A31">
        <w:t>Den här funktionen låter dig snabbt söka efter däcksensorernas ID:n från fordonets styrenhet, samt utföra byte och återställning av TPMS efter att däcksensorerna har bytts ut.</w:t>
      </w:r>
    </w:p>
    <w:p w14:paraId="4CB455F0" w14:textId="77777777" w:rsidR="00E32DD9" w:rsidRPr="001E6A31" w:rsidRDefault="00E32DD9" w:rsidP="00E32DD9">
      <w:pPr>
        <w:pStyle w:val="20"/>
        <w:spacing w:before="312" w:after="156"/>
        <w:rPr>
          <w:rFonts w:cs="Arial"/>
        </w:rPr>
      </w:pPr>
      <w:bookmarkStart w:id="252" w:name="_Toc38114403"/>
      <w:bookmarkStart w:id="253" w:name="_Toc159436298"/>
      <w:bookmarkStart w:id="254" w:name="_Toc204265025"/>
      <w:r w:rsidRPr="001E6A31">
        <w:rPr>
          <w:rFonts w:cs="Arial"/>
        </w:rPr>
        <w:t>Batterihanteringssystem (BMS)-tjänst</w:t>
      </w:r>
      <w:bookmarkEnd w:id="250"/>
      <w:bookmarkEnd w:id="252"/>
      <w:bookmarkEnd w:id="253"/>
      <w:bookmarkEnd w:id="254"/>
    </w:p>
    <w:p w14:paraId="3D51AE35" w14:textId="77777777" w:rsidR="00E32DD9" w:rsidRPr="001E6A31" w:rsidRDefault="00E32DD9" w:rsidP="00E32DD9">
      <w:pPr>
        <w:spacing w:before="156" w:after="156"/>
        <w:rPr>
          <w:rFonts w:cs="Arial"/>
        </w:rPr>
      </w:pPr>
      <w:bookmarkStart w:id="255" w:name="_Toc469908347"/>
      <w:bookmarkStart w:id="256" w:name="_Toc475176635"/>
      <w:bookmarkStart w:id="257" w:name="_Toc38114404"/>
      <w:r w:rsidRPr="001E6A31">
        <w:rPr>
          <w:rFonts w:cs="Arial"/>
        </w:rPr>
        <w:t>Batterihanteringssystemet (BMS) gör det möjligt för verktyget att utvärdera batteriets laddningstillstånd, övervaka vilolägesströmmen, registrera batteribyte, aktivera fordonets viloläge och ladda batteriet via diagnosuttaget.</w:t>
      </w:r>
    </w:p>
    <w:p w14:paraId="0194EED1" w14:textId="77777777" w:rsidR="00E32DD9" w:rsidRPr="001E6A31" w:rsidRDefault="00E32DD9" w:rsidP="00E32DD9">
      <w:pPr>
        <w:pBdr>
          <w:top w:val="single" w:sz="4" w:space="1" w:color="auto"/>
          <w:bottom w:val="single" w:sz="4" w:space="1" w:color="auto"/>
        </w:pBdr>
        <w:spacing w:beforeLines="0" w:before="0" w:afterLines="0" w:after="0"/>
        <w:contextualSpacing/>
        <w:rPr>
          <w:rFonts w:eastAsia="宋体" w:cs="Arial"/>
          <w:b/>
        </w:rPr>
      </w:pPr>
      <w:r w:rsidRPr="001E6A31">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rFonts w:eastAsia="宋体" w:cs="Arial"/>
          <w:b/>
        </w:rPr>
        <w:t>NOTERA</w:t>
      </w:r>
    </w:p>
    <w:p w14:paraId="499A66F2" w14:textId="77777777" w:rsidR="00E32DD9" w:rsidRPr="001E6A31"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1E6A31">
        <w:rPr>
          <w:rFonts w:eastAsia="宋体" w:cs="Arial"/>
        </w:rPr>
        <w:t>Den här funktionen stöds inte av alla fordon.</w:t>
      </w:r>
    </w:p>
    <w:p w14:paraId="436C3366" w14:textId="77777777" w:rsidR="00E32DD9" w:rsidRPr="001E6A31"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1E6A31">
        <w:rPr>
          <w:rFonts w:eastAsia="宋体" w:cs="Arial"/>
        </w:rPr>
        <w:t>Delfunktionerna och de faktiska testskärmarna för BMS kan variera beroende på fordon. Följ instruktionerna på skärmen för att göra rätt val av alternativ.</w:t>
      </w:r>
    </w:p>
    <w:p w14:paraId="28FC9B0F" w14:textId="52173B4E" w:rsidR="00E32DD9" w:rsidRPr="001E6A31" w:rsidRDefault="00E32DD9" w:rsidP="00E32DD9">
      <w:pPr>
        <w:spacing w:before="156" w:after="156"/>
        <w:rPr>
          <w:rFonts w:cs="Arial"/>
        </w:rPr>
      </w:pPr>
      <w:r w:rsidRPr="001E6A31">
        <w:rPr>
          <w:rFonts w:cs="Arial"/>
        </w:rPr>
        <w:t>Fordonet kan använda antingen ett förseglat blybatteri eller ett AGM-batteri (Absorbed Glass Mat). Blybatteriet innehåller flytande svavelsyra och kan spillas när det välter. AGM-batterier (känt som VRLA-batteri, ventilreglerat blysyra) innehåller också svavelsyra</w:t>
      </w:r>
      <w:r w:rsidR="002663CD" w:rsidRPr="001E6A31">
        <w:rPr>
          <w:rFonts w:cs="Arial"/>
        </w:rPr>
        <w:t>,</w:t>
      </w:r>
      <w:r w:rsidRPr="001E6A31">
        <w:rPr>
          <w:rFonts w:cs="Arial"/>
        </w:rPr>
        <w:t xml:space="preserve"> men syran finns i glasmattor mellan polplattorna.</w:t>
      </w:r>
    </w:p>
    <w:p w14:paraId="7DD56177" w14:textId="5899096D" w:rsidR="00E32DD9" w:rsidRPr="001E6A31" w:rsidRDefault="00E32DD9" w:rsidP="00E32DD9">
      <w:pPr>
        <w:spacing w:before="156" w:after="156"/>
        <w:rPr>
          <w:rFonts w:cs="Arial"/>
        </w:rPr>
      </w:pPr>
      <w:r w:rsidRPr="001E6A31">
        <w:rPr>
          <w:rFonts w:cs="Arial"/>
        </w:rPr>
        <w:t xml:space="preserve">Det rekommenderas att det nya eftermarknadsbatteriet har samma specifikationer, såsom kapacitet och typ, som det befintliga batteriet. Om originalbatteriet byts ut mot en annan typ av batteri (t.ex. ett blybatteri ersätts med ett AGM-batteri) eller ett batteri med en annan kapacitet </w:t>
      </w:r>
      <w:r w:rsidR="002663CD" w:rsidRPr="001E6A31">
        <w:rPr>
          <w:rFonts w:cs="Arial"/>
        </w:rPr>
        <w:t>(</w:t>
      </w:r>
      <w:r w:rsidRPr="001E6A31">
        <w:rPr>
          <w:rFonts w:cs="Arial"/>
        </w:rPr>
        <w:t>mAh</w:t>
      </w:r>
      <w:r w:rsidR="002663CD" w:rsidRPr="001E6A31">
        <w:rPr>
          <w:rFonts w:cs="Arial"/>
        </w:rPr>
        <w:t>)</w:t>
      </w:r>
      <w:r w:rsidRPr="001E6A31">
        <w:rPr>
          <w:rFonts w:cs="Arial"/>
        </w:rPr>
        <w:t>, kan fordonet behöva omprogrammeras av den nya batteritypen, utöver att batteriet återställs. Se fordonets instruktionsbok för ytterligare fordonsspecifik information.</w:t>
      </w:r>
    </w:p>
    <w:p w14:paraId="7E091C52" w14:textId="232013B3" w:rsidR="00E32DD9" w:rsidRPr="001E6A31" w:rsidRDefault="00CF22D0" w:rsidP="00CF22D0">
      <w:pPr>
        <w:pStyle w:val="20"/>
        <w:spacing w:before="312" w:after="156"/>
        <w:rPr>
          <w:rFonts w:cs="Arial"/>
        </w:rPr>
      </w:pPr>
      <w:bookmarkStart w:id="258" w:name="_Toc204265026"/>
      <w:bookmarkEnd w:id="255"/>
      <w:bookmarkEnd w:id="256"/>
      <w:bookmarkEnd w:id="257"/>
      <w:r w:rsidRPr="001E6A31">
        <w:rPr>
          <w:rFonts w:cs="Arial"/>
        </w:rPr>
        <w:t>Service av dieselpartikelfilter (DPF)</w:t>
      </w:r>
      <w:bookmarkEnd w:id="258"/>
    </w:p>
    <w:p w14:paraId="3E906D00" w14:textId="3751F369" w:rsidR="00E32DD9" w:rsidRPr="001E6A31" w:rsidRDefault="00CF22D0" w:rsidP="00E32DD9">
      <w:pPr>
        <w:spacing w:before="156" w:after="156"/>
        <w:rPr>
          <w:rFonts w:cs="Arial"/>
        </w:rPr>
      </w:pPr>
      <w:bookmarkStart w:id="259" w:name="_Toc475176636"/>
      <w:bookmarkStart w:id="260" w:name="_Toc469908349"/>
      <w:bookmarkStart w:id="261" w:name="_Toc38114405"/>
      <w:r w:rsidRPr="001E6A31">
        <w:rPr>
          <w:rFonts w:cs="Arial"/>
        </w:rPr>
        <w:t>Dieselpartikelfilterfunktionen (DPF) hanterar DPF-regenerering, inlärning av DPF-komponentbyte och DPF-inlärning efter byte av motorstyrenhet.</w:t>
      </w:r>
    </w:p>
    <w:p w14:paraId="45B2728A" w14:textId="1BBDB9B9" w:rsidR="00E32DD9" w:rsidRPr="001E6A31" w:rsidRDefault="001E6A31" w:rsidP="00E32DD9">
      <w:pPr>
        <w:spacing w:before="156" w:after="156"/>
        <w:rPr>
          <w:rFonts w:cs="Arial"/>
        </w:rPr>
      </w:pPr>
      <w:r w:rsidRPr="001E6A31">
        <w:rPr>
          <w:rFonts w:eastAsiaTheme="minorEastAsia" w:cs="Arial"/>
          <w:szCs w:val="18"/>
          <w:lang w:val="sv-SE"/>
        </w:rPr>
        <w:t>ECM övervakar körstilen och väljer en lämplig tidpunkt för att använda regenerering. Fordon som körs mycket på tomgång och låg belastning kommer att försöka regenerera tidigare än de som körs med högre hastighet och belastning. För att regenerering ska ske måste en långvarig hög avgastemperatur uppnås.</w:t>
      </w:r>
    </w:p>
    <w:p w14:paraId="69E0F44B" w14:textId="77777777" w:rsidR="00E32DD9" w:rsidRPr="001E6A31" w:rsidRDefault="00E32DD9" w:rsidP="00E32DD9">
      <w:pPr>
        <w:spacing w:before="156" w:after="156"/>
        <w:rPr>
          <w:rFonts w:cs="Arial"/>
        </w:rPr>
      </w:pPr>
      <w:r w:rsidRPr="001E6A31">
        <w:rPr>
          <w:rFonts w:cs="Arial"/>
        </w:rPr>
        <w:t xml:space="preserve">Om bilen körs på ett sådant sätt att regenerering inte är möjlig, t.ex. vid täta korta resor, kommer en diagnostisk felkod så småningom att registreras utöver att DPF-lampan och </w:t>
      </w:r>
      <w:r w:rsidRPr="001E6A31">
        <w:rPr>
          <w:rFonts w:cs="Arial"/>
        </w:rPr>
        <w:lastRenderedPageBreak/>
        <w:t>"Check Engine"-indikatorerna visas. En serviceregenerering kan begäras i verkstaden med hjälp av diagnosverktyget.</w:t>
      </w:r>
    </w:p>
    <w:p w14:paraId="7608CB1E" w14:textId="77777777" w:rsidR="00E32DD9" w:rsidRPr="001E6A31" w:rsidRDefault="00E32DD9" w:rsidP="00E32DD9">
      <w:pPr>
        <w:spacing w:before="156" w:after="156"/>
        <w:rPr>
          <w:rFonts w:cs="Arial"/>
        </w:rPr>
      </w:pPr>
      <w:r w:rsidRPr="001E6A31">
        <w:rPr>
          <w:rFonts w:cs="Arial"/>
        </w:rPr>
        <w:t>Innan du utför en forcerad DPF-regenerering med verktyget, kontrollera följande punkter:</w:t>
      </w:r>
    </w:p>
    <w:p w14:paraId="4A6530FD" w14:textId="77777777" w:rsidR="00E32DD9" w:rsidRPr="001E6A31" w:rsidRDefault="00E32DD9" w:rsidP="00BE283D">
      <w:pPr>
        <w:pStyle w:val="BodytextUserManual"/>
        <w:widowControl/>
        <w:numPr>
          <w:ilvl w:val="0"/>
          <w:numId w:val="33"/>
        </w:numPr>
        <w:spacing w:beforeLines="20" w:before="62" w:afterLines="20" w:after="62"/>
        <w:ind w:left="641" w:hanging="357"/>
      </w:pPr>
      <w:r w:rsidRPr="001E6A31">
        <w:t>Bränslelampan lyser inte.</w:t>
      </w:r>
    </w:p>
    <w:p w14:paraId="271533C0" w14:textId="77777777" w:rsidR="00E32DD9" w:rsidRPr="001E6A31" w:rsidRDefault="00E32DD9" w:rsidP="00BE283D">
      <w:pPr>
        <w:pStyle w:val="BodytextUserManual"/>
        <w:widowControl/>
        <w:numPr>
          <w:ilvl w:val="0"/>
          <w:numId w:val="33"/>
        </w:numPr>
        <w:spacing w:beforeLines="20" w:before="62" w:afterLines="20" w:after="62"/>
        <w:ind w:left="641" w:hanging="357"/>
      </w:pPr>
      <w:r w:rsidRPr="001E6A31">
        <w:t>Inga DPF-relevanta fel lagras i systemet.</w:t>
      </w:r>
    </w:p>
    <w:p w14:paraId="736F1E6B" w14:textId="77777777" w:rsidR="00E32DD9" w:rsidRPr="001E6A31" w:rsidRDefault="00E32DD9" w:rsidP="00BE283D">
      <w:pPr>
        <w:pStyle w:val="BodytextUserManual"/>
        <w:widowControl/>
        <w:numPr>
          <w:ilvl w:val="0"/>
          <w:numId w:val="33"/>
        </w:numPr>
        <w:spacing w:beforeLines="20" w:before="62" w:afterLines="20" w:after="62"/>
        <w:ind w:left="641" w:hanging="357"/>
      </w:pPr>
      <w:r w:rsidRPr="001E6A31">
        <w:t>Fordonet har den specificerade motoroljan.</w:t>
      </w:r>
    </w:p>
    <w:p w14:paraId="08EEEEA1" w14:textId="3B7882DA" w:rsidR="00E32DD9" w:rsidRPr="001E6A31" w:rsidRDefault="00E32DD9" w:rsidP="00BE283D">
      <w:pPr>
        <w:pStyle w:val="BodytextUserManual"/>
        <w:widowControl/>
        <w:numPr>
          <w:ilvl w:val="0"/>
          <w:numId w:val="33"/>
        </w:numPr>
        <w:spacing w:beforeLines="20" w:before="62" w:afterLines="20" w:after="62"/>
        <w:ind w:left="641" w:hanging="357"/>
      </w:pPr>
      <w:r w:rsidRPr="001E6A31">
        <w:t>Dieseloljan är inte förorenad.</w:t>
      </w:r>
    </w:p>
    <w:p w14:paraId="51453E6D" w14:textId="1940C0FC" w:rsidR="00E32DD9" w:rsidRPr="001E6A31" w:rsidRDefault="005A4980" w:rsidP="00E32DD9">
      <w:pPr>
        <w:pStyle w:val="NOTE2"/>
        <w:spacing w:before="156" w:after="156"/>
        <w:ind w:left="181"/>
        <w:contextualSpacing/>
        <w:rPr>
          <w:b/>
          <w:bCs w:val="0"/>
        </w:rPr>
      </w:pPr>
      <w:r w:rsidRPr="001E6A31">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8">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1E6A31">
        <w:rPr>
          <w:b/>
          <w:bCs w:val="0"/>
        </w:rPr>
        <w:t>VIKTIG</w:t>
      </w:r>
    </w:p>
    <w:p w14:paraId="6878AE51" w14:textId="4FACDFC0" w:rsidR="00E32DD9" w:rsidRPr="001E6A31" w:rsidRDefault="00E32DD9" w:rsidP="00E32DD9">
      <w:pPr>
        <w:pStyle w:val="NOTE2"/>
        <w:spacing w:before="156" w:after="156"/>
        <w:ind w:left="181"/>
        <w:contextualSpacing/>
      </w:pPr>
      <w:r w:rsidRPr="001E6A31">
        <w:t>Innan man diagnostiserar det problematiska fordonet och försöker utföra en nödregenerering är det viktigt att erhålla en fullständig diagnostisk logg och läsa av relevanta mätvärdesblock.</w:t>
      </w:r>
    </w:p>
    <w:p w14:paraId="78C447A4" w14:textId="3610B758" w:rsidR="00E32DD9" w:rsidRPr="001E6A31" w:rsidRDefault="005A4980" w:rsidP="00E32DD9">
      <w:pPr>
        <w:pStyle w:val="16"/>
        <w:pBdr>
          <w:top w:val="single" w:sz="4" w:space="1" w:color="auto"/>
        </w:pBdr>
        <w:spacing w:before="156" w:afterLines="0" w:after="0"/>
        <w:ind w:left="180"/>
        <w:contextualSpacing/>
        <w:rPr>
          <w:szCs w:val="18"/>
        </w:rPr>
      </w:pPr>
      <w:r w:rsidRPr="001E6A31">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9"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1E6A31">
        <w:rPr>
          <w:b/>
          <w:szCs w:val="18"/>
        </w:rPr>
        <w:t>NOTERA</w:t>
      </w:r>
      <w:r w:rsidR="00E32DD9" w:rsidRPr="001E6A31">
        <w:rPr>
          <w:szCs w:val="18"/>
        </w:rPr>
        <w:t xml:space="preserve"> </w:t>
      </w:r>
    </w:p>
    <w:p w14:paraId="1CFD6633" w14:textId="77777777" w:rsidR="00E32DD9" w:rsidRPr="001E6A31"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1E6A31">
        <w:rPr>
          <w:szCs w:val="18"/>
        </w:rPr>
        <w:t>DPF-filtret regenereras inte om motorstyrningslampan lyser, eller om det är en felaktig EGR-ventil.</w:t>
      </w:r>
    </w:p>
    <w:p w14:paraId="404683AD" w14:textId="79B405DA" w:rsidR="00E32DD9" w:rsidRPr="001E6A31"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1E6A31">
        <w:rPr>
          <w:szCs w:val="18"/>
        </w:rPr>
        <w:t>Styrenheten måste justeras om vid byte av dieselpartikelfilter och vid påfyllning av bränsletillsatsen Eolys</w:t>
      </w:r>
      <w:r w:rsidR="002663CD" w:rsidRPr="001E6A31">
        <w:rPr>
          <w:szCs w:val="18"/>
        </w:rPr>
        <w:t>.</w:t>
      </w:r>
    </w:p>
    <w:p w14:paraId="6C3652D2" w14:textId="77777777" w:rsidR="00E32DD9" w:rsidRPr="001E6A31"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1E6A31">
        <w:t>Om fordonet behöver köras för att utföra en DPF-service behövs en andra person för funktionen. En person ska köra fordonet medan den andra personen observerar skärmen på verktyget. Försök inte att köra och observera skanningsverktyget samtidigt. Detta är farligt och utsätter ditt liv och andra bilisters och fotgängare för risk.</w:t>
      </w:r>
    </w:p>
    <w:bookmarkEnd w:id="259"/>
    <w:bookmarkEnd w:id="260"/>
    <w:bookmarkEnd w:id="261"/>
    <w:p w14:paraId="1397E8A5" w14:textId="55B6E877" w:rsidR="00E32DD9" w:rsidRPr="001E6A31" w:rsidRDefault="00E32DD9" w:rsidP="00E32DD9">
      <w:pPr>
        <w:spacing w:before="156" w:after="156"/>
        <w:rPr>
          <w:rFonts w:cs="Arial"/>
        </w:rPr>
      </w:pPr>
      <w:r w:rsidRPr="001E6A31">
        <w:rPr>
          <w:rFonts w:cs="Arial"/>
        </w:rPr>
        <w:t xml:space="preserve"> </w:t>
      </w:r>
    </w:p>
    <w:p w14:paraId="45C4C59A" w14:textId="31ADC85B" w:rsidR="00E32DD9" w:rsidRPr="001E6A31" w:rsidRDefault="00E32DD9" w:rsidP="00E32DD9">
      <w:pPr>
        <w:pStyle w:val="20"/>
        <w:spacing w:before="312" w:after="156"/>
        <w:rPr>
          <w:rFonts w:cs="Arial"/>
        </w:rPr>
      </w:pPr>
      <w:bookmarkStart w:id="262" w:name="_Toc475176634"/>
      <w:bookmarkStart w:id="263" w:name="_Toc38114406"/>
      <w:bookmarkStart w:id="264" w:name="_Toc159436301"/>
      <w:bookmarkStart w:id="265" w:name="_Toc204265027"/>
      <w:r w:rsidRPr="001E6A31">
        <w:rPr>
          <w:rFonts w:cs="Arial"/>
        </w:rPr>
        <w:t>Service av styrvinkelsensor (SAS)</w:t>
      </w:r>
      <w:bookmarkEnd w:id="262"/>
      <w:bookmarkEnd w:id="263"/>
      <w:bookmarkEnd w:id="264"/>
      <w:bookmarkEnd w:id="265"/>
    </w:p>
    <w:p w14:paraId="28DD7F9C" w14:textId="77777777" w:rsidR="00E32DD9" w:rsidRPr="001E6A31" w:rsidRDefault="00E32DD9" w:rsidP="00E32DD9">
      <w:pPr>
        <w:spacing w:before="156" w:after="156"/>
        <w:rPr>
          <w:rFonts w:cs="Arial"/>
        </w:rPr>
      </w:pPr>
      <w:r w:rsidRPr="001E6A31">
        <w:rPr>
          <w:rFonts w:cs="Arial"/>
        </w:rPr>
        <w:t>SAS-kalibrering lagrar permanent rattens aktuella position som rakt fram-position i SAS EEPROM. Därför måste framhjulen och ratten ställas in exakt i rakt fram-position före kalibrering. Dessutom läses VIN från instrumentklustret och lagras permanent i SAS EEPROM. När kalibreringen är klar rensas SAS-felminnet automatiskt.</w:t>
      </w:r>
    </w:p>
    <w:p w14:paraId="54755545" w14:textId="77777777" w:rsidR="00E32DD9" w:rsidRPr="001E6A31" w:rsidRDefault="00E32DD9" w:rsidP="00E32DD9">
      <w:pPr>
        <w:spacing w:before="156" w:after="156"/>
        <w:rPr>
          <w:rFonts w:cs="Arial"/>
        </w:rPr>
      </w:pPr>
      <w:r w:rsidRPr="001E6A31">
        <w:rPr>
          <w:rFonts w:cs="Arial"/>
        </w:rPr>
        <w:t>Kalibrering måste alltid utföras efter följande åtgärder:</w:t>
      </w:r>
    </w:p>
    <w:p w14:paraId="34550A7D" w14:textId="77777777" w:rsidR="00E32DD9" w:rsidRPr="001E6A31" w:rsidRDefault="00E32DD9" w:rsidP="00BE283D">
      <w:pPr>
        <w:pStyle w:val="BodytextUserManual"/>
        <w:widowControl/>
        <w:numPr>
          <w:ilvl w:val="0"/>
          <w:numId w:val="33"/>
        </w:numPr>
        <w:spacing w:beforeLines="20" w:before="62" w:afterLines="20" w:after="62"/>
        <w:ind w:left="641" w:hanging="357"/>
      </w:pPr>
      <w:r w:rsidRPr="001E6A31">
        <w:t>Rattbyte</w:t>
      </w:r>
    </w:p>
    <w:p w14:paraId="3D802FC2" w14:textId="77777777" w:rsidR="00E32DD9" w:rsidRPr="001E6A31" w:rsidRDefault="00E32DD9" w:rsidP="00BE283D">
      <w:pPr>
        <w:pStyle w:val="BodytextUserManual"/>
        <w:widowControl/>
        <w:numPr>
          <w:ilvl w:val="0"/>
          <w:numId w:val="33"/>
        </w:numPr>
        <w:spacing w:beforeLines="20" w:before="62" w:afterLines="20" w:after="62"/>
        <w:ind w:left="641" w:hanging="357"/>
      </w:pPr>
      <w:r w:rsidRPr="001E6A31">
        <w:t>SAS-ersättning</w:t>
      </w:r>
    </w:p>
    <w:p w14:paraId="79B4F0DA" w14:textId="77777777" w:rsidR="00E32DD9" w:rsidRPr="001E6A31" w:rsidRDefault="00E32DD9" w:rsidP="00BE283D">
      <w:pPr>
        <w:pStyle w:val="BodytextUserManual"/>
        <w:widowControl/>
        <w:numPr>
          <w:ilvl w:val="0"/>
          <w:numId w:val="33"/>
        </w:numPr>
        <w:spacing w:beforeLines="20" w:before="62" w:afterLines="20" w:after="62"/>
        <w:ind w:left="641" w:hanging="357"/>
      </w:pPr>
      <w:r w:rsidRPr="001E6A31">
        <w:t>Allt underhåll som innebär att öppna anslutningsnavet från SAS till kolumnen</w:t>
      </w:r>
    </w:p>
    <w:p w14:paraId="2D88D10F" w14:textId="77777777" w:rsidR="00E32DD9" w:rsidRPr="001E6A31" w:rsidRDefault="00E32DD9" w:rsidP="00BE283D">
      <w:pPr>
        <w:pStyle w:val="BodytextUserManual"/>
        <w:widowControl/>
        <w:numPr>
          <w:ilvl w:val="0"/>
          <w:numId w:val="33"/>
        </w:numPr>
        <w:spacing w:beforeLines="20" w:before="62" w:afterLines="20" w:after="62"/>
        <w:ind w:left="641" w:hanging="357"/>
      </w:pPr>
      <w:r w:rsidRPr="001E6A31">
        <w:t>Allt underhålls- eller reparationsarbete på styrlänkaget, styrväxeln eller annan relaterad mekanism</w:t>
      </w:r>
    </w:p>
    <w:p w14:paraId="74C8FBA5" w14:textId="77777777" w:rsidR="00E32DD9" w:rsidRPr="001E6A31" w:rsidRDefault="00E32DD9" w:rsidP="00BE283D">
      <w:pPr>
        <w:pStyle w:val="BodytextUserManual"/>
        <w:widowControl/>
        <w:numPr>
          <w:ilvl w:val="0"/>
          <w:numId w:val="33"/>
        </w:numPr>
        <w:spacing w:beforeLines="20" w:before="62" w:afterLines="20" w:after="62"/>
        <w:ind w:left="641" w:hanging="357"/>
      </w:pPr>
      <w:r w:rsidRPr="001E6A31">
        <w:lastRenderedPageBreak/>
        <w:t>Hjulinställning eller hjulspårsjustering</w:t>
      </w:r>
    </w:p>
    <w:p w14:paraId="5D6AE8EB" w14:textId="77777777" w:rsidR="00E32DD9" w:rsidRPr="001E6A31" w:rsidRDefault="00E32DD9" w:rsidP="00BE283D">
      <w:pPr>
        <w:pStyle w:val="BodytextUserManual"/>
        <w:widowControl/>
        <w:numPr>
          <w:ilvl w:val="0"/>
          <w:numId w:val="33"/>
        </w:numPr>
        <w:spacing w:beforeLines="20" w:before="62" w:afterLines="20" w:after="62"/>
        <w:ind w:left="641" w:hanging="357"/>
      </w:pPr>
      <w:r w:rsidRPr="001E6A31">
        <w:t>Olycksreparationer där skador på SAS eller monteringen, eller någon del av styrsystemet kan ha uppstått.</w:t>
      </w:r>
    </w:p>
    <w:p w14:paraId="69766280" w14:textId="77777777" w:rsidR="00E32DD9" w:rsidRPr="001E6A31" w:rsidRDefault="00E32DD9" w:rsidP="00E32DD9">
      <w:pPr>
        <w:pStyle w:val="16"/>
        <w:pBdr>
          <w:top w:val="single" w:sz="4" w:space="1" w:color="auto"/>
        </w:pBdr>
        <w:spacing w:before="156" w:afterLines="0" w:after="0"/>
        <w:ind w:left="180"/>
        <w:contextualSpacing/>
        <w:rPr>
          <w:szCs w:val="18"/>
        </w:rPr>
      </w:pPr>
      <w:r w:rsidRPr="001E6A31">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9"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b/>
          <w:szCs w:val="18"/>
        </w:rPr>
        <w:t>NOTERA</w:t>
      </w:r>
      <w:r w:rsidRPr="001E6A31">
        <w:rPr>
          <w:szCs w:val="18"/>
        </w:rPr>
        <w:t xml:space="preserve"> </w:t>
      </w:r>
    </w:p>
    <w:p w14:paraId="7DADAE40" w14:textId="74B88B3F" w:rsidR="00E32DD9" w:rsidRPr="001E6A31"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1E6A31">
        <w:rPr>
          <w:bCs w:val="0"/>
          <w:szCs w:val="18"/>
        </w:rPr>
        <w:t>Autel tar inget ansvar för olyckor eller skador som uppstår vid service av SAS-systemet. Följ alltid tillverkarens rekommendationer för reparation när du tolkar felkoder som hämtats från fordonet</w:t>
      </w:r>
      <w:r w:rsidR="002663CD" w:rsidRPr="001E6A31">
        <w:rPr>
          <w:bCs w:val="0"/>
          <w:szCs w:val="18"/>
        </w:rPr>
        <w:t>.</w:t>
      </w:r>
    </w:p>
    <w:p w14:paraId="0B02C0B8" w14:textId="5F47F6B0" w:rsidR="00E32DD9" w:rsidRPr="001E6A31"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1E6A31">
        <w:rPr>
          <w:bCs w:val="0"/>
          <w:szCs w:val="18"/>
        </w:rPr>
        <w:t>Alla programvaruskärmar som visas i den här manualen är exempel, och faktiska testskärmar kan variera beroende på testfordon. Var uppmärksam på menytitlarna och instruktionerna på skärmen för att göra korrekta alternativval</w:t>
      </w:r>
      <w:r w:rsidR="002663CD" w:rsidRPr="001E6A31">
        <w:rPr>
          <w:bCs w:val="0"/>
          <w:szCs w:val="18"/>
        </w:rPr>
        <w:t>.</w:t>
      </w:r>
    </w:p>
    <w:p w14:paraId="03A802E0" w14:textId="77777777" w:rsidR="00E32DD9" w:rsidRPr="001E6A31"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1E6A31">
        <w:rPr>
          <w:bCs w:val="0"/>
          <w:szCs w:val="18"/>
        </w:rPr>
        <w:t xml:space="preserve">Innan du påbörjar proceduren, se till att fordonet har en ESC-knapp. Leta efter knappen </w:t>
      </w:r>
      <w:r w:rsidRPr="001E6A31">
        <w:t>på instrumentbrädan.</w:t>
      </w:r>
    </w:p>
    <w:p w14:paraId="013A3741" w14:textId="77777777" w:rsidR="000D7123" w:rsidRPr="001E6A31" w:rsidRDefault="000D7123" w:rsidP="000D7123">
      <w:pPr>
        <w:spacing w:before="156" w:after="156"/>
        <w:rPr>
          <w:rFonts w:cs="Arial"/>
        </w:rPr>
      </w:pPr>
    </w:p>
    <w:p w14:paraId="79860EB4" w14:textId="77777777" w:rsidR="00791FB8" w:rsidRPr="001E6A31" w:rsidRDefault="00791FB8" w:rsidP="00094420">
      <w:pPr>
        <w:spacing w:before="156" w:after="156"/>
        <w:rPr>
          <w:rFonts w:cs="Arial"/>
        </w:rPr>
      </w:pPr>
    </w:p>
    <w:p w14:paraId="42F98DDC" w14:textId="77777777" w:rsidR="00AC1D2A" w:rsidRPr="001E6A31" w:rsidRDefault="00AC1D2A" w:rsidP="00AC1D2A">
      <w:pPr>
        <w:spacing w:before="156" w:after="156"/>
        <w:rPr>
          <w:rFonts w:cs="Arial"/>
        </w:rPr>
      </w:pPr>
    </w:p>
    <w:p w14:paraId="1C1C6CF3" w14:textId="77777777" w:rsidR="00C05429" w:rsidRPr="001E6A31" w:rsidRDefault="00C05429" w:rsidP="00C05429">
      <w:pPr>
        <w:spacing w:before="156" w:after="156"/>
        <w:rPr>
          <w:rFonts w:cs="Arial"/>
        </w:rPr>
      </w:pPr>
    </w:p>
    <w:p w14:paraId="605FA89E" w14:textId="77777777" w:rsidR="004F018D" w:rsidRPr="001E6A31" w:rsidRDefault="004F018D" w:rsidP="004F018D">
      <w:pPr>
        <w:pStyle w:val="12"/>
        <w:spacing w:before="312" w:after="312"/>
        <w:ind w:left="792" w:hanging="792"/>
      </w:pPr>
      <w:bookmarkStart w:id="266" w:name="_Ref118313587"/>
      <w:bookmarkStart w:id="267" w:name="_Ref118313589"/>
      <w:bookmarkStart w:id="268" w:name="_Toc159436302"/>
      <w:bookmarkStart w:id="269" w:name="_Toc204265028"/>
      <w:r w:rsidRPr="001E6A31">
        <w:lastRenderedPageBreak/>
        <w:t>ADAS</w:t>
      </w:r>
      <w:bookmarkEnd w:id="266"/>
      <w:bookmarkEnd w:id="267"/>
      <w:bookmarkEnd w:id="268"/>
      <w:bookmarkEnd w:id="269"/>
    </w:p>
    <w:p w14:paraId="50D49E26" w14:textId="643CE2F1" w:rsidR="004F018D" w:rsidRPr="001E6A31" w:rsidRDefault="004F018D" w:rsidP="004F018D">
      <w:pPr>
        <w:spacing w:before="156" w:after="156"/>
        <w:rPr>
          <w:rFonts w:cs="Arial"/>
        </w:rPr>
      </w:pPr>
      <w:r w:rsidRPr="001E6A31">
        <w:rPr>
          <w:rFonts w:cs="Arial"/>
        </w:rPr>
        <w:t>Avancerade förarstödsystem (ADAS) är en uppsättning fordonssystem som hjälper föraren, antingen genom passiva varningar eller genom aktiv kontroll av fordonet, att köra säkrare och med större medvetenhet och precision.</w:t>
      </w:r>
    </w:p>
    <w:p w14:paraId="07C3EF1A" w14:textId="156874B9" w:rsidR="004F018D" w:rsidRPr="001E6A31" w:rsidRDefault="001E6A31" w:rsidP="004F018D">
      <w:pPr>
        <w:spacing w:before="156" w:after="156"/>
        <w:rPr>
          <w:rFonts w:cs="Arial"/>
        </w:rPr>
      </w:pPr>
      <w:r w:rsidRPr="001E6A31">
        <w:rPr>
          <w:rFonts w:eastAsiaTheme="minorEastAsia" w:cs="Arial"/>
          <w:szCs w:val="18"/>
          <w:lang w:val="sv-SE"/>
        </w:rPr>
        <w:t>Kameror, sensorer, ultraljud, radar och LIDAR är några av de system som används för att samla in data om körmiljön, inklusive fordonets position i rörelse eller stillastående, fotgängares position, vägskyltar, körfält och korsningar, vägförhållanden (kurvor) och körförhållanden (dålig sikt eller kvällskörning). Denna information används för att instruera fordonet att vidta sina förutbestämda åtgärder. Kameror, sensorer och avkänningssystem är vanligtvis placerade i främre och bakre stötfångare, vindruta, grill samt sido- och backspeglar.</w:t>
      </w:r>
    </w:p>
    <w:p w14:paraId="02B85D04" w14:textId="77777777" w:rsidR="004F018D" w:rsidRPr="001E6A31" w:rsidRDefault="004F018D" w:rsidP="004F018D">
      <w:pPr>
        <w:spacing w:before="156" w:after="156"/>
        <w:rPr>
          <w:rFonts w:cs="Arial"/>
        </w:rPr>
      </w:pPr>
      <w:r w:rsidRPr="001E6A31">
        <w:rPr>
          <w:rFonts w:cs="Arial"/>
        </w:rPr>
        <w:t>Autel ADAS-kalibreringsverktyget ger omfattande och exakt ADAS-kalibrering.</w:t>
      </w:r>
    </w:p>
    <w:p w14:paraId="75D50824" w14:textId="0A3E9A14" w:rsidR="004F018D" w:rsidRPr="001E6A31" w:rsidRDefault="004F018D">
      <w:pPr>
        <w:pStyle w:val="aa"/>
        <w:numPr>
          <w:ilvl w:val="0"/>
          <w:numId w:val="123"/>
        </w:numPr>
        <w:spacing w:beforeLines="20" w:before="62" w:afterLines="20" w:after="62"/>
        <w:ind w:left="641" w:hanging="357"/>
        <w:rPr>
          <w:rFonts w:cs="Arial"/>
        </w:rPr>
      </w:pPr>
      <w:r w:rsidRPr="001E6A31">
        <w:rPr>
          <w:rFonts w:cs="Arial"/>
        </w:rPr>
        <w:t>Täcker många fordonstillverkare, inklusive Benz, BMW, Audi, Volkswagen, Porsche, Infiniti, Lexus, GM, Ford, Volvo, Toyota, Nissan, Honda, Hyundai, Kia</w:t>
      </w:r>
      <w:r w:rsidR="002663CD" w:rsidRPr="001E6A31">
        <w:rPr>
          <w:rFonts w:cs="Arial"/>
        </w:rPr>
        <w:t>,</w:t>
      </w:r>
      <w:r w:rsidR="001F730D" w:rsidRPr="001E6A31">
        <w:rPr>
          <w:rFonts w:cs="Arial"/>
        </w:rPr>
        <w:t xml:space="preserve"> etc.</w:t>
      </w:r>
    </w:p>
    <w:p w14:paraId="08A634EF" w14:textId="377C0A68" w:rsidR="004F018D" w:rsidRPr="001E6A31" w:rsidRDefault="004F018D">
      <w:pPr>
        <w:pStyle w:val="aa"/>
        <w:numPr>
          <w:ilvl w:val="0"/>
          <w:numId w:val="123"/>
        </w:numPr>
        <w:spacing w:beforeLines="20" w:before="62" w:afterLines="20" w:after="62"/>
        <w:ind w:left="641" w:hanging="357"/>
        <w:rPr>
          <w:rFonts w:cs="Arial"/>
        </w:rPr>
      </w:pPr>
      <w:r w:rsidRPr="001E6A31">
        <w:rPr>
          <w:rFonts w:cs="Arial"/>
        </w:rPr>
        <w:t>Stöder kalibrering av flera förarassistentsystem, inklusive adaptiv farthållare (ACC), mörkerseende (NVS), filbytesvarning (LDW), dödvinkeldetektion (BSD), runtomsiktsövervakning (AVM), kollisionsvarning bakifrån (RCW), head-up-displayer (HUD</w:t>
      </w:r>
      <w:r w:rsidR="002663CD" w:rsidRPr="001E6A31">
        <w:rPr>
          <w:rFonts w:cs="Arial"/>
        </w:rPr>
        <w:t>)</w:t>
      </w:r>
      <w:r w:rsidRPr="001E6A31">
        <w:rPr>
          <w:rFonts w:cs="Arial"/>
        </w:rPr>
        <w:t xml:space="preserve"> </w:t>
      </w:r>
      <w:r w:rsidR="001F730D" w:rsidRPr="001E6A31">
        <w:rPr>
          <w:rFonts w:cs="Arial"/>
        </w:rPr>
        <w:t>etc.</w:t>
      </w:r>
    </w:p>
    <w:p w14:paraId="6B4975EF" w14:textId="77777777" w:rsidR="004F018D" w:rsidRPr="001E6A31" w:rsidRDefault="004F018D">
      <w:pPr>
        <w:pStyle w:val="aa"/>
        <w:numPr>
          <w:ilvl w:val="0"/>
          <w:numId w:val="123"/>
        </w:numPr>
        <w:spacing w:beforeLines="20" w:before="62" w:afterLines="20" w:after="62"/>
        <w:ind w:left="641" w:hanging="357"/>
        <w:rPr>
          <w:rFonts w:cs="Arial"/>
        </w:rPr>
      </w:pPr>
      <w:r w:rsidRPr="001E6A31">
        <w:rPr>
          <w:rFonts w:cs="Arial"/>
        </w:rPr>
        <w:t>Innehåller grafiska illustrationer och steg-för-steg-instruktioner.</w:t>
      </w:r>
    </w:p>
    <w:p w14:paraId="7C3E4C1B" w14:textId="77777777" w:rsidR="004F018D" w:rsidRPr="001E6A31" w:rsidRDefault="004F018D">
      <w:pPr>
        <w:pStyle w:val="aa"/>
        <w:numPr>
          <w:ilvl w:val="0"/>
          <w:numId w:val="123"/>
        </w:numPr>
        <w:spacing w:beforeLines="20" w:before="62" w:afterLines="0" w:after="0"/>
        <w:ind w:left="641" w:hanging="357"/>
        <w:rPr>
          <w:rFonts w:cs="Arial"/>
        </w:rPr>
      </w:pPr>
      <w:r w:rsidRPr="001E6A31">
        <w:rPr>
          <w:rFonts w:cs="Arial"/>
        </w:rPr>
        <w:t>Tillhandahåller demonstrationer för att vägleda teknikern genom kalibreringen.</w:t>
      </w:r>
    </w:p>
    <w:p w14:paraId="7CFA926E" w14:textId="1F3CBEB0" w:rsidR="004F018D" w:rsidRPr="001E6A31" w:rsidRDefault="00D5633B" w:rsidP="004F018D">
      <w:pPr>
        <w:pStyle w:val="Text"/>
        <w:spacing w:beforeLines="0" w:before="0" w:afterLines="0" w:after="0" w:line="240" w:lineRule="auto"/>
        <w:ind w:left="0"/>
        <w:jc w:val="center"/>
        <w:rPr>
          <w:rFonts w:cs="Arial"/>
        </w:rPr>
      </w:pPr>
      <w:r w:rsidRPr="001E6A31">
        <w:rPr>
          <w:rFonts w:cs="Arial"/>
          <w:noProof/>
          <w:lang w:val="en-US"/>
        </w:rPr>
        <w:drawing>
          <wp:inline distT="0" distB="0" distL="0" distR="0" wp14:anchorId="530D1B37" wp14:editId="533690B8">
            <wp:extent cx="2879527" cy="1972101"/>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70" cstate="print">
                      <a:extLst>
                        <a:ext uri="{28A0092B-C50C-407E-A947-70E740481C1C}">
                          <a14:useLocalDpi xmlns:a14="http://schemas.microsoft.com/office/drawing/2010/main"/>
                        </a:ext>
                      </a:extLst>
                    </a:blip>
                    <a:srcRect/>
                    <a:stretch/>
                  </pic:blipFill>
                  <pic:spPr bwMode="auto">
                    <a:xfrm>
                      <a:off x="0" y="0"/>
                      <a:ext cx="2880000" cy="1972425"/>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4DCB8A91" w:rsidR="002663CD" w:rsidRPr="001E6A31" w:rsidRDefault="00F61D69" w:rsidP="00D5633B">
      <w:pPr>
        <w:pStyle w:val="ab"/>
        <w:spacing w:beforeLines="0" w:before="0" w:after="156"/>
        <w:rPr>
          <w:rFonts w:cs="Arial"/>
          <w:i/>
          <w:iCs/>
        </w:rPr>
      </w:pPr>
      <w:r w:rsidRPr="001E6A31">
        <w:rPr>
          <w:rFonts w:cs="Arial"/>
        </w:rPr>
        <w:lastRenderedPageBreak/>
        <w:t xml:space="preserve">Figur </w:t>
      </w:r>
      <w:r w:rsidR="002C4D76" w:rsidRPr="001E6A31">
        <w:rPr>
          <w:rFonts w:cs="Arial"/>
        </w:rPr>
        <w:fldChar w:fldCharType="begin"/>
      </w:r>
      <w:r w:rsidR="002C4D76" w:rsidRPr="001E6A31">
        <w:rPr>
          <w:rFonts w:cs="Arial"/>
        </w:rPr>
        <w:instrText xml:space="preserve"> STYLEREF 1 \s </w:instrText>
      </w:r>
      <w:r w:rsidR="002C4D76" w:rsidRPr="001E6A31">
        <w:rPr>
          <w:rFonts w:cs="Arial"/>
        </w:rPr>
        <w:fldChar w:fldCharType="separate"/>
      </w:r>
      <w:r w:rsidR="00187D73" w:rsidRPr="001E6A31">
        <w:rPr>
          <w:rFonts w:cs="Arial"/>
          <w:noProof/>
        </w:rPr>
        <w:t>8</w:t>
      </w:r>
      <w:r w:rsidR="002C4D76" w:rsidRPr="001E6A31">
        <w:rPr>
          <w:rFonts w:cs="Arial"/>
          <w:noProof/>
        </w:rPr>
        <w:fldChar w:fldCharType="end"/>
      </w:r>
      <w:r w:rsidR="00623535" w:rsidRPr="001E6A31">
        <w:rPr>
          <w:rFonts w:cs="Arial"/>
        </w:rPr>
        <w:noBreakHyphen/>
      </w:r>
      <w:r w:rsidR="002C4D76" w:rsidRPr="001E6A31">
        <w:rPr>
          <w:rFonts w:cs="Arial"/>
        </w:rPr>
        <w:fldChar w:fldCharType="begin"/>
      </w:r>
      <w:r w:rsidR="002C4D76" w:rsidRPr="001E6A31">
        <w:rPr>
          <w:rFonts w:cs="Arial"/>
        </w:rPr>
        <w:instrText xml:space="preserve"> SEQ Figure \* ARABIC \s 1 </w:instrText>
      </w:r>
      <w:r w:rsidR="002C4D76" w:rsidRPr="001E6A31">
        <w:rPr>
          <w:rFonts w:cs="Arial"/>
        </w:rPr>
        <w:fldChar w:fldCharType="separate"/>
      </w:r>
      <w:r w:rsidR="00187D73" w:rsidRPr="001E6A31">
        <w:rPr>
          <w:rFonts w:cs="Arial"/>
          <w:noProof/>
        </w:rPr>
        <w:t>1</w:t>
      </w:r>
      <w:r w:rsidR="002C4D76" w:rsidRPr="001E6A31">
        <w:rPr>
          <w:rFonts w:cs="Arial"/>
          <w:noProof/>
        </w:rPr>
        <w:fldChar w:fldCharType="end"/>
      </w:r>
      <w:r w:rsidR="004F018D" w:rsidRPr="001E6A31">
        <w:rPr>
          <w:rFonts w:cs="Arial"/>
        </w:rPr>
        <w:t xml:space="preserve"> </w:t>
      </w:r>
      <w:r w:rsidR="004F018D" w:rsidRPr="001E6A31">
        <w:rPr>
          <w:rFonts w:cs="Arial"/>
          <w:i/>
          <w:iCs/>
        </w:rPr>
        <w:t>ADAS introduktionsskärm</w:t>
      </w:r>
      <w:r w:rsidR="002663CD" w:rsidRPr="001E6A31">
        <w:rPr>
          <w:rFonts w:cs="Arial"/>
          <w:i/>
          <w:iCs/>
        </w:rPr>
        <w:br w:type="page"/>
      </w:r>
    </w:p>
    <w:p w14:paraId="1EAD07D5" w14:textId="77777777" w:rsidR="002663CD" w:rsidRPr="001E6A31" w:rsidRDefault="002663CD" w:rsidP="002663CD">
      <w:pPr>
        <w:pStyle w:val="12"/>
        <w:spacing w:before="312" w:after="312"/>
        <w:ind w:left="792" w:hanging="792"/>
      </w:pPr>
      <w:bookmarkStart w:id="270" w:name="_Datahanterare"/>
      <w:bookmarkStart w:id="271" w:name="_Toc38114412"/>
      <w:bookmarkStart w:id="272" w:name="_Ref118313659"/>
      <w:bookmarkStart w:id="273" w:name="_Ref118313661"/>
      <w:bookmarkStart w:id="274" w:name="_Ref118314458"/>
      <w:bookmarkStart w:id="275" w:name="_Ref118314461"/>
      <w:bookmarkStart w:id="276" w:name="_Toc159436335"/>
      <w:bookmarkStart w:id="277" w:name="_Ref159830944"/>
      <w:bookmarkStart w:id="278" w:name="_Ref159831288"/>
      <w:bookmarkStart w:id="279" w:name="_Ref160100217"/>
      <w:bookmarkStart w:id="280" w:name="_Toc204265029"/>
      <w:bookmarkEnd w:id="270"/>
      <w:r w:rsidRPr="001E6A31">
        <w:lastRenderedPageBreak/>
        <w:t>Datahanterare</w:t>
      </w:r>
      <w:bookmarkEnd w:id="271"/>
      <w:bookmarkEnd w:id="272"/>
      <w:bookmarkEnd w:id="273"/>
      <w:bookmarkEnd w:id="274"/>
      <w:bookmarkEnd w:id="275"/>
      <w:bookmarkEnd w:id="276"/>
      <w:bookmarkEnd w:id="277"/>
      <w:bookmarkEnd w:id="278"/>
      <w:bookmarkEnd w:id="279"/>
      <w:bookmarkEnd w:id="280"/>
    </w:p>
    <w:p w14:paraId="6E126C00" w14:textId="77777777" w:rsidR="00C46762" w:rsidRPr="001E6A31" w:rsidRDefault="00C46762" w:rsidP="00C46762">
      <w:pPr>
        <w:spacing w:before="156" w:after="156"/>
        <w:rPr>
          <w:rFonts w:cs="Arial"/>
          <w:bCs/>
          <w:szCs w:val="20"/>
        </w:rPr>
      </w:pPr>
      <w:r w:rsidRPr="001E6A31">
        <w:rPr>
          <w:rFonts w:cs="Arial"/>
          <w:bCs/>
          <w:szCs w:val="20"/>
        </w:rPr>
        <w:t>Med Data Manager-applikationen kan du lagra , skriva ut och granska sparade filer, hantera verkstadsinformation och kundinformationsregister samt lagra testfordonshistorik. Dessutom kan du säkerhetskopiera data till Autel Cloud och visa dem i Data Manager-applikationen.</w:t>
      </w:r>
    </w:p>
    <w:p w14:paraId="53C627F9" w14:textId="77777777" w:rsidR="00C46762" w:rsidRPr="001E6A31" w:rsidRDefault="00C46762" w:rsidP="00C46762">
      <w:pPr>
        <w:spacing w:before="156" w:after="156"/>
        <w:rPr>
          <w:rFonts w:cs="Arial"/>
        </w:rPr>
      </w:pPr>
      <w:r w:rsidRPr="001E6A31">
        <w:rPr>
          <w:rFonts w:cs="Arial"/>
        </w:rPr>
        <w:t>Om du väljer programmet Data Manager öppnas filsystemmenyn. Det finns elva huvudfunktioner tillgängliga.</w:t>
      </w:r>
    </w:p>
    <w:p w14:paraId="73F84B8D" w14:textId="77777777" w:rsidR="00C46762" w:rsidRPr="001E6A31" w:rsidRDefault="00C46762" w:rsidP="00C46762">
      <w:pPr>
        <w:spacing w:beforeLines="0" w:before="0" w:afterLines="0" w:after="0" w:line="240" w:lineRule="auto"/>
        <w:ind w:left="0"/>
        <w:jc w:val="center"/>
        <w:rPr>
          <w:rFonts w:cs="Arial"/>
          <w:bCs/>
          <w:szCs w:val="20"/>
        </w:rPr>
      </w:pPr>
      <w:r w:rsidRPr="001E6A31">
        <w:rPr>
          <w:rFonts w:cs="Arial"/>
          <w:bCs/>
          <w:noProof/>
          <w:szCs w:val="20"/>
          <w:lang w:val="en-US"/>
        </w:rPr>
        <w:drawing>
          <wp:inline distT="0" distB="0" distL="0" distR="0" wp14:anchorId="1FBDE668" wp14:editId="533CE98A">
            <wp:extent cx="2857500" cy="1943100"/>
            <wp:effectExtent l="0" t="0" r="0" b="0"/>
            <wp:docPr id="152" name="图片 152" descr="图形用户界面, 应用程序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图形用户界面, 应用程序AI 生成的内容可能不正确。"/>
                    <pic:cNvPicPr>
                      <a:picLocks noChangeAspect="1" noChangeArrowheads="1"/>
                    </pic:cNvPicPr>
                  </pic:nvPicPr>
                  <pic:blipFill>
                    <a:blip r:embed="rId171" cstate="print">
                      <a:extLst>
                        <a:ext uri="{28A0092B-C50C-407E-A947-70E740481C1C}">
                          <a14:useLocalDpi xmlns:a14="http://schemas.microsoft.com/office/drawing/2010/main" val="0"/>
                        </a:ext>
                      </a:extLst>
                    </a:blip>
                    <a:srcRect b="7430"/>
                    <a:stretch>
                      <a:fillRect/>
                    </a:stretch>
                  </pic:blipFill>
                  <pic:spPr bwMode="auto">
                    <a:xfrm>
                      <a:off x="0" y="0"/>
                      <a:ext cx="2857500" cy="1943100"/>
                    </a:xfrm>
                    <a:prstGeom prst="rect">
                      <a:avLst/>
                    </a:prstGeom>
                    <a:noFill/>
                    <a:ln>
                      <a:noFill/>
                    </a:ln>
                  </pic:spPr>
                </pic:pic>
              </a:graphicData>
            </a:graphic>
          </wp:inline>
        </w:drawing>
      </w:r>
    </w:p>
    <w:p w14:paraId="17776719" w14:textId="15D21362" w:rsidR="00C46762" w:rsidRPr="001E6A31" w:rsidRDefault="00C46762" w:rsidP="00C46762">
      <w:pPr>
        <w:widowControl/>
        <w:spacing w:before="156" w:after="156"/>
        <w:ind w:left="0"/>
        <w:jc w:val="center"/>
        <w:rPr>
          <w:rFonts w:cs="Arial"/>
          <w:b/>
          <w:kern w:val="0"/>
        </w:rPr>
      </w:pPr>
      <w:r w:rsidRPr="001E6A31">
        <w:rPr>
          <w:rFonts w:cs="Arial"/>
          <w:b/>
          <w:kern w:val="0"/>
        </w:rPr>
        <w:t xml:space="preserve">Figur </w:t>
      </w:r>
      <w:r w:rsidR="001C2F0E" w:rsidRPr="001E6A31">
        <w:rPr>
          <w:rFonts w:cs="Arial"/>
          <w:b/>
          <w:kern w:val="0"/>
        </w:rPr>
        <w:t>9</w:t>
      </w:r>
      <w:r w:rsidRPr="001E6A31">
        <w:rPr>
          <w:rFonts w:cs="Arial"/>
          <w:b/>
          <w:kern w:val="0"/>
        </w:rPr>
        <w:t xml:space="preserve">-1 </w:t>
      </w:r>
      <w:r w:rsidRPr="001E6A31">
        <w:rPr>
          <w:rFonts w:cs="Arial"/>
          <w:b/>
          <w:i/>
          <w:kern w:val="0"/>
        </w:rPr>
        <w:t>Huvudskärmen för Datahanteraren</w:t>
      </w:r>
    </w:p>
    <w:p w14:paraId="5ABADBC2" w14:textId="77777777" w:rsidR="00C46762" w:rsidRPr="001E6A31" w:rsidRDefault="00C46762" w:rsidP="00C46762">
      <w:pPr>
        <w:spacing w:before="156" w:after="156"/>
        <w:rPr>
          <w:rFonts w:cs="Arial"/>
          <w:bCs/>
          <w:szCs w:val="20"/>
        </w:rPr>
      </w:pPr>
      <w:r w:rsidRPr="001E6A31">
        <w:rPr>
          <w:rFonts w:cs="Arial"/>
          <w:bCs/>
          <w:szCs w:val="20"/>
        </w:rPr>
        <w:t>I Data Manager-applikationen kan data säkerhetskopieras till Autel Cloud automatiskt eller manuellt. Innan du säkerhetskopierar data måste du först länka enheten till Autel Cloud.</w:t>
      </w:r>
    </w:p>
    <w:p w14:paraId="4D8D8BB9" w14:textId="77777777" w:rsidR="00C46762" w:rsidRPr="001E6A31" w:rsidRDefault="00C46762" w:rsidP="00C46762">
      <w:pPr>
        <w:widowControl/>
        <w:numPr>
          <w:ilvl w:val="0"/>
          <w:numId w:val="5"/>
        </w:numPr>
        <w:spacing w:beforeLines="20" w:before="62" w:afterLines="20" w:after="62"/>
        <w:ind w:left="641" w:hanging="357"/>
        <w:rPr>
          <w:rFonts w:cs="Arial"/>
          <w:szCs w:val="22"/>
        </w:rPr>
      </w:pPr>
      <w:r w:rsidRPr="001E6A31">
        <w:rPr>
          <w:rFonts w:cs="Arial"/>
          <w:b/>
          <w:szCs w:val="22"/>
        </w:rPr>
        <w:t>För att länka enheten till Autel Cloud</w:t>
      </w:r>
    </w:p>
    <w:p w14:paraId="4A3627C6" w14:textId="77777777" w:rsidR="00C46762" w:rsidRPr="001E6A31" w:rsidRDefault="00C46762" w:rsidP="00C46762">
      <w:pPr>
        <w:widowControl/>
        <w:numPr>
          <w:ilvl w:val="0"/>
          <w:numId w:val="218"/>
        </w:numPr>
        <w:spacing w:beforeLines="20" w:before="62" w:afterLines="20" w:after="62"/>
        <w:ind w:left="998" w:hanging="357"/>
        <w:rPr>
          <w:rFonts w:cs="Arial"/>
          <w:szCs w:val="22"/>
        </w:rPr>
      </w:pPr>
      <w:r w:rsidRPr="001E6A31">
        <w:rPr>
          <w:rFonts w:cs="Arial"/>
          <w:szCs w:val="22"/>
        </w:rPr>
        <w:t xml:space="preserve">På huvudskärmen för Data Manager trycker du på </w:t>
      </w:r>
      <w:r w:rsidRPr="001E6A31">
        <w:rPr>
          <w:rFonts w:cs="Arial"/>
          <w:b/>
          <w:bCs/>
          <w:szCs w:val="22"/>
        </w:rPr>
        <w:t xml:space="preserve">Länka konto </w:t>
      </w:r>
      <w:r w:rsidRPr="001E6A31">
        <w:rPr>
          <w:rFonts w:cs="Arial"/>
          <w:szCs w:val="22"/>
        </w:rPr>
        <w:t>för att komma åt Autel Cloud.</w:t>
      </w:r>
    </w:p>
    <w:p w14:paraId="1AA0C288" w14:textId="77777777" w:rsidR="00C46762" w:rsidRPr="001E6A31" w:rsidRDefault="00C46762" w:rsidP="00C46762">
      <w:pPr>
        <w:widowControl/>
        <w:numPr>
          <w:ilvl w:val="0"/>
          <w:numId w:val="218"/>
        </w:numPr>
        <w:spacing w:beforeLines="20" w:before="62" w:afterLines="20" w:after="62"/>
        <w:ind w:left="998" w:hanging="357"/>
        <w:rPr>
          <w:rFonts w:cs="Arial"/>
          <w:szCs w:val="22"/>
        </w:rPr>
      </w:pPr>
      <w:r w:rsidRPr="001E6A31">
        <w:rPr>
          <w:rFonts w:cs="Arial"/>
          <w:szCs w:val="22"/>
        </w:rPr>
        <w:t xml:space="preserve">Tryck på </w:t>
      </w:r>
      <w:r w:rsidRPr="001E6A31">
        <w:rPr>
          <w:rFonts w:cs="Arial"/>
          <w:b/>
          <w:bCs/>
          <w:szCs w:val="22"/>
        </w:rPr>
        <w:t>Lägg till din enhet,</w:t>
      </w:r>
      <w:r w:rsidRPr="001E6A31">
        <w:rPr>
          <w:rFonts w:cs="Arial"/>
          <w:szCs w:val="22"/>
        </w:rPr>
        <w:t xml:space="preserve"> ange enhetens serienummer och lösenord för enhetens registrering och tryck på </w:t>
      </w:r>
      <w:r w:rsidRPr="001E6A31">
        <w:rPr>
          <w:rFonts w:cs="Arial"/>
          <w:b/>
          <w:bCs/>
          <w:szCs w:val="22"/>
        </w:rPr>
        <w:t>Spara.</w:t>
      </w:r>
      <w:r w:rsidRPr="001E6A31">
        <w:rPr>
          <w:rFonts w:cs="Arial"/>
          <w:szCs w:val="22"/>
        </w:rPr>
        <w:t xml:space="preserve"> Den länkade enheten visas på skärmen Enhetslista. (För att hitta enhetens serienummer och lösenord för enhetens registrering, gå till </w:t>
      </w:r>
      <w:r w:rsidRPr="001E6A31">
        <w:rPr>
          <w:rFonts w:cs="Arial"/>
          <w:b/>
          <w:bCs/>
          <w:szCs w:val="22"/>
        </w:rPr>
        <w:t xml:space="preserve">Inställningar </w:t>
      </w:r>
      <w:r w:rsidRPr="001E6A31">
        <w:rPr>
          <w:rFonts w:cs="Arial"/>
          <w:szCs w:val="22"/>
        </w:rPr>
        <w:t xml:space="preserve">&gt; </w:t>
      </w:r>
      <w:r w:rsidRPr="001E6A31">
        <w:rPr>
          <w:rFonts w:cs="Arial"/>
          <w:b/>
          <w:bCs/>
          <w:szCs w:val="22"/>
        </w:rPr>
        <w:t>Om.</w:t>
      </w:r>
      <w:r w:rsidRPr="001E6A31">
        <w:rPr>
          <w:rFonts w:cs="Arial"/>
          <w:szCs w:val="22"/>
        </w:rPr>
        <w:t>)</w:t>
      </w:r>
    </w:p>
    <w:p w14:paraId="24538897" w14:textId="77777777" w:rsidR="00C46762" w:rsidRPr="001E6A31" w:rsidRDefault="00C46762" w:rsidP="00C46762">
      <w:pPr>
        <w:widowControl/>
        <w:numPr>
          <w:ilvl w:val="0"/>
          <w:numId w:val="5"/>
        </w:numPr>
        <w:spacing w:beforeLines="20" w:before="62" w:afterLines="20" w:after="62"/>
        <w:ind w:left="641" w:hanging="357"/>
        <w:rPr>
          <w:rFonts w:cs="Arial"/>
          <w:szCs w:val="22"/>
        </w:rPr>
      </w:pPr>
      <w:r w:rsidRPr="001E6A31">
        <w:rPr>
          <w:rFonts w:cs="Arial"/>
          <w:b/>
          <w:szCs w:val="22"/>
        </w:rPr>
        <w:t>Så här byter du ett länkat konto</w:t>
      </w:r>
    </w:p>
    <w:p w14:paraId="616FD780" w14:textId="115C3222" w:rsidR="00C46762" w:rsidRPr="001E6A31" w:rsidRDefault="001E6A31" w:rsidP="001E6A31">
      <w:pPr>
        <w:spacing w:beforeLines="20" w:before="62" w:afterLines="20" w:after="62"/>
        <w:ind w:left="680"/>
        <w:rPr>
          <w:rFonts w:cs="Arial"/>
          <w:lang w:val="de-DE"/>
        </w:rPr>
      </w:pPr>
      <w:r w:rsidRPr="001E6A31">
        <w:rPr>
          <w:rFonts w:eastAsiaTheme="minorEastAsia" w:cs="Arial"/>
          <w:szCs w:val="18"/>
          <w:lang w:val="sv-SE"/>
        </w:rPr>
        <w:lastRenderedPageBreak/>
        <w:t>P</w:t>
      </w:r>
      <w:r w:rsidRPr="001E6A31">
        <w:rPr>
          <w:rFonts w:cs="Arial"/>
          <w:lang w:val="de-DE"/>
        </w:rPr>
        <w:t>å huvudskärmen i Datahanteraren trycker du på Växla länkat konto och loggar in med ditt Autel-konto.</w:t>
      </w:r>
    </w:p>
    <w:p w14:paraId="1AAB44FC" w14:textId="77777777" w:rsidR="00C46762" w:rsidRPr="001E6A31" w:rsidRDefault="00C46762" w:rsidP="00C46762">
      <w:pPr>
        <w:widowControl/>
        <w:numPr>
          <w:ilvl w:val="0"/>
          <w:numId w:val="5"/>
        </w:numPr>
        <w:spacing w:beforeLines="20" w:before="62" w:afterLines="20" w:after="62"/>
        <w:ind w:left="641" w:hanging="357"/>
        <w:rPr>
          <w:rFonts w:cs="Arial"/>
          <w:b/>
          <w:szCs w:val="22"/>
        </w:rPr>
      </w:pPr>
      <w:r w:rsidRPr="001E6A31">
        <w:rPr>
          <w:rFonts w:cs="Arial"/>
          <w:b/>
          <w:szCs w:val="22"/>
        </w:rPr>
        <w:t>För att säkerhetskopiera data till Autel Cloud automatiskt</w:t>
      </w:r>
    </w:p>
    <w:p w14:paraId="37823836" w14:textId="77777777" w:rsidR="00C46762" w:rsidRPr="001E6A31" w:rsidRDefault="00C46762" w:rsidP="00C46762">
      <w:pPr>
        <w:widowControl/>
        <w:numPr>
          <w:ilvl w:val="0"/>
          <w:numId w:val="313"/>
        </w:numPr>
        <w:spacing w:beforeLines="20" w:before="62" w:afterLines="20" w:after="62"/>
        <w:ind w:left="998" w:hanging="357"/>
        <w:rPr>
          <w:rFonts w:cs="Arial"/>
          <w:szCs w:val="22"/>
        </w:rPr>
      </w:pPr>
      <w:r w:rsidRPr="001E6A31">
        <w:rPr>
          <w:rFonts w:cs="Arial"/>
          <w:szCs w:val="22"/>
        </w:rPr>
        <w:t xml:space="preserve">På huvudskärmen för Datahanteraren trycker du på </w:t>
      </w:r>
      <w:r w:rsidRPr="001E6A31">
        <w:rPr>
          <w:rFonts w:cs="Arial"/>
          <w:b/>
          <w:bCs/>
          <w:szCs w:val="22"/>
        </w:rPr>
        <w:t xml:space="preserve">Autel Cloud-inställningar </w:t>
      </w:r>
      <w:r w:rsidRPr="001E6A31">
        <w:rPr>
          <w:rFonts w:cs="Arial"/>
          <w:szCs w:val="22"/>
        </w:rPr>
        <w:t xml:space="preserve">och sätter knapparna för </w:t>
      </w:r>
      <w:r w:rsidRPr="001E6A31">
        <w:rPr>
          <w:rFonts w:cs="Arial"/>
          <w:b/>
          <w:bCs/>
          <w:szCs w:val="22"/>
        </w:rPr>
        <w:t xml:space="preserve">automatisk uppladdning </w:t>
      </w:r>
      <w:r w:rsidRPr="001E6A31">
        <w:rPr>
          <w:rFonts w:cs="Arial"/>
          <w:szCs w:val="22"/>
        </w:rPr>
        <w:t xml:space="preserve">på </w:t>
      </w:r>
      <w:r w:rsidRPr="001E6A31">
        <w:rPr>
          <w:rFonts w:cs="Arial"/>
          <w:b/>
          <w:bCs/>
          <w:szCs w:val="22"/>
        </w:rPr>
        <w:t>På.</w:t>
      </w:r>
    </w:p>
    <w:p w14:paraId="19B34018" w14:textId="77777777" w:rsidR="00C46762" w:rsidRPr="001E6A31" w:rsidRDefault="00C46762" w:rsidP="00C46762">
      <w:pPr>
        <w:widowControl/>
        <w:numPr>
          <w:ilvl w:val="0"/>
          <w:numId w:val="313"/>
        </w:numPr>
        <w:spacing w:beforeLines="20" w:before="62" w:afterLines="20" w:after="62"/>
        <w:ind w:left="998" w:hanging="357"/>
        <w:rPr>
          <w:rFonts w:cs="Arial"/>
          <w:szCs w:val="22"/>
        </w:rPr>
      </w:pPr>
      <w:r w:rsidRPr="001E6A31">
        <w:rPr>
          <w:rFonts w:cs="Arial"/>
          <w:szCs w:val="22"/>
        </w:rPr>
        <w:t>Data inklusive rapporter, bilder, PDF-filer, granskningsdata och referensvärden säkerhetskopieras automatiskt till Autel Cloud.</w:t>
      </w:r>
    </w:p>
    <w:p w14:paraId="0CAE8F58" w14:textId="77777777" w:rsidR="00C46762" w:rsidRPr="001E6A31" w:rsidRDefault="00C46762" w:rsidP="00C46762">
      <w:pPr>
        <w:spacing w:before="156" w:after="156"/>
        <w:rPr>
          <w:rFonts w:cs="Arial"/>
          <w:bCs/>
          <w:szCs w:val="20"/>
        </w:rPr>
      </w:pPr>
      <w:r w:rsidRPr="001E6A31">
        <w:rPr>
          <w:rFonts w:cs="Arial"/>
          <w:bCs/>
          <w:szCs w:val="20"/>
        </w:rPr>
        <w:t>Tabellen nedan beskriver kortfattat var och en av funktionsknapparna i Data Manager-applikationen.</w:t>
      </w:r>
    </w:p>
    <w:p w14:paraId="4601EDAD" w14:textId="6B78F543" w:rsidR="002663CD" w:rsidRPr="001E6A31" w:rsidRDefault="002663CD" w:rsidP="002663CD">
      <w:pPr>
        <w:pStyle w:val="ab"/>
        <w:spacing w:before="156" w:after="156"/>
        <w:ind w:left="0"/>
        <w:rPr>
          <w:rFonts w:cs="Arial"/>
          <w:i/>
          <w:iCs/>
        </w:rPr>
      </w:pPr>
      <w:r w:rsidRPr="001E6A31">
        <w:rPr>
          <w:rFonts w:cs="Arial"/>
        </w:rPr>
        <w:t xml:space="preserve">Tabell </w:t>
      </w:r>
      <w:r w:rsidR="001C2F0E" w:rsidRPr="001E6A31">
        <w:rPr>
          <w:rFonts w:cs="Arial"/>
        </w:rPr>
        <w:t>9</w:t>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iCs/>
        </w:rPr>
        <w:t>Knappar i Datahanteraren</w:t>
      </w:r>
    </w:p>
    <w:tbl>
      <w:tblPr>
        <w:tblStyle w:val="ac"/>
        <w:tblW w:w="0" w:type="auto"/>
        <w:tblInd w:w="284" w:type="dxa"/>
        <w:tblLook w:val="04A0" w:firstRow="1" w:lastRow="0" w:firstColumn="1" w:lastColumn="0" w:noHBand="0" w:noVBand="1"/>
      </w:tblPr>
      <w:tblGrid>
        <w:gridCol w:w="949"/>
        <w:gridCol w:w="2057"/>
        <w:gridCol w:w="3957"/>
      </w:tblGrid>
      <w:tr w:rsidR="002663CD" w:rsidRPr="001E6A31" w14:paraId="3DE7698F" w14:textId="77777777" w:rsidTr="00C46762">
        <w:trPr>
          <w:tblHeader/>
        </w:trPr>
        <w:tc>
          <w:tcPr>
            <w:tcW w:w="949" w:type="dxa"/>
            <w:shd w:val="clear" w:color="auto" w:fill="D9D9D9" w:themeFill="background1" w:themeFillShade="D9"/>
            <w:vAlign w:val="center"/>
          </w:tcPr>
          <w:p w14:paraId="5307F138" w14:textId="77777777" w:rsidR="002663CD" w:rsidRPr="001E6A31" w:rsidRDefault="002663CD" w:rsidP="00F13F00">
            <w:pPr>
              <w:spacing w:before="156" w:after="156"/>
              <w:ind w:left="0"/>
              <w:rPr>
                <w:rFonts w:cs="Arial"/>
                <w:b/>
                <w:bCs/>
              </w:rPr>
            </w:pPr>
            <w:r w:rsidRPr="001E6A31">
              <w:rPr>
                <w:rFonts w:cs="Arial"/>
                <w:b/>
                <w:bCs/>
              </w:rPr>
              <w:t>Knapp</w:t>
            </w:r>
          </w:p>
        </w:tc>
        <w:tc>
          <w:tcPr>
            <w:tcW w:w="2057" w:type="dxa"/>
            <w:shd w:val="clear" w:color="auto" w:fill="D9D9D9" w:themeFill="background1" w:themeFillShade="D9"/>
            <w:vAlign w:val="center"/>
          </w:tcPr>
          <w:p w14:paraId="72BDD658" w14:textId="77777777" w:rsidR="002663CD" w:rsidRPr="001E6A31" w:rsidRDefault="002663CD" w:rsidP="00F13F00">
            <w:pPr>
              <w:spacing w:before="156" w:after="156"/>
              <w:ind w:left="0"/>
              <w:rPr>
                <w:rFonts w:cs="Arial"/>
                <w:b/>
                <w:bCs/>
              </w:rPr>
            </w:pPr>
            <w:r w:rsidRPr="001E6A31">
              <w:rPr>
                <w:rFonts w:cs="Arial"/>
                <w:b/>
                <w:bCs/>
              </w:rPr>
              <w:t>Namn</w:t>
            </w:r>
          </w:p>
        </w:tc>
        <w:tc>
          <w:tcPr>
            <w:tcW w:w="3957" w:type="dxa"/>
            <w:shd w:val="clear" w:color="auto" w:fill="D9D9D9" w:themeFill="background1" w:themeFillShade="D9"/>
            <w:vAlign w:val="center"/>
          </w:tcPr>
          <w:p w14:paraId="77D4E879" w14:textId="77777777" w:rsidR="002663CD" w:rsidRPr="001E6A31" w:rsidRDefault="002663CD" w:rsidP="00F13F00">
            <w:pPr>
              <w:spacing w:before="156" w:after="156"/>
              <w:ind w:left="0"/>
              <w:rPr>
                <w:rFonts w:cs="Arial"/>
                <w:b/>
                <w:bCs/>
              </w:rPr>
            </w:pPr>
            <w:r w:rsidRPr="001E6A31">
              <w:rPr>
                <w:rFonts w:cs="Arial"/>
                <w:b/>
                <w:bCs/>
              </w:rPr>
              <w:t>Beskrivning</w:t>
            </w:r>
          </w:p>
        </w:tc>
      </w:tr>
      <w:tr w:rsidR="002663CD" w:rsidRPr="001E6A31" w14:paraId="45E3CE2A" w14:textId="77777777" w:rsidTr="00C46762">
        <w:tc>
          <w:tcPr>
            <w:tcW w:w="949" w:type="dxa"/>
          </w:tcPr>
          <w:p w14:paraId="71C979AC" w14:textId="77777777" w:rsidR="002663CD" w:rsidRPr="001E6A31" w:rsidRDefault="002663CD" w:rsidP="00F13F00">
            <w:pPr>
              <w:spacing w:before="156" w:after="156"/>
              <w:ind w:left="0"/>
              <w:rPr>
                <w:rFonts w:cs="Arial"/>
              </w:rPr>
            </w:pPr>
            <w:r w:rsidRPr="001E6A31">
              <w:rPr>
                <w:rFonts w:cs="Arial"/>
                <w:noProof/>
                <w:lang w:val="en-US"/>
              </w:rPr>
              <w:drawing>
                <wp:anchor distT="0" distB="0" distL="114300" distR="114300" simplePos="0" relativeHeight="252420096" behindDoc="0" locked="0" layoutInCell="1" allowOverlap="1" wp14:anchorId="15C4BA91" wp14:editId="3736083F">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2"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2057" w:type="dxa"/>
            <w:vAlign w:val="center"/>
          </w:tcPr>
          <w:p w14:paraId="594DBCCF" w14:textId="4827FA84" w:rsidR="002663CD" w:rsidRPr="001E6A31" w:rsidRDefault="008D7399" w:rsidP="00F13F00">
            <w:pPr>
              <w:spacing w:before="156" w:after="156"/>
              <w:ind w:left="0"/>
              <w:rPr>
                <w:rFonts w:cs="Arial"/>
                <w:b/>
                <w:bCs/>
              </w:rPr>
            </w:pPr>
            <w:r w:rsidRPr="001E6A31">
              <w:rPr>
                <w:rFonts w:cs="Arial"/>
                <w:b/>
                <w:bCs/>
              </w:rPr>
              <w:t>Fordonets historia</w:t>
            </w:r>
          </w:p>
        </w:tc>
        <w:tc>
          <w:tcPr>
            <w:tcW w:w="3957" w:type="dxa"/>
            <w:vAlign w:val="center"/>
          </w:tcPr>
          <w:p w14:paraId="16513ED2" w14:textId="77777777" w:rsidR="002663CD" w:rsidRPr="001E6A31" w:rsidRDefault="002663CD" w:rsidP="00F13F00">
            <w:pPr>
              <w:spacing w:before="156" w:after="156"/>
              <w:ind w:left="0"/>
              <w:rPr>
                <w:rFonts w:cs="Arial"/>
              </w:rPr>
            </w:pPr>
            <w:r w:rsidRPr="001E6A31">
              <w:rPr>
                <w:rFonts w:cs="Arial"/>
              </w:rPr>
              <w:t>Tryck för att granska diagnostikhistoriken.</w:t>
            </w:r>
          </w:p>
        </w:tc>
      </w:tr>
      <w:tr w:rsidR="002663CD" w:rsidRPr="001E6A31" w14:paraId="165D2491" w14:textId="77777777" w:rsidTr="00C46762">
        <w:tc>
          <w:tcPr>
            <w:tcW w:w="949" w:type="dxa"/>
          </w:tcPr>
          <w:p w14:paraId="4F68ECDC" w14:textId="77777777" w:rsidR="002663CD" w:rsidRPr="001E6A31" w:rsidRDefault="002663CD" w:rsidP="00F13F00">
            <w:pPr>
              <w:spacing w:before="156" w:after="156"/>
              <w:ind w:left="0"/>
              <w:rPr>
                <w:rFonts w:cs="Arial"/>
              </w:rPr>
            </w:pPr>
            <w:r w:rsidRPr="001E6A31">
              <w:rPr>
                <w:rFonts w:cs="Arial"/>
                <w:noProof/>
                <w:lang w:val="en-US"/>
                <w14:ligatures w14:val="standardContextual"/>
              </w:rPr>
              <w:drawing>
                <wp:anchor distT="0" distB="0" distL="114300" distR="114300" simplePos="0" relativeHeight="252394496" behindDoc="0" locked="0" layoutInCell="1" allowOverlap="1" wp14:anchorId="2EE71BE0" wp14:editId="732522AF">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3"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2057" w:type="dxa"/>
            <w:vAlign w:val="center"/>
          </w:tcPr>
          <w:p w14:paraId="07539854" w14:textId="77777777" w:rsidR="002663CD" w:rsidRPr="001E6A31" w:rsidRDefault="002663CD" w:rsidP="00F13F00">
            <w:pPr>
              <w:spacing w:before="156" w:after="156"/>
              <w:ind w:left="0"/>
              <w:rPr>
                <w:rFonts w:cs="Arial"/>
                <w:b/>
                <w:bCs/>
              </w:rPr>
            </w:pPr>
            <w:r w:rsidRPr="001E6A31">
              <w:rPr>
                <w:rFonts w:cs="Arial"/>
                <w:b/>
                <w:bCs/>
              </w:rPr>
              <w:t>Verkstadsinformation</w:t>
            </w:r>
          </w:p>
        </w:tc>
        <w:tc>
          <w:tcPr>
            <w:tcW w:w="3957" w:type="dxa"/>
            <w:vAlign w:val="center"/>
          </w:tcPr>
          <w:p w14:paraId="2D079147" w14:textId="77777777" w:rsidR="002663CD" w:rsidRPr="001E6A31" w:rsidRDefault="002663CD" w:rsidP="00F13F00">
            <w:pPr>
              <w:spacing w:before="156" w:after="156"/>
              <w:ind w:left="0"/>
              <w:rPr>
                <w:rFonts w:cs="Arial"/>
              </w:rPr>
            </w:pPr>
            <w:r w:rsidRPr="001E6A31">
              <w:rPr>
                <w:rFonts w:cs="Arial"/>
              </w:rPr>
              <w:t>Tryck för att redigera informationen om workshops.</w:t>
            </w:r>
          </w:p>
        </w:tc>
      </w:tr>
      <w:tr w:rsidR="002663CD" w:rsidRPr="001E6A31" w14:paraId="1AE72612" w14:textId="77777777" w:rsidTr="00C46762">
        <w:tc>
          <w:tcPr>
            <w:tcW w:w="949" w:type="dxa"/>
          </w:tcPr>
          <w:p w14:paraId="0E508501" w14:textId="77777777" w:rsidR="002663CD" w:rsidRPr="001E6A31" w:rsidRDefault="002663CD" w:rsidP="00F13F00">
            <w:pPr>
              <w:spacing w:before="156" w:after="156"/>
              <w:ind w:left="0"/>
              <w:rPr>
                <w:rFonts w:cs="Arial"/>
              </w:rPr>
            </w:pPr>
            <w:r w:rsidRPr="001E6A31">
              <w:rPr>
                <w:rFonts w:cs="Arial"/>
                <w:noProof/>
                <w:lang w:val="en-US"/>
              </w:rPr>
              <w:drawing>
                <wp:anchor distT="0" distB="0" distL="114300" distR="114300" simplePos="0" relativeHeight="252395520" behindDoc="0" locked="0" layoutInCell="1" allowOverlap="1" wp14:anchorId="72B08A42" wp14:editId="79B4FB63">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2057" w:type="dxa"/>
            <w:vAlign w:val="center"/>
          </w:tcPr>
          <w:p w14:paraId="420B1EED" w14:textId="5484F460" w:rsidR="002663CD" w:rsidRPr="001E6A31" w:rsidRDefault="008D7399" w:rsidP="00F13F00">
            <w:pPr>
              <w:spacing w:before="156" w:after="156"/>
              <w:ind w:left="0"/>
              <w:rPr>
                <w:rFonts w:cs="Arial"/>
                <w:b/>
                <w:bCs/>
              </w:rPr>
            </w:pPr>
            <w:r w:rsidRPr="001E6A31">
              <w:rPr>
                <w:rFonts w:cs="Arial"/>
                <w:b/>
                <w:bCs/>
              </w:rPr>
              <w:t>Kunden</w:t>
            </w:r>
          </w:p>
        </w:tc>
        <w:tc>
          <w:tcPr>
            <w:tcW w:w="3957" w:type="dxa"/>
            <w:vAlign w:val="center"/>
          </w:tcPr>
          <w:p w14:paraId="3FAE4057" w14:textId="77777777" w:rsidR="002663CD" w:rsidRPr="001E6A31" w:rsidRDefault="002663CD" w:rsidP="00F13F00">
            <w:pPr>
              <w:spacing w:before="156" w:after="156"/>
              <w:ind w:left="0"/>
              <w:rPr>
                <w:rFonts w:cs="Arial"/>
              </w:rPr>
            </w:pPr>
            <w:r w:rsidRPr="001E6A31">
              <w:rPr>
                <w:rFonts w:cs="Arial"/>
              </w:rPr>
              <w:t>Tryck för att skapa ny kundinformation.</w:t>
            </w:r>
          </w:p>
        </w:tc>
      </w:tr>
      <w:tr w:rsidR="002663CD" w:rsidRPr="001E6A31" w14:paraId="55888EAF" w14:textId="77777777" w:rsidTr="00C46762">
        <w:tc>
          <w:tcPr>
            <w:tcW w:w="949" w:type="dxa"/>
          </w:tcPr>
          <w:p w14:paraId="30AC3990" w14:textId="77777777" w:rsidR="002663CD" w:rsidRPr="001E6A31" w:rsidRDefault="002663CD" w:rsidP="00F13F00">
            <w:pPr>
              <w:spacing w:before="156" w:after="156"/>
              <w:ind w:left="0"/>
              <w:rPr>
                <w:rFonts w:cs="Arial"/>
              </w:rPr>
            </w:pPr>
            <w:r w:rsidRPr="001E6A31">
              <w:rPr>
                <w:rFonts w:cs="Arial"/>
                <w:noProof/>
                <w:lang w:val="en-US"/>
              </w:rPr>
              <w:drawing>
                <wp:anchor distT="0" distB="0" distL="114300" distR="114300" simplePos="0" relativeHeight="252396544" behindDoc="0" locked="0" layoutInCell="1" allowOverlap="1" wp14:anchorId="2F1CF715" wp14:editId="053FACAF">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057" w:type="dxa"/>
            <w:vAlign w:val="center"/>
          </w:tcPr>
          <w:p w14:paraId="5A29058E" w14:textId="77777777" w:rsidR="002663CD" w:rsidRPr="001E6A31" w:rsidRDefault="002663CD" w:rsidP="00F13F00">
            <w:pPr>
              <w:spacing w:before="156" w:after="156"/>
              <w:ind w:left="0"/>
              <w:rPr>
                <w:rFonts w:cs="Arial"/>
                <w:b/>
                <w:bCs/>
              </w:rPr>
            </w:pPr>
            <w:r w:rsidRPr="001E6A31">
              <w:rPr>
                <w:rFonts w:cs="Arial"/>
                <w:b/>
                <w:bCs/>
              </w:rPr>
              <w:t>Bild</w:t>
            </w:r>
          </w:p>
        </w:tc>
        <w:tc>
          <w:tcPr>
            <w:tcW w:w="3957" w:type="dxa"/>
            <w:vAlign w:val="center"/>
          </w:tcPr>
          <w:p w14:paraId="72C6F3EC" w14:textId="77777777" w:rsidR="002663CD" w:rsidRPr="001E6A31" w:rsidRDefault="002663CD" w:rsidP="00F13F00">
            <w:pPr>
              <w:spacing w:before="156" w:after="156"/>
              <w:ind w:left="0"/>
              <w:rPr>
                <w:rFonts w:cs="Arial"/>
              </w:rPr>
            </w:pPr>
            <w:r w:rsidRPr="001E6A31">
              <w:rPr>
                <w:rFonts w:cs="Arial"/>
              </w:rPr>
              <w:t>Tryck för att granska skärmdumparna.</w:t>
            </w:r>
          </w:p>
        </w:tc>
      </w:tr>
      <w:tr w:rsidR="002663CD" w:rsidRPr="001E6A31" w14:paraId="5B440A30" w14:textId="77777777" w:rsidTr="00C46762">
        <w:tc>
          <w:tcPr>
            <w:tcW w:w="949" w:type="dxa"/>
          </w:tcPr>
          <w:p w14:paraId="72D6A36B" w14:textId="77777777" w:rsidR="002663CD" w:rsidRPr="001E6A31" w:rsidRDefault="002663CD" w:rsidP="00F13F00">
            <w:pPr>
              <w:spacing w:before="156" w:after="156"/>
              <w:ind w:left="0"/>
              <w:rPr>
                <w:rFonts w:cs="Arial"/>
              </w:rPr>
            </w:pPr>
            <w:r w:rsidRPr="001E6A31">
              <w:rPr>
                <w:rFonts w:cs="Arial"/>
                <w:noProof/>
                <w:lang w:val="en-US"/>
              </w:rPr>
              <w:drawing>
                <wp:anchor distT="0" distB="0" distL="114300" distR="114300" simplePos="0" relativeHeight="252397568" behindDoc="0" locked="0" layoutInCell="1" allowOverlap="1" wp14:anchorId="76D0770F" wp14:editId="36747136">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2057" w:type="dxa"/>
            <w:vAlign w:val="center"/>
          </w:tcPr>
          <w:p w14:paraId="2F482387" w14:textId="118F0A55" w:rsidR="002663CD" w:rsidRPr="001E6A31" w:rsidRDefault="008D7399" w:rsidP="00F13F00">
            <w:pPr>
              <w:spacing w:before="156" w:after="156"/>
              <w:ind w:left="0"/>
              <w:rPr>
                <w:rFonts w:cs="Arial"/>
                <w:b/>
                <w:bCs/>
              </w:rPr>
            </w:pPr>
            <w:r w:rsidRPr="001E6A31">
              <w:rPr>
                <w:rFonts w:cs="Arial"/>
                <w:b/>
                <w:bCs/>
              </w:rPr>
              <w:t>Cloud rapport</w:t>
            </w:r>
          </w:p>
        </w:tc>
        <w:tc>
          <w:tcPr>
            <w:tcW w:w="3957" w:type="dxa"/>
            <w:vAlign w:val="center"/>
          </w:tcPr>
          <w:p w14:paraId="7D87BBFE" w14:textId="77777777" w:rsidR="002663CD" w:rsidRPr="001E6A31" w:rsidRDefault="002663CD" w:rsidP="00F13F00">
            <w:pPr>
              <w:spacing w:before="156" w:after="156"/>
              <w:ind w:left="0"/>
              <w:rPr>
                <w:rFonts w:cs="Arial"/>
              </w:rPr>
            </w:pPr>
            <w:r w:rsidRPr="001E6A31">
              <w:rPr>
                <w:rFonts w:cs="Arial"/>
              </w:rPr>
              <w:t>Tryck för att granska de sparade rapporterna och dela molnrapporter.</w:t>
            </w:r>
          </w:p>
        </w:tc>
      </w:tr>
      <w:tr w:rsidR="002663CD" w:rsidRPr="001E6A31" w14:paraId="5552E578" w14:textId="77777777" w:rsidTr="00C46762">
        <w:tc>
          <w:tcPr>
            <w:tcW w:w="949" w:type="dxa"/>
          </w:tcPr>
          <w:p w14:paraId="5C47CAA6" w14:textId="77777777" w:rsidR="002663CD" w:rsidRPr="001E6A31" w:rsidRDefault="002663CD" w:rsidP="00F13F00">
            <w:pPr>
              <w:spacing w:before="156" w:after="156"/>
              <w:ind w:left="0"/>
              <w:rPr>
                <w:rFonts w:cs="Arial"/>
              </w:rPr>
            </w:pPr>
            <w:r w:rsidRPr="001E6A31">
              <w:rPr>
                <w:rFonts w:cs="Arial"/>
                <w:noProof/>
                <w:lang w:val="en-US"/>
              </w:rPr>
              <w:drawing>
                <wp:anchor distT="0" distB="0" distL="114300" distR="114300" simplePos="0" relativeHeight="252398592" behindDoc="0" locked="0" layoutInCell="1" allowOverlap="1" wp14:anchorId="2C27FAB6" wp14:editId="14C9E6A5">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2057" w:type="dxa"/>
            <w:vAlign w:val="center"/>
          </w:tcPr>
          <w:p w14:paraId="49361BC5" w14:textId="77777777" w:rsidR="002663CD" w:rsidRPr="001E6A31" w:rsidRDefault="002663CD" w:rsidP="00F13F00">
            <w:pPr>
              <w:spacing w:before="156" w:after="156"/>
              <w:ind w:left="0"/>
              <w:rPr>
                <w:rFonts w:cs="Arial"/>
                <w:b/>
                <w:bCs/>
              </w:rPr>
            </w:pPr>
            <w:r w:rsidRPr="001E6A31">
              <w:rPr>
                <w:rFonts w:cs="Arial"/>
                <w:b/>
                <w:bCs/>
              </w:rPr>
              <w:t>PDF</w:t>
            </w:r>
          </w:p>
        </w:tc>
        <w:tc>
          <w:tcPr>
            <w:tcW w:w="3957" w:type="dxa"/>
            <w:vAlign w:val="center"/>
          </w:tcPr>
          <w:p w14:paraId="3BD429C3" w14:textId="77777777" w:rsidR="002663CD" w:rsidRPr="001E6A31" w:rsidRDefault="002663CD" w:rsidP="00F13F00">
            <w:pPr>
              <w:spacing w:before="156" w:after="156"/>
              <w:ind w:left="0"/>
              <w:rPr>
                <w:rFonts w:cs="Arial"/>
              </w:rPr>
            </w:pPr>
            <w:r w:rsidRPr="001E6A31">
              <w:rPr>
                <w:rFonts w:cs="Arial"/>
              </w:rPr>
              <w:t>Tryck för att granska rapporterna som lagrats som PDF-filer.</w:t>
            </w:r>
          </w:p>
        </w:tc>
      </w:tr>
      <w:tr w:rsidR="002663CD" w:rsidRPr="001E6A31" w14:paraId="7CCB1715" w14:textId="77777777" w:rsidTr="00C46762">
        <w:tc>
          <w:tcPr>
            <w:tcW w:w="949" w:type="dxa"/>
          </w:tcPr>
          <w:p w14:paraId="683A1F4F" w14:textId="77777777" w:rsidR="002663CD" w:rsidRPr="001E6A31" w:rsidRDefault="002663CD" w:rsidP="00F13F00">
            <w:pPr>
              <w:spacing w:before="156" w:after="156"/>
              <w:ind w:left="0"/>
              <w:rPr>
                <w:rFonts w:cs="Arial"/>
              </w:rPr>
            </w:pPr>
            <w:r w:rsidRPr="001E6A31">
              <w:rPr>
                <w:rFonts w:cs="Arial"/>
                <w:noProof/>
                <w:lang w:val="en-US"/>
              </w:rPr>
              <w:drawing>
                <wp:anchor distT="0" distB="0" distL="114300" distR="114300" simplePos="0" relativeHeight="252399616" behindDoc="0" locked="0" layoutInCell="1" allowOverlap="1" wp14:anchorId="20A20935" wp14:editId="0347F1C0">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2057" w:type="dxa"/>
            <w:vAlign w:val="center"/>
          </w:tcPr>
          <w:p w14:paraId="18CFF710" w14:textId="0FAC6F06" w:rsidR="002663CD" w:rsidRPr="001E6A31" w:rsidRDefault="008D7399" w:rsidP="00F13F00">
            <w:pPr>
              <w:spacing w:before="156" w:after="156"/>
              <w:ind w:left="0"/>
              <w:rPr>
                <w:rFonts w:cs="Arial"/>
                <w:b/>
                <w:bCs/>
              </w:rPr>
            </w:pPr>
            <w:r w:rsidRPr="001E6A31">
              <w:rPr>
                <w:rFonts w:cs="Arial"/>
                <w:b/>
                <w:bCs/>
              </w:rPr>
              <w:t>Granska Data</w:t>
            </w:r>
          </w:p>
        </w:tc>
        <w:tc>
          <w:tcPr>
            <w:tcW w:w="3957" w:type="dxa"/>
            <w:vAlign w:val="center"/>
          </w:tcPr>
          <w:p w14:paraId="7D45E0B9" w14:textId="77777777" w:rsidR="002663CD" w:rsidRPr="001E6A31" w:rsidRDefault="002663CD" w:rsidP="00F13F00">
            <w:pPr>
              <w:spacing w:before="156" w:after="156"/>
              <w:ind w:left="0"/>
              <w:rPr>
                <w:rFonts w:cs="Arial"/>
              </w:rPr>
            </w:pPr>
            <w:r w:rsidRPr="001E6A31">
              <w:rPr>
                <w:rFonts w:cs="Arial"/>
              </w:rPr>
              <w:t>Tryck för att granska inspelad data.</w:t>
            </w:r>
          </w:p>
        </w:tc>
      </w:tr>
      <w:tr w:rsidR="002663CD" w:rsidRPr="001E6A31" w14:paraId="13C9A206" w14:textId="77777777" w:rsidTr="00C46762">
        <w:trPr>
          <w:trHeight w:val="621"/>
        </w:trPr>
        <w:tc>
          <w:tcPr>
            <w:tcW w:w="949" w:type="dxa"/>
          </w:tcPr>
          <w:p w14:paraId="164186D4" w14:textId="77777777" w:rsidR="002663CD" w:rsidRPr="001E6A31" w:rsidRDefault="002663CD" w:rsidP="00F13F00">
            <w:pPr>
              <w:spacing w:before="156" w:after="156"/>
              <w:ind w:left="0"/>
              <w:rPr>
                <w:rFonts w:cs="Arial"/>
              </w:rPr>
            </w:pPr>
            <w:r w:rsidRPr="001E6A31">
              <w:rPr>
                <w:rFonts w:cs="Arial"/>
                <w:noProof/>
                <w:lang w:val="en-US"/>
              </w:rPr>
              <w:drawing>
                <wp:anchor distT="0" distB="0" distL="114300" distR="114300" simplePos="0" relativeHeight="252400640" behindDoc="0" locked="0" layoutInCell="1" allowOverlap="1" wp14:anchorId="7A120EC4" wp14:editId="21CD6201">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9"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2057" w:type="dxa"/>
            <w:vAlign w:val="center"/>
          </w:tcPr>
          <w:p w14:paraId="6ADE32C7" w14:textId="103F9497" w:rsidR="002663CD" w:rsidRPr="001E6A31" w:rsidRDefault="008D7399" w:rsidP="00F13F00">
            <w:pPr>
              <w:spacing w:before="156" w:after="156"/>
              <w:ind w:left="0"/>
              <w:rPr>
                <w:rFonts w:cs="Arial"/>
                <w:b/>
                <w:bCs/>
              </w:rPr>
            </w:pPr>
            <w:r w:rsidRPr="001E6A31">
              <w:rPr>
                <w:rFonts w:cs="Arial"/>
                <w:b/>
                <w:bCs/>
              </w:rPr>
              <w:t>Valor de referencia</w:t>
            </w:r>
          </w:p>
        </w:tc>
        <w:tc>
          <w:tcPr>
            <w:tcW w:w="3957" w:type="dxa"/>
            <w:vAlign w:val="center"/>
          </w:tcPr>
          <w:p w14:paraId="694EEC3C" w14:textId="77777777" w:rsidR="002663CD" w:rsidRPr="001E6A31" w:rsidRDefault="002663CD" w:rsidP="00F13F00">
            <w:pPr>
              <w:spacing w:before="156" w:after="156"/>
              <w:ind w:left="0"/>
              <w:rPr>
                <w:rFonts w:cs="Arial"/>
              </w:rPr>
            </w:pPr>
            <w:r w:rsidRPr="001E6A31">
              <w:rPr>
                <w:rFonts w:cs="Arial"/>
              </w:rPr>
              <w:t>Tryck för att visa, redigera och dela data relaterade till referensvärdena för livedatafunktionen. Både lokala referensvärden och molnsäkerhetskopior ingår.</w:t>
            </w:r>
          </w:p>
        </w:tc>
      </w:tr>
      <w:tr w:rsidR="002663CD" w:rsidRPr="001E6A31" w14:paraId="3FE184F2" w14:textId="77777777" w:rsidTr="00C46762">
        <w:tc>
          <w:tcPr>
            <w:tcW w:w="949" w:type="dxa"/>
          </w:tcPr>
          <w:p w14:paraId="39598D0F" w14:textId="77777777" w:rsidR="002663CD" w:rsidRPr="001E6A31" w:rsidRDefault="002663CD" w:rsidP="00F13F00">
            <w:pPr>
              <w:spacing w:before="156" w:after="156"/>
              <w:ind w:left="0"/>
              <w:rPr>
                <w:rFonts w:cs="Arial"/>
                <w:noProof/>
              </w:rPr>
            </w:pPr>
            <w:r w:rsidRPr="001E6A31">
              <w:rPr>
                <w:rFonts w:cs="Arial"/>
                <w:noProof/>
                <w:lang w:val="en-US"/>
                <w14:ligatures w14:val="standardContextual"/>
              </w:rPr>
              <w:lastRenderedPageBreak/>
              <w:drawing>
                <wp:anchor distT="0" distB="0" distL="114300" distR="114300" simplePos="0" relativeHeight="252402688" behindDoc="0" locked="0" layoutInCell="1" allowOverlap="1" wp14:anchorId="5F358106" wp14:editId="22A3BA05">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3B8539DD" w14:textId="77777777" w:rsidR="002663CD" w:rsidRPr="001E6A31" w:rsidRDefault="002663CD" w:rsidP="00F13F00">
            <w:pPr>
              <w:spacing w:before="156" w:after="156"/>
              <w:ind w:left="0"/>
              <w:rPr>
                <w:rFonts w:cs="Arial"/>
              </w:rPr>
            </w:pPr>
          </w:p>
        </w:tc>
        <w:tc>
          <w:tcPr>
            <w:tcW w:w="2057" w:type="dxa"/>
            <w:vAlign w:val="center"/>
          </w:tcPr>
          <w:p w14:paraId="01099CB8" w14:textId="77777777" w:rsidR="002663CD" w:rsidRPr="001E6A31" w:rsidRDefault="002663CD" w:rsidP="00F13F00">
            <w:pPr>
              <w:spacing w:before="156" w:after="156"/>
              <w:ind w:left="0"/>
              <w:rPr>
                <w:rFonts w:cs="Arial"/>
                <w:b/>
                <w:bCs/>
              </w:rPr>
            </w:pPr>
            <w:r w:rsidRPr="001E6A31">
              <w:rPr>
                <w:rFonts w:cs="Arial"/>
                <w:b/>
                <w:bCs/>
              </w:rPr>
              <w:t>Dataloggning</w:t>
            </w:r>
          </w:p>
        </w:tc>
        <w:tc>
          <w:tcPr>
            <w:tcW w:w="3957" w:type="dxa"/>
            <w:vAlign w:val="center"/>
          </w:tcPr>
          <w:p w14:paraId="68CDF29E" w14:textId="77777777" w:rsidR="002663CD" w:rsidRPr="001E6A31" w:rsidRDefault="002663CD" w:rsidP="00F13F00">
            <w:pPr>
              <w:spacing w:before="156" w:after="156"/>
              <w:ind w:left="0"/>
              <w:rPr>
                <w:rFonts w:cs="Arial"/>
              </w:rPr>
            </w:pPr>
            <w:r w:rsidRPr="001E6A31">
              <w:rPr>
                <w:rFonts w:cs="Arial"/>
              </w:rPr>
              <w:t>Tryck för att granska kommunikationsdata och ECU-information för fordonet. Sparad data kan rapporteras och skickas till teknikcentralen via internet.</w:t>
            </w:r>
          </w:p>
        </w:tc>
      </w:tr>
      <w:tr w:rsidR="002663CD" w:rsidRPr="001E6A31" w14:paraId="41EA7D91" w14:textId="77777777" w:rsidTr="00C46762">
        <w:tc>
          <w:tcPr>
            <w:tcW w:w="949" w:type="dxa"/>
          </w:tcPr>
          <w:p w14:paraId="49B60C48" w14:textId="77777777" w:rsidR="002663CD" w:rsidRPr="001E6A31" w:rsidRDefault="002663CD" w:rsidP="00F13F00">
            <w:pPr>
              <w:spacing w:before="156" w:after="156"/>
              <w:ind w:left="0"/>
              <w:rPr>
                <w:rFonts w:cs="Arial"/>
              </w:rPr>
            </w:pPr>
            <w:r w:rsidRPr="001E6A31">
              <w:rPr>
                <w:rFonts w:cs="Arial"/>
                <w:noProof/>
                <w:lang w:val="en-US"/>
                <w14:ligatures w14:val="standardContextual"/>
              </w:rPr>
              <w:drawing>
                <wp:anchor distT="0" distB="0" distL="114300" distR="114300" simplePos="0" relativeHeight="252401664" behindDoc="0" locked="0" layoutInCell="1" allowOverlap="1" wp14:anchorId="7E240870" wp14:editId="47649A7C">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2057" w:type="dxa"/>
            <w:vAlign w:val="center"/>
          </w:tcPr>
          <w:p w14:paraId="68021439" w14:textId="77777777" w:rsidR="002663CD" w:rsidRPr="001E6A31" w:rsidRDefault="002663CD" w:rsidP="00F13F00">
            <w:pPr>
              <w:spacing w:before="156" w:after="156"/>
              <w:ind w:left="0"/>
              <w:rPr>
                <w:rFonts w:cs="Arial"/>
                <w:b/>
                <w:bCs/>
              </w:rPr>
            </w:pPr>
            <w:r w:rsidRPr="001E6A31">
              <w:rPr>
                <w:rFonts w:cs="Arial"/>
                <w:b/>
                <w:bCs/>
              </w:rPr>
              <w:t>Avinstallera appar</w:t>
            </w:r>
          </w:p>
        </w:tc>
        <w:tc>
          <w:tcPr>
            <w:tcW w:w="3957" w:type="dxa"/>
            <w:vAlign w:val="center"/>
          </w:tcPr>
          <w:p w14:paraId="32CEC864" w14:textId="77777777" w:rsidR="002663CD" w:rsidRPr="001E6A31" w:rsidRDefault="002663CD" w:rsidP="00F13F00">
            <w:pPr>
              <w:spacing w:before="156" w:after="156"/>
              <w:ind w:left="0"/>
              <w:rPr>
                <w:rFonts w:cs="Arial"/>
              </w:rPr>
            </w:pPr>
            <w:r w:rsidRPr="001E6A31">
              <w:rPr>
                <w:rFonts w:cs="Arial"/>
              </w:rPr>
              <w:t>Tryck för att avinstallera program.</w:t>
            </w:r>
          </w:p>
        </w:tc>
      </w:tr>
      <w:tr w:rsidR="00C46762" w:rsidRPr="001E6A31" w14:paraId="1B0C1068" w14:textId="77777777" w:rsidTr="00C46762">
        <w:tc>
          <w:tcPr>
            <w:tcW w:w="949" w:type="dxa"/>
          </w:tcPr>
          <w:p w14:paraId="324C050F" w14:textId="2A090C9F" w:rsidR="00C46762" w:rsidRPr="001E6A31" w:rsidRDefault="00C46762" w:rsidP="00C46762">
            <w:pPr>
              <w:spacing w:before="156" w:after="156"/>
              <w:ind w:left="0"/>
              <w:rPr>
                <w:rFonts w:cs="Arial"/>
                <w:noProof/>
                <w:lang w:val="en-US"/>
                <w14:ligatures w14:val="standardContextual"/>
              </w:rPr>
            </w:pPr>
            <w:r w:rsidRPr="001E6A31">
              <w:rPr>
                <w:rFonts w:cs="Arial"/>
                <w:noProof/>
                <w:lang w:val="en-US"/>
              </w:rPr>
              <w:drawing>
                <wp:anchor distT="0" distB="254" distL="114300" distR="116840" simplePos="0" relativeHeight="252473344" behindDoc="0" locked="0" layoutInCell="1" allowOverlap="1" wp14:anchorId="383606AE" wp14:editId="201A423E">
                  <wp:simplePos x="0" y="0"/>
                  <wp:positionH relativeFrom="column">
                    <wp:posOffset>84560</wp:posOffset>
                  </wp:positionH>
                  <wp:positionV relativeFrom="paragraph">
                    <wp:posOffset>259212</wp:posOffset>
                  </wp:positionV>
                  <wp:extent cx="302895" cy="298831"/>
                  <wp:effectExtent l="0" t="0" r="1905" b="6350"/>
                  <wp:wrapNone/>
                  <wp:docPr id="153" name="图片 153" descr="图形用户界面, 应用程序&#10;&#10;AI 生成的内容可能不正确。">
                    <a:extLst xmlns:a="http://schemas.openxmlformats.org/drawingml/2006/main"/>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2" descr="图形用户界面, 应用程序&#10;&#10;AI 生成的内容可能不正确。">
                            <a:extLst/>
                          </pic:cNvPr>
                          <pic:cNvPicPr>
                            <a:picLocks noChangeAspect="1"/>
                          </pic:cNvPicPr>
                        </pic:nvPicPr>
                        <pic:blipFill>
                          <a:blip r:embed="rId182" cstate="print">
                            <a:extLst>
                              <a:ext uri="{28A0092B-C50C-407E-A947-70E740481C1C}">
                                <a14:useLocalDpi xmlns:a14="http://schemas.microsoft.com/office/drawing/2010/main" val="0"/>
                              </a:ext>
                            </a:extLst>
                          </a:blip>
                          <a:srcRect l="54104" t="18302" r="28857" b="58820"/>
                          <a:stretch/>
                        </pic:blipFill>
                        <pic:spPr>
                          <a:xfrm>
                            <a:off x="0" y="0"/>
                            <a:ext cx="302895" cy="298831"/>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2057" w:type="dxa"/>
            <w:vAlign w:val="center"/>
          </w:tcPr>
          <w:p w14:paraId="296ADB9B" w14:textId="480983B3" w:rsidR="00C46762" w:rsidRPr="001E6A31" w:rsidRDefault="00C46762" w:rsidP="00C46762">
            <w:pPr>
              <w:spacing w:before="156" w:after="156"/>
              <w:ind w:left="0"/>
              <w:rPr>
                <w:rFonts w:cs="Arial"/>
                <w:b/>
                <w:bCs/>
              </w:rPr>
            </w:pPr>
            <w:r w:rsidRPr="001E6A31">
              <w:rPr>
                <w:rFonts w:cs="Arial"/>
                <w:b/>
                <w:bCs/>
              </w:rPr>
              <w:t>Säkerhetskopiering och återställning</w:t>
            </w:r>
          </w:p>
        </w:tc>
        <w:tc>
          <w:tcPr>
            <w:tcW w:w="3957" w:type="dxa"/>
            <w:vAlign w:val="center"/>
          </w:tcPr>
          <w:p w14:paraId="037783E8" w14:textId="2F87BF3A" w:rsidR="00C46762" w:rsidRPr="001E6A31" w:rsidRDefault="00C46762" w:rsidP="00C46762">
            <w:pPr>
              <w:spacing w:before="156" w:after="156"/>
              <w:ind w:left="0"/>
              <w:rPr>
                <w:rFonts w:cs="Arial"/>
              </w:rPr>
            </w:pPr>
            <w:r w:rsidRPr="001E6A31">
              <w:rPr>
                <w:rFonts w:cs="Arial"/>
              </w:rPr>
              <w:t>Tryck för att öppna skärmen Säkerhetskopiering och återställning för att säkerhetskopiera data till Autel Cloud eller återställa data till enheten.</w:t>
            </w:r>
          </w:p>
        </w:tc>
      </w:tr>
    </w:tbl>
    <w:p w14:paraId="5BE00A53" w14:textId="40034769" w:rsidR="002663CD" w:rsidRPr="001E6A31" w:rsidRDefault="002663CD" w:rsidP="008D7399">
      <w:pPr>
        <w:pStyle w:val="20"/>
        <w:spacing w:before="312" w:after="156"/>
        <w:rPr>
          <w:rFonts w:cs="Arial"/>
        </w:rPr>
      </w:pPr>
      <w:bookmarkStart w:id="281" w:name="_Fordonets_historia"/>
      <w:bookmarkStart w:id="282" w:name="_Toc365642481"/>
      <w:bookmarkStart w:id="283" w:name="_Toc366846514"/>
      <w:bookmarkStart w:id="284" w:name="_Ref366922920"/>
      <w:bookmarkStart w:id="285" w:name="_Toc451525806"/>
      <w:bookmarkStart w:id="286" w:name="_Ref366922908"/>
      <w:bookmarkStart w:id="287" w:name="_Toc366845461"/>
      <w:bookmarkStart w:id="288" w:name="_Ref366922913"/>
      <w:bookmarkStart w:id="289" w:name="_Toc13212163"/>
      <w:bookmarkStart w:id="290" w:name="_Toc38114413"/>
      <w:bookmarkStart w:id="291" w:name="_Ref118313445"/>
      <w:bookmarkStart w:id="292" w:name="_Ref118313448"/>
      <w:bookmarkStart w:id="293" w:name="_Toc159436336"/>
      <w:bookmarkStart w:id="294" w:name="_Ref160006244"/>
      <w:bookmarkStart w:id="295" w:name="_Ref160099425"/>
      <w:bookmarkEnd w:id="281"/>
      <w:r w:rsidRPr="001E6A31">
        <w:rPr>
          <w:rFonts w:cs="Arial"/>
        </w:rPr>
        <w:t xml:space="preserve"> </w:t>
      </w:r>
      <w:bookmarkStart w:id="296" w:name="_Toc204265030"/>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sidR="008D7399" w:rsidRPr="001E6A31">
        <w:rPr>
          <w:rFonts w:cs="Arial"/>
        </w:rPr>
        <w:t>Fordonets historia</w:t>
      </w:r>
      <w:bookmarkEnd w:id="296"/>
    </w:p>
    <w:p w14:paraId="3CF90C83" w14:textId="77777777" w:rsidR="002663CD" w:rsidRPr="001E6A31" w:rsidRDefault="002663CD" w:rsidP="002663CD">
      <w:pPr>
        <w:pStyle w:val="BodytextUserManual"/>
        <w:spacing w:before="156" w:after="156"/>
      </w:pPr>
      <w:r w:rsidRPr="001E6A31">
        <w:t>Den här funktionen lagrar register över testfordonets historik, inklusive fordonsinformation och hämtade felkoder från tidigare diagnostiksessioner. Testinformationen sammanfattas och visas i en lättläst tabell. Fordonshistoriken ger också direkt åtkomst till det tidigare testade fordonet och låter dig direkt starta om en diagnostiksession utan att behöva utföra automatiskt eller manuellt fordonsval.</w:t>
      </w:r>
    </w:p>
    <w:p w14:paraId="3961C8D2" w14:textId="3FA8B39E" w:rsidR="002663CD" w:rsidRPr="001E6A31" w:rsidRDefault="001E6A31" w:rsidP="002663CD">
      <w:pPr>
        <w:pStyle w:val="BodytextUserManual"/>
        <w:spacing w:beforeLines="0" w:before="0" w:afterLines="0" w:after="0" w:line="240" w:lineRule="auto"/>
        <w:ind w:left="0"/>
        <w:jc w:val="center"/>
      </w:pPr>
      <w:r w:rsidRPr="001E6A31">
        <w:rPr>
          <w:noProof/>
        </w:rPr>
        <w:drawing>
          <wp:inline distT="0" distB="0" distL="0" distR="0" wp14:anchorId="45FF8ED6" wp14:editId="78178ACB">
            <wp:extent cx="3158314" cy="1933200"/>
            <wp:effectExtent l="0" t="0" r="4445" b="0"/>
            <wp:docPr id="197"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3158314" cy="1933200"/>
                    </a:xfrm>
                    <a:prstGeom prst="rect">
                      <a:avLst/>
                    </a:prstGeom>
                    <a:noFill/>
                    <a:ln>
                      <a:noFill/>
                    </a:ln>
                  </pic:spPr>
                </pic:pic>
              </a:graphicData>
            </a:graphic>
          </wp:inline>
        </w:drawing>
      </w:r>
    </w:p>
    <w:p w14:paraId="7761E1D9" w14:textId="5762AA6A" w:rsidR="002663CD" w:rsidRPr="001E6A31" w:rsidRDefault="002663CD" w:rsidP="002663CD">
      <w:pPr>
        <w:pStyle w:val="ab"/>
        <w:spacing w:before="156" w:after="156"/>
        <w:ind w:left="0"/>
        <w:rPr>
          <w:rFonts w:cs="Arial"/>
          <w:i/>
        </w:rPr>
      </w:pPr>
      <w:r w:rsidRPr="001E6A31">
        <w:rPr>
          <w:rFonts w:cs="Arial"/>
        </w:rPr>
        <w:t xml:space="preserve">Figur </w:t>
      </w:r>
      <w:r w:rsidR="001C2F0E" w:rsidRPr="001E6A31">
        <w:rPr>
          <w:rFonts w:cs="Arial"/>
        </w:rPr>
        <w:t>9</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t xml:space="preserve"> </w:t>
      </w:r>
      <w:r w:rsidRPr="001E6A31">
        <w:rPr>
          <w:rFonts w:cs="Arial"/>
          <w:i/>
        </w:rPr>
        <w:t>Skärmen Fordonshistorik</w:t>
      </w:r>
    </w:p>
    <w:p w14:paraId="01223F91" w14:textId="77777777" w:rsidR="002663CD" w:rsidRPr="001E6A31" w:rsidRDefault="002663CD" w:rsidP="002663CD">
      <w:pPr>
        <w:pStyle w:val="aa"/>
        <w:numPr>
          <w:ilvl w:val="0"/>
          <w:numId w:val="217"/>
        </w:numPr>
        <w:spacing w:beforeLines="20" w:before="62" w:afterLines="20" w:after="62"/>
        <w:ind w:left="641" w:hanging="357"/>
        <w:rPr>
          <w:rFonts w:cs="Arial"/>
        </w:rPr>
      </w:pPr>
      <w:r w:rsidRPr="001E6A31">
        <w:rPr>
          <w:rFonts w:cs="Arial"/>
        </w:rPr>
        <w:t>Verktygsfältsknappar överst — navigering och programkontroller.</w:t>
      </w:r>
    </w:p>
    <w:p w14:paraId="19ED495D" w14:textId="77777777" w:rsidR="002663CD" w:rsidRPr="001E6A31" w:rsidRDefault="002663CD" w:rsidP="002663CD">
      <w:pPr>
        <w:pStyle w:val="aa"/>
        <w:numPr>
          <w:ilvl w:val="0"/>
          <w:numId w:val="217"/>
        </w:numPr>
        <w:spacing w:beforeLines="20" w:before="62" w:afterLines="20" w:after="62"/>
        <w:ind w:left="641" w:hanging="357"/>
        <w:rPr>
          <w:rFonts w:cs="Arial"/>
        </w:rPr>
      </w:pPr>
      <w:r w:rsidRPr="001E6A31">
        <w:rPr>
          <w:rFonts w:cs="Arial"/>
        </w:rPr>
        <w:lastRenderedPageBreak/>
        <w:t>Huvudavsnitt — visar alla fordonshistorikposter.</w:t>
      </w:r>
    </w:p>
    <w:p w14:paraId="3F24244B"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För att aktivera en testsession för det inspelade fordonet</w:t>
      </w:r>
    </w:p>
    <w:p w14:paraId="6891165E" w14:textId="7F3B5C62" w:rsidR="002663CD" w:rsidRPr="001E6A31" w:rsidRDefault="002663CD" w:rsidP="001E6A31">
      <w:pPr>
        <w:pStyle w:val="aa"/>
        <w:numPr>
          <w:ilvl w:val="0"/>
          <w:numId w:val="320"/>
        </w:numPr>
        <w:spacing w:beforeLines="20" w:before="62" w:afterLines="20" w:after="62"/>
        <w:ind w:left="998" w:hanging="357"/>
        <w:rPr>
          <w:rFonts w:cs="Arial"/>
        </w:rPr>
      </w:pPr>
      <w:r w:rsidRPr="001E6A31">
        <w:rPr>
          <w:rFonts w:cs="Arial"/>
        </w:rPr>
        <w:t xml:space="preserve">Tryck på </w:t>
      </w:r>
      <w:r w:rsidRPr="001E6A31">
        <w:rPr>
          <w:rFonts w:cs="Arial"/>
          <w:b/>
        </w:rPr>
        <w:t xml:space="preserve">Datahanteraren </w:t>
      </w:r>
      <w:r w:rsidRPr="001E6A31">
        <w:rPr>
          <w:rFonts w:cs="Arial"/>
        </w:rPr>
        <w:t>på MaxiSys</w:t>
      </w:r>
      <w:r w:rsidR="00F16151" w:rsidRPr="001E6A31">
        <w:rPr>
          <w:rFonts w:cs="Arial"/>
        </w:rPr>
        <w:t>-</w:t>
      </w:r>
      <w:r w:rsidRPr="001E6A31">
        <w:rPr>
          <w:rFonts w:cs="Arial"/>
        </w:rPr>
        <w:t>jobbmenyn.</w:t>
      </w:r>
    </w:p>
    <w:p w14:paraId="2113F076" w14:textId="77777777" w:rsidR="002663CD" w:rsidRPr="001E6A31" w:rsidRDefault="002663CD" w:rsidP="001E6A31">
      <w:pPr>
        <w:pStyle w:val="aa"/>
        <w:numPr>
          <w:ilvl w:val="0"/>
          <w:numId w:val="320"/>
        </w:numPr>
        <w:spacing w:beforeLines="20" w:before="62" w:afterLines="20" w:after="62"/>
        <w:ind w:left="998" w:hanging="357"/>
        <w:rPr>
          <w:rFonts w:cs="Arial"/>
        </w:rPr>
      </w:pPr>
      <w:r w:rsidRPr="001E6A31">
        <w:rPr>
          <w:rFonts w:cs="Arial"/>
        </w:rPr>
        <w:t xml:space="preserve">Välj </w:t>
      </w:r>
      <w:r w:rsidRPr="001E6A31">
        <w:rPr>
          <w:rFonts w:cs="Arial"/>
          <w:b/>
        </w:rPr>
        <w:t xml:space="preserve">Fordonshistorik </w:t>
      </w:r>
      <w:r w:rsidRPr="001E6A31">
        <w:rPr>
          <w:rFonts w:cs="Arial"/>
        </w:rPr>
        <w:t xml:space="preserve">för att öppna skärmen. Tryck på relevant programflik. för att välja testposten. Tryck till exempel på </w:t>
      </w:r>
      <w:r w:rsidRPr="001E6A31">
        <w:rPr>
          <w:rFonts w:cs="Arial"/>
          <w:b/>
          <w:bCs/>
        </w:rPr>
        <w:t xml:space="preserve">Diagnostik </w:t>
      </w:r>
      <w:r w:rsidRPr="001E6A31">
        <w:rPr>
          <w:rFonts w:cs="Arial"/>
        </w:rPr>
        <w:t>för att välja diagnostiska testposter.</w:t>
      </w:r>
    </w:p>
    <w:p w14:paraId="14FCB051" w14:textId="77777777" w:rsidR="002663CD" w:rsidRPr="001E6A31" w:rsidRDefault="002663CD" w:rsidP="001E6A31">
      <w:pPr>
        <w:pStyle w:val="aa"/>
        <w:numPr>
          <w:ilvl w:val="0"/>
          <w:numId w:val="320"/>
        </w:numPr>
        <w:spacing w:beforeLines="20" w:before="62" w:afterLines="20" w:after="62"/>
        <w:ind w:left="998" w:hanging="357"/>
        <w:rPr>
          <w:rFonts w:cs="Arial"/>
          <w:i/>
          <w:color w:val="0000FF"/>
        </w:rPr>
      </w:pPr>
      <w:r w:rsidRPr="001E6A31">
        <w:rPr>
          <w:rFonts w:cs="Arial"/>
        </w:rPr>
        <w:t xml:space="preserve">Tryck på ikonen </w:t>
      </w:r>
      <w:r w:rsidRPr="001E6A31">
        <w:rPr>
          <w:rFonts w:cs="Arial"/>
          <w:b/>
        </w:rPr>
        <w:t xml:space="preserve">Diagnostik </w:t>
      </w:r>
      <w:r w:rsidRPr="001E6A31">
        <w:rPr>
          <w:rFonts w:cs="Arial"/>
          <w:bCs/>
        </w:rPr>
        <w:t xml:space="preserve">eller </w:t>
      </w:r>
      <w:r w:rsidRPr="001E6A31">
        <w:rPr>
          <w:rFonts w:cs="Arial"/>
          <w:b/>
        </w:rPr>
        <w:t xml:space="preserve">DVI </w:t>
      </w:r>
      <w:r w:rsidRPr="001E6A31">
        <w:rPr>
          <w:rFonts w:cs="Arial"/>
        </w:rPr>
        <w:t>längst ner på miniatyrbilden av ett fordonspostregister.</w:t>
      </w:r>
    </w:p>
    <w:p w14:paraId="3D04D7E9" w14:textId="51839222" w:rsidR="002663CD" w:rsidRPr="001E6A31" w:rsidRDefault="002663CD" w:rsidP="001E6A31">
      <w:pPr>
        <w:pStyle w:val="aa"/>
        <w:numPr>
          <w:ilvl w:val="0"/>
          <w:numId w:val="320"/>
        </w:numPr>
        <w:spacing w:beforeLines="20" w:before="62" w:afterLines="20" w:after="62"/>
        <w:ind w:left="998" w:hanging="357"/>
        <w:rPr>
          <w:rFonts w:cs="Arial"/>
        </w:rPr>
      </w:pPr>
      <w:r w:rsidRPr="001E6A31">
        <w:rPr>
          <w:rFonts w:cs="Arial"/>
        </w:rPr>
        <w:t xml:space="preserve">Diagnostikskärmen för fordonet visas och en ny diagnostiksession aktiveras efter att du tryckt på diagnostikikonen. Se </w:t>
      </w:r>
      <w:r w:rsidRPr="001E6A31">
        <w:rPr>
          <w:rFonts w:cs="Arial"/>
          <w:i/>
          <w:iCs/>
          <w:color w:val="0000FF"/>
        </w:rPr>
        <w:t>Diagnostik</w:t>
      </w:r>
      <w:r w:rsidRPr="001E6A31">
        <w:rPr>
          <w:rFonts w:cs="Arial"/>
          <w:color w:val="0000FF"/>
        </w:rPr>
        <w:t xml:space="preserve"> </w:t>
      </w:r>
      <w:r w:rsidRPr="001E6A31">
        <w:rPr>
          <w:rFonts w:cs="Arial"/>
        </w:rPr>
        <w:t xml:space="preserve">för att fortsätta diagnostiken. DVI-applikationen öppnas efter att du tryckt på DVI-ikonen. Se </w:t>
      </w:r>
      <w:r w:rsidRPr="001E6A31">
        <w:rPr>
          <w:rFonts w:cs="Arial"/>
          <w:i/>
          <w:iCs/>
          <w:color w:val="0000FF"/>
        </w:rPr>
        <w:fldChar w:fldCharType="begin"/>
      </w:r>
      <w:r w:rsidRPr="001E6A31">
        <w:rPr>
          <w:rFonts w:cs="Arial"/>
          <w:i/>
          <w:iCs/>
          <w:color w:val="0000FF"/>
        </w:rPr>
        <w:instrText xml:space="preserve"> REF _Ref193893675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Digital fordonsinspektion </w:t>
      </w:r>
      <w:r w:rsidRPr="001E6A31">
        <w:rPr>
          <w:rFonts w:cs="Arial"/>
          <w:i/>
          <w:iCs/>
          <w:color w:val="0000FF"/>
        </w:rPr>
        <w:fldChar w:fldCharType="end"/>
      </w:r>
      <w:r w:rsidRPr="001E6A31">
        <w:rPr>
          <w:rFonts w:cs="Arial"/>
        </w:rPr>
        <w:t>för att fortsätta inspektionerna.</w:t>
      </w:r>
    </w:p>
    <w:p w14:paraId="7DDBE03B" w14:textId="62D52C32" w:rsidR="002663CD" w:rsidRPr="001E6A31" w:rsidRDefault="002663CD" w:rsidP="001E6A31">
      <w:pPr>
        <w:pStyle w:val="aa"/>
        <w:numPr>
          <w:ilvl w:val="0"/>
          <w:numId w:val="320"/>
        </w:numPr>
        <w:spacing w:beforeLines="20" w:before="62" w:afterLines="20" w:after="62"/>
        <w:ind w:left="998" w:hanging="357"/>
        <w:rPr>
          <w:rFonts w:cs="Arial"/>
        </w:rPr>
      </w:pPr>
      <w:r w:rsidRPr="001E6A31">
        <w:rPr>
          <w:rFonts w:cs="Arial"/>
        </w:rPr>
        <w:t xml:space="preserve">Eller välj en fordonsminiatyrbild för att öppna en post. Ett historiskt testregister visas. Granska den registrerade informationen om testfordonet. Tryck på </w:t>
      </w:r>
      <w:r w:rsidRPr="001E6A31">
        <w:rPr>
          <w:rFonts w:cs="Arial"/>
          <w:b/>
        </w:rPr>
        <w:t>Diagnostik</w:t>
      </w:r>
      <w:r w:rsidR="00F16151" w:rsidRPr="001E6A31">
        <w:rPr>
          <w:rFonts w:cs="Arial"/>
          <w:b/>
        </w:rPr>
        <w:t>-</w:t>
      </w:r>
      <w:r w:rsidRPr="001E6A31">
        <w:rPr>
          <w:rFonts w:cs="Arial"/>
        </w:rPr>
        <w:t xml:space="preserve">knappen eller </w:t>
      </w:r>
      <w:r w:rsidRPr="001E6A31">
        <w:rPr>
          <w:rFonts w:cs="Arial"/>
          <w:b/>
          <w:bCs/>
        </w:rPr>
        <w:t>DVI</w:t>
      </w:r>
      <w:r w:rsidR="00F16151" w:rsidRPr="001E6A31">
        <w:rPr>
          <w:rFonts w:cs="Arial"/>
          <w:b/>
          <w:bCs/>
        </w:rPr>
        <w:t>-</w:t>
      </w:r>
      <w:r w:rsidRPr="001E6A31">
        <w:rPr>
          <w:rFonts w:cs="Arial"/>
        </w:rPr>
        <w:t>knappen i det övre högra hörnet.</w:t>
      </w:r>
    </w:p>
    <w:p w14:paraId="7736286C" w14:textId="77777777" w:rsidR="002663CD" w:rsidRPr="001E6A31" w:rsidRDefault="002663CD" w:rsidP="002663CD">
      <w:pPr>
        <w:pBdr>
          <w:top w:val="single" w:sz="6" w:space="1" w:color="auto"/>
          <w:bottom w:val="single" w:sz="6" w:space="1" w:color="auto"/>
        </w:pBdr>
        <w:spacing w:beforeLines="0" w:before="0" w:afterLines="0" w:after="0"/>
        <w:ind w:leftChars="50" w:left="90" w:rightChars="50" w:right="90"/>
        <w:rPr>
          <w:rFonts w:cs="Arial"/>
          <w:b/>
        </w:rPr>
      </w:pPr>
      <w:r w:rsidRPr="001E6A31">
        <w:rPr>
          <w:rFonts w:cs="Arial"/>
          <w:noProof/>
          <w:lang w:val="en-US"/>
        </w:rPr>
        <w:drawing>
          <wp:anchor distT="0" distB="0" distL="114300" distR="114300" simplePos="0" relativeHeight="252314624" behindDoc="0" locked="0" layoutInCell="1" allowOverlap="1" wp14:anchorId="07212394" wp14:editId="1D5EA941">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73B9B423" w14:textId="4AB10300" w:rsidR="002663CD" w:rsidRPr="001E6A31" w:rsidRDefault="00F16151" w:rsidP="002663CD">
      <w:pPr>
        <w:pBdr>
          <w:top w:val="single" w:sz="6" w:space="1" w:color="auto"/>
          <w:bottom w:val="single" w:sz="6" w:space="1" w:color="auto"/>
        </w:pBdr>
        <w:spacing w:beforeLines="0" w:before="0" w:afterLines="0" w:after="0"/>
        <w:ind w:leftChars="50" w:left="90" w:rightChars="50" w:right="90"/>
        <w:rPr>
          <w:rFonts w:cs="Arial"/>
        </w:rPr>
      </w:pPr>
      <w:r w:rsidRPr="001E6A31">
        <w:rPr>
          <w:rFonts w:cs="Arial"/>
        </w:rPr>
        <w:t>MaxiSys-</w:t>
      </w:r>
      <w:r w:rsidR="002663CD" w:rsidRPr="001E6A31">
        <w:rPr>
          <w:rFonts w:cs="Arial"/>
        </w:rPr>
        <w:t xml:space="preserve">surfplattan måste upprätta en stabil anslutning till </w:t>
      </w:r>
      <w:r w:rsidR="001C2F0E" w:rsidRPr="001E6A31">
        <w:rPr>
          <w:rFonts w:cs="Arial"/>
        </w:rPr>
        <w:t>VCI</w:t>
      </w:r>
      <w:r w:rsidR="002663CD" w:rsidRPr="001E6A31">
        <w:rPr>
          <w:rFonts w:cs="Arial"/>
        </w:rPr>
        <w:t>2 för att kunna starta om testsessioner på de tidigare testade fordonen.</w:t>
      </w:r>
    </w:p>
    <w:p w14:paraId="36409B20" w14:textId="77777777" w:rsidR="002663CD" w:rsidRPr="001E6A31" w:rsidRDefault="002663CD" w:rsidP="001E6A31">
      <w:pPr>
        <w:pStyle w:val="EN"/>
        <w:spacing w:before="156" w:after="156"/>
        <w:rPr>
          <w:rFonts w:cs="Arial"/>
          <w:b/>
          <w:bCs w:val="0"/>
          <w:lang w:val="en-US"/>
        </w:rPr>
      </w:pPr>
      <w:bookmarkStart w:id="297" w:name="_Toc366846515"/>
      <w:bookmarkStart w:id="298" w:name="_Toc451525807"/>
      <w:bookmarkStart w:id="299" w:name="_Toc366845462"/>
      <w:bookmarkStart w:id="300" w:name="_Toc159436337"/>
      <w:r w:rsidRPr="001E6A31">
        <w:rPr>
          <w:rFonts w:cs="Arial"/>
          <w:b/>
          <w:bCs w:val="0"/>
          <w:lang w:val="en-US"/>
        </w:rPr>
        <w:t xml:space="preserve">Historisk </w:t>
      </w:r>
      <w:bookmarkEnd w:id="297"/>
      <w:bookmarkEnd w:id="298"/>
      <w:bookmarkEnd w:id="299"/>
      <w:r w:rsidRPr="001E6A31">
        <w:rPr>
          <w:rFonts w:cs="Arial"/>
          <w:b/>
          <w:bCs w:val="0"/>
          <w:lang w:val="en-US"/>
        </w:rPr>
        <w:t>testhistorik</w:t>
      </w:r>
      <w:bookmarkEnd w:id="300"/>
    </w:p>
    <w:p w14:paraId="678BF091" w14:textId="77777777" w:rsidR="002663CD" w:rsidRPr="001E6A31" w:rsidRDefault="002663CD" w:rsidP="002663CD">
      <w:pPr>
        <w:pStyle w:val="BodytextUserManual"/>
        <w:spacing w:before="156" w:after="156"/>
      </w:pPr>
      <w:r w:rsidRPr="001E6A31">
        <w:t>Den historiska testrapporten är ett detaljerat dataformulär för fordonet, vilket inkluderar allmän fordonsinformation, servicejournal, kundinformation och diagnostiska felkoder som hämtats från tidigare testsessioner. Teknikeranteckningar visas också om sådana finns.</w:t>
      </w:r>
    </w:p>
    <w:p w14:paraId="7E98D1A0" w14:textId="32251381" w:rsidR="002663CD" w:rsidRPr="001E6A31" w:rsidRDefault="001E6A31" w:rsidP="002663CD">
      <w:pPr>
        <w:pStyle w:val="BodytextUserManual"/>
        <w:spacing w:beforeLines="0" w:before="0" w:afterLines="0" w:after="0" w:line="240" w:lineRule="auto"/>
        <w:ind w:left="0"/>
        <w:jc w:val="center"/>
      </w:pPr>
      <w:r w:rsidRPr="001E6A31">
        <w:rPr>
          <w:noProof/>
        </w:rPr>
        <w:drawing>
          <wp:inline distT="0" distB="0" distL="0" distR="0" wp14:anchorId="536A0718" wp14:editId="259EF3AB">
            <wp:extent cx="2879776" cy="1951200"/>
            <wp:effectExtent l="0" t="0" r="0" b="0"/>
            <wp:docPr id="198" name="图片 4" descr="图形用户界面, 文本, 应用程序, 电子邮件&#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文本, 应用程序, 电子邮件&#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pic:cNvPr>
                    <pic:cNvPicPr>
                      <a:picLocks noChangeAspect="1"/>
                    </pic:cNvPicPr>
                  </pic:nvPicPr>
                  <pic:blipFill>
                    <a:blip r:embed="rId184" cstate="print">
                      <a:extLst>
                        <a:ext uri="{28A0092B-C50C-407E-A947-70E740481C1C}">
                          <a14:useLocalDpi xmlns:a14="http://schemas.microsoft.com/office/drawing/2010/main" val="0"/>
                        </a:ext>
                      </a:extLst>
                    </a:blip>
                    <a:srcRect b="7848"/>
                    <a:stretch/>
                  </pic:blipFill>
                  <pic:spPr>
                    <a:xfrm>
                      <a:off x="0" y="0"/>
                      <a:ext cx="2879776" cy="1951200"/>
                    </a:xfrm>
                    <a:prstGeom prst="rect">
                      <a:avLst/>
                    </a:prstGeom>
                  </pic:spPr>
                </pic:pic>
              </a:graphicData>
            </a:graphic>
          </wp:inline>
        </w:drawing>
      </w:r>
    </w:p>
    <w:p w14:paraId="47AED6FE" w14:textId="051AEF19" w:rsidR="002663CD" w:rsidRPr="001E6A31" w:rsidRDefault="002663CD" w:rsidP="002663CD">
      <w:pPr>
        <w:pStyle w:val="ab"/>
        <w:spacing w:before="156" w:after="156"/>
        <w:rPr>
          <w:rFonts w:cs="Arial"/>
          <w:i/>
        </w:rPr>
      </w:pPr>
      <w:r w:rsidRPr="001E6A31">
        <w:rPr>
          <w:rFonts w:cs="Arial"/>
        </w:rPr>
        <w:lastRenderedPageBreak/>
        <w:t xml:space="preserve">Figur </w:t>
      </w:r>
      <w:r w:rsidR="001C2F0E" w:rsidRPr="001E6A31">
        <w:rPr>
          <w:rFonts w:cs="Arial"/>
        </w:rPr>
        <w:t>9</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t xml:space="preserve"> </w:t>
      </w:r>
      <w:r w:rsidRPr="001E6A31">
        <w:rPr>
          <w:rFonts w:cs="Arial"/>
          <w:i/>
        </w:rPr>
        <w:t>Historiskt testregister</w:t>
      </w:r>
    </w:p>
    <w:p w14:paraId="197AAF75" w14:textId="77777777" w:rsidR="002663CD" w:rsidRPr="001E6A31" w:rsidRDefault="002663CD" w:rsidP="002663CD">
      <w:pPr>
        <w:pStyle w:val="BodytextUserManual"/>
        <w:numPr>
          <w:ilvl w:val="1"/>
          <w:numId w:val="5"/>
        </w:numPr>
        <w:spacing w:beforeLines="20" w:before="62" w:afterLines="20" w:after="62"/>
        <w:ind w:left="641" w:hanging="357"/>
        <w:rPr>
          <w:b/>
        </w:rPr>
      </w:pPr>
      <w:bookmarkStart w:id="301" w:name="_Toc366846516"/>
      <w:bookmarkStart w:id="302" w:name="_Toc366845463"/>
      <w:bookmarkStart w:id="303" w:name="_Toc451525808"/>
      <w:bookmarkStart w:id="304" w:name="_Toc13212164"/>
      <w:r w:rsidRPr="001E6A31">
        <w:rPr>
          <w:b/>
        </w:rPr>
        <w:t>Så här redigerar du den historiska testposten</w:t>
      </w:r>
    </w:p>
    <w:p w14:paraId="12A9E589" w14:textId="3653A281" w:rsidR="002663CD" w:rsidRPr="001E6A31" w:rsidRDefault="002663CD" w:rsidP="002663CD">
      <w:pPr>
        <w:pStyle w:val="aa"/>
        <w:numPr>
          <w:ilvl w:val="0"/>
          <w:numId w:val="219"/>
        </w:numPr>
        <w:spacing w:beforeLines="20" w:before="62" w:afterLines="20" w:after="62"/>
        <w:ind w:left="998" w:hanging="357"/>
        <w:rPr>
          <w:rFonts w:cs="Arial"/>
        </w:rPr>
      </w:pPr>
      <w:r w:rsidRPr="001E6A31">
        <w:rPr>
          <w:rFonts w:cs="Arial"/>
        </w:rPr>
        <w:t xml:space="preserve">Tryck på </w:t>
      </w:r>
      <w:r w:rsidRPr="001E6A31">
        <w:rPr>
          <w:rFonts w:cs="Arial"/>
          <w:b/>
        </w:rPr>
        <w:t xml:space="preserve">Datahanteraren </w:t>
      </w:r>
      <w:r w:rsidRPr="001E6A31">
        <w:rPr>
          <w:rFonts w:cs="Arial"/>
        </w:rPr>
        <w:t>på MaxiSys</w:t>
      </w:r>
      <w:r w:rsidR="00F16151" w:rsidRPr="001E6A31">
        <w:rPr>
          <w:rFonts w:cs="Arial"/>
        </w:rPr>
        <w:t>-</w:t>
      </w:r>
      <w:r w:rsidRPr="001E6A31">
        <w:rPr>
          <w:rFonts w:cs="Arial"/>
        </w:rPr>
        <w:t>jobbmenyn.</w:t>
      </w:r>
    </w:p>
    <w:p w14:paraId="1AD77DEE" w14:textId="77D4364E" w:rsidR="002663CD" w:rsidRPr="001E6A31" w:rsidRDefault="002663CD" w:rsidP="002663CD">
      <w:pPr>
        <w:pStyle w:val="aa"/>
        <w:numPr>
          <w:ilvl w:val="0"/>
          <w:numId w:val="219"/>
        </w:numPr>
        <w:spacing w:beforeLines="20" w:before="62" w:afterLines="20" w:after="62"/>
        <w:ind w:left="998" w:hanging="357"/>
        <w:rPr>
          <w:rFonts w:cs="Arial"/>
        </w:rPr>
      </w:pPr>
      <w:r w:rsidRPr="001E6A31">
        <w:rPr>
          <w:rFonts w:cs="Arial"/>
        </w:rPr>
        <w:t xml:space="preserve">Välj </w:t>
      </w:r>
      <w:r w:rsidRPr="001E6A31">
        <w:rPr>
          <w:rFonts w:cs="Arial"/>
          <w:b/>
        </w:rPr>
        <w:t>Fordonshistorik.</w:t>
      </w:r>
    </w:p>
    <w:p w14:paraId="5806E009" w14:textId="77777777" w:rsidR="002663CD" w:rsidRPr="001E6A31" w:rsidRDefault="002663CD" w:rsidP="002663CD">
      <w:pPr>
        <w:pStyle w:val="aa"/>
        <w:numPr>
          <w:ilvl w:val="0"/>
          <w:numId w:val="219"/>
        </w:numPr>
        <w:spacing w:beforeLines="20" w:before="62" w:afterLines="20" w:after="62"/>
        <w:ind w:left="998" w:hanging="357"/>
        <w:rPr>
          <w:rFonts w:cs="Arial"/>
        </w:rPr>
      </w:pPr>
      <w:r w:rsidRPr="001E6A31">
        <w:rPr>
          <w:rFonts w:cs="Arial"/>
        </w:rPr>
        <w:t>Välj miniatyrbilden för den specifika fordonshistorikposten från huvudavsnittet. Den historiska testposten visas.</w:t>
      </w:r>
    </w:p>
    <w:p w14:paraId="1ACDAB8A" w14:textId="77777777" w:rsidR="002663CD" w:rsidRPr="001E6A31" w:rsidRDefault="002663CD" w:rsidP="002663CD">
      <w:pPr>
        <w:pStyle w:val="aa"/>
        <w:numPr>
          <w:ilvl w:val="0"/>
          <w:numId w:val="219"/>
        </w:numPr>
        <w:spacing w:beforeLines="20" w:before="62" w:afterLines="20" w:after="62"/>
        <w:ind w:left="998" w:hanging="357"/>
        <w:rPr>
          <w:rFonts w:cs="Arial"/>
        </w:rPr>
      </w:pPr>
      <w:r w:rsidRPr="001E6A31">
        <w:rPr>
          <w:rFonts w:cs="Arial"/>
        </w:rPr>
        <w:t xml:space="preserve">Tryck på </w:t>
      </w:r>
      <w:r w:rsidRPr="001E6A31">
        <w:rPr>
          <w:rFonts w:cs="Arial"/>
          <w:b/>
        </w:rPr>
        <w:t xml:space="preserve">Redigera </w:t>
      </w:r>
      <w:r w:rsidRPr="001E6A31">
        <w:rPr>
          <w:rFonts w:cs="Arial"/>
        </w:rPr>
        <w:t>(en pennikon)</w:t>
      </w:r>
      <w:r w:rsidRPr="001E6A31">
        <w:rPr>
          <w:rFonts w:cs="Arial"/>
          <w:b/>
        </w:rPr>
        <w:t xml:space="preserve"> </w:t>
      </w:r>
      <w:r w:rsidRPr="001E6A31">
        <w:rPr>
          <w:rFonts w:cs="Arial"/>
        </w:rPr>
        <w:t>för att börja redigera.</w:t>
      </w:r>
    </w:p>
    <w:p w14:paraId="5F3A80AF" w14:textId="24C9660C" w:rsidR="002663CD" w:rsidRPr="001E6A31" w:rsidRDefault="001E6A31" w:rsidP="002663CD">
      <w:pPr>
        <w:pStyle w:val="aa"/>
        <w:numPr>
          <w:ilvl w:val="0"/>
          <w:numId w:val="219"/>
        </w:numPr>
        <w:spacing w:beforeLines="20" w:before="62" w:afterLines="20" w:after="62"/>
        <w:ind w:left="998" w:hanging="357"/>
        <w:rPr>
          <w:rFonts w:cs="Arial"/>
        </w:rPr>
      </w:pPr>
      <w:r w:rsidRPr="001E6A31">
        <w:rPr>
          <w:rFonts w:eastAsiaTheme="minorEastAsia" w:cs="Arial"/>
          <w:szCs w:val="18"/>
          <w:lang w:val="sv-SE"/>
        </w:rPr>
        <w:t>Tryck på varje objekt för att ange information</w:t>
      </w:r>
      <w:r w:rsidR="002663CD" w:rsidRPr="001E6A31">
        <w:rPr>
          <w:rFonts w:cs="Arial"/>
        </w:rPr>
        <w:t>.</w:t>
      </w:r>
    </w:p>
    <w:p w14:paraId="62679236" w14:textId="77777777" w:rsidR="002663CD" w:rsidRPr="001E6A31" w:rsidRDefault="002663CD" w:rsidP="002663CD">
      <w:pPr>
        <w:pBdr>
          <w:top w:val="single" w:sz="6" w:space="1" w:color="auto"/>
          <w:bottom w:val="single" w:sz="6" w:space="0" w:color="auto"/>
        </w:pBdr>
        <w:spacing w:before="156" w:afterLines="0" w:after="0"/>
        <w:rPr>
          <w:rFonts w:cs="Arial"/>
          <w:b/>
        </w:rPr>
      </w:pPr>
      <w:r w:rsidRPr="001E6A31">
        <w:rPr>
          <w:rFonts w:cs="Arial"/>
          <w:b/>
          <w:noProof/>
          <w:lang w:val="en-US"/>
        </w:rPr>
        <w:drawing>
          <wp:anchor distT="0" distB="0" distL="114300" distR="114300" simplePos="0" relativeHeight="252312576" behindDoc="0" locked="0" layoutInCell="1" allowOverlap="1" wp14:anchorId="1FBBC2D7" wp14:editId="012E8415">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1E6A31">
        <w:rPr>
          <w:rFonts w:cs="Arial"/>
          <w:b/>
        </w:rPr>
        <w:t>NOTERA</w:t>
      </w:r>
    </w:p>
    <w:p w14:paraId="3A611D40" w14:textId="77777777" w:rsidR="002663CD" w:rsidRPr="001E6A31" w:rsidRDefault="002663CD" w:rsidP="002663CD">
      <w:pPr>
        <w:pBdr>
          <w:top w:val="single" w:sz="6" w:space="1" w:color="auto"/>
          <w:bottom w:val="single" w:sz="6" w:space="0" w:color="auto"/>
        </w:pBdr>
        <w:spacing w:beforeLines="0" w:before="0" w:after="156"/>
        <w:rPr>
          <w:rFonts w:cs="Arial"/>
        </w:rPr>
      </w:pPr>
      <w:r w:rsidRPr="001E6A31">
        <w:rPr>
          <w:rFonts w:cs="Arial"/>
        </w:rPr>
        <w:t>Fordonets VIN, registreringsnummer och kundkontoinformation korreleras som standard. Fordonsregister korreleras automatiskt med hjälp av denna fordons- och kundidentifiering.</w:t>
      </w:r>
    </w:p>
    <w:p w14:paraId="3AABEEDA" w14:textId="77777777" w:rsidR="002663CD" w:rsidRPr="001E6A31" w:rsidRDefault="002663CD" w:rsidP="002663CD">
      <w:pPr>
        <w:pStyle w:val="aa"/>
        <w:numPr>
          <w:ilvl w:val="0"/>
          <w:numId w:val="219"/>
        </w:numPr>
        <w:spacing w:beforeLines="20" w:before="62" w:afterLines="20" w:after="62"/>
        <w:ind w:left="998" w:hanging="357"/>
        <w:rPr>
          <w:rFonts w:cs="Arial"/>
        </w:rPr>
      </w:pPr>
      <w:r w:rsidRPr="001E6A31">
        <w:rPr>
          <w:rFonts w:cs="Arial"/>
        </w:rPr>
        <w:t xml:space="preserve">Tryck på </w:t>
      </w:r>
      <w:r w:rsidRPr="001E6A31">
        <w:rPr>
          <w:rFonts w:cs="Arial"/>
          <w:b/>
        </w:rPr>
        <w:t xml:space="preserve">Lägg till kund </w:t>
      </w:r>
      <w:r w:rsidRPr="001E6A31">
        <w:rPr>
          <w:rFonts w:cs="Arial"/>
        </w:rPr>
        <w:t>för att korrelera det historiska testarket med ett befintligt kundkonto, eller lägg till ett nytt associerat konto som ska korreleras med testfordonsposten. Se.</w:t>
      </w:r>
      <w:r w:rsidRPr="001E6A31">
        <w:rPr>
          <w:rFonts w:cs="Arial"/>
          <w:i/>
          <w:iCs/>
          <w:color w:val="0000FF"/>
        </w:rPr>
        <w:fldChar w:fldCharType="begin"/>
      </w:r>
      <w:r w:rsidRPr="001E6A31">
        <w:rPr>
          <w:rFonts w:cs="Arial"/>
          <w:i/>
          <w:iCs/>
          <w:color w:val="0000FF"/>
        </w:rPr>
        <w:instrText xml:space="preserve"> REF _Ref159683229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 </w:t>
      </w:r>
      <w:r w:rsidRPr="001E6A31">
        <w:rPr>
          <w:rFonts w:cs="Arial"/>
        </w:rPr>
        <w:t xml:space="preserve">Kund </w:t>
      </w:r>
      <w:r w:rsidRPr="001E6A31">
        <w:rPr>
          <w:rFonts w:cs="Arial"/>
          <w:i/>
          <w:iCs/>
          <w:color w:val="0000FF"/>
        </w:rPr>
        <w:fldChar w:fldCharType="end"/>
      </w:r>
      <w:r w:rsidRPr="001E6A31">
        <w:rPr>
          <w:rFonts w:cs="Arial"/>
        </w:rPr>
        <w:t>för mer information.</w:t>
      </w:r>
    </w:p>
    <w:p w14:paraId="70F6E96C" w14:textId="77777777" w:rsidR="002663CD" w:rsidRPr="001E6A31" w:rsidRDefault="002663CD" w:rsidP="002663CD">
      <w:pPr>
        <w:pStyle w:val="aa"/>
        <w:numPr>
          <w:ilvl w:val="0"/>
          <w:numId w:val="219"/>
        </w:numPr>
        <w:spacing w:beforeLines="20" w:before="62" w:afterLines="20" w:after="62"/>
        <w:ind w:left="998" w:hanging="357"/>
        <w:rPr>
          <w:rFonts w:cs="Arial"/>
        </w:rPr>
      </w:pPr>
      <w:r w:rsidRPr="001E6A31">
        <w:rPr>
          <w:rFonts w:cs="Arial"/>
        </w:rPr>
        <w:t xml:space="preserve">Tryck på </w:t>
      </w:r>
      <w:r w:rsidRPr="001E6A31">
        <w:rPr>
          <w:rFonts w:cs="Arial"/>
          <w:b/>
        </w:rPr>
        <w:t xml:space="preserve">Klar </w:t>
      </w:r>
      <w:r w:rsidRPr="001E6A31">
        <w:rPr>
          <w:rFonts w:cs="Arial"/>
        </w:rPr>
        <w:t xml:space="preserve">för att spara den uppdaterade posten eller tryck på </w:t>
      </w:r>
      <w:r w:rsidRPr="001E6A31">
        <w:rPr>
          <w:rFonts w:cs="Arial"/>
          <w:b/>
        </w:rPr>
        <w:t xml:space="preserve">Avbryt </w:t>
      </w:r>
      <w:r w:rsidRPr="001E6A31">
        <w:rPr>
          <w:rFonts w:cs="Arial"/>
        </w:rPr>
        <w:t>för att avsluta utan att spara.</w:t>
      </w:r>
    </w:p>
    <w:p w14:paraId="4B65D855" w14:textId="77777777" w:rsidR="002663CD" w:rsidRPr="001E6A31" w:rsidRDefault="002663CD" w:rsidP="002663CD">
      <w:pPr>
        <w:pStyle w:val="20"/>
        <w:spacing w:before="312" w:after="156"/>
        <w:rPr>
          <w:rFonts w:cs="Arial"/>
        </w:rPr>
      </w:pPr>
      <w:bookmarkStart w:id="305" w:name="_Toc38114414"/>
      <w:bookmarkStart w:id="306" w:name="_Toc159436338"/>
      <w:r w:rsidRPr="001E6A31">
        <w:rPr>
          <w:rFonts w:cs="Arial"/>
        </w:rPr>
        <w:t xml:space="preserve"> </w:t>
      </w:r>
      <w:bookmarkStart w:id="307" w:name="_Toc204265031"/>
      <w:r w:rsidRPr="001E6A31">
        <w:rPr>
          <w:rFonts w:cs="Arial"/>
        </w:rPr>
        <w:t>Verkstadsinformation</w:t>
      </w:r>
      <w:bookmarkEnd w:id="301"/>
      <w:bookmarkEnd w:id="302"/>
      <w:bookmarkEnd w:id="303"/>
      <w:bookmarkEnd w:id="304"/>
      <w:bookmarkEnd w:id="305"/>
      <w:bookmarkEnd w:id="306"/>
      <w:bookmarkEnd w:id="307"/>
    </w:p>
    <w:p w14:paraId="1D2917B6" w14:textId="77777777" w:rsidR="002663CD" w:rsidRPr="001E6A31" w:rsidRDefault="002663CD" w:rsidP="002663CD">
      <w:pPr>
        <w:pStyle w:val="BodytextUserManual"/>
        <w:spacing w:before="156" w:after="156"/>
      </w:pPr>
      <w:r w:rsidRPr="001E6A31">
        <w:t>I formuläret Verkstadsinformation kan du redigera, mata in och spara detaljerad verkstadsinformation, såsom verkstadsnamn, adress, telefonnummer och andra anmärkningar, som vid utskrift av fordonsdiagnostikrapporter och andra tillhörande testfiler visas som rubrik på de utskrivna dokumenten.</w:t>
      </w:r>
    </w:p>
    <w:p w14:paraId="4C7F6AFF" w14:textId="77777777" w:rsidR="002663CD" w:rsidRPr="001E6A31" w:rsidRDefault="002663CD" w:rsidP="002663CD">
      <w:pPr>
        <w:pStyle w:val="BodytextUserManual"/>
        <w:spacing w:beforeLines="0" w:before="0" w:afterLines="0" w:after="0" w:line="240" w:lineRule="auto"/>
        <w:ind w:left="0"/>
        <w:jc w:val="center"/>
      </w:pPr>
      <w:r w:rsidRPr="001E6A31">
        <w:rPr>
          <w:noProof/>
          <w:lang w:val="en-US"/>
          <w14:ligatures w14:val="standardContextual"/>
        </w:rPr>
        <w:lastRenderedPageBreak/>
        <w:drawing>
          <wp:inline distT="0" distB="0" distL="0" distR="0" wp14:anchorId="708DC22A" wp14:editId="095EA95E">
            <wp:extent cx="2879259" cy="1973655"/>
            <wp:effectExtent l="0" t="0" r="0" b="762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5" cstate="print">
                      <a:extLst>
                        <a:ext uri="{28A0092B-C50C-407E-A947-70E740481C1C}">
                          <a14:useLocalDpi xmlns:a14="http://schemas.microsoft.com/office/drawing/2010/main"/>
                        </a:ext>
                      </a:extLst>
                    </a:blip>
                    <a:srcRect/>
                    <a:stretch/>
                  </pic:blipFill>
                  <pic:spPr bwMode="auto">
                    <a:xfrm>
                      <a:off x="0" y="0"/>
                      <a:ext cx="2880000" cy="1974163"/>
                    </a:xfrm>
                    <a:prstGeom prst="rect">
                      <a:avLst/>
                    </a:prstGeom>
                    <a:ln>
                      <a:noFill/>
                    </a:ln>
                    <a:extLst>
                      <a:ext uri="{53640926-AAD7-44D8-BBD7-CCE9431645EC}">
                        <a14:shadowObscured xmlns:a14="http://schemas.microsoft.com/office/drawing/2010/main"/>
                      </a:ext>
                    </a:extLst>
                  </pic:spPr>
                </pic:pic>
              </a:graphicData>
            </a:graphic>
          </wp:inline>
        </w:drawing>
      </w:r>
    </w:p>
    <w:p w14:paraId="4F389639" w14:textId="1871FBAC" w:rsidR="002663CD" w:rsidRPr="001E6A31" w:rsidRDefault="002663CD" w:rsidP="002663CD">
      <w:pPr>
        <w:pStyle w:val="ab"/>
        <w:spacing w:before="156" w:after="156"/>
        <w:rPr>
          <w:rFonts w:cs="Arial"/>
          <w:i/>
        </w:rPr>
      </w:pPr>
      <w:r w:rsidRPr="001E6A31">
        <w:rPr>
          <w:rFonts w:cs="Arial"/>
        </w:rPr>
        <w:t xml:space="preserve">Figur </w:t>
      </w:r>
      <w:r w:rsidR="001C2F0E" w:rsidRPr="001E6A31">
        <w:rPr>
          <w:rFonts w:cs="Arial"/>
        </w:rPr>
        <w:t>9</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4</w:t>
      </w:r>
      <w:r w:rsidRPr="001E6A31">
        <w:rPr>
          <w:rFonts w:cs="Arial"/>
          <w:noProof/>
        </w:rPr>
        <w:fldChar w:fldCharType="end"/>
      </w:r>
      <w:r w:rsidRPr="001E6A31">
        <w:rPr>
          <w:rFonts w:cs="Arial"/>
        </w:rPr>
        <w:t xml:space="preserve"> </w:t>
      </w:r>
      <w:r w:rsidRPr="001E6A31">
        <w:rPr>
          <w:rFonts w:cs="Arial"/>
          <w:i/>
        </w:rPr>
        <w:t>Informationsblad för verkstaden</w:t>
      </w:r>
    </w:p>
    <w:p w14:paraId="48E7DD87" w14:textId="77777777" w:rsidR="002663CD" w:rsidRPr="001E6A31" w:rsidRDefault="002663CD" w:rsidP="002663CD">
      <w:pPr>
        <w:pStyle w:val="BodytextUserManual"/>
        <w:numPr>
          <w:ilvl w:val="1"/>
          <w:numId w:val="5"/>
        </w:numPr>
        <w:spacing w:beforeLines="20" w:before="62" w:afterLines="20" w:after="62"/>
        <w:ind w:left="641" w:hanging="357"/>
      </w:pPr>
      <w:bookmarkStart w:id="308" w:name="_Ref366774312"/>
      <w:bookmarkStart w:id="309" w:name="_Toc366845464"/>
      <w:bookmarkStart w:id="310" w:name="_Toc366846517"/>
      <w:bookmarkStart w:id="311" w:name="_Toc451525809"/>
      <w:bookmarkStart w:id="312" w:name="_Toc13212165"/>
      <w:r w:rsidRPr="001E6A31">
        <w:rPr>
          <w:b/>
        </w:rPr>
        <w:t>Så här redigerar du informationsbladet för verkstaden</w:t>
      </w:r>
    </w:p>
    <w:p w14:paraId="022A4F33" w14:textId="46E36A72" w:rsidR="002663CD" w:rsidRPr="001E6A31" w:rsidRDefault="002663CD" w:rsidP="002663CD">
      <w:pPr>
        <w:pStyle w:val="aa"/>
        <w:numPr>
          <w:ilvl w:val="0"/>
          <w:numId w:val="220"/>
        </w:numPr>
        <w:spacing w:beforeLines="20" w:before="62" w:afterLines="20" w:after="62"/>
        <w:ind w:left="998" w:hanging="357"/>
        <w:rPr>
          <w:rFonts w:cs="Arial"/>
        </w:rPr>
      </w:pPr>
      <w:r w:rsidRPr="001E6A31">
        <w:rPr>
          <w:rFonts w:cs="Arial"/>
        </w:rPr>
        <w:t xml:space="preserve">Tryck på </w:t>
      </w:r>
      <w:r w:rsidRPr="001E6A31">
        <w:rPr>
          <w:rFonts w:cs="Arial"/>
          <w:b/>
        </w:rPr>
        <w:t>Data Manager</w:t>
      </w:r>
      <w:r w:rsidR="00F16151" w:rsidRPr="001E6A31">
        <w:rPr>
          <w:rFonts w:cs="Arial"/>
          <w:b/>
        </w:rPr>
        <w:t>-</w:t>
      </w:r>
      <w:r w:rsidRPr="001E6A31">
        <w:rPr>
          <w:rFonts w:cs="Arial"/>
        </w:rPr>
        <w:t>applikationen på MaxiSys jobbmeny.</w:t>
      </w:r>
    </w:p>
    <w:p w14:paraId="2C2D121F" w14:textId="53AF2000" w:rsidR="002663CD" w:rsidRPr="001E6A31" w:rsidRDefault="002663CD" w:rsidP="002663CD">
      <w:pPr>
        <w:pStyle w:val="aa"/>
        <w:numPr>
          <w:ilvl w:val="0"/>
          <w:numId w:val="220"/>
        </w:numPr>
        <w:spacing w:beforeLines="20" w:before="62" w:afterLines="20" w:after="62"/>
        <w:ind w:left="998" w:hanging="357"/>
        <w:rPr>
          <w:rFonts w:cs="Arial"/>
        </w:rPr>
      </w:pPr>
      <w:r w:rsidRPr="001E6A31">
        <w:rPr>
          <w:rFonts w:cs="Arial"/>
        </w:rPr>
        <w:t xml:space="preserve">Välj </w:t>
      </w:r>
      <w:r w:rsidRPr="001E6A31">
        <w:rPr>
          <w:rFonts w:cs="Arial"/>
          <w:b/>
        </w:rPr>
        <w:t>Verkstadsinformation.</w:t>
      </w:r>
    </w:p>
    <w:p w14:paraId="581D0AC0" w14:textId="77777777" w:rsidR="002663CD" w:rsidRPr="001E6A31" w:rsidRDefault="002663CD" w:rsidP="002663CD">
      <w:pPr>
        <w:pStyle w:val="aa"/>
        <w:numPr>
          <w:ilvl w:val="0"/>
          <w:numId w:val="220"/>
        </w:numPr>
        <w:spacing w:beforeLines="20" w:before="62" w:afterLines="20" w:after="62"/>
        <w:ind w:left="998" w:hanging="357"/>
        <w:rPr>
          <w:rFonts w:cs="Arial"/>
        </w:rPr>
      </w:pPr>
      <w:r w:rsidRPr="001E6A31">
        <w:rPr>
          <w:rFonts w:cs="Arial"/>
        </w:rPr>
        <w:t>Tryck på varje fält för att ange lämplig information.</w:t>
      </w:r>
    </w:p>
    <w:p w14:paraId="6D325046" w14:textId="7078C9AB" w:rsidR="002663CD" w:rsidRPr="001E6A31" w:rsidRDefault="001E6A31" w:rsidP="002663CD">
      <w:pPr>
        <w:pStyle w:val="aa"/>
        <w:numPr>
          <w:ilvl w:val="0"/>
          <w:numId w:val="220"/>
        </w:numPr>
        <w:spacing w:beforeLines="20" w:before="62" w:afterLines="20" w:after="62"/>
        <w:ind w:left="998" w:hanging="357"/>
        <w:rPr>
          <w:rFonts w:cs="Arial"/>
        </w:rPr>
      </w:pPr>
      <w:r w:rsidRPr="001E6A31">
        <w:rPr>
          <w:rFonts w:eastAsiaTheme="minorEastAsia" w:cs="Arial"/>
          <w:szCs w:val="18"/>
          <w:lang w:val="sv-SE"/>
        </w:rPr>
        <w:t>Informationen sparas automatiskt efter inmatning.</w:t>
      </w:r>
      <w:r w:rsidR="00C46762" w:rsidRPr="001E6A31">
        <w:rPr>
          <w:rFonts w:cs="Arial"/>
        </w:rPr>
        <w:t>.</w:t>
      </w:r>
    </w:p>
    <w:p w14:paraId="3E3E762E" w14:textId="43DE12A1" w:rsidR="002663CD" w:rsidRPr="001E6A31" w:rsidRDefault="002663CD" w:rsidP="008D7399">
      <w:pPr>
        <w:pStyle w:val="20"/>
        <w:spacing w:before="312" w:after="156"/>
        <w:rPr>
          <w:rFonts w:cs="Arial"/>
        </w:rPr>
      </w:pPr>
      <w:bookmarkStart w:id="313" w:name="timebase4"/>
      <w:bookmarkStart w:id="314" w:name="_Customer"/>
      <w:bookmarkStart w:id="315" w:name="_Toc38114415"/>
      <w:bookmarkStart w:id="316" w:name="_Ref118309125"/>
      <w:bookmarkStart w:id="317" w:name="_Ref118309128"/>
      <w:bookmarkStart w:id="318" w:name="_Toc159436339"/>
      <w:bookmarkStart w:id="319" w:name="_Ref159683229"/>
      <w:bookmarkStart w:id="320" w:name="OLE_LINK250"/>
      <w:bookmarkEnd w:id="313"/>
      <w:bookmarkEnd w:id="314"/>
      <w:r w:rsidRPr="001E6A31">
        <w:rPr>
          <w:rFonts w:cs="Arial"/>
        </w:rPr>
        <w:t xml:space="preserve"> </w:t>
      </w:r>
      <w:bookmarkStart w:id="321" w:name="_Toc204265032"/>
      <w:bookmarkEnd w:id="308"/>
      <w:bookmarkEnd w:id="309"/>
      <w:bookmarkEnd w:id="310"/>
      <w:bookmarkEnd w:id="311"/>
      <w:bookmarkEnd w:id="312"/>
      <w:bookmarkEnd w:id="315"/>
      <w:bookmarkEnd w:id="316"/>
      <w:bookmarkEnd w:id="317"/>
      <w:bookmarkEnd w:id="318"/>
      <w:bookmarkEnd w:id="319"/>
      <w:r w:rsidR="008D7399" w:rsidRPr="001E6A31">
        <w:rPr>
          <w:rFonts w:cs="Arial"/>
        </w:rPr>
        <w:t>Kunden</w:t>
      </w:r>
      <w:bookmarkEnd w:id="321"/>
    </w:p>
    <w:p w14:paraId="7D489A26" w14:textId="77777777" w:rsidR="002663CD" w:rsidRPr="001E6A31" w:rsidRDefault="002663CD" w:rsidP="002663CD">
      <w:pPr>
        <w:pStyle w:val="BodytextUserManual"/>
        <w:spacing w:before="156" w:after="156"/>
      </w:pPr>
      <w:bookmarkStart w:id="322" w:name="_Toc13212166"/>
      <w:bookmarkEnd w:id="320"/>
      <w:r w:rsidRPr="001E6A31">
        <w:t>Med kundfunktionen kan du skapa och redigera kundkonton. Den hjälper dig att spara och organisera alla kundinformationskonton som är korrelerade med tillhörande testfordonshistorikposter.</w:t>
      </w:r>
    </w:p>
    <w:p w14:paraId="654EA308" w14:textId="77777777" w:rsidR="002663CD" w:rsidRPr="001E6A31" w:rsidRDefault="002663CD" w:rsidP="002663CD">
      <w:pPr>
        <w:pStyle w:val="BodytextUserManual"/>
        <w:numPr>
          <w:ilvl w:val="1"/>
          <w:numId w:val="5"/>
        </w:numPr>
        <w:spacing w:beforeLines="20" w:before="62" w:afterLines="20" w:after="62"/>
        <w:ind w:left="641" w:hanging="357"/>
      </w:pPr>
      <w:r w:rsidRPr="001E6A31">
        <w:rPr>
          <w:b/>
        </w:rPr>
        <w:t>För att skapa ett kundkonto</w:t>
      </w:r>
    </w:p>
    <w:p w14:paraId="14D1543C" w14:textId="0C6E4333" w:rsidR="002663CD" w:rsidRPr="001E6A31" w:rsidRDefault="002663CD" w:rsidP="002663CD">
      <w:pPr>
        <w:pStyle w:val="aa"/>
        <w:numPr>
          <w:ilvl w:val="0"/>
          <w:numId w:val="221"/>
        </w:numPr>
        <w:spacing w:beforeLines="20" w:before="62" w:afterLines="20" w:after="62"/>
        <w:ind w:left="998" w:hanging="357"/>
        <w:rPr>
          <w:rFonts w:cs="Arial"/>
        </w:rPr>
      </w:pPr>
      <w:r w:rsidRPr="001E6A31">
        <w:rPr>
          <w:rFonts w:cs="Arial"/>
        </w:rPr>
        <w:t xml:space="preserve">Tryck på </w:t>
      </w:r>
      <w:r w:rsidRPr="001E6A31">
        <w:rPr>
          <w:rFonts w:cs="Arial"/>
          <w:b/>
        </w:rPr>
        <w:t>Data Manager</w:t>
      </w:r>
      <w:r w:rsidR="00F16151" w:rsidRPr="001E6A31">
        <w:rPr>
          <w:rFonts w:cs="Arial"/>
          <w:b/>
        </w:rPr>
        <w:t>-</w:t>
      </w:r>
      <w:r w:rsidRPr="001E6A31">
        <w:rPr>
          <w:rFonts w:cs="Arial"/>
        </w:rPr>
        <w:t>applikationen på MaxiSys jobbmeny.</w:t>
      </w:r>
    </w:p>
    <w:p w14:paraId="3D992B9B" w14:textId="3550A8BD" w:rsidR="002663CD" w:rsidRPr="001E6A31" w:rsidRDefault="002663CD" w:rsidP="002663CD">
      <w:pPr>
        <w:pStyle w:val="aa"/>
        <w:numPr>
          <w:ilvl w:val="0"/>
          <w:numId w:val="221"/>
        </w:numPr>
        <w:spacing w:beforeLines="20" w:before="62" w:afterLines="20" w:after="62"/>
        <w:ind w:left="998" w:hanging="357"/>
        <w:rPr>
          <w:rFonts w:cs="Arial"/>
        </w:rPr>
      </w:pPr>
      <w:r w:rsidRPr="001E6A31">
        <w:rPr>
          <w:rFonts w:cs="Arial"/>
        </w:rPr>
        <w:t xml:space="preserve">Välj </w:t>
      </w:r>
      <w:r w:rsidRPr="001E6A31">
        <w:rPr>
          <w:rFonts w:cs="Arial"/>
          <w:b/>
        </w:rPr>
        <w:t>Kund.</w:t>
      </w:r>
    </w:p>
    <w:p w14:paraId="382AC0C9" w14:textId="51B780B0" w:rsidR="002663CD" w:rsidRPr="001E6A31" w:rsidRDefault="002663CD" w:rsidP="002663CD">
      <w:pPr>
        <w:pStyle w:val="aa"/>
        <w:numPr>
          <w:ilvl w:val="0"/>
          <w:numId w:val="221"/>
        </w:numPr>
        <w:spacing w:beforeLines="20" w:before="62" w:afterLines="20" w:after="62"/>
        <w:ind w:left="998" w:hanging="357"/>
        <w:rPr>
          <w:rFonts w:cs="Arial"/>
        </w:rPr>
      </w:pPr>
      <w:r w:rsidRPr="001E6A31">
        <w:rPr>
          <w:rFonts w:cs="Arial"/>
        </w:rPr>
        <w:t xml:space="preserve">Tryck på knappen </w:t>
      </w:r>
      <w:r w:rsidRPr="001E6A31">
        <w:rPr>
          <w:rFonts w:cs="Arial"/>
          <w:b/>
        </w:rPr>
        <w:t>Lägg till kund.</w:t>
      </w:r>
      <w:r w:rsidRPr="001E6A31">
        <w:rPr>
          <w:rFonts w:cs="Arial"/>
        </w:rPr>
        <w:t xml:space="preserve"> Ett tomt informationsformulär visas; tryck på varje fält för att ange lämplig information.</w:t>
      </w:r>
    </w:p>
    <w:p w14:paraId="5B32B2F0" w14:textId="77777777" w:rsidR="002663CD" w:rsidRPr="001E6A31" w:rsidRDefault="002663CD" w:rsidP="002663CD">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2313600" behindDoc="0" locked="0" layoutInCell="1" allowOverlap="1" wp14:anchorId="0F942D94" wp14:editId="42A5439C">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43078BD0" w14:textId="7AC1806F" w:rsidR="002663CD" w:rsidRPr="001E6A31" w:rsidRDefault="001E6A31" w:rsidP="002663CD">
      <w:pPr>
        <w:pBdr>
          <w:top w:val="single" w:sz="6" w:space="1" w:color="auto"/>
          <w:bottom w:val="single" w:sz="6" w:space="1" w:color="auto"/>
        </w:pBdr>
        <w:spacing w:beforeLines="0" w:before="0" w:after="156"/>
        <w:rPr>
          <w:rFonts w:cs="Arial"/>
        </w:rPr>
      </w:pPr>
      <w:r w:rsidRPr="001E6A31">
        <w:rPr>
          <w:rFonts w:cs="Arial"/>
          <w:szCs w:val="18"/>
          <w:lang w:val="sv-SE"/>
        </w:rPr>
        <w:t>Fält markerade med en asterisk (*) är obligatoriska</w:t>
      </w:r>
      <w:r w:rsidR="002663CD" w:rsidRPr="001E6A31">
        <w:rPr>
          <w:rFonts w:cs="Arial"/>
        </w:rPr>
        <w:t>.</w:t>
      </w:r>
    </w:p>
    <w:p w14:paraId="138B7040" w14:textId="399B33FF" w:rsidR="002663CD" w:rsidRPr="001E6A31" w:rsidRDefault="002663CD" w:rsidP="002663CD">
      <w:pPr>
        <w:pStyle w:val="aa"/>
        <w:numPr>
          <w:ilvl w:val="0"/>
          <w:numId w:val="221"/>
        </w:numPr>
        <w:spacing w:beforeLines="20" w:before="62" w:afterLines="20" w:after="62"/>
        <w:ind w:left="998" w:hanging="357"/>
        <w:rPr>
          <w:rFonts w:cs="Arial"/>
        </w:rPr>
      </w:pPr>
      <w:r w:rsidRPr="001E6A31">
        <w:rPr>
          <w:rFonts w:cs="Arial"/>
        </w:rPr>
        <w:lastRenderedPageBreak/>
        <w:t xml:space="preserve">Vissa kunder kan ha fler än ett fordon för service; du kan alltid lägga till ny fordonsinformation till kontot. Tryck på </w:t>
      </w:r>
      <w:r w:rsidRPr="001E6A31">
        <w:rPr>
          <w:rFonts w:cs="Arial"/>
          <w:b/>
        </w:rPr>
        <w:t xml:space="preserve">Lägg till ny fordonsinformation </w:t>
      </w:r>
      <w:r w:rsidRPr="001E6A31">
        <w:rPr>
          <w:rFonts w:cs="Arial"/>
        </w:rPr>
        <w:t xml:space="preserve">och fyll sedan i fordonsinformationen. Tryck på </w:t>
      </w:r>
      <w:r w:rsidRPr="001E6A31">
        <w:rPr>
          <w:rFonts w:cs="Arial"/>
          <w:noProof/>
          <w:lang w:val="en-US"/>
        </w:rPr>
        <w:drawing>
          <wp:inline distT="0" distB="0" distL="0" distR="0" wp14:anchorId="591F7E07" wp14:editId="2832C1E3">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6"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8442C3" w:rsidRPr="001E6A31">
        <w:rPr>
          <w:rFonts w:cs="Arial"/>
        </w:rPr>
        <w:t xml:space="preserve"> </w:t>
      </w:r>
      <w:r w:rsidRPr="001E6A31">
        <w:rPr>
          <w:rFonts w:cs="Arial"/>
        </w:rPr>
        <w:t>knappen för att avbryta.</w:t>
      </w:r>
    </w:p>
    <w:p w14:paraId="675DF7E0" w14:textId="77777777" w:rsidR="002663CD" w:rsidRPr="001E6A31" w:rsidRDefault="002663CD" w:rsidP="002663CD">
      <w:pPr>
        <w:pStyle w:val="aa"/>
        <w:numPr>
          <w:ilvl w:val="0"/>
          <w:numId w:val="221"/>
        </w:numPr>
        <w:spacing w:beforeLines="20" w:before="62" w:afterLines="20" w:after="62"/>
        <w:ind w:left="998" w:hanging="357"/>
        <w:rPr>
          <w:rFonts w:cs="Arial"/>
        </w:rPr>
      </w:pPr>
      <w:r w:rsidRPr="001E6A31">
        <w:rPr>
          <w:rFonts w:cs="Arial"/>
        </w:rPr>
        <w:t xml:space="preserve">Tryck på </w:t>
      </w:r>
      <w:r w:rsidRPr="001E6A31">
        <w:rPr>
          <w:rFonts w:cs="Arial"/>
          <w:b/>
        </w:rPr>
        <w:t xml:space="preserve">Slutför för </w:t>
      </w:r>
      <w:r w:rsidRPr="001E6A31">
        <w:rPr>
          <w:rFonts w:cs="Arial"/>
        </w:rPr>
        <w:t xml:space="preserve">att spara kontot eller tryck på </w:t>
      </w:r>
      <w:r w:rsidRPr="001E6A31">
        <w:rPr>
          <w:rFonts w:cs="Arial"/>
          <w:b/>
        </w:rPr>
        <w:t xml:space="preserve">Avbryt för </w:t>
      </w:r>
      <w:r w:rsidRPr="001E6A31">
        <w:rPr>
          <w:rFonts w:cs="Arial"/>
        </w:rPr>
        <w:t>att avsluta utan att spara.</w:t>
      </w:r>
    </w:p>
    <w:p w14:paraId="1AFB4829" w14:textId="77777777" w:rsidR="002663CD" w:rsidRPr="001E6A31" w:rsidRDefault="002663CD" w:rsidP="002663CD">
      <w:pPr>
        <w:pStyle w:val="BodytextUserManual"/>
        <w:numPr>
          <w:ilvl w:val="1"/>
          <w:numId w:val="5"/>
        </w:numPr>
        <w:spacing w:beforeLines="20" w:before="62" w:afterLines="20" w:after="62"/>
        <w:ind w:left="641" w:hanging="357"/>
      </w:pPr>
      <w:r w:rsidRPr="001E6A31">
        <w:rPr>
          <w:b/>
        </w:rPr>
        <w:t>Så här redigerar du ett kundkonto</w:t>
      </w:r>
    </w:p>
    <w:p w14:paraId="350C0312" w14:textId="7F80C39D" w:rsidR="002663CD" w:rsidRPr="001E6A31" w:rsidRDefault="002663CD" w:rsidP="002663CD">
      <w:pPr>
        <w:pStyle w:val="aa"/>
        <w:numPr>
          <w:ilvl w:val="0"/>
          <w:numId w:val="222"/>
        </w:numPr>
        <w:spacing w:beforeLines="20" w:before="62" w:afterLines="20" w:after="62"/>
        <w:ind w:left="998" w:hanging="357"/>
        <w:rPr>
          <w:rFonts w:cs="Arial"/>
        </w:rPr>
      </w:pPr>
      <w:r w:rsidRPr="001E6A31">
        <w:rPr>
          <w:rFonts w:cs="Arial"/>
        </w:rPr>
        <w:t xml:space="preserve">Tryck på </w:t>
      </w:r>
      <w:r w:rsidRPr="001E6A31">
        <w:rPr>
          <w:rFonts w:cs="Arial"/>
          <w:b/>
        </w:rPr>
        <w:t xml:space="preserve">Datahanteraren </w:t>
      </w:r>
      <w:r w:rsidRPr="001E6A31">
        <w:rPr>
          <w:rFonts w:cs="Arial"/>
        </w:rPr>
        <w:t>på MaxiSys</w:t>
      </w:r>
      <w:r w:rsidR="00F16151" w:rsidRPr="001E6A31">
        <w:rPr>
          <w:rFonts w:cs="Arial"/>
        </w:rPr>
        <w:t>-</w:t>
      </w:r>
      <w:r w:rsidRPr="001E6A31">
        <w:rPr>
          <w:rFonts w:cs="Arial"/>
        </w:rPr>
        <w:t>jobbmenyn.</w:t>
      </w:r>
    </w:p>
    <w:p w14:paraId="28DE8988" w14:textId="6DF25346" w:rsidR="002663CD" w:rsidRPr="001E6A31" w:rsidRDefault="002663CD" w:rsidP="002663CD">
      <w:pPr>
        <w:pStyle w:val="aa"/>
        <w:numPr>
          <w:ilvl w:val="0"/>
          <w:numId w:val="222"/>
        </w:numPr>
        <w:spacing w:beforeLines="20" w:before="62" w:afterLines="20" w:after="62"/>
        <w:ind w:left="998" w:hanging="357"/>
        <w:rPr>
          <w:rFonts w:cs="Arial"/>
        </w:rPr>
      </w:pPr>
      <w:r w:rsidRPr="001E6A31">
        <w:rPr>
          <w:rFonts w:cs="Arial"/>
        </w:rPr>
        <w:t xml:space="preserve">Välj </w:t>
      </w:r>
      <w:r w:rsidRPr="001E6A31">
        <w:rPr>
          <w:rFonts w:cs="Arial"/>
          <w:b/>
        </w:rPr>
        <w:t>Kund.</w:t>
      </w:r>
    </w:p>
    <w:p w14:paraId="7C4EDE86" w14:textId="77777777" w:rsidR="002663CD" w:rsidRPr="001E6A31" w:rsidRDefault="002663CD" w:rsidP="002663CD">
      <w:pPr>
        <w:pStyle w:val="aa"/>
        <w:numPr>
          <w:ilvl w:val="0"/>
          <w:numId w:val="222"/>
        </w:numPr>
        <w:spacing w:beforeLines="20" w:before="62" w:afterLines="20" w:after="62"/>
        <w:ind w:left="998" w:hanging="357"/>
        <w:rPr>
          <w:rFonts w:cs="Arial"/>
        </w:rPr>
      </w:pPr>
      <w:r w:rsidRPr="001E6A31">
        <w:rPr>
          <w:rFonts w:cs="Arial"/>
        </w:rPr>
        <w:t>Välj ett kundkonto genom att trycka på motsvarande namnkort. En kundinformationspost visas.</w:t>
      </w:r>
    </w:p>
    <w:p w14:paraId="78BBBCC1" w14:textId="77777777" w:rsidR="002663CD" w:rsidRPr="001E6A31" w:rsidRDefault="002663CD" w:rsidP="002663CD">
      <w:pPr>
        <w:pStyle w:val="aa"/>
        <w:numPr>
          <w:ilvl w:val="0"/>
          <w:numId w:val="222"/>
        </w:numPr>
        <w:spacing w:beforeLines="20" w:before="62" w:afterLines="20" w:after="62"/>
        <w:ind w:left="998" w:hanging="357"/>
        <w:rPr>
          <w:rFonts w:cs="Arial"/>
        </w:rPr>
      </w:pPr>
      <w:r w:rsidRPr="001E6A31">
        <w:rPr>
          <w:rFonts w:cs="Arial"/>
        </w:rPr>
        <w:t xml:space="preserve">Tryck på ikonen </w:t>
      </w:r>
      <w:r w:rsidRPr="001E6A31">
        <w:rPr>
          <w:rFonts w:cs="Arial"/>
          <w:b/>
        </w:rPr>
        <w:t xml:space="preserve">Redigera </w:t>
      </w:r>
      <w:r w:rsidRPr="001E6A31">
        <w:rPr>
          <w:rFonts w:cs="Arial"/>
        </w:rPr>
        <w:t>i det övre verktygsfältet för att börja redigera.</w:t>
      </w:r>
    </w:p>
    <w:p w14:paraId="55451E8A" w14:textId="77777777" w:rsidR="002663CD" w:rsidRPr="001E6A31" w:rsidRDefault="002663CD" w:rsidP="002663CD">
      <w:pPr>
        <w:pStyle w:val="aa"/>
        <w:numPr>
          <w:ilvl w:val="0"/>
          <w:numId w:val="222"/>
        </w:numPr>
        <w:spacing w:beforeLines="20" w:before="62" w:afterLines="20" w:after="62"/>
        <w:ind w:left="998" w:hanging="357"/>
        <w:rPr>
          <w:rFonts w:cs="Arial"/>
        </w:rPr>
      </w:pPr>
      <w:r w:rsidRPr="001E6A31">
        <w:rPr>
          <w:rFonts w:cs="Arial"/>
        </w:rPr>
        <w:t>Tryck på inmatningsfältet för att redigera eller ändra information och ange den uppdaterade informationen.</w:t>
      </w:r>
    </w:p>
    <w:p w14:paraId="57B179A9" w14:textId="77777777" w:rsidR="002663CD" w:rsidRPr="001E6A31" w:rsidRDefault="002663CD" w:rsidP="002663CD">
      <w:pPr>
        <w:pStyle w:val="aa"/>
        <w:numPr>
          <w:ilvl w:val="0"/>
          <w:numId w:val="222"/>
        </w:numPr>
        <w:spacing w:beforeLines="20" w:before="62" w:afterLines="20" w:after="62"/>
        <w:ind w:left="998" w:hanging="357"/>
        <w:rPr>
          <w:rFonts w:cs="Arial"/>
        </w:rPr>
      </w:pPr>
      <w:r w:rsidRPr="001E6A31">
        <w:rPr>
          <w:rFonts w:cs="Arial"/>
        </w:rPr>
        <w:t xml:space="preserve">Tryck på </w:t>
      </w:r>
      <w:r w:rsidRPr="001E6A31">
        <w:rPr>
          <w:rFonts w:cs="Arial"/>
          <w:b/>
        </w:rPr>
        <w:t xml:space="preserve">Slutför </w:t>
      </w:r>
      <w:r w:rsidRPr="001E6A31">
        <w:rPr>
          <w:rFonts w:cs="Arial"/>
        </w:rPr>
        <w:t xml:space="preserve">för att spara den uppdaterade informationen eller tryck på </w:t>
      </w:r>
      <w:r w:rsidRPr="001E6A31">
        <w:rPr>
          <w:rFonts w:cs="Arial"/>
          <w:b/>
        </w:rPr>
        <w:t xml:space="preserve">Avbryt </w:t>
      </w:r>
      <w:r w:rsidRPr="001E6A31">
        <w:rPr>
          <w:rFonts w:cs="Arial"/>
        </w:rPr>
        <w:t>för att avsluta utan att spara.</w:t>
      </w:r>
    </w:p>
    <w:p w14:paraId="4E9526F4" w14:textId="77777777" w:rsidR="002663CD" w:rsidRPr="001E6A31" w:rsidRDefault="002663CD" w:rsidP="002663CD">
      <w:pPr>
        <w:pStyle w:val="BodytextUserManual"/>
        <w:numPr>
          <w:ilvl w:val="1"/>
          <w:numId w:val="5"/>
        </w:numPr>
        <w:spacing w:beforeLines="20" w:before="62" w:afterLines="20" w:after="62"/>
        <w:ind w:left="641" w:hanging="357"/>
      </w:pPr>
      <w:r w:rsidRPr="001E6A31">
        <w:rPr>
          <w:b/>
        </w:rPr>
        <w:t>Så här tar du bort ett kundkonto</w:t>
      </w:r>
    </w:p>
    <w:p w14:paraId="4B044152" w14:textId="0AF3ED3D" w:rsidR="002663CD" w:rsidRPr="001E6A31" w:rsidRDefault="002663CD" w:rsidP="002663CD">
      <w:pPr>
        <w:pStyle w:val="aa"/>
        <w:numPr>
          <w:ilvl w:val="0"/>
          <w:numId w:val="223"/>
        </w:numPr>
        <w:spacing w:beforeLines="20" w:before="62" w:afterLines="20" w:after="62"/>
        <w:ind w:left="998" w:hanging="357"/>
        <w:rPr>
          <w:rFonts w:cs="Arial"/>
        </w:rPr>
      </w:pPr>
      <w:r w:rsidRPr="001E6A31">
        <w:rPr>
          <w:rFonts w:cs="Arial"/>
        </w:rPr>
        <w:t xml:space="preserve">Tryck på </w:t>
      </w:r>
      <w:r w:rsidRPr="001E6A31">
        <w:rPr>
          <w:rFonts w:cs="Arial"/>
          <w:b/>
        </w:rPr>
        <w:t xml:space="preserve">Datahanteraren </w:t>
      </w:r>
      <w:r w:rsidRPr="001E6A31">
        <w:rPr>
          <w:rFonts w:cs="Arial"/>
        </w:rPr>
        <w:t>på MaxiSys</w:t>
      </w:r>
      <w:r w:rsidR="00F16151" w:rsidRPr="001E6A31">
        <w:rPr>
          <w:rFonts w:cs="Arial"/>
        </w:rPr>
        <w:t>-</w:t>
      </w:r>
      <w:r w:rsidRPr="001E6A31">
        <w:rPr>
          <w:rFonts w:cs="Arial"/>
        </w:rPr>
        <w:t>jobbmenyn.</w:t>
      </w:r>
    </w:p>
    <w:p w14:paraId="7D4AC917" w14:textId="12871D7D" w:rsidR="002663CD" w:rsidRPr="001E6A31" w:rsidRDefault="002663CD" w:rsidP="002663CD">
      <w:pPr>
        <w:pStyle w:val="aa"/>
        <w:numPr>
          <w:ilvl w:val="0"/>
          <w:numId w:val="223"/>
        </w:numPr>
        <w:spacing w:beforeLines="20" w:before="62" w:afterLines="20" w:after="62"/>
        <w:ind w:left="998" w:hanging="357"/>
        <w:rPr>
          <w:rFonts w:cs="Arial"/>
        </w:rPr>
      </w:pPr>
      <w:r w:rsidRPr="001E6A31">
        <w:rPr>
          <w:rFonts w:cs="Arial"/>
        </w:rPr>
        <w:t xml:space="preserve">Välj </w:t>
      </w:r>
      <w:r w:rsidRPr="001E6A31">
        <w:rPr>
          <w:rFonts w:cs="Arial"/>
          <w:b/>
        </w:rPr>
        <w:t>Kund.</w:t>
      </w:r>
    </w:p>
    <w:p w14:paraId="3911838C" w14:textId="77777777" w:rsidR="002663CD" w:rsidRPr="001E6A31" w:rsidRDefault="002663CD" w:rsidP="002663CD">
      <w:pPr>
        <w:pStyle w:val="aa"/>
        <w:widowControl w:val="0"/>
        <w:numPr>
          <w:ilvl w:val="0"/>
          <w:numId w:val="223"/>
        </w:numPr>
        <w:spacing w:beforeLines="20" w:before="62" w:afterLines="20" w:after="62"/>
        <w:ind w:left="998" w:hanging="357"/>
        <w:rPr>
          <w:rFonts w:cs="Arial"/>
        </w:rPr>
      </w:pPr>
      <w:r w:rsidRPr="001E6A31">
        <w:rPr>
          <w:rFonts w:cs="Arial"/>
        </w:rPr>
        <w:t xml:space="preserve">Tryck på ikonen </w:t>
      </w:r>
      <w:r w:rsidRPr="001E6A31">
        <w:rPr>
          <w:rFonts w:cs="Arial"/>
          <w:b/>
          <w:bCs/>
        </w:rPr>
        <w:t xml:space="preserve">Radera </w:t>
      </w:r>
      <w:r w:rsidRPr="001E6A31">
        <w:rPr>
          <w:rFonts w:cs="Arial"/>
        </w:rPr>
        <w:t>till höger om ett kundkonto. Ett meddelande visas.</w:t>
      </w:r>
    </w:p>
    <w:p w14:paraId="6FF06600" w14:textId="000A3C2C" w:rsidR="002663CD" w:rsidRPr="001E6A31" w:rsidRDefault="001E6A31" w:rsidP="002663CD">
      <w:pPr>
        <w:pStyle w:val="aa"/>
        <w:widowControl w:val="0"/>
        <w:numPr>
          <w:ilvl w:val="0"/>
          <w:numId w:val="223"/>
        </w:numPr>
        <w:spacing w:beforeLines="20" w:before="62" w:afterLines="20" w:after="62"/>
        <w:ind w:left="998" w:hanging="357"/>
        <w:rPr>
          <w:rFonts w:cs="Arial"/>
        </w:rPr>
      </w:pPr>
      <w:r w:rsidRPr="001E6A31">
        <w:rPr>
          <w:rFonts w:cs="Arial"/>
          <w:szCs w:val="18"/>
          <w:lang w:val="sv-SE"/>
        </w:rPr>
        <w:t xml:space="preserve">Tryck på </w:t>
      </w:r>
      <w:r w:rsidRPr="001E6A31">
        <w:rPr>
          <w:rFonts w:cs="Arial"/>
          <w:b/>
          <w:szCs w:val="18"/>
          <w:lang w:val="sv-SE"/>
        </w:rPr>
        <w:t xml:space="preserve">OK </w:t>
      </w:r>
      <w:r w:rsidRPr="001E6A31">
        <w:rPr>
          <w:rFonts w:cs="Arial"/>
          <w:szCs w:val="18"/>
          <w:lang w:val="sv-SE"/>
        </w:rPr>
        <w:t xml:space="preserve">för att bekräfta kommandot, så raderas kontot, eller tryck på </w:t>
      </w:r>
      <w:r w:rsidRPr="001E6A31">
        <w:rPr>
          <w:rFonts w:cs="Arial"/>
          <w:b/>
          <w:szCs w:val="18"/>
          <w:lang w:val="sv-SE"/>
        </w:rPr>
        <w:t xml:space="preserve">Avbryt </w:t>
      </w:r>
      <w:r w:rsidRPr="001E6A31">
        <w:rPr>
          <w:rFonts w:cs="Arial"/>
          <w:szCs w:val="18"/>
          <w:lang w:val="sv-SE"/>
        </w:rPr>
        <w:t>för att avbryta kommandot</w:t>
      </w:r>
      <w:r w:rsidR="002663CD" w:rsidRPr="001E6A31">
        <w:rPr>
          <w:rFonts w:cs="Arial"/>
        </w:rPr>
        <w:t>.</w:t>
      </w:r>
    </w:p>
    <w:p w14:paraId="74860D86" w14:textId="77777777" w:rsidR="002663CD" w:rsidRPr="001E6A31" w:rsidRDefault="002663CD" w:rsidP="002663CD">
      <w:pPr>
        <w:pStyle w:val="20"/>
        <w:spacing w:before="312" w:after="156"/>
        <w:rPr>
          <w:rFonts w:cs="Arial"/>
        </w:rPr>
      </w:pPr>
      <w:bookmarkStart w:id="323" w:name="_Toc38114416"/>
      <w:bookmarkStart w:id="324" w:name="_Toc159436340"/>
      <w:r w:rsidRPr="001E6A31">
        <w:rPr>
          <w:rFonts w:cs="Arial"/>
        </w:rPr>
        <w:t xml:space="preserve"> </w:t>
      </w:r>
      <w:bookmarkStart w:id="325" w:name="_Toc204265033"/>
      <w:r w:rsidRPr="001E6A31">
        <w:rPr>
          <w:rFonts w:cs="Arial"/>
        </w:rPr>
        <w:t>Bild</w:t>
      </w:r>
      <w:bookmarkEnd w:id="322"/>
      <w:bookmarkEnd w:id="323"/>
      <w:bookmarkEnd w:id="324"/>
      <w:bookmarkEnd w:id="325"/>
    </w:p>
    <w:p w14:paraId="55C1D3E0" w14:textId="77777777" w:rsidR="002663CD" w:rsidRPr="001E6A31" w:rsidRDefault="002663CD" w:rsidP="002663CD">
      <w:pPr>
        <w:pStyle w:val="BodytextUserManual"/>
        <w:spacing w:before="156" w:afterLines="0" w:after="0"/>
      </w:pPr>
      <w:r w:rsidRPr="001E6A31">
        <w:t>Bildsektionen är en PNG-databas som innehåller alla tagna skärmdumpar.</w:t>
      </w:r>
    </w:p>
    <w:p w14:paraId="07EA1E82" w14:textId="5849B48A" w:rsidR="002663CD" w:rsidRPr="001E6A31" w:rsidRDefault="001E6A31" w:rsidP="002663CD">
      <w:pPr>
        <w:pStyle w:val="BodytextUserManual"/>
        <w:spacing w:beforeLines="0" w:before="0" w:afterLines="0" w:after="0" w:line="240" w:lineRule="auto"/>
        <w:ind w:left="0"/>
        <w:jc w:val="center"/>
      </w:pPr>
      <w:r w:rsidRPr="001E6A31">
        <w:rPr>
          <w:rFonts w:eastAsia="Times New Roman"/>
          <w:noProof/>
          <w:snapToGrid w:val="0"/>
          <w:color w:val="000000"/>
          <w:w w:val="0"/>
          <w:kern w:val="0"/>
          <w:sz w:val="0"/>
          <w:szCs w:val="0"/>
          <w:u w:color="000000"/>
          <w:bdr w:val="none" w:sz="0" w:space="0" w:color="000000"/>
          <w:shd w:val="clear" w:color="000000" w:fill="000000"/>
        </w:rPr>
        <w:drawing>
          <wp:inline distT="0" distB="0" distL="0" distR="0" wp14:anchorId="1EA003BA" wp14:editId="7BBBB821">
            <wp:extent cx="2939667" cy="181800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2939667" cy="1818000"/>
                    </a:xfrm>
                    <a:prstGeom prst="rect">
                      <a:avLst/>
                    </a:prstGeom>
                    <a:noFill/>
                    <a:ln>
                      <a:noFill/>
                    </a:ln>
                  </pic:spPr>
                </pic:pic>
              </a:graphicData>
            </a:graphic>
          </wp:inline>
        </w:drawing>
      </w:r>
    </w:p>
    <w:p w14:paraId="3BA10472" w14:textId="4E4D103E" w:rsidR="002663CD" w:rsidRPr="001E6A31" w:rsidRDefault="002663CD" w:rsidP="002663CD">
      <w:pPr>
        <w:pStyle w:val="ab"/>
        <w:spacing w:beforeLines="20" w:before="62" w:after="156"/>
        <w:rPr>
          <w:rFonts w:cs="Arial"/>
          <w:i/>
        </w:rPr>
      </w:pPr>
      <w:r w:rsidRPr="001E6A31">
        <w:rPr>
          <w:rFonts w:cs="Arial"/>
        </w:rPr>
        <w:lastRenderedPageBreak/>
        <w:t xml:space="preserve">Figur </w:t>
      </w:r>
      <w:r w:rsidR="001C2F0E" w:rsidRPr="001E6A31">
        <w:rPr>
          <w:rFonts w:cs="Arial"/>
        </w:rPr>
        <w:t>9</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t xml:space="preserve"> </w:t>
      </w:r>
      <w:r w:rsidRPr="001E6A31">
        <w:rPr>
          <w:rFonts w:cs="Arial"/>
          <w:i/>
        </w:rPr>
        <w:t>Bilddatabasskärm</w:t>
      </w:r>
    </w:p>
    <w:p w14:paraId="2B344B21" w14:textId="77777777" w:rsidR="002663CD" w:rsidRPr="001E6A31" w:rsidRDefault="002663CD" w:rsidP="002663CD">
      <w:pPr>
        <w:pStyle w:val="aa"/>
        <w:numPr>
          <w:ilvl w:val="0"/>
          <w:numId w:val="224"/>
        </w:numPr>
        <w:spacing w:beforeLines="20" w:before="62" w:afterLines="20" w:after="62"/>
        <w:ind w:left="641" w:hanging="357"/>
        <w:rPr>
          <w:rFonts w:cs="Arial"/>
          <w:i/>
        </w:rPr>
      </w:pPr>
      <w:bookmarkStart w:id="326" w:name="_Toc451525781"/>
      <w:bookmarkStart w:id="327" w:name="_Toc366846498"/>
      <w:bookmarkStart w:id="328" w:name="_Toc366845445"/>
      <w:bookmarkStart w:id="329" w:name="_Toc13212167"/>
      <w:r w:rsidRPr="001E6A31">
        <w:rPr>
          <w:rFonts w:cs="Arial"/>
        </w:rPr>
        <w:t xml:space="preserve">Verktygsfältsknappar — används för att redigera, skriva ut eller ta bort bildfiler. Se </w:t>
      </w:r>
      <w:r w:rsidRPr="001E6A31">
        <w:rPr>
          <w:rFonts w:cs="Arial"/>
          <w:color w:val="000000" w:themeColor="text1"/>
        </w:rPr>
        <w:t>följande tabell</w:t>
      </w:r>
      <w:r w:rsidRPr="001E6A31">
        <w:rPr>
          <w:rFonts w:cs="Arial"/>
          <w:i/>
          <w:iCs/>
          <w:color w:val="0000FF"/>
        </w:rPr>
        <w:t xml:space="preserve"> </w:t>
      </w:r>
      <w:r w:rsidRPr="001E6A31">
        <w:rPr>
          <w:rFonts w:cs="Arial"/>
        </w:rPr>
        <w:t>för detaljerad information.</w:t>
      </w:r>
    </w:p>
    <w:p w14:paraId="1032EFEE" w14:textId="77777777" w:rsidR="002663CD" w:rsidRPr="001E6A31" w:rsidRDefault="002663CD" w:rsidP="002663CD">
      <w:pPr>
        <w:pStyle w:val="aa"/>
        <w:numPr>
          <w:ilvl w:val="0"/>
          <w:numId w:val="224"/>
        </w:numPr>
        <w:spacing w:beforeLines="20" w:before="62" w:afterLines="20" w:after="62"/>
        <w:ind w:left="641" w:hanging="357"/>
        <w:rPr>
          <w:rFonts w:cs="Arial"/>
        </w:rPr>
      </w:pPr>
      <w:r w:rsidRPr="001E6A31">
        <w:rPr>
          <w:rFonts w:cs="Arial"/>
        </w:rPr>
        <w:t>Huvudsektion — visar de lagrade bilderna.</w:t>
      </w:r>
    </w:p>
    <w:p w14:paraId="0D2B471E" w14:textId="0970B53D" w:rsidR="002663CD" w:rsidRPr="001E6A31" w:rsidRDefault="002663CD" w:rsidP="002663CD">
      <w:pPr>
        <w:pStyle w:val="ab"/>
        <w:spacing w:before="156" w:after="156"/>
        <w:ind w:left="0"/>
        <w:rPr>
          <w:rFonts w:cs="Arial"/>
          <w:i/>
        </w:rPr>
      </w:pPr>
      <w:bookmarkStart w:id="330" w:name="_Ref366657502"/>
      <w:r w:rsidRPr="001E6A31">
        <w:rPr>
          <w:rFonts w:cs="Arial"/>
        </w:rPr>
        <w:t xml:space="preserve">Tabell </w:t>
      </w:r>
      <w:r w:rsidR="001C2F0E" w:rsidRPr="001E6A31">
        <w:rPr>
          <w:rFonts w:cs="Arial"/>
        </w:rPr>
        <w:t>9</w:t>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t xml:space="preserve"> </w:t>
      </w:r>
      <w:r w:rsidRPr="001E6A31">
        <w:rPr>
          <w:rFonts w:cs="Arial"/>
          <w:i/>
        </w:rPr>
        <w:t>Verktygsfältsknappar i PNG-databasen</w:t>
      </w:r>
      <w:bookmarkEnd w:id="330"/>
    </w:p>
    <w:tbl>
      <w:tblPr>
        <w:tblStyle w:val="ac"/>
        <w:tblW w:w="5949" w:type="dxa"/>
        <w:jc w:val="center"/>
        <w:tblLayout w:type="fixed"/>
        <w:tblLook w:val="04A0" w:firstRow="1" w:lastRow="0" w:firstColumn="1" w:lastColumn="0" w:noHBand="0" w:noVBand="1"/>
      </w:tblPr>
      <w:tblGrid>
        <w:gridCol w:w="902"/>
        <w:gridCol w:w="1417"/>
        <w:gridCol w:w="3630"/>
      </w:tblGrid>
      <w:tr w:rsidR="002663CD" w:rsidRPr="001E6A31" w14:paraId="0140D7DD" w14:textId="77777777" w:rsidTr="00F13F00">
        <w:trPr>
          <w:trHeight w:val="284"/>
          <w:tblHeader/>
          <w:jc w:val="center"/>
        </w:trPr>
        <w:tc>
          <w:tcPr>
            <w:tcW w:w="902" w:type="dxa"/>
            <w:shd w:val="clear" w:color="auto" w:fill="D9D9D9" w:themeFill="background1" w:themeFillShade="D9"/>
            <w:vAlign w:val="center"/>
          </w:tcPr>
          <w:p w14:paraId="50541294" w14:textId="77777777" w:rsidR="002663CD" w:rsidRPr="001E6A31" w:rsidRDefault="002663CD" w:rsidP="00F13F00">
            <w:pPr>
              <w:pStyle w:val="af"/>
              <w:spacing w:before="156" w:after="156" w:line="240" w:lineRule="exact"/>
              <w:jc w:val="left"/>
              <w:rPr>
                <w:rFonts w:cs="Arial"/>
              </w:rPr>
            </w:pPr>
            <w:r w:rsidRPr="001E6A31">
              <w:rPr>
                <w:rFonts w:cs="Arial"/>
              </w:rPr>
              <w:t>Knapp</w:t>
            </w:r>
          </w:p>
        </w:tc>
        <w:tc>
          <w:tcPr>
            <w:tcW w:w="1417" w:type="dxa"/>
            <w:shd w:val="clear" w:color="auto" w:fill="D9D9D9" w:themeFill="background1" w:themeFillShade="D9"/>
            <w:vAlign w:val="center"/>
          </w:tcPr>
          <w:p w14:paraId="445998F3" w14:textId="77777777" w:rsidR="002663CD" w:rsidRPr="001E6A31" w:rsidRDefault="002663CD" w:rsidP="00F13F00">
            <w:pPr>
              <w:pStyle w:val="af"/>
              <w:spacing w:before="156" w:after="156" w:line="240" w:lineRule="exact"/>
              <w:jc w:val="left"/>
              <w:rPr>
                <w:rFonts w:cs="Arial"/>
              </w:rPr>
            </w:pPr>
            <w:r w:rsidRPr="001E6A31">
              <w:rPr>
                <w:rFonts w:cs="Arial"/>
              </w:rPr>
              <w:t>Namn</w:t>
            </w:r>
          </w:p>
        </w:tc>
        <w:tc>
          <w:tcPr>
            <w:tcW w:w="3630" w:type="dxa"/>
            <w:shd w:val="clear" w:color="auto" w:fill="D9D9D9" w:themeFill="background1" w:themeFillShade="D9"/>
            <w:vAlign w:val="center"/>
          </w:tcPr>
          <w:p w14:paraId="3C4D6C4F" w14:textId="77777777" w:rsidR="002663CD" w:rsidRPr="001E6A31" w:rsidRDefault="002663CD" w:rsidP="00F13F00">
            <w:pPr>
              <w:pStyle w:val="af"/>
              <w:spacing w:before="156" w:after="156" w:line="240" w:lineRule="exact"/>
              <w:jc w:val="left"/>
              <w:rPr>
                <w:rFonts w:cs="Arial"/>
              </w:rPr>
            </w:pPr>
            <w:r w:rsidRPr="001E6A31">
              <w:rPr>
                <w:rFonts w:cs="Arial"/>
              </w:rPr>
              <w:t>Beskrivning</w:t>
            </w:r>
          </w:p>
        </w:tc>
      </w:tr>
      <w:tr w:rsidR="002663CD" w:rsidRPr="001E6A31" w14:paraId="6811FBAA" w14:textId="77777777" w:rsidTr="00F13F00">
        <w:trPr>
          <w:trHeight w:val="510"/>
          <w:jc w:val="center"/>
        </w:trPr>
        <w:tc>
          <w:tcPr>
            <w:tcW w:w="902" w:type="dxa"/>
            <w:vAlign w:val="center"/>
          </w:tcPr>
          <w:p w14:paraId="2FA5DF80" w14:textId="77777777" w:rsidR="002663CD" w:rsidRPr="001E6A31" w:rsidRDefault="002663CD" w:rsidP="00F13F00">
            <w:pPr>
              <w:pStyle w:val="af"/>
              <w:spacing w:before="156" w:after="156" w:line="240" w:lineRule="exact"/>
              <w:rPr>
                <w:rFonts w:cs="Arial"/>
              </w:rPr>
            </w:pPr>
            <w:r w:rsidRPr="001E6A31">
              <w:rPr>
                <w:rFonts w:cs="Arial"/>
                <w:noProof/>
                <w:lang w:val="en-US"/>
                <w14:ligatures w14:val="standardContextual"/>
              </w:rPr>
              <w:drawing>
                <wp:anchor distT="0" distB="0" distL="114300" distR="114300" simplePos="0" relativeHeight="252403712" behindDoc="0" locked="0" layoutInCell="1" allowOverlap="1" wp14:anchorId="152B13B6" wp14:editId="309FEBAF">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97BFD68" w14:textId="77777777" w:rsidR="002663CD" w:rsidRPr="001E6A31" w:rsidRDefault="002663CD" w:rsidP="00F13F00">
            <w:pPr>
              <w:pStyle w:val="ae"/>
              <w:spacing w:before="312" w:after="156" w:line="240" w:lineRule="exact"/>
              <w:rPr>
                <w:rFonts w:cs="Arial"/>
                <w:b/>
                <w:bCs/>
              </w:rPr>
            </w:pPr>
            <w:r w:rsidRPr="001E6A31">
              <w:rPr>
                <w:rFonts w:cs="Arial"/>
                <w:b/>
                <w:bCs/>
              </w:rPr>
              <w:t>Tillbaka</w:t>
            </w:r>
          </w:p>
        </w:tc>
        <w:tc>
          <w:tcPr>
            <w:tcW w:w="3630" w:type="dxa"/>
            <w:vAlign w:val="center"/>
          </w:tcPr>
          <w:p w14:paraId="74B53DD5" w14:textId="77777777" w:rsidR="002663CD" w:rsidRPr="001E6A31" w:rsidRDefault="002663CD" w:rsidP="00F13F00">
            <w:pPr>
              <w:pStyle w:val="af0"/>
              <w:spacing w:beforeLines="0" w:afterLines="0" w:line="240" w:lineRule="exact"/>
              <w:ind w:left="0"/>
              <w:rPr>
                <w:rFonts w:cs="Arial"/>
              </w:rPr>
            </w:pPr>
            <w:r w:rsidRPr="001E6A31">
              <w:rPr>
                <w:rFonts w:cs="Arial"/>
              </w:rPr>
              <w:t>Återgår till föregående skärm.</w:t>
            </w:r>
          </w:p>
        </w:tc>
      </w:tr>
      <w:tr w:rsidR="002663CD" w:rsidRPr="001E6A31" w14:paraId="5B89CD87" w14:textId="77777777" w:rsidTr="00F13F00">
        <w:trPr>
          <w:trHeight w:val="540"/>
          <w:jc w:val="center"/>
        </w:trPr>
        <w:tc>
          <w:tcPr>
            <w:tcW w:w="902" w:type="dxa"/>
            <w:vAlign w:val="center"/>
          </w:tcPr>
          <w:p w14:paraId="14F0A4EB" w14:textId="77777777" w:rsidR="002663CD" w:rsidRPr="001E6A31" w:rsidRDefault="002663CD" w:rsidP="00F13F00">
            <w:pPr>
              <w:pStyle w:val="af"/>
              <w:spacing w:before="156" w:after="156" w:line="240" w:lineRule="exact"/>
              <w:rPr>
                <w:rFonts w:cs="Arial"/>
              </w:rPr>
            </w:pPr>
            <w:r w:rsidRPr="001E6A31">
              <w:rPr>
                <w:rFonts w:cs="Arial"/>
                <w:noProof/>
                <w:lang w:val="en-US"/>
              </w:rPr>
              <w:drawing>
                <wp:anchor distT="0" distB="0" distL="114300" distR="114300" simplePos="0" relativeHeight="252315648" behindDoc="0" locked="0" layoutInCell="1" allowOverlap="1" wp14:anchorId="022165C1" wp14:editId="56495409">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9">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6EF37E05" w14:textId="77777777" w:rsidR="002663CD" w:rsidRPr="001E6A31" w:rsidRDefault="002663CD" w:rsidP="00F13F00">
            <w:pPr>
              <w:pStyle w:val="ae"/>
              <w:spacing w:before="312" w:after="156" w:line="240" w:lineRule="exact"/>
              <w:rPr>
                <w:rFonts w:cs="Arial"/>
                <w:b/>
                <w:bCs/>
              </w:rPr>
            </w:pPr>
            <w:r w:rsidRPr="001E6A31">
              <w:rPr>
                <w:rFonts w:cs="Arial"/>
                <w:b/>
                <w:bCs/>
              </w:rPr>
              <w:t>Söka</w:t>
            </w:r>
          </w:p>
        </w:tc>
        <w:tc>
          <w:tcPr>
            <w:tcW w:w="3630" w:type="dxa"/>
            <w:vAlign w:val="center"/>
          </w:tcPr>
          <w:p w14:paraId="0E367DEE" w14:textId="77777777" w:rsidR="002663CD" w:rsidRPr="001E6A31" w:rsidRDefault="002663CD" w:rsidP="00F13F00">
            <w:pPr>
              <w:pStyle w:val="af0"/>
              <w:spacing w:beforeLines="0" w:afterLines="0" w:line="240" w:lineRule="exact"/>
              <w:ind w:left="0"/>
              <w:rPr>
                <w:rFonts w:cs="Arial"/>
              </w:rPr>
            </w:pPr>
            <w:r w:rsidRPr="001E6A31">
              <w:rPr>
                <w:rFonts w:cs="Arial"/>
              </w:rPr>
              <w:t>Tryck för att söka efter bilden genom att ange dess lagrade tid.</w:t>
            </w:r>
          </w:p>
        </w:tc>
      </w:tr>
      <w:tr w:rsidR="002663CD" w:rsidRPr="001E6A31" w14:paraId="6824511B" w14:textId="77777777" w:rsidTr="00F13F00">
        <w:trPr>
          <w:trHeight w:val="540"/>
          <w:jc w:val="center"/>
        </w:trPr>
        <w:tc>
          <w:tcPr>
            <w:tcW w:w="902" w:type="dxa"/>
            <w:vAlign w:val="center"/>
          </w:tcPr>
          <w:p w14:paraId="509EAB7A" w14:textId="77777777" w:rsidR="002663CD" w:rsidRPr="001E6A31" w:rsidRDefault="002663CD" w:rsidP="00F13F00">
            <w:pPr>
              <w:pStyle w:val="af"/>
              <w:spacing w:before="156" w:after="156" w:line="240" w:lineRule="exact"/>
              <w:rPr>
                <w:rFonts w:cs="Arial"/>
              </w:rPr>
            </w:pPr>
            <w:r w:rsidRPr="001E6A31">
              <w:rPr>
                <w:rFonts w:cs="Arial"/>
                <w:noProof/>
                <w:lang w:val="en-US"/>
              </w:rPr>
              <w:drawing>
                <wp:anchor distT="0" distB="0" distL="114300" distR="114300" simplePos="0" relativeHeight="252317696" behindDoc="0" locked="0" layoutInCell="1" allowOverlap="1" wp14:anchorId="5629BC94" wp14:editId="1A346C69">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90"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22555B0" w14:textId="77777777" w:rsidR="002663CD" w:rsidRPr="001E6A31" w:rsidRDefault="002663CD" w:rsidP="00F13F00">
            <w:pPr>
              <w:pStyle w:val="ae"/>
              <w:spacing w:before="312" w:after="156" w:line="240" w:lineRule="exact"/>
              <w:rPr>
                <w:rFonts w:cs="Arial"/>
                <w:b/>
                <w:bCs/>
              </w:rPr>
            </w:pPr>
            <w:r w:rsidRPr="001E6A31">
              <w:rPr>
                <w:rFonts w:cs="Arial"/>
                <w:b/>
                <w:bCs/>
              </w:rPr>
              <w:t>Redigera</w:t>
            </w:r>
          </w:p>
        </w:tc>
        <w:tc>
          <w:tcPr>
            <w:tcW w:w="3630" w:type="dxa"/>
            <w:vAlign w:val="center"/>
          </w:tcPr>
          <w:p w14:paraId="1D553022" w14:textId="77777777" w:rsidR="002663CD" w:rsidRPr="001E6A31" w:rsidRDefault="002663CD" w:rsidP="00F13F00">
            <w:pPr>
              <w:pStyle w:val="af0"/>
              <w:spacing w:beforeLines="0" w:afterLines="0" w:line="240" w:lineRule="exact"/>
              <w:ind w:left="0"/>
              <w:rPr>
                <w:rFonts w:cs="Arial"/>
              </w:rPr>
            </w:pPr>
            <w:r w:rsidRPr="001E6A31">
              <w:rPr>
                <w:rFonts w:cs="Arial"/>
              </w:rPr>
              <w:t>Tryck för att visa redigeringsverktygsfältet för att välja, radera, skriva ut eller skicka bilden/bilderna via e-post.</w:t>
            </w:r>
          </w:p>
        </w:tc>
      </w:tr>
      <w:tr w:rsidR="002663CD" w:rsidRPr="001E6A31" w14:paraId="58EA5F92" w14:textId="77777777" w:rsidTr="00F13F00">
        <w:trPr>
          <w:trHeight w:val="479"/>
          <w:jc w:val="center"/>
        </w:trPr>
        <w:tc>
          <w:tcPr>
            <w:tcW w:w="902" w:type="dxa"/>
            <w:vAlign w:val="center"/>
          </w:tcPr>
          <w:p w14:paraId="544860F5" w14:textId="77777777" w:rsidR="002663CD" w:rsidRPr="001E6A31" w:rsidRDefault="002663CD" w:rsidP="00F13F00">
            <w:pPr>
              <w:pStyle w:val="af"/>
              <w:spacing w:before="156" w:after="156" w:line="240" w:lineRule="exact"/>
              <w:rPr>
                <w:rFonts w:cs="Arial"/>
              </w:rPr>
            </w:pPr>
            <w:r w:rsidRPr="001E6A31">
              <w:rPr>
                <w:rFonts w:cs="Arial"/>
                <w:noProof/>
                <w:lang w:val="en-US"/>
              </w:rPr>
              <w:drawing>
                <wp:anchor distT="0" distB="0" distL="114300" distR="114300" simplePos="0" relativeHeight="252316672" behindDoc="0" locked="0" layoutInCell="1" allowOverlap="1" wp14:anchorId="682FA82C" wp14:editId="07538A63">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7BC8346" w14:textId="77777777" w:rsidR="002663CD" w:rsidRPr="001E6A31" w:rsidRDefault="002663CD" w:rsidP="00F13F00">
            <w:pPr>
              <w:pStyle w:val="ae"/>
              <w:spacing w:before="312" w:after="156" w:line="240" w:lineRule="exact"/>
              <w:rPr>
                <w:rFonts w:cs="Arial"/>
                <w:b/>
                <w:bCs/>
              </w:rPr>
            </w:pPr>
            <w:r w:rsidRPr="001E6A31">
              <w:rPr>
                <w:rFonts w:cs="Arial"/>
                <w:b/>
                <w:bCs/>
              </w:rPr>
              <w:t>Avboka</w:t>
            </w:r>
          </w:p>
        </w:tc>
        <w:tc>
          <w:tcPr>
            <w:tcW w:w="3630" w:type="dxa"/>
            <w:vAlign w:val="center"/>
          </w:tcPr>
          <w:p w14:paraId="16050054" w14:textId="77777777" w:rsidR="002663CD" w:rsidRPr="001E6A31" w:rsidRDefault="002663CD" w:rsidP="00F13F00">
            <w:pPr>
              <w:pStyle w:val="af0"/>
              <w:spacing w:beforeLines="0" w:afterLines="0" w:line="240" w:lineRule="exact"/>
              <w:ind w:left="0"/>
              <w:rPr>
                <w:rFonts w:cs="Arial"/>
              </w:rPr>
            </w:pPr>
            <w:r w:rsidRPr="001E6A31">
              <w:rPr>
                <w:rFonts w:cs="Arial"/>
              </w:rPr>
              <w:t>Tryck för att stänga redigeringsverktygsfältet eller avbryta filsökningen.</w:t>
            </w:r>
          </w:p>
        </w:tc>
      </w:tr>
      <w:tr w:rsidR="002663CD" w:rsidRPr="001E6A31" w14:paraId="7F123355" w14:textId="77777777" w:rsidTr="00F13F00">
        <w:trPr>
          <w:trHeight w:val="528"/>
          <w:jc w:val="center"/>
        </w:trPr>
        <w:tc>
          <w:tcPr>
            <w:tcW w:w="902" w:type="dxa"/>
            <w:vAlign w:val="center"/>
          </w:tcPr>
          <w:p w14:paraId="326141B3" w14:textId="77777777" w:rsidR="002663CD" w:rsidRPr="001E6A31" w:rsidRDefault="002663CD" w:rsidP="00F13F00">
            <w:pPr>
              <w:pStyle w:val="af"/>
              <w:spacing w:before="156" w:after="156" w:line="240" w:lineRule="exact"/>
              <w:rPr>
                <w:rFonts w:cs="Arial"/>
              </w:rPr>
            </w:pPr>
            <w:r w:rsidRPr="001E6A31">
              <w:rPr>
                <w:rFonts w:cs="Arial"/>
                <w:noProof/>
                <w:lang w:val="en-US"/>
                <w14:ligatures w14:val="standardContextual"/>
              </w:rPr>
              <w:drawing>
                <wp:anchor distT="0" distB="0" distL="114300" distR="114300" simplePos="0" relativeHeight="252404736" behindDoc="0" locked="0" layoutInCell="1" allowOverlap="1" wp14:anchorId="2AF0A8BF" wp14:editId="6D866460">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8224BD0" w14:textId="77777777" w:rsidR="002663CD" w:rsidRPr="001E6A31" w:rsidRDefault="002663CD" w:rsidP="00F13F00">
            <w:pPr>
              <w:pStyle w:val="ae"/>
              <w:spacing w:before="312" w:after="156" w:line="240" w:lineRule="exact"/>
              <w:rPr>
                <w:rFonts w:cs="Arial"/>
                <w:b/>
                <w:bCs/>
              </w:rPr>
            </w:pPr>
            <w:r w:rsidRPr="001E6A31">
              <w:rPr>
                <w:rFonts w:cs="Arial"/>
                <w:b/>
                <w:bCs/>
              </w:rPr>
              <w:t>Skriva ut</w:t>
            </w:r>
          </w:p>
        </w:tc>
        <w:tc>
          <w:tcPr>
            <w:tcW w:w="3630" w:type="dxa"/>
            <w:vAlign w:val="center"/>
          </w:tcPr>
          <w:p w14:paraId="36C357F5" w14:textId="77777777" w:rsidR="002663CD" w:rsidRPr="001E6A31" w:rsidRDefault="002663CD" w:rsidP="00F13F00">
            <w:pPr>
              <w:pStyle w:val="af0"/>
              <w:spacing w:beforeLines="0" w:afterLines="0" w:line="240" w:lineRule="exact"/>
              <w:ind w:left="0"/>
              <w:rPr>
                <w:rFonts w:cs="Arial"/>
              </w:rPr>
            </w:pPr>
            <w:r w:rsidRPr="001E6A31">
              <w:rPr>
                <w:rFonts w:cs="Arial"/>
              </w:rPr>
              <w:t>Tryck för att skriva ut den valda bilden.</w:t>
            </w:r>
          </w:p>
        </w:tc>
      </w:tr>
      <w:tr w:rsidR="002663CD" w:rsidRPr="001E6A31" w14:paraId="4831D698" w14:textId="77777777" w:rsidTr="00F13F00">
        <w:trPr>
          <w:trHeight w:val="421"/>
          <w:jc w:val="center"/>
        </w:trPr>
        <w:tc>
          <w:tcPr>
            <w:tcW w:w="902" w:type="dxa"/>
            <w:vAlign w:val="center"/>
          </w:tcPr>
          <w:p w14:paraId="78484234" w14:textId="77777777" w:rsidR="002663CD" w:rsidRPr="001E6A31" w:rsidRDefault="002663CD" w:rsidP="00F13F00">
            <w:pPr>
              <w:pStyle w:val="af"/>
              <w:spacing w:before="156" w:after="156" w:line="240" w:lineRule="exact"/>
              <w:rPr>
                <w:rFonts w:cs="Arial"/>
              </w:rPr>
            </w:pPr>
            <w:r w:rsidRPr="001E6A31">
              <w:rPr>
                <w:rFonts w:cs="Arial"/>
                <w:noProof/>
                <w:lang w:val="en-US"/>
                <w14:ligatures w14:val="standardContextual"/>
              </w:rPr>
              <w:drawing>
                <wp:anchor distT="0" distB="0" distL="114300" distR="114300" simplePos="0" relativeHeight="252405760" behindDoc="0" locked="0" layoutInCell="1" allowOverlap="1" wp14:anchorId="57C5B188" wp14:editId="56389595">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720CEB0" w14:textId="77777777" w:rsidR="002663CD" w:rsidRPr="001E6A31" w:rsidRDefault="002663CD" w:rsidP="00F13F00">
            <w:pPr>
              <w:pStyle w:val="ae"/>
              <w:spacing w:before="312" w:after="156" w:line="240" w:lineRule="exact"/>
              <w:rPr>
                <w:rFonts w:cs="Arial"/>
                <w:b/>
                <w:bCs/>
              </w:rPr>
            </w:pPr>
            <w:r w:rsidRPr="001E6A31">
              <w:rPr>
                <w:rFonts w:cs="Arial"/>
                <w:b/>
                <w:bCs/>
              </w:rPr>
              <w:t>Radera</w:t>
            </w:r>
          </w:p>
        </w:tc>
        <w:tc>
          <w:tcPr>
            <w:tcW w:w="3630" w:type="dxa"/>
            <w:vAlign w:val="center"/>
          </w:tcPr>
          <w:p w14:paraId="10A5EAEA" w14:textId="77777777" w:rsidR="002663CD" w:rsidRPr="001E6A31" w:rsidRDefault="002663CD" w:rsidP="00F13F00">
            <w:pPr>
              <w:pStyle w:val="af0"/>
              <w:spacing w:beforeLines="0" w:afterLines="0" w:line="240" w:lineRule="exact"/>
              <w:ind w:left="0"/>
              <w:rPr>
                <w:rFonts w:cs="Arial"/>
              </w:rPr>
            </w:pPr>
            <w:r w:rsidRPr="001E6A31">
              <w:rPr>
                <w:rFonts w:cs="Arial"/>
              </w:rPr>
              <w:t>Tryck för att radera den valda bilden.</w:t>
            </w:r>
          </w:p>
        </w:tc>
      </w:tr>
      <w:tr w:rsidR="002663CD" w:rsidRPr="001E6A31" w14:paraId="56681E44" w14:textId="77777777" w:rsidTr="00F13F00">
        <w:trPr>
          <w:trHeight w:val="392"/>
          <w:jc w:val="center"/>
        </w:trPr>
        <w:tc>
          <w:tcPr>
            <w:tcW w:w="902" w:type="dxa"/>
            <w:vAlign w:val="center"/>
          </w:tcPr>
          <w:p w14:paraId="3B0258EA" w14:textId="77777777" w:rsidR="002663CD" w:rsidRPr="001E6A31" w:rsidRDefault="002663CD" w:rsidP="00F13F00">
            <w:pPr>
              <w:pStyle w:val="af"/>
              <w:spacing w:before="156" w:after="156" w:line="240" w:lineRule="exact"/>
              <w:rPr>
                <w:rFonts w:cs="Arial"/>
              </w:rPr>
            </w:pPr>
            <w:r w:rsidRPr="001E6A31">
              <w:rPr>
                <w:rFonts w:cs="Arial"/>
                <w:noProof/>
                <w:lang w:val="en-US"/>
                <w14:ligatures w14:val="standardContextual"/>
              </w:rPr>
              <w:drawing>
                <wp:anchor distT="0" distB="0" distL="114300" distR="114300" simplePos="0" relativeHeight="252406784" behindDoc="0" locked="0" layoutInCell="1" allowOverlap="1" wp14:anchorId="53CF538A" wp14:editId="53C4A9E0">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419DEB9" w14:textId="77777777" w:rsidR="002663CD" w:rsidRPr="001E6A31" w:rsidRDefault="002663CD" w:rsidP="00F13F00">
            <w:pPr>
              <w:pStyle w:val="ae"/>
              <w:spacing w:before="312" w:after="156" w:line="240" w:lineRule="exact"/>
              <w:rPr>
                <w:rFonts w:cs="Arial"/>
                <w:b/>
                <w:bCs/>
                <w:noProof/>
              </w:rPr>
            </w:pPr>
            <w:r w:rsidRPr="001E6A31">
              <w:rPr>
                <w:rFonts w:cs="Arial"/>
                <w:b/>
                <w:bCs/>
                <w:noProof/>
              </w:rPr>
              <w:t>E-post</w:t>
            </w:r>
          </w:p>
        </w:tc>
        <w:tc>
          <w:tcPr>
            <w:tcW w:w="3630" w:type="dxa"/>
            <w:vAlign w:val="center"/>
          </w:tcPr>
          <w:p w14:paraId="4F82579E" w14:textId="77777777" w:rsidR="002663CD" w:rsidRPr="001E6A31" w:rsidRDefault="002663CD" w:rsidP="00F13F00">
            <w:pPr>
              <w:pStyle w:val="af0"/>
              <w:spacing w:beforeLines="0" w:afterLines="0" w:line="240" w:lineRule="exact"/>
              <w:ind w:left="0"/>
              <w:rPr>
                <w:rFonts w:cs="Arial"/>
              </w:rPr>
            </w:pPr>
            <w:r w:rsidRPr="001E6A31">
              <w:rPr>
                <w:rFonts w:cs="Arial"/>
              </w:rPr>
              <w:t>Tryck för att skicka den valda bilden till ett e-postmeddelande.</w:t>
            </w:r>
          </w:p>
        </w:tc>
      </w:tr>
    </w:tbl>
    <w:p w14:paraId="735DF6AF" w14:textId="77777777" w:rsidR="002663CD" w:rsidRPr="001E6A31" w:rsidRDefault="002663CD" w:rsidP="002663CD">
      <w:pPr>
        <w:pStyle w:val="BodytextUserManual"/>
        <w:numPr>
          <w:ilvl w:val="0"/>
          <w:numId w:val="25"/>
        </w:numPr>
        <w:spacing w:beforeLines="20" w:before="62" w:afterLines="20" w:after="62"/>
        <w:ind w:left="641" w:hanging="357"/>
      </w:pPr>
      <w:r w:rsidRPr="001E6A31">
        <w:rPr>
          <w:b/>
        </w:rPr>
        <w:t>För att redigera/radera bild(er)</w:t>
      </w:r>
    </w:p>
    <w:p w14:paraId="76CD8B8F" w14:textId="5B410729" w:rsidR="002663CD" w:rsidRPr="001E6A31" w:rsidRDefault="00C46762" w:rsidP="002663CD">
      <w:pPr>
        <w:pStyle w:val="aa"/>
        <w:numPr>
          <w:ilvl w:val="0"/>
          <w:numId w:val="225"/>
        </w:numPr>
        <w:spacing w:beforeLines="20" w:before="62" w:afterLines="20" w:after="62"/>
        <w:ind w:left="998" w:hanging="357"/>
        <w:rPr>
          <w:rFonts w:cs="Arial"/>
        </w:rPr>
      </w:pPr>
      <w:r w:rsidRPr="001E6A31">
        <w:rPr>
          <w:rFonts w:cs="Arial"/>
        </w:rPr>
        <w:t>Tryck på</w:t>
      </w:r>
      <w:r w:rsidRPr="001E6A31">
        <w:rPr>
          <w:rFonts w:cs="Arial"/>
          <w:b/>
        </w:rPr>
        <w:t xml:space="preserve"> </w:t>
      </w:r>
      <w:r w:rsidRPr="001E6A31">
        <w:rPr>
          <w:rFonts w:cs="Arial"/>
        </w:rPr>
        <w:t xml:space="preserve">knappen </w:t>
      </w:r>
      <w:r w:rsidRPr="001E6A31">
        <w:rPr>
          <w:rFonts w:cs="Arial"/>
          <w:b/>
        </w:rPr>
        <w:t xml:space="preserve">Datahanteraren </w:t>
      </w:r>
      <w:r w:rsidRPr="001E6A31">
        <w:rPr>
          <w:rFonts w:cs="Arial"/>
        </w:rPr>
        <w:t>på MaxiSys jobbmeny.</w:t>
      </w:r>
    </w:p>
    <w:p w14:paraId="466FF40B" w14:textId="77777777" w:rsidR="002663CD" w:rsidRPr="001E6A31" w:rsidRDefault="002663CD" w:rsidP="002663CD">
      <w:pPr>
        <w:pStyle w:val="aa"/>
        <w:numPr>
          <w:ilvl w:val="0"/>
          <w:numId w:val="225"/>
        </w:numPr>
        <w:spacing w:beforeLines="20" w:before="62" w:afterLines="20" w:after="62"/>
        <w:ind w:left="998" w:hanging="357"/>
        <w:rPr>
          <w:rFonts w:cs="Arial"/>
        </w:rPr>
      </w:pPr>
      <w:r w:rsidRPr="001E6A31">
        <w:rPr>
          <w:rFonts w:cs="Arial"/>
        </w:rPr>
        <w:t xml:space="preserve">Välj </w:t>
      </w:r>
      <w:r w:rsidRPr="001E6A31">
        <w:rPr>
          <w:rFonts w:cs="Arial"/>
          <w:b/>
        </w:rPr>
        <w:t xml:space="preserve">Bild </w:t>
      </w:r>
      <w:r w:rsidRPr="001E6A31">
        <w:rPr>
          <w:rFonts w:cs="Arial"/>
        </w:rPr>
        <w:t>för att komma åt PNG-databasen.</w:t>
      </w:r>
    </w:p>
    <w:p w14:paraId="4FF23704" w14:textId="77777777" w:rsidR="002663CD" w:rsidRPr="001E6A31" w:rsidRDefault="002663CD" w:rsidP="002663CD">
      <w:pPr>
        <w:pStyle w:val="aa"/>
        <w:numPr>
          <w:ilvl w:val="0"/>
          <w:numId w:val="225"/>
        </w:numPr>
        <w:spacing w:beforeLines="20" w:before="62" w:afterLines="20" w:after="62"/>
        <w:ind w:left="998" w:hanging="357"/>
        <w:rPr>
          <w:rFonts w:cs="Arial"/>
        </w:rPr>
      </w:pPr>
      <w:r w:rsidRPr="001E6A31">
        <w:rPr>
          <w:rFonts w:cs="Arial"/>
        </w:rPr>
        <w:t xml:space="preserve">Tryck på </w:t>
      </w:r>
      <w:r w:rsidRPr="001E6A31">
        <w:rPr>
          <w:rFonts w:cs="Arial"/>
          <w:b/>
        </w:rPr>
        <w:t xml:space="preserve">Redigera </w:t>
      </w:r>
      <w:r w:rsidRPr="001E6A31">
        <w:rPr>
          <w:rFonts w:cs="Arial"/>
        </w:rPr>
        <w:t>i fönstrets övre högra hörn. Redigeringsskärmen visas.</w:t>
      </w:r>
    </w:p>
    <w:p w14:paraId="1A35794F" w14:textId="77777777" w:rsidR="002663CD" w:rsidRPr="001E6A31" w:rsidRDefault="002663CD" w:rsidP="002663CD">
      <w:pPr>
        <w:pStyle w:val="aa"/>
        <w:numPr>
          <w:ilvl w:val="0"/>
          <w:numId w:val="225"/>
        </w:numPr>
        <w:spacing w:beforeLines="20" w:before="62" w:afterLines="20" w:after="62"/>
        <w:ind w:left="998" w:hanging="357"/>
        <w:rPr>
          <w:rFonts w:cs="Arial"/>
        </w:rPr>
      </w:pPr>
      <w:r w:rsidRPr="001E6A31">
        <w:rPr>
          <w:rFonts w:cs="Arial"/>
        </w:rPr>
        <w:t>Markera den/de bilder du vill redigera genom att trycka på kryssrutan längst ner till höger på bilden.</w:t>
      </w:r>
    </w:p>
    <w:p w14:paraId="121F3073" w14:textId="63BB1A50" w:rsidR="00C46762" w:rsidRPr="001E6A31" w:rsidRDefault="002663CD" w:rsidP="00C46762">
      <w:pPr>
        <w:pStyle w:val="aa"/>
        <w:numPr>
          <w:ilvl w:val="0"/>
          <w:numId w:val="225"/>
        </w:numPr>
        <w:spacing w:beforeLines="20" w:before="62" w:afterLines="20" w:after="62"/>
        <w:ind w:left="998" w:hanging="357"/>
        <w:rPr>
          <w:rFonts w:cs="Arial"/>
        </w:rPr>
      </w:pPr>
      <w:r w:rsidRPr="001E6A31">
        <w:rPr>
          <w:rFonts w:cs="Arial"/>
        </w:rPr>
        <w:t xml:space="preserve">Tryck på ikonen </w:t>
      </w:r>
      <w:r w:rsidRPr="001E6A31">
        <w:rPr>
          <w:rFonts w:cs="Arial"/>
          <w:b/>
        </w:rPr>
        <w:t xml:space="preserve">Radera </w:t>
      </w:r>
      <w:r w:rsidRPr="001E6A31">
        <w:rPr>
          <w:rFonts w:cs="Arial"/>
        </w:rPr>
        <w:t xml:space="preserve">för att radera de markerade bilderna eller radera alla bilder. Tryck på ikonen </w:t>
      </w:r>
      <w:r w:rsidRPr="001E6A31">
        <w:rPr>
          <w:rFonts w:cs="Arial"/>
          <w:b/>
        </w:rPr>
        <w:t xml:space="preserve">Skriv ut </w:t>
      </w:r>
      <w:r w:rsidRPr="001E6A31">
        <w:rPr>
          <w:rFonts w:cs="Arial"/>
        </w:rPr>
        <w:t xml:space="preserve">för att skriva ut den/de markerade </w:t>
      </w:r>
      <w:r w:rsidRPr="001E6A31">
        <w:rPr>
          <w:rFonts w:cs="Arial"/>
        </w:rPr>
        <w:lastRenderedPageBreak/>
        <w:t xml:space="preserve">bilden/bilderna. Tryck på ikonen </w:t>
      </w:r>
      <w:r w:rsidRPr="001E6A31">
        <w:rPr>
          <w:rFonts w:cs="Arial"/>
          <w:b/>
        </w:rPr>
        <w:t xml:space="preserve">E-post </w:t>
      </w:r>
      <w:r w:rsidRPr="001E6A31">
        <w:rPr>
          <w:rFonts w:cs="Arial"/>
        </w:rPr>
        <w:t>för att skicka den/de markerade bilden/bilderna till ett e-postmeddelande.</w:t>
      </w:r>
    </w:p>
    <w:p w14:paraId="51926A91" w14:textId="77777777" w:rsidR="00C46762" w:rsidRPr="001E6A31" w:rsidRDefault="00C46762" w:rsidP="00C46762">
      <w:pPr>
        <w:numPr>
          <w:ilvl w:val="0"/>
          <w:numId w:val="25"/>
        </w:numPr>
        <w:spacing w:beforeLines="20" w:before="62" w:afterLines="20" w:after="62"/>
        <w:ind w:left="641" w:hanging="357"/>
        <w:rPr>
          <w:rFonts w:cs="Arial"/>
          <w:bCs/>
          <w:szCs w:val="20"/>
        </w:rPr>
      </w:pPr>
      <w:r w:rsidRPr="001E6A31">
        <w:rPr>
          <w:rFonts w:cs="Arial"/>
          <w:b/>
          <w:bCs/>
          <w:szCs w:val="20"/>
        </w:rPr>
        <w:t>Att dela bilder</w:t>
      </w:r>
    </w:p>
    <w:p w14:paraId="790F1EC1" w14:textId="77777777" w:rsidR="00C46762" w:rsidRPr="001E6A31" w:rsidRDefault="00C46762" w:rsidP="00C46762">
      <w:pPr>
        <w:widowControl/>
        <w:numPr>
          <w:ilvl w:val="0"/>
          <w:numId w:val="314"/>
        </w:numPr>
        <w:spacing w:beforeLines="20" w:before="62" w:afterLines="20" w:after="62"/>
        <w:ind w:left="998" w:hanging="357"/>
        <w:rPr>
          <w:rFonts w:cs="Arial"/>
          <w:szCs w:val="22"/>
        </w:rPr>
      </w:pPr>
      <w:r w:rsidRPr="001E6A31">
        <w:rPr>
          <w:rFonts w:cs="Arial"/>
        </w:rPr>
        <w:t>Tryck på</w:t>
      </w:r>
      <w:r w:rsidRPr="001E6A31">
        <w:rPr>
          <w:rFonts w:cs="Arial"/>
          <w:b/>
        </w:rPr>
        <w:t xml:space="preserve"> </w:t>
      </w:r>
      <w:r w:rsidRPr="001E6A31">
        <w:rPr>
          <w:rFonts w:cs="Arial"/>
        </w:rPr>
        <w:t xml:space="preserve">knappen </w:t>
      </w:r>
      <w:r w:rsidRPr="001E6A31">
        <w:rPr>
          <w:rFonts w:cs="Arial"/>
          <w:b/>
        </w:rPr>
        <w:t xml:space="preserve">Datahanteraren </w:t>
      </w:r>
      <w:r w:rsidRPr="001E6A31">
        <w:rPr>
          <w:rFonts w:cs="Arial"/>
        </w:rPr>
        <w:t>på MaxiSys jobbmeny.</w:t>
      </w:r>
    </w:p>
    <w:p w14:paraId="541BC966" w14:textId="77777777" w:rsidR="00C46762" w:rsidRPr="001E6A31" w:rsidRDefault="00C46762" w:rsidP="00C46762">
      <w:pPr>
        <w:widowControl/>
        <w:numPr>
          <w:ilvl w:val="0"/>
          <w:numId w:val="314"/>
        </w:numPr>
        <w:spacing w:beforeLines="20" w:before="62" w:afterLines="20" w:after="62"/>
        <w:ind w:left="998" w:hanging="357"/>
        <w:rPr>
          <w:rFonts w:cs="Arial"/>
          <w:szCs w:val="22"/>
        </w:rPr>
      </w:pPr>
      <w:r w:rsidRPr="001E6A31">
        <w:rPr>
          <w:rFonts w:cs="Arial"/>
          <w:szCs w:val="22"/>
        </w:rPr>
        <w:t xml:space="preserve">Välj </w:t>
      </w:r>
      <w:r w:rsidRPr="001E6A31">
        <w:rPr>
          <w:rFonts w:cs="Arial"/>
          <w:b/>
          <w:szCs w:val="22"/>
        </w:rPr>
        <w:t xml:space="preserve">Bild </w:t>
      </w:r>
      <w:r w:rsidRPr="001E6A31">
        <w:rPr>
          <w:rFonts w:cs="Arial"/>
          <w:szCs w:val="22"/>
        </w:rPr>
        <w:t>för att komma åt PNG-databasen.</w:t>
      </w:r>
    </w:p>
    <w:p w14:paraId="490A2E7D" w14:textId="77777777" w:rsidR="00C46762" w:rsidRPr="001E6A31" w:rsidRDefault="00C46762" w:rsidP="00C46762">
      <w:pPr>
        <w:widowControl/>
        <w:numPr>
          <w:ilvl w:val="0"/>
          <w:numId w:val="314"/>
        </w:numPr>
        <w:spacing w:beforeLines="20" w:before="62" w:afterLines="20" w:after="62"/>
        <w:ind w:left="998" w:hanging="357"/>
        <w:rPr>
          <w:rFonts w:cs="Arial"/>
          <w:szCs w:val="22"/>
        </w:rPr>
      </w:pPr>
      <w:r w:rsidRPr="001E6A31">
        <w:rPr>
          <w:rFonts w:cs="Arial"/>
          <w:szCs w:val="22"/>
        </w:rPr>
        <w:t>Tryck på</w:t>
      </w:r>
      <w:r w:rsidRPr="001E6A31">
        <w:rPr>
          <w:rFonts w:cs="Arial"/>
          <w:b/>
          <w:szCs w:val="22"/>
        </w:rPr>
        <w:t xml:space="preserve"> </w:t>
      </w:r>
      <w:r w:rsidRPr="001E6A31">
        <w:rPr>
          <w:rFonts w:cs="Arial"/>
          <w:bCs/>
          <w:szCs w:val="22"/>
        </w:rPr>
        <w:t xml:space="preserve">ikon </w:t>
      </w:r>
      <w:r w:rsidRPr="001E6A31">
        <w:rPr>
          <w:rFonts w:cs="Arial"/>
          <w:noProof/>
          <w:szCs w:val="22"/>
          <w:lang w:val="en-US"/>
        </w:rPr>
        <w:drawing>
          <wp:inline distT="0" distB="0" distL="0" distR="0" wp14:anchorId="1358EB13" wp14:editId="553EF950">
            <wp:extent cx="139276" cy="125128"/>
            <wp:effectExtent l="0" t="0" r="0" b="8255"/>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145118" cy="130376"/>
                    </a:xfrm>
                    <a:prstGeom prst="rect">
                      <a:avLst/>
                    </a:prstGeom>
                    <a:noFill/>
                    <a:ln>
                      <a:noFill/>
                    </a:ln>
                  </pic:spPr>
                </pic:pic>
              </a:graphicData>
            </a:graphic>
          </wp:inline>
        </w:drawing>
      </w:r>
      <w:r w:rsidRPr="001E6A31">
        <w:rPr>
          <w:rFonts w:cs="Arial"/>
          <w:b/>
          <w:szCs w:val="22"/>
        </w:rPr>
        <w:t xml:space="preserve"> </w:t>
      </w:r>
      <w:r w:rsidRPr="001E6A31">
        <w:rPr>
          <w:rFonts w:cs="Arial"/>
          <w:szCs w:val="22"/>
        </w:rPr>
        <w:t>att dela bilden via QR-kod.</w:t>
      </w:r>
    </w:p>
    <w:p w14:paraId="26A6427C" w14:textId="77777777" w:rsidR="00C46762" w:rsidRPr="001E6A31" w:rsidRDefault="00C46762" w:rsidP="00C46762">
      <w:pPr>
        <w:numPr>
          <w:ilvl w:val="0"/>
          <w:numId w:val="25"/>
        </w:numPr>
        <w:spacing w:beforeLines="20" w:before="62" w:afterLines="20" w:after="62"/>
        <w:ind w:left="641" w:hanging="357"/>
        <w:rPr>
          <w:rFonts w:cs="Arial"/>
          <w:bCs/>
          <w:szCs w:val="20"/>
        </w:rPr>
      </w:pPr>
      <w:r w:rsidRPr="001E6A31">
        <w:rPr>
          <w:rFonts w:cs="Arial"/>
          <w:b/>
          <w:bCs/>
          <w:szCs w:val="20"/>
        </w:rPr>
        <w:t>För att ladda upp bilder till Autel Cloud</w:t>
      </w:r>
    </w:p>
    <w:p w14:paraId="5351570D" w14:textId="77777777" w:rsidR="00C46762" w:rsidRPr="001E6A31" w:rsidRDefault="00C46762" w:rsidP="00C46762">
      <w:pPr>
        <w:widowControl/>
        <w:numPr>
          <w:ilvl w:val="0"/>
          <w:numId w:val="315"/>
        </w:numPr>
        <w:spacing w:beforeLines="20" w:before="62" w:afterLines="20" w:after="62"/>
        <w:ind w:left="998" w:hanging="357"/>
        <w:rPr>
          <w:rFonts w:cs="Arial"/>
          <w:szCs w:val="22"/>
        </w:rPr>
      </w:pPr>
      <w:r w:rsidRPr="001E6A31">
        <w:rPr>
          <w:rFonts w:cs="Arial"/>
        </w:rPr>
        <w:t>Tryck på</w:t>
      </w:r>
      <w:r w:rsidRPr="001E6A31">
        <w:rPr>
          <w:rFonts w:cs="Arial"/>
          <w:b/>
        </w:rPr>
        <w:t xml:space="preserve"> </w:t>
      </w:r>
      <w:r w:rsidRPr="001E6A31">
        <w:rPr>
          <w:rFonts w:cs="Arial"/>
        </w:rPr>
        <w:t xml:space="preserve">knappen </w:t>
      </w:r>
      <w:r w:rsidRPr="001E6A31">
        <w:rPr>
          <w:rFonts w:cs="Arial"/>
          <w:b/>
        </w:rPr>
        <w:t xml:space="preserve">Datahanteraren </w:t>
      </w:r>
      <w:r w:rsidRPr="001E6A31">
        <w:rPr>
          <w:rFonts w:cs="Arial"/>
        </w:rPr>
        <w:t>på MaxiSys jobbmeny.</w:t>
      </w:r>
    </w:p>
    <w:p w14:paraId="72857CEA" w14:textId="77777777" w:rsidR="00C46762" w:rsidRPr="001E6A31" w:rsidRDefault="00C46762" w:rsidP="00C46762">
      <w:pPr>
        <w:widowControl/>
        <w:numPr>
          <w:ilvl w:val="0"/>
          <w:numId w:val="315"/>
        </w:numPr>
        <w:spacing w:beforeLines="20" w:before="62" w:afterLines="20" w:after="62"/>
        <w:ind w:left="998" w:hanging="357"/>
        <w:rPr>
          <w:rFonts w:cs="Arial"/>
          <w:szCs w:val="22"/>
        </w:rPr>
      </w:pPr>
      <w:r w:rsidRPr="001E6A31">
        <w:rPr>
          <w:rFonts w:cs="Arial"/>
          <w:szCs w:val="22"/>
        </w:rPr>
        <w:t xml:space="preserve">Välj </w:t>
      </w:r>
      <w:r w:rsidRPr="001E6A31">
        <w:rPr>
          <w:rFonts w:cs="Arial"/>
          <w:b/>
          <w:szCs w:val="22"/>
        </w:rPr>
        <w:t xml:space="preserve">Bild </w:t>
      </w:r>
      <w:r w:rsidRPr="001E6A31">
        <w:rPr>
          <w:rFonts w:cs="Arial"/>
          <w:szCs w:val="22"/>
        </w:rPr>
        <w:t>för att komma åt PNG-databasen.</w:t>
      </w:r>
    </w:p>
    <w:p w14:paraId="06160C21" w14:textId="77777777" w:rsidR="00C46762" w:rsidRPr="001E6A31" w:rsidRDefault="00C46762" w:rsidP="00C46762">
      <w:pPr>
        <w:widowControl/>
        <w:numPr>
          <w:ilvl w:val="0"/>
          <w:numId w:val="315"/>
        </w:numPr>
        <w:spacing w:beforeLines="20" w:before="62" w:afterLines="20" w:after="62"/>
        <w:ind w:left="998" w:hanging="357"/>
        <w:rPr>
          <w:rFonts w:cs="Arial"/>
          <w:szCs w:val="22"/>
        </w:rPr>
      </w:pPr>
      <w:r w:rsidRPr="001E6A31">
        <w:rPr>
          <w:rFonts w:cs="Arial"/>
        </w:rPr>
        <w:t xml:space="preserve">Tryck på </w:t>
      </w:r>
      <w:r w:rsidRPr="001E6A31">
        <w:rPr>
          <w:rFonts w:cs="Arial"/>
          <w:bCs/>
        </w:rPr>
        <w:t xml:space="preserve">ikonen </w:t>
      </w:r>
      <w:r w:rsidRPr="001E6A31">
        <w:rPr>
          <w:rFonts w:cs="Arial"/>
          <w:noProof/>
          <w:szCs w:val="22"/>
          <w:lang w:val="en-US"/>
        </w:rPr>
        <w:drawing>
          <wp:inline distT="0" distB="0" distL="0" distR="0" wp14:anchorId="6BEF61DA" wp14:editId="5989E8B2">
            <wp:extent cx="141236" cy="106586"/>
            <wp:effectExtent l="0" t="0" r="0" b="8255"/>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152621" cy="115178"/>
                    </a:xfrm>
                    <a:prstGeom prst="rect">
                      <a:avLst/>
                    </a:prstGeom>
                    <a:noFill/>
                    <a:ln>
                      <a:noFill/>
                    </a:ln>
                  </pic:spPr>
                </pic:pic>
              </a:graphicData>
            </a:graphic>
          </wp:inline>
        </w:drawing>
      </w:r>
      <w:r w:rsidRPr="001E6A31">
        <w:rPr>
          <w:rFonts w:cs="Arial"/>
          <w:b/>
        </w:rPr>
        <w:t xml:space="preserve"> </w:t>
      </w:r>
      <w:r w:rsidRPr="001E6A31">
        <w:rPr>
          <w:rFonts w:cs="Arial"/>
        </w:rPr>
        <w:t>för att ladda upp bilden till Autel Cloud.</w:t>
      </w:r>
    </w:p>
    <w:p w14:paraId="6F9952AF" w14:textId="0C40E66F" w:rsidR="002663CD" w:rsidRPr="001E6A31" w:rsidRDefault="008D7399" w:rsidP="008D7399">
      <w:pPr>
        <w:pStyle w:val="20"/>
        <w:spacing w:before="312" w:after="156"/>
        <w:rPr>
          <w:rFonts w:cs="Arial"/>
        </w:rPr>
      </w:pPr>
      <w:bookmarkStart w:id="331" w:name="_Toc38114417"/>
      <w:bookmarkStart w:id="332" w:name="_Toc204265034"/>
      <w:r w:rsidRPr="001E6A31">
        <w:rPr>
          <w:rFonts w:cs="Arial"/>
        </w:rPr>
        <w:t>Cloud rapport</w:t>
      </w:r>
      <w:bookmarkEnd w:id="332"/>
    </w:p>
    <w:p w14:paraId="680608DF" w14:textId="5BE1CE0C" w:rsidR="002663CD" w:rsidRPr="001E6A31" w:rsidRDefault="002663CD" w:rsidP="002663CD">
      <w:pPr>
        <w:pStyle w:val="BodytextUserManual"/>
        <w:spacing w:before="156" w:after="156"/>
      </w:pPr>
      <w:bookmarkStart w:id="333" w:name="OLE_LINK50"/>
      <w:r w:rsidRPr="001E6A31">
        <w:t xml:space="preserve">Det här avsnittet visar de sparade rapporterna, vilka kan överföras till Autels molnplattform när en stabil nätverksanslutning har upprättats. </w:t>
      </w:r>
      <w:bookmarkEnd w:id="333"/>
      <w:r w:rsidRPr="001E6A31">
        <w:t xml:space="preserve">Dessa rapporter kan sedan visas eller delas med andra. Se </w:t>
      </w:r>
      <w:r w:rsidRPr="001E6A31">
        <w:rPr>
          <w:i/>
          <w:iCs/>
          <w:color w:val="0000FF"/>
        </w:rPr>
        <w:fldChar w:fldCharType="begin"/>
      </w:r>
      <w:r w:rsidRPr="001E6A31">
        <w:rPr>
          <w:i/>
          <w:iCs/>
          <w:color w:val="0000FF"/>
        </w:rPr>
        <w:instrText xml:space="preserve"> REF _Ref159683143 \h  \* MERGEFORMAT </w:instrText>
      </w:r>
      <w:r w:rsidRPr="001E6A31">
        <w:rPr>
          <w:i/>
          <w:iCs/>
          <w:color w:val="0000FF"/>
        </w:rPr>
      </w:r>
      <w:r w:rsidRPr="001E6A31">
        <w:rPr>
          <w:i/>
          <w:iCs/>
          <w:color w:val="0000FF"/>
        </w:rPr>
        <w:fldChar w:fldCharType="separate"/>
      </w:r>
      <w:r w:rsidRPr="001E6A31">
        <w:rPr>
          <w:i/>
          <w:iCs/>
          <w:color w:val="0000FF"/>
        </w:rPr>
        <w:t>Rapportinställningar</w:t>
      </w:r>
      <w:r w:rsidRPr="001E6A31">
        <w:rPr>
          <w:i/>
          <w:iCs/>
          <w:color w:val="0000FF"/>
        </w:rPr>
        <w:fldChar w:fldCharType="end"/>
      </w:r>
      <w:r w:rsidRPr="001E6A31">
        <w:rPr>
          <w:i/>
          <w:iCs/>
        </w:rPr>
        <w:t xml:space="preserve"> </w:t>
      </w:r>
      <w:r w:rsidRPr="001E6A31">
        <w:t xml:space="preserve">och </w:t>
      </w:r>
      <w:r w:rsidRPr="001E6A31">
        <w:rPr>
          <w:i/>
          <w:iCs/>
          <w:color w:val="0000FF"/>
        </w:rPr>
        <w:fldChar w:fldCharType="begin"/>
      </w:r>
      <w:r w:rsidRPr="001E6A31">
        <w:rPr>
          <w:i/>
          <w:iCs/>
          <w:color w:val="0000FF"/>
        </w:rPr>
        <w:instrText xml:space="preserve"> REF _Ref160193889 \h  \* MERGEFORMAT </w:instrText>
      </w:r>
      <w:r w:rsidRPr="001E6A31">
        <w:rPr>
          <w:i/>
          <w:iCs/>
          <w:color w:val="0000FF"/>
        </w:rPr>
      </w:r>
      <w:r w:rsidRPr="001E6A31">
        <w:rPr>
          <w:i/>
          <w:iCs/>
          <w:color w:val="0000FF"/>
        </w:rPr>
        <w:fldChar w:fldCharType="separate"/>
      </w:r>
      <w:r w:rsidRPr="001E6A31">
        <w:rPr>
          <w:i/>
          <w:iCs/>
          <w:color w:val="0000FF"/>
        </w:rPr>
        <w:t xml:space="preserve">Diagnostikrapport Spara, visa och dela </w:t>
      </w:r>
      <w:r w:rsidRPr="001E6A31">
        <w:rPr>
          <w:i/>
          <w:iCs/>
          <w:color w:val="0000FF"/>
        </w:rPr>
        <w:fldChar w:fldCharType="end"/>
      </w:r>
      <w:r w:rsidRPr="001E6A31">
        <w:t>för mer information.</w:t>
      </w:r>
    </w:p>
    <w:p w14:paraId="4A8F323F" w14:textId="77777777" w:rsidR="002663CD" w:rsidRPr="001E6A31" w:rsidRDefault="002663CD" w:rsidP="002663CD">
      <w:pPr>
        <w:pStyle w:val="20"/>
        <w:spacing w:before="312" w:after="156"/>
        <w:rPr>
          <w:rFonts w:cs="Arial"/>
        </w:rPr>
      </w:pPr>
      <w:bookmarkStart w:id="334" w:name="_Toc159436342"/>
      <w:r w:rsidRPr="001E6A31">
        <w:rPr>
          <w:rFonts w:cs="Arial"/>
        </w:rPr>
        <w:t xml:space="preserve"> </w:t>
      </w:r>
      <w:bookmarkStart w:id="335" w:name="_Toc204265035"/>
      <w:r w:rsidRPr="001E6A31">
        <w:rPr>
          <w:rFonts w:cs="Arial"/>
        </w:rPr>
        <w:t>PDF-filer</w:t>
      </w:r>
      <w:bookmarkEnd w:id="326"/>
      <w:bookmarkEnd w:id="327"/>
      <w:bookmarkEnd w:id="328"/>
      <w:bookmarkEnd w:id="329"/>
      <w:bookmarkEnd w:id="331"/>
      <w:bookmarkEnd w:id="334"/>
      <w:bookmarkEnd w:id="335"/>
    </w:p>
    <w:p w14:paraId="72876F8E" w14:textId="3C10D162" w:rsidR="002663CD" w:rsidRPr="001E6A31" w:rsidRDefault="00F16151" w:rsidP="002663CD">
      <w:pPr>
        <w:pStyle w:val="BodytextUserManual"/>
        <w:spacing w:before="156" w:after="156"/>
      </w:pPr>
      <w:bookmarkStart w:id="336" w:name="OLE_LINK48"/>
      <w:bookmarkStart w:id="337" w:name="_Toc451525782"/>
      <w:bookmarkStart w:id="338" w:name="_Toc366845446"/>
      <w:bookmarkStart w:id="339" w:name="_Toc366846499"/>
      <w:bookmarkStart w:id="340" w:name="_Toc13212168"/>
      <w:r w:rsidRPr="001E6A31">
        <w:t>PDF-</w:t>
      </w:r>
      <w:r w:rsidR="002663CD" w:rsidRPr="001E6A31">
        <w:t>filerna som är avsedda för lokal visning visas i det här avsnittet. Gå in i PDF-databasen och välj en fil för att komma åt den sparade informationen.</w:t>
      </w:r>
    </w:p>
    <w:bookmarkEnd w:id="336"/>
    <w:p w14:paraId="50CF7E2A" w14:textId="77777777" w:rsidR="002663CD" w:rsidRPr="001E6A31" w:rsidRDefault="002663CD" w:rsidP="002663CD">
      <w:pPr>
        <w:pStyle w:val="BodytextUserManual"/>
        <w:spacing w:before="156" w:after="156"/>
      </w:pPr>
      <w:r w:rsidRPr="001E6A31">
        <w:t>Det här avsnittet använder standardprogrammet Adobe Reader för att visa och redigera filer. Se den tillhörande Adobe Reader-manualen för mer detaljerade instruktioner.</w:t>
      </w:r>
    </w:p>
    <w:p w14:paraId="4327FA88" w14:textId="5FF7C827" w:rsidR="002663CD" w:rsidRPr="001E6A31" w:rsidRDefault="002663CD" w:rsidP="002663CD">
      <w:pPr>
        <w:pStyle w:val="20"/>
        <w:spacing w:before="312" w:after="156"/>
        <w:rPr>
          <w:rFonts w:cs="Arial"/>
        </w:rPr>
      </w:pPr>
      <w:bookmarkStart w:id="341" w:name="_Toc38114418"/>
      <w:bookmarkStart w:id="342" w:name="_Toc159436343"/>
      <w:r w:rsidRPr="001E6A31">
        <w:rPr>
          <w:rFonts w:cs="Arial"/>
        </w:rPr>
        <w:t xml:space="preserve"> </w:t>
      </w:r>
      <w:bookmarkStart w:id="343" w:name="_Toc204265036"/>
      <w:r w:rsidRPr="001E6A31">
        <w:rPr>
          <w:rFonts w:cs="Arial"/>
        </w:rPr>
        <w:t xml:space="preserve">Granska </w:t>
      </w:r>
      <w:r w:rsidR="008D7399" w:rsidRPr="001E6A31">
        <w:rPr>
          <w:rFonts w:cs="Arial"/>
        </w:rPr>
        <w:t>D</w:t>
      </w:r>
      <w:r w:rsidRPr="001E6A31">
        <w:rPr>
          <w:rFonts w:cs="Arial"/>
        </w:rPr>
        <w:t>ata</w:t>
      </w:r>
      <w:bookmarkEnd w:id="337"/>
      <w:bookmarkEnd w:id="338"/>
      <w:bookmarkEnd w:id="339"/>
      <w:bookmarkEnd w:id="340"/>
      <w:bookmarkEnd w:id="341"/>
      <w:bookmarkEnd w:id="342"/>
      <w:bookmarkEnd w:id="343"/>
    </w:p>
    <w:p w14:paraId="6FC3151C" w14:textId="77777777" w:rsidR="002663CD" w:rsidRPr="001E6A31" w:rsidRDefault="002663CD" w:rsidP="002663CD">
      <w:pPr>
        <w:pStyle w:val="BodytextUserManual"/>
        <w:spacing w:before="156" w:after="156"/>
      </w:pPr>
      <w:r w:rsidRPr="001E6A31">
        <w:t>I avsnittet Granska data kan du spela upp eller dela inspelade databildrutor från livedataströmmar.</w:t>
      </w:r>
    </w:p>
    <w:p w14:paraId="2A0DCDFB" w14:textId="77777777" w:rsidR="002663CD" w:rsidRPr="001E6A31" w:rsidRDefault="002663CD" w:rsidP="002663CD">
      <w:pPr>
        <w:pStyle w:val="BodytextUserManual"/>
        <w:spacing w:before="156" w:after="156"/>
      </w:pPr>
      <w:r w:rsidRPr="001E6A31">
        <w:t>På huvudskärmen för granskning av data väljer du en inspelningsfil att spela upp.</w:t>
      </w:r>
    </w:p>
    <w:p w14:paraId="6EA3E4EE" w14:textId="17578ADD" w:rsidR="002663CD" w:rsidRPr="001E6A31" w:rsidRDefault="001E6A31" w:rsidP="002663CD">
      <w:pPr>
        <w:pStyle w:val="BodytextUserManual"/>
        <w:spacing w:beforeLines="0" w:before="0" w:afterLines="0" w:after="0" w:line="240" w:lineRule="auto"/>
        <w:ind w:left="0"/>
        <w:jc w:val="center"/>
      </w:pPr>
      <w:r w:rsidRPr="001E6A31">
        <w:rPr>
          <w:noProof/>
          <w14:ligatures w14:val="standardContextual"/>
        </w:rPr>
        <w:lastRenderedPageBreak/>
        <w:drawing>
          <wp:inline distT="0" distB="0" distL="0" distR="0" wp14:anchorId="1476FB68" wp14:editId="33978452">
            <wp:extent cx="3599270" cy="2103648"/>
            <wp:effectExtent l="0" t="0" r="1270" b="0"/>
            <wp:docPr id="881363845" name="图片 881363845"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descr="图形用户界面&#10;&#10;AI 生成的内容可能不正确。"/>
                    <pic:cNvPicPr/>
                  </pic:nvPicPr>
                  <pic:blipFill rotWithShape="1">
                    <a:blip r:embed="rId197" cstate="print">
                      <a:extLst>
                        <a:ext uri="{28A0092B-C50C-407E-A947-70E740481C1C}">
                          <a14:useLocalDpi xmlns:a14="http://schemas.microsoft.com/office/drawing/2010/main" val="0"/>
                        </a:ext>
                      </a:extLst>
                    </a:blip>
                    <a:srcRect b="7229"/>
                    <a:stretch/>
                  </pic:blipFill>
                  <pic:spPr bwMode="auto">
                    <a:xfrm>
                      <a:off x="0" y="0"/>
                      <a:ext cx="3600000" cy="2104075"/>
                    </a:xfrm>
                    <a:prstGeom prst="rect">
                      <a:avLst/>
                    </a:prstGeom>
                    <a:ln>
                      <a:noFill/>
                    </a:ln>
                    <a:extLst>
                      <a:ext uri="{53640926-AAD7-44D8-BBD7-CCE9431645EC}">
                        <a14:shadowObscured xmlns:a14="http://schemas.microsoft.com/office/drawing/2010/main"/>
                      </a:ext>
                    </a:extLst>
                  </pic:spPr>
                </pic:pic>
              </a:graphicData>
            </a:graphic>
          </wp:inline>
        </w:drawing>
      </w:r>
    </w:p>
    <w:p w14:paraId="20927AFE" w14:textId="5AA770AE" w:rsidR="002663CD" w:rsidRPr="001E6A31" w:rsidRDefault="002663CD" w:rsidP="002663CD">
      <w:pPr>
        <w:pStyle w:val="ab"/>
        <w:spacing w:before="156" w:after="156"/>
        <w:ind w:left="0"/>
        <w:rPr>
          <w:rFonts w:cs="Arial"/>
          <w:i/>
        </w:rPr>
      </w:pPr>
      <w:r w:rsidRPr="001E6A31">
        <w:rPr>
          <w:rFonts w:cs="Arial"/>
        </w:rPr>
        <w:t xml:space="preserve">Figur </w:t>
      </w:r>
      <w:r w:rsidR="001C2F0E" w:rsidRPr="001E6A31">
        <w:rPr>
          <w:rFonts w:cs="Arial"/>
        </w:rPr>
        <w:t>9</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t xml:space="preserve"> </w:t>
      </w:r>
      <w:r w:rsidRPr="001E6A31">
        <w:rPr>
          <w:rFonts w:cs="Arial"/>
          <w:i/>
        </w:rPr>
        <w:t>Datauppspelningsskärm</w:t>
      </w:r>
    </w:p>
    <w:p w14:paraId="2E8537EB" w14:textId="77777777" w:rsidR="002663CD" w:rsidRPr="001E6A31" w:rsidRDefault="002663CD" w:rsidP="002663CD">
      <w:pPr>
        <w:pStyle w:val="aa"/>
        <w:numPr>
          <w:ilvl w:val="0"/>
          <w:numId w:val="92"/>
        </w:numPr>
        <w:spacing w:beforeLines="20" w:before="62" w:afterLines="20" w:after="62"/>
        <w:ind w:left="641" w:hanging="357"/>
        <w:rPr>
          <w:rFonts w:cs="Arial"/>
        </w:rPr>
      </w:pPr>
      <w:r w:rsidRPr="001E6A31">
        <w:rPr>
          <w:rFonts w:cs="Arial"/>
        </w:rPr>
        <w:t>Huvudavsnitt — visar de inspelade dataramarna.</w:t>
      </w:r>
    </w:p>
    <w:p w14:paraId="47BEFD73" w14:textId="77777777" w:rsidR="002663CD" w:rsidRPr="001E6A31" w:rsidRDefault="002663CD" w:rsidP="002663CD">
      <w:pPr>
        <w:pStyle w:val="aa"/>
        <w:numPr>
          <w:ilvl w:val="0"/>
          <w:numId w:val="92"/>
        </w:numPr>
        <w:spacing w:beforeLines="20" w:before="62" w:afterLines="20" w:after="62"/>
        <w:ind w:left="641" w:hanging="357"/>
        <w:rPr>
          <w:rFonts w:cs="Arial"/>
        </w:rPr>
      </w:pPr>
      <w:r w:rsidRPr="001E6A31">
        <w:rPr>
          <w:rFonts w:cs="Arial"/>
        </w:rPr>
        <w:t>Navigeringsverktygsfält</w:t>
      </w:r>
      <w:r w:rsidRPr="001E6A31">
        <w:rPr>
          <w:rFonts w:cs="Arial"/>
          <w:b/>
        </w:rPr>
        <w:t xml:space="preserve"> </w:t>
      </w:r>
      <w:r w:rsidRPr="001E6A31">
        <w:rPr>
          <w:rFonts w:cs="Arial"/>
        </w:rPr>
        <w:t>— låter dig manipulera datauppspelning.</w:t>
      </w:r>
    </w:p>
    <w:p w14:paraId="050DFEC5" w14:textId="4D239B62" w:rsidR="002663CD" w:rsidRPr="001E6A31" w:rsidRDefault="001E6A31" w:rsidP="002663CD">
      <w:pPr>
        <w:pStyle w:val="BodytextUserManual"/>
        <w:spacing w:before="156" w:after="156"/>
      </w:pPr>
      <w:r w:rsidRPr="001E6A31">
        <w:rPr>
          <w:rFonts w:eastAsiaTheme="minorEastAsia"/>
          <w:bCs w:val="0"/>
          <w:szCs w:val="18"/>
          <w:lang w:val="sv-SE"/>
        </w:rPr>
        <w:t>Använd knapparna i navigeringsverktygsfältet för att spela upp inspelad data bildruta för bildruta.</w:t>
      </w:r>
    </w:p>
    <w:p w14:paraId="04F384D1" w14:textId="1C55F81B" w:rsidR="002663CD" w:rsidRPr="001E6A31" w:rsidRDefault="002663CD" w:rsidP="008D7399">
      <w:pPr>
        <w:pStyle w:val="20"/>
        <w:spacing w:before="312" w:after="156"/>
        <w:rPr>
          <w:rFonts w:cs="Arial"/>
        </w:rPr>
      </w:pPr>
      <w:bookmarkStart w:id="344" w:name="_Toc451525784"/>
      <w:bookmarkStart w:id="345" w:name="_Toc13212170"/>
      <w:bookmarkStart w:id="346" w:name="_Toc38114420"/>
      <w:bookmarkStart w:id="347" w:name="_Ref119312129"/>
      <w:bookmarkStart w:id="348" w:name="_Ref119312132"/>
      <w:bookmarkStart w:id="349" w:name="_Toc159436344"/>
      <w:bookmarkStart w:id="350" w:name="_Toc13212169"/>
      <w:bookmarkStart w:id="351" w:name="_Toc38114419"/>
      <w:r w:rsidRPr="001E6A31">
        <w:rPr>
          <w:rFonts w:cs="Arial"/>
        </w:rPr>
        <w:t xml:space="preserve"> </w:t>
      </w:r>
      <w:bookmarkStart w:id="352" w:name="_Toc204265037"/>
      <w:r w:rsidR="008D7399" w:rsidRPr="001E6A31">
        <w:rPr>
          <w:rFonts w:cs="Arial"/>
        </w:rPr>
        <w:t>Valor de referencia</w:t>
      </w:r>
      <w:bookmarkEnd w:id="352"/>
    </w:p>
    <w:p w14:paraId="0D3AF0B7" w14:textId="631F6FD4" w:rsidR="002663CD" w:rsidRPr="001E6A31" w:rsidRDefault="002663CD" w:rsidP="002663CD">
      <w:pPr>
        <w:spacing w:before="156" w:afterLines="0" w:after="0"/>
        <w:rPr>
          <w:rFonts w:cs="Arial"/>
        </w:rPr>
      </w:pPr>
      <w:r w:rsidRPr="001E6A31">
        <w:rPr>
          <w:rFonts w:cs="Arial"/>
        </w:rPr>
        <w:t xml:space="preserve">avsnittet Referensvärde kan du visa, söka, redigera och dela data relaterade till referensvärdena för livedatafunktionen. Både lokala referensvärden och molnsäkerhetskopior ingår. </w:t>
      </w:r>
    </w:p>
    <w:p w14:paraId="29314518" w14:textId="77777777" w:rsidR="002663CD" w:rsidRPr="001E6A31" w:rsidRDefault="002663CD" w:rsidP="002663CD">
      <w:pPr>
        <w:pStyle w:val="BodytextUserManual"/>
        <w:spacing w:beforeLines="0" w:before="0" w:afterLines="0" w:after="0" w:line="240" w:lineRule="auto"/>
        <w:ind w:left="0"/>
        <w:jc w:val="center"/>
      </w:pPr>
      <w:r w:rsidRPr="001E6A31">
        <w:rPr>
          <w:noProof/>
          <w:lang w:val="en-US"/>
          <w14:ligatures w14:val="standardContextual"/>
        </w:rPr>
        <w:drawing>
          <wp:inline distT="0" distB="0" distL="0" distR="0" wp14:anchorId="24ACE0AD" wp14:editId="173421E5">
            <wp:extent cx="3059430" cy="1823515"/>
            <wp:effectExtent l="0" t="0" r="7620" b="5715"/>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8" cstate="print">
                      <a:extLst>
                        <a:ext uri="{28A0092B-C50C-407E-A947-70E740481C1C}">
                          <a14:useLocalDpi xmlns:a14="http://schemas.microsoft.com/office/drawing/2010/main"/>
                        </a:ext>
                      </a:extLst>
                    </a:blip>
                    <a:srcRect/>
                    <a:stretch/>
                  </pic:blipFill>
                  <pic:spPr bwMode="auto">
                    <a:xfrm>
                      <a:off x="0" y="0"/>
                      <a:ext cx="3060000" cy="1823855"/>
                    </a:xfrm>
                    <a:prstGeom prst="rect">
                      <a:avLst/>
                    </a:prstGeom>
                    <a:ln>
                      <a:noFill/>
                    </a:ln>
                    <a:extLst>
                      <a:ext uri="{53640926-AAD7-44D8-BBD7-CCE9431645EC}">
                        <a14:shadowObscured xmlns:a14="http://schemas.microsoft.com/office/drawing/2010/main"/>
                      </a:ext>
                    </a:extLst>
                  </pic:spPr>
                </pic:pic>
              </a:graphicData>
            </a:graphic>
          </wp:inline>
        </w:drawing>
      </w:r>
    </w:p>
    <w:p w14:paraId="62346E6D" w14:textId="19909885" w:rsidR="002663CD" w:rsidRPr="001E6A31" w:rsidRDefault="002663CD" w:rsidP="002663CD">
      <w:pPr>
        <w:pStyle w:val="ab"/>
        <w:spacing w:beforeLines="20" w:before="62" w:afterLines="0" w:after="0"/>
        <w:rPr>
          <w:rFonts w:cs="Arial"/>
          <w:i/>
        </w:rPr>
      </w:pPr>
      <w:r w:rsidRPr="001E6A31">
        <w:rPr>
          <w:rFonts w:cs="Arial"/>
        </w:rPr>
        <w:lastRenderedPageBreak/>
        <w:t xml:space="preserve">Figur </w:t>
      </w:r>
      <w:r w:rsidR="001C2F0E" w:rsidRPr="001E6A31">
        <w:rPr>
          <w:rFonts w:cs="Arial"/>
        </w:rPr>
        <w:t>9</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7</w:t>
      </w:r>
      <w:r w:rsidRPr="001E6A31">
        <w:rPr>
          <w:rFonts w:cs="Arial"/>
          <w:noProof/>
        </w:rPr>
        <w:fldChar w:fldCharType="end"/>
      </w:r>
      <w:r w:rsidRPr="001E6A31">
        <w:rPr>
          <w:rFonts w:cs="Arial"/>
        </w:rPr>
        <w:t xml:space="preserve"> </w:t>
      </w:r>
      <w:r w:rsidRPr="001E6A31">
        <w:rPr>
          <w:rFonts w:cs="Arial"/>
          <w:i/>
        </w:rPr>
        <w:t>Referensvärde</w:t>
      </w:r>
      <w:r w:rsidRPr="001E6A31">
        <w:rPr>
          <w:rFonts w:cs="Arial"/>
        </w:rPr>
        <w:t xml:space="preserve"> </w:t>
      </w:r>
      <w:r w:rsidRPr="001E6A31">
        <w:rPr>
          <w:rFonts w:cs="Arial"/>
          <w:i/>
        </w:rPr>
        <w:t>Skärm</w:t>
      </w:r>
    </w:p>
    <w:p w14:paraId="107D3B18" w14:textId="77777777" w:rsidR="002663CD" w:rsidRPr="001E6A31" w:rsidRDefault="002663CD" w:rsidP="002663CD">
      <w:pPr>
        <w:pStyle w:val="aa"/>
        <w:numPr>
          <w:ilvl w:val="0"/>
          <w:numId w:val="262"/>
        </w:numPr>
        <w:spacing w:beforeLines="20" w:before="62" w:afterLines="20" w:after="62"/>
        <w:ind w:left="641" w:hanging="357"/>
        <w:rPr>
          <w:rFonts w:cs="Arial"/>
          <w:i/>
        </w:rPr>
      </w:pPr>
      <w:r w:rsidRPr="001E6A31">
        <w:rPr>
          <w:rFonts w:cs="Arial"/>
        </w:rPr>
        <w:t xml:space="preserve">Verktygsfältsknappar — se </w:t>
      </w:r>
      <w:r w:rsidRPr="001E6A31">
        <w:rPr>
          <w:rFonts w:cs="Arial"/>
          <w:color w:val="000000" w:themeColor="text1"/>
        </w:rPr>
        <w:t>följande tabell</w:t>
      </w:r>
      <w:r w:rsidRPr="001E6A31">
        <w:rPr>
          <w:rFonts w:cs="Arial"/>
          <w:i/>
          <w:iCs/>
          <w:color w:val="0000FF"/>
        </w:rPr>
        <w:t xml:space="preserve"> </w:t>
      </w:r>
      <w:r w:rsidRPr="001E6A31">
        <w:rPr>
          <w:rFonts w:cs="Arial"/>
        </w:rPr>
        <w:t>för detaljerad information.</w:t>
      </w:r>
    </w:p>
    <w:p w14:paraId="2F50C5FC" w14:textId="77777777" w:rsidR="002663CD" w:rsidRPr="001E6A31" w:rsidRDefault="002663CD" w:rsidP="002663CD">
      <w:pPr>
        <w:pStyle w:val="aa"/>
        <w:numPr>
          <w:ilvl w:val="0"/>
          <w:numId w:val="262"/>
        </w:numPr>
        <w:spacing w:beforeLines="20" w:before="62" w:afterLines="20" w:after="62"/>
        <w:ind w:left="641" w:hanging="357"/>
        <w:rPr>
          <w:rFonts w:cs="Arial"/>
        </w:rPr>
      </w:pPr>
      <w:r w:rsidRPr="001E6A31">
        <w:rPr>
          <w:rFonts w:cs="Arial"/>
        </w:rPr>
        <w:t>Huvudavsnitt — visar information inklusive tid, filnummer, fordonsmärke, år, motor och system.</w:t>
      </w:r>
    </w:p>
    <w:p w14:paraId="48C82C36" w14:textId="09F8836B" w:rsidR="002663CD" w:rsidRPr="001E6A31" w:rsidRDefault="002663CD" w:rsidP="002663CD">
      <w:pPr>
        <w:pStyle w:val="ab"/>
        <w:spacing w:before="156" w:after="156"/>
        <w:ind w:left="0"/>
        <w:rPr>
          <w:rFonts w:cs="Arial"/>
          <w:i/>
        </w:rPr>
      </w:pPr>
      <w:r w:rsidRPr="001E6A31">
        <w:rPr>
          <w:rFonts w:cs="Arial"/>
        </w:rPr>
        <w:t xml:space="preserve">Tabell </w:t>
      </w:r>
      <w:r w:rsidR="001C2F0E" w:rsidRPr="001E6A31">
        <w:rPr>
          <w:rFonts w:cs="Arial"/>
        </w:rPr>
        <w:t>9</w:t>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t xml:space="preserve"> </w:t>
      </w:r>
      <w:r w:rsidRPr="001E6A31">
        <w:rPr>
          <w:rFonts w:cs="Arial"/>
          <w:i/>
        </w:rPr>
        <w:t xml:space="preserve">Verktygsfältsknappar i </w:t>
      </w:r>
      <w:r w:rsidRPr="001E6A31">
        <w:rPr>
          <w:rFonts w:cs="Arial"/>
          <w:i/>
          <w:iCs/>
        </w:rPr>
        <w:t>referensvärde</w:t>
      </w:r>
      <w:r w:rsidRPr="001E6A31">
        <w:rPr>
          <w:rFonts w:cs="Arial"/>
        </w:rPr>
        <w:t xml:space="preserve"> </w:t>
      </w:r>
      <w:r w:rsidRPr="001E6A31">
        <w:rPr>
          <w:rFonts w:cs="Arial"/>
          <w:i/>
        </w:rPr>
        <w:t>Skärm</w:t>
      </w:r>
    </w:p>
    <w:tbl>
      <w:tblPr>
        <w:tblStyle w:val="ac"/>
        <w:tblW w:w="6799" w:type="dxa"/>
        <w:jc w:val="center"/>
        <w:tblLayout w:type="fixed"/>
        <w:tblLook w:val="04A0" w:firstRow="1" w:lastRow="0" w:firstColumn="1" w:lastColumn="0" w:noHBand="0" w:noVBand="1"/>
      </w:tblPr>
      <w:tblGrid>
        <w:gridCol w:w="988"/>
        <w:gridCol w:w="1275"/>
        <w:gridCol w:w="4536"/>
      </w:tblGrid>
      <w:tr w:rsidR="002663CD" w:rsidRPr="001E6A31" w14:paraId="1C139CD3" w14:textId="77777777" w:rsidTr="00F13F00">
        <w:trPr>
          <w:trHeight w:val="284"/>
          <w:tblHeader/>
          <w:jc w:val="center"/>
        </w:trPr>
        <w:tc>
          <w:tcPr>
            <w:tcW w:w="988" w:type="dxa"/>
            <w:shd w:val="clear" w:color="auto" w:fill="D9D9D9" w:themeFill="background1" w:themeFillShade="D9"/>
            <w:vAlign w:val="center"/>
          </w:tcPr>
          <w:p w14:paraId="42550163" w14:textId="77777777" w:rsidR="002663CD" w:rsidRPr="001E6A31" w:rsidRDefault="002663CD" w:rsidP="00F13F00">
            <w:pPr>
              <w:pStyle w:val="af"/>
              <w:spacing w:before="156" w:after="156" w:line="240" w:lineRule="exact"/>
              <w:jc w:val="left"/>
              <w:rPr>
                <w:rFonts w:cs="Arial"/>
              </w:rPr>
            </w:pPr>
            <w:r w:rsidRPr="001E6A31">
              <w:rPr>
                <w:rFonts w:cs="Arial"/>
              </w:rPr>
              <w:t>Knapp</w:t>
            </w:r>
          </w:p>
        </w:tc>
        <w:tc>
          <w:tcPr>
            <w:tcW w:w="1275" w:type="dxa"/>
            <w:shd w:val="clear" w:color="auto" w:fill="D9D9D9" w:themeFill="background1" w:themeFillShade="D9"/>
            <w:vAlign w:val="center"/>
          </w:tcPr>
          <w:p w14:paraId="522310C6" w14:textId="77777777" w:rsidR="002663CD" w:rsidRPr="001E6A31" w:rsidRDefault="002663CD" w:rsidP="00F13F00">
            <w:pPr>
              <w:pStyle w:val="af"/>
              <w:spacing w:before="156" w:after="156" w:line="240" w:lineRule="exact"/>
              <w:jc w:val="left"/>
              <w:rPr>
                <w:rFonts w:cs="Arial"/>
              </w:rPr>
            </w:pPr>
            <w:r w:rsidRPr="001E6A31">
              <w:rPr>
                <w:rFonts w:cs="Arial"/>
              </w:rPr>
              <w:t>Namn</w:t>
            </w:r>
          </w:p>
        </w:tc>
        <w:tc>
          <w:tcPr>
            <w:tcW w:w="4536" w:type="dxa"/>
            <w:shd w:val="clear" w:color="auto" w:fill="D9D9D9" w:themeFill="background1" w:themeFillShade="D9"/>
            <w:vAlign w:val="center"/>
          </w:tcPr>
          <w:p w14:paraId="264765A8" w14:textId="77777777" w:rsidR="002663CD" w:rsidRPr="001E6A31" w:rsidRDefault="002663CD" w:rsidP="00F13F00">
            <w:pPr>
              <w:pStyle w:val="af"/>
              <w:spacing w:before="156" w:after="156" w:line="240" w:lineRule="exact"/>
              <w:jc w:val="left"/>
              <w:rPr>
                <w:rFonts w:cs="Arial"/>
              </w:rPr>
            </w:pPr>
            <w:r w:rsidRPr="001E6A31">
              <w:rPr>
                <w:rFonts w:cs="Arial"/>
              </w:rPr>
              <w:t>Beskrivning</w:t>
            </w:r>
          </w:p>
        </w:tc>
      </w:tr>
      <w:tr w:rsidR="002663CD" w:rsidRPr="001E6A31" w14:paraId="75F8709F" w14:textId="77777777" w:rsidTr="00F13F00">
        <w:trPr>
          <w:trHeight w:val="510"/>
          <w:jc w:val="center"/>
        </w:trPr>
        <w:tc>
          <w:tcPr>
            <w:tcW w:w="988" w:type="dxa"/>
            <w:vAlign w:val="center"/>
          </w:tcPr>
          <w:p w14:paraId="3774065F" w14:textId="77777777" w:rsidR="002663CD" w:rsidRPr="001E6A31" w:rsidRDefault="002663CD" w:rsidP="00F13F00">
            <w:pPr>
              <w:pStyle w:val="af"/>
              <w:spacing w:before="156" w:after="156" w:line="240" w:lineRule="exact"/>
              <w:rPr>
                <w:rFonts w:cs="Arial"/>
              </w:rPr>
            </w:pPr>
            <w:r w:rsidRPr="001E6A31">
              <w:rPr>
                <w:rFonts w:cs="Arial"/>
                <w:noProof/>
                <w:lang w:val="en-US"/>
                <w14:ligatures w14:val="standardContextual"/>
              </w:rPr>
              <w:drawing>
                <wp:anchor distT="0" distB="0" distL="114300" distR="114300" simplePos="0" relativeHeight="252407808" behindDoc="0" locked="0" layoutInCell="1" allowOverlap="1" wp14:anchorId="460507E3" wp14:editId="4A0C640F">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9253B6E" w14:textId="77777777" w:rsidR="002663CD" w:rsidRPr="001E6A31" w:rsidRDefault="002663CD" w:rsidP="00F13F00">
            <w:pPr>
              <w:pStyle w:val="ae"/>
              <w:spacing w:before="156" w:after="156" w:line="240" w:lineRule="exact"/>
              <w:rPr>
                <w:rFonts w:cs="Arial"/>
                <w:b/>
                <w:bCs/>
              </w:rPr>
            </w:pPr>
            <w:r w:rsidRPr="001E6A31">
              <w:rPr>
                <w:rFonts w:cs="Arial"/>
                <w:b/>
                <w:bCs/>
              </w:rPr>
              <w:t>Tillbaka</w:t>
            </w:r>
          </w:p>
        </w:tc>
        <w:tc>
          <w:tcPr>
            <w:tcW w:w="4536" w:type="dxa"/>
            <w:vAlign w:val="center"/>
          </w:tcPr>
          <w:p w14:paraId="2465F1C2" w14:textId="77777777" w:rsidR="002663CD" w:rsidRPr="001E6A31" w:rsidRDefault="002663CD" w:rsidP="00F13F00">
            <w:pPr>
              <w:pStyle w:val="af0"/>
              <w:spacing w:beforeLines="0" w:afterLines="0" w:line="240" w:lineRule="exact"/>
              <w:ind w:left="0"/>
              <w:rPr>
                <w:rFonts w:cs="Arial"/>
              </w:rPr>
            </w:pPr>
            <w:r w:rsidRPr="001E6A31">
              <w:rPr>
                <w:rFonts w:cs="Arial"/>
              </w:rPr>
              <w:t>Återgår till föregående skärm.</w:t>
            </w:r>
          </w:p>
        </w:tc>
      </w:tr>
      <w:tr w:rsidR="002663CD" w:rsidRPr="001E6A31" w14:paraId="2F4A2DCE" w14:textId="77777777" w:rsidTr="00F13F00">
        <w:trPr>
          <w:trHeight w:val="510"/>
          <w:jc w:val="center"/>
        </w:trPr>
        <w:tc>
          <w:tcPr>
            <w:tcW w:w="988" w:type="dxa"/>
            <w:vAlign w:val="center"/>
          </w:tcPr>
          <w:p w14:paraId="57057919" w14:textId="77777777" w:rsidR="002663CD" w:rsidRPr="001E6A31" w:rsidRDefault="002663CD" w:rsidP="00F13F00">
            <w:pPr>
              <w:pStyle w:val="af"/>
              <w:spacing w:before="156" w:after="156" w:line="240" w:lineRule="exact"/>
              <w:rPr>
                <w:rFonts w:cs="Arial"/>
                <w:noProof/>
                <w14:ligatures w14:val="standardContextual"/>
              </w:rPr>
            </w:pPr>
            <w:r w:rsidRPr="001E6A31">
              <w:rPr>
                <w:rFonts w:cs="Arial"/>
                <w:noProof/>
                <w:lang w:val="en-US"/>
                <w14:ligatures w14:val="standardContextual"/>
              </w:rPr>
              <w:drawing>
                <wp:anchor distT="0" distB="0" distL="114300" distR="114300" simplePos="0" relativeHeight="252408832" behindDoc="0" locked="0" layoutInCell="1" allowOverlap="1" wp14:anchorId="5867700F" wp14:editId="1342DCC6">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8039F4F" w14:textId="77777777" w:rsidR="002663CD" w:rsidRPr="001E6A31" w:rsidRDefault="002663CD" w:rsidP="00F13F00">
            <w:pPr>
              <w:pStyle w:val="ae"/>
              <w:spacing w:before="156" w:after="156" w:line="240" w:lineRule="exact"/>
              <w:rPr>
                <w:rFonts w:cs="Arial"/>
                <w:b/>
                <w:bCs/>
              </w:rPr>
            </w:pPr>
            <w:r w:rsidRPr="001E6A31">
              <w:rPr>
                <w:rFonts w:cs="Arial"/>
                <w:b/>
                <w:bCs/>
              </w:rPr>
              <w:t>Lägg till</w:t>
            </w:r>
          </w:p>
        </w:tc>
        <w:tc>
          <w:tcPr>
            <w:tcW w:w="4536" w:type="dxa"/>
            <w:vAlign w:val="center"/>
          </w:tcPr>
          <w:p w14:paraId="0E034A68" w14:textId="4B4080A1" w:rsidR="002663CD" w:rsidRPr="001E6A31" w:rsidRDefault="002663CD" w:rsidP="00F13F00">
            <w:pPr>
              <w:pStyle w:val="af0"/>
              <w:spacing w:beforeLines="0" w:afterLines="0" w:line="240" w:lineRule="exact"/>
              <w:ind w:left="0"/>
              <w:rPr>
                <w:rFonts w:cs="Arial"/>
              </w:rPr>
            </w:pPr>
            <w:r w:rsidRPr="001E6A31">
              <w:rPr>
                <w:rFonts w:cs="Arial"/>
              </w:rPr>
              <w:t xml:space="preserve">Lägger till en referensvärdesfil när du skannar motsvarande QR-kod efter att ha tryckt på </w:t>
            </w:r>
            <w:r w:rsidRPr="001E6A31">
              <w:rPr>
                <w:rFonts w:cs="Arial"/>
                <w:b/>
                <w:bCs/>
              </w:rPr>
              <w:t>Dela</w:t>
            </w:r>
            <w:r w:rsidR="00F16151" w:rsidRPr="001E6A31">
              <w:rPr>
                <w:rFonts w:cs="Arial"/>
                <w:b/>
                <w:bCs/>
              </w:rPr>
              <w:t>-</w:t>
            </w:r>
            <w:r w:rsidRPr="001E6A31">
              <w:rPr>
                <w:rFonts w:cs="Arial"/>
              </w:rPr>
              <w:t>knappen i referensvärdeslistan eller bara angett filnumret manuellt.</w:t>
            </w:r>
          </w:p>
        </w:tc>
      </w:tr>
      <w:tr w:rsidR="002663CD" w:rsidRPr="001E6A31" w14:paraId="2DE5C847" w14:textId="77777777" w:rsidTr="00F13F00">
        <w:trPr>
          <w:trHeight w:val="540"/>
          <w:jc w:val="center"/>
        </w:trPr>
        <w:tc>
          <w:tcPr>
            <w:tcW w:w="988" w:type="dxa"/>
            <w:vAlign w:val="center"/>
          </w:tcPr>
          <w:p w14:paraId="4BCC1040" w14:textId="77777777" w:rsidR="002663CD" w:rsidRPr="001E6A31" w:rsidRDefault="002663CD" w:rsidP="00F13F00">
            <w:pPr>
              <w:pStyle w:val="af"/>
              <w:spacing w:before="156" w:after="156" w:line="240" w:lineRule="exact"/>
              <w:rPr>
                <w:rFonts w:cs="Arial"/>
              </w:rPr>
            </w:pPr>
            <w:r w:rsidRPr="001E6A31">
              <w:rPr>
                <w:rFonts w:cs="Arial"/>
                <w:noProof/>
                <w:lang w:val="en-US"/>
                <w14:ligatures w14:val="standardContextual"/>
              </w:rPr>
              <w:drawing>
                <wp:anchor distT="0" distB="0" distL="114300" distR="114300" simplePos="0" relativeHeight="252409856" behindDoc="0" locked="0" layoutInCell="1" allowOverlap="1" wp14:anchorId="071C4BEF" wp14:editId="6399C58C">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6E984DF9" w14:textId="77777777" w:rsidR="002663CD" w:rsidRPr="001E6A31" w:rsidRDefault="002663CD" w:rsidP="00F13F00">
            <w:pPr>
              <w:pStyle w:val="ae"/>
              <w:spacing w:before="156" w:after="156" w:line="240" w:lineRule="exact"/>
              <w:rPr>
                <w:rFonts w:cs="Arial"/>
                <w:b/>
                <w:bCs/>
              </w:rPr>
            </w:pPr>
            <w:r w:rsidRPr="001E6A31">
              <w:rPr>
                <w:rFonts w:cs="Arial"/>
                <w:b/>
                <w:bCs/>
              </w:rPr>
              <w:t>Söka</w:t>
            </w:r>
          </w:p>
        </w:tc>
        <w:tc>
          <w:tcPr>
            <w:tcW w:w="4536" w:type="dxa"/>
            <w:vAlign w:val="center"/>
          </w:tcPr>
          <w:p w14:paraId="63F44AC8" w14:textId="77777777" w:rsidR="002663CD" w:rsidRPr="001E6A31" w:rsidRDefault="002663CD" w:rsidP="00F13F00">
            <w:pPr>
              <w:pStyle w:val="af0"/>
              <w:spacing w:beforeLines="0" w:afterLines="0" w:line="240" w:lineRule="exact"/>
              <w:ind w:left="0"/>
              <w:rPr>
                <w:rFonts w:cs="Arial"/>
              </w:rPr>
            </w:pPr>
            <w:r w:rsidRPr="001E6A31">
              <w:rPr>
                <w:rFonts w:cs="Arial"/>
              </w:rPr>
              <w:t>Söker i referensvärdesfilen när filnumret eller MMY (märke, modell, år) har angetts.</w:t>
            </w:r>
          </w:p>
        </w:tc>
      </w:tr>
      <w:tr w:rsidR="002663CD" w:rsidRPr="001E6A31" w14:paraId="11B9DCCD" w14:textId="77777777" w:rsidTr="00F13F00">
        <w:trPr>
          <w:trHeight w:val="540"/>
          <w:jc w:val="center"/>
        </w:trPr>
        <w:tc>
          <w:tcPr>
            <w:tcW w:w="988" w:type="dxa"/>
            <w:vAlign w:val="center"/>
          </w:tcPr>
          <w:p w14:paraId="63411BAA" w14:textId="77777777" w:rsidR="002663CD" w:rsidRPr="001E6A31" w:rsidRDefault="002663CD" w:rsidP="00F13F00">
            <w:pPr>
              <w:pStyle w:val="af"/>
              <w:spacing w:before="156" w:after="156" w:line="240" w:lineRule="exact"/>
              <w:rPr>
                <w:rFonts w:cs="Arial"/>
                <w:noProof/>
                <w14:ligatures w14:val="standardContextual"/>
              </w:rPr>
            </w:pPr>
            <w:r w:rsidRPr="001E6A31">
              <w:rPr>
                <w:rFonts w:cs="Arial"/>
                <w:noProof/>
                <w:lang w:val="en-US"/>
                <w14:ligatures w14:val="standardContextual"/>
              </w:rPr>
              <w:drawing>
                <wp:anchor distT="0" distB="0" distL="114300" distR="114300" simplePos="0" relativeHeight="252410880" behindDoc="0" locked="0" layoutInCell="1" allowOverlap="1" wp14:anchorId="1D3C6EC4" wp14:editId="3272260D">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3CF3AB9" w14:textId="77777777" w:rsidR="002663CD" w:rsidRPr="001E6A31" w:rsidRDefault="002663CD" w:rsidP="00F13F00">
            <w:pPr>
              <w:pStyle w:val="ae"/>
              <w:spacing w:before="156" w:after="156" w:line="240" w:lineRule="exact"/>
              <w:rPr>
                <w:rFonts w:cs="Arial"/>
                <w:b/>
                <w:bCs/>
              </w:rPr>
            </w:pPr>
            <w:r w:rsidRPr="001E6A31">
              <w:rPr>
                <w:rFonts w:cs="Arial"/>
                <w:b/>
                <w:bCs/>
              </w:rPr>
              <w:t>Filtrera</w:t>
            </w:r>
          </w:p>
        </w:tc>
        <w:tc>
          <w:tcPr>
            <w:tcW w:w="4536" w:type="dxa"/>
            <w:vAlign w:val="center"/>
          </w:tcPr>
          <w:p w14:paraId="500CAF9C" w14:textId="75BFB5F9" w:rsidR="002663CD" w:rsidRPr="001E6A31" w:rsidRDefault="002663CD" w:rsidP="00F13F00">
            <w:pPr>
              <w:pStyle w:val="af0"/>
              <w:spacing w:beforeLines="0" w:afterLines="0" w:line="240" w:lineRule="exact"/>
              <w:ind w:left="0"/>
              <w:rPr>
                <w:rFonts w:cs="Arial"/>
              </w:rPr>
            </w:pPr>
            <w:r w:rsidRPr="001E6A31">
              <w:rPr>
                <w:rFonts w:cs="Arial"/>
              </w:rPr>
              <w:t>Välj information som märke, modell, år, motor och system för att hitta de angivna referensvärdesfilerna.</w:t>
            </w:r>
          </w:p>
        </w:tc>
      </w:tr>
      <w:tr w:rsidR="002663CD" w:rsidRPr="001E6A31" w14:paraId="5CC06AEC" w14:textId="77777777" w:rsidTr="00F13F00">
        <w:trPr>
          <w:trHeight w:val="540"/>
          <w:jc w:val="center"/>
        </w:trPr>
        <w:tc>
          <w:tcPr>
            <w:tcW w:w="988" w:type="dxa"/>
            <w:vAlign w:val="center"/>
          </w:tcPr>
          <w:p w14:paraId="225851E2" w14:textId="77777777" w:rsidR="002663CD" w:rsidRPr="001E6A31" w:rsidRDefault="002663CD" w:rsidP="00F13F00">
            <w:pPr>
              <w:pStyle w:val="af"/>
              <w:spacing w:before="156" w:after="156" w:line="240" w:lineRule="exact"/>
              <w:rPr>
                <w:rFonts w:cs="Arial"/>
              </w:rPr>
            </w:pPr>
            <w:r w:rsidRPr="001E6A31">
              <w:rPr>
                <w:rFonts w:cs="Arial"/>
                <w:noProof/>
                <w:lang w:val="en-US"/>
                <w14:ligatures w14:val="standardContextual"/>
              </w:rPr>
              <w:drawing>
                <wp:anchor distT="0" distB="0" distL="114300" distR="114300" simplePos="0" relativeHeight="252411904" behindDoc="0" locked="0" layoutInCell="1" allowOverlap="1" wp14:anchorId="602A9A2F" wp14:editId="5D69F8A1">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14A016D" w14:textId="77777777" w:rsidR="002663CD" w:rsidRPr="001E6A31" w:rsidRDefault="002663CD" w:rsidP="00F13F00">
            <w:pPr>
              <w:pStyle w:val="ae"/>
              <w:spacing w:before="156" w:after="156" w:line="240" w:lineRule="exact"/>
              <w:rPr>
                <w:rFonts w:cs="Arial"/>
                <w:b/>
                <w:bCs/>
              </w:rPr>
            </w:pPr>
            <w:r w:rsidRPr="001E6A31">
              <w:rPr>
                <w:rFonts w:cs="Arial"/>
                <w:b/>
                <w:bCs/>
              </w:rPr>
              <w:t>Redigera</w:t>
            </w:r>
          </w:p>
        </w:tc>
        <w:tc>
          <w:tcPr>
            <w:tcW w:w="4536" w:type="dxa"/>
            <w:vAlign w:val="center"/>
          </w:tcPr>
          <w:p w14:paraId="7F258085" w14:textId="7C7EA609" w:rsidR="002663CD" w:rsidRPr="001E6A31" w:rsidRDefault="002663CD" w:rsidP="00F13F00">
            <w:pPr>
              <w:pStyle w:val="af0"/>
              <w:spacing w:beforeLines="0" w:afterLines="0" w:line="240" w:lineRule="exact"/>
              <w:ind w:left="0"/>
              <w:rPr>
                <w:rFonts w:cs="Arial"/>
              </w:rPr>
            </w:pPr>
            <w:r w:rsidRPr="001E6A31">
              <w:rPr>
                <w:rFonts w:cs="Arial"/>
              </w:rPr>
              <w:t>Tar bort referensvärdesfilerna.</w:t>
            </w:r>
          </w:p>
        </w:tc>
      </w:tr>
      <w:tr w:rsidR="002663CD" w:rsidRPr="001E6A31" w14:paraId="1629FAC6" w14:textId="77777777" w:rsidTr="00F13F00">
        <w:trPr>
          <w:trHeight w:val="540"/>
          <w:jc w:val="center"/>
        </w:trPr>
        <w:tc>
          <w:tcPr>
            <w:tcW w:w="988" w:type="dxa"/>
            <w:vAlign w:val="center"/>
          </w:tcPr>
          <w:p w14:paraId="5CD2BC45" w14:textId="77777777" w:rsidR="002663CD" w:rsidRPr="001E6A31" w:rsidRDefault="002663CD" w:rsidP="00F13F00">
            <w:pPr>
              <w:pStyle w:val="af"/>
              <w:spacing w:before="156" w:after="156" w:line="240" w:lineRule="exact"/>
              <w:rPr>
                <w:rFonts w:cs="Arial"/>
                <w:noProof/>
                <w14:ligatures w14:val="standardContextual"/>
              </w:rPr>
            </w:pPr>
            <w:r w:rsidRPr="001E6A31">
              <w:rPr>
                <w:rFonts w:cs="Arial"/>
                <w:noProof/>
                <w:lang w:val="en-US"/>
                <w14:ligatures w14:val="standardContextual"/>
              </w:rPr>
              <w:drawing>
                <wp:anchor distT="0" distB="0" distL="114300" distR="114300" simplePos="0" relativeHeight="252414976" behindDoc="0" locked="0" layoutInCell="1" allowOverlap="1" wp14:anchorId="4574267C" wp14:editId="13F52F67">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B8D896C" w14:textId="77777777" w:rsidR="002663CD" w:rsidRPr="001E6A31" w:rsidRDefault="002663CD" w:rsidP="00F13F00">
            <w:pPr>
              <w:pStyle w:val="ae"/>
              <w:spacing w:before="156" w:after="156" w:line="240" w:lineRule="exact"/>
              <w:rPr>
                <w:rFonts w:cs="Arial"/>
                <w:b/>
                <w:bCs/>
              </w:rPr>
            </w:pPr>
            <w:r w:rsidRPr="001E6A31">
              <w:rPr>
                <w:rFonts w:cs="Arial"/>
                <w:b/>
                <w:bCs/>
              </w:rPr>
              <w:t>Jämförelse</w:t>
            </w:r>
          </w:p>
        </w:tc>
        <w:tc>
          <w:tcPr>
            <w:tcW w:w="4536" w:type="dxa"/>
            <w:vAlign w:val="center"/>
          </w:tcPr>
          <w:p w14:paraId="1FDDAC5C" w14:textId="2A86BEE9" w:rsidR="002663CD" w:rsidRPr="001E6A31" w:rsidRDefault="002663CD" w:rsidP="00F13F00">
            <w:pPr>
              <w:pStyle w:val="af0"/>
              <w:spacing w:beforeLines="0" w:afterLines="0" w:line="240" w:lineRule="exact"/>
              <w:ind w:left="0"/>
              <w:rPr>
                <w:rFonts w:cs="Arial"/>
              </w:rPr>
            </w:pPr>
            <w:r w:rsidRPr="001E6A31">
              <w:rPr>
                <w:rFonts w:cs="Arial"/>
              </w:rPr>
              <w:t>Välj två referensvärdesfiler och gör en jämförelse av de samplade max-, minimum- och medelvärdena. Endast lokala referensvärdesfiler stöds.</w:t>
            </w:r>
          </w:p>
        </w:tc>
      </w:tr>
    </w:tbl>
    <w:p w14:paraId="63863DFE" w14:textId="77777777" w:rsidR="002663CD" w:rsidRPr="001E6A31" w:rsidRDefault="002663CD" w:rsidP="002663CD">
      <w:pPr>
        <w:pStyle w:val="20"/>
        <w:spacing w:before="312" w:after="156"/>
        <w:rPr>
          <w:rFonts w:cs="Arial"/>
        </w:rPr>
      </w:pPr>
      <w:r w:rsidRPr="001E6A31">
        <w:rPr>
          <w:rFonts w:cs="Arial"/>
        </w:rPr>
        <w:t xml:space="preserve"> </w:t>
      </w:r>
      <w:bookmarkStart w:id="353" w:name="_Toc204265038"/>
      <w:r w:rsidRPr="001E6A31">
        <w:rPr>
          <w:rFonts w:cs="Arial"/>
        </w:rPr>
        <w:t>Dataloggning</w:t>
      </w:r>
      <w:bookmarkEnd w:id="344"/>
      <w:bookmarkEnd w:id="345"/>
      <w:bookmarkEnd w:id="346"/>
      <w:bookmarkEnd w:id="347"/>
      <w:bookmarkEnd w:id="348"/>
      <w:bookmarkEnd w:id="349"/>
      <w:bookmarkEnd w:id="353"/>
    </w:p>
    <w:p w14:paraId="30051EBA" w14:textId="56061C0E" w:rsidR="002663CD" w:rsidRPr="001E6A31" w:rsidRDefault="002663CD" w:rsidP="002663CD">
      <w:pPr>
        <w:pStyle w:val="BodytextUserManual"/>
        <w:spacing w:before="156" w:after="156"/>
      </w:pPr>
      <w:r w:rsidRPr="001E6A31">
        <w:t xml:space="preserve">I avsnittet Dataloggning kan du starta supportplattformen direkt för att visa alla register över all feedback- eller ingen feedback-dataloggning i diagnossystemet. För mer information, se </w:t>
      </w:r>
      <w:r w:rsidRPr="001E6A31">
        <w:rPr>
          <w:i/>
          <w:iCs/>
          <w:color w:val="0000FF"/>
        </w:rPr>
        <w:fldChar w:fldCharType="begin"/>
      </w:r>
      <w:r w:rsidRPr="001E6A31">
        <w:rPr>
          <w:i/>
          <w:iCs/>
          <w:color w:val="0000FF"/>
        </w:rPr>
        <w:instrText xml:space="preserve"> REF _Ref119312155 \h  \* MERGEFORMAT </w:instrText>
      </w:r>
      <w:r w:rsidRPr="001E6A31">
        <w:rPr>
          <w:i/>
          <w:iCs/>
          <w:color w:val="0000FF"/>
        </w:rPr>
      </w:r>
      <w:r w:rsidRPr="001E6A31">
        <w:rPr>
          <w:i/>
          <w:iCs/>
          <w:color w:val="0000FF"/>
        </w:rPr>
        <w:fldChar w:fldCharType="separate"/>
      </w:r>
      <w:r w:rsidRPr="001E6A31">
        <w:rPr>
          <w:i/>
          <w:iCs/>
          <w:color w:val="0000FF"/>
        </w:rPr>
        <w:t>Dataloggning</w:t>
      </w:r>
      <w:r w:rsidR="008442C3" w:rsidRPr="001E6A31">
        <w:rPr>
          <w:i/>
          <w:iCs/>
          <w:color w:val="0000FF"/>
        </w:rPr>
        <w:t>.</w:t>
      </w:r>
      <w:r w:rsidRPr="001E6A31">
        <w:rPr>
          <w:i/>
          <w:iCs/>
          <w:color w:val="0000FF"/>
        </w:rPr>
        <w:t xml:space="preserve"> </w:t>
      </w:r>
      <w:r w:rsidRPr="001E6A31">
        <w:rPr>
          <w:i/>
          <w:iCs/>
          <w:color w:val="0000FF"/>
        </w:rPr>
        <w:fldChar w:fldCharType="end"/>
      </w:r>
    </w:p>
    <w:p w14:paraId="4F789D29" w14:textId="77777777" w:rsidR="002663CD" w:rsidRPr="001E6A31" w:rsidRDefault="002663CD" w:rsidP="002663CD">
      <w:pPr>
        <w:pStyle w:val="20"/>
        <w:spacing w:before="312" w:after="156"/>
        <w:rPr>
          <w:rFonts w:cs="Arial"/>
        </w:rPr>
      </w:pPr>
      <w:bookmarkStart w:id="354" w:name="_Toc159436345"/>
      <w:bookmarkStart w:id="355" w:name="_Toc204265039"/>
      <w:r w:rsidRPr="001E6A31">
        <w:rPr>
          <w:rFonts w:cs="Arial"/>
        </w:rPr>
        <w:t xml:space="preserve">Avinstallera </w:t>
      </w:r>
      <w:bookmarkEnd w:id="350"/>
      <w:r w:rsidRPr="001E6A31">
        <w:rPr>
          <w:rFonts w:cs="Arial"/>
        </w:rPr>
        <w:t>appar</w:t>
      </w:r>
      <w:bookmarkEnd w:id="351"/>
      <w:bookmarkEnd w:id="354"/>
      <w:bookmarkEnd w:id="355"/>
    </w:p>
    <w:p w14:paraId="613214B2" w14:textId="16863373" w:rsidR="002663CD" w:rsidRPr="001E6A31" w:rsidRDefault="001E6A31" w:rsidP="002663CD">
      <w:pPr>
        <w:pStyle w:val="BodytextUserManual"/>
        <w:spacing w:before="156" w:after="156"/>
      </w:pPr>
      <w:r w:rsidRPr="001E6A31">
        <w:rPr>
          <w:rFonts w:eastAsiaTheme="minorEastAsia"/>
          <w:bCs w:val="0"/>
          <w:szCs w:val="18"/>
          <w:lang w:val="sv-SE"/>
        </w:rPr>
        <w:t>I det här avsnittet kan du hantera de programvaror som är installerade på MaxiSys-systemet.</w:t>
      </w:r>
      <w:r w:rsidR="002663CD" w:rsidRPr="001E6A31">
        <w:t xml:space="preserve"> Om du väljer det här avsnittet öppnas en hanteringsskärm där du kan kontrollera alla tillgängliga fordonsdiagnostikprogram.</w:t>
      </w:r>
    </w:p>
    <w:p w14:paraId="5950D298" w14:textId="078E44BB" w:rsidR="002663CD" w:rsidRPr="001E6A31" w:rsidRDefault="002663CD" w:rsidP="002663CD">
      <w:pPr>
        <w:pStyle w:val="BodytextUserManual"/>
        <w:spacing w:before="156" w:after="156"/>
      </w:pPr>
      <w:r w:rsidRPr="001E6A31">
        <w:t xml:space="preserve">Välj den fordonsprogramvara du vill ta bort genom att trycka på fordonstillverkarens ikon. Det valda objektet visar en blå markering i det övre högra hörnet. </w:t>
      </w:r>
      <w:r w:rsidR="001E6A31" w:rsidRPr="001E6A31">
        <w:rPr>
          <w:rFonts w:eastAsiaTheme="minorEastAsia"/>
          <w:bCs w:val="0"/>
          <w:szCs w:val="18"/>
          <w:lang w:val="sv-SE"/>
        </w:rPr>
        <w:t xml:space="preserve">Tryck på ikonen </w:t>
      </w:r>
      <w:r w:rsidR="001E6A31" w:rsidRPr="001E6A31">
        <w:rPr>
          <w:rFonts w:eastAsiaTheme="minorEastAsia"/>
          <w:b/>
          <w:bCs w:val="0"/>
          <w:szCs w:val="18"/>
          <w:lang w:val="sv-SE"/>
        </w:rPr>
        <w:t xml:space="preserve">Ta </w:t>
      </w:r>
      <w:r w:rsidR="001E6A31" w:rsidRPr="001E6A31">
        <w:rPr>
          <w:rFonts w:eastAsiaTheme="minorEastAsia"/>
          <w:b/>
          <w:bCs w:val="0"/>
          <w:szCs w:val="18"/>
          <w:lang w:val="sv-SE"/>
        </w:rPr>
        <w:lastRenderedPageBreak/>
        <w:t xml:space="preserve">bort </w:t>
      </w:r>
      <w:r w:rsidR="001E6A31" w:rsidRPr="001E6A31">
        <w:rPr>
          <w:rFonts w:eastAsiaTheme="minorEastAsia"/>
          <w:bCs w:val="0"/>
          <w:szCs w:val="18"/>
          <w:lang w:val="sv-SE"/>
        </w:rPr>
        <w:t>i det övre verktygsfältet för att ta bort programvaran från systemdatabasen.</w:t>
      </w:r>
    </w:p>
    <w:p w14:paraId="4691FDD2" w14:textId="77777777" w:rsidR="00D013DB" w:rsidRPr="001E6A31" w:rsidRDefault="00D013DB" w:rsidP="00D013DB">
      <w:pPr>
        <w:pStyle w:val="20"/>
        <w:spacing w:before="312" w:after="156"/>
        <w:rPr>
          <w:rFonts w:cs="Arial"/>
        </w:rPr>
      </w:pPr>
      <w:bookmarkStart w:id="356" w:name="_Toc199938942"/>
      <w:bookmarkStart w:id="357" w:name="_Toc204265040"/>
      <w:r w:rsidRPr="001E6A31">
        <w:rPr>
          <w:rFonts w:cs="Arial"/>
        </w:rPr>
        <w:t>Säkerhetskopiering och återställning</w:t>
      </w:r>
      <w:bookmarkEnd w:id="356"/>
      <w:bookmarkEnd w:id="357"/>
    </w:p>
    <w:p w14:paraId="69C336C8" w14:textId="77777777" w:rsidR="00D013DB" w:rsidRPr="001E6A31" w:rsidRDefault="00D013DB" w:rsidP="00D013DB">
      <w:pPr>
        <w:pStyle w:val="BodytextUserManual"/>
        <w:spacing w:before="156" w:after="156"/>
      </w:pPr>
      <w:r w:rsidRPr="001E6A31">
        <w:t>I det här avsnittet kan du säkerhetskopiera data till Autel Cloud och återställa data till enheten.</w:t>
      </w:r>
    </w:p>
    <w:p w14:paraId="01197A2A" w14:textId="77777777" w:rsidR="00D013DB" w:rsidRPr="001E6A31" w:rsidRDefault="00D013DB" w:rsidP="00D013DB">
      <w:pPr>
        <w:pStyle w:val="BodytextUserManual"/>
        <w:numPr>
          <w:ilvl w:val="0"/>
          <w:numId w:val="25"/>
        </w:numPr>
        <w:spacing w:beforeLines="20" w:before="62" w:afterLines="20" w:after="62"/>
        <w:ind w:left="641" w:hanging="357"/>
        <w:rPr>
          <w:b/>
        </w:rPr>
      </w:pPr>
      <w:r w:rsidRPr="001E6A31">
        <w:rPr>
          <w:b/>
        </w:rPr>
        <w:t>Säkerhetskopiera data till Autel Cloud</w:t>
      </w:r>
    </w:p>
    <w:p w14:paraId="49705920" w14:textId="77777777" w:rsidR="00D013DB" w:rsidRPr="001E6A31" w:rsidRDefault="00D013DB" w:rsidP="00D013DB">
      <w:pPr>
        <w:pStyle w:val="aa"/>
        <w:numPr>
          <w:ilvl w:val="0"/>
          <w:numId w:val="273"/>
        </w:numPr>
        <w:spacing w:beforeLines="20" w:before="62" w:afterLines="20" w:after="62"/>
        <w:ind w:left="998" w:hanging="357"/>
        <w:rPr>
          <w:rFonts w:cs="Arial"/>
        </w:rPr>
      </w:pPr>
      <w:r w:rsidRPr="001E6A31">
        <w:rPr>
          <w:rFonts w:cs="Arial"/>
        </w:rPr>
        <w:t>Tryck på</w:t>
      </w:r>
      <w:r w:rsidRPr="001E6A31">
        <w:rPr>
          <w:rFonts w:cs="Arial"/>
          <w:b/>
        </w:rPr>
        <w:t xml:space="preserve"> </w:t>
      </w:r>
      <w:r w:rsidRPr="001E6A31">
        <w:rPr>
          <w:rFonts w:cs="Arial"/>
        </w:rPr>
        <w:t xml:space="preserve">knappen </w:t>
      </w:r>
      <w:r w:rsidRPr="001E6A31">
        <w:rPr>
          <w:rFonts w:cs="Arial"/>
          <w:b/>
        </w:rPr>
        <w:t xml:space="preserve">Datahanteraren </w:t>
      </w:r>
      <w:r w:rsidRPr="001E6A31">
        <w:rPr>
          <w:rFonts w:cs="Arial"/>
        </w:rPr>
        <w:t>på MaxiSys jobbmeny.</w:t>
      </w:r>
    </w:p>
    <w:p w14:paraId="7617FF7B" w14:textId="77777777" w:rsidR="00D013DB" w:rsidRPr="001E6A31" w:rsidRDefault="00D013DB" w:rsidP="00D013DB">
      <w:pPr>
        <w:pStyle w:val="aa"/>
        <w:numPr>
          <w:ilvl w:val="0"/>
          <w:numId w:val="273"/>
        </w:numPr>
        <w:spacing w:beforeLines="20" w:before="62" w:afterLines="20" w:after="62"/>
        <w:ind w:left="998" w:hanging="357"/>
        <w:rPr>
          <w:rFonts w:cs="Arial"/>
        </w:rPr>
      </w:pPr>
      <w:r w:rsidRPr="001E6A31">
        <w:rPr>
          <w:rFonts w:cs="Arial"/>
        </w:rPr>
        <w:t xml:space="preserve">Välj </w:t>
      </w:r>
      <w:r w:rsidRPr="001E6A31">
        <w:rPr>
          <w:rFonts w:cs="Arial"/>
          <w:b/>
          <w:bCs/>
        </w:rPr>
        <w:t xml:space="preserve">Säkerhetskopiera och återställ </w:t>
      </w:r>
      <w:r w:rsidRPr="001E6A31">
        <w:rPr>
          <w:rFonts w:cs="Arial"/>
        </w:rPr>
        <w:t>för att öppna skärmen Säkerhetskopiera och återställ.</w:t>
      </w:r>
    </w:p>
    <w:p w14:paraId="11B11BB4" w14:textId="77777777" w:rsidR="00D013DB" w:rsidRPr="001E6A31" w:rsidRDefault="00D013DB" w:rsidP="00D013DB">
      <w:pPr>
        <w:pStyle w:val="aa"/>
        <w:numPr>
          <w:ilvl w:val="0"/>
          <w:numId w:val="273"/>
        </w:numPr>
        <w:spacing w:beforeLines="20" w:before="62" w:afterLines="20" w:after="62"/>
        <w:ind w:left="998" w:hanging="357"/>
        <w:rPr>
          <w:rFonts w:cs="Arial"/>
        </w:rPr>
      </w:pPr>
      <w:r w:rsidRPr="001E6A31">
        <w:rPr>
          <w:rFonts w:cs="Arial"/>
        </w:rPr>
        <w:t xml:space="preserve">Tryck på </w:t>
      </w:r>
      <w:r w:rsidRPr="001E6A31">
        <w:rPr>
          <w:rFonts w:cs="Arial"/>
          <w:b/>
          <w:bCs/>
        </w:rPr>
        <w:t xml:space="preserve">Lägg till säkerhetskopia </w:t>
      </w:r>
      <w:r w:rsidRPr="001E6A31">
        <w:rPr>
          <w:rFonts w:cs="Arial"/>
        </w:rPr>
        <w:t>för att öppna skärmen Lägg till säkerhetskopia.</w:t>
      </w:r>
    </w:p>
    <w:p w14:paraId="52809258" w14:textId="77777777" w:rsidR="00D013DB" w:rsidRPr="001E6A31" w:rsidRDefault="00D013DB" w:rsidP="00D013DB">
      <w:pPr>
        <w:pStyle w:val="aa"/>
        <w:numPr>
          <w:ilvl w:val="0"/>
          <w:numId w:val="273"/>
        </w:numPr>
        <w:spacing w:beforeLines="20" w:before="62" w:afterLines="20" w:after="62"/>
        <w:ind w:left="998" w:hanging="357"/>
        <w:rPr>
          <w:rFonts w:cs="Arial"/>
        </w:rPr>
      </w:pPr>
      <w:r w:rsidRPr="001E6A31">
        <w:rPr>
          <w:rFonts w:cs="Arial"/>
        </w:rPr>
        <w:t xml:space="preserve">Markera rutan för att välja önskad data och tryck på </w:t>
      </w:r>
      <w:r w:rsidRPr="001E6A31">
        <w:rPr>
          <w:rFonts w:cs="Arial"/>
          <w:b/>
          <w:bCs/>
        </w:rPr>
        <w:t>Säkerhetskopiera.</w:t>
      </w:r>
      <w:r w:rsidRPr="001E6A31">
        <w:rPr>
          <w:rFonts w:cs="Arial"/>
        </w:rPr>
        <w:t xml:space="preserve"> Systemet visar en dialogruta.</w:t>
      </w:r>
    </w:p>
    <w:p w14:paraId="297B1E86" w14:textId="77777777" w:rsidR="00D013DB" w:rsidRPr="001E6A31" w:rsidRDefault="00D013DB" w:rsidP="00D013DB">
      <w:pPr>
        <w:pStyle w:val="aa"/>
        <w:numPr>
          <w:ilvl w:val="0"/>
          <w:numId w:val="273"/>
        </w:numPr>
        <w:spacing w:beforeLines="20" w:before="62" w:afterLines="20" w:after="62"/>
        <w:ind w:left="998" w:hanging="357"/>
        <w:rPr>
          <w:rFonts w:cs="Arial"/>
        </w:rPr>
      </w:pPr>
      <w:r w:rsidRPr="001E6A31">
        <w:rPr>
          <w:rFonts w:cs="Arial"/>
        </w:rPr>
        <w:t xml:space="preserve">Ange ett namn i inmatningsrutan och tryck på </w:t>
      </w:r>
      <w:r w:rsidRPr="001E6A31">
        <w:rPr>
          <w:rFonts w:cs="Arial"/>
          <w:b/>
          <w:bCs/>
        </w:rPr>
        <w:t xml:space="preserve">OK </w:t>
      </w:r>
      <w:r w:rsidRPr="001E6A31">
        <w:rPr>
          <w:rFonts w:cs="Arial"/>
        </w:rPr>
        <w:t>för att säkerhetskopiera informationen till Autel Cloud. Säkerhetskopieringsdataposten visas på skärmen Säkerhetskopiera och återställ.</w:t>
      </w:r>
    </w:p>
    <w:p w14:paraId="734ECB60" w14:textId="77777777" w:rsidR="00D013DB" w:rsidRPr="001E6A31" w:rsidRDefault="00D013DB" w:rsidP="00D013DB">
      <w:pPr>
        <w:pStyle w:val="aa"/>
        <w:spacing w:beforeLines="20" w:before="62" w:afterLines="20" w:after="62"/>
        <w:ind w:left="998" w:firstLine="0"/>
        <w:rPr>
          <w:rFonts w:cs="Arial"/>
        </w:rPr>
      </w:pPr>
      <w:r w:rsidRPr="001E6A31">
        <w:rPr>
          <w:rFonts w:cs="Arial"/>
        </w:rPr>
        <w:t xml:space="preserve">Om du behöver säkerhetskopiera mer data, tryck på ikonen </w:t>
      </w:r>
      <w:r w:rsidRPr="001E6A31">
        <w:rPr>
          <w:rFonts w:cs="Arial"/>
          <w:noProof/>
          <w:lang w:val="en-US"/>
        </w:rPr>
        <w:drawing>
          <wp:inline distT="0" distB="0" distL="0" distR="0" wp14:anchorId="52CFF567" wp14:editId="0F06598C">
            <wp:extent cx="155891" cy="129527"/>
            <wp:effectExtent l="0" t="0" r="0" b="444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58354" cy="131574"/>
                    </a:xfrm>
                    <a:prstGeom prst="rect">
                      <a:avLst/>
                    </a:prstGeom>
                    <a:noFill/>
                    <a:ln>
                      <a:noFill/>
                    </a:ln>
                  </pic:spPr>
                </pic:pic>
              </a:graphicData>
            </a:graphic>
          </wp:inline>
        </w:drawing>
      </w:r>
      <w:r w:rsidRPr="001E6A31">
        <w:rPr>
          <w:rFonts w:cs="Arial"/>
        </w:rPr>
        <w:t xml:space="preserve"> för att öppna skärmen Lägg till säkerhetskopia och utför steg 4 till 5 igen för att säkerhetskopiera informationen till Autel Cloud.</w:t>
      </w:r>
    </w:p>
    <w:p w14:paraId="30DD13C4" w14:textId="77777777" w:rsidR="00D013DB" w:rsidRPr="001E6A31" w:rsidRDefault="00D013DB" w:rsidP="00D013DB">
      <w:pPr>
        <w:pStyle w:val="BodytextUserManual"/>
        <w:numPr>
          <w:ilvl w:val="0"/>
          <w:numId w:val="25"/>
        </w:numPr>
        <w:spacing w:beforeLines="20" w:before="62" w:afterLines="20" w:after="62"/>
        <w:ind w:left="641" w:hanging="357"/>
      </w:pPr>
      <w:r w:rsidRPr="001E6A31">
        <w:rPr>
          <w:b/>
          <w:bCs w:val="0"/>
        </w:rPr>
        <w:t>För att återställa data till enheten</w:t>
      </w:r>
    </w:p>
    <w:p w14:paraId="2C4C23A4" w14:textId="77777777" w:rsidR="00D013DB" w:rsidRPr="001E6A31" w:rsidRDefault="00D013DB" w:rsidP="00D013DB">
      <w:pPr>
        <w:pStyle w:val="aa"/>
        <w:numPr>
          <w:ilvl w:val="0"/>
          <w:numId w:val="274"/>
        </w:numPr>
        <w:spacing w:beforeLines="20" w:before="62" w:afterLines="20" w:after="62"/>
        <w:ind w:left="998" w:hanging="357"/>
        <w:rPr>
          <w:rFonts w:cs="Arial"/>
        </w:rPr>
      </w:pPr>
      <w:r w:rsidRPr="001E6A31">
        <w:rPr>
          <w:rFonts w:cs="Arial"/>
        </w:rPr>
        <w:t xml:space="preserve">Tryck på knappen </w:t>
      </w:r>
      <w:r w:rsidRPr="001E6A31">
        <w:rPr>
          <w:rFonts w:cs="Arial"/>
          <w:b/>
        </w:rPr>
        <w:t xml:space="preserve">Datahanteraren </w:t>
      </w:r>
      <w:r w:rsidRPr="001E6A31">
        <w:rPr>
          <w:rFonts w:cs="Arial"/>
        </w:rPr>
        <w:t>på MaxiSys jobbmeny.</w:t>
      </w:r>
    </w:p>
    <w:p w14:paraId="00001177" w14:textId="77777777" w:rsidR="00D013DB" w:rsidRPr="001E6A31" w:rsidRDefault="00D013DB" w:rsidP="00D013DB">
      <w:pPr>
        <w:pStyle w:val="aa"/>
        <w:numPr>
          <w:ilvl w:val="0"/>
          <w:numId w:val="274"/>
        </w:numPr>
        <w:spacing w:beforeLines="20" w:before="62" w:afterLines="20" w:after="62"/>
        <w:ind w:left="998" w:hanging="357"/>
        <w:rPr>
          <w:rFonts w:cs="Arial"/>
        </w:rPr>
      </w:pPr>
      <w:r w:rsidRPr="001E6A31">
        <w:rPr>
          <w:rFonts w:cs="Arial"/>
        </w:rPr>
        <w:t xml:space="preserve">Välj </w:t>
      </w:r>
      <w:r w:rsidRPr="001E6A31">
        <w:rPr>
          <w:rFonts w:cs="Arial"/>
          <w:b/>
          <w:bCs/>
        </w:rPr>
        <w:t xml:space="preserve">Säkerhetskopiering och återställning </w:t>
      </w:r>
      <w:r w:rsidRPr="001E6A31">
        <w:rPr>
          <w:rFonts w:cs="Arial"/>
        </w:rPr>
        <w:t>för att öppna skärmen Säkerhetskopiering och återställning.</w:t>
      </w:r>
    </w:p>
    <w:p w14:paraId="1DAAAF44" w14:textId="77777777" w:rsidR="00D013DB" w:rsidRPr="001E6A31" w:rsidRDefault="00D013DB" w:rsidP="00D013DB">
      <w:pPr>
        <w:pStyle w:val="aa"/>
        <w:numPr>
          <w:ilvl w:val="0"/>
          <w:numId w:val="274"/>
        </w:numPr>
        <w:spacing w:beforeLines="20" w:before="62" w:afterLines="20" w:after="62"/>
        <w:ind w:left="998" w:hanging="357"/>
        <w:rPr>
          <w:rFonts w:cs="Arial"/>
        </w:rPr>
      </w:pPr>
      <w:bookmarkStart w:id="358" w:name="_Hlk198824766"/>
      <w:r w:rsidRPr="001E6A31">
        <w:rPr>
          <w:rFonts w:cs="Arial"/>
        </w:rPr>
        <w:t xml:space="preserve">Tryck på </w:t>
      </w:r>
      <w:r w:rsidRPr="001E6A31">
        <w:rPr>
          <w:rFonts w:cs="Arial"/>
          <w:b/>
          <w:bCs/>
        </w:rPr>
        <w:t xml:space="preserve">Återställ </w:t>
      </w:r>
      <w:r w:rsidRPr="001E6A31">
        <w:rPr>
          <w:rFonts w:cs="Arial"/>
        </w:rPr>
        <w:t xml:space="preserve">&gt; </w:t>
      </w:r>
      <w:r w:rsidRPr="001E6A31">
        <w:rPr>
          <w:rFonts w:cs="Arial"/>
          <w:b/>
          <w:bCs/>
        </w:rPr>
        <w:t xml:space="preserve">OK </w:t>
      </w:r>
      <w:r w:rsidRPr="001E6A31">
        <w:rPr>
          <w:rFonts w:cs="Arial"/>
        </w:rPr>
        <w:t>för att återställa informationen till enheten.</w:t>
      </w:r>
    </w:p>
    <w:bookmarkEnd w:id="358"/>
    <w:p w14:paraId="38127D8D" w14:textId="77777777" w:rsidR="00D013DB" w:rsidRPr="001E6A31" w:rsidRDefault="00D013DB" w:rsidP="00D013DB">
      <w:pPr>
        <w:pStyle w:val="aa"/>
        <w:spacing w:beforeLines="20" w:before="62" w:afterLines="20" w:after="62"/>
        <w:ind w:left="998" w:firstLine="0"/>
        <w:rPr>
          <w:rFonts w:cs="Arial"/>
        </w:rPr>
      </w:pPr>
      <w:r w:rsidRPr="001E6A31">
        <w:rPr>
          <w:rFonts w:cs="Arial"/>
        </w:rPr>
        <w:t xml:space="preserve">Om det behövs, tryck på </w:t>
      </w:r>
      <w:r w:rsidRPr="001E6A31">
        <w:rPr>
          <w:rFonts w:cs="Arial"/>
          <w:b/>
          <w:bCs/>
        </w:rPr>
        <w:t xml:space="preserve">Pausa </w:t>
      </w:r>
      <w:r w:rsidRPr="001E6A31">
        <w:rPr>
          <w:rFonts w:cs="Arial"/>
        </w:rPr>
        <w:t>för att pausa återställningsprocessen.</w:t>
      </w:r>
    </w:p>
    <w:p w14:paraId="3867542D" w14:textId="77777777" w:rsidR="00D013DB" w:rsidRPr="001E6A31" w:rsidRDefault="00D013DB" w:rsidP="00D013DB">
      <w:pPr>
        <w:pStyle w:val="BodytextUserManual"/>
        <w:numPr>
          <w:ilvl w:val="0"/>
          <w:numId w:val="25"/>
        </w:numPr>
        <w:spacing w:beforeLines="20" w:before="62" w:afterLines="20" w:after="62"/>
        <w:ind w:left="641" w:hanging="357"/>
      </w:pPr>
      <w:r w:rsidRPr="001E6A31">
        <w:rPr>
          <w:b/>
          <w:bCs w:val="0"/>
        </w:rPr>
        <w:t>För att radera lagrad säkerhetskopiering</w:t>
      </w:r>
    </w:p>
    <w:p w14:paraId="6F1526E6" w14:textId="77777777" w:rsidR="00D013DB" w:rsidRPr="001E6A31" w:rsidRDefault="00D013DB" w:rsidP="00D013DB">
      <w:pPr>
        <w:pStyle w:val="aa"/>
        <w:numPr>
          <w:ilvl w:val="0"/>
          <w:numId w:val="275"/>
        </w:numPr>
        <w:spacing w:beforeLines="20" w:before="62" w:afterLines="20" w:after="62"/>
        <w:ind w:left="998" w:hanging="357"/>
        <w:rPr>
          <w:rFonts w:cs="Arial"/>
        </w:rPr>
      </w:pPr>
      <w:r w:rsidRPr="001E6A31">
        <w:rPr>
          <w:rFonts w:cs="Arial"/>
        </w:rPr>
        <w:t xml:space="preserve">Tryck på knappen </w:t>
      </w:r>
      <w:r w:rsidRPr="001E6A31">
        <w:rPr>
          <w:rFonts w:cs="Arial"/>
          <w:b/>
        </w:rPr>
        <w:t xml:space="preserve">Datahanteraren </w:t>
      </w:r>
      <w:r w:rsidRPr="001E6A31">
        <w:rPr>
          <w:rFonts w:cs="Arial"/>
        </w:rPr>
        <w:t>på MaxiSys jobbmeny.</w:t>
      </w:r>
    </w:p>
    <w:p w14:paraId="19823C9E" w14:textId="77777777" w:rsidR="00D013DB" w:rsidRPr="001E6A31" w:rsidRDefault="00D013DB" w:rsidP="00D013DB">
      <w:pPr>
        <w:pStyle w:val="aa"/>
        <w:numPr>
          <w:ilvl w:val="0"/>
          <w:numId w:val="275"/>
        </w:numPr>
        <w:spacing w:beforeLines="20" w:before="62" w:afterLines="20" w:after="62"/>
        <w:ind w:left="998" w:hanging="357"/>
        <w:rPr>
          <w:rFonts w:cs="Arial"/>
        </w:rPr>
      </w:pPr>
      <w:r w:rsidRPr="001E6A31">
        <w:rPr>
          <w:rFonts w:cs="Arial"/>
        </w:rPr>
        <w:t xml:space="preserve">Välj </w:t>
      </w:r>
      <w:r w:rsidRPr="001E6A31">
        <w:rPr>
          <w:rFonts w:cs="Arial"/>
          <w:b/>
          <w:bCs/>
        </w:rPr>
        <w:t xml:space="preserve">Säkerhetskopiera och återställ </w:t>
      </w:r>
      <w:r w:rsidRPr="001E6A31">
        <w:rPr>
          <w:rFonts w:cs="Arial"/>
        </w:rPr>
        <w:t>för att öppna skärmen Säkerhetskopiera och återställ.</w:t>
      </w:r>
    </w:p>
    <w:p w14:paraId="345C4501" w14:textId="77777777" w:rsidR="00D013DB" w:rsidRPr="001E6A31" w:rsidRDefault="00D013DB" w:rsidP="00D013DB">
      <w:pPr>
        <w:pStyle w:val="aa"/>
        <w:numPr>
          <w:ilvl w:val="0"/>
          <w:numId w:val="275"/>
        </w:numPr>
        <w:spacing w:beforeLines="20" w:before="62" w:afterLines="20" w:after="62"/>
        <w:ind w:left="998" w:hanging="357"/>
        <w:rPr>
          <w:rFonts w:cs="Arial"/>
        </w:rPr>
      </w:pPr>
      <w:r w:rsidRPr="001E6A31">
        <w:rPr>
          <w:rFonts w:cs="Arial"/>
        </w:rPr>
        <w:t xml:space="preserve">Tryck på ikonen </w:t>
      </w:r>
      <w:r w:rsidRPr="001E6A31">
        <w:rPr>
          <w:rFonts w:cs="Arial"/>
          <w:noProof/>
          <w:lang w:val="en-US"/>
        </w:rPr>
        <w:drawing>
          <wp:inline distT="0" distB="0" distL="0" distR="0" wp14:anchorId="01A5FD45" wp14:editId="57F1F663">
            <wp:extent cx="156627" cy="119224"/>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60806" cy="122405"/>
                    </a:xfrm>
                    <a:prstGeom prst="rect">
                      <a:avLst/>
                    </a:prstGeom>
                    <a:noFill/>
                    <a:ln>
                      <a:noFill/>
                    </a:ln>
                  </pic:spPr>
                </pic:pic>
              </a:graphicData>
            </a:graphic>
          </wp:inline>
        </w:drawing>
      </w:r>
      <w:r w:rsidRPr="001E6A31">
        <w:rPr>
          <w:rFonts w:cs="Arial"/>
        </w:rPr>
        <w:t xml:space="preserve">, markera rutan för att välja säkerhetskopieringsdata och tryck på ikonen </w:t>
      </w:r>
      <w:r w:rsidRPr="001E6A31">
        <w:rPr>
          <w:rFonts w:cs="Arial"/>
          <w:noProof/>
          <w:lang w:val="en-US"/>
        </w:rPr>
        <w:drawing>
          <wp:inline distT="0" distB="0" distL="0" distR="0" wp14:anchorId="78862840" wp14:editId="4DC32752">
            <wp:extent cx="101382" cy="115690"/>
            <wp:effectExtent l="0" t="0" r="0" b="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04929" cy="119737"/>
                    </a:xfrm>
                    <a:prstGeom prst="rect">
                      <a:avLst/>
                    </a:prstGeom>
                    <a:noFill/>
                    <a:ln>
                      <a:noFill/>
                    </a:ln>
                  </pic:spPr>
                </pic:pic>
              </a:graphicData>
            </a:graphic>
          </wp:inline>
        </w:drawing>
      </w:r>
      <w:r w:rsidRPr="001E6A31">
        <w:rPr>
          <w:rFonts w:cs="Arial"/>
        </w:rPr>
        <w:t xml:space="preserve">. Tryck på </w:t>
      </w:r>
      <w:r w:rsidRPr="001E6A31">
        <w:rPr>
          <w:rFonts w:cs="Arial"/>
          <w:b/>
          <w:bCs/>
        </w:rPr>
        <w:t xml:space="preserve">OK </w:t>
      </w:r>
      <w:r w:rsidRPr="001E6A31">
        <w:rPr>
          <w:rFonts w:cs="Arial"/>
        </w:rPr>
        <w:t>för att radera den valda informationen.</w:t>
      </w:r>
    </w:p>
    <w:p w14:paraId="51014E1C" w14:textId="1CE08412" w:rsidR="00D013DB" w:rsidRPr="001E6A31" w:rsidRDefault="00D013DB" w:rsidP="002663CD">
      <w:pPr>
        <w:pStyle w:val="BodytextUserManual"/>
        <w:spacing w:before="156" w:after="156"/>
      </w:pPr>
      <w:r w:rsidRPr="001E6A31">
        <w:br w:type="page"/>
      </w:r>
    </w:p>
    <w:p w14:paraId="55E2B383" w14:textId="77777777" w:rsidR="00D013DB" w:rsidRPr="001E6A31" w:rsidRDefault="00D013DB" w:rsidP="00D013DB">
      <w:pPr>
        <w:pStyle w:val="12"/>
        <w:spacing w:before="312" w:after="312"/>
        <w:ind w:left="792" w:hanging="792"/>
      </w:pPr>
      <w:bookmarkStart w:id="359" w:name="_Autel_Cloud"/>
      <w:bookmarkStart w:id="360" w:name="_Toc204265041"/>
      <w:bookmarkEnd w:id="359"/>
      <w:r w:rsidRPr="001E6A31">
        <w:lastRenderedPageBreak/>
        <w:t>Autel Cloud</w:t>
      </w:r>
      <w:bookmarkEnd w:id="360"/>
    </w:p>
    <w:p w14:paraId="750D874C" w14:textId="77777777" w:rsidR="00D013DB" w:rsidRPr="001E6A31" w:rsidRDefault="00D013DB" w:rsidP="00D013DB">
      <w:pPr>
        <w:spacing w:before="156" w:after="156"/>
        <w:rPr>
          <w:rFonts w:cs="Arial"/>
        </w:rPr>
      </w:pPr>
      <w:r w:rsidRPr="001E6A31">
        <w:rPr>
          <w:rFonts w:cs="Arial"/>
        </w:rPr>
        <w:t>Autel Cloud är en plattform för enhets- och datahantering som du enkelt kan använda för att ladda upp, hantera och dela rapporter ( som stödjer diagnostik, hjulinställning, batteritestning etc.), livedata, bilder och PDF-filer.</w:t>
      </w:r>
    </w:p>
    <w:p w14:paraId="230C5F3B" w14:textId="77777777" w:rsidR="00D013DB" w:rsidRPr="001E6A31" w:rsidRDefault="00D013DB" w:rsidP="00D013DB">
      <w:pPr>
        <w:spacing w:before="156" w:after="156"/>
        <w:rPr>
          <w:rFonts w:cs="Arial"/>
        </w:rPr>
      </w:pPr>
      <w:r w:rsidRPr="001E6A31">
        <w:rPr>
          <w:rFonts w:cs="Arial"/>
        </w:rPr>
        <w:t>Du kan komma åt Autel Cloud via MaxiSys-surfplattan eller genom att besöka Autel webbplats.</w:t>
      </w:r>
    </w:p>
    <w:p w14:paraId="2CAE0E36" w14:textId="77777777" w:rsidR="00D013DB" w:rsidRPr="001E6A31" w:rsidRDefault="00D013DB" w:rsidP="00D013DB">
      <w:pPr>
        <w:pStyle w:val="aa"/>
        <w:numPr>
          <w:ilvl w:val="0"/>
          <w:numId w:val="279"/>
        </w:numPr>
        <w:spacing w:before="156" w:after="156"/>
        <w:rPr>
          <w:rFonts w:cs="Arial"/>
          <w:b/>
          <w:bCs/>
        </w:rPr>
      </w:pPr>
      <w:r w:rsidRPr="001E6A31">
        <w:rPr>
          <w:rFonts w:cs="Arial"/>
          <w:b/>
          <w:bCs/>
        </w:rPr>
        <w:t>Via MaxiSys-surfplattan</w:t>
      </w:r>
    </w:p>
    <w:p w14:paraId="2C63F4CD" w14:textId="77777777" w:rsidR="00D013DB" w:rsidRPr="001E6A31" w:rsidRDefault="00D013DB" w:rsidP="00D013DB">
      <w:pPr>
        <w:pStyle w:val="aa"/>
        <w:numPr>
          <w:ilvl w:val="0"/>
          <w:numId w:val="280"/>
        </w:numPr>
        <w:spacing w:beforeLines="30" w:before="93" w:afterLines="30" w:after="93"/>
        <w:ind w:left="1010" w:hanging="369"/>
        <w:rPr>
          <w:rFonts w:cs="Arial"/>
          <w:bCs/>
          <w:szCs w:val="18"/>
        </w:rPr>
      </w:pPr>
      <w:r w:rsidRPr="001E6A31">
        <w:rPr>
          <w:rFonts w:cs="Arial"/>
          <w:bCs/>
          <w:szCs w:val="18"/>
        </w:rPr>
        <w:t xml:space="preserve">Tryck på </w:t>
      </w:r>
      <w:r w:rsidRPr="001E6A31">
        <w:rPr>
          <w:rFonts w:cs="Arial"/>
          <w:b/>
          <w:szCs w:val="18"/>
        </w:rPr>
        <w:t>Autel Cloud-</w:t>
      </w:r>
      <w:r w:rsidRPr="001E6A31">
        <w:rPr>
          <w:rFonts w:cs="Arial"/>
          <w:bCs/>
          <w:szCs w:val="18"/>
        </w:rPr>
        <w:t>applikationsknappen på MaxiSys jobbmeny för att öppna introduktionsskärmen för Autel Cloud.</w:t>
      </w:r>
    </w:p>
    <w:p w14:paraId="11B32562" w14:textId="77777777" w:rsidR="00D013DB" w:rsidRPr="001E6A31" w:rsidRDefault="00D013DB" w:rsidP="00D013DB">
      <w:pPr>
        <w:pStyle w:val="aa"/>
        <w:numPr>
          <w:ilvl w:val="0"/>
          <w:numId w:val="280"/>
        </w:numPr>
        <w:spacing w:beforeLines="30" w:before="93" w:afterLines="30" w:after="93"/>
        <w:ind w:left="1010" w:hanging="369"/>
        <w:rPr>
          <w:rFonts w:cs="Arial"/>
          <w:bCs/>
          <w:szCs w:val="18"/>
        </w:rPr>
      </w:pPr>
      <w:r w:rsidRPr="001E6A31">
        <w:rPr>
          <w:rFonts w:cs="Arial"/>
        </w:rPr>
        <w:t xml:space="preserve">Tryck på </w:t>
      </w:r>
      <w:r w:rsidRPr="001E6A31">
        <w:rPr>
          <w:rFonts w:cs="Arial"/>
          <w:b/>
          <w:bCs/>
        </w:rPr>
        <w:t xml:space="preserve">Ange Autel Cloud </w:t>
      </w:r>
      <w:r w:rsidRPr="001E6A31">
        <w:rPr>
          <w:rFonts w:cs="Arial"/>
        </w:rPr>
        <w:t>för att öppna Autel Cloud-inloggningsskärmen.</w:t>
      </w:r>
    </w:p>
    <w:p w14:paraId="20ADC9F7" w14:textId="653E97DF" w:rsidR="00D013DB" w:rsidRPr="001E6A31" w:rsidRDefault="001E6A31" w:rsidP="00D013DB">
      <w:pPr>
        <w:pStyle w:val="aff"/>
        <w:snapToGrid w:val="0"/>
        <w:spacing w:beforeLines="0" w:before="0" w:afterLines="0" w:after="0" w:line="360" w:lineRule="auto"/>
        <w:ind w:left="284" w:hanging="284"/>
        <w:jc w:val="center"/>
        <w:rPr>
          <w:rFonts w:ascii="Arial" w:hAnsi="Arial" w:cs="Arial"/>
        </w:rPr>
      </w:pPr>
      <w:r w:rsidRPr="001E6A31">
        <w:rPr>
          <w:rFonts w:ascii="Arial" w:hAnsi="Arial" w:cs="Arial"/>
          <w:noProof/>
        </w:rPr>
        <w:drawing>
          <wp:inline distT="0" distB="0" distL="0" distR="0" wp14:anchorId="2D5527DF" wp14:editId="36E75208">
            <wp:extent cx="2878516" cy="1944000"/>
            <wp:effectExtent l="0" t="0" r="0" b="0"/>
            <wp:docPr id="199" name="图片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2878516" cy="1944000"/>
                    </a:xfrm>
                    <a:prstGeom prst="rect">
                      <a:avLst/>
                    </a:prstGeom>
                    <a:noFill/>
                    <a:ln>
                      <a:noFill/>
                    </a:ln>
                  </pic:spPr>
                </pic:pic>
              </a:graphicData>
            </a:graphic>
          </wp:inline>
        </w:drawing>
      </w:r>
    </w:p>
    <w:p w14:paraId="4629C665" w14:textId="45506C16" w:rsidR="00D013DB" w:rsidRPr="001E6A31" w:rsidRDefault="00D013DB" w:rsidP="00D013DB">
      <w:pPr>
        <w:pStyle w:val="ab"/>
        <w:spacing w:beforeLines="0" w:before="0" w:afterLines="0" w:after="0"/>
        <w:rPr>
          <w:rFonts w:cs="Arial"/>
          <w:i/>
          <w:iCs/>
        </w:rPr>
      </w:pPr>
      <w:r w:rsidRPr="001E6A31">
        <w:rPr>
          <w:rFonts w:cs="Arial"/>
        </w:rPr>
        <w:t>Figur 1</w:t>
      </w:r>
      <w:r w:rsidR="001C2F0E" w:rsidRPr="001E6A31">
        <w:rPr>
          <w:rFonts w:cs="Arial"/>
        </w:rPr>
        <w:t>0</w:t>
      </w:r>
      <w:r w:rsidRPr="001E6A31">
        <w:rPr>
          <w:rFonts w:cs="Arial"/>
        </w:rPr>
        <w:t>-1</w:t>
      </w:r>
      <w:r w:rsidRPr="001E6A31">
        <w:rPr>
          <w:rFonts w:cs="Arial"/>
          <w:noProof/>
        </w:rPr>
        <w:t xml:space="preserve"> </w:t>
      </w:r>
      <w:r w:rsidRPr="001E6A31">
        <w:rPr>
          <w:rFonts w:cs="Arial"/>
          <w:i/>
          <w:iCs/>
        </w:rPr>
        <w:t>Autel Cloud-applikation</w:t>
      </w:r>
    </w:p>
    <w:p w14:paraId="4BACFD56" w14:textId="77777777" w:rsidR="00D013DB" w:rsidRPr="001E6A31" w:rsidRDefault="00D013DB" w:rsidP="00D013DB">
      <w:pPr>
        <w:pStyle w:val="aa"/>
        <w:numPr>
          <w:ilvl w:val="0"/>
          <w:numId w:val="279"/>
        </w:numPr>
        <w:spacing w:before="156" w:after="156"/>
        <w:ind w:left="641" w:hanging="357"/>
        <w:rPr>
          <w:rFonts w:cs="Arial"/>
          <w:b/>
          <w:bCs/>
        </w:rPr>
      </w:pPr>
      <w:r w:rsidRPr="001E6A31">
        <w:rPr>
          <w:rFonts w:cs="Arial"/>
          <w:b/>
          <w:bCs/>
        </w:rPr>
        <w:t>Via Autels webbplats</w:t>
      </w:r>
    </w:p>
    <w:p w14:paraId="467FB49E" w14:textId="77777777" w:rsidR="00D013DB" w:rsidRPr="001E6A31" w:rsidRDefault="00D013DB" w:rsidP="00D013DB">
      <w:pPr>
        <w:spacing w:beforeLines="30" w:before="93" w:afterLines="30" w:after="93"/>
        <w:ind w:left="680"/>
        <w:rPr>
          <w:rFonts w:cs="Arial"/>
        </w:rPr>
      </w:pPr>
      <w:r w:rsidRPr="001E6A31">
        <w:rPr>
          <w:rFonts w:cs="Arial"/>
        </w:rPr>
        <w:t>Besök följande webbplats beroende på din region.</w:t>
      </w:r>
    </w:p>
    <w:p w14:paraId="2C40EC37" w14:textId="77777777" w:rsidR="00D013DB" w:rsidRPr="001E6A31" w:rsidRDefault="00D013DB" w:rsidP="00D013DB">
      <w:pPr>
        <w:spacing w:beforeLines="30" w:before="93" w:afterLines="30" w:after="93"/>
        <w:ind w:left="680"/>
        <w:rPr>
          <w:rStyle w:val="Chare"/>
          <w:rFonts w:cs="Arial"/>
          <w:i w:val="0"/>
        </w:rPr>
      </w:pPr>
      <w:r w:rsidRPr="001E6A31">
        <w:rPr>
          <w:rFonts w:cs="Arial"/>
        </w:rPr>
        <w:t>Nordamerika:</w:t>
      </w:r>
      <w:r w:rsidRPr="001E6A31">
        <w:rPr>
          <w:rStyle w:val="Chare"/>
          <w:rFonts w:cs="Arial"/>
        </w:rPr>
        <w:t xml:space="preserve"> </w:t>
      </w:r>
      <w:hyperlink r:id="rId208" w:history="1">
        <w:r w:rsidRPr="001E6A31">
          <w:rPr>
            <w:rStyle w:val="Chare"/>
            <w:rFonts w:cs="Arial"/>
            <w:i w:val="0"/>
            <w:iCs/>
            <w:u w:val="single"/>
          </w:rPr>
          <w:t>https://cloud-us.autel.com</w:t>
        </w:r>
      </w:hyperlink>
    </w:p>
    <w:p w14:paraId="51B2B326" w14:textId="77777777" w:rsidR="00D013DB" w:rsidRPr="001E6A31" w:rsidRDefault="00D013DB" w:rsidP="00D013DB">
      <w:pPr>
        <w:spacing w:beforeLines="30" w:before="93" w:afterLines="30" w:after="93"/>
        <w:ind w:left="680"/>
        <w:rPr>
          <w:rStyle w:val="Chare"/>
          <w:rFonts w:cs="Arial"/>
          <w:i w:val="0"/>
          <w:u w:val="single"/>
        </w:rPr>
      </w:pPr>
      <w:r w:rsidRPr="001E6A31">
        <w:rPr>
          <w:rFonts w:cs="Arial"/>
        </w:rPr>
        <w:t>Europa:</w:t>
      </w:r>
      <w:r w:rsidRPr="001E6A31">
        <w:rPr>
          <w:rStyle w:val="Chare"/>
          <w:rFonts w:cs="Arial"/>
          <w:iCs/>
        </w:rPr>
        <w:t xml:space="preserve"> </w:t>
      </w:r>
      <w:hyperlink r:id="rId209" w:history="1">
        <w:r w:rsidRPr="001E6A31">
          <w:rPr>
            <w:rStyle w:val="Chare"/>
            <w:rFonts w:cs="Arial"/>
            <w:i w:val="0"/>
            <w:iCs/>
            <w:u w:val="single"/>
          </w:rPr>
          <w:t>https://cloud-eu.autel.com</w:t>
        </w:r>
      </w:hyperlink>
    </w:p>
    <w:p w14:paraId="4F8FA959" w14:textId="77777777" w:rsidR="00D013DB" w:rsidRPr="001E6A31" w:rsidRDefault="00D013DB" w:rsidP="00D013DB">
      <w:pPr>
        <w:pBdr>
          <w:top w:val="single" w:sz="6" w:space="1" w:color="auto"/>
          <w:bottom w:val="single" w:sz="6" w:space="1" w:color="auto"/>
        </w:pBdr>
        <w:spacing w:before="156" w:after="156"/>
        <w:ind w:left="641"/>
        <w:contextualSpacing/>
        <w:rPr>
          <w:rFonts w:cs="Arial"/>
          <w:b/>
        </w:rPr>
      </w:pPr>
      <w:r w:rsidRPr="001E6A31">
        <w:rPr>
          <w:rFonts w:cs="Arial"/>
          <w:noProof/>
          <w:lang w:val="en-US"/>
        </w:rPr>
        <w:drawing>
          <wp:anchor distT="0" distB="0" distL="114300" distR="114300" simplePos="0" relativeHeight="252471296" behindDoc="0" locked="0" layoutInCell="1" allowOverlap="1" wp14:anchorId="27536AF1" wp14:editId="463A65E9">
            <wp:simplePos x="0" y="0"/>
            <wp:positionH relativeFrom="margin">
              <wp:posOffset>215768</wp:posOffset>
            </wp:positionH>
            <wp:positionV relativeFrom="paragraph">
              <wp:posOffset>24130</wp:posOffset>
            </wp:positionV>
            <wp:extent cx="144145" cy="144145"/>
            <wp:effectExtent l="0" t="0" r="8255" b="8255"/>
            <wp:wrapNone/>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55608E6D" w14:textId="77777777" w:rsidR="00D013DB" w:rsidRPr="001E6A31" w:rsidRDefault="00D013DB" w:rsidP="00D013DB">
      <w:pPr>
        <w:pBdr>
          <w:top w:val="single" w:sz="6" w:space="1" w:color="auto"/>
          <w:bottom w:val="single" w:sz="6" w:space="1" w:color="auto"/>
        </w:pBdr>
        <w:spacing w:before="156" w:after="156"/>
        <w:ind w:left="641"/>
        <w:contextualSpacing/>
        <w:rPr>
          <w:rStyle w:val="Chare"/>
          <w:rFonts w:eastAsiaTheme="minorEastAsia" w:cs="Arial"/>
          <w:bCs w:val="0"/>
          <w:i w:val="0"/>
        </w:rPr>
      </w:pPr>
      <w:r w:rsidRPr="001E6A31">
        <w:rPr>
          <w:rFonts w:cs="Arial"/>
        </w:rPr>
        <w:t xml:space="preserve">Funktionaliteten hos Autel Cloud är densamma oavsett om man använder en MaxiSys-surfplatta eller Autels webbplats. Illustrationerna i den här manualen är </w:t>
      </w:r>
      <w:r w:rsidRPr="001E6A31">
        <w:rPr>
          <w:rFonts w:cs="Arial"/>
        </w:rPr>
        <w:lastRenderedPageBreak/>
        <w:t>baserade på åtkomst till Autel Cloud via MaxiSys-surfplattan.</w:t>
      </w:r>
    </w:p>
    <w:p w14:paraId="7444D64B" w14:textId="77777777" w:rsidR="00D013DB" w:rsidRPr="001E6A31" w:rsidRDefault="00D013DB" w:rsidP="00D013DB">
      <w:pPr>
        <w:pStyle w:val="20"/>
        <w:spacing w:before="312" w:after="156"/>
        <w:rPr>
          <w:rFonts w:cs="Arial"/>
        </w:rPr>
      </w:pPr>
      <w:bookmarkStart w:id="361" w:name="_Toc199410312"/>
      <w:r w:rsidRPr="001E6A31">
        <w:rPr>
          <w:rFonts w:cs="Arial"/>
        </w:rPr>
        <w:t xml:space="preserve"> </w:t>
      </w:r>
      <w:bookmarkStart w:id="362" w:name="_Toc199938944"/>
      <w:bookmarkStart w:id="363" w:name="_Toc204265042"/>
      <w:r w:rsidRPr="001E6A31">
        <w:rPr>
          <w:rFonts w:cs="Arial"/>
        </w:rPr>
        <w:t>Registrering och inloggning</w:t>
      </w:r>
      <w:bookmarkEnd w:id="361"/>
      <w:bookmarkEnd w:id="362"/>
      <w:bookmarkEnd w:id="363"/>
    </w:p>
    <w:p w14:paraId="0FDDEE44" w14:textId="592713DE" w:rsidR="00D013DB" w:rsidRPr="001E6A31" w:rsidRDefault="001E6A31" w:rsidP="00D013DB">
      <w:pPr>
        <w:spacing w:before="156" w:after="156"/>
        <w:ind w:left="0"/>
        <w:rPr>
          <w:rFonts w:cs="Arial"/>
        </w:rPr>
      </w:pPr>
      <w:r w:rsidRPr="001E6A31">
        <w:rPr>
          <w:rFonts w:eastAsiaTheme="minorEastAsia" w:cs="Arial"/>
          <w:szCs w:val="18"/>
          <w:lang w:val="sv-SE"/>
        </w:rPr>
        <w:t>För att använda Autel Cloud måste du registrera ett Autel-konto och logga in på ditt konto.</w:t>
      </w:r>
    </w:p>
    <w:p w14:paraId="500A5349" w14:textId="77777777" w:rsidR="00D013DB" w:rsidRPr="001E6A31" w:rsidRDefault="00D013DB" w:rsidP="00D013DB">
      <w:pPr>
        <w:pStyle w:val="aff"/>
        <w:snapToGrid w:val="0"/>
        <w:spacing w:before="156" w:afterLines="0" w:after="0" w:line="360" w:lineRule="auto"/>
        <w:ind w:left="284"/>
        <w:jc w:val="center"/>
        <w:rPr>
          <w:rFonts w:ascii="Arial" w:hAnsi="Arial" w:cs="Arial"/>
        </w:rPr>
      </w:pPr>
      <w:r w:rsidRPr="001E6A31">
        <w:rPr>
          <w:rFonts w:ascii="Arial" w:hAnsi="Arial" w:cs="Arial"/>
          <w:noProof/>
          <w:lang w:val="en-US"/>
        </w:rPr>
        <w:drawing>
          <wp:inline distT="0" distB="0" distL="0" distR="0" wp14:anchorId="496464A0" wp14:editId="2B7524D2">
            <wp:extent cx="3240000" cy="1699694"/>
            <wp:effectExtent l="0" t="0" r="0" b="0"/>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3240000" cy="1699694"/>
                    </a:xfrm>
                    <a:prstGeom prst="rect">
                      <a:avLst/>
                    </a:prstGeom>
                    <a:noFill/>
                    <a:ln>
                      <a:noFill/>
                    </a:ln>
                  </pic:spPr>
                </pic:pic>
              </a:graphicData>
            </a:graphic>
          </wp:inline>
        </w:drawing>
      </w:r>
    </w:p>
    <w:p w14:paraId="3729F448" w14:textId="3551FB16" w:rsidR="00D013DB" w:rsidRPr="001E6A31" w:rsidRDefault="00D013DB" w:rsidP="00D013DB">
      <w:pPr>
        <w:pStyle w:val="ab"/>
        <w:spacing w:beforeLines="0" w:before="0" w:after="156"/>
        <w:rPr>
          <w:rFonts w:cs="Arial"/>
          <w:i/>
          <w:iCs/>
        </w:rPr>
      </w:pPr>
      <w:r w:rsidRPr="001E6A31">
        <w:rPr>
          <w:rFonts w:cs="Arial"/>
        </w:rPr>
        <w:t>Figur 1</w:t>
      </w:r>
      <w:r w:rsidR="001C2F0E" w:rsidRPr="001E6A31">
        <w:rPr>
          <w:rFonts w:cs="Arial"/>
        </w:rPr>
        <w:t>0</w:t>
      </w:r>
      <w:r w:rsidRPr="001E6A31">
        <w:rPr>
          <w:rFonts w:cs="Arial"/>
        </w:rPr>
        <w:t>-2</w:t>
      </w:r>
      <w:r w:rsidRPr="001E6A31">
        <w:rPr>
          <w:rFonts w:cs="Arial"/>
          <w:noProof/>
        </w:rPr>
        <w:t xml:space="preserve"> </w:t>
      </w:r>
      <w:r w:rsidRPr="001E6A31">
        <w:rPr>
          <w:rFonts w:cs="Arial"/>
          <w:i/>
          <w:iCs/>
        </w:rPr>
        <w:t>Autel Cloud-inloggningsskärm</w:t>
      </w:r>
    </w:p>
    <w:p w14:paraId="5F8D430C" w14:textId="5B661B3F" w:rsidR="00D013DB" w:rsidRPr="001E6A31" w:rsidRDefault="001E6A31" w:rsidP="00D013DB">
      <w:pPr>
        <w:pStyle w:val="a2"/>
        <w:spacing w:beforeLines="20" w:before="62" w:afterLines="20" w:after="62"/>
        <w:ind w:left="641" w:hanging="357"/>
        <w:rPr>
          <w:rFonts w:cs="Arial"/>
        </w:rPr>
      </w:pPr>
      <w:r w:rsidRPr="001E6A31">
        <w:rPr>
          <w:rFonts w:cs="Arial"/>
          <w:bCs/>
        </w:rPr>
        <w:t>För att registrera ett konto</w:t>
      </w:r>
    </w:p>
    <w:p w14:paraId="49521BD8" w14:textId="7C8F95BD" w:rsidR="00D013DB" w:rsidRPr="001E6A31" w:rsidRDefault="001E6A31" w:rsidP="00D013DB">
      <w:pPr>
        <w:pStyle w:val="aa"/>
        <w:spacing w:before="156" w:after="156"/>
        <w:ind w:firstLine="0"/>
        <w:rPr>
          <w:rFonts w:cs="Arial"/>
        </w:rPr>
      </w:pPr>
      <w:r w:rsidRPr="001E6A31">
        <w:rPr>
          <w:rFonts w:eastAsiaTheme="minorEastAsia" w:cs="Arial"/>
          <w:szCs w:val="18"/>
          <w:lang w:val="sv-SE"/>
        </w:rPr>
        <w:t xml:space="preserve">Om du inte har ett Autel-konto än, tryck på </w:t>
      </w:r>
      <w:r w:rsidRPr="001E6A31">
        <w:rPr>
          <w:rFonts w:eastAsiaTheme="minorEastAsia" w:cs="Arial"/>
          <w:b/>
          <w:szCs w:val="18"/>
          <w:lang w:val="sv-SE"/>
        </w:rPr>
        <w:t xml:space="preserve">Registrera </w:t>
      </w:r>
      <w:r w:rsidRPr="001E6A31">
        <w:rPr>
          <w:rFonts w:eastAsiaTheme="minorEastAsia" w:cs="Arial"/>
          <w:szCs w:val="18"/>
          <w:lang w:val="sv-SE"/>
        </w:rPr>
        <w:t>för att skapa ett konto.</w:t>
      </w:r>
    </w:p>
    <w:p w14:paraId="6E030A4D" w14:textId="77777777" w:rsidR="00D013DB" w:rsidRPr="001E6A31" w:rsidRDefault="00D013DB" w:rsidP="00D013DB">
      <w:pPr>
        <w:pStyle w:val="a2"/>
        <w:spacing w:beforeLines="20" w:before="62" w:afterLines="20" w:after="62"/>
        <w:ind w:left="641" w:hanging="357"/>
        <w:rPr>
          <w:rFonts w:cs="Arial"/>
        </w:rPr>
      </w:pPr>
      <w:r w:rsidRPr="001E6A31">
        <w:rPr>
          <w:rFonts w:cs="Arial"/>
          <w:bCs/>
        </w:rPr>
        <w:t xml:space="preserve">För att logga in på </w:t>
      </w:r>
      <w:bookmarkStart w:id="364" w:name="_Hlk198547253"/>
      <w:r w:rsidRPr="001E6A31">
        <w:rPr>
          <w:rFonts w:cs="Arial"/>
          <w:bCs/>
        </w:rPr>
        <w:t>Autel Cloud</w:t>
      </w:r>
      <w:bookmarkEnd w:id="364"/>
    </w:p>
    <w:p w14:paraId="05AF2E34" w14:textId="77777777" w:rsidR="00D013DB" w:rsidRPr="001E6A31" w:rsidRDefault="00D013DB" w:rsidP="00D013DB">
      <w:pPr>
        <w:pStyle w:val="Text"/>
        <w:spacing w:before="156" w:after="156"/>
        <w:ind w:left="641"/>
        <w:rPr>
          <w:rFonts w:cs="Arial"/>
        </w:rPr>
      </w:pPr>
      <w:r w:rsidRPr="001E6A31">
        <w:rPr>
          <w:rFonts w:cs="Arial"/>
        </w:rPr>
        <w:t>Du kan logga in på Autel Cloud med ett lösenord eller en verifieringskod. Eller så kan du logga in som företagsanvändare om du har ett företagskonto.</w:t>
      </w:r>
    </w:p>
    <w:p w14:paraId="2C8C28AE" w14:textId="77777777" w:rsidR="00D013DB" w:rsidRPr="001E6A31" w:rsidRDefault="00D013DB" w:rsidP="00D013DB">
      <w:pPr>
        <w:pStyle w:val="aa"/>
        <w:numPr>
          <w:ilvl w:val="0"/>
          <w:numId w:val="277"/>
        </w:numPr>
        <w:spacing w:before="156" w:after="156"/>
        <w:ind w:left="1083" w:hanging="442"/>
        <w:rPr>
          <w:rFonts w:cs="Arial"/>
        </w:rPr>
      </w:pPr>
      <w:r w:rsidRPr="001E6A31">
        <w:rPr>
          <w:rFonts w:cs="Arial"/>
        </w:rPr>
        <w:t xml:space="preserve">För att logga in med ett lösenord: tryck på </w:t>
      </w:r>
      <w:r w:rsidRPr="001E6A31">
        <w:rPr>
          <w:rFonts w:cs="Arial"/>
          <w:b/>
          <w:bCs/>
        </w:rPr>
        <w:t xml:space="preserve">Logga Med Lösenord </w:t>
      </w:r>
      <w:r w:rsidRPr="001E6A31">
        <w:rPr>
          <w:rFonts w:cs="Arial"/>
        </w:rPr>
        <w:t xml:space="preserve">anger du ditt telefonnummer eller din e-postadress och </w:t>
      </w:r>
      <w:r w:rsidRPr="001E6A31">
        <w:rPr>
          <w:rFonts w:cs="Arial"/>
          <w:b/>
          <w:bCs/>
        </w:rPr>
        <w:t xml:space="preserve">ditt </w:t>
      </w:r>
      <w:r w:rsidRPr="001E6A31">
        <w:rPr>
          <w:rFonts w:cs="Arial"/>
        </w:rPr>
        <w:t xml:space="preserve">lösenord och trycker på </w:t>
      </w:r>
      <w:r w:rsidRPr="001E6A31">
        <w:rPr>
          <w:rFonts w:cs="Arial"/>
          <w:b/>
          <w:bCs/>
        </w:rPr>
        <w:t>Logga in.</w:t>
      </w:r>
    </w:p>
    <w:p w14:paraId="18015FFF" w14:textId="77777777" w:rsidR="00D013DB" w:rsidRPr="001E6A31" w:rsidRDefault="00D013DB" w:rsidP="00D013DB">
      <w:pPr>
        <w:pStyle w:val="Text"/>
        <w:numPr>
          <w:ilvl w:val="0"/>
          <w:numId w:val="277"/>
        </w:numPr>
        <w:spacing w:before="156" w:after="156"/>
        <w:ind w:left="1083" w:hanging="442"/>
        <w:rPr>
          <w:rFonts w:cs="Arial"/>
        </w:rPr>
      </w:pPr>
      <w:r w:rsidRPr="001E6A31">
        <w:rPr>
          <w:rFonts w:cs="Arial"/>
        </w:rPr>
        <w:t xml:space="preserve">För att logga in med en verifieringskod: tryck på </w:t>
      </w:r>
      <w:r w:rsidRPr="001E6A31">
        <w:rPr>
          <w:rFonts w:cs="Arial"/>
          <w:b/>
          <w:bCs/>
        </w:rPr>
        <w:t>Logga in med verifieringskod,</w:t>
      </w:r>
      <w:r w:rsidRPr="001E6A31">
        <w:rPr>
          <w:rFonts w:cs="Arial"/>
        </w:rPr>
        <w:t xml:space="preserve"> ange ditt telefonnummer och tryck på </w:t>
      </w:r>
      <w:r w:rsidRPr="001E6A31">
        <w:rPr>
          <w:rFonts w:cs="Arial"/>
          <w:b/>
          <w:bCs/>
        </w:rPr>
        <w:t xml:space="preserve">Begär </w:t>
      </w:r>
      <w:r w:rsidRPr="001E6A31">
        <w:rPr>
          <w:rFonts w:cs="Arial"/>
        </w:rPr>
        <w:t xml:space="preserve">för att få en verifieringskod. Ange den mottagna verifieringskoden och tryck på </w:t>
      </w:r>
      <w:r w:rsidRPr="001E6A31">
        <w:rPr>
          <w:rFonts w:cs="Arial"/>
          <w:b/>
          <w:bCs/>
        </w:rPr>
        <w:t>Logga in.</w:t>
      </w:r>
    </w:p>
    <w:p w14:paraId="07CC89BD" w14:textId="77777777" w:rsidR="00D013DB" w:rsidRPr="001E6A31" w:rsidRDefault="00D013DB" w:rsidP="00D013DB">
      <w:pPr>
        <w:pStyle w:val="aa"/>
        <w:numPr>
          <w:ilvl w:val="0"/>
          <w:numId w:val="277"/>
        </w:numPr>
        <w:spacing w:before="156" w:after="156"/>
        <w:ind w:left="1083" w:hanging="442"/>
        <w:rPr>
          <w:rFonts w:cs="Arial"/>
        </w:rPr>
      </w:pPr>
      <w:r w:rsidRPr="001E6A31">
        <w:rPr>
          <w:rFonts w:cs="Arial"/>
        </w:rPr>
        <w:t xml:space="preserve">För att logga in som företagsanvändare: tryck på </w:t>
      </w:r>
      <w:r w:rsidRPr="001E6A31">
        <w:rPr>
          <w:rFonts w:cs="Arial"/>
          <w:b/>
          <w:bCs/>
        </w:rPr>
        <w:t xml:space="preserve">Växla till företagsanvändare </w:t>
      </w:r>
      <w:r w:rsidRPr="001E6A31">
        <w:rPr>
          <w:rFonts w:cs="Arial"/>
        </w:rPr>
        <w:t xml:space="preserve">för att öppna inloggningsskärmen för Enhets- och rapporthanteringssystemet. Ange ditt telefonnummer eller din e-postadress och ditt lösenord och tryck på </w:t>
      </w:r>
      <w:r w:rsidRPr="001E6A31">
        <w:rPr>
          <w:rFonts w:cs="Arial"/>
          <w:b/>
          <w:bCs/>
        </w:rPr>
        <w:t xml:space="preserve">Logga </w:t>
      </w:r>
      <w:r w:rsidRPr="001E6A31">
        <w:rPr>
          <w:rFonts w:cs="Arial"/>
        </w:rPr>
        <w:t>in.</w:t>
      </w:r>
    </w:p>
    <w:p w14:paraId="4CCCD1CE" w14:textId="77777777" w:rsidR="00D013DB" w:rsidRPr="001E6A31" w:rsidRDefault="00D013DB" w:rsidP="00D013DB">
      <w:pPr>
        <w:pStyle w:val="20"/>
        <w:spacing w:before="312" w:after="156"/>
        <w:rPr>
          <w:rFonts w:cs="Arial"/>
        </w:rPr>
      </w:pPr>
      <w:bookmarkStart w:id="365" w:name="_Toc199410313"/>
      <w:r w:rsidRPr="001E6A31">
        <w:rPr>
          <w:rFonts w:cs="Arial"/>
        </w:rPr>
        <w:lastRenderedPageBreak/>
        <w:t xml:space="preserve"> </w:t>
      </w:r>
      <w:bookmarkStart w:id="366" w:name="_Toc199938945"/>
      <w:bookmarkStart w:id="367" w:name="_Toc204265043"/>
      <w:r w:rsidRPr="001E6A31">
        <w:rPr>
          <w:rFonts w:cs="Arial"/>
        </w:rPr>
        <w:t>Enhetshantering</w:t>
      </w:r>
      <w:bookmarkEnd w:id="365"/>
      <w:bookmarkEnd w:id="366"/>
      <w:bookmarkEnd w:id="367"/>
    </w:p>
    <w:p w14:paraId="6899A3E0" w14:textId="77777777" w:rsidR="00D013DB" w:rsidRPr="001E6A31" w:rsidRDefault="00D013DB" w:rsidP="00D013DB">
      <w:pPr>
        <w:spacing w:before="156" w:after="156"/>
        <w:rPr>
          <w:rFonts w:cs="Arial"/>
        </w:rPr>
      </w:pPr>
      <w:r w:rsidRPr="001E6A31">
        <w:rPr>
          <w:rFonts w:cs="Arial"/>
        </w:rPr>
        <w:t>Med Enhetshantering kan du länka dina enheter, exportera enhetslistor, tilldela reparationsverkstäder och kontrollera enheternas platsfördelning via kartan.</w:t>
      </w:r>
    </w:p>
    <w:p w14:paraId="6930B29F" w14:textId="77777777" w:rsidR="00D013DB" w:rsidRPr="001E6A31" w:rsidRDefault="00D013DB" w:rsidP="00D013DB">
      <w:pPr>
        <w:pStyle w:val="30"/>
        <w:spacing w:before="312" w:after="156"/>
      </w:pPr>
      <w:r w:rsidRPr="001E6A31">
        <w:t>Enhetslista</w:t>
      </w:r>
    </w:p>
    <w:p w14:paraId="0C416D55" w14:textId="77777777" w:rsidR="00D013DB" w:rsidRPr="001E6A31" w:rsidRDefault="00D013DB" w:rsidP="00D013DB">
      <w:pPr>
        <w:spacing w:before="156" w:after="156"/>
        <w:rPr>
          <w:rFonts w:cs="Arial"/>
        </w:rPr>
      </w:pPr>
      <w:r w:rsidRPr="001E6A31">
        <w:rPr>
          <w:rFonts w:cs="Arial"/>
        </w:rPr>
        <w:t>Efter inloggning startar systemet automatiskt öppnar skärmen Enhetslista.</w:t>
      </w:r>
    </w:p>
    <w:p w14:paraId="450C1B1D" w14:textId="22B41D87" w:rsidR="00D013DB" w:rsidRPr="001E6A31" w:rsidRDefault="001E6A31" w:rsidP="00D013DB">
      <w:pPr>
        <w:pStyle w:val="aff"/>
        <w:snapToGrid w:val="0"/>
        <w:spacing w:before="156" w:afterLines="0" w:after="0" w:line="360" w:lineRule="auto"/>
        <w:ind w:left="284"/>
        <w:jc w:val="center"/>
        <w:rPr>
          <w:rFonts w:ascii="Arial" w:hAnsi="Arial" w:cs="Arial"/>
        </w:rPr>
      </w:pPr>
      <w:r w:rsidRPr="001E6A31">
        <w:rPr>
          <w:rFonts w:ascii="Arial" w:hAnsi="Arial" w:cs="Arial"/>
          <w:noProof/>
        </w:rPr>
        <w:drawing>
          <wp:inline distT="0" distB="0" distL="0" distR="0" wp14:anchorId="72DD7CC3" wp14:editId="360831F0">
            <wp:extent cx="3993569" cy="1980000"/>
            <wp:effectExtent l="0" t="0" r="6985"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3993569" cy="1980000"/>
                    </a:xfrm>
                    <a:prstGeom prst="rect">
                      <a:avLst/>
                    </a:prstGeom>
                    <a:noFill/>
                    <a:ln>
                      <a:noFill/>
                    </a:ln>
                  </pic:spPr>
                </pic:pic>
              </a:graphicData>
            </a:graphic>
          </wp:inline>
        </w:drawing>
      </w:r>
    </w:p>
    <w:p w14:paraId="7C78FB14" w14:textId="7D550B22" w:rsidR="00D013DB" w:rsidRPr="001E6A31" w:rsidRDefault="00D013DB" w:rsidP="00D013DB">
      <w:pPr>
        <w:pStyle w:val="ab"/>
        <w:spacing w:beforeLines="0" w:before="0" w:after="156"/>
        <w:rPr>
          <w:rFonts w:cs="Arial"/>
        </w:rPr>
      </w:pPr>
      <w:r w:rsidRPr="001E6A31">
        <w:rPr>
          <w:rFonts w:cs="Arial"/>
        </w:rPr>
        <w:t>Figur 1</w:t>
      </w:r>
      <w:r w:rsidR="001C2F0E" w:rsidRPr="001E6A31">
        <w:rPr>
          <w:rFonts w:cs="Arial"/>
        </w:rPr>
        <w:t>0</w:t>
      </w:r>
      <w:r w:rsidRPr="001E6A31">
        <w:rPr>
          <w:rFonts w:cs="Arial"/>
        </w:rPr>
        <w:t>-3</w:t>
      </w:r>
      <w:r w:rsidRPr="001E6A31">
        <w:rPr>
          <w:rFonts w:cs="Arial"/>
          <w:noProof/>
        </w:rPr>
        <w:t xml:space="preserve"> </w:t>
      </w:r>
      <w:r w:rsidRPr="001E6A31">
        <w:rPr>
          <w:rFonts w:cs="Arial"/>
          <w:i/>
          <w:iCs/>
        </w:rPr>
        <w:t>Skärm för enhetslista</w:t>
      </w:r>
    </w:p>
    <w:p w14:paraId="48451C69" w14:textId="77777777" w:rsidR="00D013DB" w:rsidRPr="001E6A31" w:rsidRDefault="00D013DB" w:rsidP="00D013DB">
      <w:pPr>
        <w:pStyle w:val="aa"/>
        <w:widowControl w:val="0"/>
        <w:numPr>
          <w:ilvl w:val="0"/>
          <w:numId w:val="281"/>
        </w:numPr>
        <w:spacing w:beforeLines="20" w:before="62" w:afterLines="20" w:after="62"/>
        <w:ind w:left="647" w:hanging="363"/>
        <w:rPr>
          <w:rFonts w:cs="Arial"/>
        </w:rPr>
      </w:pPr>
      <w:r w:rsidRPr="001E6A31">
        <w:rPr>
          <w:rFonts w:cs="Arial"/>
        </w:rPr>
        <w:t>Aktuell katalogsökväg</w:t>
      </w:r>
    </w:p>
    <w:p w14:paraId="1E5FC296" w14:textId="77777777" w:rsidR="00D013DB" w:rsidRPr="001E6A31" w:rsidRDefault="00D013DB" w:rsidP="00D013DB">
      <w:pPr>
        <w:pStyle w:val="aa"/>
        <w:widowControl w:val="0"/>
        <w:spacing w:beforeLines="20" w:before="62" w:afterLines="20" w:after="62"/>
        <w:ind w:left="647" w:firstLine="0"/>
        <w:rPr>
          <w:rFonts w:cs="Arial"/>
        </w:rPr>
      </w:pPr>
      <w:r w:rsidRPr="001E6A31">
        <w:rPr>
          <w:rFonts w:cs="Arial"/>
        </w:rPr>
        <w:t>Den aktuella katalogsökvägen visar alla katalognamn för att komma åt den aktuella sidan.</w:t>
      </w:r>
    </w:p>
    <w:p w14:paraId="5AB8B12F" w14:textId="77777777" w:rsidR="00D013DB" w:rsidRPr="001E6A31" w:rsidRDefault="00D013DB" w:rsidP="00D013DB">
      <w:pPr>
        <w:pStyle w:val="aa"/>
        <w:widowControl w:val="0"/>
        <w:numPr>
          <w:ilvl w:val="0"/>
          <w:numId w:val="281"/>
        </w:numPr>
        <w:spacing w:beforeLines="20" w:before="62" w:afterLines="20" w:after="62"/>
        <w:ind w:left="647" w:hanging="363"/>
        <w:rPr>
          <w:rFonts w:cs="Arial"/>
        </w:rPr>
      </w:pPr>
      <w:r w:rsidRPr="001E6A31">
        <w:rPr>
          <w:rFonts w:cs="Arial"/>
        </w:rPr>
        <w:t>Navigeringsfält</w:t>
      </w:r>
    </w:p>
    <w:p w14:paraId="7A7236DB" w14:textId="77777777" w:rsidR="00D013DB" w:rsidRPr="001E6A31" w:rsidRDefault="00D013DB" w:rsidP="00D013DB">
      <w:pPr>
        <w:pStyle w:val="aa"/>
        <w:widowControl w:val="0"/>
        <w:spacing w:beforeLines="20" w:before="62" w:afterLines="20" w:after="62"/>
        <w:ind w:left="647" w:firstLine="0"/>
        <w:rPr>
          <w:rFonts w:cs="Arial"/>
        </w:rPr>
      </w:pPr>
      <w:r w:rsidRPr="001E6A31">
        <w:rPr>
          <w:rFonts w:cs="Arial"/>
        </w:rPr>
        <w:t xml:space="preserve">Navigeringsfältet på vänster sida av skärmen visar huvudmenyn för Autel Cloud-funktionerna. Huvudmenyn inkluderar Enhetshantering, Filhantering, Kundhantering, Verkstadsinformation och Datasäkerhetskopiering. Tryck på </w:t>
      </w:r>
      <w:r w:rsidRPr="001E6A31">
        <w:rPr>
          <w:rFonts w:cs="Arial"/>
          <w:noProof/>
          <w:lang w:val="en-US"/>
        </w:rPr>
        <w:drawing>
          <wp:inline distT="0" distB="0" distL="0" distR="0" wp14:anchorId="30BFD2E9" wp14:editId="4A0AFADA">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1E6A31">
        <w:rPr>
          <w:rFonts w:cs="Arial"/>
        </w:rPr>
        <w:t xml:space="preserve"> ikonen i det nedre vänstra hörnet av navigeringsfältet för att dölja huvudmenyn och välj den igen för att visa.</w:t>
      </w:r>
    </w:p>
    <w:p w14:paraId="0AAF6726" w14:textId="77777777" w:rsidR="00D013DB" w:rsidRPr="001E6A31" w:rsidRDefault="00D013DB" w:rsidP="00D013DB">
      <w:pPr>
        <w:pStyle w:val="aa"/>
        <w:widowControl w:val="0"/>
        <w:numPr>
          <w:ilvl w:val="0"/>
          <w:numId w:val="281"/>
        </w:numPr>
        <w:spacing w:beforeLines="20" w:before="62" w:afterLines="20" w:after="62"/>
        <w:ind w:left="647" w:hanging="363"/>
        <w:rPr>
          <w:rFonts w:cs="Arial"/>
        </w:rPr>
      </w:pPr>
      <w:r w:rsidRPr="001E6A31">
        <w:rPr>
          <w:rFonts w:cs="Arial"/>
        </w:rPr>
        <w:t>Användarcenter</w:t>
      </w:r>
    </w:p>
    <w:p w14:paraId="0614CC63" w14:textId="77777777" w:rsidR="00D013DB" w:rsidRPr="001E6A31" w:rsidRDefault="00D013DB" w:rsidP="00D013DB">
      <w:pPr>
        <w:pStyle w:val="aa"/>
        <w:widowControl w:val="0"/>
        <w:spacing w:beforeLines="20" w:before="62" w:afterLines="20" w:after="62"/>
        <w:ind w:left="647" w:firstLine="0"/>
        <w:rPr>
          <w:rFonts w:cs="Arial"/>
        </w:rPr>
      </w:pPr>
      <w:r w:rsidRPr="001E6A31">
        <w:rPr>
          <w:rFonts w:cs="Arial"/>
        </w:rPr>
        <w:t>I användarcentret kan du redigera din personliga profil, skicka in klagomål och feedback samt hantera dina konton.</w:t>
      </w:r>
    </w:p>
    <w:p w14:paraId="66F1B28D" w14:textId="77777777" w:rsidR="00D013DB" w:rsidRPr="001E6A31" w:rsidRDefault="00D013DB" w:rsidP="00D013DB">
      <w:pPr>
        <w:pStyle w:val="aa"/>
        <w:widowControl w:val="0"/>
        <w:numPr>
          <w:ilvl w:val="0"/>
          <w:numId w:val="281"/>
        </w:numPr>
        <w:spacing w:beforeLines="20" w:before="62" w:afterLines="20" w:after="62"/>
        <w:ind w:left="647" w:hanging="363"/>
        <w:rPr>
          <w:rFonts w:cs="Arial"/>
        </w:rPr>
      </w:pPr>
      <w:r w:rsidRPr="001E6A31">
        <w:rPr>
          <w:rFonts w:cs="Arial"/>
        </w:rPr>
        <w:t>Funktionsknappar</w:t>
      </w:r>
    </w:p>
    <w:p w14:paraId="615BBB17" w14:textId="77777777" w:rsidR="00D013DB" w:rsidRPr="001E6A31" w:rsidRDefault="00D013DB" w:rsidP="00D013DB">
      <w:pPr>
        <w:pStyle w:val="aa"/>
        <w:widowControl w:val="0"/>
        <w:spacing w:beforeLines="20" w:before="62" w:afterLines="20" w:after="62"/>
        <w:ind w:left="647" w:firstLine="0"/>
        <w:rPr>
          <w:rFonts w:cs="Arial"/>
        </w:rPr>
      </w:pPr>
      <w:r w:rsidRPr="001E6A31">
        <w:rPr>
          <w:rFonts w:cs="Arial"/>
        </w:rPr>
        <w:t xml:space="preserve">Funktionsknapparna inkluderar Lägg till, Batchimport, Export, Tilldela reparationsbutik, Ta bort och Enhetskarta. Funktionerna för dessa knappar beskrivs </w:t>
      </w:r>
      <w:r w:rsidRPr="001E6A31">
        <w:rPr>
          <w:rFonts w:cs="Arial"/>
        </w:rPr>
        <w:lastRenderedPageBreak/>
        <w:t>enligt följande.</w:t>
      </w:r>
    </w:p>
    <w:tbl>
      <w:tblPr>
        <w:tblStyle w:val="ac"/>
        <w:tblW w:w="6601" w:type="dxa"/>
        <w:tblInd w:w="624" w:type="dxa"/>
        <w:tblLayout w:type="fixed"/>
        <w:tblLook w:val="04A0" w:firstRow="1" w:lastRow="0" w:firstColumn="1" w:lastColumn="0" w:noHBand="0" w:noVBand="1"/>
      </w:tblPr>
      <w:tblGrid>
        <w:gridCol w:w="1980"/>
        <w:gridCol w:w="4621"/>
      </w:tblGrid>
      <w:tr w:rsidR="00D013DB" w:rsidRPr="001E6A31" w14:paraId="6BC01086" w14:textId="77777777" w:rsidTr="009C3D10">
        <w:trPr>
          <w:tblHeader/>
        </w:trPr>
        <w:tc>
          <w:tcPr>
            <w:tcW w:w="1980" w:type="dxa"/>
            <w:shd w:val="clear" w:color="auto" w:fill="D9D9D9" w:themeFill="background1" w:themeFillShade="D9"/>
            <w:vAlign w:val="center"/>
          </w:tcPr>
          <w:p w14:paraId="17254277" w14:textId="77777777" w:rsidR="00D013DB" w:rsidRPr="001E6A31" w:rsidRDefault="00D013DB" w:rsidP="009C3D10">
            <w:pPr>
              <w:pStyle w:val="af"/>
              <w:spacing w:beforeLines="20" w:before="62" w:afterLines="20" w:after="62" w:line="240" w:lineRule="exact"/>
              <w:rPr>
                <w:rFonts w:cs="Arial"/>
              </w:rPr>
            </w:pPr>
            <w:r w:rsidRPr="001E6A31">
              <w:rPr>
                <w:rFonts w:cs="Arial"/>
              </w:rPr>
              <w:t>Namn</w:t>
            </w:r>
          </w:p>
        </w:tc>
        <w:tc>
          <w:tcPr>
            <w:tcW w:w="4621" w:type="dxa"/>
            <w:shd w:val="clear" w:color="auto" w:fill="D9D9D9" w:themeFill="background1" w:themeFillShade="D9"/>
            <w:vAlign w:val="center"/>
          </w:tcPr>
          <w:p w14:paraId="0B73924B" w14:textId="77777777" w:rsidR="00D013DB" w:rsidRPr="001E6A31" w:rsidRDefault="00D013DB" w:rsidP="009C3D10">
            <w:pPr>
              <w:pStyle w:val="af"/>
              <w:spacing w:beforeLines="20" w:before="62" w:afterLines="20" w:after="62" w:line="240" w:lineRule="exact"/>
              <w:rPr>
                <w:rFonts w:cs="Arial"/>
              </w:rPr>
            </w:pPr>
            <w:r w:rsidRPr="001E6A31">
              <w:rPr>
                <w:rFonts w:cs="Arial"/>
              </w:rPr>
              <w:t>Beskrivning</w:t>
            </w:r>
          </w:p>
        </w:tc>
      </w:tr>
      <w:tr w:rsidR="00D013DB" w:rsidRPr="001E6A31" w14:paraId="7F0AB416" w14:textId="77777777" w:rsidTr="009C3D10">
        <w:tc>
          <w:tcPr>
            <w:tcW w:w="1980" w:type="dxa"/>
            <w:vAlign w:val="center"/>
          </w:tcPr>
          <w:p w14:paraId="4246D73F" w14:textId="77777777" w:rsidR="00D013DB" w:rsidRPr="001E6A31" w:rsidRDefault="00D013DB" w:rsidP="009C3D10">
            <w:pPr>
              <w:pStyle w:val="af"/>
              <w:spacing w:beforeLines="20" w:before="62" w:afterLines="20" w:after="62" w:line="240" w:lineRule="exact"/>
              <w:rPr>
                <w:rFonts w:cs="Arial"/>
              </w:rPr>
            </w:pPr>
            <w:r w:rsidRPr="001E6A31">
              <w:rPr>
                <w:rFonts w:cs="Arial"/>
              </w:rPr>
              <w:t>Tillägga</w:t>
            </w:r>
          </w:p>
        </w:tc>
        <w:tc>
          <w:tcPr>
            <w:tcW w:w="4621" w:type="dxa"/>
            <w:vAlign w:val="center"/>
          </w:tcPr>
          <w:p w14:paraId="32BC5B63" w14:textId="77777777" w:rsidR="00D013DB" w:rsidRPr="001E6A31" w:rsidRDefault="00D013DB" w:rsidP="009C3D10">
            <w:pPr>
              <w:pStyle w:val="af0"/>
              <w:spacing w:beforeLines="20" w:before="62" w:afterLines="20" w:after="62" w:line="240" w:lineRule="exact"/>
              <w:ind w:left="0"/>
              <w:rPr>
                <w:rFonts w:cs="Arial"/>
              </w:rPr>
            </w:pPr>
            <w:r w:rsidRPr="001E6A31">
              <w:rPr>
                <w:rFonts w:cs="Arial"/>
              </w:rPr>
              <w:t>Lägger till en ny enhet.</w:t>
            </w:r>
          </w:p>
        </w:tc>
      </w:tr>
      <w:tr w:rsidR="00D013DB" w:rsidRPr="001E6A31" w14:paraId="4A9FF880" w14:textId="77777777" w:rsidTr="009C3D10">
        <w:tc>
          <w:tcPr>
            <w:tcW w:w="1980" w:type="dxa"/>
            <w:vAlign w:val="center"/>
          </w:tcPr>
          <w:p w14:paraId="58ABA900" w14:textId="77777777" w:rsidR="00D013DB" w:rsidRPr="001E6A31" w:rsidRDefault="00D013DB" w:rsidP="009C3D10">
            <w:pPr>
              <w:pStyle w:val="af"/>
              <w:spacing w:beforeLines="20" w:before="62" w:afterLines="20" w:after="62" w:line="240" w:lineRule="exact"/>
              <w:rPr>
                <w:rFonts w:cs="Arial"/>
              </w:rPr>
            </w:pPr>
            <w:r w:rsidRPr="001E6A31">
              <w:rPr>
                <w:rFonts w:cs="Arial"/>
              </w:rPr>
              <w:t>Batchimport</w:t>
            </w:r>
          </w:p>
        </w:tc>
        <w:tc>
          <w:tcPr>
            <w:tcW w:w="4621" w:type="dxa"/>
            <w:vAlign w:val="center"/>
          </w:tcPr>
          <w:p w14:paraId="4C7F4C53" w14:textId="77777777" w:rsidR="00D013DB" w:rsidRPr="001E6A31" w:rsidRDefault="00D013DB" w:rsidP="009C3D10">
            <w:pPr>
              <w:pStyle w:val="af0"/>
              <w:spacing w:beforeLines="20" w:before="62" w:afterLines="20" w:after="62" w:line="240" w:lineRule="exact"/>
              <w:ind w:left="0"/>
              <w:rPr>
                <w:rFonts w:cs="Arial"/>
              </w:rPr>
            </w:pPr>
            <w:r w:rsidRPr="001E6A31">
              <w:rPr>
                <w:rFonts w:cs="Arial"/>
              </w:rPr>
              <w:t>Importerar enhetsinformation i omgångar.</w:t>
            </w:r>
          </w:p>
        </w:tc>
      </w:tr>
      <w:tr w:rsidR="00D013DB" w:rsidRPr="001E6A31" w14:paraId="5DF68BA5" w14:textId="77777777" w:rsidTr="009C3D10">
        <w:tc>
          <w:tcPr>
            <w:tcW w:w="1980" w:type="dxa"/>
            <w:vAlign w:val="center"/>
          </w:tcPr>
          <w:p w14:paraId="760D1300" w14:textId="77777777" w:rsidR="00D013DB" w:rsidRPr="001E6A31" w:rsidRDefault="00D013DB" w:rsidP="009C3D10">
            <w:pPr>
              <w:pStyle w:val="af"/>
              <w:spacing w:beforeLines="20" w:before="62" w:afterLines="20" w:after="62" w:line="240" w:lineRule="exact"/>
              <w:rPr>
                <w:rFonts w:cs="Arial"/>
              </w:rPr>
            </w:pPr>
            <w:r w:rsidRPr="001E6A31">
              <w:rPr>
                <w:rFonts w:cs="Arial"/>
              </w:rPr>
              <w:t>Exportera</w:t>
            </w:r>
          </w:p>
        </w:tc>
        <w:tc>
          <w:tcPr>
            <w:tcW w:w="4621" w:type="dxa"/>
            <w:vAlign w:val="center"/>
          </w:tcPr>
          <w:p w14:paraId="6E9ED24B" w14:textId="77777777" w:rsidR="00D013DB" w:rsidRPr="001E6A31" w:rsidRDefault="00D013DB" w:rsidP="009C3D10">
            <w:pPr>
              <w:pStyle w:val="af0"/>
              <w:spacing w:beforeLines="20" w:before="62" w:afterLines="20" w:after="62" w:line="240" w:lineRule="exact"/>
              <w:ind w:left="0"/>
              <w:rPr>
                <w:rFonts w:cs="Arial"/>
              </w:rPr>
            </w:pPr>
            <w:r w:rsidRPr="001E6A31">
              <w:rPr>
                <w:rFonts w:cs="Arial"/>
              </w:rPr>
              <w:t>Exporterar enhetsinformation.</w:t>
            </w:r>
          </w:p>
        </w:tc>
      </w:tr>
      <w:tr w:rsidR="00D013DB" w:rsidRPr="001E6A31" w14:paraId="7490AE17" w14:textId="77777777" w:rsidTr="009C3D10">
        <w:tc>
          <w:tcPr>
            <w:tcW w:w="1980" w:type="dxa"/>
            <w:vAlign w:val="center"/>
          </w:tcPr>
          <w:p w14:paraId="56581148" w14:textId="77777777" w:rsidR="00D013DB" w:rsidRPr="001E6A31" w:rsidRDefault="00D013DB" w:rsidP="009C3D10">
            <w:pPr>
              <w:pStyle w:val="af"/>
              <w:spacing w:beforeLines="20" w:before="62" w:afterLines="20" w:after="62" w:line="240" w:lineRule="exact"/>
              <w:rPr>
                <w:rFonts w:cs="Arial"/>
              </w:rPr>
            </w:pPr>
            <w:r w:rsidRPr="001E6A31">
              <w:rPr>
                <w:rFonts w:cs="Arial"/>
              </w:rPr>
              <w:t>Tilldela reparationsverkstad</w:t>
            </w:r>
            <w:r w:rsidRPr="001E6A31">
              <w:rPr>
                <w:rFonts w:eastAsia="MS Gothic" w:cs="Arial"/>
              </w:rPr>
              <w:t>​</w:t>
            </w:r>
          </w:p>
        </w:tc>
        <w:tc>
          <w:tcPr>
            <w:tcW w:w="4621" w:type="dxa"/>
            <w:vAlign w:val="center"/>
          </w:tcPr>
          <w:p w14:paraId="0B9BD6EB" w14:textId="77777777" w:rsidR="00D013DB" w:rsidRPr="001E6A31" w:rsidRDefault="00D013DB" w:rsidP="009C3D10">
            <w:pPr>
              <w:pStyle w:val="af0"/>
              <w:spacing w:beforeLines="20" w:before="62" w:afterLines="20" w:after="62" w:line="240" w:lineRule="exact"/>
              <w:ind w:left="0"/>
              <w:rPr>
                <w:rFonts w:cs="Arial"/>
              </w:rPr>
            </w:pPr>
            <w:r w:rsidRPr="001E6A31">
              <w:rPr>
                <w:rFonts w:cs="Arial"/>
              </w:rPr>
              <w:t>Tilldelar den valda enheten till en ansluten reparationsverkstad.</w:t>
            </w:r>
          </w:p>
        </w:tc>
      </w:tr>
      <w:tr w:rsidR="00D013DB" w:rsidRPr="001E6A31" w14:paraId="5EA2FE1B" w14:textId="77777777" w:rsidTr="009C3D10">
        <w:tc>
          <w:tcPr>
            <w:tcW w:w="1980" w:type="dxa"/>
            <w:vAlign w:val="center"/>
          </w:tcPr>
          <w:p w14:paraId="6D739573" w14:textId="77777777" w:rsidR="00D013DB" w:rsidRPr="001E6A31" w:rsidRDefault="00D013DB" w:rsidP="009C3D10">
            <w:pPr>
              <w:pStyle w:val="af"/>
              <w:spacing w:beforeLines="20" w:before="62" w:afterLines="20" w:after="62" w:line="240" w:lineRule="exact"/>
              <w:rPr>
                <w:rFonts w:cs="Arial"/>
              </w:rPr>
            </w:pPr>
            <w:r w:rsidRPr="001E6A31">
              <w:rPr>
                <w:rFonts w:cs="Arial"/>
              </w:rPr>
              <w:t>Radera</w:t>
            </w:r>
          </w:p>
        </w:tc>
        <w:tc>
          <w:tcPr>
            <w:tcW w:w="4621" w:type="dxa"/>
            <w:vAlign w:val="center"/>
          </w:tcPr>
          <w:p w14:paraId="0639489A" w14:textId="77777777" w:rsidR="00D013DB" w:rsidRPr="001E6A31" w:rsidRDefault="00D013DB" w:rsidP="009C3D10">
            <w:pPr>
              <w:pStyle w:val="af0"/>
              <w:spacing w:beforeLines="20" w:before="62" w:afterLines="20" w:after="62" w:line="240" w:lineRule="exact"/>
              <w:ind w:left="0"/>
              <w:rPr>
                <w:rFonts w:cs="Arial"/>
              </w:rPr>
            </w:pPr>
            <w:r w:rsidRPr="001E6A31">
              <w:rPr>
                <w:rFonts w:cs="Arial"/>
              </w:rPr>
              <w:t>Tar bort den valda enhetsinformationen.</w:t>
            </w:r>
          </w:p>
        </w:tc>
      </w:tr>
      <w:tr w:rsidR="00D013DB" w:rsidRPr="001E6A31" w14:paraId="66D9B073" w14:textId="77777777" w:rsidTr="009C3D10">
        <w:tc>
          <w:tcPr>
            <w:tcW w:w="1980" w:type="dxa"/>
            <w:vAlign w:val="center"/>
          </w:tcPr>
          <w:p w14:paraId="2DFB3A8F" w14:textId="77777777" w:rsidR="00D013DB" w:rsidRPr="001E6A31" w:rsidRDefault="00D013DB" w:rsidP="009C3D10">
            <w:pPr>
              <w:pStyle w:val="af"/>
              <w:spacing w:beforeLines="20" w:before="62" w:afterLines="20" w:after="62" w:line="240" w:lineRule="exact"/>
              <w:rPr>
                <w:rFonts w:cs="Arial"/>
              </w:rPr>
            </w:pPr>
            <w:r w:rsidRPr="001E6A31">
              <w:rPr>
                <w:rFonts w:cs="Arial"/>
              </w:rPr>
              <w:t>Enhetskarta</w:t>
            </w:r>
          </w:p>
        </w:tc>
        <w:tc>
          <w:tcPr>
            <w:tcW w:w="4621" w:type="dxa"/>
            <w:vAlign w:val="center"/>
          </w:tcPr>
          <w:p w14:paraId="1A02573E" w14:textId="77777777" w:rsidR="00D013DB" w:rsidRPr="001E6A31" w:rsidRDefault="00D013DB" w:rsidP="009C3D10">
            <w:pPr>
              <w:pStyle w:val="af0"/>
              <w:spacing w:beforeLines="20" w:before="62" w:afterLines="20" w:after="62" w:line="240" w:lineRule="exact"/>
              <w:ind w:left="0"/>
              <w:rPr>
                <w:rFonts w:cs="Arial"/>
              </w:rPr>
            </w:pPr>
            <w:r w:rsidRPr="001E6A31">
              <w:rPr>
                <w:rFonts w:cs="Arial"/>
              </w:rPr>
              <w:t>Öppnar enhetskartan.</w:t>
            </w:r>
          </w:p>
        </w:tc>
      </w:tr>
    </w:tbl>
    <w:p w14:paraId="48531E31" w14:textId="77777777" w:rsidR="00D013DB" w:rsidRPr="001E6A31" w:rsidRDefault="00D013DB" w:rsidP="00D013DB">
      <w:pPr>
        <w:pStyle w:val="aa"/>
        <w:widowControl w:val="0"/>
        <w:numPr>
          <w:ilvl w:val="0"/>
          <w:numId w:val="281"/>
        </w:numPr>
        <w:spacing w:beforeLines="20" w:before="62" w:afterLines="20" w:after="62"/>
        <w:ind w:left="647" w:hanging="363"/>
        <w:rPr>
          <w:rFonts w:cs="Arial"/>
        </w:rPr>
      </w:pPr>
      <w:r w:rsidRPr="001E6A31">
        <w:rPr>
          <w:rFonts w:cs="Arial"/>
        </w:rPr>
        <w:t>Huvudsektion</w:t>
      </w:r>
    </w:p>
    <w:p w14:paraId="37BA25A7" w14:textId="77777777" w:rsidR="00D013DB" w:rsidRPr="001E6A31" w:rsidRDefault="00D013DB" w:rsidP="00D013DB">
      <w:pPr>
        <w:spacing w:before="156" w:after="156"/>
        <w:ind w:left="624"/>
        <w:rPr>
          <w:rFonts w:cs="Arial"/>
        </w:rPr>
      </w:pPr>
      <w:r w:rsidRPr="001E6A31">
        <w:rPr>
          <w:rFonts w:cs="Arial"/>
        </w:rPr>
        <w:t>Huvudavsnittet innehåller ett verktygsfält, en informationslista och kontroller för att bläddra bland sidor.</w:t>
      </w:r>
    </w:p>
    <w:p w14:paraId="7B434810" w14:textId="77777777" w:rsidR="00D013DB" w:rsidRPr="001E6A31" w:rsidRDefault="00D013DB" w:rsidP="00D013DB">
      <w:pPr>
        <w:spacing w:before="156" w:after="156"/>
        <w:ind w:left="624"/>
        <w:rPr>
          <w:rFonts w:cs="Arial"/>
          <w:b/>
          <w:bCs/>
        </w:rPr>
      </w:pPr>
      <w:r w:rsidRPr="001E6A31">
        <w:rPr>
          <w:rFonts w:cs="Arial"/>
          <w:b/>
          <w:bCs/>
        </w:rPr>
        <w:t>Verktygsfält:</w:t>
      </w:r>
    </w:p>
    <w:p w14:paraId="5F308A31" w14:textId="77777777" w:rsidR="00D013DB" w:rsidRPr="001E6A31" w:rsidRDefault="00D013DB" w:rsidP="00D013DB">
      <w:pPr>
        <w:pStyle w:val="aa"/>
        <w:widowControl w:val="0"/>
        <w:numPr>
          <w:ilvl w:val="0"/>
          <w:numId w:val="56"/>
        </w:numPr>
        <w:spacing w:beforeLines="20" w:before="62" w:afterLines="20" w:after="62"/>
        <w:ind w:left="981" w:hanging="357"/>
        <w:rPr>
          <w:rFonts w:cs="Arial"/>
        </w:rPr>
      </w:pPr>
      <w:r w:rsidRPr="001E6A31">
        <w:rPr>
          <w:rFonts w:cs="Arial"/>
        </w:rPr>
        <w:t>Välj kolumn</w:t>
      </w:r>
      <w:r w:rsidRPr="001E6A31">
        <w:rPr>
          <w:rFonts w:cs="Arial"/>
          <w:bCs/>
        </w:rPr>
        <w:t xml:space="preserve"> </w:t>
      </w:r>
      <w:r w:rsidRPr="001E6A31">
        <w:rPr>
          <w:rFonts w:cs="Arial"/>
        </w:rPr>
        <w:t>— tryck för att välja önskad kolumninformation.</w:t>
      </w:r>
    </w:p>
    <w:p w14:paraId="643267B8" w14:textId="77777777" w:rsidR="00D013DB" w:rsidRPr="001E6A31" w:rsidRDefault="00D013DB" w:rsidP="00D013DB">
      <w:pPr>
        <w:pStyle w:val="aa"/>
        <w:widowControl w:val="0"/>
        <w:numPr>
          <w:ilvl w:val="0"/>
          <w:numId w:val="56"/>
        </w:numPr>
        <w:spacing w:beforeLines="20" w:before="62" w:afterLines="20" w:after="62"/>
        <w:ind w:left="981" w:hanging="357"/>
        <w:rPr>
          <w:rFonts w:cs="Arial"/>
        </w:rPr>
      </w:pPr>
      <w:r w:rsidRPr="001E6A31">
        <w:rPr>
          <w:rFonts w:cs="Arial"/>
        </w:rPr>
        <w:t>Uppdatera — tryck för att uppdatera informationslistan.</w:t>
      </w:r>
    </w:p>
    <w:p w14:paraId="7CC1E996" w14:textId="77777777" w:rsidR="00D013DB" w:rsidRPr="001E6A31" w:rsidRDefault="00D013DB" w:rsidP="00D013DB">
      <w:pPr>
        <w:pStyle w:val="aa"/>
        <w:widowControl w:val="0"/>
        <w:numPr>
          <w:ilvl w:val="0"/>
          <w:numId w:val="56"/>
        </w:numPr>
        <w:spacing w:beforeLines="20" w:before="62" w:afterLines="20" w:after="62"/>
        <w:ind w:left="981" w:hanging="357"/>
        <w:rPr>
          <w:rFonts w:cs="Arial"/>
        </w:rPr>
      </w:pPr>
      <w:r w:rsidRPr="001E6A31">
        <w:rPr>
          <w:rFonts w:cs="Arial"/>
        </w:rPr>
        <w:t>Återställ — tryck för att återställa sökkriterierna.</w:t>
      </w:r>
    </w:p>
    <w:p w14:paraId="362B2757" w14:textId="77777777" w:rsidR="00D013DB" w:rsidRPr="001E6A31" w:rsidRDefault="00D013DB" w:rsidP="00D013DB">
      <w:pPr>
        <w:pStyle w:val="Text"/>
        <w:spacing w:before="156" w:after="156"/>
        <w:ind w:left="624"/>
        <w:rPr>
          <w:rFonts w:cs="Arial"/>
          <w:b/>
          <w:bCs/>
        </w:rPr>
      </w:pPr>
      <w:r w:rsidRPr="001E6A31">
        <w:rPr>
          <w:rFonts w:cs="Arial"/>
          <w:b/>
          <w:bCs/>
        </w:rPr>
        <w:t>Informationslista:​</w:t>
      </w:r>
    </w:p>
    <w:p w14:paraId="3090F439" w14:textId="77777777" w:rsidR="00D013DB" w:rsidRPr="001E6A31" w:rsidRDefault="00D013DB" w:rsidP="00D013DB">
      <w:pPr>
        <w:pStyle w:val="aa"/>
        <w:widowControl w:val="0"/>
        <w:numPr>
          <w:ilvl w:val="0"/>
          <w:numId w:val="56"/>
        </w:numPr>
        <w:spacing w:beforeLines="20" w:before="62" w:afterLines="20" w:after="62"/>
        <w:ind w:left="981" w:hanging="357"/>
        <w:rPr>
          <w:rFonts w:cs="Arial"/>
        </w:rPr>
      </w:pPr>
      <w:r w:rsidRPr="001E6A31">
        <w:rPr>
          <w:rFonts w:cs="Arial"/>
        </w:rPr>
        <w:t>Kryssruta: tryck för att välja ett objekt.</w:t>
      </w:r>
    </w:p>
    <w:p w14:paraId="43F5EA5A" w14:textId="77777777" w:rsidR="00D013DB" w:rsidRPr="001E6A31" w:rsidRDefault="00D013DB" w:rsidP="00D013DB">
      <w:pPr>
        <w:pStyle w:val="aa"/>
        <w:widowControl w:val="0"/>
        <w:numPr>
          <w:ilvl w:val="0"/>
          <w:numId w:val="56"/>
        </w:numPr>
        <w:spacing w:beforeLines="20" w:before="62" w:afterLines="20" w:after="62"/>
        <w:ind w:left="981" w:hanging="357"/>
        <w:rPr>
          <w:rFonts w:cs="Arial"/>
        </w:rPr>
      </w:pPr>
      <w:r w:rsidRPr="001E6A31">
        <w:rPr>
          <w:rFonts w:cs="Arial"/>
        </w:rPr>
        <w:t xml:space="preserve">Sökikoner: tryck på ikonen </w:t>
      </w:r>
      <w:r w:rsidRPr="001E6A31">
        <w:rPr>
          <w:rFonts w:cs="Arial"/>
          <w:noProof/>
          <w:lang w:val="en-US"/>
        </w:rPr>
        <w:drawing>
          <wp:inline distT="0" distB="0" distL="0" distR="0" wp14:anchorId="22466C3E" wp14:editId="02B34159">
            <wp:extent cx="147548" cy="72000"/>
            <wp:effectExtent l="0" t="0" r="5080" b="4445"/>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1E6A31">
        <w:rPr>
          <w:rFonts w:cs="Arial"/>
        </w:rPr>
        <w:t xml:space="preserve"> för att visa sökkriterierna för relevant kolumn; tryck på ikonen </w:t>
      </w:r>
      <w:r w:rsidRPr="001E6A31">
        <w:rPr>
          <w:rFonts w:cs="Arial"/>
          <w:noProof/>
          <w:lang w:val="en-US"/>
        </w:rPr>
        <w:drawing>
          <wp:inline distT="0" distB="0" distL="0" distR="0" wp14:anchorId="31DE9700" wp14:editId="4353A029">
            <wp:extent cx="106556" cy="108000"/>
            <wp:effectExtent l="0" t="0" r="8255" b="635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1E6A31">
        <w:rPr>
          <w:rFonts w:cs="Arial"/>
        </w:rPr>
        <w:t xml:space="preserve"> för att gå in i sökningen kriterier; tryck på ikonen </w:t>
      </w:r>
      <w:r w:rsidRPr="001E6A31">
        <w:rPr>
          <w:rFonts w:cs="Arial"/>
          <w:noProof/>
          <w:lang w:val="en-US"/>
        </w:rPr>
        <w:drawing>
          <wp:inline distT="0" distB="0" distL="0" distR="0" wp14:anchorId="7A342879" wp14:editId="3E019328">
            <wp:extent cx="119167" cy="126000"/>
            <wp:effectExtent l="0" t="0" r="0" b="7620"/>
            <wp:docPr id="881363871" name="图片 881363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1E6A31">
        <w:rPr>
          <w:rFonts w:cs="Arial"/>
        </w:rPr>
        <w:t xml:space="preserve"> för att välja ett datum.</w:t>
      </w:r>
    </w:p>
    <w:p w14:paraId="4C2C48A6" w14:textId="77777777" w:rsidR="00D013DB" w:rsidRPr="001E6A31" w:rsidRDefault="00D013DB" w:rsidP="00D013DB">
      <w:pPr>
        <w:pStyle w:val="Text"/>
        <w:spacing w:before="156" w:after="156"/>
        <w:ind w:left="624"/>
        <w:rPr>
          <w:rFonts w:cs="Arial"/>
          <w:b/>
          <w:bCs/>
        </w:rPr>
      </w:pPr>
      <w:r w:rsidRPr="001E6A31">
        <w:rPr>
          <w:rFonts w:cs="Arial"/>
          <w:b/>
          <w:bCs/>
        </w:rPr>
        <w:t>Sidvändningskontroller:​</w:t>
      </w:r>
      <w:r w:rsidRPr="001E6A31">
        <w:rPr>
          <w:rFonts w:eastAsia="MS Gothic" w:cs="Arial"/>
          <w:b/>
          <w:bCs/>
        </w:rPr>
        <w:t>​​</w:t>
      </w:r>
    </w:p>
    <w:p w14:paraId="59EBECDB" w14:textId="77777777" w:rsidR="00D013DB" w:rsidRPr="001E6A31" w:rsidRDefault="00D013DB" w:rsidP="00D013DB">
      <w:pPr>
        <w:pStyle w:val="aa"/>
        <w:widowControl w:val="0"/>
        <w:numPr>
          <w:ilvl w:val="0"/>
          <w:numId w:val="56"/>
        </w:numPr>
        <w:spacing w:beforeLines="20" w:before="62" w:afterLines="20" w:after="62"/>
        <w:ind w:left="981" w:hanging="357"/>
        <w:rPr>
          <w:rFonts w:cs="Arial"/>
        </w:rPr>
      </w:pPr>
      <w:r w:rsidRPr="001E6A31">
        <w:rPr>
          <w:rFonts w:cs="Arial"/>
        </w:rPr>
        <w:t>Rullningslist: bläddra åt vänster eller höger för att visa de dolda kolumnerna eller återgå till tidigare kolumner.</w:t>
      </w:r>
    </w:p>
    <w:p w14:paraId="4AEA849F" w14:textId="77777777" w:rsidR="00D013DB" w:rsidRPr="001E6A31" w:rsidRDefault="00D013DB" w:rsidP="00D013DB">
      <w:pPr>
        <w:pStyle w:val="aa"/>
        <w:widowControl w:val="0"/>
        <w:numPr>
          <w:ilvl w:val="0"/>
          <w:numId w:val="56"/>
        </w:numPr>
        <w:spacing w:beforeLines="20" w:before="62" w:afterLines="20" w:after="62"/>
        <w:ind w:left="981" w:hanging="357"/>
        <w:rPr>
          <w:rFonts w:cs="Arial"/>
        </w:rPr>
      </w:pPr>
      <w:r w:rsidRPr="001E6A31">
        <w:rPr>
          <w:rFonts w:cs="Arial"/>
        </w:rPr>
        <w:t>Rullgardinsmeny för objekt per sida: tryck för att välja antalet objekt som visas per sida.</w:t>
      </w:r>
    </w:p>
    <w:p w14:paraId="21EE934B" w14:textId="77777777" w:rsidR="00D013DB" w:rsidRPr="001E6A31" w:rsidRDefault="00D013DB" w:rsidP="00D013DB">
      <w:pPr>
        <w:pStyle w:val="aa"/>
        <w:widowControl w:val="0"/>
        <w:numPr>
          <w:ilvl w:val="0"/>
          <w:numId w:val="56"/>
        </w:numPr>
        <w:spacing w:beforeLines="20" w:before="62" w:afterLines="20" w:after="62"/>
        <w:ind w:left="981" w:hanging="357"/>
        <w:rPr>
          <w:rFonts w:cs="Arial"/>
        </w:rPr>
      </w:pPr>
      <w:r w:rsidRPr="001E6A31">
        <w:rPr>
          <w:rFonts w:cs="Arial"/>
        </w:rPr>
        <w:t>Föregående/Nästa-knapp: tryck för att gå till föregående eller nästa sida.</w:t>
      </w:r>
    </w:p>
    <w:p w14:paraId="58955B51" w14:textId="77777777" w:rsidR="00D013DB" w:rsidRPr="001E6A31" w:rsidRDefault="00D013DB" w:rsidP="00D013DB">
      <w:pPr>
        <w:pStyle w:val="aa"/>
        <w:widowControl w:val="0"/>
        <w:numPr>
          <w:ilvl w:val="0"/>
          <w:numId w:val="56"/>
        </w:numPr>
        <w:spacing w:beforeLines="20" w:before="62" w:afterLines="20" w:after="62"/>
        <w:ind w:left="981" w:hanging="357"/>
        <w:rPr>
          <w:rFonts w:cs="Arial"/>
        </w:rPr>
      </w:pPr>
      <w:r w:rsidRPr="001E6A31">
        <w:rPr>
          <w:rFonts w:cs="Arial"/>
        </w:rPr>
        <w:t>Sidnavigeringsruta: tryck för att ange sidnumret för att hoppa till en specifik sida.</w:t>
      </w:r>
    </w:p>
    <w:p w14:paraId="74DD1FAB" w14:textId="77777777" w:rsidR="00D013DB" w:rsidRPr="001E6A31" w:rsidRDefault="00D013DB" w:rsidP="00D013DB">
      <w:pPr>
        <w:pStyle w:val="aa"/>
        <w:widowControl w:val="0"/>
        <w:numPr>
          <w:ilvl w:val="0"/>
          <w:numId w:val="111"/>
        </w:numPr>
        <w:spacing w:beforeLines="20" w:before="62" w:afterLines="20" w:after="62"/>
        <w:ind w:left="641" w:hanging="357"/>
        <w:rPr>
          <w:rFonts w:cs="Arial"/>
          <w:b/>
        </w:rPr>
      </w:pPr>
      <w:r w:rsidRPr="001E6A31">
        <w:rPr>
          <w:rFonts w:cs="Arial"/>
          <w:b/>
        </w:rPr>
        <w:t>För att länka enheten / enheterna</w:t>
      </w:r>
    </w:p>
    <w:p w14:paraId="6214DCE1" w14:textId="77777777" w:rsidR="00D013DB" w:rsidRPr="001E6A31" w:rsidRDefault="00D013DB" w:rsidP="00D013DB">
      <w:pPr>
        <w:pStyle w:val="Text"/>
        <w:numPr>
          <w:ilvl w:val="0"/>
          <w:numId w:val="278"/>
        </w:numPr>
        <w:spacing w:before="156" w:after="156"/>
        <w:ind w:left="1083" w:hanging="442"/>
        <w:rPr>
          <w:rFonts w:cs="Arial"/>
          <w:b/>
          <w:bCs/>
        </w:rPr>
      </w:pPr>
      <w:r w:rsidRPr="001E6A31">
        <w:rPr>
          <w:rFonts w:cs="Arial"/>
          <w:b/>
          <w:bCs/>
        </w:rPr>
        <w:lastRenderedPageBreak/>
        <w:t>För att länka enheten individuellt</w:t>
      </w:r>
    </w:p>
    <w:p w14:paraId="556A8405" w14:textId="77777777" w:rsidR="00D013DB" w:rsidRPr="001E6A31" w:rsidRDefault="00D013DB" w:rsidP="00D013DB">
      <w:pPr>
        <w:pStyle w:val="aa"/>
        <w:widowControl w:val="0"/>
        <w:numPr>
          <w:ilvl w:val="0"/>
          <w:numId w:val="282"/>
        </w:numPr>
        <w:spacing w:beforeLines="20" w:before="62" w:afterLines="20" w:after="62"/>
        <w:ind w:left="998" w:hanging="357"/>
        <w:rPr>
          <w:rFonts w:cs="Arial"/>
        </w:rPr>
      </w:pPr>
      <w:r w:rsidRPr="001E6A31">
        <w:rPr>
          <w:rFonts w:cs="Arial"/>
        </w:rPr>
        <w:t xml:space="preserve">Tryck på </w:t>
      </w:r>
      <w:r w:rsidRPr="001E6A31">
        <w:rPr>
          <w:rFonts w:cs="Arial"/>
          <w:b/>
          <w:bCs/>
        </w:rPr>
        <w:t xml:space="preserve">Enhetshantering </w:t>
      </w:r>
      <w:r w:rsidRPr="001E6A31">
        <w:rPr>
          <w:rFonts w:cs="Arial"/>
        </w:rPr>
        <w:t xml:space="preserve">&gt; </w:t>
      </w:r>
      <w:r w:rsidRPr="001E6A31">
        <w:rPr>
          <w:rFonts w:cs="Arial"/>
          <w:b/>
          <w:bCs/>
        </w:rPr>
        <w:t xml:space="preserve">Enhetslista </w:t>
      </w:r>
      <w:r w:rsidRPr="001E6A31">
        <w:rPr>
          <w:rFonts w:cs="Arial"/>
        </w:rPr>
        <w:t>för att öppna skärmen Enhetslista.</w:t>
      </w:r>
    </w:p>
    <w:p w14:paraId="72579D50" w14:textId="77777777" w:rsidR="00D013DB" w:rsidRPr="001E6A31" w:rsidRDefault="00D013DB" w:rsidP="00D013DB">
      <w:pPr>
        <w:pStyle w:val="aa"/>
        <w:widowControl w:val="0"/>
        <w:numPr>
          <w:ilvl w:val="0"/>
          <w:numId w:val="282"/>
        </w:numPr>
        <w:spacing w:beforeLines="20" w:before="62" w:afterLines="20" w:after="62"/>
        <w:ind w:left="998" w:hanging="357"/>
        <w:rPr>
          <w:rFonts w:cs="Arial"/>
        </w:rPr>
      </w:pPr>
      <w:r w:rsidRPr="001E6A31">
        <w:rPr>
          <w:rFonts w:cs="Arial"/>
        </w:rPr>
        <w:t xml:space="preserve">Tryck på </w:t>
      </w:r>
      <w:r w:rsidRPr="001E6A31">
        <w:rPr>
          <w:rFonts w:cs="Arial"/>
          <w:b/>
          <w:bCs/>
        </w:rPr>
        <w:t xml:space="preserve">Lägg till </w:t>
      </w:r>
      <w:r w:rsidRPr="001E6A31">
        <w:rPr>
          <w:rFonts w:cs="Arial"/>
        </w:rPr>
        <w:t>för att öppna skärmen Ny enhet.</w:t>
      </w:r>
    </w:p>
    <w:p w14:paraId="263AFCAD" w14:textId="77777777" w:rsidR="00D013DB" w:rsidRPr="001E6A31" w:rsidRDefault="00D013DB" w:rsidP="00D013DB">
      <w:pPr>
        <w:pStyle w:val="aa"/>
        <w:widowControl w:val="0"/>
        <w:numPr>
          <w:ilvl w:val="0"/>
          <w:numId w:val="282"/>
        </w:numPr>
        <w:spacing w:beforeLines="20" w:before="62" w:afterLines="20" w:after="62"/>
        <w:ind w:left="998" w:hanging="357"/>
        <w:rPr>
          <w:rFonts w:cs="Arial"/>
        </w:rPr>
      </w:pPr>
      <w:r w:rsidRPr="001E6A31">
        <w:rPr>
          <w:rFonts w:cs="Arial"/>
        </w:rPr>
        <w:t xml:space="preserve">Ange enhetens serienummer och lösenord för enhetsregistrering i inmatningsrutan och välj en ansluten reparationsverkstad. (För att hitta enhetens serienummer och lösenord för enhetsregistrering, gå till </w:t>
      </w:r>
      <w:r w:rsidRPr="001E6A31">
        <w:rPr>
          <w:rFonts w:cs="Arial"/>
          <w:b/>
          <w:bCs/>
        </w:rPr>
        <w:t xml:space="preserve">Inställningar </w:t>
      </w:r>
      <w:r w:rsidRPr="001E6A31">
        <w:rPr>
          <w:rFonts w:cs="Arial"/>
        </w:rPr>
        <w:t xml:space="preserve">&gt; </w:t>
      </w:r>
      <w:r w:rsidRPr="001E6A31">
        <w:rPr>
          <w:rFonts w:cs="Arial"/>
          <w:b/>
          <w:bCs/>
        </w:rPr>
        <w:t>Om.</w:t>
      </w:r>
      <w:r w:rsidRPr="001E6A31">
        <w:rPr>
          <w:rFonts w:cs="Arial"/>
        </w:rPr>
        <w:t>)</w:t>
      </w:r>
    </w:p>
    <w:p w14:paraId="3FFC4101" w14:textId="77777777" w:rsidR="00D013DB" w:rsidRPr="001E6A31" w:rsidRDefault="00D013DB" w:rsidP="00D013DB">
      <w:pPr>
        <w:pBdr>
          <w:top w:val="single" w:sz="6" w:space="1" w:color="auto"/>
          <w:bottom w:val="single" w:sz="6" w:space="1" w:color="auto"/>
        </w:pBdr>
        <w:spacing w:before="156" w:after="156"/>
        <w:ind w:left="737"/>
        <w:contextualSpacing/>
        <w:rPr>
          <w:rFonts w:cs="Arial"/>
          <w:b/>
        </w:rPr>
      </w:pPr>
      <w:bookmarkStart w:id="368" w:name="_Hlk198541650"/>
      <w:r w:rsidRPr="001E6A31">
        <w:rPr>
          <w:rFonts w:cs="Arial"/>
          <w:noProof/>
          <w:lang w:val="en-US"/>
        </w:rPr>
        <w:drawing>
          <wp:anchor distT="0" distB="0" distL="114300" distR="114300" simplePos="0" relativeHeight="252467200" behindDoc="0" locked="0" layoutInCell="1" allowOverlap="1" wp14:anchorId="5D774045" wp14:editId="42E96FA2">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4B569A21" w14:textId="77777777" w:rsidR="00D013DB" w:rsidRPr="001E6A31" w:rsidRDefault="00D013DB" w:rsidP="00D013DB">
      <w:pPr>
        <w:pBdr>
          <w:top w:val="single" w:sz="6" w:space="1" w:color="auto"/>
          <w:bottom w:val="single" w:sz="6" w:space="1" w:color="auto"/>
        </w:pBdr>
        <w:spacing w:before="156" w:after="156"/>
        <w:ind w:left="737"/>
        <w:contextualSpacing/>
        <w:rPr>
          <w:rFonts w:eastAsiaTheme="minorEastAsia" w:cs="Arial"/>
        </w:rPr>
      </w:pPr>
      <w:r w:rsidRPr="001E6A31">
        <w:rPr>
          <w:rFonts w:cs="Arial"/>
        </w:rPr>
        <w:t>Fält markerade med en asterisk (*) är obligatoriska.</w:t>
      </w:r>
    </w:p>
    <w:bookmarkEnd w:id="368"/>
    <w:p w14:paraId="5463CADD" w14:textId="77777777" w:rsidR="00D013DB" w:rsidRPr="001E6A31" w:rsidRDefault="00D013DB" w:rsidP="00D013DB">
      <w:pPr>
        <w:spacing w:beforeLines="0" w:before="0" w:afterLines="0" w:after="0" w:line="80" w:lineRule="exact"/>
        <w:ind w:left="737"/>
        <w:rPr>
          <w:rFonts w:cs="Arial"/>
        </w:rPr>
      </w:pPr>
    </w:p>
    <w:p w14:paraId="136A6930" w14:textId="77777777" w:rsidR="00D013DB" w:rsidRPr="001E6A31" w:rsidRDefault="00D013DB" w:rsidP="00D013DB">
      <w:pPr>
        <w:pStyle w:val="aa"/>
        <w:widowControl w:val="0"/>
        <w:numPr>
          <w:ilvl w:val="0"/>
          <w:numId w:val="282"/>
        </w:numPr>
        <w:spacing w:beforeLines="20" w:before="62" w:afterLines="20" w:after="62"/>
        <w:ind w:left="998" w:hanging="357"/>
        <w:rPr>
          <w:rFonts w:cs="Arial"/>
        </w:rPr>
      </w:pPr>
      <w:r w:rsidRPr="001E6A31">
        <w:rPr>
          <w:rFonts w:cs="Arial"/>
        </w:rPr>
        <w:t xml:space="preserve">Knacka </w:t>
      </w:r>
      <w:r w:rsidRPr="001E6A31">
        <w:rPr>
          <w:rFonts w:cs="Arial"/>
          <w:b/>
          <w:bCs/>
        </w:rPr>
        <w:t xml:space="preserve">Spara </w:t>
      </w:r>
      <w:r w:rsidRPr="001E6A31">
        <w:rPr>
          <w:rFonts w:cs="Arial"/>
        </w:rPr>
        <w:t>för att spara informationen.</w:t>
      </w:r>
    </w:p>
    <w:p w14:paraId="7452154D" w14:textId="77777777" w:rsidR="00D013DB" w:rsidRPr="001E6A31" w:rsidRDefault="00D013DB" w:rsidP="00D013DB">
      <w:pPr>
        <w:pStyle w:val="aa"/>
        <w:widowControl w:val="0"/>
        <w:spacing w:beforeLines="20" w:before="62" w:afterLines="20" w:after="62"/>
        <w:ind w:left="998" w:firstLine="0"/>
        <w:rPr>
          <w:rFonts w:cs="Arial"/>
        </w:rPr>
      </w:pPr>
      <w:r w:rsidRPr="001E6A31">
        <w:rPr>
          <w:rFonts w:cs="Arial"/>
        </w:rPr>
        <w:t xml:space="preserve">Om det behövs, tryck på </w:t>
      </w:r>
      <w:r w:rsidRPr="001E6A31">
        <w:rPr>
          <w:rFonts w:cs="Arial"/>
          <w:b/>
          <w:bCs/>
        </w:rPr>
        <w:t>Avboka</w:t>
      </w:r>
      <w:r w:rsidRPr="001E6A31">
        <w:rPr>
          <w:rFonts w:cs="Arial"/>
        </w:rPr>
        <w:t xml:space="preserve"> eller den Tryck på ikonen “ X ” för att lämna skärmen.</w:t>
      </w:r>
    </w:p>
    <w:p w14:paraId="0C081407" w14:textId="77777777" w:rsidR="00D013DB" w:rsidRPr="001E6A31" w:rsidRDefault="00D013DB" w:rsidP="00D013DB">
      <w:pPr>
        <w:pStyle w:val="aa"/>
        <w:widowControl w:val="0"/>
        <w:numPr>
          <w:ilvl w:val="0"/>
          <w:numId w:val="282"/>
        </w:numPr>
        <w:spacing w:beforeLines="20" w:before="62" w:afterLines="20" w:after="62"/>
        <w:ind w:left="998" w:hanging="357"/>
        <w:rPr>
          <w:rFonts w:cs="Arial"/>
        </w:rPr>
      </w:pPr>
      <w:r w:rsidRPr="001E6A31">
        <w:rPr>
          <w:rFonts w:cs="Arial"/>
        </w:rPr>
        <w:t>Efter att du har sparat visas den länkade enheten på skärmen Enhetslista.</w:t>
      </w:r>
    </w:p>
    <w:p w14:paraId="2CF4F722" w14:textId="77777777" w:rsidR="00D013DB" w:rsidRPr="001E6A31" w:rsidRDefault="00D013DB" w:rsidP="00D013DB">
      <w:pPr>
        <w:pStyle w:val="Text"/>
        <w:numPr>
          <w:ilvl w:val="0"/>
          <w:numId w:val="278"/>
        </w:numPr>
        <w:spacing w:before="156" w:after="156"/>
        <w:ind w:left="1083" w:hanging="442"/>
        <w:rPr>
          <w:rFonts w:cs="Arial"/>
          <w:b/>
          <w:bCs/>
        </w:rPr>
      </w:pPr>
      <w:r w:rsidRPr="001E6A31">
        <w:rPr>
          <w:rFonts w:cs="Arial"/>
          <w:b/>
          <w:bCs/>
        </w:rPr>
        <w:t>För att länka flera enheter samtidigt</w:t>
      </w:r>
    </w:p>
    <w:p w14:paraId="4CB99BBB" w14:textId="77777777" w:rsidR="00D013DB" w:rsidRPr="001E6A31" w:rsidRDefault="00D013DB" w:rsidP="00D013DB">
      <w:pPr>
        <w:pStyle w:val="aa"/>
        <w:widowControl w:val="0"/>
        <w:numPr>
          <w:ilvl w:val="0"/>
          <w:numId w:val="283"/>
        </w:numPr>
        <w:spacing w:beforeLines="20" w:before="62" w:afterLines="20" w:after="62"/>
        <w:ind w:left="998" w:hanging="357"/>
        <w:rPr>
          <w:rFonts w:cs="Arial"/>
        </w:rPr>
      </w:pPr>
      <w:r w:rsidRPr="001E6A31">
        <w:rPr>
          <w:rFonts w:cs="Arial"/>
        </w:rPr>
        <w:t xml:space="preserve">Knacka </w:t>
      </w:r>
      <w:r w:rsidRPr="001E6A31">
        <w:rPr>
          <w:rFonts w:cs="Arial"/>
          <w:b/>
          <w:bCs/>
        </w:rPr>
        <w:t xml:space="preserve">Enhetshantering </w:t>
      </w:r>
      <w:r w:rsidRPr="001E6A31">
        <w:rPr>
          <w:rFonts w:cs="Arial"/>
        </w:rPr>
        <w:t xml:space="preserve">&gt; </w:t>
      </w:r>
      <w:r w:rsidRPr="001E6A31">
        <w:rPr>
          <w:rFonts w:cs="Arial"/>
          <w:b/>
          <w:bCs/>
        </w:rPr>
        <w:t xml:space="preserve">Enhetslista </w:t>
      </w:r>
      <w:r w:rsidRPr="001E6A31">
        <w:rPr>
          <w:rFonts w:cs="Arial"/>
        </w:rPr>
        <w:t>för att öppna skärmen Enhetslista.</w:t>
      </w:r>
    </w:p>
    <w:p w14:paraId="0798409C" w14:textId="77777777" w:rsidR="00D013DB" w:rsidRPr="001E6A31" w:rsidRDefault="00D013DB" w:rsidP="00D013DB">
      <w:pPr>
        <w:pStyle w:val="aa"/>
        <w:widowControl w:val="0"/>
        <w:numPr>
          <w:ilvl w:val="0"/>
          <w:numId w:val="283"/>
        </w:numPr>
        <w:spacing w:beforeLines="20" w:before="62" w:afterLines="20" w:after="62"/>
        <w:ind w:left="998" w:hanging="357"/>
        <w:rPr>
          <w:rFonts w:cs="Arial"/>
        </w:rPr>
      </w:pPr>
      <w:r w:rsidRPr="001E6A31">
        <w:rPr>
          <w:rFonts w:cs="Arial"/>
        </w:rPr>
        <w:t xml:space="preserve">Knacka </w:t>
      </w:r>
      <w:r w:rsidRPr="001E6A31">
        <w:rPr>
          <w:rFonts w:cs="Arial"/>
          <w:b/>
          <w:bCs/>
        </w:rPr>
        <w:t xml:space="preserve">Batchimport </w:t>
      </w:r>
      <w:r w:rsidRPr="001E6A31">
        <w:rPr>
          <w:rFonts w:cs="Arial"/>
        </w:rPr>
        <w:t>för att öppna skärmen Batchimport.</w:t>
      </w:r>
    </w:p>
    <w:p w14:paraId="76F354D2" w14:textId="77777777" w:rsidR="00D013DB" w:rsidRPr="001E6A31" w:rsidRDefault="00D013DB" w:rsidP="00D013DB">
      <w:pPr>
        <w:pStyle w:val="aa"/>
        <w:widowControl w:val="0"/>
        <w:numPr>
          <w:ilvl w:val="0"/>
          <w:numId w:val="283"/>
        </w:numPr>
        <w:spacing w:beforeLines="20" w:before="62" w:afterLines="20" w:after="62"/>
        <w:ind w:left="998" w:hanging="357"/>
        <w:rPr>
          <w:rFonts w:cs="Arial"/>
        </w:rPr>
      </w:pPr>
      <w:r w:rsidRPr="001E6A31">
        <w:rPr>
          <w:rFonts w:cs="Arial"/>
        </w:rPr>
        <w:t xml:space="preserve">Tryck på </w:t>
      </w:r>
      <w:r w:rsidRPr="001E6A31">
        <w:rPr>
          <w:rFonts w:cs="Arial"/>
          <w:b/>
          <w:bCs/>
        </w:rPr>
        <w:t xml:space="preserve">Ladda ner mall </w:t>
      </w:r>
      <w:r w:rsidRPr="001E6A31">
        <w:rPr>
          <w:rFonts w:cs="Arial"/>
        </w:rPr>
        <w:t>för att ladda ner mallen för batchimport av enheter.</w:t>
      </w:r>
    </w:p>
    <w:p w14:paraId="7009E64F" w14:textId="77777777" w:rsidR="00D013DB" w:rsidRPr="001E6A31" w:rsidRDefault="00D013DB" w:rsidP="00D013DB">
      <w:pPr>
        <w:pStyle w:val="aa"/>
        <w:widowControl w:val="0"/>
        <w:numPr>
          <w:ilvl w:val="0"/>
          <w:numId w:val="283"/>
        </w:numPr>
        <w:spacing w:beforeLines="20" w:before="62" w:afterLines="20" w:after="62"/>
        <w:ind w:left="998" w:hanging="357"/>
        <w:rPr>
          <w:rFonts w:cs="Arial"/>
        </w:rPr>
      </w:pPr>
      <w:r w:rsidRPr="001E6A31">
        <w:rPr>
          <w:rFonts w:cs="Arial"/>
        </w:rPr>
        <w:t xml:space="preserve">När mallen är ifylld trycker du på </w:t>
      </w:r>
      <w:r w:rsidRPr="001E6A31">
        <w:rPr>
          <w:rFonts w:cs="Arial"/>
          <w:b/>
          <w:bCs/>
        </w:rPr>
        <w:t xml:space="preserve">Batchimport </w:t>
      </w:r>
      <w:r w:rsidRPr="001E6A31">
        <w:rPr>
          <w:rFonts w:cs="Arial"/>
        </w:rPr>
        <w:t xml:space="preserve">för att öppna skärmen Batchimport. Välj en verkstad, klicka eller dra filen till uppladdningsområdet och tryck på </w:t>
      </w:r>
      <w:r w:rsidRPr="001E6A31">
        <w:rPr>
          <w:rFonts w:cs="Arial"/>
          <w:b/>
          <w:bCs/>
        </w:rPr>
        <w:t xml:space="preserve">Bekräfta </w:t>
      </w:r>
      <w:r w:rsidRPr="001E6A31">
        <w:rPr>
          <w:rFonts w:cs="Arial"/>
        </w:rPr>
        <w:t>att du vill importera enhetsinformationen i omgångar.</w:t>
      </w:r>
    </w:p>
    <w:p w14:paraId="46D565CD" w14:textId="77777777" w:rsidR="00D013DB" w:rsidRPr="001E6A31" w:rsidRDefault="00D013DB" w:rsidP="00D013DB">
      <w:pPr>
        <w:pStyle w:val="aa"/>
        <w:widowControl w:val="0"/>
        <w:numPr>
          <w:ilvl w:val="0"/>
          <w:numId w:val="283"/>
        </w:numPr>
        <w:spacing w:beforeLines="20" w:before="62" w:afterLines="20" w:after="62"/>
        <w:ind w:left="998" w:hanging="357"/>
        <w:rPr>
          <w:rFonts w:cs="Arial"/>
        </w:rPr>
      </w:pPr>
      <w:r w:rsidRPr="001E6A31">
        <w:rPr>
          <w:rFonts w:cs="Arial"/>
        </w:rPr>
        <w:t>Efter importen visas de länkade enheterna på skärmen Enhetslista.</w:t>
      </w:r>
    </w:p>
    <w:p w14:paraId="03AF421E" w14:textId="77777777" w:rsidR="00D013DB" w:rsidRPr="001E6A31" w:rsidRDefault="00D013DB" w:rsidP="00D013DB">
      <w:pPr>
        <w:pStyle w:val="a2"/>
        <w:spacing w:beforeLines="20" w:before="62" w:afterLines="20" w:after="62"/>
        <w:ind w:left="641" w:hanging="357"/>
        <w:rPr>
          <w:rFonts w:cs="Arial"/>
        </w:rPr>
      </w:pPr>
      <w:r w:rsidRPr="001E6A31">
        <w:rPr>
          <w:rFonts w:cs="Arial"/>
        </w:rPr>
        <w:t>För att exportera enhetslistan</w:t>
      </w:r>
    </w:p>
    <w:p w14:paraId="758827CD" w14:textId="77777777" w:rsidR="00D013DB" w:rsidRPr="001E6A31" w:rsidRDefault="00D013DB" w:rsidP="00D013DB">
      <w:pPr>
        <w:pStyle w:val="aa"/>
        <w:widowControl w:val="0"/>
        <w:numPr>
          <w:ilvl w:val="0"/>
          <w:numId w:val="284"/>
        </w:numPr>
        <w:spacing w:beforeLines="20" w:before="62" w:afterLines="20" w:after="62"/>
        <w:ind w:left="998" w:hanging="357"/>
        <w:rPr>
          <w:rFonts w:cs="Arial"/>
        </w:rPr>
      </w:pPr>
      <w:r w:rsidRPr="001E6A31">
        <w:rPr>
          <w:rFonts w:cs="Arial"/>
        </w:rPr>
        <w:t xml:space="preserve">Tryck på </w:t>
      </w:r>
      <w:r w:rsidRPr="001E6A31">
        <w:rPr>
          <w:rFonts w:cs="Arial"/>
          <w:b/>
          <w:bCs/>
        </w:rPr>
        <w:t xml:space="preserve">Enhetshantering </w:t>
      </w:r>
      <w:r w:rsidRPr="001E6A31">
        <w:rPr>
          <w:rFonts w:cs="Arial"/>
        </w:rPr>
        <w:t xml:space="preserve">&gt; </w:t>
      </w:r>
      <w:r w:rsidRPr="001E6A31">
        <w:rPr>
          <w:rFonts w:cs="Arial"/>
          <w:b/>
          <w:bCs/>
        </w:rPr>
        <w:t xml:space="preserve">Enhetslista </w:t>
      </w:r>
      <w:r w:rsidRPr="001E6A31">
        <w:rPr>
          <w:rFonts w:cs="Arial"/>
        </w:rPr>
        <w:t>för att öppna skärmen Enhetslista.</w:t>
      </w:r>
    </w:p>
    <w:p w14:paraId="036BD871" w14:textId="77777777" w:rsidR="00D013DB" w:rsidRPr="001E6A31" w:rsidRDefault="00D013DB" w:rsidP="00D013DB">
      <w:pPr>
        <w:pStyle w:val="aa"/>
        <w:widowControl w:val="0"/>
        <w:numPr>
          <w:ilvl w:val="0"/>
          <w:numId w:val="284"/>
        </w:numPr>
        <w:spacing w:beforeLines="20" w:before="62" w:afterLines="20" w:after="62"/>
        <w:ind w:left="998" w:hanging="357"/>
        <w:rPr>
          <w:rFonts w:cs="Arial"/>
        </w:rPr>
      </w:pPr>
      <w:r w:rsidRPr="001E6A31">
        <w:rPr>
          <w:rFonts w:cs="Arial"/>
        </w:rPr>
        <w:t xml:space="preserve">Välj önskad kolumninformation från Välj kolumn och markera rutan för att välja önskad enhetsinformation. Tryck på </w:t>
      </w:r>
      <w:r w:rsidRPr="001E6A31">
        <w:rPr>
          <w:rFonts w:cs="Arial"/>
          <w:b/>
          <w:bCs/>
        </w:rPr>
        <w:t xml:space="preserve">Exportera </w:t>
      </w:r>
      <w:r w:rsidRPr="001E6A31">
        <w:rPr>
          <w:rFonts w:cs="Arial"/>
        </w:rPr>
        <w:t>och välj ett exportformat för att exportera enhetslistan.</w:t>
      </w:r>
    </w:p>
    <w:p w14:paraId="5B5B08FE" w14:textId="77777777" w:rsidR="00D013DB" w:rsidRPr="001E6A31" w:rsidRDefault="00D013DB" w:rsidP="00D013DB">
      <w:pPr>
        <w:pStyle w:val="a2"/>
        <w:spacing w:beforeLines="20" w:before="62" w:afterLines="20" w:after="62"/>
        <w:ind w:left="641" w:hanging="357"/>
        <w:rPr>
          <w:rFonts w:cs="Arial"/>
        </w:rPr>
      </w:pPr>
      <w:r w:rsidRPr="001E6A31">
        <w:rPr>
          <w:rFonts w:cs="Arial"/>
          <w:bCs/>
        </w:rPr>
        <w:t>Att tilldela en verkstad</w:t>
      </w:r>
    </w:p>
    <w:p w14:paraId="4E74DCFA" w14:textId="77777777" w:rsidR="00D013DB" w:rsidRPr="001E6A31" w:rsidRDefault="00D013DB" w:rsidP="00D013DB">
      <w:pPr>
        <w:pStyle w:val="aa"/>
        <w:widowControl w:val="0"/>
        <w:numPr>
          <w:ilvl w:val="0"/>
          <w:numId w:val="285"/>
        </w:numPr>
        <w:spacing w:beforeLines="20" w:before="62" w:afterLines="20" w:after="62"/>
        <w:ind w:left="998" w:hanging="357"/>
        <w:rPr>
          <w:rFonts w:cs="Arial"/>
        </w:rPr>
      </w:pPr>
      <w:r w:rsidRPr="001E6A31">
        <w:rPr>
          <w:rFonts w:cs="Arial"/>
        </w:rPr>
        <w:t xml:space="preserve">Tryck på </w:t>
      </w:r>
      <w:r w:rsidRPr="001E6A31">
        <w:rPr>
          <w:rFonts w:cs="Arial"/>
          <w:b/>
          <w:bCs/>
        </w:rPr>
        <w:t xml:space="preserve">Enhetshantering </w:t>
      </w:r>
      <w:r w:rsidRPr="001E6A31">
        <w:rPr>
          <w:rFonts w:cs="Arial"/>
        </w:rPr>
        <w:t xml:space="preserve">&gt; </w:t>
      </w:r>
      <w:r w:rsidRPr="001E6A31">
        <w:rPr>
          <w:rFonts w:cs="Arial"/>
          <w:b/>
          <w:bCs/>
        </w:rPr>
        <w:t xml:space="preserve">Enhetslista </w:t>
      </w:r>
      <w:r w:rsidRPr="001E6A31">
        <w:rPr>
          <w:rFonts w:cs="Arial"/>
        </w:rPr>
        <w:t>för att öppna skärmen Enhetslista.</w:t>
      </w:r>
    </w:p>
    <w:p w14:paraId="744E4174" w14:textId="77777777" w:rsidR="00D013DB" w:rsidRPr="001E6A31" w:rsidRDefault="00D013DB" w:rsidP="00D013DB">
      <w:pPr>
        <w:pStyle w:val="aa"/>
        <w:widowControl w:val="0"/>
        <w:numPr>
          <w:ilvl w:val="0"/>
          <w:numId w:val="285"/>
        </w:numPr>
        <w:spacing w:beforeLines="20" w:before="62" w:afterLines="20" w:after="62"/>
        <w:ind w:left="998" w:hanging="357"/>
        <w:rPr>
          <w:rFonts w:cs="Arial"/>
        </w:rPr>
      </w:pPr>
      <w:r w:rsidRPr="001E6A31">
        <w:rPr>
          <w:rFonts w:cs="Arial"/>
        </w:rPr>
        <w:t>Markera rutan för att</w:t>
      </w:r>
      <w:r w:rsidRPr="001E6A31" w:rsidDel="00264336">
        <w:rPr>
          <w:rFonts w:cs="Arial"/>
        </w:rPr>
        <w:t xml:space="preserve"> </w:t>
      </w:r>
      <w:r w:rsidRPr="001E6A31">
        <w:rPr>
          <w:rFonts w:cs="Arial"/>
        </w:rPr>
        <w:t xml:space="preserve">välj önskad enhetsinformation och tryck på </w:t>
      </w:r>
      <w:r w:rsidRPr="001E6A31">
        <w:rPr>
          <w:rFonts w:cs="Arial"/>
          <w:b/>
          <w:bCs/>
        </w:rPr>
        <w:t xml:space="preserve">Tilldela reparationsverkstad </w:t>
      </w:r>
      <w:r w:rsidRPr="001E6A31">
        <w:rPr>
          <w:rFonts w:cs="Arial"/>
        </w:rPr>
        <w:t>för att öppna skärmen Tilldela reparationsverkstad.</w:t>
      </w:r>
    </w:p>
    <w:p w14:paraId="7931E8C9" w14:textId="77777777" w:rsidR="00D013DB" w:rsidRPr="001E6A31" w:rsidRDefault="00D013DB" w:rsidP="00D013DB">
      <w:pPr>
        <w:pStyle w:val="aa"/>
        <w:widowControl w:val="0"/>
        <w:numPr>
          <w:ilvl w:val="0"/>
          <w:numId w:val="285"/>
        </w:numPr>
        <w:spacing w:beforeLines="20" w:before="62" w:afterLines="20" w:after="62"/>
        <w:ind w:left="998" w:hanging="357"/>
        <w:rPr>
          <w:rFonts w:cs="Arial"/>
        </w:rPr>
      </w:pPr>
      <w:r w:rsidRPr="001E6A31">
        <w:rPr>
          <w:rFonts w:cs="Arial"/>
        </w:rPr>
        <w:t xml:space="preserve">Välj en ansluten verkstad från rullgardinsmenyn och tryck </w:t>
      </w:r>
      <w:r w:rsidRPr="001E6A31">
        <w:rPr>
          <w:rFonts w:cs="Arial"/>
          <w:b/>
          <w:bCs/>
        </w:rPr>
        <w:t>på Bekräfta</w:t>
      </w:r>
      <w:r w:rsidRPr="001E6A31">
        <w:rPr>
          <w:rFonts w:cs="Arial"/>
        </w:rPr>
        <w:t xml:space="preserve"> för att tilldela den valda enheten till önskad verkstad.</w:t>
      </w:r>
    </w:p>
    <w:p w14:paraId="0ABC6BB9" w14:textId="77777777" w:rsidR="00D013DB" w:rsidRPr="001E6A31" w:rsidRDefault="00D013DB" w:rsidP="00D013DB">
      <w:pPr>
        <w:pStyle w:val="a2"/>
        <w:spacing w:beforeLines="20" w:before="62" w:afterLines="20" w:after="62"/>
        <w:ind w:left="641" w:hanging="357"/>
        <w:rPr>
          <w:rFonts w:cs="Arial"/>
        </w:rPr>
      </w:pPr>
      <w:r w:rsidRPr="001E6A31">
        <w:rPr>
          <w:rFonts w:cs="Arial"/>
        </w:rPr>
        <w:t>Att visa​ enhetsdetaljer</w:t>
      </w:r>
      <w:r w:rsidRPr="001E6A31">
        <w:rPr>
          <w:rFonts w:eastAsia="MS Gothic" w:cs="Arial"/>
        </w:rPr>
        <w:t>​</w:t>
      </w:r>
    </w:p>
    <w:p w14:paraId="797D3FB1" w14:textId="77777777" w:rsidR="00D013DB" w:rsidRPr="001E6A31" w:rsidRDefault="00D013DB" w:rsidP="00D013DB">
      <w:pPr>
        <w:spacing w:before="156" w:after="156"/>
        <w:ind w:left="641"/>
        <w:rPr>
          <w:rFonts w:cs="Arial"/>
        </w:rPr>
      </w:pPr>
      <w:r w:rsidRPr="001E6A31">
        <w:rPr>
          <w:rFonts w:cs="Arial"/>
        </w:rPr>
        <w:lastRenderedPageBreak/>
        <w:t>Du kan se dina enhetsdetaljer, inklusive enhetsmodell, förnyelsestatus, serienummer etc., och kontrollera rapporterna och lägga till taggar på skärmen Enhetsdetaljer.</w:t>
      </w:r>
    </w:p>
    <w:p w14:paraId="55015EF0" w14:textId="77777777" w:rsidR="00D013DB" w:rsidRPr="001E6A31" w:rsidRDefault="00D013DB" w:rsidP="00D013DB">
      <w:pPr>
        <w:spacing w:before="156" w:after="156"/>
        <w:ind w:left="641"/>
        <w:rPr>
          <w:rFonts w:cs="Arial"/>
        </w:rPr>
      </w:pPr>
      <w:r w:rsidRPr="001E6A31">
        <w:rPr>
          <w:rFonts w:cs="Arial"/>
        </w:rPr>
        <w:t>För att visa din enhetsinformation, tryck på en enhetsinformation för att öppna skärmen Enhetsinformation.</w:t>
      </w:r>
    </w:p>
    <w:p w14:paraId="30A3FDEC" w14:textId="77777777" w:rsidR="00D013DB" w:rsidRPr="001E6A31" w:rsidRDefault="00D013DB" w:rsidP="00D013DB">
      <w:pPr>
        <w:pStyle w:val="a2"/>
        <w:spacing w:beforeLines="20" w:before="62" w:afterLines="20" w:after="62"/>
        <w:ind w:left="641" w:hanging="357"/>
        <w:rPr>
          <w:rFonts w:cs="Arial"/>
        </w:rPr>
      </w:pPr>
      <w:r w:rsidRPr="001E6A31">
        <w:rPr>
          <w:rFonts w:cs="Arial"/>
          <w:bCs/>
        </w:rPr>
        <w:t>Söka efter en enhet</w:t>
      </w:r>
    </w:p>
    <w:p w14:paraId="1E510D52" w14:textId="77777777" w:rsidR="00D013DB" w:rsidRPr="001E6A31" w:rsidRDefault="00D013DB" w:rsidP="00D013DB">
      <w:pPr>
        <w:pStyle w:val="aa"/>
        <w:widowControl w:val="0"/>
        <w:numPr>
          <w:ilvl w:val="0"/>
          <w:numId w:val="286"/>
        </w:numPr>
        <w:spacing w:beforeLines="20" w:before="62" w:afterLines="20" w:after="62"/>
        <w:ind w:left="998" w:hanging="357"/>
        <w:rPr>
          <w:rFonts w:cs="Arial"/>
        </w:rPr>
      </w:pPr>
      <w:r w:rsidRPr="001E6A31">
        <w:rPr>
          <w:rFonts w:cs="Arial"/>
        </w:rPr>
        <w:t xml:space="preserve">Tryck på </w:t>
      </w:r>
      <w:r w:rsidRPr="001E6A31">
        <w:rPr>
          <w:rFonts w:cs="Arial"/>
          <w:b/>
          <w:bCs/>
        </w:rPr>
        <w:t xml:space="preserve">Enhetshantering </w:t>
      </w:r>
      <w:r w:rsidRPr="001E6A31">
        <w:rPr>
          <w:rFonts w:cs="Arial"/>
        </w:rPr>
        <w:t xml:space="preserve">&gt; </w:t>
      </w:r>
      <w:r w:rsidRPr="001E6A31">
        <w:rPr>
          <w:rFonts w:cs="Arial"/>
          <w:b/>
          <w:bCs/>
        </w:rPr>
        <w:t xml:space="preserve">Enhetslista </w:t>
      </w:r>
      <w:r w:rsidRPr="001E6A31">
        <w:rPr>
          <w:rFonts w:cs="Arial"/>
        </w:rPr>
        <w:t>för att öppna skärmen Enhetslista.</w:t>
      </w:r>
    </w:p>
    <w:p w14:paraId="2678BA50" w14:textId="77777777" w:rsidR="00D013DB" w:rsidRPr="001E6A31" w:rsidRDefault="00D013DB" w:rsidP="00D013DB">
      <w:pPr>
        <w:pStyle w:val="aa"/>
        <w:widowControl w:val="0"/>
        <w:numPr>
          <w:ilvl w:val="0"/>
          <w:numId w:val="286"/>
        </w:numPr>
        <w:spacing w:beforeLines="20" w:before="62" w:afterLines="20" w:after="62"/>
        <w:ind w:left="998" w:hanging="357"/>
        <w:rPr>
          <w:rFonts w:cs="Arial"/>
        </w:rPr>
      </w:pPr>
      <w:r w:rsidRPr="001E6A31">
        <w:rPr>
          <w:rFonts w:cs="Arial"/>
        </w:rPr>
        <w:t xml:space="preserve">Ange eller välj sökkriterierna. Tryck på ikonen </w:t>
      </w:r>
      <w:r w:rsidRPr="001E6A31">
        <w:rPr>
          <w:rFonts w:cs="Arial"/>
          <w:noProof/>
          <w:lang w:val="en-US"/>
        </w:rPr>
        <w:drawing>
          <wp:inline distT="0" distB="0" distL="0" distR="0" wp14:anchorId="106C6828" wp14:editId="29E472E4">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1E6A31">
        <w:rPr>
          <w:rFonts w:cs="Arial"/>
        </w:rPr>
        <w:t xml:space="preserve"> för att visa sökkriterierna för relevant kolumn; tryck på ikonen </w:t>
      </w:r>
      <w:r w:rsidRPr="001E6A31">
        <w:rPr>
          <w:rFonts w:cs="Arial"/>
          <w:noProof/>
          <w:lang w:val="en-US"/>
        </w:rPr>
        <w:drawing>
          <wp:inline distT="0" distB="0" distL="0" distR="0" wp14:anchorId="3C185CAF" wp14:editId="0DA886D6">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1E6A31">
        <w:rPr>
          <w:rFonts w:cs="Arial"/>
        </w:rPr>
        <w:t xml:space="preserve"> för att ange sökkriterierna; tryck på ikonen </w:t>
      </w:r>
      <w:r w:rsidRPr="001E6A31">
        <w:rPr>
          <w:rFonts w:cs="Arial"/>
          <w:noProof/>
          <w:lang w:val="en-US"/>
        </w:rPr>
        <w:drawing>
          <wp:inline distT="0" distB="0" distL="0" distR="0" wp14:anchorId="15496A61" wp14:editId="3C82CC47">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1E6A31">
        <w:rPr>
          <w:rFonts w:cs="Arial"/>
        </w:rPr>
        <w:t xml:space="preserve"> för att välja ett datum.</w:t>
      </w:r>
    </w:p>
    <w:p w14:paraId="00905965" w14:textId="77777777" w:rsidR="00D013DB" w:rsidRPr="001E6A31" w:rsidRDefault="00D013DB" w:rsidP="00D013DB">
      <w:pPr>
        <w:pStyle w:val="aa"/>
        <w:widowControl w:val="0"/>
        <w:spacing w:beforeLines="20" w:before="62" w:afterLines="20" w:after="62"/>
        <w:ind w:left="998" w:firstLine="0"/>
        <w:rPr>
          <w:rFonts w:cs="Arial"/>
        </w:rPr>
      </w:pPr>
      <w:r w:rsidRPr="001E6A31">
        <w:rPr>
          <w:rFonts w:cs="Arial"/>
        </w:rPr>
        <w:t xml:space="preserve">Om det är nödvändigt, tryck på </w:t>
      </w:r>
      <w:r w:rsidRPr="001E6A31">
        <w:rPr>
          <w:rFonts w:cs="Arial"/>
          <w:b/>
          <w:bCs/>
        </w:rPr>
        <w:t xml:space="preserve">Återställ </w:t>
      </w:r>
      <w:r w:rsidRPr="001E6A31">
        <w:rPr>
          <w:rFonts w:cs="Arial"/>
        </w:rPr>
        <w:t>för att återställa sökkriterierna.</w:t>
      </w:r>
    </w:p>
    <w:p w14:paraId="3CC2325C" w14:textId="77777777" w:rsidR="00D013DB" w:rsidRPr="001E6A31" w:rsidRDefault="00D013DB" w:rsidP="00D013DB">
      <w:pPr>
        <w:pStyle w:val="aa"/>
        <w:widowControl w:val="0"/>
        <w:numPr>
          <w:ilvl w:val="0"/>
          <w:numId w:val="286"/>
        </w:numPr>
        <w:spacing w:beforeLines="20" w:before="62" w:afterLines="20" w:after="62"/>
        <w:ind w:left="998" w:hanging="357"/>
        <w:rPr>
          <w:rFonts w:cs="Arial"/>
        </w:rPr>
      </w:pPr>
      <w:r w:rsidRPr="001E6A31">
        <w:rPr>
          <w:rFonts w:cs="Arial"/>
        </w:rPr>
        <w:t>Skärmen visar resultaten enligt sökkriterierna.</w:t>
      </w:r>
    </w:p>
    <w:p w14:paraId="0112D5E2" w14:textId="77777777" w:rsidR="00D013DB" w:rsidRPr="001E6A31" w:rsidRDefault="00D013DB" w:rsidP="00D013DB">
      <w:pPr>
        <w:pStyle w:val="30"/>
        <w:spacing w:before="312" w:after="156"/>
      </w:pPr>
      <w:r w:rsidRPr="001E6A31">
        <w:t>Enhetskarta</w:t>
      </w:r>
    </w:p>
    <w:p w14:paraId="737089A5" w14:textId="5D22AF31" w:rsidR="001E6A31" w:rsidRPr="001E6A31" w:rsidRDefault="001E6A31" w:rsidP="001E6A31">
      <w:pPr>
        <w:spacing w:beforeLines="20" w:before="62" w:afterLines="20" w:after="62"/>
        <w:rPr>
          <w:rFonts w:cs="Arial"/>
        </w:rPr>
      </w:pPr>
      <w:r w:rsidRPr="001E6A31">
        <w:rPr>
          <w:rFonts w:eastAsiaTheme="minorEastAsia" w:cs="Arial"/>
          <w:szCs w:val="18"/>
          <w:lang w:val="sv-SE"/>
        </w:rPr>
        <w:t>För att kontrollera enheternas platsfördelning, utför följande steg.</w:t>
      </w:r>
    </w:p>
    <w:p w14:paraId="0E788B20" w14:textId="77777777" w:rsidR="00D013DB" w:rsidRPr="001E6A31" w:rsidRDefault="00D013DB" w:rsidP="00D013DB">
      <w:pPr>
        <w:pStyle w:val="aa"/>
        <w:numPr>
          <w:ilvl w:val="0"/>
          <w:numId w:val="287"/>
        </w:numPr>
        <w:spacing w:beforeLines="20" w:before="62" w:afterLines="20" w:after="62"/>
        <w:ind w:left="726" w:hanging="442"/>
        <w:rPr>
          <w:rFonts w:cs="Arial"/>
        </w:rPr>
      </w:pPr>
      <w:r w:rsidRPr="001E6A31">
        <w:rPr>
          <w:rFonts w:cs="Arial"/>
        </w:rPr>
        <w:t xml:space="preserve">Tryck på </w:t>
      </w:r>
      <w:r w:rsidRPr="001E6A31">
        <w:rPr>
          <w:rFonts w:cs="Arial"/>
          <w:b/>
          <w:bCs/>
        </w:rPr>
        <w:t xml:space="preserve">Enhetskarta </w:t>
      </w:r>
      <w:r w:rsidRPr="001E6A31">
        <w:rPr>
          <w:rFonts w:cs="Arial"/>
        </w:rPr>
        <w:t>för att öppna skärmen Enhetskarta och kontrollera enheternas platsfördelning.</w:t>
      </w:r>
    </w:p>
    <w:p w14:paraId="417DF1F6" w14:textId="77777777" w:rsidR="00D013DB" w:rsidRPr="001E6A31" w:rsidRDefault="00D013DB" w:rsidP="00D013DB">
      <w:pPr>
        <w:pStyle w:val="aa"/>
        <w:numPr>
          <w:ilvl w:val="0"/>
          <w:numId w:val="287"/>
        </w:numPr>
        <w:spacing w:beforeLines="20" w:before="62" w:afterLines="20" w:after="62"/>
        <w:ind w:left="726" w:hanging="442"/>
        <w:rPr>
          <w:rFonts w:cs="Arial"/>
        </w:rPr>
      </w:pPr>
      <w:r w:rsidRPr="001E6A31">
        <w:rPr>
          <w:rFonts w:cs="Arial"/>
        </w:rPr>
        <w:t xml:space="preserve">Tryck på </w:t>
      </w:r>
      <w:r w:rsidRPr="001E6A31">
        <w:rPr>
          <w:rFonts w:cs="Arial"/>
          <w:b/>
          <w:bCs/>
        </w:rPr>
        <w:t xml:space="preserve">Enhetslista </w:t>
      </w:r>
      <w:r w:rsidRPr="001E6A31">
        <w:rPr>
          <w:rFonts w:cs="Arial"/>
        </w:rPr>
        <w:t>för att stänga skärmen.</w:t>
      </w:r>
    </w:p>
    <w:p w14:paraId="17B85212" w14:textId="77777777" w:rsidR="00D013DB" w:rsidRPr="001E6A31" w:rsidRDefault="00D013DB" w:rsidP="00D013DB">
      <w:pPr>
        <w:pBdr>
          <w:top w:val="single" w:sz="6" w:space="1" w:color="auto"/>
          <w:bottom w:val="single" w:sz="6" w:space="1" w:color="auto"/>
        </w:pBdr>
        <w:spacing w:before="156" w:after="156"/>
        <w:ind w:left="737"/>
        <w:contextualSpacing/>
        <w:rPr>
          <w:rFonts w:cs="Arial"/>
          <w:b/>
        </w:rPr>
      </w:pPr>
      <w:r w:rsidRPr="001E6A31">
        <w:rPr>
          <w:rFonts w:cs="Arial"/>
          <w:noProof/>
          <w:lang w:val="en-US"/>
        </w:rPr>
        <w:drawing>
          <wp:anchor distT="0" distB="0" distL="114300" distR="114300" simplePos="0" relativeHeight="252469248" behindDoc="0" locked="0" layoutInCell="1" allowOverlap="1" wp14:anchorId="00E38CC0" wp14:editId="349B43C5">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15313F01" w14:textId="77777777" w:rsidR="00D013DB" w:rsidRPr="001E6A31" w:rsidRDefault="00D013DB" w:rsidP="00D013DB">
      <w:pPr>
        <w:pBdr>
          <w:top w:val="single" w:sz="6" w:space="1" w:color="auto"/>
          <w:bottom w:val="single" w:sz="6" w:space="1" w:color="auto"/>
        </w:pBdr>
        <w:spacing w:before="156" w:after="156"/>
        <w:ind w:left="737"/>
        <w:contextualSpacing/>
        <w:rPr>
          <w:rFonts w:eastAsiaTheme="minorEastAsia" w:cs="Arial"/>
        </w:rPr>
      </w:pPr>
      <w:r w:rsidRPr="001E6A31">
        <w:rPr>
          <w:rFonts w:cs="Arial"/>
        </w:rPr>
        <w:t>Den här funktionen är för närvarande inte tillgänglig i Europa.</w:t>
      </w:r>
    </w:p>
    <w:p w14:paraId="1D4AC143" w14:textId="77777777" w:rsidR="00D013DB" w:rsidRPr="001E6A31" w:rsidRDefault="00D013DB" w:rsidP="00D013DB">
      <w:pPr>
        <w:pStyle w:val="20"/>
        <w:spacing w:before="312" w:after="156"/>
        <w:rPr>
          <w:rFonts w:cs="Arial"/>
        </w:rPr>
      </w:pPr>
      <w:bookmarkStart w:id="369" w:name="_Toc199410314"/>
      <w:r w:rsidRPr="001E6A31">
        <w:rPr>
          <w:rFonts w:cs="Arial"/>
        </w:rPr>
        <w:t xml:space="preserve"> </w:t>
      </w:r>
      <w:bookmarkStart w:id="370" w:name="_Toc199938946"/>
      <w:bookmarkStart w:id="371" w:name="_Toc204265044"/>
      <w:r w:rsidRPr="001E6A31">
        <w:rPr>
          <w:rFonts w:cs="Arial"/>
        </w:rPr>
        <w:t>Filhantering</w:t>
      </w:r>
      <w:bookmarkEnd w:id="369"/>
      <w:bookmarkEnd w:id="370"/>
      <w:bookmarkEnd w:id="371"/>
    </w:p>
    <w:p w14:paraId="57E4EE25" w14:textId="77777777" w:rsidR="00D013DB" w:rsidRPr="001E6A31" w:rsidRDefault="00D013DB" w:rsidP="00D013DB">
      <w:pPr>
        <w:spacing w:before="156" w:after="156"/>
        <w:rPr>
          <w:rFonts w:cs="Arial"/>
        </w:rPr>
      </w:pPr>
      <w:r w:rsidRPr="001E6A31">
        <w:rPr>
          <w:rFonts w:cs="Arial"/>
        </w:rPr>
        <w:t>Med filhantering kan du hantera rapporter, livedata, bilder och PDF-filer.</w:t>
      </w:r>
    </w:p>
    <w:p w14:paraId="0490F43C" w14:textId="77777777" w:rsidR="00D013DB" w:rsidRPr="001E6A31" w:rsidRDefault="00D013DB" w:rsidP="00D013DB">
      <w:pPr>
        <w:pStyle w:val="30"/>
        <w:spacing w:before="312" w:after="156"/>
      </w:pPr>
      <w:r w:rsidRPr="001E6A31">
        <w:lastRenderedPageBreak/>
        <w:t>Rapporthantering</w:t>
      </w:r>
    </w:p>
    <w:p w14:paraId="47F65FC3" w14:textId="1EA473C4" w:rsidR="00D013DB" w:rsidRPr="001E6A31" w:rsidRDefault="001E6A31" w:rsidP="00D013DB">
      <w:pPr>
        <w:pStyle w:val="aff"/>
        <w:snapToGrid w:val="0"/>
        <w:spacing w:before="156" w:afterLines="0" w:after="0" w:line="360" w:lineRule="auto"/>
        <w:ind w:left="284"/>
        <w:jc w:val="center"/>
        <w:rPr>
          <w:rFonts w:ascii="Arial" w:eastAsiaTheme="minorEastAsia" w:hAnsi="Arial" w:cs="Arial"/>
        </w:rPr>
      </w:pPr>
      <w:r w:rsidRPr="001E6A31">
        <w:rPr>
          <w:rFonts w:ascii="Arial" w:eastAsiaTheme="minorEastAsia" w:hAnsi="Arial" w:cs="Arial"/>
          <w:noProof/>
        </w:rPr>
        <w:drawing>
          <wp:inline distT="0" distB="0" distL="0" distR="0" wp14:anchorId="25F9D6E9" wp14:editId="7CB66D0D">
            <wp:extent cx="3484205" cy="1980000"/>
            <wp:effectExtent l="0" t="0" r="2540" b="127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3484205" cy="1980000"/>
                    </a:xfrm>
                    <a:prstGeom prst="rect">
                      <a:avLst/>
                    </a:prstGeom>
                    <a:noFill/>
                    <a:ln>
                      <a:noFill/>
                    </a:ln>
                  </pic:spPr>
                </pic:pic>
              </a:graphicData>
            </a:graphic>
          </wp:inline>
        </w:drawing>
      </w:r>
    </w:p>
    <w:p w14:paraId="51C49DFF" w14:textId="0845DC06" w:rsidR="00D013DB" w:rsidRPr="001E6A31" w:rsidRDefault="00D013DB" w:rsidP="00D013DB">
      <w:pPr>
        <w:pStyle w:val="ab"/>
        <w:spacing w:beforeLines="0" w:before="0" w:after="156"/>
        <w:rPr>
          <w:rFonts w:cs="Arial"/>
          <w:i/>
          <w:iCs/>
        </w:rPr>
      </w:pPr>
      <w:r w:rsidRPr="001E6A31">
        <w:rPr>
          <w:rFonts w:cs="Arial"/>
        </w:rPr>
        <w:t>Figur 1</w:t>
      </w:r>
      <w:r w:rsidR="001C2F0E" w:rsidRPr="001E6A31">
        <w:rPr>
          <w:rFonts w:cs="Arial"/>
        </w:rPr>
        <w:t>0</w:t>
      </w:r>
      <w:r w:rsidRPr="001E6A31">
        <w:rPr>
          <w:rFonts w:cs="Arial"/>
        </w:rPr>
        <w:noBreakHyphen/>
        <w:t>4</w:t>
      </w:r>
      <w:r w:rsidRPr="001E6A31">
        <w:rPr>
          <w:rFonts w:cs="Arial"/>
          <w:noProof/>
        </w:rPr>
        <w:t xml:space="preserve"> </w:t>
      </w:r>
      <w:r w:rsidRPr="001E6A31">
        <w:rPr>
          <w:rFonts w:cs="Arial"/>
          <w:i/>
          <w:iCs/>
        </w:rPr>
        <w:t>Skärmen Rapporthantering</w:t>
      </w:r>
    </w:p>
    <w:p w14:paraId="7EEE1786" w14:textId="77777777" w:rsidR="00D013DB" w:rsidRPr="001E6A31" w:rsidRDefault="00D013DB" w:rsidP="00D013DB">
      <w:pPr>
        <w:pStyle w:val="aa"/>
        <w:widowControl w:val="0"/>
        <w:numPr>
          <w:ilvl w:val="0"/>
          <w:numId w:val="111"/>
        </w:numPr>
        <w:spacing w:beforeLines="20" w:before="62" w:afterLines="20" w:after="62"/>
        <w:ind w:left="641" w:hanging="357"/>
        <w:rPr>
          <w:rFonts w:cs="Arial"/>
          <w:b/>
        </w:rPr>
      </w:pPr>
      <w:r w:rsidRPr="001E6A31">
        <w:rPr>
          <w:rFonts w:cs="Arial"/>
          <w:b/>
        </w:rPr>
        <w:t>Så här söker du i en rapport</w:t>
      </w:r>
    </w:p>
    <w:p w14:paraId="0F09725C" w14:textId="77777777" w:rsidR="00D013DB" w:rsidRPr="001E6A31" w:rsidRDefault="00D013DB" w:rsidP="00D013DB">
      <w:pPr>
        <w:pStyle w:val="a1"/>
        <w:numPr>
          <w:ilvl w:val="0"/>
          <w:numId w:val="288"/>
        </w:numPr>
        <w:ind w:left="998" w:hanging="357"/>
        <w:rPr>
          <w:rFonts w:cs="Arial"/>
          <w:b/>
        </w:rPr>
      </w:pPr>
      <w:r w:rsidRPr="001E6A31">
        <w:rPr>
          <w:rFonts w:cs="Arial"/>
        </w:rPr>
        <w:t xml:space="preserve">Tryck på </w:t>
      </w:r>
      <w:r w:rsidRPr="001E6A31">
        <w:rPr>
          <w:rFonts w:cs="Arial"/>
          <w:b/>
          <w:bCs/>
          <w:szCs w:val="22"/>
        </w:rPr>
        <w:t xml:space="preserve">Filhantering </w:t>
      </w:r>
      <w:r w:rsidRPr="001E6A31">
        <w:rPr>
          <w:rFonts w:cs="Arial"/>
        </w:rPr>
        <w:t xml:space="preserve">&gt; </w:t>
      </w:r>
      <w:r w:rsidRPr="001E6A31">
        <w:rPr>
          <w:rFonts w:cs="Arial"/>
          <w:b/>
          <w:bCs/>
          <w:szCs w:val="22"/>
        </w:rPr>
        <w:t xml:space="preserve">Rapporthantering </w:t>
      </w:r>
      <w:r w:rsidRPr="001E6A31">
        <w:rPr>
          <w:rFonts w:cs="Arial"/>
        </w:rPr>
        <w:t>för att öppna skärmen Rapporthantering.</w:t>
      </w:r>
    </w:p>
    <w:p w14:paraId="7874DE81" w14:textId="77777777" w:rsidR="00D013DB" w:rsidRPr="001E6A31" w:rsidRDefault="00D013DB" w:rsidP="00D013DB">
      <w:pPr>
        <w:pStyle w:val="a1"/>
        <w:numPr>
          <w:ilvl w:val="0"/>
          <w:numId w:val="288"/>
        </w:numPr>
        <w:ind w:left="998" w:hanging="357"/>
        <w:rPr>
          <w:rFonts w:cs="Arial"/>
          <w:b/>
        </w:rPr>
      </w:pPr>
      <w:r w:rsidRPr="001E6A31">
        <w:rPr>
          <w:rFonts w:cs="Arial"/>
        </w:rPr>
        <w:t xml:space="preserve">Ange eller välj sökkriterierna. Tryck på ikonen </w:t>
      </w:r>
      <w:r w:rsidRPr="001E6A31">
        <w:rPr>
          <w:rFonts w:cs="Arial"/>
          <w:noProof/>
          <w:lang w:val="en-US"/>
        </w:rPr>
        <w:drawing>
          <wp:inline distT="0" distB="0" distL="0" distR="0" wp14:anchorId="2FDD729A" wp14:editId="5D82425A">
            <wp:extent cx="147548" cy="72000"/>
            <wp:effectExtent l="0" t="0" r="5080" b="4445"/>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1E6A31">
        <w:rPr>
          <w:rFonts w:cs="Arial"/>
        </w:rPr>
        <w:t xml:space="preserve"> för att visa sökkriterierna för relevant kolumn; tryck på ikonen </w:t>
      </w:r>
      <w:r w:rsidRPr="001E6A31">
        <w:rPr>
          <w:rFonts w:cs="Arial"/>
          <w:noProof/>
          <w:lang w:val="en-US"/>
        </w:rPr>
        <w:drawing>
          <wp:inline distT="0" distB="0" distL="0" distR="0" wp14:anchorId="693870AD" wp14:editId="354791F6">
            <wp:extent cx="106556" cy="108000"/>
            <wp:effectExtent l="0" t="0" r="8255" b="635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1E6A31">
        <w:rPr>
          <w:rFonts w:cs="Arial"/>
        </w:rPr>
        <w:t xml:space="preserve"> för att ange sökkriterierna; tryck på ikonen </w:t>
      </w:r>
      <w:r w:rsidRPr="001E6A31">
        <w:rPr>
          <w:rFonts w:cs="Arial"/>
          <w:noProof/>
          <w:lang w:val="en-US"/>
        </w:rPr>
        <w:drawing>
          <wp:inline distT="0" distB="0" distL="0" distR="0" wp14:anchorId="15B7608A" wp14:editId="36FF3D43">
            <wp:extent cx="119167" cy="126000"/>
            <wp:effectExtent l="0" t="0" r="0" b="7620"/>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1E6A31">
        <w:rPr>
          <w:rFonts w:cs="Arial"/>
        </w:rPr>
        <w:t xml:space="preserve"> för att välja ett datum.</w:t>
      </w:r>
    </w:p>
    <w:p w14:paraId="3688E5B6" w14:textId="77777777" w:rsidR="00D013DB" w:rsidRPr="001E6A31" w:rsidRDefault="00D013DB" w:rsidP="00D013DB">
      <w:pPr>
        <w:pStyle w:val="a1"/>
        <w:numPr>
          <w:ilvl w:val="0"/>
          <w:numId w:val="0"/>
        </w:numPr>
        <w:ind w:left="998"/>
        <w:rPr>
          <w:rFonts w:cs="Arial"/>
          <w:b/>
        </w:rPr>
      </w:pPr>
      <w:r w:rsidRPr="001E6A31">
        <w:rPr>
          <w:rFonts w:cs="Arial"/>
        </w:rPr>
        <w:t xml:space="preserve">Om det är nödvändigt, tryck på </w:t>
      </w:r>
      <w:r w:rsidRPr="001E6A31">
        <w:rPr>
          <w:rFonts w:cs="Arial"/>
          <w:b/>
          <w:bCs/>
        </w:rPr>
        <w:t xml:space="preserve">Återställ </w:t>
      </w:r>
      <w:r w:rsidRPr="001E6A31">
        <w:rPr>
          <w:rFonts w:cs="Arial"/>
        </w:rPr>
        <w:t>för att återställa sökkriterierna.</w:t>
      </w:r>
    </w:p>
    <w:p w14:paraId="3CE151DB" w14:textId="77777777" w:rsidR="00D013DB" w:rsidRPr="001E6A31" w:rsidRDefault="00D013DB" w:rsidP="00D013DB">
      <w:pPr>
        <w:pStyle w:val="a1"/>
        <w:numPr>
          <w:ilvl w:val="0"/>
          <w:numId w:val="288"/>
        </w:numPr>
        <w:ind w:left="998" w:hanging="357"/>
        <w:rPr>
          <w:rFonts w:cs="Arial"/>
          <w:b/>
        </w:rPr>
      </w:pPr>
      <w:r w:rsidRPr="001E6A31">
        <w:rPr>
          <w:rFonts w:cs="Arial"/>
        </w:rPr>
        <w:t>Skärmen visar resultaten enligt sökkriterierna.</w:t>
      </w:r>
    </w:p>
    <w:p w14:paraId="2B0E1720" w14:textId="77777777" w:rsidR="00D013DB" w:rsidRPr="001E6A31" w:rsidRDefault="00D013DB" w:rsidP="00D013DB">
      <w:pPr>
        <w:pStyle w:val="a2"/>
        <w:spacing w:beforeLines="20" w:before="62" w:afterLines="20" w:after="62"/>
        <w:ind w:left="641" w:hanging="357"/>
        <w:rPr>
          <w:rFonts w:cs="Arial"/>
        </w:rPr>
      </w:pPr>
      <w:r w:rsidRPr="001E6A31">
        <w:rPr>
          <w:rFonts w:cs="Arial"/>
          <w:bCs/>
        </w:rPr>
        <w:t>Att ladda ner och dela en rapport</w:t>
      </w:r>
    </w:p>
    <w:p w14:paraId="5699F4ED" w14:textId="77777777" w:rsidR="00D013DB" w:rsidRPr="001E6A31" w:rsidRDefault="00D013DB" w:rsidP="00D013DB">
      <w:pPr>
        <w:pStyle w:val="a1"/>
        <w:numPr>
          <w:ilvl w:val="0"/>
          <w:numId w:val="289"/>
        </w:numPr>
        <w:ind w:left="998" w:hanging="357"/>
        <w:rPr>
          <w:rFonts w:cs="Arial"/>
        </w:rPr>
      </w:pPr>
      <w:r w:rsidRPr="001E6A31">
        <w:rPr>
          <w:rFonts w:cs="Arial"/>
        </w:rPr>
        <w:t>Tryck på en rad med rapportdata för att öppna rapporten.</w:t>
      </w:r>
    </w:p>
    <w:p w14:paraId="6B55FAD1" w14:textId="77777777" w:rsidR="00D013DB" w:rsidRPr="001E6A31" w:rsidRDefault="00D013DB" w:rsidP="00D013DB">
      <w:pPr>
        <w:pStyle w:val="a1"/>
        <w:numPr>
          <w:ilvl w:val="0"/>
          <w:numId w:val="289"/>
        </w:numPr>
        <w:ind w:left="998" w:hanging="357"/>
        <w:rPr>
          <w:rFonts w:cs="Arial"/>
        </w:rPr>
      </w:pPr>
      <w:r w:rsidRPr="001E6A31">
        <w:rPr>
          <w:rFonts w:cs="Arial"/>
        </w:rPr>
        <w:t xml:space="preserve">Skanna QR-koden eller tryck på ikonen </w:t>
      </w:r>
      <w:r w:rsidRPr="001E6A31">
        <w:rPr>
          <w:rFonts w:cs="Arial"/>
          <w:noProof/>
          <w:lang w:val="en-US"/>
        </w:rPr>
        <w:drawing>
          <wp:inline distT="0" distB="0" distL="0" distR="0" wp14:anchorId="78DE16D7" wp14:editId="7B1F3EB2">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1E6A31">
        <w:rPr>
          <w:rFonts w:cs="Arial"/>
        </w:rPr>
        <w:t xml:space="preserve"> till höger för att ladda ner rapporten.</w:t>
      </w:r>
    </w:p>
    <w:p w14:paraId="5C841225" w14:textId="77777777" w:rsidR="00D013DB" w:rsidRPr="001E6A31" w:rsidRDefault="00D013DB" w:rsidP="00D013DB">
      <w:pPr>
        <w:pStyle w:val="a1"/>
        <w:numPr>
          <w:ilvl w:val="0"/>
          <w:numId w:val="289"/>
        </w:numPr>
        <w:ind w:left="998" w:hanging="357"/>
        <w:rPr>
          <w:rFonts w:cs="Arial"/>
        </w:rPr>
      </w:pPr>
      <w:r w:rsidRPr="001E6A31">
        <w:rPr>
          <w:rFonts w:cs="Arial"/>
        </w:rPr>
        <w:t xml:space="preserve">Tryck på ikonen </w:t>
      </w:r>
      <w:r w:rsidRPr="001E6A31">
        <w:rPr>
          <w:rFonts w:cs="Arial"/>
          <w:noProof/>
          <w:lang w:val="en-US"/>
        </w:rPr>
        <w:drawing>
          <wp:inline distT="0" distB="0" distL="0" distR="0" wp14:anchorId="78B537F5" wp14:editId="5B30B79A">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1E6A31">
        <w:rPr>
          <w:rFonts w:cs="Arial"/>
        </w:rPr>
        <w:t xml:space="preserve"> för att öppna delningsskärmen. Välj </w:t>
      </w:r>
      <w:r w:rsidRPr="001E6A31">
        <w:rPr>
          <w:rFonts w:cs="Arial"/>
          <w:b/>
          <w:bCs/>
        </w:rPr>
        <w:t xml:space="preserve">E-post </w:t>
      </w:r>
      <w:r w:rsidRPr="001E6A31">
        <w:rPr>
          <w:rFonts w:cs="Arial"/>
        </w:rPr>
        <w:t xml:space="preserve">eller </w:t>
      </w:r>
      <w:r w:rsidRPr="001E6A31">
        <w:rPr>
          <w:rFonts w:cs="Arial"/>
          <w:b/>
          <w:bCs/>
        </w:rPr>
        <w:t xml:space="preserve">SMS </w:t>
      </w:r>
      <w:r w:rsidRPr="001E6A31">
        <w:rPr>
          <w:rFonts w:cs="Arial"/>
        </w:rPr>
        <w:t xml:space="preserve">och tryck på Skicka </w:t>
      </w:r>
      <w:r w:rsidRPr="001E6A31">
        <w:rPr>
          <w:rFonts w:cs="Arial"/>
          <w:b/>
          <w:bCs/>
        </w:rPr>
        <w:t xml:space="preserve">för </w:t>
      </w:r>
      <w:r w:rsidRPr="001E6A31">
        <w:rPr>
          <w:rFonts w:cs="Arial"/>
        </w:rPr>
        <w:t>att dela rapporten med andra.</w:t>
      </w:r>
    </w:p>
    <w:p w14:paraId="51B8F6C6" w14:textId="77777777" w:rsidR="00D013DB" w:rsidRPr="001E6A31" w:rsidRDefault="00D013DB" w:rsidP="00D013DB">
      <w:pPr>
        <w:pStyle w:val="30"/>
        <w:spacing w:before="312" w:after="156"/>
      </w:pPr>
      <w:r w:rsidRPr="001E6A31">
        <w:lastRenderedPageBreak/>
        <w:t>Hantering av livedata</w:t>
      </w:r>
    </w:p>
    <w:p w14:paraId="3FDFE1E5" w14:textId="77777777" w:rsidR="00D013DB" w:rsidRPr="001E6A31" w:rsidRDefault="00D013DB" w:rsidP="00D013DB">
      <w:pPr>
        <w:pStyle w:val="aff"/>
        <w:snapToGrid w:val="0"/>
        <w:spacing w:before="156" w:afterLines="0" w:after="0" w:line="360" w:lineRule="auto"/>
        <w:ind w:left="284"/>
        <w:jc w:val="center"/>
        <w:rPr>
          <w:rFonts w:ascii="Arial" w:hAnsi="Arial" w:cs="Arial"/>
        </w:rPr>
      </w:pPr>
      <w:r w:rsidRPr="001E6A31">
        <w:rPr>
          <w:rFonts w:ascii="Arial" w:hAnsi="Arial" w:cs="Arial"/>
          <w:noProof/>
          <w:lang w:val="en-US"/>
        </w:rPr>
        <w:drawing>
          <wp:inline distT="0" distB="0" distL="0" distR="0" wp14:anchorId="770063B0" wp14:editId="64FD417C">
            <wp:extent cx="3240000" cy="1879173"/>
            <wp:effectExtent l="0" t="0" r="0" b="6985"/>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3240000" cy="1879173"/>
                    </a:xfrm>
                    <a:prstGeom prst="rect">
                      <a:avLst/>
                    </a:prstGeom>
                    <a:noFill/>
                    <a:ln>
                      <a:noFill/>
                    </a:ln>
                  </pic:spPr>
                </pic:pic>
              </a:graphicData>
            </a:graphic>
          </wp:inline>
        </w:drawing>
      </w:r>
    </w:p>
    <w:p w14:paraId="0AE9F17A" w14:textId="29ECF163" w:rsidR="00D013DB" w:rsidRPr="001E6A31" w:rsidRDefault="00D013DB" w:rsidP="00D013DB">
      <w:pPr>
        <w:pStyle w:val="EN"/>
        <w:spacing w:beforeLines="0" w:before="0" w:after="156"/>
        <w:jc w:val="center"/>
        <w:rPr>
          <w:rFonts w:cs="Arial"/>
        </w:rPr>
      </w:pPr>
      <w:r w:rsidRPr="001E6A31">
        <w:rPr>
          <w:rFonts w:cs="Arial"/>
          <w:b/>
          <w:bCs w:val="0"/>
        </w:rPr>
        <w:t>Figur 1</w:t>
      </w:r>
      <w:r w:rsidR="001C2F0E" w:rsidRPr="001E6A31">
        <w:rPr>
          <w:rFonts w:cs="Arial"/>
          <w:b/>
          <w:bCs w:val="0"/>
        </w:rPr>
        <w:t>0</w:t>
      </w:r>
      <w:r w:rsidRPr="001E6A31">
        <w:rPr>
          <w:rFonts w:cs="Arial"/>
          <w:b/>
          <w:bCs w:val="0"/>
        </w:rPr>
        <w:t>-5</w:t>
      </w:r>
      <w:r w:rsidRPr="001E6A31">
        <w:rPr>
          <w:rFonts w:cs="Arial"/>
          <w:b/>
          <w:bCs w:val="0"/>
          <w:noProof/>
        </w:rPr>
        <w:t xml:space="preserve"> </w:t>
      </w:r>
      <w:r w:rsidRPr="001E6A31">
        <w:rPr>
          <w:rFonts w:cs="Arial"/>
          <w:b/>
          <w:i/>
          <w:iCs/>
          <w:kern w:val="0"/>
          <w:szCs w:val="24"/>
        </w:rPr>
        <w:t xml:space="preserve">Skärm för hantering av </w:t>
      </w:r>
      <w:r w:rsidRPr="001E6A31">
        <w:rPr>
          <w:rFonts w:cs="Arial"/>
          <w:b/>
          <w:bCs w:val="0"/>
          <w:i/>
          <w:iCs/>
          <w:kern w:val="0"/>
          <w:szCs w:val="24"/>
        </w:rPr>
        <w:t>livedata</w:t>
      </w:r>
    </w:p>
    <w:p w14:paraId="4BE17C48" w14:textId="77777777" w:rsidR="00D013DB" w:rsidRPr="001E6A31" w:rsidRDefault="00D013DB" w:rsidP="00D013DB">
      <w:pPr>
        <w:pStyle w:val="a2"/>
        <w:spacing w:beforeLines="20" w:before="62" w:afterLines="20" w:after="62"/>
        <w:ind w:left="641" w:hanging="357"/>
        <w:rPr>
          <w:rFonts w:cs="Arial"/>
          <w:bCs/>
        </w:rPr>
      </w:pPr>
      <w:r w:rsidRPr="001E6A31">
        <w:rPr>
          <w:rFonts w:cs="Arial"/>
          <w:bCs/>
        </w:rPr>
        <w:t>För att söka efter livedata</w:t>
      </w:r>
    </w:p>
    <w:p w14:paraId="2469C161" w14:textId="77777777" w:rsidR="00D013DB" w:rsidRPr="001E6A31" w:rsidRDefault="00D013DB" w:rsidP="00D013DB">
      <w:pPr>
        <w:pStyle w:val="a1"/>
        <w:numPr>
          <w:ilvl w:val="0"/>
          <w:numId w:val="290"/>
        </w:numPr>
        <w:ind w:left="998" w:hanging="357"/>
        <w:rPr>
          <w:rFonts w:cs="Arial"/>
        </w:rPr>
      </w:pPr>
      <w:r w:rsidRPr="001E6A31">
        <w:rPr>
          <w:rFonts w:cs="Arial"/>
        </w:rPr>
        <w:t xml:space="preserve">Tryck </w:t>
      </w:r>
      <w:r w:rsidRPr="001E6A31">
        <w:rPr>
          <w:rFonts w:cs="Arial"/>
          <w:b/>
          <w:bCs/>
        </w:rPr>
        <w:t xml:space="preserve">på Filhantering </w:t>
      </w:r>
      <w:r w:rsidRPr="001E6A31">
        <w:rPr>
          <w:rFonts w:cs="Arial"/>
        </w:rPr>
        <w:t xml:space="preserve">&gt; </w:t>
      </w:r>
      <w:r w:rsidRPr="001E6A31">
        <w:rPr>
          <w:rFonts w:cs="Arial"/>
          <w:b/>
          <w:bCs/>
        </w:rPr>
        <w:t xml:space="preserve">Live-datahantering </w:t>
      </w:r>
      <w:r w:rsidRPr="001E6A31">
        <w:rPr>
          <w:rFonts w:cs="Arial"/>
        </w:rPr>
        <w:t>för att öppna skärmen Live-datahantering.</w:t>
      </w:r>
    </w:p>
    <w:p w14:paraId="082C7D4F" w14:textId="77777777" w:rsidR="00D013DB" w:rsidRPr="001E6A31" w:rsidRDefault="00D013DB" w:rsidP="00D013DB">
      <w:pPr>
        <w:pStyle w:val="a1"/>
        <w:numPr>
          <w:ilvl w:val="0"/>
          <w:numId w:val="290"/>
        </w:numPr>
        <w:ind w:left="998" w:hanging="357"/>
        <w:rPr>
          <w:rFonts w:cs="Arial"/>
        </w:rPr>
      </w:pPr>
      <w:r w:rsidRPr="001E6A31">
        <w:rPr>
          <w:rFonts w:cs="Arial"/>
        </w:rPr>
        <w:t xml:space="preserve">Ange eller välj sökkriterierna. Tryck på ikonen </w:t>
      </w:r>
      <w:r w:rsidRPr="001E6A31">
        <w:rPr>
          <w:rFonts w:cs="Arial"/>
          <w:noProof/>
          <w:lang w:val="en-US"/>
        </w:rPr>
        <w:drawing>
          <wp:inline distT="0" distB="0" distL="0" distR="0" wp14:anchorId="62C61746" wp14:editId="6477C17A">
            <wp:extent cx="147548" cy="72000"/>
            <wp:effectExtent l="0" t="0" r="5080" b="4445"/>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1E6A31">
        <w:rPr>
          <w:rFonts w:cs="Arial"/>
        </w:rPr>
        <w:t xml:space="preserve"> för att visa sökkriterierna för relevant kolumn; tryck på ikonen </w:t>
      </w:r>
      <w:r w:rsidRPr="001E6A31">
        <w:rPr>
          <w:rFonts w:cs="Arial"/>
          <w:noProof/>
          <w:lang w:val="en-US"/>
        </w:rPr>
        <w:drawing>
          <wp:inline distT="0" distB="0" distL="0" distR="0" wp14:anchorId="6146587C" wp14:editId="62BD6DDA">
            <wp:extent cx="106556" cy="108000"/>
            <wp:effectExtent l="0" t="0" r="8255" b="635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1E6A31">
        <w:rPr>
          <w:rFonts w:cs="Arial"/>
        </w:rPr>
        <w:t xml:space="preserve"> för att ange sökkriterierna; tryck på ikonen </w:t>
      </w:r>
      <w:r w:rsidRPr="001E6A31">
        <w:rPr>
          <w:rFonts w:cs="Arial"/>
          <w:noProof/>
          <w:lang w:val="en-US"/>
        </w:rPr>
        <w:drawing>
          <wp:inline distT="0" distB="0" distL="0" distR="0" wp14:anchorId="182C381D" wp14:editId="737163EF">
            <wp:extent cx="119167" cy="126000"/>
            <wp:effectExtent l="0" t="0" r="0" b="762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1E6A31">
        <w:rPr>
          <w:rFonts w:cs="Arial"/>
        </w:rPr>
        <w:t xml:space="preserve"> för att välja ett datum.</w:t>
      </w:r>
    </w:p>
    <w:p w14:paraId="2DCFF5B9" w14:textId="77777777" w:rsidR="00D013DB" w:rsidRPr="001E6A31" w:rsidRDefault="00D013DB" w:rsidP="00D013DB">
      <w:pPr>
        <w:pStyle w:val="a1"/>
        <w:numPr>
          <w:ilvl w:val="0"/>
          <w:numId w:val="0"/>
        </w:numPr>
        <w:ind w:left="998"/>
        <w:rPr>
          <w:rFonts w:cs="Arial"/>
        </w:rPr>
      </w:pPr>
      <w:r w:rsidRPr="001E6A31">
        <w:rPr>
          <w:rFonts w:cs="Arial"/>
        </w:rPr>
        <w:t xml:space="preserve">Om det är nödvändigt, tryck på </w:t>
      </w:r>
      <w:r w:rsidRPr="001E6A31">
        <w:rPr>
          <w:rFonts w:cs="Arial"/>
          <w:b/>
          <w:bCs/>
        </w:rPr>
        <w:t xml:space="preserve">Återställ </w:t>
      </w:r>
      <w:r w:rsidRPr="001E6A31">
        <w:rPr>
          <w:rFonts w:cs="Arial"/>
        </w:rPr>
        <w:t>för att återställa sökkriterierna.</w:t>
      </w:r>
    </w:p>
    <w:p w14:paraId="1E1292A0" w14:textId="77777777" w:rsidR="00D013DB" w:rsidRPr="001E6A31" w:rsidRDefault="00D013DB" w:rsidP="00D013DB">
      <w:pPr>
        <w:pStyle w:val="a1"/>
        <w:numPr>
          <w:ilvl w:val="0"/>
          <w:numId w:val="290"/>
        </w:numPr>
        <w:ind w:left="998" w:hanging="357"/>
        <w:rPr>
          <w:rFonts w:cs="Arial"/>
        </w:rPr>
      </w:pPr>
      <w:r w:rsidRPr="001E6A31">
        <w:rPr>
          <w:rFonts w:cs="Arial"/>
        </w:rPr>
        <w:t>Skärmen visar resultaten enligt sökkriterierna.</w:t>
      </w:r>
    </w:p>
    <w:p w14:paraId="498FC47D" w14:textId="77777777" w:rsidR="00D013DB" w:rsidRPr="001E6A31" w:rsidRDefault="00D013DB" w:rsidP="00D013DB">
      <w:pPr>
        <w:pStyle w:val="a2"/>
        <w:spacing w:beforeLines="20" w:before="62" w:afterLines="20" w:after="62"/>
        <w:ind w:left="641" w:hanging="357"/>
        <w:rPr>
          <w:rFonts w:cs="Arial"/>
          <w:bCs/>
        </w:rPr>
      </w:pPr>
      <w:r w:rsidRPr="001E6A31">
        <w:rPr>
          <w:rFonts w:cs="Arial"/>
          <w:bCs/>
        </w:rPr>
        <w:t>För att lägga till anteckningar till livedata</w:t>
      </w:r>
    </w:p>
    <w:p w14:paraId="2B71CA60" w14:textId="77777777" w:rsidR="00D013DB" w:rsidRPr="001E6A31" w:rsidRDefault="00D013DB" w:rsidP="00D013DB">
      <w:pPr>
        <w:pStyle w:val="a1"/>
        <w:numPr>
          <w:ilvl w:val="0"/>
          <w:numId w:val="291"/>
        </w:numPr>
        <w:ind w:left="998" w:hanging="357"/>
        <w:rPr>
          <w:rFonts w:cs="Arial"/>
        </w:rPr>
      </w:pPr>
      <w:r w:rsidRPr="001E6A31">
        <w:rPr>
          <w:rFonts w:cs="Arial"/>
        </w:rPr>
        <w:t xml:space="preserve">Tryck </w:t>
      </w:r>
      <w:r w:rsidRPr="001E6A31">
        <w:rPr>
          <w:rFonts w:cs="Arial"/>
          <w:b/>
          <w:bCs/>
        </w:rPr>
        <w:t xml:space="preserve">på Filhantering </w:t>
      </w:r>
      <w:r w:rsidRPr="001E6A31">
        <w:rPr>
          <w:rFonts w:cs="Arial"/>
        </w:rPr>
        <w:t xml:space="preserve">&gt; </w:t>
      </w:r>
      <w:r w:rsidRPr="001E6A31">
        <w:rPr>
          <w:rFonts w:cs="Arial"/>
          <w:b/>
          <w:bCs/>
        </w:rPr>
        <w:t xml:space="preserve">Live-datahantering </w:t>
      </w:r>
      <w:r w:rsidRPr="001E6A31">
        <w:rPr>
          <w:rFonts w:cs="Arial"/>
        </w:rPr>
        <w:t>för att öppna skärmen Live-datahantering.</w:t>
      </w:r>
    </w:p>
    <w:p w14:paraId="476D8BFB" w14:textId="77777777" w:rsidR="00D013DB" w:rsidRPr="001E6A31" w:rsidRDefault="00D013DB" w:rsidP="00D013DB">
      <w:pPr>
        <w:pStyle w:val="a1"/>
        <w:numPr>
          <w:ilvl w:val="0"/>
          <w:numId w:val="291"/>
        </w:numPr>
        <w:ind w:left="998" w:hanging="357"/>
        <w:rPr>
          <w:rFonts w:cs="Arial"/>
        </w:rPr>
      </w:pPr>
      <w:r w:rsidRPr="001E6A31">
        <w:rPr>
          <w:rFonts w:cs="Arial"/>
        </w:rPr>
        <w:t xml:space="preserve">Tryck på ikonen </w:t>
      </w:r>
      <w:r w:rsidRPr="001E6A31">
        <w:rPr>
          <w:rFonts w:cs="Arial"/>
          <w:noProof/>
          <w:lang w:val="en-US"/>
        </w:rPr>
        <w:drawing>
          <wp:inline distT="0" distB="0" distL="0" distR="0" wp14:anchorId="6013B8E4" wp14:editId="6FA8E069">
            <wp:extent cx="119454" cy="126000"/>
            <wp:effectExtent l="0" t="0" r="0" b="762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1E6A31">
        <w:rPr>
          <w:rFonts w:cs="Arial"/>
        </w:rPr>
        <w:t xml:space="preserve">För att visa en textruta, skriv dina anteckningar och tryck på </w:t>
      </w:r>
      <w:r w:rsidRPr="001E6A31">
        <w:rPr>
          <w:rFonts w:cs="Arial"/>
          <w:b/>
          <w:bCs/>
        </w:rPr>
        <w:t xml:space="preserve">OK </w:t>
      </w:r>
      <w:r w:rsidRPr="001E6A31">
        <w:rPr>
          <w:rFonts w:cs="Arial"/>
        </w:rPr>
        <w:t>för att spara dem.</w:t>
      </w:r>
    </w:p>
    <w:p w14:paraId="50A0047C" w14:textId="77777777" w:rsidR="00D013DB" w:rsidRPr="001E6A31" w:rsidRDefault="00D013DB" w:rsidP="00D013DB">
      <w:pPr>
        <w:pStyle w:val="a2"/>
        <w:spacing w:beforeLines="20" w:before="62" w:afterLines="20" w:after="62"/>
        <w:ind w:left="641" w:hanging="357"/>
        <w:rPr>
          <w:rFonts w:cs="Arial"/>
          <w:bCs/>
        </w:rPr>
      </w:pPr>
      <w:r w:rsidRPr="001E6A31">
        <w:rPr>
          <w:rFonts w:cs="Arial"/>
          <w:bCs/>
        </w:rPr>
        <w:t>För att spela upp livedata</w:t>
      </w:r>
    </w:p>
    <w:p w14:paraId="25D8DCE5" w14:textId="77777777" w:rsidR="00D013DB" w:rsidRPr="001E6A31" w:rsidRDefault="00D013DB" w:rsidP="00D013DB">
      <w:pPr>
        <w:pStyle w:val="a1"/>
        <w:numPr>
          <w:ilvl w:val="0"/>
          <w:numId w:val="292"/>
        </w:numPr>
        <w:ind w:left="998" w:hanging="357"/>
        <w:rPr>
          <w:rFonts w:cs="Arial"/>
        </w:rPr>
      </w:pPr>
      <w:r w:rsidRPr="001E6A31">
        <w:rPr>
          <w:rFonts w:cs="Arial"/>
        </w:rPr>
        <w:t xml:space="preserve">Tryck </w:t>
      </w:r>
      <w:r w:rsidRPr="001E6A31">
        <w:rPr>
          <w:rFonts w:cs="Arial"/>
          <w:b/>
          <w:bCs/>
        </w:rPr>
        <w:t xml:space="preserve">på Filhantering </w:t>
      </w:r>
      <w:r w:rsidRPr="001E6A31">
        <w:rPr>
          <w:rFonts w:cs="Arial"/>
        </w:rPr>
        <w:t xml:space="preserve">&gt; </w:t>
      </w:r>
      <w:r w:rsidRPr="001E6A31">
        <w:rPr>
          <w:rFonts w:cs="Arial"/>
          <w:b/>
          <w:bCs/>
        </w:rPr>
        <w:t xml:space="preserve">Live-datahantering </w:t>
      </w:r>
      <w:r w:rsidRPr="001E6A31">
        <w:rPr>
          <w:rFonts w:cs="Arial"/>
        </w:rPr>
        <w:t>för att öppna skärmen Live-datahantering.</w:t>
      </w:r>
    </w:p>
    <w:p w14:paraId="0B9EFA7C" w14:textId="1BED5485" w:rsidR="00D013DB" w:rsidRPr="001E6A31" w:rsidRDefault="00D013DB" w:rsidP="00D013DB">
      <w:pPr>
        <w:pStyle w:val="a1"/>
        <w:numPr>
          <w:ilvl w:val="0"/>
          <w:numId w:val="292"/>
        </w:numPr>
        <w:ind w:left="998" w:hanging="357"/>
        <w:rPr>
          <w:rFonts w:cs="Arial"/>
        </w:rPr>
      </w:pPr>
      <w:r w:rsidRPr="001E6A31">
        <w:rPr>
          <w:rFonts w:cs="Arial"/>
        </w:rPr>
        <w:t xml:space="preserve">Tryck på ikonen </w:t>
      </w:r>
      <w:r w:rsidRPr="001E6A31">
        <w:rPr>
          <w:rFonts w:cs="Arial"/>
          <w:noProof/>
          <w:lang w:val="en-US"/>
        </w:rPr>
        <w:drawing>
          <wp:inline distT="0" distB="0" distL="0" distR="0" wp14:anchorId="3CB61754" wp14:editId="30A9BCAC">
            <wp:extent cx="127066" cy="118800"/>
            <wp:effectExtent l="0" t="0" r="6350" b="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1E6A31">
        <w:rPr>
          <w:rFonts w:cs="Arial"/>
        </w:rPr>
        <w:t xml:space="preserve"> eller tryck på filnumret för att öppna skärmen för detaljerade livedata. Livedatafunktionen här liknar den i diagnostikavsnittet. Se</w:t>
      </w:r>
      <w:r w:rsidRPr="001E6A31">
        <w:rPr>
          <w:rFonts w:cs="Arial"/>
          <w:bCs/>
          <w:i/>
        </w:rPr>
        <w:t xml:space="preserve"> </w:t>
      </w:r>
      <w:r w:rsidRPr="001E6A31">
        <w:rPr>
          <w:rStyle w:val="Chare"/>
          <w:rFonts w:cs="Arial"/>
        </w:rPr>
        <w:fldChar w:fldCharType="begin"/>
      </w:r>
      <w:r w:rsidRPr="001E6A31">
        <w:rPr>
          <w:rStyle w:val="Chare"/>
          <w:rFonts w:cs="Arial"/>
        </w:rPr>
        <w:instrText xml:space="preserve"> REF _Ref159659056 \h  \* MERGEFORMAT </w:instrText>
      </w:r>
      <w:r w:rsidRPr="001E6A31">
        <w:rPr>
          <w:rStyle w:val="Chare"/>
          <w:rFonts w:cs="Arial"/>
        </w:rPr>
      </w:r>
      <w:r w:rsidRPr="001E6A31">
        <w:rPr>
          <w:rStyle w:val="Chare"/>
          <w:rFonts w:cs="Arial"/>
        </w:rPr>
        <w:fldChar w:fldCharType="separate"/>
      </w:r>
      <w:r w:rsidRPr="001E6A31">
        <w:rPr>
          <w:rStyle w:val="Chare"/>
          <w:rFonts w:cs="Arial"/>
        </w:rPr>
        <w:t xml:space="preserve">Livedata </w:t>
      </w:r>
      <w:r w:rsidRPr="001E6A31">
        <w:rPr>
          <w:rStyle w:val="Chare"/>
          <w:rFonts w:cs="Arial"/>
        </w:rPr>
        <w:fldChar w:fldCharType="end"/>
      </w:r>
      <w:r w:rsidRPr="001E6A31">
        <w:rPr>
          <w:rFonts w:cs="Arial"/>
          <w:bCs/>
        </w:rPr>
        <w:t>för driftsinstruktioner.</w:t>
      </w:r>
    </w:p>
    <w:p w14:paraId="6CFC30D9" w14:textId="77777777" w:rsidR="00D013DB" w:rsidRPr="001E6A31" w:rsidRDefault="00D013DB" w:rsidP="00D013DB">
      <w:pPr>
        <w:pStyle w:val="a2"/>
        <w:spacing w:beforeLines="20" w:before="62" w:afterLines="20" w:after="62"/>
        <w:ind w:left="641" w:hanging="357"/>
        <w:rPr>
          <w:rFonts w:cs="Arial"/>
          <w:bCs/>
        </w:rPr>
      </w:pPr>
      <w:r w:rsidRPr="001E6A31">
        <w:rPr>
          <w:rFonts w:cs="Arial"/>
          <w:bCs/>
        </w:rPr>
        <w:t>Att dela livedata</w:t>
      </w:r>
    </w:p>
    <w:p w14:paraId="21EAF1D1" w14:textId="77777777" w:rsidR="00D013DB" w:rsidRPr="001E6A31" w:rsidRDefault="00D013DB" w:rsidP="00D013DB">
      <w:pPr>
        <w:pStyle w:val="a1"/>
        <w:numPr>
          <w:ilvl w:val="0"/>
          <w:numId w:val="293"/>
        </w:numPr>
        <w:ind w:left="998" w:hanging="357"/>
        <w:rPr>
          <w:rFonts w:cs="Arial"/>
        </w:rPr>
      </w:pPr>
      <w:r w:rsidRPr="001E6A31">
        <w:rPr>
          <w:rFonts w:cs="Arial"/>
        </w:rPr>
        <w:t xml:space="preserve">Tryck </w:t>
      </w:r>
      <w:r w:rsidRPr="001E6A31">
        <w:rPr>
          <w:rFonts w:cs="Arial"/>
          <w:b/>
          <w:bCs/>
        </w:rPr>
        <w:t xml:space="preserve">på Filhantering </w:t>
      </w:r>
      <w:r w:rsidRPr="001E6A31">
        <w:rPr>
          <w:rFonts w:cs="Arial"/>
        </w:rPr>
        <w:t xml:space="preserve">&gt; </w:t>
      </w:r>
      <w:r w:rsidRPr="001E6A31">
        <w:rPr>
          <w:rFonts w:cs="Arial"/>
          <w:b/>
          <w:bCs/>
        </w:rPr>
        <w:t xml:space="preserve">Live-datahantering </w:t>
      </w:r>
      <w:r w:rsidRPr="001E6A31">
        <w:rPr>
          <w:rFonts w:cs="Arial"/>
        </w:rPr>
        <w:t>för att öppna skärmen Live-</w:t>
      </w:r>
      <w:r w:rsidRPr="001E6A31">
        <w:rPr>
          <w:rFonts w:cs="Arial"/>
        </w:rPr>
        <w:lastRenderedPageBreak/>
        <w:t>datahantering.</w:t>
      </w:r>
    </w:p>
    <w:p w14:paraId="4D4B9180" w14:textId="77777777" w:rsidR="00D013DB" w:rsidRPr="001E6A31" w:rsidRDefault="00D013DB" w:rsidP="00D013DB">
      <w:pPr>
        <w:pStyle w:val="a1"/>
        <w:numPr>
          <w:ilvl w:val="0"/>
          <w:numId w:val="293"/>
        </w:numPr>
        <w:ind w:left="998" w:hanging="357"/>
        <w:rPr>
          <w:rFonts w:cs="Arial"/>
        </w:rPr>
      </w:pPr>
      <w:r w:rsidRPr="001E6A31">
        <w:rPr>
          <w:rFonts w:cs="Arial"/>
        </w:rPr>
        <w:t xml:space="preserve">Tryck på ikonen </w:t>
      </w:r>
      <w:r w:rsidRPr="001E6A31">
        <w:rPr>
          <w:rFonts w:cs="Arial"/>
          <w:noProof/>
          <w:lang w:val="en-US"/>
        </w:rPr>
        <w:drawing>
          <wp:inline distT="0" distB="0" distL="0" distR="0" wp14:anchorId="7AB7CD13" wp14:editId="784353C0">
            <wp:extent cx="108000" cy="108000"/>
            <wp:effectExtent l="0" t="0" r="6350" b="635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1E6A31">
        <w:rPr>
          <w:rFonts w:cs="Arial"/>
        </w:rPr>
        <w:t xml:space="preserve"> för att öppna delningsskärmen.</w:t>
      </w:r>
    </w:p>
    <w:p w14:paraId="6719CCA4" w14:textId="77777777" w:rsidR="00D013DB" w:rsidRPr="001E6A31" w:rsidRDefault="00D013DB" w:rsidP="00D013DB">
      <w:pPr>
        <w:pStyle w:val="a1"/>
        <w:numPr>
          <w:ilvl w:val="0"/>
          <w:numId w:val="293"/>
        </w:numPr>
        <w:ind w:left="998" w:hanging="357"/>
        <w:rPr>
          <w:rFonts w:cs="Arial"/>
        </w:rPr>
      </w:pPr>
      <w:r w:rsidRPr="001E6A31">
        <w:rPr>
          <w:rFonts w:cs="Arial"/>
        </w:rPr>
        <w:t>Välj en delningsmetod för att distribuera livedatainformationen till andra.</w:t>
      </w:r>
    </w:p>
    <w:p w14:paraId="63CC940E" w14:textId="77777777" w:rsidR="00D013DB" w:rsidRPr="001E6A31" w:rsidRDefault="00D013DB" w:rsidP="00D013DB">
      <w:pPr>
        <w:pStyle w:val="a2"/>
        <w:spacing w:beforeLines="20" w:before="62" w:afterLines="20" w:after="62"/>
        <w:ind w:left="641" w:hanging="357"/>
        <w:rPr>
          <w:rFonts w:cs="Arial"/>
          <w:bCs/>
        </w:rPr>
      </w:pPr>
      <w:r w:rsidRPr="001E6A31">
        <w:rPr>
          <w:rFonts w:cs="Arial"/>
          <w:bCs/>
        </w:rPr>
        <w:t>Att radera livedata</w:t>
      </w:r>
    </w:p>
    <w:p w14:paraId="3A58CD2E" w14:textId="77777777" w:rsidR="00D013DB" w:rsidRPr="001E6A31" w:rsidRDefault="00D013DB" w:rsidP="00D013DB">
      <w:pPr>
        <w:pStyle w:val="a1"/>
        <w:numPr>
          <w:ilvl w:val="0"/>
          <w:numId w:val="294"/>
        </w:numPr>
        <w:ind w:left="998" w:hanging="357"/>
        <w:rPr>
          <w:rFonts w:cs="Arial"/>
        </w:rPr>
      </w:pPr>
      <w:r w:rsidRPr="001E6A31">
        <w:rPr>
          <w:rFonts w:cs="Arial"/>
        </w:rPr>
        <w:t xml:space="preserve">Tryck </w:t>
      </w:r>
      <w:r w:rsidRPr="001E6A31">
        <w:rPr>
          <w:rFonts w:cs="Arial"/>
          <w:b/>
          <w:bCs/>
        </w:rPr>
        <w:t xml:space="preserve">på Filhantering </w:t>
      </w:r>
      <w:r w:rsidRPr="001E6A31">
        <w:rPr>
          <w:rFonts w:cs="Arial"/>
        </w:rPr>
        <w:t xml:space="preserve">&gt; </w:t>
      </w:r>
      <w:r w:rsidRPr="001E6A31">
        <w:rPr>
          <w:rFonts w:cs="Arial"/>
          <w:b/>
          <w:bCs/>
        </w:rPr>
        <w:t xml:space="preserve">Live-datahantering </w:t>
      </w:r>
      <w:r w:rsidRPr="001E6A31">
        <w:rPr>
          <w:rFonts w:cs="Arial"/>
        </w:rPr>
        <w:t>för att öppna skärmen Live-datahantering.</w:t>
      </w:r>
    </w:p>
    <w:p w14:paraId="7BC42D5B" w14:textId="77777777" w:rsidR="00D013DB" w:rsidRPr="001E6A31" w:rsidRDefault="00D013DB" w:rsidP="00D013DB">
      <w:pPr>
        <w:pStyle w:val="a1"/>
        <w:numPr>
          <w:ilvl w:val="0"/>
          <w:numId w:val="294"/>
        </w:numPr>
        <w:ind w:left="998" w:hanging="357"/>
        <w:rPr>
          <w:rFonts w:cs="Arial"/>
        </w:rPr>
      </w:pPr>
      <w:r w:rsidRPr="001E6A31">
        <w:rPr>
          <w:rFonts w:cs="Arial"/>
        </w:rPr>
        <w:t xml:space="preserve">Tryck på ikonen </w:t>
      </w:r>
      <w:r w:rsidRPr="001E6A31">
        <w:rPr>
          <w:rFonts w:cs="Arial"/>
          <w:noProof/>
          <w:lang w:val="en-US"/>
        </w:rPr>
        <w:drawing>
          <wp:inline distT="0" distB="0" distL="0" distR="0" wp14:anchorId="49F0E4B6" wp14:editId="3982EC9D">
            <wp:extent cx="95879" cy="108000"/>
            <wp:effectExtent l="0" t="0" r="0" b="635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1E6A31">
        <w:rPr>
          <w:rFonts w:cs="Arial"/>
        </w:rPr>
        <w:t xml:space="preserve"> och tryck på </w:t>
      </w:r>
      <w:r w:rsidRPr="001E6A31">
        <w:rPr>
          <w:rFonts w:cs="Arial"/>
          <w:b/>
          <w:bCs/>
        </w:rPr>
        <w:t xml:space="preserve">Bekräfta </w:t>
      </w:r>
      <w:r w:rsidRPr="001E6A31">
        <w:rPr>
          <w:rFonts w:cs="Arial"/>
        </w:rPr>
        <w:t>för att radera livedata.</w:t>
      </w:r>
    </w:p>
    <w:p w14:paraId="300CFF7C" w14:textId="77777777" w:rsidR="00D013DB" w:rsidRPr="001E6A31" w:rsidRDefault="00D013DB" w:rsidP="00D013DB">
      <w:pPr>
        <w:pStyle w:val="30"/>
        <w:spacing w:before="312" w:after="156"/>
      </w:pPr>
      <w:bookmarkStart w:id="372" w:name="_Bilder"/>
      <w:bookmarkStart w:id="373" w:name="_Ref198641917"/>
      <w:bookmarkEnd w:id="372"/>
      <w:r w:rsidRPr="001E6A31">
        <w:t>Bilder</w:t>
      </w:r>
      <w:bookmarkEnd w:id="373"/>
    </w:p>
    <w:p w14:paraId="7DB20299" w14:textId="77777777" w:rsidR="00D013DB" w:rsidRPr="001E6A31" w:rsidRDefault="00D013DB" w:rsidP="00D013DB">
      <w:pPr>
        <w:pStyle w:val="aff"/>
        <w:snapToGrid w:val="0"/>
        <w:spacing w:before="156" w:afterLines="0" w:after="0" w:line="360" w:lineRule="auto"/>
        <w:ind w:left="284"/>
        <w:jc w:val="center"/>
        <w:rPr>
          <w:rFonts w:ascii="Arial" w:hAnsi="Arial" w:cs="Arial"/>
        </w:rPr>
      </w:pPr>
      <w:r w:rsidRPr="001E6A31">
        <w:rPr>
          <w:rFonts w:ascii="Arial" w:hAnsi="Arial" w:cs="Arial"/>
          <w:noProof/>
          <w:lang w:val="en-US"/>
        </w:rPr>
        <w:drawing>
          <wp:inline distT="0" distB="0" distL="0" distR="0" wp14:anchorId="6EBC1C59" wp14:editId="41986FF4">
            <wp:extent cx="3240000" cy="1863994"/>
            <wp:effectExtent l="0" t="0" r="0" b="3175"/>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3240000" cy="1863994"/>
                    </a:xfrm>
                    <a:prstGeom prst="rect">
                      <a:avLst/>
                    </a:prstGeom>
                    <a:noFill/>
                    <a:ln>
                      <a:noFill/>
                    </a:ln>
                  </pic:spPr>
                </pic:pic>
              </a:graphicData>
            </a:graphic>
          </wp:inline>
        </w:drawing>
      </w:r>
    </w:p>
    <w:p w14:paraId="311A9D85" w14:textId="34A3E51E" w:rsidR="00D013DB" w:rsidRPr="001E6A31" w:rsidRDefault="00D013DB" w:rsidP="00D013DB">
      <w:pPr>
        <w:pStyle w:val="ab"/>
        <w:spacing w:beforeLines="0" w:before="0" w:after="156"/>
        <w:rPr>
          <w:rFonts w:cs="Arial"/>
        </w:rPr>
      </w:pPr>
      <w:r w:rsidRPr="001E6A31">
        <w:rPr>
          <w:rFonts w:cs="Arial"/>
        </w:rPr>
        <w:t>Figur 1</w:t>
      </w:r>
      <w:r w:rsidR="001C2F0E" w:rsidRPr="001E6A31">
        <w:rPr>
          <w:rFonts w:cs="Arial"/>
        </w:rPr>
        <w:t>0</w:t>
      </w:r>
      <w:r w:rsidRPr="001E6A31">
        <w:rPr>
          <w:rFonts w:cs="Arial"/>
        </w:rPr>
        <w:t>-6</w:t>
      </w:r>
      <w:r w:rsidRPr="001E6A31">
        <w:rPr>
          <w:rFonts w:cs="Arial"/>
          <w:noProof/>
        </w:rPr>
        <w:t xml:space="preserve"> </w:t>
      </w:r>
      <w:r w:rsidRPr="001E6A31">
        <w:rPr>
          <w:rFonts w:cs="Arial"/>
          <w:i/>
          <w:iCs/>
        </w:rPr>
        <w:t>Skärmen för bildhantering</w:t>
      </w:r>
    </w:p>
    <w:p w14:paraId="6519CD8F"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Att söka efter en bild</w:t>
      </w:r>
    </w:p>
    <w:p w14:paraId="29EFC36A" w14:textId="77777777" w:rsidR="00D013DB" w:rsidRPr="001E6A31" w:rsidRDefault="00D013DB" w:rsidP="00D013DB">
      <w:pPr>
        <w:pStyle w:val="a1"/>
        <w:numPr>
          <w:ilvl w:val="0"/>
          <w:numId w:val="295"/>
        </w:numPr>
        <w:ind w:left="998" w:hanging="357"/>
        <w:rPr>
          <w:rFonts w:cs="Arial"/>
        </w:rPr>
      </w:pPr>
      <w:r w:rsidRPr="001E6A31">
        <w:rPr>
          <w:rFonts w:cs="Arial"/>
        </w:rPr>
        <w:t xml:space="preserve">Tryck </w:t>
      </w:r>
      <w:r w:rsidRPr="001E6A31">
        <w:rPr>
          <w:rFonts w:cs="Arial"/>
          <w:bCs/>
        </w:rPr>
        <w:t>på</w:t>
      </w:r>
      <w:r w:rsidRPr="001E6A31">
        <w:rPr>
          <w:rFonts w:cs="Arial"/>
          <w:b/>
          <w:bCs/>
        </w:rPr>
        <w:t xml:space="preserve"> Filhantering </w:t>
      </w:r>
      <w:r w:rsidRPr="001E6A31">
        <w:rPr>
          <w:rFonts w:cs="Arial"/>
        </w:rPr>
        <w:t xml:space="preserve">&gt; </w:t>
      </w:r>
      <w:r w:rsidRPr="001E6A31">
        <w:rPr>
          <w:rFonts w:cs="Arial"/>
          <w:b/>
          <w:bCs/>
        </w:rPr>
        <w:t xml:space="preserve">Bilder </w:t>
      </w:r>
      <w:r w:rsidRPr="001E6A31">
        <w:rPr>
          <w:rFonts w:cs="Arial"/>
        </w:rPr>
        <w:t>för att öppna skärmen Bild.</w:t>
      </w:r>
    </w:p>
    <w:p w14:paraId="6E287287" w14:textId="77777777" w:rsidR="00D013DB" w:rsidRPr="001E6A31" w:rsidRDefault="00D013DB" w:rsidP="00D013DB">
      <w:pPr>
        <w:pStyle w:val="a1"/>
        <w:numPr>
          <w:ilvl w:val="0"/>
          <w:numId w:val="295"/>
        </w:numPr>
        <w:ind w:left="998" w:hanging="357"/>
        <w:rPr>
          <w:rFonts w:cs="Arial"/>
        </w:rPr>
      </w:pPr>
      <w:r w:rsidRPr="001E6A31">
        <w:rPr>
          <w:rFonts w:cs="Arial"/>
        </w:rPr>
        <w:t xml:space="preserve">Ange eller välj sökkriterierna. Tryck på ikonen </w:t>
      </w:r>
      <w:r w:rsidRPr="001E6A31">
        <w:rPr>
          <w:rFonts w:cs="Arial"/>
          <w:noProof/>
          <w:lang w:val="en-US"/>
        </w:rPr>
        <w:drawing>
          <wp:inline distT="0" distB="0" distL="0" distR="0" wp14:anchorId="100BB398" wp14:editId="2BF57A6E">
            <wp:extent cx="147548" cy="72000"/>
            <wp:effectExtent l="0" t="0" r="5080" b="4445"/>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1E6A31">
        <w:rPr>
          <w:rFonts w:cs="Arial"/>
        </w:rPr>
        <w:t xml:space="preserve"> för att visa sökkriterierna för relevant kolumn; tryck på ikonen </w:t>
      </w:r>
      <w:r w:rsidRPr="001E6A31">
        <w:rPr>
          <w:rFonts w:cs="Arial"/>
          <w:noProof/>
          <w:lang w:val="en-US"/>
        </w:rPr>
        <w:drawing>
          <wp:inline distT="0" distB="0" distL="0" distR="0" wp14:anchorId="036687E2" wp14:editId="0F77AC3E">
            <wp:extent cx="106556" cy="108000"/>
            <wp:effectExtent l="0" t="0" r="8255" b="6350"/>
            <wp:docPr id="881363889" name="图片 881363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1E6A31">
        <w:rPr>
          <w:rFonts w:cs="Arial"/>
        </w:rPr>
        <w:t xml:space="preserve"> för att ange sökkriterierna; tryck på ikonen </w:t>
      </w:r>
      <w:r w:rsidRPr="001E6A31">
        <w:rPr>
          <w:rFonts w:cs="Arial"/>
          <w:noProof/>
          <w:lang w:val="en-US"/>
        </w:rPr>
        <w:drawing>
          <wp:inline distT="0" distB="0" distL="0" distR="0" wp14:anchorId="7D177068" wp14:editId="0740343B">
            <wp:extent cx="119167" cy="126000"/>
            <wp:effectExtent l="0" t="0" r="0" b="762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1E6A31">
        <w:rPr>
          <w:rFonts w:cs="Arial"/>
        </w:rPr>
        <w:t xml:space="preserve"> för att välja ett datum.</w:t>
      </w:r>
    </w:p>
    <w:p w14:paraId="20BE87A7" w14:textId="77777777" w:rsidR="00D013DB" w:rsidRPr="001E6A31" w:rsidRDefault="00D013DB" w:rsidP="00D013DB">
      <w:pPr>
        <w:pStyle w:val="a1"/>
        <w:numPr>
          <w:ilvl w:val="0"/>
          <w:numId w:val="0"/>
        </w:numPr>
        <w:ind w:left="998"/>
        <w:rPr>
          <w:rFonts w:cs="Arial"/>
        </w:rPr>
      </w:pPr>
      <w:r w:rsidRPr="001E6A31">
        <w:rPr>
          <w:rFonts w:cs="Arial"/>
        </w:rPr>
        <w:t xml:space="preserve">Om det är nödvändigt, tryck på </w:t>
      </w:r>
      <w:r w:rsidRPr="001E6A31">
        <w:rPr>
          <w:rFonts w:cs="Arial"/>
          <w:b/>
          <w:bCs/>
        </w:rPr>
        <w:t xml:space="preserve">Återställ </w:t>
      </w:r>
      <w:r w:rsidRPr="001E6A31">
        <w:rPr>
          <w:rFonts w:cs="Arial"/>
        </w:rPr>
        <w:t>för att återställa sökkriterierna.</w:t>
      </w:r>
    </w:p>
    <w:p w14:paraId="4866C6A4" w14:textId="77777777" w:rsidR="00D013DB" w:rsidRPr="001E6A31" w:rsidRDefault="00D013DB" w:rsidP="00D013DB">
      <w:pPr>
        <w:pStyle w:val="a1"/>
        <w:numPr>
          <w:ilvl w:val="0"/>
          <w:numId w:val="295"/>
        </w:numPr>
        <w:ind w:left="998" w:hanging="357"/>
        <w:rPr>
          <w:rFonts w:cs="Arial"/>
        </w:rPr>
      </w:pPr>
      <w:r w:rsidRPr="001E6A31">
        <w:rPr>
          <w:rFonts w:cs="Arial"/>
        </w:rPr>
        <w:t>Skärmen visar resultaten enligt sökkriterierna.</w:t>
      </w:r>
    </w:p>
    <w:p w14:paraId="29DF6B87"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För att visa en bild</w:t>
      </w:r>
    </w:p>
    <w:p w14:paraId="7B2CEDBC" w14:textId="77777777" w:rsidR="00D013DB" w:rsidRPr="001E6A31" w:rsidRDefault="00D013DB" w:rsidP="00D013DB">
      <w:pPr>
        <w:pStyle w:val="a1"/>
        <w:numPr>
          <w:ilvl w:val="0"/>
          <w:numId w:val="296"/>
        </w:numPr>
        <w:ind w:left="998" w:hanging="357"/>
        <w:rPr>
          <w:rFonts w:cs="Arial"/>
        </w:rPr>
      </w:pPr>
      <w:r w:rsidRPr="001E6A31">
        <w:rPr>
          <w:rFonts w:cs="Arial"/>
        </w:rPr>
        <w:t>Tryck på filnumret för att visa bilden.</w:t>
      </w:r>
    </w:p>
    <w:p w14:paraId="05A94162" w14:textId="77777777" w:rsidR="00D013DB" w:rsidRPr="001E6A31" w:rsidRDefault="00D013DB" w:rsidP="00D013DB">
      <w:pPr>
        <w:pStyle w:val="a1"/>
        <w:numPr>
          <w:ilvl w:val="0"/>
          <w:numId w:val="296"/>
        </w:numPr>
        <w:ind w:left="998" w:hanging="357"/>
        <w:rPr>
          <w:rFonts w:cs="Arial"/>
        </w:rPr>
      </w:pPr>
      <w:r w:rsidRPr="001E6A31">
        <w:rPr>
          <w:rFonts w:cs="Arial"/>
        </w:rPr>
        <w:t>Zooma in, zooma ut och vänd bilden efter behov.</w:t>
      </w:r>
    </w:p>
    <w:p w14:paraId="493DF849"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Att dela en bild</w:t>
      </w:r>
    </w:p>
    <w:p w14:paraId="696ADE63" w14:textId="77777777" w:rsidR="00D013DB" w:rsidRPr="001E6A31" w:rsidRDefault="00D013DB" w:rsidP="00D013DB">
      <w:pPr>
        <w:pStyle w:val="a1"/>
        <w:numPr>
          <w:ilvl w:val="0"/>
          <w:numId w:val="297"/>
        </w:numPr>
        <w:ind w:left="998" w:hanging="357"/>
        <w:rPr>
          <w:rFonts w:cs="Arial"/>
        </w:rPr>
      </w:pPr>
      <w:r w:rsidRPr="001E6A31">
        <w:rPr>
          <w:rFonts w:cs="Arial"/>
        </w:rPr>
        <w:t xml:space="preserve">Tryck </w:t>
      </w:r>
      <w:r w:rsidRPr="001E6A31">
        <w:rPr>
          <w:rFonts w:cs="Arial"/>
          <w:bCs/>
        </w:rPr>
        <w:t xml:space="preserve">på </w:t>
      </w:r>
      <w:r w:rsidRPr="001E6A31">
        <w:rPr>
          <w:rFonts w:cs="Arial"/>
          <w:b/>
          <w:bCs/>
        </w:rPr>
        <w:t xml:space="preserve">Filhantering </w:t>
      </w:r>
      <w:r w:rsidRPr="001E6A31">
        <w:rPr>
          <w:rFonts w:cs="Arial"/>
        </w:rPr>
        <w:t xml:space="preserve">&gt; </w:t>
      </w:r>
      <w:r w:rsidRPr="001E6A31">
        <w:rPr>
          <w:rFonts w:cs="Arial"/>
          <w:b/>
          <w:bCs/>
        </w:rPr>
        <w:t xml:space="preserve">Bilder </w:t>
      </w:r>
      <w:r w:rsidRPr="001E6A31">
        <w:rPr>
          <w:rFonts w:cs="Arial"/>
        </w:rPr>
        <w:t>för att öppna skärmen Bild.</w:t>
      </w:r>
    </w:p>
    <w:p w14:paraId="43E25BF3" w14:textId="77777777" w:rsidR="00D013DB" w:rsidRPr="001E6A31" w:rsidRDefault="00D013DB" w:rsidP="00D013DB">
      <w:pPr>
        <w:pStyle w:val="a1"/>
        <w:numPr>
          <w:ilvl w:val="0"/>
          <w:numId w:val="297"/>
        </w:numPr>
        <w:ind w:left="998" w:hanging="357"/>
        <w:rPr>
          <w:rFonts w:cs="Arial"/>
        </w:rPr>
      </w:pPr>
      <w:r w:rsidRPr="001E6A31">
        <w:rPr>
          <w:rFonts w:cs="Arial"/>
        </w:rPr>
        <w:lastRenderedPageBreak/>
        <w:t xml:space="preserve">Tryck på ikonen </w:t>
      </w:r>
      <w:r w:rsidRPr="001E6A31">
        <w:rPr>
          <w:rFonts w:cs="Arial"/>
          <w:noProof/>
          <w:lang w:val="en-US"/>
        </w:rPr>
        <w:drawing>
          <wp:inline distT="0" distB="0" distL="0" distR="0" wp14:anchorId="45206505" wp14:editId="06D04364">
            <wp:extent cx="108000" cy="108000"/>
            <wp:effectExtent l="0" t="0" r="6350" b="635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1E6A31">
        <w:rPr>
          <w:rFonts w:cs="Arial"/>
        </w:rPr>
        <w:t xml:space="preserve"> för att öppna delningsskärmen.</w:t>
      </w:r>
    </w:p>
    <w:p w14:paraId="5DEE46E7" w14:textId="77777777" w:rsidR="00D013DB" w:rsidRPr="001E6A31" w:rsidRDefault="00D013DB" w:rsidP="00D013DB">
      <w:pPr>
        <w:pStyle w:val="a1"/>
        <w:numPr>
          <w:ilvl w:val="0"/>
          <w:numId w:val="297"/>
        </w:numPr>
        <w:ind w:left="998" w:hanging="357"/>
        <w:rPr>
          <w:rFonts w:cs="Arial"/>
        </w:rPr>
      </w:pPr>
      <w:r w:rsidRPr="001E6A31">
        <w:rPr>
          <w:rFonts w:cs="Arial"/>
        </w:rPr>
        <w:t>Välj ett delningssätt för att dela bilden med andra.</w:t>
      </w:r>
    </w:p>
    <w:p w14:paraId="1922ECA7"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För att ladda ner bilder</w:t>
      </w:r>
    </w:p>
    <w:p w14:paraId="6BDD8940" w14:textId="77777777" w:rsidR="00D013DB" w:rsidRPr="001E6A31" w:rsidRDefault="00D013DB" w:rsidP="00D013DB">
      <w:pPr>
        <w:pStyle w:val="a1"/>
        <w:numPr>
          <w:ilvl w:val="0"/>
          <w:numId w:val="298"/>
        </w:numPr>
        <w:ind w:left="998" w:hanging="357"/>
        <w:rPr>
          <w:rFonts w:cs="Arial"/>
        </w:rPr>
      </w:pPr>
      <w:r w:rsidRPr="001E6A31">
        <w:rPr>
          <w:rFonts w:cs="Arial"/>
        </w:rPr>
        <w:t xml:space="preserve">Tryck </w:t>
      </w:r>
      <w:r w:rsidRPr="001E6A31">
        <w:rPr>
          <w:rFonts w:cs="Arial"/>
          <w:bCs/>
        </w:rPr>
        <w:t>på</w:t>
      </w:r>
      <w:r w:rsidRPr="001E6A31">
        <w:rPr>
          <w:rFonts w:cs="Arial"/>
          <w:b/>
          <w:bCs/>
        </w:rPr>
        <w:t xml:space="preserve"> Filhantering </w:t>
      </w:r>
      <w:r w:rsidRPr="001E6A31">
        <w:rPr>
          <w:rFonts w:cs="Arial"/>
        </w:rPr>
        <w:t xml:space="preserve">&gt; </w:t>
      </w:r>
      <w:r w:rsidRPr="001E6A31">
        <w:rPr>
          <w:rFonts w:cs="Arial"/>
          <w:b/>
          <w:bCs/>
        </w:rPr>
        <w:t xml:space="preserve">Bilder </w:t>
      </w:r>
      <w:r w:rsidRPr="001E6A31">
        <w:rPr>
          <w:rFonts w:cs="Arial"/>
        </w:rPr>
        <w:t>för att öppna skärmen Bild.</w:t>
      </w:r>
    </w:p>
    <w:p w14:paraId="2CE73A23" w14:textId="77777777" w:rsidR="00D013DB" w:rsidRPr="001E6A31" w:rsidRDefault="00D013DB" w:rsidP="00D013DB">
      <w:pPr>
        <w:pStyle w:val="a1"/>
        <w:numPr>
          <w:ilvl w:val="0"/>
          <w:numId w:val="298"/>
        </w:numPr>
        <w:ind w:left="998" w:hanging="357"/>
        <w:rPr>
          <w:rFonts w:cs="Arial"/>
        </w:rPr>
      </w:pPr>
      <w:r w:rsidRPr="001E6A31">
        <w:rPr>
          <w:rFonts w:cs="Arial"/>
        </w:rPr>
        <w:t xml:space="preserve">Markera rutan för att välja önskade bilder och tryck på </w:t>
      </w:r>
      <w:r w:rsidRPr="001E6A31">
        <w:rPr>
          <w:rFonts w:cs="Arial"/>
          <w:b/>
          <w:bCs/>
        </w:rPr>
        <w:t xml:space="preserve">Batch Download </w:t>
      </w:r>
      <w:r w:rsidRPr="001E6A31">
        <w:rPr>
          <w:rFonts w:cs="Arial"/>
        </w:rPr>
        <w:t>för att ladda ner de valda bilderna.</w:t>
      </w:r>
    </w:p>
    <w:p w14:paraId="3DAE1B1E" w14:textId="77777777" w:rsidR="00D013DB" w:rsidRPr="001E6A31" w:rsidRDefault="00D013DB" w:rsidP="00D013DB">
      <w:pPr>
        <w:pStyle w:val="a1"/>
        <w:numPr>
          <w:ilvl w:val="0"/>
          <w:numId w:val="0"/>
        </w:numPr>
        <w:ind w:left="998"/>
        <w:rPr>
          <w:rFonts w:cs="Arial"/>
        </w:rPr>
      </w:pPr>
      <w:r w:rsidRPr="001E6A31">
        <w:rPr>
          <w:rFonts w:cs="Arial"/>
        </w:rPr>
        <w:t xml:space="preserve">Eller så kan du trycka på ikonen </w:t>
      </w:r>
      <w:r w:rsidRPr="001E6A31">
        <w:rPr>
          <w:rFonts w:cs="Arial"/>
          <w:noProof/>
          <w:lang w:val="en-US"/>
        </w:rPr>
        <w:drawing>
          <wp:inline distT="0" distB="0" distL="0" distR="0" wp14:anchorId="7EB60D3F" wp14:editId="29271363">
            <wp:extent cx="109463" cy="108000"/>
            <wp:effectExtent l="0" t="0" r="5080"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1E6A31">
        <w:rPr>
          <w:rFonts w:cs="Arial"/>
        </w:rPr>
        <w:t xml:space="preserve"> för att ladda ner en bild.</w:t>
      </w:r>
    </w:p>
    <w:p w14:paraId="5B5335E6"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Att radera en bild</w:t>
      </w:r>
    </w:p>
    <w:p w14:paraId="224796E4" w14:textId="77777777" w:rsidR="00D013DB" w:rsidRPr="001E6A31" w:rsidRDefault="00D013DB" w:rsidP="00D013DB">
      <w:pPr>
        <w:pStyle w:val="a1"/>
        <w:numPr>
          <w:ilvl w:val="0"/>
          <w:numId w:val="299"/>
        </w:numPr>
        <w:ind w:left="998" w:hanging="357"/>
        <w:rPr>
          <w:rFonts w:cs="Arial"/>
        </w:rPr>
      </w:pPr>
      <w:r w:rsidRPr="001E6A31">
        <w:rPr>
          <w:rFonts w:cs="Arial"/>
        </w:rPr>
        <w:t xml:space="preserve">Tryck </w:t>
      </w:r>
      <w:r w:rsidRPr="001E6A31">
        <w:rPr>
          <w:rFonts w:cs="Arial"/>
          <w:bCs/>
        </w:rPr>
        <w:t>på</w:t>
      </w:r>
      <w:r w:rsidRPr="001E6A31">
        <w:rPr>
          <w:rFonts w:cs="Arial"/>
          <w:b/>
          <w:bCs/>
        </w:rPr>
        <w:t xml:space="preserve"> Filhantering </w:t>
      </w:r>
      <w:r w:rsidRPr="001E6A31">
        <w:rPr>
          <w:rFonts w:cs="Arial"/>
        </w:rPr>
        <w:t xml:space="preserve">&gt; </w:t>
      </w:r>
      <w:r w:rsidRPr="001E6A31">
        <w:rPr>
          <w:rFonts w:cs="Arial"/>
          <w:b/>
          <w:bCs/>
        </w:rPr>
        <w:t xml:space="preserve">Bilder </w:t>
      </w:r>
      <w:r w:rsidRPr="001E6A31">
        <w:rPr>
          <w:rFonts w:cs="Arial"/>
        </w:rPr>
        <w:t>för att öppna skärmen för hantering av livedata.</w:t>
      </w:r>
    </w:p>
    <w:p w14:paraId="2F74769B" w14:textId="77777777" w:rsidR="00D013DB" w:rsidRPr="001E6A31" w:rsidRDefault="00D013DB" w:rsidP="00D013DB">
      <w:pPr>
        <w:pStyle w:val="a1"/>
        <w:numPr>
          <w:ilvl w:val="0"/>
          <w:numId w:val="299"/>
        </w:numPr>
        <w:ind w:left="998" w:hanging="357"/>
        <w:rPr>
          <w:rFonts w:cs="Arial"/>
        </w:rPr>
      </w:pPr>
      <w:r w:rsidRPr="001E6A31">
        <w:rPr>
          <w:rFonts w:cs="Arial"/>
        </w:rPr>
        <w:t xml:space="preserve">Tryck på ikonen </w:t>
      </w:r>
      <w:r w:rsidRPr="001E6A31">
        <w:rPr>
          <w:rFonts w:cs="Arial"/>
          <w:noProof/>
          <w:lang w:val="en-US"/>
        </w:rPr>
        <w:drawing>
          <wp:inline distT="0" distB="0" distL="0" distR="0" wp14:anchorId="5B1F8D36" wp14:editId="64793F0F">
            <wp:extent cx="95879" cy="108000"/>
            <wp:effectExtent l="0" t="0" r="0" b="635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1E6A31">
        <w:rPr>
          <w:rFonts w:cs="Arial"/>
        </w:rPr>
        <w:t xml:space="preserve"> och tryck på </w:t>
      </w:r>
      <w:r w:rsidRPr="001E6A31">
        <w:rPr>
          <w:rFonts w:cs="Arial"/>
          <w:b/>
          <w:bCs/>
        </w:rPr>
        <w:t xml:space="preserve">Bekräfta </w:t>
      </w:r>
      <w:r w:rsidRPr="001E6A31">
        <w:rPr>
          <w:rFonts w:cs="Arial"/>
        </w:rPr>
        <w:t>för att radera bilden.</w:t>
      </w:r>
    </w:p>
    <w:p w14:paraId="21F6E09E" w14:textId="77777777" w:rsidR="00D013DB" w:rsidRPr="001E6A31" w:rsidRDefault="00D013DB" w:rsidP="00D013DB">
      <w:pPr>
        <w:pStyle w:val="30"/>
        <w:spacing w:before="312" w:after="156"/>
      </w:pPr>
      <w:r w:rsidRPr="001E6A31">
        <w:t>PDF</w:t>
      </w:r>
    </w:p>
    <w:p w14:paraId="1713CBBE" w14:textId="77777777" w:rsidR="00D013DB" w:rsidRPr="001E6A31" w:rsidRDefault="00D013DB" w:rsidP="00D013DB">
      <w:pPr>
        <w:pStyle w:val="aff"/>
        <w:snapToGrid w:val="0"/>
        <w:spacing w:before="156" w:afterLines="0" w:after="0" w:line="360" w:lineRule="auto"/>
        <w:ind w:left="284"/>
        <w:jc w:val="center"/>
        <w:rPr>
          <w:rFonts w:ascii="Arial" w:eastAsiaTheme="minorEastAsia" w:hAnsi="Arial" w:cs="Arial"/>
        </w:rPr>
      </w:pPr>
      <w:r w:rsidRPr="001E6A31">
        <w:rPr>
          <w:rFonts w:ascii="Arial" w:eastAsiaTheme="minorEastAsia" w:hAnsi="Arial" w:cs="Arial"/>
          <w:noProof/>
          <w:lang w:val="en-US"/>
        </w:rPr>
        <w:drawing>
          <wp:inline distT="0" distB="0" distL="0" distR="0" wp14:anchorId="1A75189D" wp14:editId="193E03AC">
            <wp:extent cx="3240000" cy="1870691"/>
            <wp:effectExtent l="0" t="0" r="0" b="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3240000" cy="1870691"/>
                    </a:xfrm>
                    <a:prstGeom prst="rect">
                      <a:avLst/>
                    </a:prstGeom>
                    <a:noFill/>
                    <a:ln>
                      <a:noFill/>
                    </a:ln>
                  </pic:spPr>
                </pic:pic>
              </a:graphicData>
            </a:graphic>
          </wp:inline>
        </w:drawing>
      </w:r>
    </w:p>
    <w:p w14:paraId="6D7BF04B" w14:textId="31A812F6" w:rsidR="00D013DB" w:rsidRPr="001E6A31" w:rsidRDefault="00D013DB" w:rsidP="00D013DB">
      <w:pPr>
        <w:pStyle w:val="ab"/>
        <w:spacing w:beforeLines="0" w:before="0" w:after="156"/>
        <w:rPr>
          <w:rFonts w:cs="Arial"/>
        </w:rPr>
      </w:pPr>
      <w:r w:rsidRPr="001E6A31">
        <w:rPr>
          <w:rFonts w:cs="Arial"/>
        </w:rPr>
        <w:t>Figur 1</w:t>
      </w:r>
      <w:r w:rsidR="001C2F0E" w:rsidRPr="001E6A31">
        <w:rPr>
          <w:rFonts w:cs="Arial"/>
        </w:rPr>
        <w:t>0</w:t>
      </w:r>
      <w:r w:rsidRPr="001E6A31">
        <w:rPr>
          <w:rFonts w:cs="Arial"/>
        </w:rPr>
        <w:t>-7</w:t>
      </w:r>
      <w:r w:rsidRPr="001E6A31">
        <w:rPr>
          <w:rFonts w:cs="Arial"/>
          <w:noProof/>
        </w:rPr>
        <w:t xml:space="preserve"> </w:t>
      </w:r>
      <w:r w:rsidRPr="001E6A31">
        <w:rPr>
          <w:rFonts w:cs="Arial"/>
          <w:i/>
          <w:iCs/>
        </w:rPr>
        <w:t>Skärmen PDF-filhantering</w:t>
      </w:r>
    </w:p>
    <w:p w14:paraId="46BE56E5" w14:textId="77777777" w:rsidR="00D013DB" w:rsidRPr="001E6A31" w:rsidRDefault="00D013DB" w:rsidP="00D013DB">
      <w:pPr>
        <w:spacing w:before="156" w:after="156"/>
        <w:ind w:left="0"/>
        <w:rPr>
          <w:rFonts w:cs="Arial"/>
        </w:rPr>
      </w:pPr>
      <w:r w:rsidRPr="001E6A31">
        <w:rPr>
          <w:rFonts w:cs="Arial"/>
        </w:rPr>
        <w:t xml:space="preserve">På PDF-skärmen kan du söka, dela, ladda ner och ta bort PDF-filer. Funktionen på den här skärmen liknar den på bildskärmen. Se </w:t>
      </w:r>
      <w:hyperlink w:anchor="_Bilder" w:history="1">
        <w:r w:rsidRPr="001E6A31">
          <w:rPr>
            <w:rStyle w:val="a9"/>
            <w:rFonts w:cs="Arial"/>
            <w:i/>
            <w:u w:val="none"/>
          </w:rPr>
          <w:t>Bilder</w:t>
        </w:r>
      </w:hyperlink>
      <w:r w:rsidRPr="001E6A31">
        <w:rPr>
          <w:rFonts w:cs="Arial"/>
        </w:rPr>
        <w:t xml:space="preserve">. </w:t>
      </w:r>
    </w:p>
    <w:p w14:paraId="0F186D88" w14:textId="77777777" w:rsidR="00D013DB" w:rsidRPr="001E6A31" w:rsidRDefault="00D013DB" w:rsidP="00D013DB">
      <w:pPr>
        <w:pStyle w:val="20"/>
        <w:spacing w:before="312" w:after="156"/>
        <w:rPr>
          <w:rFonts w:cs="Arial"/>
        </w:rPr>
      </w:pPr>
      <w:bookmarkStart w:id="374" w:name="_Toc199410315"/>
      <w:r w:rsidRPr="001E6A31">
        <w:rPr>
          <w:rFonts w:cs="Arial"/>
        </w:rPr>
        <w:t xml:space="preserve"> </w:t>
      </w:r>
      <w:bookmarkStart w:id="375" w:name="_Toc199938947"/>
      <w:bookmarkStart w:id="376" w:name="_Toc204265045"/>
      <w:r w:rsidRPr="001E6A31">
        <w:rPr>
          <w:rFonts w:cs="Arial"/>
        </w:rPr>
        <w:t>Kundhantering</w:t>
      </w:r>
      <w:bookmarkEnd w:id="374"/>
      <w:bookmarkEnd w:id="375"/>
      <w:bookmarkEnd w:id="376"/>
    </w:p>
    <w:p w14:paraId="372EA1D2" w14:textId="77777777" w:rsidR="00D013DB" w:rsidRPr="001E6A31" w:rsidRDefault="00D013DB" w:rsidP="00D013DB">
      <w:pPr>
        <w:spacing w:before="156" w:after="156"/>
        <w:rPr>
          <w:rFonts w:cs="Arial"/>
        </w:rPr>
      </w:pPr>
      <w:r w:rsidRPr="001E6A31">
        <w:rPr>
          <w:rFonts w:cs="Arial"/>
        </w:rPr>
        <w:t>Med kundhantering kan du hantera kundinformation och dela den mellan Autel Cloud och de länkade enheterna.</w:t>
      </w:r>
    </w:p>
    <w:p w14:paraId="1302BD99" w14:textId="77777777" w:rsidR="00D013DB" w:rsidRPr="001E6A31" w:rsidRDefault="00D013DB" w:rsidP="00D013DB">
      <w:pPr>
        <w:pStyle w:val="aff"/>
        <w:snapToGrid w:val="0"/>
        <w:spacing w:before="156" w:afterLines="0" w:after="0" w:line="360" w:lineRule="auto"/>
        <w:ind w:left="284"/>
        <w:jc w:val="center"/>
        <w:rPr>
          <w:rFonts w:ascii="Arial" w:hAnsi="Arial" w:cs="Arial"/>
        </w:rPr>
      </w:pPr>
      <w:r w:rsidRPr="001E6A31">
        <w:rPr>
          <w:rFonts w:ascii="Arial" w:hAnsi="Arial" w:cs="Arial"/>
          <w:noProof/>
          <w:lang w:val="en-US"/>
        </w:rPr>
        <w:lastRenderedPageBreak/>
        <w:drawing>
          <wp:inline distT="0" distB="0" distL="0" distR="0" wp14:anchorId="7B1F9FA5" wp14:editId="073C65B2">
            <wp:extent cx="3240000" cy="1874708"/>
            <wp:effectExtent l="0" t="0" r="0" b="0"/>
            <wp:docPr id="191" name="图片 6"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5181C99-8EB9-61BB-D3C9-ACC41F689250}"/>
                        </a:ext>
                      </a:extLst>
                    </pic:cNvPr>
                    <pic:cNvPicPr>
                      <a:picLocks noChangeAspect="1"/>
                    </pic:cNvPicPr>
                  </pic:nvPicPr>
                  <pic:blipFill>
                    <a:blip r:embed="rId227" cstate="print">
                      <a:extLst>
                        <a:ext uri="{28A0092B-C50C-407E-A947-70E740481C1C}">
                          <a14:useLocalDpi xmlns:a14="http://schemas.microsoft.com/office/drawing/2010/main" val="0"/>
                        </a:ext>
                      </a:extLst>
                    </a:blip>
                    <a:srcRect t="14147" b="7154"/>
                    <a:stretch/>
                  </pic:blipFill>
                  <pic:spPr>
                    <a:xfrm>
                      <a:off x="0" y="0"/>
                      <a:ext cx="3240000" cy="1874708"/>
                    </a:xfrm>
                    <a:prstGeom prst="rect">
                      <a:avLst/>
                    </a:prstGeom>
                  </pic:spPr>
                </pic:pic>
              </a:graphicData>
            </a:graphic>
          </wp:inline>
        </w:drawing>
      </w:r>
    </w:p>
    <w:p w14:paraId="6B3054EC" w14:textId="59137387" w:rsidR="00D013DB" w:rsidRPr="001E6A31" w:rsidRDefault="00D013DB" w:rsidP="00D013DB">
      <w:pPr>
        <w:pStyle w:val="ab"/>
        <w:spacing w:beforeLines="0" w:before="0" w:after="156"/>
        <w:rPr>
          <w:rFonts w:cs="Arial"/>
        </w:rPr>
      </w:pPr>
      <w:r w:rsidRPr="001E6A31">
        <w:rPr>
          <w:rFonts w:cs="Arial"/>
        </w:rPr>
        <w:t>Figur 1</w:t>
      </w:r>
      <w:r w:rsidR="001C2F0E" w:rsidRPr="001E6A31">
        <w:rPr>
          <w:rFonts w:cs="Arial"/>
        </w:rPr>
        <w:t>0</w:t>
      </w:r>
      <w:r w:rsidRPr="001E6A31">
        <w:rPr>
          <w:rFonts w:cs="Arial"/>
        </w:rPr>
        <w:t>-8</w:t>
      </w:r>
      <w:r w:rsidRPr="001E6A31">
        <w:rPr>
          <w:rFonts w:cs="Arial"/>
          <w:noProof/>
        </w:rPr>
        <w:t xml:space="preserve"> </w:t>
      </w:r>
      <w:r w:rsidRPr="001E6A31">
        <w:rPr>
          <w:rFonts w:cs="Arial"/>
          <w:i/>
          <w:iCs/>
        </w:rPr>
        <w:t>Skärm för kundhantering</w:t>
      </w:r>
    </w:p>
    <w:p w14:paraId="3836C05F"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För att lägga till en kund</w:t>
      </w:r>
    </w:p>
    <w:p w14:paraId="277EBFE0" w14:textId="77777777" w:rsidR="00D013DB" w:rsidRPr="001E6A31" w:rsidRDefault="00D013DB" w:rsidP="00D013DB">
      <w:pPr>
        <w:pStyle w:val="a1"/>
        <w:numPr>
          <w:ilvl w:val="0"/>
          <w:numId w:val="300"/>
        </w:numPr>
        <w:ind w:left="998" w:hanging="357"/>
        <w:rPr>
          <w:rFonts w:cs="Arial"/>
        </w:rPr>
      </w:pPr>
      <w:r w:rsidRPr="001E6A31">
        <w:rPr>
          <w:rFonts w:cs="Arial"/>
        </w:rPr>
        <w:t xml:space="preserve">Tryck på </w:t>
      </w:r>
      <w:r w:rsidRPr="001E6A31">
        <w:rPr>
          <w:rFonts w:cs="Arial"/>
          <w:b/>
          <w:bCs/>
        </w:rPr>
        <w:t xml:space="preserve">Kundhantering </w:t>
      </w:r>
      <w:r w:rsidRPr="001E6A31">
        <w:rPr>
          <w:rFonts w:cs="Arial"/>
        </w:rPr>
        <w:t>för att öppna skärmen Kundhantering.</w:t>
      </w:r>
    </w:p>
    <w:p w14:paraId="4493B32A" w14:textId="77777777" w:rsidR="00D013DB" w:rsidRPr="001E6A31" w:rsidRDefault="00D013DB" w:rsidP="00D013DB">
      <w:pPr>
        <w:pStyle w:val="a1"/>
        <w:numPr>
          <w:ilvl w:val="0"/>
          <w:numId w:val="300"/>
        </w:numPr>
        <w:ind w:left="998" w:hanging="357"/>
        <w:rPr>
          <w:rFonts w:cs="Arial"/>
        </w:rPr>
      </w:pPr>
      <w:r w:rsidRPr="001E6A31">
        <w:rPr>
          <w:rFonts w:cs="Arial"/>
        </w:rPr>
        <w:t xml:space="preserve">Tryck på </w:t>
      </w:r>
      <w:r w:rsidRPr="001E6A31">
        <w:rPr>
          <w:rFonts w:cs="Arial"/>
          <w:b/>
          <w:bCs/>
        </w:rPr>
        <w:t xml:space="preserve">Lägg till </w:t>
      </w:r>
      <w:r w:rsidRPr="001E6A31">
        <w:rPr>
          <w:rFonts w:cs="Arial"/>
        </w:rPr>
        <w:t xml:space="preserve">för att öppna skärmen Lägg till kund. Ange användar- och fordonsinformationen och tryck på </w:t>
      </w:r>
      <w:r w:rsidRPr="001E6A31">
        <w:rPr>
          <w:rFonts w:cs="Arial"/>
          <w:b/>
          <w:bCs/>
        </w:rPr>
        <w:t xml:space="preserve">Bekräfta </w:t>
      </w:r>
      <w:r w:rsidRPr="001E6A31">
        <w:rPr>
          <w:rFonts w:cs="Arial"/>
        </w:rPr>
        <w:t>för att spara.</w:t>
      </w:r>
    </w:p>
    <w:p w14:paraId="714D3456" w14:textId="77777777" w:rsidR="00D013DB" w:rsidRPr="001E6A31" w:rsidRDefault="00D013DB" w:rsidP="00D013DB">
      <w:pPr>
        <w:pBdr>
          <w:top w:val="single" w:sz="6" w:space="1" w:color="auto"/>
          <w:bottom w:val="single" w:sz="6" w:space="1" w:color="auto"/>
        </w:pBdr>
        <w:spacing w:before="156" w:after="156"/>
        <w:ind w:left="641"/>
        <w:contextualSpacing/>
        <w:rPr>
          <w:rFonts w:cs="Arial"/>
          <w:b/>
        </w:rPr>
      </w:pPr>
      <w:r w:rsidRPr="001E6A31">
        <w:rPr>
          <w:rFonts w:cs="Arial"/>
          <w:noProof/>
          <w:lang w:val="en-US"/>
        </w:rPr>
        <w:drawing>
          <wp:anchor distT="0" distB="0" distL="114300" distR="114300" simplePos="0" relativeHeight="252470272" behindDoc="0" locked="0" layoutInCell="1" allowOverlap="1" wp14:anchorId="33160EBE" wp14:editId="704067E3">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39DDBE87" w14:textId="77777777" w:rsidR="00D013DB" w:rsidRPr="001E6A31" w:rsidRDefault="00D013DB" w:rsidP="00D013DB">
      <w:pPr>
        <w:pBdr>
          <w:top w:val="single" w:sz="6" w:space="1" w:color="auto"/>
          <w:bottom w:val="single" w:sz="6" w:space="1" w:color="auto"/>
        </w:pBdr>
        <w:spacing w:before="156" w:after="156"/>
        <w:ind w:left="641"/>
        <w:contextualSpacing/>
        <w:rPr>
          <w:rFonts w:eastAsiaTheme="minorEastAsia" w:cs="Arial"/>
        </w:rPr>
      </w:pPr>
      <w:r w:rsidRPr="001E6A31">
        <w:rPr>
          <w:rFonts w:cs="Arial"/>
        </w:rPr>
        <w:t>Fält markerade med en asterisk (*) är obligatoriska.</w:t>
      </w:r>
    </w:p>
    <w:p w14:paraId="0AE3217B" w14:textId="77777777" w:rsidR="00D013DB" w:rsidRPr="001E6A31" w:rsidRDefault="00D013DB" w:rsidP="00D013DB">
      <w:pPr>
        <w:pStyle w:val="Text"/>
        <w:spacing w:before="156" w:after="156"/>
        <w:ind w:left="1021"/>
        <w:rPr>
          <w:rFonts w:cs="Arial"/>
        </w:rPr>
      </w:pPr>
      <w:r w:rsidRPr="001E6A31">
        <w:rPr>
          <w:rFonts w:cs="Arial"/>
        </w:rPr>
        <w:t xml:space="preserve">Om du behöver lägga till mer fordonsinformation trycker du på </w:t>
      </w:r>
      <w:r w:rsidRPr="001E6A31">
        <w:rPr>
          <w:rFonts w:cs="Arial"/>
          <w:b/>
          <w:bCs/>
        </w:rPr>
        <w:t>Lägg till.</w:t>
      </w:r>
    </w:p>
    <w:p w14:paraId="46881665" w14:textId="77777777" w:rsidR="00D013DB" w:rsidRPr="001E6A31" w:rsidRDefault="00D013DB" w:rsidP="00D013DB">
      <w:pPr>
        <w:pStyle w:val="a1"/>
        <w:numPr>
          <w:ilvl w:val="0"/>
          <w:numId w:val="300"/>
        </w:numPr>
        <w:ind w:left="998" w:hanging="357"/>
        <w:rPr>
          <w:rFonts w:cs="Arial"/>
        </w:rPr>
      </w:pPr>
      <w:r w:rsidRPr="001E6A31">
        <w:rPr>
          <w:rFonts w:cs="Arial"/>
        </w:rPr>
        <w:t>Den tillagda kunden visas på skärmen Kundhantering.</w:t>
      </w:r>
    </w:p>
    <w:p w14:paraId="6DCFE8B2" w14:textId="77777777" w:rsidR="00D013DB" w:rsidRPr="001E6A31" w:rsidRDefault="00D013DB" w:rsidP="00D013DB">
      <w:pPr>
        <w:pStyle w:val="aa"/>
        <w:widowControl w:val="0"/>
        <w:numPr>
          <w:ilvl w:val="0"/>
          <w:numId w:val="276"/>
        </w:numPr>
        <w:spacing w:beforeLines="20" w:before="62" w:afterLines="20" w:after="62"/>
        <w:ind w:left="641" w:hanging="357"/>
        <w:rPr>
          <w:rFonts w:cs="Arial"/>
          <w:b/>
          <w:bCs/>
        </w:rPr>
      </w:pPr>
      <w:r w:rsidRPr="001E6A31">
        <w:rPr>
          <w:rFonts w:cs="Arial"/>
          <w:b/>
        </w:rPr>
        <w:t>För att exportera kundinformation</w:t>
      </w:r>
    </w:p>
    <w:p w14:paraId="5C1EE3DB" w14:textId="77777777" w:rsidR="00D013DB" w:rsidRPr="001E6A31" w:rsidRDefault="00D013DB" w:rsidP="00D013DB">
      <w:pPr>
        <w:pStyle w:val="a1"/>
        <w:numPr>
          <w:ilvl w:val="0"/>
          <w:numId w:val="301"/>
        </w:numPr>
        <w:ind w:left="998" w:hanging="357"/>
        <w:rPr>
          <w:rFonts w:cs="Arial"/>
        </w:rPr>
      </w:pPr>
      <w:r w:rsidRPr="001E6A31">
        <w:rPr>
          <w:rFonts w:cs="Arial"/>
        </w:rPr>
        <w:t xml:space="preserve">Tryck på </w:t>
      </w:r>
      <w:r w:rsidRPr="001E6A31">
        <w:rPr>
          <w:rFonts w:cs="Arial"/>
          <w:b/>
          <w:bCs/>
        </w:rPr>
        <w:t xml:space="preserve">Kundhantering </w:t>
      </w:r>
      <w:r w:rsidRPr="001E6A31">
        <w:rPr>
          <w:rFonts w:cs="Arial"/>
        </w:rPr>
        <w:t>för att öppna skärmen Kundhantering.</w:t>
      </w:r>
    </w:p>
    <w:p w14:paraId="281837AE" w14:textId="77777777" w:rsidR="00D013DB" w:rsidRPr="001E6A31" w:rsidRDefault="00D013DB" w:rsidP="00D013DB">
      <w:pPr>
        <w:pStyle w:val="a1"/>
        <w:numPr>
          <w:ilvl w:val="0"/>
          <w:numId w:val="301"/>
        </w:numPr>
        <w:ind w:left="998" w:hanging="357"/>
        <w:rPr>
          <w:rFonts w:cs="Arial"/>
        </w:rPr>
      </w:pPr>
      <w:r w:rsidRPr="001E6A31">
        <w:rPr>
          <w:rFonts w:cs="Arial"/>
        </w:rPr>
        <w:t xml:space="preserve">Tryck på </w:t>
      </w:r>
      <w:r w:rsidRPr="001E6A31">
        <w:rPr>
          <w:rFonts w:cs="Arial"/>
          <w:b/>
          <w:bCs/>
        </w:rPr>
        <w:t>Exportera</w:t>
      </w:r>
      <w:r w:rsidRPr="001E6A31">
        <w:rPr>
          <w:rFonts w:cs="Arial"/>
        </w:rPr>
        <w:t xml:space="preserve"> och välj ett exportformat för att exportera kundinformationen.</w:t>
      </w:r>
    </w:p>
    <w:p w14:paraId="441CD000"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För att söka kundinformation</w:t>
      </w:r>
    </w:p>
    <w:p w14:paraId="206455E9" w14:textId="77777777" w:rsidR="00D013DB" w:rsidRPr="001E6A31" w:rsidRDefault="00D013DB" w:rsidP="00D013DB">
      <w:pPr>
        <w:pStyle w:val="a1"/>
        <w:numPr>
          <w:ilvl w:val="0"/>
          <w:numId w:val="302"/>
        </w:numPr>
        <w:ind w:left="998" w:hanging="357"/>
        <w:rPr>
          <w:rFonts w:cs="Arial"/>
        </w:rPr>
      </w:pPr>
      <w:r w:rsidRPr="001E6A31">
        <w:rPr>
          <w:rFonts w:cs="Arial"/>
        </w:rPr>
        <w:t xml:space="preserve">Tryck på </w:t>
      </w:r>
      <w:r w:rsidRPr="001E6A31">
        <w:rPr>
          <w:rFonts w:cs="Arial"/>
          <w:b/>
          <w:bCs/>
        </w:rPr>
        <w:t xml:space="preserve">Kundhantering </w:t>
      </w:r>
      <w:r w:rsidRPr="001E6A31">
        <w:rPr>
          <w:rFonts w:cs="Arial"/>
        </w:rPr>
        <w:t>för att öppna skärmen Kundhantering.</w:t>
      </w:r>
    </w:p>
    <w:p w14:paraId="4440912E" w14:textId="77777777" w:rsidR="00D013DB" w:rsidRPr="001E6A31" w:rsidRDefault="00D013DB" w:rsidP="00D013DB">
      <w:pPr>
        <w:pStyle w:val="a1"/>
        <w:numPr>
          <w:ilvl w:val="0"/>
          <w:numId w:val="302"/>
        </w:numPr>
        <w:ind w:left="998" w:hanging="357"/>
        <w:rPr>
          <w:rFonts w:cs="Arial"/>
        </w:rPr>
      </w:pPr>
      <w:r w:rsidRPr="001E6A31">
        <w:rPr>
          <w:rFonts w:cs="Arial"/>
        </w:rPr>
        <w:t xml:space="preserve">Ange eller välj sökkriterierna. Tryck på ikonen </w:t>
      </w:r>
      <w:r w:rsidRPr="001E6A31">
        <w:rPr>
          <w:rFonts w:cs="Arial"/>
          <w:noProof/>
          <w:lang w:val="en-US"/>
        </w:rPr>
        <w:drawing>
          <wp:inline distT="0" distB="0" distL="0" distR="0" wp14:anchorId="71DE59A3" wp14:editId="7A21AAE3">
            <wp:extent cx="147548" cy="72000"/>
            <wp:effectExtent l="0" t="0" r="5080" b="4445"/>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1E6A31">
        <w:rPr>
          <w:rFonts w:cs="Arial"/>
        </w:rPr>
        <w:t xml:space="preserve"> för att visa sökkriterierna för relevant kolumn; tryck på ikonen </w:t>
      </w:r>
      <w:r w:rsidRPr="001E6A31">
        <w:rPr>
          <w:rFonts w:cs="Arial"/>
          <w:noProof/>
          <w:lang w:val="en-US"/>
        </w:rPr>
        <w:drawing>
          <wp:inline distT="0" distB="0" distL="0" distR="0" wp14:anchorId="78A5BD39" wp14:editId="0959302B">
            <wp:extent cx="106556" cy="108000"/>
            <wp:effectExtent l="0" t="0" r="8255" b="635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1E6A31">
        <w:rPr>
          <w:rFonts w:cs="Arial"/>
        </w:rPr>
        <w:t xml:space="preserve"> för att ange sökkriterierna; tryck på ikonen </w:t>
      </w:r>
      <w:r w:rsidRPr="001E6A31">
        <w:rPr>
          <w:rFonts w:cs="Arial"/>
          <w:noProof/>
          <w:lang w:val="en-US"/>
        </w:rPr>
        <w:drawing>
          <wp:inline distT="0" distB="0" distL="0" distR="0" wp14:anchorId="3D9989DC" wp14:editId="464A8527">
            <wp:extent cx="119167" cy="126000"/>
            <wp:effectExtent l="0" t="0" r="0" b="762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1E6A31">
        <w:rPr>
          <w:rFonts w:cs="Arial"/>
        </w:rPr>
        <w:t xml:space="preserve"> för att välja ett datum.</w:t>
      </w:r>
    </w:p>
    <w:p w14:paraId="7C0E5AC3" w14:textId="77777777" w:rsidR="00D013DB" w:rsidRPr="001E6A31" w:rsidRDefault="00D013DB" w:rsidP="00D013DB">
      <w:pPr>
        <w:pStyle w:val="a1"/>
        <w:numPr>
          <w:ilvl w:val="0"/>
          <w:numId w:val="0"/>
        </w:numPr>
        <w:ind w:left="998"/>
        <w:rPr>
          <w:rFonts w:cs="Arial"/>
        </w:rPr>
      </w:pPr>
      <w:r w:rsidRPr="001E6A31">
        <w:rPr>
          <w:rFonts w:cs="Arial"/>
        </w:rPr>
        <w:t xml:space="preserve">Om det är nödvändigt, tryck på </w:t>
      </w:r>
      <w:r w:rsidRPr="001E6A31">
        <w:rPr>
          <w:rFonts w:cs="Arial"/>
          <w:b/>
          <w:bCs/>
        </w:rPr>
        <w:t xml:space="preserve">Återställ </w:t>
      </w:r>
      <w:r w:rsidRPr="001E6A31">
        <w:rPr>
          <w:rFonts w:cs="Arial"/>
        </w:rPr>
        <w:t>för att återställa sökkriterierna.</w:t>
      </w:r>
    </w:p>
    <w:p w14:paraId="4DBCEEDD" w14:textId="77777777" w:rsidR="00D013DB" w:rsidRPr="001E6A31" w:rsidRDefault="00D013DB" w:rsidP="00D013DB">
      <w:pPr>
        <w:pStyle w:val="a1"/>
        <w:numPr>
          <w:ilvl w:val="0"/>
          <w:numId w:val="302"/>
        </w:numPr>
        <w:ind w:left="998" w:hanging="357"/>
        <w:rPr>
          <w:rFonts w:cs="Arial"/>
        </w:rPr>
      </w:pPr>
      <w:r w:rsidRPr="001E6A31">
        <w:rPr>
          <w:rFonts w:cs="Arial"/>
        </w:rPr>
        <w:t>Skärmen visar resultaten enligt sökkriterierna.</w:t>
      </w:r>
    </w:p>
    <w:p w14:paraId="64247038"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För att visa och redigera kunduppgifter</w:t>
      </w:r>
    </w:p>
    <w:p w14:paraId="64F20FAC" w14:textId="77777777" w:rsidR="00D013DB" w:rsidRPr="001E6A31" w:rsidRDefault="00D013DB" w:rsidP="00D013DB">
      <w:pPr>
        <w:pStyle w:val="a1"/>
        <w:numPr>
          <w:ilvl w:val="0"/>
          <w:numId w:val="303"/>
        </w:numPr>
        <w:ind w:left="998" w:hanging="357"/>
        <w:rPr>
          <w:rFonts w:cs="Arial"/>
        </w:rPr>
      </w:pPr>
      <w:r w:rsidRPr="001E6A31">
        <w:rPr>
          <w:rFonts w:cs="Arial"/>
        </w:rPr>
        <w:t xml:space="preserve">Tryck på </w:t>
      </w:r>
      <w:r w:rsidRPr="001E6A31">
        <w:rPr>
          <w:rFonts w:cs="Arial"/>
          <w:b/>
          <w:bCs/>
        </w:rPr>
        <w:t xml:space="preserve">Kundhantering </w:t>
      </w:r>
      <w:r w:rsidRPr="001E6A31">
        <w:rPr>
          <w:rFonts w:cs="Arial"/>
        </w:rPr>
        <w:t>för att öppna skärmen Kundhantering.</w:t>
      </w:r>
    </w:p>
    <w:p w14:paraId="355038F0" w14:textId="77777777" w:rsidR="00D013DB" w:rsidRPr="001E6A31" w:rsidRDefault="00D013DB" w:rsidP="00D013DB">
      <w:pPr>
        <w:pStyle w:val="a1"/>
        <w:numPr>
          <w:ilvl w:val="0"/>
          <w:numId w:val="303"/>
        </w:numPr>
        <w:ind w:left="998" w:hanging="357"/>
        <w:rPr>
          <w:rFonts w:cs="Arial"/>
        </w:rPr>
      </w:pPr>
      <w:r w:rsidRPr="001E6A31">
        <w:rPr>
          <w:rFonts w:cs="Arial"/>
        </w:rPr>
        <w:lastRenderedPageBreak/>
        <w:t xml:space="preserve">Tryck på ikonen </w:t>
      </w:r>
      <w:r w:rsidRPr="001E6A31">
        <w:rPr>
          <w:rFonts w:cs="Arial"/>
          <w:noProof/>
          <w:lang w:val="en-US"/>
        </w:rPr>
        <w:drawing>
          <wp:inline distT="0" distB="0" distL="0" distR="0" wp14:anchorId="33E306E8" wp14:editId="278CAEAD">
            <wp:extent cx="112495" cy="115200"/>
            <wp:effectExtent l="0" t="0" r="1905" b="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1E6A31">
        <w:rPr>
          <w:rFonts w:cs="Arial"/>
        </w:rPr>
        <w:t xml:space="preserve"> för att visa kunduppgifter, inklusive användar- och fordonsinformation.</w:t>
      </w:r>
    </w:p>
    <w:p w14:paraId="61A527E7" w14:textId="77777777" w:rsidR="00D013DB" w:rsidRPr="001E6A31" w:rsidRDefault="00D013DB" w:rsidP="00D013DB">
      <w:pPr>
        <w:pStyle w:val="a1"/>
        <w:numPr>
          <w:ilvl w:val="0"/>
          <w:numId w:val="303"/>
        </w:numPr>
        <w:ind w:left="998" w:hanging="357"/>
        <w:rPr>
          <w:rFonts w:cs="Arial"/>
        </w:rPr>
      </w:pPr>
      <w:r w:rsidRPr="001E6A31">
        <w:rPr>
          <w:rFonts w:cs="Arial"/>
        </w:rPr>
        <w:t xml:space="preserve">Tryck på </w:t>
      </w:r>
      <w:r w:rsidRPr="001E6A31">
        <w:rPr>
          <w:rFonts w:cs="Arial"/>
          <w:b/>
          <w:bCs/>
        </w:rPr>
        <w:t xml:space="preserve">Redigera </w:t>
      </w:r>
      <w:r w:rsidRPr="001E6A31">
        <w:rPr>
          <w:rFonts w:cs="Arial"/>
        </w:rPr>
        <w:t xml:space="preserve">för att redigera kunduppgifter. Eller tryck på ikonen </w:t>
      </w:r>
      <w:r w:rsidRPr="001E6A31">
        <w:rPr>
          <w:rFonts w:cs="Arial"/>
          <w:noProof/>
          <w:lang w:val="en-US"/>
        </w:rPr>
        <w:drawing>
          <wp:inline distT="0" distB="0" distL="0" distR="0" wp14:anchorId="5B15E5C2" wp14:editId="721C252E">
            <wp:extent cx="119454" cy="126000"/>
            <wp:effectExtent l="0" t="0" r="0" b="762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1E6A31">
        <w:rPr>
          <w:rFonts w:cs="Arial"/>
        </w:rPr>
        <w:t xml:space="preserve"> på skärmen Kundhantering för att redigera kunduppgifter.</w:t>
      </w:r>
    </w:p>
    <w:p w14:paraId="17F8A528" w14:textId="77777777" w:rsidR="00D013DB" w:rsidRPr="001E6A31" w:rsidRDefault="00D013DB" w:rsidP="00D013DB">
      <w:pPr>
        <w:pStyle w:val="a1"/>
        <w:numPr>
          <w:ilvl w:val="0"/>
          <w:numId w:val="0"/>
        </w:numPr>
        <w:ind w:left="998"/>
        <w:rPr>
          <w:rFonts w:cs="Arial"/>
        </w:rPr>
      </w:pPr>
      <w:r w:rsidRPr="001E6A31">
        <w:rPr>
          <w:rFonts w:cs="Arial"/>
        </w:rPr>
        <w:t xml:space="preserve">Om du behöver lägga till mer fordonsinformation trycker du på </w:t>
      </w:r>
      <w:r w:rsidRPr="001E6A31">
        <w:rPr>
          <w:rFonts w:cs="Arial"/>
          <w:b/>
          <w:bCs/>
        </w:rPr>
        <w:t>Lägg till.</w:t>
      </w:r>
    </w:p>
    <w:p w14:paraId="38E4BA03" w14:textId="77777777" w:rsidR="00D013DB" w:rsidRPr="001E6A31" w:rsidRDefault="00D013DB" w:rsidP="00D013DB">
      <w:pPr>
        <w:pStyle w:val="a1"/>
        <w:numPr>
          <w:ilvl w:val="0"/>
          <w:numId w:val="303"/>
        </w:numPr>
        <w:ind w:left="998" w:hanging="357"/>
        <w:rPr>
          <w:rFonts w:cs="Arial"/>
        </w:rPr>
      </w:pPr>
      <w:r w:rsidRPr="001E6A31">
        <w:rPr>
          <w:rFonts w:cs="Arial"/>
        </w:rPr>
        <w:t xml:space="preserve">Tryck på </w:t>
      </w:r>
      <w:r w:rsidRPr="001E6A31">
        <w:rPr>
          <w:rFonts w:cs="Arial"/>
          <w:b/>
          <w:bCs/>
        </w:rPr>
        <w:t xml:space="preserve">Spara </w:t>
      </w:r>
      <w:r w:rsidRPr="001E6A31">
        <w:rPr>
          <w:rFonts w:cs="Arial"/>
        </w:rPr>
        <w:t>för att spara informationen.</w:t>
      </w:r>
    </w:p>
    <w:p w14:paraId="39C0CDB2"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För att radera kundinformation</w:t>
      </w:r>
    </w:p>
    <w:p w14:paraId="349FFFE1" w14:textId="77777777" w:rsidR="00D013DB" w:rsidRPr="001E6A31" w:rsidRDefault="00D013DB" w:rsidP="00D013DB">
      <w:pPr>
        <w:pStyle w:val="a1"/>
        <w:numPr>
          <w:ilvl w:val="0"/>
          <w:numId w:val="304"/>
        </w:numPr>
        <w:ind w:left="998" w:hanging="357"/>
        <w:rPr>
          <w:rFonts w:cs="Arial"/>
        </w:rPr>
      </w:pPr>
      <w:r w:rsidRPr="001E6A31">
        <w:rPr>
          <w:rFonts w:cs="Arial"/>
        </w:rPr>
        <w:t xml:space="preserve">Tryck på </w:t>
      </w:r>
      <w:r w:rsidRPr="001E6A31">
        <w:rPr>
          <w:rFonts w:cs="Arial"/>
          <w:b/>
          <w:bCs/>
        </w:rPr>
        <w:t xml:space="preserve">Kundhantering </w:t>
      </w:r>
      <w:r w:rsidRPr="001E6A31">
        <w:rPr>
          <w:rFonts w:cs="Arial"/>
        </w:rPr>
        <w:t>för att öppna skärmen Kundhantering.</w:t>
      </w:r>
    </w:p>
    <w:p w14:paraId="792828E3" w14:textId="77777777" w:rsidR="00D013DB" w:rsidRPr="001E6A31" w:rsidRDefault="00D013DB" w:rsidP="00D013DB">
      <w:pPr>
        <w:pStyle w:val="a1"/>
        <w:numPr>
          <w:ilvl w:val="0"/>
          <w:numId w:val="304"/>
        </w:numPr>
        <w:ind w:left="998" w:hanging="357"/>
        <w:rPr>
          <w:rFonts w:cs="Arial"/>
        </w:rPr>
      </w:pPr>
      <w:r w:rsidRPr="001E6A31">
        <w:rPr>
          <w:rFonts w:cs="Arial"/>
        </w:rPr>
        <w:t xml:space="preserve">Tryck på ikonen </w:t>
      </w:r>
      <w:r w:rsidRPr="001E6A31">
        <w:rPr>
          <w:rFonts w:cs="Arial"/>
          <w:noProof/>
          <w:lang w:val="en-US"/>
        </w:rPr>
        <w:drawing>
          <wp:inline distT="0" distB="0" distL="0" distR="0" wp14:anchorId="3CCB5085" wp14:editId="5EDCCD11">
            <wp:extent cx="95879" cy="108000"/>
            <wp:effectExtent l="0" t="0" r="0" b="635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1E6A31">
        <w:rPr>
          <w:rFonts w:cs="Arial"/>
        </w:rPr>
        <w:t xml:space="preserve"> och tryck på </w:t>
      </w:r>
      <w:r w:rsidRPr="001E6A31">
        <w:rPr>
          <w:rFonts w:cs="Arial"/>
          <w:b/>
          <w:bCs/>
        </w:rPr>
        <w:t xml:space="preserve">Bekräfta </w:t>
      </w:r>
      <w:r w:rsidRPr="001E6A31">
        <w:rPr>
          <w:rFonts w:cs="Arial"/>
        </w:rPr>
        <w:t>för att radera kundinformationen.</w:t>
      </w:r>
    </w:p>
    <w:p w14:paraId="14B5779E" w14:textId="77777777" w:rsidR="00D013DB" w:rsidRPr="001E6A31" w:rsidRDefault="00D013DB" w:rsidP="00D013DB">
      <w:pPr>
        <w:pStyle w:val="20"/>
        <w:spacing w:before="312" w:after="156"/>
        <w:rPr>
          <w:rFonts w:cs="Arial"/>
        </w:rPr>
      </w:pPr>
      <w:bookmarkStart w:id="377" w:name="_Toc199410316"/>
      <w:r w:rsidRPr="001E6A31">
        <w:rPr>
          <w:rFonts w:cs="Arial"/>
        </w:rPr>
        <w:t xml:space="preserve"> </w:t>
      </w:r>
      <w:bookmarkStart w:id="378" w:name="_Toc199938948"/>
      <w:bookmarkStart w:id="379" w:name="_Toc204265046"/>
      <w:r w:rsidRPr="001E6A31">
        <w:rPr>
          <w:rFonts w:cs="Arial"/>
        </w:rPr>
        <w:t>Verkstadsinformation</w:t>
      </w:r>
      <w:bookmarkEnd w:id="377"/>
      <w:bookmarkEnd w:id="378"/>
      <w:bookmarkEnd w:id="379"/>
    </w:p>
    <w:p w14:paraId="10BA9249" w14:textId="77777777" w:rsidR="00D013DB" w:rsidRPr="001E6A31" w:rsidRDefault="00D013DB" w:rsidP="00D013DB">
      <w:pPr>
        <w:spacing w:before="156" w:after="156"/>
        <w:rPr>
          <w:rFonts w:cs="Arial"/>
        </w:rPr>
      </w:pPr>
      <w:r w:rsidRPr="001E6A31">
        <w:rPr>
          <w:rFonts w:cs="Arial"/>
        </w:rPr>
        <w:t>Med Verkstadsinformation kan du hantera verkstadsinformation och synkronisera verkstadsinformationen med alla enheter som är kopplade till verkstaden.</w:t>
      </w:r>
    </w:p>
    <w:p w14:paraId="608AC299" w14:textId="77777777" w:rsidR="00D013DB" w:rsidRPr="001E6A31" w:rsidRDefault="00D013DB" w:rsidP="00D013DB">
      <w:pPr>
        <w:pStyle w:val="aff"/>
        <w:snapToGrid w:val="0"/>
        <w:spacing w:before="156" w:afterLines="0" w:after="0" w:line="360" w:lineRule="auto"/>
        <w:ind w:left="284"/>
        <w:jc w:val="center"/>
        <w:rPr>
          <w:rFonts w:ascii="Arial" w:hAnsi="Arial" w:cs="Arial"/>
        </w:rPr>
      </w:pPr>
      <w:r w:rsidRPr="001E6A31">
        <w:rPr>
          <w:rFonts w:ascii="Arial" w:hAnsi="Arial" w:cs="Arial"/>
          <w:noProof/>
          <w:lang w:val="en-US"/>
        </w:rPr>
        <w:drawing>
          <wp:inline distT="0" distB="0" distL="0" distR="0" wp14:anchorId="57B3DB58" wp14:editId="29F29477">
            <wp:extent cx="3240000" cy="1839884"/>
            <wp:effectExtent l="0" t="0" r="0" b="8255"/>
            <wp:docPr id="192"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78927B6-06E2-D955-5580-D95952B175B0}"/>
                        </a:ext>
                      </a:extLst>
                    </pic:cNvPr>
                    <pic:cNvPicPr>
                      <a:picLocks noChangeAspect="1"/>
                    </pic:cNvPicPr>
                  </pic:nvPicPr>
                  <pic:blipFill>
                    <a:blip r:embed="rId229" cstate="print">
                      <a:extLst>
                        <a:ext uri="{28A0092B-C50C-407E-A947-70E740481C1C}">
                          <a14:useLocalDpi xmlns:a14="http://schemas.microsoft.com/office/drawing/2010/main" val="0"/>
                        </a:ext>
                      </a:extLst>
                    </a:blip>
                    <a:srcRect t="13984" b="8780"/>
                    <a:stretch/>
                  </pic:blipFill>
                  <pic:spPr>
                    <a:xfrm>
                      <a:off x="0" y="0"/>
                      <a:ext cx="3240000" cy="1839884"/>
                    </a:xfrm>
                    <a:prstGeom prst="rect">
                      <a:avLst/>
                    </a:prstGeom>
                  </pic:spPr>
                </pic:pic>
              </a:graphicData>
            </a:graphic>
          </wp:inline>
        </w:drawing>
      </w:r>
    </w:p>
    <w:p w14:paraId="46585DBE" w14:textId="7779E8BA" w:rsidR="00D013DB" w:rsidRPr="001E6A31" w:rsidRDefault="00D013DB" w:rsidP="00D013DB">
      <w:pPr>
        <w:pStyle w:val="ab"/>
        <w:spacing w:beforeLines="0" w:before="0" w:after="156"/>
        <w:rPr>
          <w:rFonts w:cs="Arial"/>
        </w:rPr>
      </w:pPr>
      <w:r w:rsidRPr="001E6A31">
        <w:rPr>
          <w:rFonts w:cs="Arial"/>
        </w:rPr>
        <w:t>Figur 1</w:t>
      </w:r>
      <w:r w:rsidR="001C2F0E" w:rsidRPr="001E6A31">
        <w:rPr>
          <w:rFonts w:cs="Arial"/>
        </w:rPr>
        <w:t>0</w:t>
      </w:r>
      <w:r w:rsidRPr="001E6A31">
        <w:rPr>
          <w:rFonts w:cs="Arial"/>
        </w:rPr>
        <w:t>-9</w:t>
      </w:r>
      <w:r w:rsidRPr="001E6A31">
        <w:rPr>
          <w:rFonts w:cs="Arial"/>
          <w:noProof/>
        </w:rPr>
        <w:t xml:space="preserve"> </w:t>
      </w:r>
      <w:r w:rsidRPr="001E6A31">
        <w:rPr>
          <w:rFonts w:cs="Arial"/>
          <w:i/>
          <w:iCs/>
        </w:rPr>
        <w:t>Verkstadsinformationsskärm</w:t>
      </w:r>
    </w:p>
    <w:p w14:paraId="47112D05"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till en verkstad</w:t>
      </w:r>
    </w:p>
    <w:p w14:paraId="78F90157" w14:textId="77777777" w:rsidR="00D013DB" w:rsidRPr="001E6A31" w:rsidRDefault="00D013DB" w:rsidP="00D013DB">
      <w:pPr>
        <w:pStyle w:val="a1"/>
        <w:numPr>
          <w:ilvl w:val="0"/>
          <w:numId w:val="305"/>
        </w:numPr>
        <w:ind w:left="998" w:hanging="357"/>
        <w:rPr>
          <w:rFonts w:cs="Arial"/>
        </w:rPr>
      </w:pPr>
      <w:r w:rsidRPr="001E6A31">
        <w:rPr>
          <w:rFonts w:cs="Arial"/>
        </w:rPr>
        <w:t xml:space="preserve">Tryck på </w:t>
      </w:r>
      <w:r w:rsidRPr="001E6A31">
        <w:rPr>
          <w:rFonts w:cs="Arial"/>
          <w:b/>
          <w:bCs/>
        </w:rPr>
        <w:t xml:space="preserve">Verkstadsinformation </w:t>
      </w:r>
      <w:r w:rsidRPr="001E6A31">
        <w:rPr>
          <w:rFonts w:cs="Arial"/>
        </w:rPr>
        <w:t>för att öppna skärmen Verkstadsinformation.</w:t>
      </w:r>
    </w:p>
    <w:p w14:paraId="03B54F5C" w14:textId="77777777" w:rsidR="00D013DB" w:rsidRPr="001E6A31" w:rsidRDefault="00D013DB" w:rsidP="00D013DB">
      <w:pPr>
        <w:pStyle w:val="a1"/>
        <w:numPr>
          <w:ilvl w:val="0"/>
          <w:numId w:val="305"/>
        </w:numPr>
        <w:ind w:left="998" w:hanging="357"/>
        <w:rPr>
          <w:rFonts w:cs="Arial"/>
        </w:rPr>
      </w:pPr>
      <w:r w:rsidRPr="001E6A31">
        <w:rPr>
          <w:rFonts w:cs="Arial"/>
        </w:rPr>
        <w:t xml:space="preserve">Tryck på </w:t>
      </w:r>
      <w:r w:rsidRPr="001E6A31">
        <w:rPr>
          <w:rFonts w:cs="Arial"/>
          <w:b/>
          <w:bCs/>
        </w:rPr>
        <w:t xml:space="preserve">Lägg till </w:t>
      </w:r>
      <w:r w:rsidRPr="001E6A31">
        <w:rPr>
          <w:rFonts w:cs="Arial"/>
        </w:rPr>
        <w:t>för att öppna skärmen Skapa verkstad.</w:t>
      </w:r>
    </w:p>
    <w:p w14:paraId="5DB22D80" w14:textId="77777777" w:rsidR="00D013DB" w:rsidRPr="001E6A31" w:rsidRDefault="00D013DB" w:rsidP="00D013DB">
      <w:pPr>
        <w:pStyle w:val="a1"/>
        <w:numPr>
          <w:ilvl w:val="0"/>
          <w:numId w:val="305"/>
        </w:numPr>
        <w:ind w:left="998" w:hanging="357"/>
        <w:rPr>
          <w:rFonts w:cs="Arial"/>
        </w:rPr>
      </w:pPr>
      <w:r w:rsidRPr="001E6A31">
        <w:rPr>
          <w:rFonts w:cs="Arial"/>
        </w:rPr>
        <w:t xml:space="preserve">Ange grundläggande information och enhetsinformation och tryck på </w:t>
      </w:r>
      <w:r w:rsidRPr="001E6A31">
        <w:rPr>
          <w:rFonts w:cs="Arial"/>
          <w:b/>
          <w:bCs/>
        </w:rPr>
        <w:t>Spara.</w:t>
      </w:r>
      <w:r w:rsidRPr="001E6A31">
        <w:rPr>
          <w:rFonts w:cs="Arial"/>
        </w:rPr>
        <w:t xml:space="preserve"> Den tillagda verkstaden visas på skärmen Verkstadsinformation.</w:t>
      </w:r>
    </w:p>
    <w:p w14:paraId="1788605E" w14:textId="77777777" w:rsidR="00D013DB" w:rsidRPr="001E6A31" w:rsidRDefault="00D013DB" w:rsidP="00D013DB">
      <w:pPr>
        <w:pBdr>
          <w:top w:val="single" w:sz="6" w:space="1" w:color="auto"/>
          <w:bottom w:val="single" w:sz="6" w:space="1" w:color="auto"/>
        </w:pBdr>
        <w:spacing w:before="156" w:after="156"/>
        <w:ind w:left="641"/>
        <w:contextualSpacing/>
        <w:rPr>
          <w:rFonts w:cs="Arial"/>
          <w:b/>
        </w:rPr>
      </w:pPr>
      <w:bookmarkStart w:id="380" w:name="_Hlk198822526"/>
      <w:r w:rsidRPr="001E6A31">
        <w:rPr>
          <w:rFonts w:cs="Arial"/>
          <w:noProof/>
          <w:lang w:val="en-US"/>
        </w:rPr>
        <w:drawing>
          <wp:anchor distT="0" distB="0" distL="114300" distR="114300" simplePos="0" relativeHeight="252468224" behindDoc="0" locked="0" layoutInCell="1" allowOverlap="1" wp14:anchorId="5A36565F" wp14:editId="719C5CBD">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65E5B9F5" w14:textId="77777777" w:rsidR="00D013DB" w:rsidRPr="001E6A31" w:rsidRDefault="00D013DB" w:rsidP="00D013DB">
      <w:pPr>
        <w:pBdr>
          <w:top w:val="single" w:sz="6" w:space="1" w:color="auto"/>
          <w:bottom w:val="single" w:sz="6" w:space="1" w:color="auto"/>
        </w:pBdr>
        <w:spacing w:before="156" w:after="156"/>
        <w:ind w:left="641"/>
        <w:contextualSpacing/>
        <w:rPr>
          <w:rFonts w:eastAsiaTheme="minorEastAsia" w:cs="Arial"/>
        </w:rPr>
      </w:pPr>
      <w:r w:rsidRPr="001E6A31">
        <w:rPr>
          <w:rFonts w:cs="Arial"/>
        </w:rPr>
        <w:t>Fält markerade med en asterisk (*) är obligatoriska.</w:t>
      </w:r>
    </w:p>
    <w:bookmarkEnd w:id="380"/>
    <w:p w14:paraId="391BD49B"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För att söka efter en verkstad</w:t>
      </w:r>
    </w:p>
    <w:p w14:paraId="7BB807A9" w14:textId="77777777" w:rsidR="00D013DB" w:rsidRPr="001E6A31" w:rsidRDefault="00D013DB" w:rsidP="00D013DB">
      <w:pPr>
        <w:pStyle w:val="a1"/>
        <w:numPr>
          <w:ilvl w:val="0"/>
          <w:numId w:val="306"/>
        </w:numPr>
        <w:ind w:left="998" w:hanging="357"/>
        <w:rPr>
          <w:rFonts w:cs="Arial"/>
        </w:rPr>
      </w:pPr>
      <w:r w:rsidRPr="001E6A31">
        <w:rPr>
          <w:rFonts w:cs="Arial"/>
        </w:rPr>
        <w:lastRenderedPageBreak/>
        <w:t xml:space="preserve">Tryck på </w:t>
      </w:r>
      <w:r w:rsidRPr="001E6A31">
        <w:rPr>
          <w:rFonts w:cs="Arial"/>
          <w:b/>
          <w:bCs/>
        </w:rPr>
        <w:t xml:space="preserve">Verkstadsinformation </w:t>
      </w:r>
      <w:r w:rsidRPr="001E6A31">
        <w:rPr>
          <w:rFonts w:cs="Arial"/>
          <w:bCs/>
        </w:rPr>
        <w:t xml:space="preserve">för </w:t>
      </w:r>
      <w:r w:rsidRPr="001E6A31">
        <w:rPr>
          <w:rFonts w:cs="Arial"/>
        </w:rPr>
        <w:t>att öppna skärmen Verkstadsinformation.</w:t>
      </w:r>
    </w:p>
    <w:p w14:paraId="5E0AD7ED" w14:textId="77777777" w:rsidR="00D013DB" w:rsidRPr="001E6A31" w:rsidRDefault="00D013DB" w:rsidP="00D013DB">
      <w:pPr>
        <w:pStyle w:val="a1"/>
        <w:numPr>
          <w:ilvl w:val="0"/>
          <w:numId w:val="306"/>
        </w:numPr>
        <w:ind w:left="998" w:hanging="357"/>
        <w:rPr>
          <w:rFonts w:cs="Arial"/>
        </w:rPr>
      </w:pPr>
      <w:r w:rsidRPr="001E6A31">
        <w:rPr>
          <w:rFonts w:cs="Arial"/>
        </w:rPr>
        <w:t xml:space="preserve">Ange eller välj sökkriterierna. Tryck på ikonen </w:t>
      </w:r>
      <w:r w:rsidRPr="001E6A31">
        <w:rPr>
          <w:rFonts w:cs="Arial"/>
          <w:noProof/>
          <w:lang w:val="en-US"/>
        </w:rPr>
        <w:drawing>
          <wp:inline distT="0" distB="0" distL="0" distR="0" wp14:anchorId="169EC3E3" wp14:editId="63CD8D71">
            <wp:extent cx="147548" cy="72000"/>
            <wp:effectExtent l="0" t="0" r="5080" b="4445"/>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1E6A31">
        <w:rPr>
          <w:rFonts w:cs="Arial"/>
        </w:rPr>
        <w:t xml:space="preserve"> för att visa sökkriterierna för relevant kolumn; tryck på ikonen </w:t>
      </w:r>
      <w:r w:rsidRPr="001E6A31">
        <w:rPr>
          <w:rFonts w:cs="Arial"/>
          <w:noProof/>
          <w:lang w:val="en-US"/>
        </w:rPr>
        <w:drawing>
          <wp:inline distT="0" distB="0" distL="0" distR="0" wp14:anchorId="5FB807CF" wp14:editId="32106F49">
            <wp:extent cx="106556" cy="108000"/>
            <wp:effectExtent l="0" t="0" r="8255" b="635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1E6A31">
        <w:rPr>
          <w:rFonts w:cs="Arial"/>
        </w:rPr>
        <w:t xml:space="preserve"> för att ange sökkriterierna; tryck på ikonen </w:t>
      </w:r>
      <w:r w:rsidRPr="001E6A31">
        <w:rPr>
          <w:rFonts w:cs="Arial"/>
          <w:noProof/>
          <w:lang w:val="en-US"/>
        </w:rPr>
        <w:drawing>
          <wp:inline distT="0" distB="0" distL="0" distR="0" wp14:anchorId="3B8A0A41" wp14:editId="39B82513">
            <wp:extent cx="119167" cy="126000"/>
            <wp:effectExtent l="0" t="0" r="0" b="762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1E6A31">
        <w:rPr>
          <w:rFonts w:cs="Arial"/>
        </w:rPr>
        <w:t xml:space="preserve"> för att välja ett datum.</w:t>
      </w:r>
    </w:p>
    <w:p w14:paraId="610A90E9" w14:textId="77777777" w:rsidR="00D013DB" w:rsidRPr="001E6A31" w:rsidRDefault="00D013DB" w:rsidP="00D013DB">
      <w:pPr>
        <w:pStyle w:val="a1"/>
        <w:numPr>
          <w:ilvl w:val="0"/>
          <w:numId w:val="0"/>
        </w:numPr>
        <w:ind w:left="998"/>
        <w:rPr>
          <w:rFonts w:cs="Arial"/>
        </w:rPr>
      </w:pPr>
      <w:r w:rsidRPr="001E6A31">
        <w:rPr>
          <w:rFonts w:cs="Arial"/>
        </w:rPr>
        <w:t xml:space="preserve">Om det är nödvändigt, tryck på </w:t>
      </w:r>
      <w:r w:rsidRPr="001E6A31">
        <w:rPr>
          <w:rFonts w:cs="Arial"/>
          <w:b/>
          <w:bCs/>
        </w:rPr>
        <w:t xml:space="preserve">Återställ </w:t>
      </w:r>
      <w:r w:rsidRPr="001E6A31">
        <w:rPr>
          <w:rFonts w:cs="Arial"/>
        </w:rPr>
        <w:t>för att återställa sökkriterierna.</w:t>
      </w:r>
    </w:p>
    <w:p w14:paraId="6D663779" w14:textId="77777777" w:rsidR="00D013DB" w:rsidRPr="001E6A31" w:rsidRDefault="00D013DB" w:rsidP="00D013DB">
      <w:pPr>
        <w:pStyle w:val="a1"/>
        <w:numPr>
          <w:ilvl w:val="0"/>
          <w:numId w:val="306"/>
        </w:numPr>
        <w:ind w:left="998" w:hanging="357"/>
        <w:rPr>
          <w:rFonts w:cs="Arial"/>
        </w:rPr>
      </w:pPr>
      <w:r w:rsidRPr="001E6A31">
        <w:rPr>
          <w:rFonts w:cs="Arial"/>
        </w:rPr>
        <w:t>Skärmen visar resultaten enligt sökkriterierna.</w:t>
      </w:r>
    </w:p>
    <w:p w14:paraId="056B0E54"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För att visa och redigera detaljer om verkstaden</w:t>
      </w:r>
    </w:p>
    <w:p w14:paraId="7711593F" w14:textId="77777777" w:rsidR="00D013DB" w:rsidRPr="001E6A31" w:rsidRDefault="00D013DB" w:rsidP="00D013DB">
      <w:pPr>
        <w:pStyle w:val="a1"/>
        <w:numPr>
          <w:ilvl w:val="0"/>
          <w:numId w:val="307"/>
        </w:numPr>
        <w:ind w:left="998" w:hanging="357"/>
        <w:rPr>
          <w:rFonts w:cs="Arial"/>
        </w:rPr>
      </w:pPr>
      <w:r w:rsidRPr="001E6A31">
        <w:rPr>
          <w:rFonts w:cs="Arial"/>
        </w:rPr>
        <w:t xml:space="preserve">Tryck på </w:t>
      </w:r>
      <w:r w:rsidRPr="001E6A31">
        <w:rPr>
          <w:rFonts w:cs="Arial"/>
          <w:b/>
          <w:bCs/>
        </w:rPr>
        <w:t xml:space="preserve">Verkstadsinformation för </w:t>
      </w:r>
      <w:r w:rsidRPr="001E6A31">
        <w:rPr>
          <w:rFonts w:cs="Arial"/>
        </w:rPr>
        <w:t>att öppna skärmen Verkstadsinformation.</w:t>
      </w:r>
    </w:p>
    <w:p w14:paraId="6F99B095" w14:textId="77777777" w:rsidR="00D013DB" w:rsidRPr="001E6A31" w:rsidRDefault="00D013DB" w:rsidP="00D013DB">
      <w:pPr>
        <w:pStyle w:val="a1"/>
        <w:numPr>
          <w:ilvl w:val="0"/>
          <w:numId w:val="307"/>
        </w:numPr>
        <w:ind w:left="998" w:hanging="357"/>
        <w:rPr>
          <w:rFonts w:cs="Arial"/>
        </w:rPr>
      </w:pPr>
      <w:r w:rsidRPr="001E6A31">
        <w:rPr>
          <w:rFonts w:cs="Arial"/>
        </w:rPr>
        <w:t xml:space="preserve">Tryck på ikonen </w:t>
      </w:r>
      <w:r w:rsidRPr="001E6A31">
        <w:rPr>
          <w:rFonts w:cs="Arial"/>
          <w:noProof/>
          <w:lang w:val="en-US"/>
        </w:rPr>
        <w:drawing>
          <wp:inline distT="0" distB="0" distL="0" distR="0" wp14:anchorId="68730BFD" wp14:editId="209FCAB2">
            <wp:extent cx="112495" cy="115200"/>
            <wp:effectExtent l="0" t="0" r="1905" b="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1E6A31">
        <w:rPr>
          <w:rFonts w:cs="Arial"/>
        </w:rPr>
        <w:t xml:space="preserve"> för att visa verkstadens detaljer, inklusive grundläggande information och enhetsinformation.</w:t>
      </w:r>
    </w:p>
    <w:p w14:paraId="76183724" w14:textId="77777777" w:rsidR="00D013DB" w:rsidRPr="001E6A31" w:rsidRDefault="00D013DB" w:rsidP="00D013DB">
      <w:pPr>
        <w:pStyle w:val="a1"/>
        <w:numPr>
          <w:ilvl w:val="0"/>
          <w:numId w:val="307"/>
        </w:numPr>
        <w:ind w:left="998" w:hanging="357"/>
        <w:rPr>
          <w:rFonts w:cs="Arial"/>
        </w:rPr>
      </w:pPr>
      <w:r w:rsidRPr="001E6A31">
        <w:rPr>
          <w:rFonts w:cs="Arial"/>
        </w:rPr>
        <w:t xml:space="preserve">Tryck på </w:t>
      </w:r>
      <w:r w:rsidRPr="001E6A31">
        <w:rPr>
          <w:rFonts w:cs="Arial"/>
          <w:b/>
          <w:bCs/>
        </w:rPr>
        <w:t xml:space="preserve">Redigera </w:t>
      </w:r>
      <w:r w:rsidRPr="001E6A31">
        <w:rPr>
          <w:rFonts w:cs="Arial"/>
        </w:rPr>
        <w:t xml:space="preserve">för att redigera verkstadsuppgifter. Eller tryck på ikonen </w:t>
      </w:r>
      <w:r w:rsidRPr="001E6A31">
        <w:rPr>
          <w:rFonts w:cs="Arial"/>
          <w:noProof/>
          <w:lang w:val="en-US"/>
        </w:rPr>
        <w:drawing>
          <wp:inline distT="0" distB="0" distL="0" distR="0" wp14:anchorId="2D2FC3B7" wp14:editId="1C740E09">
            <wp:extent cx="119454" cy="126000"/>
            <wp:effectExtent l="0" t="0" r="0" b="762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1E6A31">
        <w:rPr>
          <w:rFonts w:cs="Arial"/>
        </w:rPr>
        <w:t xml:space="preserve"> på skärmen Verkstadsinformation.</w:t>
      </w:r>
    </w:p>
    <w:p w14:paraId="1A085964" w14:textId="77777777" w:rsidR="00D013DB" w:rsidRPr="001E6A31" w:rsidRDefault="00D013DB" w:rsidP="00D013DB">
      <w:pPr>
        <w:pStyle w:val="a1"/>
        <w:numPr>
          <w:ilvl w:val="0"/>
          <w:numId w:val="0"/>
        </w:numPr>
        <w:ind w:left="998"/>
        <w:rPr>
          <w:rFonts w:cs="Arial"/>
        </w:rPr>
      </w:pPr>
      <w:r w:rsidRPr="001E6A31">
        <w:rPr>
          <w:rFonts w:cs="Arial"/>
        </w:rPr>
        <w:t xml:space="preserve">Om du behöver lägga till mer enhetsinformation trycker du på Lägg </w:t>
      </w:r>
      <w:r w:rsidRPr="001E6A31">
        <w:rPr>
          <w:rFonts w:cs="Arial"/>
          <w:b/>
          <w:bCs/>
        </w:rPr>
        <w:t>till.</w:t>
      </w:r>
    </w:p>
    <w:p w14:paraId="4D5A07CD" w14:textId="77777777" w:rsidR="00D013DB" w:rsidRPr="001E6A31" w:rsidRDefault="00D013DB" w:rsidP="00D013DB">
      <w:pPr>
        <w:pStyle w:val="a1"/>
        <w:numPr>
          <w:ilvl w:val="0"/>
          <w:numId w:val="307"/>
        </w:numPr>
        <w:ind w:left="998" w:hanging="357"/>
        <w:rPr>
          <w:rFonts w:cs="Arial"/>
        </w:rPr>
      </w:pPr>
      <w:r w:rsidRPr="001E6A31">
        <w:rPr>
          <w:rFonts w:cs="Arial"/>
        </w:rPr>
        <w:t xml:space="preserve">Tryck på </w:t>
      </w:r>
      <w:r w:rsidRPr="001E6A31">
        <w:rPr>
          <w:rFonts w:cs="Arial"/>
          <w:b/>
          <w:bCs/>
        </w:rPr>
        <w:t xml:space="preserve">Spara </w:t>
      </w:r>
      <w:r w:rsidRPr="001E6A31">
        <w:rPr>
          <w:rFonts w:cs="Arial"/>
        </w:rPr>
        <w:t>för att spara informationen.</w:t>
      </w:r>
    </w:p>
    <w:p w14:paraId="11EA1F56"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Så här tar du bort information om verkstaden</w:t>
      </w:r>
    </w:p>
    <w:p w14:paraId="5DC0F43E" w14:textId="77777777" w:rsidR="00D013DB" w:rsidRPr="001E6A31" w:rsidRDefault="00D013DB" w:rsidP="00D013DB">
      <w:pPr>
        <w:pStyle w:val="a1"/>
        <w:numPr>
          <w:ilvl w:val="0"/>
          <w:numId w:val="308"/>
        </w:numPr>
        <w:ind w:left="998" w:hanging="357"/>
        <w:rPr>
          <w:rFonts w:cs="Arial"/>
        </w:rPr>
      </w:pPr>
      <w:r w:rsidRPr="001E6A31">
        <w:rPr>
          <w:rFonts w:cs="Arial"/>
        </w:rPr>
        <w:t xml:space="preserve">Tryck på </w:t>
      </w:r>
      <w:r w:rsidRPr="001E6A31">
        <w:rPr>
          <w:rFonts w:cs="Arial"/>
          <w:b/>
          <w:bCs/>
        </w:rPr>
        <w:t xml:space="preserve">Verkstadsinformation </w:t>
      </w:r>
      <w:r w:rsidRPr="001E6A31">
        <w:rPr>
          <w:rFonts w:cs="Arial"/>
          <w:bCs/>
        </w:rPr>
        <w:t>för</w:t>
      </w:r>
      <w:r w:rsidRPr="001E6A31">
        <w:rPr>
          <w:rFonts w:cs="Arial"/>
          <w:b/>
          <w:bCs/>
        </w:rPr>
        <w:t xml:space="preserve"> </w:t>
      </w:r>
      <w:r w:rsidRPr="001E6A31">
        <w:rPr>
          <w:rFonts w:cs="Arial"/>
        </w:rPr>
        <w:t>att öppna skärmen Verkstadsinformation.</w:t>
      </w:r>
    </w:p>
    <w:p w14:paraId="4E66CBBC" w14:textId="77777777" w:rsidR="00D013DB" w:rsidRPr="001E6A31" w:rsidRDefault="00D013DB" w:rsidP="00D013DB">
      <w:pPr>
        <w:pStyle w:val="a1"/>
        <w:numPr>
          <w:ilvl w:val="0"/>
          <w:numId w:val="308"/>
        </w:numPr>
        <w:ind w:left="998" w:hanging="357"/>
        <w:rPr>
          <w:rFonts w:cs="Arial"/>
        </w:rPr>
      </w:pPr>
      <w:r w:rsidRPr="001E6A31">
        <w:rPr>
          <w:rFonts w:cs="Arial"/>
        </w:rPr>
        <w:t xml:space="preserve">Tryck på ikonen </w:t>
      </w:r>
      <w:r w:rsidRPr="001E6A31">
        <w:rPr>
          <w:rFonts w:cs="Arial"/>
          <w:noProof/>
          <w:lang w:val="en-US"/>
        </w:rPr>
        <w:drawing>
          <wp:inline distT="0" distB="0" distL="0" distR="0" wp14:anchorId="2B4B3ED8" wp14:editId="00B6BA91">
            <wp:extent cx="95879" cy="108000"/>
            <wp:effectExtent l="0" t="0" r="0" b="635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1E6A31">
        <w:rPr>
          <w:rFonts w:cs="Arial"/>
        </w:rPr>
        <w:t xml:space="preserve"> och tryck på </w:t>
      </w:r>
      <w:r w:rsidRPr="001E6A31">
        <w:rPr>
          <w:rFonts w:cs="Arial"/>
          <w:b/>
          <w:bCs/>
        </w:rPr>
        <w:t xml:space="preserve">Bekräfta </w:t>
      </w:r>
      <w:r w:rsidRPr="001E6A31">
        <w:rPr>
          <w:rFonts w:cs="Arial"/>
        </w:rPr>
        <w:t>för att radera verkstadsinformationen.</w:t>
      </w:r>
    </w:p>
    <w:p w14:paraId="58A2C3A3"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Så här synkroniserar du information om verkstaden</w:t>
      </w:r>
    </w:p>
    <w:p w14:paraId="773823F8" w14:textId="77777777" w:rsidR="00D013DB" w:rsidRPr="001E6A31" w:rsidRDefault="00D013DB" w:rsidP="00D013DB">
      <w:pPr>
        <w:pStyle w:val="a1"/>
        <w:numPr>
          <w:ilvl w:val="0"/>
          <w:numId w:val="309"/>
        </w:numPr>
        <w:ind w:left="998" w:hanging="357"/>
        <w:rPr>
          <w:rFonts w:cs="Arial"/>
          <w:snapToGrid/>
        </w:rPr>
      </w:pPr>
      <w:r w:rsidRPr="001E6A31">
        <w:rPr>
          <w:rFonts w:cs="Arial"/>
        </w:rPr>
        <w:t xml:space="preserve">Tryck på </w:t>
      </w:r>
      <w:r w:rsidRPr="001E6A31">
        <w:rPr>
          <w:rFonts w:cs="Arial"/>
          <w:b/>
          <w:bCs/>
        </w:rPr>
        <w:t xml:space="preserve">Verkstadsinformation </w:t>
      </w:r>
      <w:r w:rsidRPr="001E6A31">
        <w:rPr>
          <w:rFonts w:cs="Arial"/>
          <w:bCs/>
        </w:rPr>
        <w:t>för</w:t>
      </w:r>
      <w:r w:rsidRPr="001E6A31">
        <w:rPr>
          <w:rFonts w:cs="Arial"/>
          <w:b/>
          <w:bCs/>
        </w:rPr>
        <w:t xml:space="preserve"> </w:t>
      </w:r>
      <w:r w:rsidRPr="001E6A31">
        <w:rPr>
          <w:rFonts w:cs="Arial"/>
        </w:rPr>
        <w:t>att öppna skärmen Verkstadsinformation.</w:t>
      </w:r>
    </w:p>
    <w:p w14:paraId="3FC8E68B" w14:textId="77777777" w:rsidR="00D013DB" w:rsidRPr="001E6A31" w:rsidRDefault="00D013DB" w:rsidP="00D013DB">
      <w:pPr>
        <w:pStyle w:val="a1"/>
        <w:numPr>
          <w:ilvl w:val="0"/>
          <w:numId w:val="309"/>
        </w:numPr>
        <w:ind w:left="998" w:hanging="357"/>
        <w:rPr>
          <w:rFonts w:cs="Arial"/>
          <w:snapToGrid/>
        </w:rPr>
      </w:pPr>
      <w:r w:rsidRPr="001E6A31">
        <w:rPr>
          <w:rFonts w:cs="Arial"/>
        </w:rPr>
        <w:t xml:space="preserve">Tryck på ikonen </w:t>
      </w:r>
      <w:r w:rsidRPr="001E6A31">
        <w:rPr>
          <w:rFonts w:cs="Arial"/>
          <w:noProof/>
          <w:lang w:val="en-US"/>
        </w:rPr>
        <w:drawing>
          <wp:inline distT="0" distB="0" distL="0" distR="0" wp14:anchorId="7D1FF4D5" wp14:editId="4E009D5E">
            <wp:extent cx="145583" cy="108000"/>
            <wp:effectExtent l="0" t="0" r="6985" b="635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1E6A31">
        <w:rPr>
          <w:rFonts w:cs="Arial"/>
        </w:rPr>
        <w:t xml:space="preserve"> och tryck på Bekräfta för att synkronisera verkstadsinformationen </w:t>
      </w:r>
      <w:r w:rsidRPr="001E6A31">
        <w:rPr>
          <w:rFonts w:cs="Arial"/>
          <w:b/>
          <w:bCs/>
        </w:rPr>
        <w:t xml:space="preserve">med </w:t>
      </w:r>
      <w:r w:rsidRPr="001E6A31">
        <w:rPr>
          <w:rFonts w:cs="Arial"/>
        </w:rPr>
        <w:t>alla enheter som är kopplade till den verkstaden.</w:t>
      </w:r>
    </w:p>
    <w:p w14:paraId="1941294E" w14:textId="77777777" w:rsidR="00D013DB" w:rsidRPr="001E6A31" w:rsidRDefault="00D013DB" w:rsidP="00D013DB">
      <w:pPr>
        <w:pStyle w:val="20"/>
        <w:spacing w:before="312" w:after="156"/>
        <w:rPr>
          <w:rFonts w:cs="Arial"/>
        </w:rPr>
      </w:pPr>
      <w:bookmarkStart w:id="381" w:name="_Toc199410317"/>
      <w:r w:rsidRPr="001E6A31">
        <w:rPr>
          <w:rFonts w:cs="Arial"/>
        </w:rPr>
        <w:t xml:space="preserve"> </w:t>
      </w:r>
      <w:bookmarkStart w:id="382" w:name="_Toc199938949"/>
      <w:bookmarkStart w:id="383" w:name="_Toc204265047"/>
      <w:r w:rsidRPr="001E6A31">
        <w:rPr>
          <w:rFonts w:cs="Arial"/>
        </w:rPr>
        <w:t>Säkerhetskopiering av data</w:t>
      </w:r>
      <w:bookmarkEnd w:id="381"/>
      <w:bookmarkEnd w:id="382"/>
      <w:bookmarkEnd w:id="383"/>
    </w:p>
    <w:p w14:paraId="73DA61C3" w14:textId="77777777" w:rsidR="00D013DB" w:rsidRPr="001E6A31" w:rsidRDefault="00D013DB" w:rsidP="00D013DB">
      <w:pPr>
        <w:spacing w:before="156" w:after="156"/>
        <w:rPr>
          <w:rFonts w:cs="Arial"/>
        </w:rPr>
      </w:pPr>
      <w:r w:rsidRPr="001E6A31">
        <w:rPr>
          <w:rFonts w:cs="Arial"/>
        </w:rPr>
        <w:t>Med Data Backup kan du säkerhetskopiera din MaxiSys-surfplattas data till Autel Cloud. Om din enhet skulle förloras, skadas eller behöva bytas ut, kan du enkelt ladda ner den lagrade data som har säkerhetskopierats till Autel Cloud via surfplattan för att undvika dataförlust.</w:t>
      </w:r>
    </w:p>
    <w:p w14:paraId="1BE55A2C" w14:textId="40342A62" w:rsidR="00D013DB" w:rsidRPr="001E6A31" w:rsidRDefault="001E6A31" w:rsidP="00D013DB">
      <w:pPr>
        <w:pStyle w:val="aff"/>
        <w:snapToGrid w:val="0"/>
        <w:spacing w:before="156" w:afterLines="0" w:after="0" w:line="360" w:lineRule="auto"/>
        <w:ind w:left="284"/>
        <w:jc w:val="center"/>
        <w:rPr>
          <w:rFonts w:ascii="Arial" w:hAnsi="Arial" w:cs="Arial"/>
        </w:rPr>
      </w:pPr>
      <w:r w:rsidRPr="001E6A31">
        <w:rPr>
          <w:rFonts w:ascii="Arial" w:hAnsi="Arial" w:cs="Arial"/>
          <w:noProof/>
        </w:rPr>
        <w:lastRenderedPageBreak/>
        <w:drawing>
          <wp:inline distT="0" distB="0" distL="0" distR="0" wp14:anchorId="2C4ACCF1" wp14:editId="4CA4FD23">
            <wp:extent cx="3293092" cy="1944000"/>
            <wp:effectExtent l="0" t="0" r="317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3293092" cy="1944000"/>
                    </a:xfrm>
                    <a:prstGeom prst="rect">
                      <a:avLst/>
                    </a:prstGeom>
                    <a:noFill/>
                    <a:ln>
                      <a:noFill/>
                    </a:ln>
                  </pic:spPr>
                </pic:pic>
              </a:graphicData>
            </a:graphic>
          </wp:inline>
        </w:drawing>
      </w:r>
    </w:p>
    <w:p w14:paraId="48C105DA" w14:textId="729AF766" w:rsidR="00D013DB" w:rsidRPr="001E6A31" w:rsidRDefault="00D013DB" w:rsidP="00D013DB">
      <w:pPr>
        <w:pStyle w:val="ab"/>
        <w:spacing w:beforeLines="0" w:before="0" w:after="156"/>
        <w:rPr>
          <w:rFonts w:cs="Arial"/>
        </w:rPr>
      </w:pPr>
      <w:r w:rsidRPr="001E6A31">
        <w:rPr>
          <w:rFonts w:cs="Arial"/>
        </w:rPr>
        <w:t>Figur 1</w:t>
      </w:r>
      <w:r w:rsidR="001C2F0E" w:rsidRPr="001E6A31">
        <w:rPr>
          <w:rFonts w:cs="Arial"/>
        </w:rPr>
        <w:t>0</w:t>
      </w:r>
      <w:r w:rsidRPr="001E6A31">
        <w:rPr>
          <w:rFonts w:cs="Arial"/>
        </w:rPr>
        <w:t>-10</w:t>
      </w:r>
      <w:r w:rsidRPr="001E6A31">
        <w:rPr>
          <w:rFonts w:cs="Arial"/>
          <w:noProof/>
        </w:rPr>
        <w:t xml:space="preserve"> </w:t>
      </w:r>
      <w:r w:rsidRPr="001E6A31">
        <w:rPr>
          <w:rFonts w:cs="Arial"/>
          <w:i/>
          <w:iCs/>
        </w:rPr>
        <w:t>Skärm för säkerhetskopiering av data</w:t>
      </w:r>
    </w:p>
    <w:p w14:paraId="300A5B0E"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För att söka efter säkerhetskopierade data</w:t>
      </w:r>
    </w:p>
    <w:p w14:paraId="18540047" w14:textId="77777777" w:rsidR="00D013DB" w:rsidRPr="001E6A31" w:rsidRDefault="00D013DB" w:rsidP="00D013DB">
      <w:pPr>
        <w:pStyle w:val="a1"/>
        <w:numPr>
          <w:ilvl w:val="0"/>
          <w:numId w:val="310"/>
        </w:numPr>
        <w:ind w:left="998" w:hanging="357"/>
        <w:rPr>
          <w:rFonts w:cs="Arial"/>
        </w:rPr>
      </w:pPr>
      <w:r w:rsidRPr="001E6A31">
        <w:rPr>
          <w:rFonts w:cs="Arial"/>
        </w:rPr>
        <w:t xml:space="preserve">Tryck på </w:t>
      </w:r>
      <w:r w:rsidRPr="001E6A31">
        <w:rPr>
          <w:rFonts w:cs="Arial"/>
          <w:b/>
          <w:bCs/>
        </w:rPr>
        <w:t xml:space="preserve">Datasäkerhetskopiering </w:t>
      </w:r>
      <w:r w:rsidRPr="001E6A31">
        <w:rPr>
          <w:rFonts w:cs="Arial"/>
        </w:rPr>
        <w:t>för att öppna skärmen Datasäkerhetskopiering.</w:t>
      </w:r>
    </w:p>
    <w:p w14:paraId="699B759D" w14:textId="77777777" w:rsidR="00D013DB" w:rsidRPr="001E6A31" w:rsidRDefault="00D013DB" w:rsidP="00D013DB">
      <w:pPr>
        <w:pStyle w:val="a1"/>
        <w:numPr>
          <w:ilvl w:val="0"/>
          <w:numId w:val="310"/>
        </w:numPr>
        <w:ind w:left="998" w:hanging="357"/>
        <w:rPr>
          <w:rFonts w:cs="Arial"/>
        </w:rPr>
      </w:pPr>
      <w:r w:rsidRPr="001E6A31">
        <w:rPr>
          <w:rFonts w:cs="Arial"/>
        </w:rPr>
        <w:t xml:space="preserve">Ange eller välj sökkriterierna. Tryck på ikonen </w:t>
      </w:r>
      <w:r w:rsidRPr="001E6A31">
        <w:rPr>
          <w:rFonts w:cs="Arial"/>
          <w:noProof/>
          <w:lang w:val="en-US"/>
        </w:rPr>
        <w:drawing>
          <wp:inline distT="0" distB="0" distL="0" distR="0" wp14:anchorId="43A733DF" wp14:editId="007DD5AC">
            <wp:extent cx="147548" cy="72000"/>
            <wp:effectExtent l="0" t="0" r="5080" b="4445"/>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1E6A31">
        <w:rPr>
          <w:rFonts w:cs="Arial"/>
        </w:rPr>
        <w:t xml:space="preserve">för att visa sökkriterierna för relevant kolumn; tryck på ikonen </w:t>
      </w:r>
      <w:r w:rsidRPr="001E6A31">
        <w:rPr>
          <w:rFonts w:cs="Arial"/>
          <w:noProof/>
          <w:lang w:val="en-US"/>
        </w:rPr>
        <w:drawing>
          <wp:inline distT="0" distB="0" distL="0" distR="0" wp14:anchorId="767ACAEC" wp14:editId="5FC7BCB7">
            <wp:extent cx="106556" cy="108000"/>
            <wp:effectExtent l="0" t="0" r="8255" b="635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1E6A31">
        <w:rPr>
          <w:rFonts w:cs="Arial"/>
        </w:rPr>
        <w:t xml:space="preserve"> för att ange sökkriterierna; tryck på ikonen </w:t>
      </w:r>
      <w:r w:rsidRPr="001E6A31">
        <w:rPr>
          <w:rFonts w:cs="Arial"/>
          <w:noProof/>
          <w:lang w:val="en-US"/>
        </w:rPr>
        <w:drawing>
          <wp:inline distT="0" distB="0" distL="0" distR="0" wp14:anchorId="0C9F9CF6" wp14:editId="62555318">
            <wp:extent cx="119167" cy="126000"/>
            <wp:effectExtent l="0" t="0" r="0" b="762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1E6A31">
        <w:rPr>
          <w:rFonts w:cs="Arial"/>
        </w:rPr>
        <w:t xml:space="preserve"> för att välja ett datum.</w:t>
      </w:r>
    </w:p>
    <w:p w14:paraId="0BFBEF5D" w14:textId="77777777" w:rsidR="00D013DB" w:rsidRPr="001E6A31" w:rsidRDefault="00D013DB" w:rsidP="00D013DB">
      <w:pPr>
        <w:pStyle w:val="a1"/>
        <w:numPr>
          <w:ilvl w:val="0"/>
          <w:numId w:val="0"/>
        </w:numPr>
        <w:ind w:left="998"/>
        <w:rPr>
          <w:rFonts w:cs="Arial"/>
        </w:rPr>
      </w:pPr>
      <w:r w:rsidRPr="001E6A31">
        <w:rPr>
          <w:rFonts w:cs="Arial"/>
        </w:rPr>
        <w:t xml:space="preserve">Om det är nödvändigt, tryck på </w:t>
      </w:r>
      <w:r w:rsidRPr="001E6A31">
        <w:rPr>
          <w:rFonts w:cs="Arial"/>
          <w:b/>
          <w:bCs/>
        </w:rPr>
        <w:t xml:space="preserve">Återställ </w:t>
      </w:r>
      <w:r w:rsidRPr="001E6A31">
        <w:rPr>
          <w:rFonts w:cs="Arial"/>
        </w:rPr>
        <w:t>för att återställa sökkriterierna.</w:t>
      </w:r>
    </w:p>
    <w:p w14:paraId="5B1A88C4" w14:textId="77777777" w:rsidR="00D013DB" w:rsidRPr="001E6A31" w:rsidRDefault="00D013DB" w:rsidP="00D013DB">
      <w:pPr>
        <w:pStyle w:val="a1"/>
        <w:numPr>
          <w:ilvl w:val="0"/>
          <w:numId w:val="310"/>
        </w:numPr>
        <w:ind w:left="998" w:hanging="357"/>
        <w:rPr>
          <w:rFonts w:cs="Arial"/>
        </w:rPr>
      </w:pPr>
      <w:r w:rsidRPr="001E6A31">
        <w:rPr>
          <w:rFonts w:cs="Arial"/>
        </w:rPr>
        <w:t>Skärmen visar resultaten enligt sökkriterierna.</w:t>
      </w:r>
    </w:p>
    <w:p w14:paraId="23FDBA12" w14:textId="77777777" w:rsidR="00D013DB" w:rsidRPr="001E6A31" w:rsidRDefault="00D013DB" w:rsidP="00D013DB">
      <w:pPr>
        <w:pStyle w:val="aa"/>
        <w:widowControl w:val="0"/>
        <w:numPr>
          <w:ilvl w:val="0"/>
          <w:numId w:val="276"/>
        </w:numPr>
        <w:spacing w:beforeLines="20" w:before="62" w:afterLines="20" w:after="62"/>
        <w:ind w:left="641" w:hanging="357"/>
        <w:rPr>
          <w:rFonts w:cs="Arial"/>
          <w:b/>
        </w:rPr>
      </w:pPr>
      <w:r w:rsidRPr="001E6A31">
        <w:rPr>
          <w:rFonts w:cs="Arial"/>
          <w:b/>
        </w:rPr>
        <w:t>att radera säkerhetskopierade data</w:t>
      </w:r>
    </w:p>
    <w:p w14:paraId="57D80979" w14:textId="77777777" w:rsidR="00D013DB" w:rsidRPr="001E6A31" w:rsidRDefault="00D013DB" w:rsidP="00D013DB">
      <w:pPr>
        <w:pStyle w:val="a1"/>
        <w:numPr>
          <w:ilvl w:val="0"/>
          <w:numId w:val="311"/>
        </w:numPr>
        <w:ind w:left="998" w:hanging="357"/>
        <w:rPr>
          <w:rFonts w:cs="Arial"/>
        </w:rPr>
      </w:pPr>
      <w:r w:rsidRPr="001E6A31">
        <w:rPr>
          <w:rFonts w:cs="Arial"/>
        </w:rPr>
        <w:t xml:space="preserve">Tryck på </w:t>
      </w:r>
      <w:r w:rsidRPr="001E6A31">
        <w:rPr>
          <w:rFonts w:cs="Arial"/>
          <w:b/>
          <w:bCs/>
        </w:rPr>
        <w:t xml:space="preserve">Datasäkerhetskopiering </w:t>
      </w:r>
      <w:r w:rsidRPr="001E6A31">
        <w:rPr>
          <w:rFonts w:cs="Arial"/>
        </w:rPr>
        <w:t>för att öppna skärmen Datasäkerhetskopiering.</w:t>
      </w:r>
    </w:p>
    <w:p w14:paraId="15F044FF" w14:textId="77777777" w:rsidR="00D013DB" w:rsidRPr="001E6A31" w:rsidRDefault="00D013DB" w:rsidP="00D013DB">
      <w:pPr>
        <w:pStyle w:val="a1"/>
        <w:numPr>
          <w:ilvl w:val="0"/>
          <w:numId w:val="311"/>
        </w:numPr>
        <w:ind w:left="998" w:hanging="357"/>
        <w:rPr>
          <w:rFonts w:cs="Arial"/>
        </w:rPr>
      </w:pPr>
      <w:r w:rsidRPr="001E6A31">
        <w:rPr>
          <w:rFonts w:cs="Arial"/>
        </w:rPr>
        <w:t xml:space="preserve">Tryck på ikonen </w:t>
      </w:r>
      <w:r w:rsidRPr="001E6A31">
        <w:rPr>
          <w:rFonts w:cs="Arial"/>
          <w:noProof/>
          <w:lang w:val="en-US"/>
        </w:rPr>
        <w:drawing>
          <wp:inline distT="0" distB="0" distL="0" distR="0" wp14:anchorId="7E61B5BA" wp14:editId="0585A400">
            <wp:extent cx="95879" cy="108000"/>
            <wp:effectExtent l="0" t="0" r="0" b="6350"/>
            <wp:docPr id="137" name="图片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1E6A31">
        <w:rPr>
          <w:rFonts w:cs="Arial"/>
        </w:rPr>
        <w:t xml:space="preserve"> och tryck på </w:t>
      </w:r>
      <w:r w:rsidRPr="001E6A31">
        <w:rPr>
          <w:rFonts w:cs="Arial"/>
          <w:b/>
          <w:bCs/>
        </w:rPr>
        <w:t xml:space="preserve">Bekräfta </w:t>
      </w:r>
      <w:r w:rsidRPr="001E6A31">
        <w:rPr>
          <w:rFonts w:cs="Arial"/>
        </w:rPr>
        <w:t>för att radera säkerhetskopian.</w:t>
      </w:r>
    </w:p>
    <w:p w14:paraId="6C3754EB" w14:textId="77777777" w:rsidR="00D013DB" w:rsidRPr="001E6A31" w:rsidRDefault="00D013DB" w:rsidP="00D013DB">
      <w:pPr>
        <w:pStyle w:val="BodytextUserManual"/>
        <w:spacing w:before="156" w:after="156"/>
        <w:ind w:left="0"/>
      </w:pPr>
    </w:p>
    <w:p w14:paraId="0CABFA92" w14:textId="15328CD6" w:rsidR="002663CD" w:rsidRPr="001E6A31" w:rsidRDefault="002663CD" w:rsidP="002663CD">
      <w:pPr>
        <w:pStyle w:val="12"/>
        <w:spacing w:before="312" w:after="312"/>
        <w:ind w:left="792" w:hanging="792"/>
      </w:pPr>
      <w:bookmarkStart w:id="384" w:name="_Ref159830975"/>
      <w:bookmarkStart w:id="385" w:name="_Ref118313731"/>
      <w:bookmarkStart w:id="386" w:name="_Ref118313733"/>
      <w:bookmarkStart w:id="387" w:name="_Ref118314351"/>
      <w:bookmarkStart w:id="388" w:name="_Ref118314354"/>
      <w:bookmarkStart w:id="389" w:name="_Toc159436361"/>
      <w:bookmarkStart w:id="390" w:name="_Toc204265048"/>
      <w:r w:rsidRPr="001E6A31">
        <w:lastRenderedPageBreak/>
        <w:t>Batteri</w:t>
      </w:r>
      <w:r w:rsidR="00586794" w:rsidRPr="001E6A31">
        <w:t xml:space="preserve"> T</w:t>
      </w:r>
      <w:r w:rsidRPr="001E6A31">
        <w:t>est</w:t>
      </w:r>
      <w:bookmarkEnd w:id="384"/>
      <w:bookmarkEnd w:id="390"/>
    </w:p>
    <w:p w14:paraId="3CB8755A" w14:textId="0D8DF7DF" w:rsidR="002663CD" w:rsidRPr="001E6A31" w:rsidRDefault="002663CD" w:rsidP="002663CD">
      <w:pPr>
        <w:pStyle w:val="BodytextUserManual"/>
        <w:spacing w:before="156" w:after="156"/>
      </w:pPr>
      <w:r w:rsidRPr="001E6A31">
        <w:rPr>
          <w:noProof/>
          <w:lang w:val="en-US"/>
        </w:rPr>
        <w:drawing>
          <wp:anchor distT="0" distB="0" distL="114300" distR="114300" simplePos="0" relativeHeight="252323840" behindDoc="0" locked="0" layoutInCell="1" allowOverlap="1" wp14:anchorId="4028396A" wp14:editId="622F7DC8">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1E6A31">
        <w:t>Batteritestapplikationen låter användaren utföra batteritestfunktioner i och utanför fordonet när BT506-batterites</w:t>
      </w:r>
      <w:r w:rsidR="00F16151" w:rsidRPr="001E6A31">
        <w:t>taren är ansluten till MaxiSys-</w:t>
      </w:r>
      <w:r w:rsidRPr="001E6A31">
        <w:t>surfplattan och ett batteri. BT506-batteritestaren gör det möjligt för tekniker att se hälsostatusen för fordonets batteri och elsystem.</w:t>
      </w:r>
    </w:p>
    <w:p w14:paraId="0B7ACE06" w14:textId="77777777" w:rsidR="002663CD" w:rsidRPr="001E6A31" w:rsidRDefault="002663CD" w:rsidP="002663CD">
      <w:pPr>
        <w:pBdr>
          <w:top w:val="single" w:sz="6" w:space="1" w:color="auto"/>
          <w:bottom w:val="single" w:sz="6" w:space="1" w:color="auto"/>
        </w:pBdr>
        <w:spacing w:beforeLines="0" w:before="0" w:afterLines="0" w:after="0"/>
        <w:contextualSpacing/>
        <w:rPr>
          <w:rFonts w:cs="Arial"/>
          <w:b/>
        </w:rPr>
      </w:pPr>
      <w:r w:rsidRPr="001E6A31">
        <w:rPr>
          <w:rFonts w:cs="Arial"/>
          <w:b/>
        </w:rPr>
        <w:t>NOTERA</w:t>
      </w:r>
    </w:p>
    <w:p w14:paraId="013E64DF" w14:textId="77777777" w:rsidR="002663CD" w:rsidRPr="001E6A31" w:rsidRDefault="002663CD" w:rsidP="002663CD">
      <w:pPr>
        <w:pBdr>
          <w:top w:val="single" w:sz="6" w:space="1" w:color="auto"/>
          <w:bottom w:val="single" w:sz="6" w:space="1" w:color="auto"/>
        </w:pBdr>
        <w:spacing w:beforeLines="0" w:before="0" w:afterLines="0" w:after="0"/>
        <w:contextualSpacing/>
        <w:rPr>
          <w:rFonts w:cs="Arial"/>
        </w:rPr>
      </w:pPr>
      <w:r w:rsidRPr="001E6A31">
        <w:rPr>
          <w:rFonts w:cs="Arial"/>
        </w:rPr>
        <w:t>Batteritestaren BT506 måste köpas separat.</w:t>
      </w:r>
    </w:p>
    <w:p w14:paraId="51B06453" w14:textId="77777777" w:rsidR="002663CD" w:rsidRPr="001E6A31" w:rsidRDefault="002663CD" w:rsidP="002663CD">
      <w:pPr>
        <w:spacing w:before="156" w:after="156" w:line="240" w:lineRule="auto"/>
        <w:ind w:left="0"/>
        <w:jc w:val="center"/>
        <w:rPr>
          <w:rFonts w:cs="Arial"/>
        </w:rPr>
      </w:pPr>
      <w:r w:rsidRPr="001E6A31">
        <w:rPr>
          <w:rFonts w:cs="Arial"/>
          <w:noProof/>
          <w:lang w:val="en-US"/>
        </w:rPr>
        <w:drawing>
          <wp:inline distT="0" distB="0" distL="0" distR="0" wp14:anchorId="52F95F89" wp14:editId="43D2EA9A">
            <wp:extent cx="2879285" cy="1963973"/>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32" cstate="print">
                      <a:extLst>
                        <a:ext uri="{28A0092B-C50C-407E-A947-70E740481C1C}">
                          <a14:useLocalDpi xmlns:a14="http://schemas.microsoft.com/office/drawing/2010/main"/>
                        </a:ext>
                      </a:extLst>
                    </a:blip>
                    <a:srcRect/>
                    <a:stretch/>
                  </pic:blipFill>
                  <pic:spPr bwMode="auto">
                    <a:xfrm>
                      <a:off x="0" y="0"/>
                      <a:ext cx="2880000" cy="1964461"/>
                    </a:xfrm>
                    <a:prstGeom prst="rect">
                      <a:avLst/>
                    </a:prstGeom>
                    <a:noFill/>
                    <a:ln>
                      <a:noFill/>
                    </a:ln>
                    <a:extLst>
                      <a:ext uri="{53640926-AAD7-44D8-BBD7-CCE9431645EC}">
                        <a14:shadowObscured xmlns:a14="http://schemas.microsoft.com/office/drawing/2010/main"/>
                      </a:ext>
                    </a:extLst>
                  </pic:spPr>
                </pic:pic>
              </a:graphicData>
            </a:graphic>
          </wp:inline>
        </w:drawing>
      </w:r>
    </w:p>
    <w:p w14:paraId="7705AF86" w14:textId="52825D96" w:rsidR="002663CD" w:rsidRPr="001E6A31" w:rsidRDefault="002663CD" w:rsidP="002663CD">
      <w:pPr>
        <w:pStyle w:val="ab"/>
        <w:spacing w:before="156" w:after="156" w:line="240" w:lineRule="auto"/>
        <w:ind w:left="0"/>
        <w:rPr>
          <w:rFonts w:cs="Arial"/>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iCs/>
        </w:rPr>
        <w:t>Batteritestskärm</w:t>
      </w:r>
      <w:bookmarkStart w:id="391" w:name="_Toc103022729"/>
      <w:bookmarkStart w:id="392" w:name="_Toc103071499"/>
      <w:bookmarkStart w:id="393" w:name="_Toc103107387"/>
      <w:bookmarkStart w:id="394" w:name="_Toc103188976"/>
      <w:bookmarkStart w:id="395" w:name="_Toc103280272"/>
      <w:bookmarkStart w:id="396" w:name="_Toc103281762"/>
      <w:bookmarkStart w:id="397" w:name="_Toc103334794"/>
      <w:bookmarkStart w:id="398" w:name="_Toc103346494"/>
      <w:bookmarkStart w:id="399" w:name="_Toc103348265"/>
      <w:bookmarkStart w:id="400" w:name="_Toc103348595"/>
      <w:bookmarkStart w:id="401" w:name="_Toc103348926"/>
      <w:bookmarkStart w:id="402" w:name="_Toc103349474"/>
      <w:bookmarkStart w:id="403" w:name="_Toc103429175"/>
      <w:bookmarkStart w:id="404" w:name="_Toc103438317"/>
      <w:bookmarkStart w:id="405" w:name="_Toc103438795"/>
      <w:bookmarkStart w:id="406" w:name="_Toc103439134"/>
      <w:bookmarkStart w:id="407" w:name="_Toc103593957"/>
      <w:bookmarkStart w:id="408" w:name="_Toc103621964"/>
      <w:bookmarkStart w:id="409" w:name="_Toc103623470"/>
      <w:bookmarkStart w:id="410" w:name="_Toc103669472"/>
      <w:bookmarkStart w:id="411" w:name="_Toc103670182"/>
      <w:bookmarkStart w:id="412" w:name="_Toc103670949"/>
      <w:bookmarkStart w:id="413" w:name="_Toc103673372"/>
      <w:bookmarkStart w:id="414" w:name="_Toc103700983"/>
      <w:bookmarkStart w:id="415" w:name="_Toc103934768"/>
      <w:bookmarkStart w:id="416" w:name="_Toc104194476"/>
      <w:bookmarkStart w:id="417" w:name="_Toc104198316"/>
      <w:bookmarkStart w:id="418" w:name="_Toc104365851"/>
      <w:bookmarkStart w:id="419" w:name="_Toc106028621"/>
      <w:bookmarkStart w:id="420" w:name="_Toc106030405"/>
      <w:bookmarkStart w:id="421" w:name="_Toc106273080"/>
      <w:bookmarkStart w:id="422" w:name="_Toc106784529"/>
      <w:bookmarkStart w:id="423" w:name="_Toc106886131"/>
      <w:bookmarkStart w:id="424" w:name="_Toc106954656"/>
      <w:bookmarkStart w:id="425" w:name="_Toc107062783"/>
      <w:bookmarkStart w:id="426" w:name="_Toc109490201"/>
      <w:bookmarkStart w:id="427" w:name="_Toc109631131"/>
      <w:bookmarkStart w:id="428" w:name="_Toc109631702"/>
      <w:bookmarkStart w:id="429" w:name="_Toc109632762"/>
      <w:bookmarkStart w:id="430" w:name="_Toc109633643"/>
      <w:bookmarkStart w:id="431" w:name="_Toc109635073"/>
      <w:bookmarkStart w:id="432" w:name="_Toc109635562"/>
      <w:bookmarkStart w:id="433" w:name="_Toc109636371"/>
      <w:bookmarkStart w:id="434" w:name="_Toc109636599"/>
      <w:bookmarkStart w:id="435" w:name="_Toc109724456"/>
      <w:bookmarkStart w:id="436" w:name="_Toc110452712"/>
      <w:bookmarkStart w:id="437" w:name="_Toc110453210"/>
      <w:bookmarkStart w:id="438" w:name="_Toc110454128"/>
      <w:bookmarkStart w:id="439" w:name="_Toc110870742"/>
      <w:bookmarkStart w:id="440" w:name="_Toc110874536"/>
      <w:bookmarkStart w:id="441" w:name="_Toc110879180"/>
      <w:bookmarkStart w:id="442" w:name="_Toc111057846"/>
      <w:bookmarkStart w:id="443" w:name="_Toc110870743"/>
      <w:bookmarkStart w:id="444" w:name="_Toc110874537"/>
      <w:bookmarkStart w:id="445" w:name="_Toc110879181"/>
      <w:bookmarkStart w:id="446" w:name="_Toc111057847"/>
      <w:bookmarkStart w:id="447" w:name="_Toc110870744"/>
      <w:bookmarkStart w:id="448" w:name="_Toc110874538"/>
      <w:bookmarkStart w:id="449" w:name="_Toc110879182"/>
      <w:bookmarkStart w:id="450" w:name="_Toc111057848"/>
      <w:bookmarkStart w:id="451" w:name="_Toc110870745"/>
      <w:bookmarkStart w:id="452" w:name="_Toc110874539"/>
      <w:bookmarkStart w:id="453" w:name="_Toc110879183"/>
      <w:bookmarkStart w:id="454" w:name="_Toc111057849"/>
      <w:bookmarkStart w:id="455" w:name="_Toc110870746"/>
      <w:bookmarkStart w:id="456" w:name="_Toc110874540"/>
      <w:bookmarkStart w:id="457" w:name="_Toc110879184"/>
      <w:bookmarkStart w:id="458" w:name="_Toc111057850"/>
      <w:bookmarkStart w:id="459" w:name="_Toc110870747"/>
      <w:bookmarkStart w:id="460" w:name="_Toc110874541"/>
      <w:bookmarkStart w:id="461" w:name="_Toc110879185"/>
      <w:bookmarkStart w:id="462" w:name="_Toc111057851"/>
      <w:bookmarkStart w:id="463" w:name="_Toc110870748"/>
      <w:bookmarkStart w:id="464" w:name="_Toc110874542"/>
      <w:bookmarkStart w:id="465" w:name="_Toc110879186"/>
      <w:bookmarkStart w:id="466" w:name="_Toc111057852"/>
      <w:bookmarkStart w:id="467" w:name="_Toc110870749"/>
      <w:bookmarkStart w:id="468" w:name="_Toc110874543"/>
      <w:bookmarkStart w:id="469" w:name="_Toc110879187"/>
      <w:bookmarkStart w:id="470" w:name="_Toc111057853"/>
      <w:bookmarkStart w:id="471" w:name="_Toc110870750"/>
      <w:bookmarkStart w:id="472" w:name="_Toc110874544"/>
      <w:bookmarkStart w:id="473" w:name="_Toc110879188"/>
      <w:bookmarkStart w:id="474" w:name="_Toc111057854"/>
      <w:bookmarkStart w:id="475" w:name="_Toc110870751"/>
      <w:bookmarkStart w:id="476" w:name="_Toc110874545"/>
      <w:bookmarkStart w:id="477" w:name="_Toc110879189"/>
      <w:bookmarkStart w:id="478" w:name="_Toc111057855"/>
      <w:bookmarkStart w:id="479" w:name="_Toc110870752"/>
      <w:bookmarkStart w:id="480" w:name="_Toc110874546"/>
      <w:bookmarkStart w:id="481" w:name="_Toc110879190"/>
      <w:bookmarkStart w:id="482" w:name="_Toc111057856"/>
      <w:bookmarkStart w:id="483" w:name="_Toc110870753"/>
      <w:bookmarkStart w:id="484" w:name="_Toc110874547"/>
      <w:bookmarkStart w:id="485" w:name="_Toc110879191"/>
      <w:bookmarkStart w:id="486" w:name="_Toc111057857"/>
      <w:bookmarkStart w:id="487" w:name="_Toc110870754"/>
      <w:bookmarkStart w:id="488" w:name="_Toc110874548"/>
      <w:bookmarkStart w:id="489" w:name="_Toc110879192"/>
      <w:bookmarkStart w:id="490" w:name="_Toc111057858"/>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302B9826" w14:textId="77777777" w:rsidR="002663CD" w:rsidRPr="001E6A31" w:rsidRDefault="002663CD" w:rsidP="002663CD">
      <w:pPr>
        <w:pStyle w:val="20"/>
        <w:spacing w:before="312" w:after="156"/>
        <w:rPr>
          <w:rFonts w:cs="Arial"/>
        </w:rPr>
      </w:pPr>
      <w:bookmarkStart w:id="491" w:name="_Toc114038098"/>
      <w:bookmarkStart w:id="492" w:name="_Toc159436347"/>
      <w:r w:rsidRPr="001E6A31">
        <w:rPr>
          <w:rFonts w:cs="Arial"/>
        </w:rPr>
        <w:lastRenderedPageBreak/>
        <w:t xml:space="preserve"> </w:t>
      </w:r>
      <w:bookmarkStart w:id="493" w:name="_Toc204265049"/>
      <w:r w:rsidRPr="001E6A31">
        <w:rPr>
          <w:rFonts w:cs="Arial"/>
        </w:rPr>
        <w:t>MaxiBAS BT506 Batteritestare</w:t>
      </w:r>
      <w:bookmarkEnd w:id="491"/>
      <w:bookmarkEnd w:id="492"/>
      <w:bookmarkEnd w:id="493"/>
    </w:p>
    <w:p w14:paraId="1378B603" w14:textId="77777777" w:rsidR="002663CD" w:rsidRPr="001E6A31" w:rsidRDefault="002663CD" w:rsidP="002663CD">
      <w:pPr>
        <w:pStyle w:val="30"/>
        <w:spacing w:before="312" w:after="156"/>
      </w:pPr>
      <w:bookmarkStart w:id="494" w:name="_Toc159436348"/>
      <w:r w:rsidRPr="001E6A31">
        <w:t>Funktionsbeskrivning</w:t>
      </w:r>
      <w:bookmarkEnd w:id="494"/>
    </w:p>
    <w:p w14:paraId="18EB3A27" w14:textId="3F943F36" w:rsidR="002663CD" w:rsidRPr="001E6A31" w:rsidRDefault="001E6A31" w:rsidP="002663CD">
      <w:pPr>
        <w:spacing w:before="156" w:after="156" w:line="240" w:lineRule="auto"/>
        <w:ind w:left="0"/>
        <w:jc w:val="center"/>
        <w:rPr>
          <w:rFonts w:cs="Arial"/>
        </w:rPr>
      </w:pPr>
      <w:r w:rsidRPr="001E6A31">
        <w:rPr>
          <w:rFonts w:cs="Arial"/>
          <w:noProof/>
        </w:rPr>
        <w:drawing>
          <wp:inline distT="0" distB="0" distL="0" distR="0" wp14:anchorId="3549E252" wp14:editId="6E7C263F">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3">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1322B254" w14:textId="1E31C5A6" w:rsidR="002663CD" w:rsidRPr="001E6A31" w:rsidRDefault="002663CD" w:rsidP="002663CD">
      <w:pPr>
        <w:spacing w:before="156" w:after="156" w:line="240" w:lineRule="auto"/>
        <w:ind w:left="0"/>
        <w:jc w:val="center"/>
        <w:rPr>
          <w:rFonts w:cs="Arial"/>
          <w:b/>
          <w:bCs/>
        </w:rPr>
      </w:pPr>
      <w:r w:rsidRPr="001E6A31">
        <w:rPr>
          <w:rFonts w:cs="Arial"/>
          <w:b/>
          <w:bCs/>
        </w:rPr>
        <w:t xml:space="preserve">Figur </w:t>
      </w:r>
      <w:r w:rsidRPr="001E6A31">
        <w:rPr>
          <w:rFonts w:cs="Arial"/>
          <w:b/>
          <w:bCs/>
        </w:rPr>
        <w:fldChar w:fldCharType="begin"/>
      </w:r>
      <w:r w:rsidRPr="001E6A31">
        <w:rPr>
          <w:rFonts w:cs="Arial"/>
          <w:b/>
          <w:bCs/>
        </w:rPr>
        <w:instrText xml:space="preserve"> STYLEREF 1 \s </w:instrText>
      </w:r>
      <w:r w:rsidRPr="001E6A31">
        <w:rPr>
          <w:rFonts w:cs="Arial"/>
          <w:b/>
          <w:bCs/>
        </w:rPr>
        <w:fldChar w:fldCharType="separate"/>
      </w:r>
      <w:r w:rsidRPr="001E6A31">
        <w:rPr>
          <w:rFonts w:cs="Arial"/>
          <w:b/>
          <w:bCs/>
          <w:noProof/>
        </w:rPr>
        <w:t>1</w:t>
      </w:r>
      <w:r w:rsidRPr="001E6A31">
        <w:rPr>
          <w:rFonts w:cs="Arial"/>
          <w:b/>
          <w:bCs/>
        </w:rPr>
        <w:fldChar w:fldCharType="end"/>
      </w:r>
      <w:r w:rsidR="001C2F0E" w:rsidRPr="001E6A31">
        <w:rPr>
          <w:rFonts w:cs="Arial"/>
          <w:b/>
          <w:bCs/>
        </w:rPr>
        <w:t>1</w:t>
      </w:r>
      <w:r w:rsidRPr="001E6A31">
        <w:rPr>
          <w:rFonts w:cs="Arial"/>
          <w:b/>
          <w:bCs/>
        </w:rPr>
        <w:noBreakHyphen/>
      </w:r>
      <w:r w:rsidRPr="001E6A31">
        <w:rPr>
          <w:rFonts w:cs="Arial"/>
          <w:b/>
          <w:bCs/>
        </w:rPr>
        <w:fldChar w:fldCharType="begin"/>
      </w:r>
      <w:r w:rsidRPr="001E6A31">
        <w:rPr>
          <w:rFonts w:cs="Arial"/>
          <w:b/>
          <w:bCs/>
        </w:rPr>
        <w:instrText xml:space="preserve"> SEQ Figure \* ARABIC \s 1 </w:instrText>
      </w:r>
      <w:r w:rsidRPr="001E6A31">
        <w:rPr>
          <w:rFonts w:cs="Arial"/>
          <w:b/>
          <w:bCs/>
        </w:rPr>
        <w:fldChar w:fldCharType="separate"/>
      </w:r>
      <w:r w:rsidRPr="001E6A31">
        <w:rPr>
          <w:rFonts w:cs="Arial"/>
          <w:b/>
          <w:bCs/>
          <w:noProof/>
        </w:rPr>
        <w:t>2</w:t>
      </w:r>
      <w:r w:rsidRPr="001E6A31">
        <w:rPr>
          <w:rFonts w:cs="Arial"/>
          <w:b/>
          <w:bCs/>
        </w:rPr>
        <w:fldChar w:fldCharType="end"/>
      </w:r>
      <w:r w:rsidRPr="001E6A31">
        <w:rPr>
          <w:rFonts w:cs="Arial"/>
          <w:b/>
          <w:bCs/>
        </w:rPr>
        <w:t xml:space="preserve"> </w:t>
      </w:r>
      <w:r w:rsidRPr="001E6A31">
        <w:rPr>
          <w:rFonts w:cs="Arial"/>
          <w:b/>
          <w:bCs/>
          <w:i/>
          <w:iCs/>
        </w:rPr>
        <w:t>MaxiBAS BT506-testare</w:t>
      </w:r>
    </w:p>
    <w:p w14:paraId="351FF0EC" w14:textId="77777777" w:rsidR="002663CD" w:rsidRPr="001E6A31" w:rsidRDefault="002663CD" w:rsidP="002663CD">
      <w:pPr>
        <w:pStyle w:val="aa"/>
        <w:widowControl w:val="0"/>
        <w:numPr>
          <w:ilvl w:val="3"/>
          <w:numId w:val="119"/>
        </w:numPr>
        <w:spacing w:beforeLines="20" w:before="62" w:afterLines="20" w:after="62"/>
        <w:ind w:left="641" w:hanging="357"/>
        <w:rPr>
          <w:rFonts w:cs="Arial"/>
        </w:rPr>
      </w:pPr>
      <w:r w:rsidRPr="001E6A31">
        <w:rPr>
          <w:rFonts w:cs="Arial"/>
        </w:rPr>
        <w:t>Strömbrytare</w:t>
      </w:r>
    </w:p>
    <w:p w14:paraId="256A4E40" w14:textId="77777777" w:rsidR="002663CD" w:rsidRPr="001E6A31" w:rsidRDefault="002663CD" w:rsidP="002663CD">
      <w:pPr>
        <w:pStyle w:val="aa"/>
        <w:widowControl w:val="0"/>
        <w:numPr>
          <w:ilvl w:val="3"/>
          <w:numId w:val="119"/>
        </w:numPr>
        <w:spacing w:beforeLines="20" w:before="62" w:afterLines="20" w:after="62"/>
        <w:ind w:left="641" w:hanging="357"/>
        <w:rPr>
          <w:rFonts w:cs="Arial"/>
        </w:rPr>
      </w:pPr>
      <w:r w:rsidRPr="001E6A31">
        <w:rPr>
          <w:rFonts w:cs="Arial"/>
        </w:rPr>
        <w:t>Status-LED</w:t>
      </w:r>
    </w:p>
    <w:p w14:paraId="7A48AFC8" w14:textId="77777777" w:rsidR="002663CD" w:rsidRPr="001E6A31" w:rsidRDefault="002663CD" w:rsidP="002663CD">
      <w:pPr>
        <w:pStyle w:val="aa"/>
        <w:widowControl w:val="0"/>
        <w:numPr>
          <w:ilvl w:val="3"/>
          <w:numId w:val="119"/>
        </w:numPr>
        <w:spacing w:beforeLines="20" w:before="62" w:afterLines="20" w:after="62"/>
        <w:ind w:left="641" w:hanging="357"/>
        <w:rPr>
          <w:rFonts w:cs="Arial"/>
        </w:rPr>
      </w:pPr>
      <w:r w:rsidRPr="001E6A31">
        <w:rPr>
          <w:rFonts w:cs="Arial"/>
        </w:rPr>
        <w:t>Ström-LED</w:t>
      </w:r>
    </w:p>
    <w:p w14:paraId="518C973F" w14:textId="77777777" w:rsidR="002663CD" w:rsidRPr="001E6A31" w:rsidRDefault="002663CD" w:rsidP="002663CD">
      <w:pPr>
        <w:pStyle w:val="aa"/>
        <w:widowControl w:val="0"/>
        <w:numPr>
          <w:ilvl w:val="3"/>
          <w:numId w:val="119"/>
        </w:numPr>
        <w:spacing w:beforeLines="20" w:before="62" w:afterLines="20" w:after="62"/>
        <w:ind w:left="641" w:hanging="357"/>
        <w:rPr>
          <w:rFonts w:cs="Arial"/>
        </w:rPr>
      </w:pPr>
      <w:r w:rsidRPr="001E6A31">
        <w:rPr>
          <w:rFonts w:cs="Arial"/>
        </w:rPr>
        <w:t>USB-port</w:t>
      </w:r>
    </w:p>
    <w:p w14:paraId="19933504" w14:textId="77777777" w:rsidR="002663CD" w:rsidRPr="001E6A31" w:rsidRDefault="002663CD" w:rsidP="002663CD">
      <w:pPr>
        <w:pStyle w:val="aa"/>
        <w:widowControl w:val="0"/>
        <w:numPr>
          <w:ilvl w:val="3"/>
          <w:numId w:val="119"/>
        </w:numPr>
        <w:spacing w:beforeLines="20" w:before="62" w:afterLines="20" w:after="62"/>
        <w:ind w:left="641" w:hanging="357"/>
        <w:rPr>
          <w:rFonts w:cs="Arial"/>
        </w:rPr>
      </w:pPr>
      <w:r w:rsidRPr="001E6A31">
        <w:rPr>
          <w:rFonts w:cs="Arial"/>
        </w:rPr>
        <w:t>Batteriklämmakabel</w:t>
      </w:r>
    </w:p>
    <w:p w14:paraId="3F6587DC" w14:textId="1D012AC4" w:rsidR="002663CD" w:rsidRPr="001E6A31" w:rsidRDefault="002663CD" w:rsidP="002663CD">
      <w:pPr>
        <w:pStyle w:val="FigureTittle"/>
        <w:spacing w:before="62" w:after="62"/>
        <w:rPr>
          <w:rFonts w:cs="Arial"/>
        </w:rPr>
      </w:pPr>
      <w:r w:rsidRPr="001E6A31">
        <w:rPr>
          <w:rFonts w:cs="Arial"/>
          <w:iCs/>
        </w:rPr>
        <w:t xml:space="preserve">Tabell </w:t>
      </w:r>
      <w:r w:rsidRPr="001E6A31">
        <w:rPr>
          <w:rFonts w:cs="Arial"/>
          <w:i/>
          <w:iCs/>
        </w:rPr>
        <w:fldChar w:fldCharType="begin"/>
      </w:r>
      <w:r w:rsidRPr="001E6A31">
        <w:rPr>
          <w:rFonts w:cs="Arial"/>
          <w:iCs/>
        </w:rPr>
        <w:instrText xml:space="preserve"> STYLEREF 1 \s </w:instrText>
      </w:r>
      <w:r w:rsidRPr="001E6A31">
        <w:rPr>
          <w:rFonts w:cs="Arial"/>
          <w:i/>
          <w:iCs/>
        </w:rPr>
        <w:fldChar w:fldCharType="separate"/>
      </w:r>
      <w:r w:rsidRPr="001E6A31">
        <w:rPr>
          <w:rFonts w:cs="Arial"/>
          <w:iCs/>
          <w:noProof/>
        </w:rPr>
        <w:t>1</w:t>
      </w:r>
      <w:r w:rsidRPr="001E6A31">
        <w:rPr>
          <w:rFonts w:cs="Arial"/>
          <w:i/>
          <w:iCs/>
        </w:rPr>
        <w:fldChar w:fldCharType="end"/>
      </w:r>
      <w:r w:rsidR="001C2F0E" w:rsidRPr="001E6A31">
        <w:rPr>
          <w:rFonts w:cs="Arial"/>
          <w:iCs/>
        </w:rPr>
        <w:t>1-</w:t>
      </w:r>
      <w:r w:rsidRPr="001E6A31">
        <w:rPr>
          <w:rFonts w:cs="Arial"/>
          <w:i/>
          <w:iCs/>
        </w:rPr>
        <w:fldChar w:fldCharType="begin"/>
      </w:r>
      <w:r w:rsidRPr="001E6A31">
        <w:rPr>
          <w:rFonts w:cs="Arial"/>
          <w:iCs/>
        </w:rPr>
        <w:instrText xml:space="preserve"> SEQ Table \* ARABIC \s 1 </w:instrText>
      </w:r>
      <w:r w:rsidRPr="001E6A31">
        <w:rPr>
          <w:rFonts w:cs="Arial"/>
          <w:i/>
          <w:iCs/>
        </w:rPr>
        <w:fldChar w:fldCharType="separate"/>
      </w:r>
      <w:r w:rsidRPr="001E6A31">
        <w:rPr>
          <w:rFonts w:cs="Arial"/>
          <w:iCs/>
          <w:noProof/>
        </w:rPr>
        <w:t>1</w:t>
      </w:r>
      <w:r w:rsidRPr="001E6A31">
        <w:rPr>
          <w:rFonts w:cs="Arial"/>
          <w:i/>
          <w:iCs/>
        </w:rPr>
        <w:fldChar w:fldCharType="end"/>
      </w:r>
      <w:r w:rsidRPr="001E6A31">
        <w:rPr>
          <w:rFonts w:cs="Arial"/>
          <w:iCs/>
        </w:rPr>
        <w:t xml:space="preserve"> </w:t>
      </w:r>
      <w:r w:rsidRPr="001E6A31">
        <w:rPr>
          <w:rFonts w:cs="Arial"/>
          <w:i/>
          <w:iCs/>
        </w:rPr>
        <w:t>LED-beskrivning</w:t>
      </w:r>
    </w:p>
    <w:tbl>
      <w:tblPr>
        <w:tblStyle w:val="ac"/>
        <w:tblW w:w="0" w:type="auto"/>
        <w:jc w:val="center"/>
        <w:tblLook w:val="04A0" w:firstRow="1" w:lastRow="0" w:firstColumn="1" w:lastColumn="0" w:noHBand="0" w:noVBand="1"/>
      </w:tblPr>
      <w:tblGrid>
        <w:gridCol w:w="1482"/>
        <w:gridCol w:w="1671"/>
        <w:gridCol w:w="3368"/>
      </w:tblGrid>
      <w:tr w:rsidR="002663CD" w:rsidRPr="001E6A31" w14:paraId="2A33CB1E" w14:textId="77777777" w:rsidTr="00F13F00">
        <w:trPr>
          <w:trHeight w:val="379"/>
          <w:tblHeader/>
          <w:jc w:val="center"/>
        </w:trPr>
        <w:tc>
          <w:tcPr>
            <w:tcW w:w="1482" w:type="dxa"/>
            <w:shd w:val="clear" w:color="auto" w:fill="D9D9D9" w:themeFill="background1" w:themeFillShade="D9"/>
            <w:vAlign w:val="center"/>
          </w:tcPr>
          <w:p w14:paraId="3519DF9C" w14:textId="1D2A1042" w:rsidR="002663CD" w:rsidRPr="001E6A31" w:rsidRDefault="002663CD" w:rsidP="008442C3">
            <w:pPr>
              <w:spacing w:beforeLines="0" w:before="0" w:afterLines="0" w:after="0"/>
              <w:ind w:left="0"/>
              <w:contextualSpacing/>
              <w:rPr>
                <w:rFonts w:eastAsiaTheme="minorEastAsia" w:cs="Arial"/>
                <w:b/>
                <w:smallCaps/>
                <w:color w:val="000000" w:themeColor="text1"/>
              </w:rPr>
            </w:pPr>
            <w:r w:rsidRPr="001E6A31">
              <w:rPr>
                <w:rFonts w:eastAsiaTheme="minorEastAsia" w:cs="Arial"/>
                <w:b/>
                <w:color w:val="000000" w:themeColor="text1"/>
              </w:rPr>
              <w:t>LED</w:t>
            </w:r>
          </w:p>
        </w:tc>
        <w:tc>
          <w:tcPr>
            <w:tcW w:w="1671" w:type="dxa"/>
            <w:shd w:val="clear" w:color="auto" w:fill="D9D9D9" w:themeFill="background1" w:themeFillShade="D9"/>
            <w:vAlign w:val="center"/>
          </w:tcPr>
          <w:p w14:paraId="3CA43199" w14:textId="77777777" w:rsidR="002663CD" w:rsidRPr="001E6A31" w:rsidRDefault="002663CD" w:rsidP="00F13F00">
            <w:pPr>
              <w:spacing w:beforeLines="0" w:before="0" w:afterLines="0" w:after="0"/>
              <w:ind w:left="0"/>
              <w:contextualSpacing/>
              <w:rPr>
                <w:rFonts w:eastAsiaTheme="minorEastAsia" w:cs="Arial"/>
                <w:b/>
                <w:smallCaps/>
                <w:color w:val="000000" w:themeColor="text1"/>
              </w:rPr>
            </w:pPr>
            <w:r w:rsidRPr="001E6A31">
              <w:rPr>
                <w:rFonts w:eastAsiaTheme="minorEastAsia" w:cs="Arial"/>
                <w:b/>
                <w:color w:val="000000" w:themeColor="text1"/>
              </w:rPr>
              <w:t>Färg</w:t>
            </w:r>
          </w:p>
        </w:tc>
        <w:tc>
          <w:tcPr>
            <w:tcW w:w="3368" w:type="dxa"/>
            <w:shd w:val="clear" w:color="auto" w:fill="D9D9D9" w:themeFill="background1" w:themeFillShade="D9"/>
            <w:vAlign w:val="center"/>
          </w:tcPr>
          <w:p w14:paraId="020F90D4" w14:textId="77777777" w:rsidR="002663CD" w:rsidRPr="001E6A31" w:rsidRDefault="002663CD" w:rsidP="00F13F00">
            <w:pPr>
              <w:spacing w:beforeLines="0" w:before="0" w:afterLines="0" w:after="0"/>
              <w:ind w:left="0"/>
              <w:contextualSpacing/>
              <w:rPr>
                <w:rFonts w:eastAsiaTheme="minorEastAsia" w:cs="Arial"/>
                <w:b/>
                <w:color w:val="000000" w:themeColor="text1"/>
              </w:rPr>
            </w:pPr>
            <w:r w:rsidRPr="001E6A31">
              <w:rPr>
                <w:rFonts w:eastAsiaTheme="minorEastAsia" w:cs="Arial"/>
                <w:b/>
                <w:color w:val="000000" w:themeColor="text1"/>
              </w:rPr>
              <w:t>Beskrivning</w:t>
            </w:r>
          </w:p>
        </w:tc>
      </w:tr>
      <w:tr w:rsidR="002663CD" w:rsidRPr="001E6A31" w14:paraId="2F741DEA" w14:textId="77777777" w:rsidTr="00F13F00">
        <w:trPr>
          <w:trHeight w:val="732"/>
          <w:jc w:val="center"/>
        </w:trPr>
        <w:tc>
          <w:tcPr>
            <w:tcW w:w="1482" w:type="dxa"/>
            <w:vMerge w:val="restart"/>
            <w:vAlign w:val="center"/>
          </w:tcPr>
          <w:p w14:paraId="2003F6EC" w14:textId="77777777" w:rsidR="002663CD" w:rsidRPr="001E6A31" w:rsidRDefault="002663CD" w:rsidP="00F13F00">
            <w:pPr>
              <w:spacing w:beforeLines="0" w:before="0" w:afterLines="0" w:after="0"/>
              <w:ind w:left="0"/>
              <w:contextualSpacing/>
              <w:rPr>
                <w:rFonts w:cs="Arial"/>
                <w:b/>
              </w:rPr>
            </w:pPr>
            <w:r w:rsidRPr="001E6A31">
              <w:rPr>
                <w:rFonts w:cs="Arial"/>
                <w:b/>
                <w:color w:val="000000" w:themeColor="text1"/>
                <w:szCs w:val="18"/>
              </w:rPr>
              <w:t>Status-LED</w:t>
            </w:r>
          </w:p>
        </w:tc>
        <w:tc>
          <w:tcPr>
            <w:tcW w:w="1671" w:type="dxa"/>
            <w:vAlign w:val="center"/>
          </w:tcPr>
          <w:p w14:paraId="53248EFB" w14:textId="77777777" w:rsidR="002663CD" w:rsidRPr="001E6A31" w:rsidRDefault="002663CD" w:rsidP="00F13F00">
            <w:pPr>
              <w:spacing w:before="156" w:after="156"/>
              <w:ind w:left="0"/>
              <w:contextualSpacing/>
              <w:rPr>
                <w:rFonts w:eastAsiaTheme="minorEastAsia" w:cs="Arial"/>
                <w:smallCaps/>
                <w:color w:val="000000" w:themeColor="text1"/>
              </w:rPr>
            </w:pPr>
            <w:r w:rsidRPr="001E6A31">
              <w:rPr>
                <w:rFonts w:cs="Arial"/>
              </w:rPr>
              <w:t>Blinkande grönt</w:t>
            </w:r>
          </w:p>
        </w:tc>
        <w:tc>
          <w:tcPr>
            <w:tcW w:w="3368" w:type="dxa"/>
            <w:vAlign w:val="center"/>
          </w:tcPr>
          <w:p w14:paraId="3C8E0575" w14:textId="77777777" w:rsidR="002663CD" w:rsidRPr="001E6A31" w:rsidRDefault="002663CD" w:rsidP="00F13F00">
            <w:pPr>
              <w:spacing w:beforeLines="0" w:before="0" w:afterLines="0" w:after="0"/>
              <w:ind w:left="0"/>
              <w:contextualSpacing/>
              <w:rPr>
                <w:rFonts w:cs="Arial"/>
              </w:rPr>
            </w:pPr>
            <w:r w:rsidRPr="001E6A31">
              <w:rPr>
                <w:rFonts w:cs="Arial"/>
              </w:rPr>
              <w:t>Testaren kommunicerar via USB-kabel.</w:t>
            </w:r>
          </w:p>
        </w:tc>
      </w:tr>
      <w:tr w:rsidR="002663CD" w:rsidRPr="001E6A31" w14:paraId="0E2A0603" w14:textId="77777777" w:rsidTr="00F13F00">
        <w:trPr>
          <w:trHeight w:val="693"/>
          <w:jc w:val="center"/>
        </w:trPr>
        <w:tc>
          <w:tcPr>
            <w:tcW w:w="1482" w:type="dxa"/>
            <w:vMerge/>
            <w:vAlign w:val="center"/>
          </w:tcPr>
          <w:p w14:paraId="14AC6DA1" w14:textId="77777777" w:rsidR="002663CD" w:rsidRPr="001E6A31" w:rsidRDefault="002663CD" w:rsidP="00F13F00">
            <w:pPr>
              <w:spacing w:beforeLines="0" w:before="0" w:afterLines="0" w:after="0"/>
              <w:ind w:left="0"/>
              <w:contextualSpacing/>
              <w:jc w:val="center"/>
              <w:rPr>
                <w:rFonts w:cs="Arial"/>
                <w:b/>
              </w:rPr>
            </w:pPr>
          </w:p>
        </w:tc>
        <w:tc>
          <w:tcPr>
            <w:tcW w:w="1671" w:type="dxa"/>
            <w:vAlign w:val="center"/>
          </w:tcPr>
          <w:p w14:paraId="35F6883D" w14:textId="77777777" w:rsidR="002663CD" w:rsidRPr="001E6A31" w:rsidRDefault="002663CD" w:rsidP="00F13F00">
            <w:pPr>
              <w:spacing w:beforeLines="0" w:before="0" w:afterLines="0" w:after="0"/>
              <w:ind w:left="0"/>
              <w:contextualSpacing/>
              <w:rPr>
                <w:rFonts w:cs="Arial"/>
              </w:rPr>
            </w:pPr>
            <w:r w:rsidRPr="001E6A31">
              <w:rPr>
                <w:rFonts w:cs="Arial"/>
              </w:rPr>
              <w:t>Blinkande blått</w:t>
            </w:r>
          </w:p>
        </w:tc>
        <w:tc>
          <w:tcPr>
            <w:tcW w:w="3368" w:type="dxa"/>
            <w:vAlign w:val="center"/>
          </w:tcPr>
          <w:p w14:paraId="4DD56254" w14:textId="77777777" w:rsidR="002663CD" w:rsidRPr="001E6A31" w:rsidRDefault="002663CD" w:rsidP="00F13F00">
            <w:pPr>
              <w:spacing w:beforeLines="0" w:before="0" w:afterLines="0" w:after="0"/>
              <w:ind w:left="0"/>
              <w:contextualSpacing/>
              <w:rPr>
                <w:rFonts w:cs="Arial"/>
              </w:rPr>
            </w:pPr>
            <w:r w:rsidRPr="001E6A31">
              <w:rPr>
                <w:rFonts w:cs="Arial"/>
              </w:rPr>
              <w:t>Testaren kommunicerar via Bluetooth.</w:t>
            </w:r>
          </w:p>
        </w:tc>
      </w:tr>
      <w:tr w:rsidR="002663CD" w:rsidRPr="001E6A31" w14:paraId="1B437476" w14:textId="77777777" w:rsidTr="00F13F00">
        <w:trPr>
          <w:trHeight w:val="715"/>
          <w:jc w:val="center"/>
        </w:trPr>
        <w:tc>
          <w:tcPr>
            <w:tcW w:w="1482" w:type="dxa"/>
            <w:vMerge/>
            <w:vAlign w:val="center"/>
          </w:tcPr>
          <w:p w14:paraId="7D355E3A" w14:textId="77777777" w:rsidR="002663CD" w:rsidRPr="001E6A31" w:rsidRDefault="002663CD" w:rsidP="00F13F00">
            <w:pPr>
              <w:spacing w:beforeLines="0" w:before="0" w:afterLines="0" w:after="0"/>
              <w:ind w:left="0"/>
              <w:contextualSpacing/>
              <w:jc w:val="center"/>
              <w:rPr>
                <w:rFonts w:cs="Arial"/>
                <w:b/>
              </w:rPr>
            </w:pPr>
          </w:p>
        </w:tc>
        <w:tc>
          <w:tcPr>
            <w:tcW w:w="1671" w:type="dxa"/>
            <w:vAlign w:val="center"/>
          </w:tcPr>
          <w:p w14:paraId="036CDFAB" w14:textId="77777777" w:rsidR="002663CD" w:rsidRPr="001E6A31" w:rsidRDefault="002663CD" w:rsidP="00F13F00">
            <w:pPr>
              <w:spacing w:beforeLines="0" w:before="0" w:afterLines="0" w:after="0"/>
              <w:ind w:left="0"/>
              <w:contextualSpacing/>
              <w:rPr>
                <w:rFonts w:cs="Arial"/>
              </w:rPr>
            </w:pPr>
            <w:r w:rsidRPr="001E6A31">
              <w:rPr>
                <w:rFonts w:cs="Arial"/>
              </w:rPr>
              <w:t>Blinkande rött</w:t>
            </w:r>
          </w:p>
        </w:tc>
        <w:tc>
          <w:tcPr>
            <w:tcW w:w="3368" w:type="dxa"/>
            <w:vAlign w:val="center"/>
          </w:tcPr>
          <w:p w14:paraId="02CD5BB2" w14:textId="77777777" w:rsidR="002663CD" w:rsidRPr="001E6A31" w:rsidRDefault="002663CD" w:rsidP="00F13F00">
            <w:pPr>
              <w:spacing w:beforeLines="0" w:before="0" w:afterLines="0" w:after="0"/>
              <w:ind w:left="0"/>
              <w:contextualSpacing/>
              <w:rPr>
                <w:rFonts w:cs="Arial"/>
              </w:rPr>
            </w:pPr>
            <w:r w:rsidRPr="001E6A31">
              <w:rPr>
                <w:rFonts w:cs="Arial"/>
              </w:rPr>
              <w:t>Batteriklämmorna är anslutna till fel batteripoler.</w:t>
            </w:r>
          </w:p>
        </w:tc>
      </w:tr>
      <w:tr w:rsidR="002663CD" w:rsidRPr="001E6A31" w14:paraId="6FA63EB8" w14:textId="77777777" w:rsidTr="00F13F00">
        <w:trPr>
          <w:trHeight w:val="598"/>
          <w:jc w:val="center"/>
        </w:trPr>
        <w:tc>
          <w:tcPr>
            <w:tcW w:w="1482" w:type="dxa"/>
            <w:vMerge w:val="restart"/>
            <w:vAlign w:val="center"/>
          </w:tcPr>
          <w:p w14:paraId="05D7A093" w14:textId="77777777" w:rsidR="002663CD" w:rsidRPr="001E6A31" w:rsidRDefault="002663CD" w:rsidP="00F13F00">
            <w:pPr>
              <w:spacing w:beforeLines="0" w:before="0" w:afterLines="0" w:after="0"/>
              <w:ind w:left="0"/>
              <w:contextualSpacing/>
              <w:rPr>
                <w:rFonts w:cs="Arial"/>
                <w:b/>
              </w:rPr>
            </w:pPr>
            <w:r w:rsidRPr="001E6A31">
              <w:rPr>
                <w:rFonts w:cs="Arial"/>
                <w:b/>
              </w:rPr>
              <w:lastRenderedPageBreak/>
              <w:t>Ström-LED</w:t>
            </w:r>
          </w:p>
        </w:tc>
        <w:tc>
          <w:tcPr>
            <w:tcW w:w="1671" w:type="dxa"/>
            <w:vAlign w:val="center"/>
          </w:tcPr>
          <w:p w14:paraId="3C37D961" w14:textId="77777777" w:rsidR="002663CD" w:rsidRPr="001E6A31" w:rsidRDefault="002663CD" w:rsidP="00F13F00">
            <w:pPr>
              <w:spacing w:beforeLines="0" w:before="0" w:afterLines="0" w:after="0"/>
              <w:ind w:left="0"/>
              <w:contextualSpacing/>
              <w:rPr>
                <w:rFonts w:cs="Arial"/>
              </w:rPr>
            </w:pPr>
            <w:r w:rsidRPr="001E6A31">
              <w:rPr>
                <w:rFonts w:cs="Arial"/>
              </w:rPr>
              <w:t>Fast grönt</w:t>
            </w:r>
          </w:p>
        </w:tc>
        <w:tc>
          <w:tcPr>
            <w:tcW w:w="3368" w:type="dxa"/>
            <w:vAlign w:val="center"/>
          </w:tcPr>
          <w:p w14:paraId="459B3DFF" w14:textId="77777777" w:rsidR="002663CD" w:rsidRPr="001E6A31" w:rsidRDefault="002663CD" w:rsidP="00F13F00">
            <w:pPr>
              <w:spacing w:beforeLines="0" w:before="0" w:afterLines="0" w:after="0"/>
              <w:ind w:left="0"/>
              <w:contextualSpacing/>
              <w:rPr>
                <w:rFonts w:cs="Arial"/>
              </w:rPr>
            </w:pPr>
            <w:r w:rsidRPr="001E6A31">
              <w:rPr>
                <w:rFonts w:cs="Arial"/>
              </w:rPr>
              <w:t>Testaren är påslagen och batteriet är tillräckligt laddat.</w:t>
            </w:r>
          </w:p>
        </w:tc>
      </w:tr>
      <w:tr w:rsidR="002663CD" w:rsidRPr="001E6A31" w14:paraId="54643521" w14:textId="77777777" w:rsidTr="00F13F00">
        <w:trPr>
          <w:trHeight w:val="690"/>
          <w:jc w:val="center"/>
        </w:trPr>
        <w:tc>
          <w:tcPr>
            <w:tcW w:w="1482" w:type="dxa"/>
            <w:vMerge/>
            <w:vAlign w:val="center"/>
          </w:tcPr>
          <w:p w14:paraId="57C105F0" w14:textId="77777777" w:rsidR="002663CD" w:rsidRPr="001E6A31" w:rsidRDefault="002663CD" w:rsidP="00F13F00">
            <w:pPr>
              <w:spacing w:beforeLines="0" w:before="0" w:afterLines="0" w:after="0"/>
              <w:ind w:left="0"/>
              <w:contextualSpacing/>
              <w:jc w:val="center"/>
              <w:rPr>
                <w:rFonts w:cs="Arial"/>
                <w:b/>
              </w:rPr>
            </w:pPr>
          </w:p>
        </w:tc>
        <w:tc>
          <w:tcPr>
            <w:tcW w:w="1671" w:type="dxa"/>
            <w:vAlign w:val="center"/>
          </w:tcPr>
          <w:p w14:paraId="230DB403" w14:textId="77777777" w:rsidR="002663CD" w:rsidRPr="001E6A31" w:rsidRDefault="002663CD" w:rsidP="00F13F00">
            <w:pPr>
              <w:spacing w:beforeLines="0" w:before="0" w:afterLines="0" w:after="0"/>
              <w:ind w:left="0"/>
              <w:contextualSpacing/>
              <w:rPr>
                <w:rFonts w:cs="Arial"/>
              </w:rPr>
            </w:pPr>
            <w:r w:rsidRPr="001E6A31">
              <w:rPr>
                <w:rFonts w:cs="Arial"/>
              </w:rPr>
              <w:t>Blinkande grönt</w:t>
            </w:r>
          </w:p>
        </w:tc>
        <w:tc>
          <w:tcPr>
            <w:tcW w:w="3368" w:type="dxa"/>
            <w:vAlign w:val="center"/>
          </w:tcPr>
          <w:p w14:paraId="5FBF992D" w14:textId="77777777" w:rsidR="002663CD" w:rsidRPr="001E6A31" w:rsidRDefault="002663CD" w:rsidP="00F13F00">
            <w:pPr>
              <w:spacing w:beforeLines="0" w:before="0" w:afterLines="0" w:after="0"/>
              <w:ind w:left="0"/>
              <w:contextualSpacing/>
              <w:rPr>
                <w:rFonts w:cs="Arial"/>
              </w:rPr>
            </w:pPr>
            <w:r w:rsidRPr="001E6A31">
              <w:rPr>
                <w:rFonts w:cs="Arial"/>
              </w:rPr>
              <w:t>Testaren laddas. (Lyser med fast grönt sken när batteriet är fulladdat.)</w:t>
            </w:r>
          </w:p>
        </w:tc>
      </w:tr>
      <w:tr w:rsidR="002663CD" w:rsidRPr="001E6A31" w14:paraId="50E4B000" w14:textId="77777777" w:rsidTr="00F13F00">
        <w:trPr>
          <w:trHeight w:val="431"/>
          <w:jc w:val="center"/>
        </w:trPr>
        <w:tc>
          <w:tcPr>
            <w:tcW w:w="1482" w:type="dxa"/>
            <w:vMerge/>
            <w:vAlign w:val="center"/>
          </w:tcPr>
          <w:p w14:paraId="23570E67" w14:textId="77777777" w:rsidR="002663CD" w:rsidRPr="001E6A31" w:rsidRDefault="002663CD" w:rsidP="00F13F00">
            <w:pPr>
              <w:spacing w:beforeLines="0" w:before="0" w:afterLines="0" w:after="0"/>
              <w:ind w:left="0"/>
              <w:contextualSpacing/>
              <w:jc w:val="center"/>
              <w:rPr>
                <w:rFonts w:cs="Arial"/>
                <w:b/>
              </w:rPr>
            </w:pPr>
          </w:p>
        </w:tc>
        <w:tc>
          <w:tcPr>
            <w:tcW w:w="1671" w:type="dxa"/>
            <w:vAlign w:val="center"/>
          </w:tcPr>
          <w:p w14:paraId="5DD04FF8" w14:textId="77777777" w:rsidR="002663CD" w:rsidRPr="001E6A31" w:rsidRDefault="002663CD" w:rsidP="00F13F00">
            <w:pPr>
              <w:spacing w:beforeLines="0" w:before="0" w:afterLines="0" w:after="0"/>
              <w:ind w:left="0"/>
              <w:contextualSpacing/>
              <w:rPr>
                <w:rFonts w:cs="Arial"/>
              </w:rPr>
            </w:pPr>
            <w:r w:rsidRPr="001E6A31">
              <w:rPr>
                <w:rFonts w:cs="Arial"/>
              </w:rPr>
              <w:t xml:space="preserve">Fast </w:t>
            </w:r>
            <w:r w:rsidRPr="001E6A31">
              <w:rPr>
                <w:rFonts w:cs="Arial"/>
                <w:color w:val="000000" w:themeColor="text1"/>
                <w:szCs w:val="18"/>
              </w:rPr>
              <w:t>rött</w:t>
            </w:r>
          </w:p>
        </w:tc>
        <w:tc>
          <w:tcPr>
            <w:tcW w:w="3368" w:type="dxa"/>
            <w:vAlign w:val="center"/>
          </w:tcPr>
          <w:p w14:paraId="1B98D309" w14:textId="77777777" w:rsidR="002663CD" w:rsidRPr="001E6A31" w:rsidRDefault="002663CD" w:rsidP="00F13F00">
            <w:pPr>
              <w:spacing w:beforeLines="0" w:before="0" w:afterLines="0" w:after="0"/>
              <w:ind w:left="0"/>
              <w:contextualSpacing/>
              <w:rPr>
                <w:rFonts w:cs="Arial"/>
              </w:rPr>
            </w:pPr>
            <w:r w:rsidRPr="001E6A31">
              <w:rPr>
                <w:rFonts w:cs="Arial"/>
              </w:rPr>
              <w:t>Enheten är i startläge.</w:t>
            </w:r>
          </w:p>
        </w:tc>
      </w:tr>
      <w:tr w:rsidR="002663CD" w:rsidRPr="001E6A31" w14:paraId="2355B621" w14:textId="77777777" w:rsidTr="00F13F00">
        <w:trPr>
          <w:trHeight w:val="565"/>
          <w:jc w:val="center"/>
        </w:trPr>
        <w:tc>
          <w:tcPr>
            <w:tcW w:w="1482" w:type="dxa"/>
            <w:vMerge/>
            <w:vAlign w:val="center"/>
          </w:tcPr>
          <w:p w14:paraId="7040BE86" w14:textId="77777777" w:rsidR="002663CD" w:rsidRPr="001E6A31" w:rsidRDefault="002663CD" w:rsidP="00F13F00">
            <w:pPr>
              <w:spacing w:beforeLines="0" w:before="0" w:afterLines="0" w:after="0"/>
              <w:ind w:left="0"/>
              <w:contextualSpacing/>
              <w:jc w:val="center"/>
              <w:rPr>
                <w:rFonts w:cs="Arial"/>
                <w:b/>
              </w:rPr>
            </w:pPr>
          </w:p>
        </w:tc>
        <w:tc>
          <w:tcPr>
            <w:tcW w:w="1671" w:type="dxa"/>
            <w:vAlign w:val="center"/>
          </w:tcPr>
          <w:p w14:paraId="7EDA024D" w14:textId="77777777" w:rsidR="002663CD" w:rsidRPr="001E6A31" w:rsidRDefault="002663CD" w:rsidP="00F13F00">
            <w:pPr>
              <w:spacing w:beforeLines="0" w:before="0" w:afterLines="0" w:after="0"/>
              <w:ind w:left="0"/>
              <w:contextualSpacing/>
              <w:rPr>
                <w:rFonts w:cs="Arial"/>
              </w:rPr>
            </w:pPr>
            <w:r w:rsidRPr="001E6A31">
              <w:rPr>
                <w:rFonts w:cs="Arial"/>
              </w:rPr>
              <w:t>Blinkande rött</w:t>
            </w:r>
          </w:p>
        </w:tc>
        <w:tc>
          <w:tcPr>
            <w:tcW w:w="3368" w:type="dxa"/>
            <w:vAlign w:val="center"/>
          </w:tcPr>
          <w:p w14:paraId="0C974C45" w14:textId="77777777" w:rsidR="002663CD" w:rsidRPr="001E6A31" w:rsidRDefault="002663CD" w:rsidP="00F13F00">
            <w:pPr>
              <w:spacing w:beforeLines="0" w:before="0" w:afterLines="0" w:after="0"/>
              <w:ind w:left="0"/>
              <w:contextualSpacing/>
              <w:rPr>
                <w:rFonts w:cs="Arial"/>
              </w:rPr>
            </w:pPr>
            <w:r w:rsidRPr="001E6A31">
              <w:rPr>
                <w:rFonts w:cs="Arial"/>
              </w:rPr>
              <w:t>Batterinivån är låg. Vänligen ladda.</w:t>
            </w:r>
          </w:p>
        </w:tc>
      </w:tr>
    </w:tbl>
    <w:p w14:paraId="2A38D945" w14:textId="77777777" w:rsidR="002663CD" w:rsidRPr="001E6A31" w:rsidRDefault="002663CD" w:rsidP="002663CD">
      <w:pPr>
        <w:pStyle w:val="30"/>
        <w:spacing w:before="312" w:after="156"/>
      </w:pPr>
      <w:bookmarkStart w:id="495" w:name="_Toc159436349"/>
      <w:r w:rsidRPr="001E6A31">
        <w:t>Kraftkällor</w:t>
      </w:r>
      <w:bookmarkEnd w:id="495"/>
    </w:p>
    <w:p w14:paraId="61F3F844" w14:textId="04938951" w:rsidR="002663CD" w:rsidRPr="001E6A31" w:rsidRDefault="002663CD" w:rsidP="002663CD">
      <w:pPr>
        <w:pStyle w:val="BodytextUserManual"/>
        <w:spacing w:before="156" w:after="156"/>
        <w:rPr>
          <w:smallCaps/>
        </w:rPr>
      </w:pPr>
      <w:r w:rsidRPr="001E6A31">
        <w:t>MaxiBAS</w:t>
      </w:r>
      <w:r w:rsidRPr="001E6A31">
        <w:rPr>
          <w:i/>
        </w:rPr>
        <w:t xml:space="preserve"> </w:t>
      </w:r>
      <w:r w:rsidRPr="001E6A31">
        <w:t>BT506-testaren kan få ström från följande källor:</w:t>
      </w:r>
    </w:p>
    <w:p w14:paraId="67883E7D" w14:textId="77777777" w:rsidR="002663CD" w:rsidRPr="001E6A31" w:rsidRDefault="002663CD" w:rsidP="002663CD">
      <w:pPr>
        <w:pStyle w:val="ItemList"/>
        <w:widowControl/>
        <w:spacing w:before="62" w:after="62"/>
        <w:ind w:left="641" w:hanging="357"/>
        <w:rPr>
          <w:rFonts w:cs="Arial"/>
          <w:smallCaps/>
        </w:rPr>
      </w:pPr>
      <w:r w:rsidRPr="001E6A31">
        <w:rPr>
          <w:rFonts w:cs="Arial"/>
        </w:rPr>
        <w:t>Internt batteripaket</w:t>
      </w:r>
    </w:p>
    <w:p w14:paraId="70D22FED" w14:textId="77777777" w:rsidR="002663CD" w:rsidRPr="001E6A31" w:rsidRDefault="002663CD" w:rsidP="002663CD">
      <w:pPr>
        <w:pStyle w:val="ItemList"/>
        <w:widowControl/>
        <w:spacing w:before="62" w:after="62"/>
        <w:ind w:left="641" w:hanging="357"/>
        <w:rPr>
          <w:rFonts w:eastAsia="黑体" w:cs="Arial"/>
          <w:b/>
        </w:rPr>
      </w:pPr>
      <w:r w:rsidRPr="001E6A31">
        <w:rPr>
          <w:rFonts w:cs="Arial"/>
        </w:rPr>
        <w:t>AC/DC-strömförsörjning</w:t>
      </w:r>
    </w:p>
    <w:p w14:paraId="4A85943A" w14:textId="77777777" w:rsidR="002663CD" w:rsidRPr="001E6A31" w:rsidRDefault="002663CD" w:rsidP="002663CD">
      <w:pPr>
        <w:pStyle w:val="NOTE0"/>
        <w:spacing w:beforeLines="0" w:before="0" w:afterLines="0" w:after="0"/>
        <w:ind w:left="1075" w:hanging="792"/>
        <w:rPr>
          <w:rFonts w:cs="Arial"/>
          <w:smallCaps/>
          <w:color w:val="000000" w:themeColor="text1"/>
        </w:rPr>
      </w:pPr>
      <w:r w:rsidRPr="001E6A31">
        <w:rPr>
          <w:rFonts w:cs="Arial"/>
          <w:noProof/>
          <w:lang w:val="en-US"/>
        </w:rPr>
        <w:drawing>
          <wp:anchor distT="0" distB="0" distL="114300" distR="114300" simplePos="0" relativeHeight="252324864" behindDoc="0" locked="0" layoutInCell="1" allowOverlap="1" wp14:anchorId="3052A2DF" wp14:editId="6D3F0393">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rPr>
        <w:t>VIKTIG</w:t>
      </w:r>
    </w:p>
    <w:p w14:paraId="01945C1A" w14:textId="7B7AE7CA" w:rsidR="002663CD" w:rsidRPr="001E6A31" w:rsidRDefault="002663CD" w:rsidP="002663CD">
      <w:pPr>
        <w:pStyle w:val="NOTE1"/>
        <w:spacing w:beforeLines="0" w:before="0" w:afterLines="0" w:after="0"/>
        <w:ind w:left="283"/>
        <w:rPr>
          <w:rFonts w:cs="Arial"/>
          <w:smallCaps/>
        </w:rPr>
      </w:pPr>
      <w:r w:rsidRPr="001E6A31">
        <w:rPr>
          <w:rFonts w:cs="Arial"/>
        </w:rPr>
        <w:t>Ladda inte testaren när temperaturen är under 0°C (32°F) eller över 45 °C (113°F).</w:t>
      </w:r>
    </w:p>
    <w:p w14:paraId="339DFB8E" w14:textId="77777777" w:rsidR="002663CD" w:rsidRPr="001E6A31" w:rsidRDefault="002663CD" w:rsidP="002663CD">
      <w:pPr>
        <w:pStyle w:val="40"/>
        <w:spacing w:before="156" w:after="156"/>
        <w:rPr>
          <w:rFonts w:cs="Arial"/>
        </w:rPr>
      </w:pPr>
      <w:bookmarkStart w:id="496" w:name="_Toc114038101"/>
      <w:r w:rsidRPr="001E6A31">
        <w:rPr>
          <w:rFonts w:cs="Arial"/>
        </w:rPr>
        <w:t>Internt batteripaket</w:t>
      </w:r>
      <w:bookmarkEnd w:id="496"/>
    </w:p>
    <w:p w14:paraId="4EC85393" w14:textId="77777777" w:rsidR="002663CD" w:rsidRPr="001E6A31" w:rsidRDefault="002663CD" w:rsidP="002663CD">
      <w:pPr>
        <w:pStyle w:val="EN"/>
        <w:spacing w:before="156" w:after="156"/>
        <w:rPr>
          <w:rFonts w:cs="Arial"/>
          <w:smallCaps/>
          <w:color w:val="000000" w:themeColor="text1"/>
        </w:rPr>
      </w:pPr>
      <w:r w:rsidRPr="001E6A31">
        <w:rPr>
          <w:rFonts w:cs="Arial"/>
          <w:color w:val="000000" w:themeColor="text1"/>
        </w:rPr>
        <w:t xml:space="preserve">Batteritestaren </w:t>
      </w:r>
      <w:r w:rsidRPr="001E6A31">
        <w:rPr>
          <w:rFonts w:cs="Arial"/>
        </w:rPr>
        <w:t xml:space="preserve">MaxiBAS BT506 </w:t>
      </w:r>
      <w:r w:rsidRPr="001E6A31">
        <w:rPr>
          <w:rFonts w:cs="Arial"/>
          <w:color w:val="000000" w:themeColor="text1"/>
        </w:rPr>
        <w:t>kan drivas med det interna laddningsbara batteriet.</w:t>
      </w:r>
    </w:p>
    <w:p w14:paraId="763AFD56" w14:textId="77777777" w:rsidR="002663CD" w:rsidRPr="001E6A31" w:rsidRDefault="002663CD" w:rsidP="002663CD">
      <w:pPr>
        <w:pStyle w:val="40"/>
        <w:spacing w:before="156" w:after="156"/>
        <w:rPr>
          <w:rFonts w:cs="Arial"/>
        </w:rPr>
      </w:pPr>
      <w:bookmarkStart w:id="497" w:name="_Toc114038102"/>
      <w:r w:rsidRPr="001E6A31">
        <w:rPr>
          <w:rFonts w:cs="Arial"/>
        </w:rPr>
        <w:t>AC/DC-strömförsörjning — Använda nätadaptern</w:t>
      </w:r>
      <w:bookmarkEnd w:id="497"/>
    </w:p>
    <w:p w14:paraId="5015C6F9" w14:textId="77777777" w:rsidR="002663CD" w:rsidRPr="001E6A31" w:rsidRDefault="002663CD" w:rsidP="002663CD">
      <w:pPr>
        <w:pStyle w:val="EN"/>
        <w:spacing w:before="156" w:after="156"/>
        <w:rPr>
          <w:rFonts w:cs="Arial"/>
          <w:color w:val="000000" w:themeColor="text1"/>
        </w:rPr>
      </w:pPr>
      <w:r w:rsidRPr="001E6A31">
        <w:rPr>
          <w:rFonts w:cs="Arial"/>
          <w:color w:val="000000" w:themeColor="text1"/>
        </w:rPr>
        <w:t xml:space="preserve">Batteritestaren </w:t>
      </w:r>
      <w:r w:rsidRPr="001E6A31">
        <w:rPr>
          <w:rFonts w:cs="Arial"/>
        </w:rPr>
        <w:t xml:space="preserve">MaxiBAS </w:t>
      </w:r>
      <w:r w:rsidRPr="001E6A31">
        <w:rPr>
          <w:rFonts w:cs="Arial"/>
          <w:color w:val="000000" w:themeColor="text1"/>
        </w:rPr>
        <w:t>BT506 kan strömförsörjas från ett eluttag med hjälp av AC/DC-nätadaptern. AC/DC-strömförsörjningen laddar även det interna batteriet.</w:t>
      </w:r>
    </w:p>
    <w:p w14:paraId="6E7F2CAD" w14:textId="77777777" w:rsidR="002663CD" w:rsidRPr="001E6A31" w:rsidRDefault="002663CD" w:rsidP="002663CD">
      <w:pPr>
        <w:pStyle w:val="30"/>
        <w:spacing w:before="312" w:after="156"/>
        <w:rPr>
          <w:smallCaps/>
        </w:rPr>
      </w:pPr>
      <w:bookmarkStart w:id="498" w:name="_Toc106826241"/>
      <w:bookmarkStart w:id="499" w:name="_Toc114038103"/>
      <w:bookmarkStart w:id="500" w:name="_Toc159436350"/>
      <w:r w:rsidRPr="001E6A31">
        <w:t>Tekniska specifikationer</w:t>
      </w:r>
      <w:bookmarkEnd w:id="498"/>
      <w:bookmarkEnd w:id="499"/>
      <w:bookmarkEnd w:id="500"/>
    </w:p>
    <w:p w14:paraId="1FE1CA1B" w14:textId="3126DBF4" w:rsidR="002663CD" w:rsidRPr="001E6A31" w:rsidRDefault="002663CD" w:rsidP="002663CD">
      <w:pPr>
        <w:pStyle w:val="FigureTittle"/>
        <w:spacing w:before="62" w:after="62"/>
        <w:rPr>
          <w:rFonts w:cs="Arial"/>
        </w:rPr>
      </w:pPr>
      <w:r w:rsidRPr="001E6A31">
        <w:rPr>
          <w:rFonts w:cs="Arial"/>
          <w:iCs/>
        </w:rPr>
        <w:t xml:space="preserve">Tabell </w:t>
      </w:r>
      <w:r w:rsidRPr="001E6A31">
        <w:rPr>
          <w:rFonts w:cs="Arial"/>
          <w:i/>
          <w:iCs/>
        </w:rPr>
        <w:fldChar w:fldCharType="begin"/>
      </w:r>
      <w:r w:rsidRPr="001E6A31">
        <w:rPr>
          <w:rFonts w:cs="Arial"/>
          <w:iCs/>
        </w:rPr>
        <w:instrText xml:space="preserve"> STYLEREF 1 \s </w:instrText>
      </w:r>
      <w:r w:rsidRPr="001E6A31">
        <w:rPr>
          <w:rFonts w:cs="Arial"/>
          <w:i/>
          <w:iCs/>
        </w:rPr>
        <w:fldChar w:fldCharType="separate"/>
      </w:r>
      <w:r w:rsidRPr="001E6A31">
        <w:rPr>
          <w:rFonts w:cs="Arial"/>
          <w:iCs/>
          <w:noProof/>
        </w:rPr>
        <w:t>1</w:t>
      </w:r>
      <w:r w:rsidRPr="001E6A31">
        <w:rPr>
          <w:rFonts w:cs="Arial"/>
          <w:i/>
          <w:iCs/>
        </w:rPr>
        <w:fldChar w:fldCharType="end"/>
      </w:r>
      <w:r w:rsidR="001C2F0E" w:rsidRPr="001E6A31">
        <w:rPr>
          <w:rFonts w:cs="Arial"/>
          <w:iCs/>
        </w:rPr>
        <w:t>1</w:t>
      </w:r>
      <w:r w:rsidRPr="001E6A31">
        <w:rPr>
          <w:rFonts w:cs="Arial"/>
          <w:iCs/>
        </w:rPr>
        <w:noBreakHyphen/>
      </w:r>
      <w:r w:rsidRPr="001E6A31">
        <w:rPr>
          <w:rFonts w:cs="Arial"/>
          <w:i/>
          <w:iCs/>
        </w:rPr>
        <w:fldChar w:fldCharType="begin"/>
      </w:r>
      <w:r w:rsidRPr="001E6A31">
        <w:rPr>
          <w:rFonts w:cs="Arial"/>
          <w:iCs/>
        </w:rPr>
        <w:instrText xml:space="preserve"> SEQ Table \* ARABIC \s 1 </w:instrText>
      </w:r>
      <w:r w:rsidRPr="001E6A31">
        <w:rPr>
          <w:rFonts w:cs="Arial"/>
          <w:i/>
          <w:iCs/>
        </w:rPr>
        <w:fldChar w:fldCharType="separate"/>
      </w:r>
      <w:r w:rsidRPr="001E6A31">
        <w:rPr>
          <w:rFonts w:cs="Arial"/>
          <w:iCs/>
          <w:noProof/>
        </w:rPr>
        <w:t>2</w:t>
      </w:r>
      <w:r w:rsidRPr="001E6A31">
        <w:rPr>
          <w:rFonts w:cs="Arial"/>
          <w:i/>
          <w:iCs/>
        </w:rPr>
        <w:fldChar w:fldCharType="end"/>
      </w:r>
      <w:r w:rsidRPr="001E6A31">
        <w:rPr>
          <w:rFonts w:cs="Arial"/>
          <w:iCs/>
        </w:rPr>
        <w:t xml:space="preserve"> </w:t>
      </w:r>
      <w:r w:rsidRPr="001E6A31">
        <w:rPr>
          <w:rFonts w:cs="Arial"/>
          <w:i/>
          <w:iCs/>
        </w:rPr>
        <w:t>Tekniska specifikationer</w:t>
      </w:r>
    </w:p>
    <w:tbl>
      <w:tblPr>
        <w:tblStyle w:val="ac"/>
        <w:tblW w:w="0" w:type="auto"/>
        <w:jc w:val="center"/>
        <w:tblLook w:val="04A0" w:firstRow="1" w:lastRow="0" w:firstColumn="1" w:lastColumn="0" w:noHBand="0" w:noVBand="1"/>
      </w:tblPr>
      <w:tblGrid>
        <w:gridCol w:w="2126"/>
        <w:gridCol w:w="4678"/>
      </w:tblGrid>
      <w:tr w:rsidR="002663CD" w:rsidRPr="001E6A31" w14:paraId="2FCF60E5" w14:textId="77777777" w:rsidTr="00F13F00">
        <w:trPr>
          <w:trHeight w:val="435"/>
          <w:tblHeader/>
          <w:jc w:val="center"/>
        </w:trPr>
        <w:tc>
          <w:tcPr>
            <w:tcW w:w="2126" w:type="dxa"/>
            <w:shd w:val="clear" w:color="auto" w:fill="D9D9D9" w:themeFill="background1" w:themeFillShade="D9"/>
            <w:vAlign w:val="center"/>
          </w:tcPr>
          <w:p w14:paraId="34133EF5" w14:textId="77777777" w:rsidR="002663CD" w:rsidRPr="001E6A31" w:rsidRDefault="002663CD" w:rsidP="00F13F00">
            <w:pPr>
              <w:spacing w:beforeLines="0" w:before="0" w:afterLines="0" w:after="0"/>
              <w:ind w:left="0"/>
              <w:rPr>
                <w:rFonts w:eastAsiaTheme="minorEastAsia" w:cs="Arial"/>
                <w:b/>
                <w:smallCaps/>
                <w:color w:val="000000" w:themeColor="text1"/>
              </w:rPr>
            </w:pPr>
            <w:r w:rsidRPr="001E6A31">
              <w:rPr>
                <w:rFonts w:eastAsiaTheme="minorEastAsia" w:cs="Arial"/>
                <w:b/>
                <w:color w:val="000000" w:themeColor="text1"/>
              </w:rPr>
              <w:t>Punkt</w:t>
            </w:r>
          </w:p>
        </w:tc>
        <w:tc>
          <w:tcPr>
            <w:tcW w:w="4678" w:type="dxa"/>
            <w:shd w:val="clear" w:color="auto" w:fill="D9D9D9" w:themeFill="background1" w:themeFillShade="D9"/>
            <w:vAlign w:val="center"/>
          </w:tcPr>
          <w:p w14:paraId="61630BFA" w14:textId="77777777" w:rsidR="002663CD" w:rsidRPr="001E6A31" w:rsidRDefault="002663CD" w:rsidP="00F13F00">
            <w:pPr>
              <w:spacing w:beforeLines="0" w:before="0" w:afterLines="0" w:after="0"/>
              <w:ind w:left="0"/>
              <w:rPr>
                <w:rFonts w:eastAsiaTheme="minorEastAsia" w:cs="Arial"/>
                <w:b/>
                <w:smallCaps/>
                <w:color w:val="000000" w:themeColor="text1"/>
              </w:rPr>
            </w:pPr>
            <w:r w:rsidRPr="001E6A31">
              <w:rPr>
                <w:rFonts w:eastAsiaTheme="minorEastAsia" w:cs="Arial"/>
                <w:b/>
                <w:color w:val="000000" w:themeColor="text1"/>
              </w:rPr>
              <w:t>Beskrivning</w:t>
            </w:r>
          </w:p>
        </w:tc>
      </w:tr>
      <w:tr w:rsidR="002663CD" w:rsidRPr="001E6A31" w14:paraId="27C2D58B" w14:textId="77777777" w:rsidTr="00F13F00">
        <w:trPr>
          <w:trHeight w:val="553"/>
          <w:jc w:val="center"/>
        </w:trPr>
        <w:tc>
          <w:tcPr>
            <w:tcW w:w="2126" w:type="dxa"/>
            <w:vAlign w:val="center"/>
          </w:tcPr>
          <w:p w14:paraId="41C4FA52" w14:textId="77777777" w:rsidR="002663CD" w:rsidRPr="001E6A31" w:rsidRDefault="002663CD" w:rsidP="00F13F00">
            <w:pPr>
              <w:spacing w:beforeLines="0" w:before="0" w:afterLines="0" w:after="0"/>
              <w:ind w:left="0"/>
              <w:rPr>
                <w:rFonts w:cs="Arial"/>
                <w:b/>
              </w:rPr>
            </w:pPr>
            <w:r w:rsidRPr="001E6A31">
              <w:rPr>
                <w:rFonts w:cs="Arial"/>
                <w:b/>
              </w:rPr>
              <w:t>Anslutning</w:t>
            </w:r>
          </w:p>
        </w:tc>
        <w:tc>
          <w:tcPr>
            <w:tcW w:w="4678" w:type="dxa"/>
            <w:vAlign w:val="center"/>
          </w:tcPr>
          <w:p w14:paraId="3CC4006B" w14:textId="77777777" w:rsidR="002663CD" w:rsidRPr="001E6A31" w:rsidRDefault="002663CD" w:rsidP="00F13F00">
            <w:pPr>
              <w:pStyle w:val="aa"/>
              <w:numPr>
                <w:ilvl w:val="0"/>
                <w:numId w:val="120"/>
              </w:numPr>
              <w:spacing w:beforeLines="20" w:before="62" w:afterLines="20" w:after="62"/>
              <w:ind w:left="357" w:hanging="357"/>
              <w:rPr>
                <w:rFonts w:cs="Arial"/>
              </w:rPr>
            </w:pPr>
            <w:r w:rsidRPr="001E6A31">
              <w:rPr>
                <w:rFonts w:cs="Arial"/>
              </w:rPr>
              <w:t>USB 2.0, Typ C</w:t>
            </w:r>
          </w:p>
          <w:p w14:paraId="4650E08A" w14:textId="77777777" w:rsidR="002663CD" w:rsidRPr="001E6A31" w:rsidRDefault="002663CD" w:rsidP="00F13F00">
            <w:pPr>
              <w:pStyle w:val="aa"/>
              <w:numPr>
                <w:ilvl w:val="0"/>
                <w:numId w:val="120"/>
              </w:numPr>
              <w:spacing w:beforeLines="20" w:before="62" w:afterLines="20" w:after="62"/>
              <w:ind w:left="357" w:hanging="357"/>
              <w:rPr>
                <w:rFonts w:eastAsiaTheme="minorEastAsia" w:cs="Arial"/>
                <w:smallCaps/>
                <w:color w:val="000000" w:themeColor="text1"/>
              </w:rPr>
            </w:pPr>
            <w:r w:rsidRPr="001E6A31">
              <w:rPr>
                <w:rFonts w:cs="Arial"/>
              </w:rPr>
              <w:t>Bluetooth 4.2</w:t>
            </w:r>
          </w:p>
        </w:tc>
      </w:tr>
      <w:tr w:rsidR="002663CD" w:rsidRPr="001E6A31" w14:paraId="151C39A9" w14:textId="77777777" w:rsidTr="00F13F00">
        <w:trPr>
          <w:trHeight w:val="421"/>
          <w:jc w:val="center"/>
        </w:trPr>
        <w:tc>
          <w:tcPr>
            <w:tcW w:w="2126" w:type="dxa"/>
            <w:vAlign w:val="center"/>
          </w:tcPr>
          <w:p w14:paraId="7886ECF1" w14:textId="77777777" w:rsidR="002663CD" w:rsidRPr="001E6A31" w:rsidRDefault="002663CD" w:rsidP="00F13F00">
            <w:pPr>
              <w:spacing w:beforeLines="0" w:before="0" w:afterLines="0" w:after="0"/>
              <w:ind w:left="0"/>
              <w:rPr>
                <w:rFonts w:cs="Arial"/>
                <w:b/>
              </w:rPr>
            </w:pPr>
            <w:r w:rsidRPr="001E6A31">
              <w:rPr>
                <w:rFonts w:cs="Arial"/>
                <w:b/>
              </w:rPr>
              <w:t>Ingångsspänning</w:t>
            </w:r>
          </w:p>
        </w:tc>
        <w:tc>
          <w:tcPr>
            <w:tcW w:w="4678" w:type="dxa"/>
            <w:vAlign w:val="center"/>
          </w:tcPr>
          <w:p w14:paraId="6B3CC346" w14:textId="77777777" w:rsidR="002663CD" w:rsidRPr="001E6A31" w:rsidRDefault="002663CD" w:rsidP="00F13F00">
            <w:pPr>
              <w:spacing w:beforeLines="0" w:before="0" w:afterLines="0" w:after="0"/>
              <w:ind w:left="0"/>
              <w:rPr>
                <w:rFonts w:cs="Arial"/>
              </w:rPr>
            </w:pPr>
            <w:r w:rsidRPr="001E6A31">
              <w:rPr>
                <w:rFonts w:cs="Arial"/>
              </w:rPr>
              <w:t>5 V likström</w:t>
            </w:r>
          </w:p>
        </w:tc>
      </w:tr>
      <w:tr w:rsidR="002663CD" w:rsidRPr="001E6A31" w14:paraId="065513D0" w14:textId="77777777" w:rsidTr="00F13F00">
        <w:trPr>
          <w:trHeight w:val="414"/>
          <w:jc w:val="center"/>
        </w:trPr>
        <w:tc>
          <w:tcPr>
            <w:tcW w:w="2126" w:type="dxa"/>
            <w:vAlign w:val="center"/>
          </w:tcPr>
          <w:p w14:paraId="76DCCB27" w14:textId="77777777" w:rsidR="002663CD" w:rsidRPr="001E6A31" w:rsidRDefault="002663CD" w:rsidP="00F13F00">
            <w:pPr>
              <w:spacing w:beforeLines="0" w:before="0" w:afterLines="0" w:after="0"/>
              <w:ind w:left="0"/>
              <w:rPr>
                <w:rFonts w:cs="Arial"/>
                <w:b/>
              </w:rPr>
            </w:pPr>
            <w:r w:rsidRPr="001E6A31">
              <w:rPr>
                <w:rFonts w:cs="Arial"/>
                <w:b/>
              </w:rPr>
              <w:t>Arbetsström</w:t>
            </w:r>
          </w:p>
        </w:tc>
        <w:tc>
          <w:tcPr>
            <w:tcW w:w="4678" w:type="dxa"/>
            <w:vAlign w:val="center"/>
          </w:tcPr>
          <w:p w14:paraId="0F6A914E" w14:textId="77777777" w:rsidR="002663CD" w:rsidRPr="001E6A31" w:rsidRDefault="002663CD" w:rsidP="00F13F00">
            <w:pPr>
              <w:spacing w:beforeLines="0" w:before="0" w:afterLines="0" w:after="0"/>
              <w:ind w:left="0"/>
              <w:rPr>
                <w:rFonts w:cs="Arial"/>
              </w:rPr>
            </w:pPr>
            <w:r w:rsidRPr="001E6A31">
              <w:rPr>
                <w:rFonts w:cs="Arial"/>
              </w:rPr>
              <w:t>&lt; 150 mA vid 12 V DC</w:t>
            </w:r>
          </w:p>
        </w:tc>
      </w:tr>
      <w:tr w:rsidR="002663CD" w:rsidRPr="001E6A31" w14:paraId="0A5597C7" w14:textId="77777777" w:rsidTr="00F13F00">
        <w:trPr>
          <w:trHeight w:val="406"/>
          <w:jc w:val="center"/>
        </w:trPr>
        <w:tc>
          <w:tcPr>
            <w:tcW w:w="2126" w:type="dxa"/>
            <w:vAlign w:val="center"/>
          </w:tcPr>
          <w:p w14:paraId="08E5C811" w14:textId="77777777" w:rsidR="002663CD" w:rsidRPr="001E6A31" w:rsidRDefault="002663CD" w:rsidP="00F13F00">
            <w:pPr>
              <w:spacing w:beforeLines="0" w:before="0" w:afterLines="0" w:after="0"/>
              <w:ind w:left="0"/>
              <w:rPr>
                <w:rFonts w:cs="Arial"/>
                <w:b/>
              </w:rPr>
            </w:pPr>
            <w:r w:rsidRPr="001E6A31">
              <w:rPr>
                <w:rFonts w:cs="Arial"/>
                <w:b/>
              </w:rPr>
              <w:lastRenderedPageBreak/>
              <w:t>Internt batteri</w:t>
            </w:r>
          </w:p>
        </w:tc>
        <w:tc>
          <w:tcPr>
            <w:tcW w:w="4678" w:type="dxa"/>
            <w:vAlign w:val="center"/>
          </w:tcPr>
          <w:p w14:paraId="7238DBCF" w14:textId="77777777" w:rsidR="002663CD" w:rsidRPr="001E6A31" w:rsidRDefault="002663CD" w:rsidP="00F13F00">
            <w:pPr>
              <w:spacing w:beforeLines="0" w:before="0" w:afterLines="0" w:after="0"/>
              <w:ind w:left="0"/>
              <w:rPr>
                <w:rFonts w:cs="Arial"/>
              </w:rPr>
            </w:pPr>
            <w:r w:rsidRPr="001E6A31">
              <w:rPr>
                <w:rFonts w:cs="Arial"/>
              </w:rPr>
              <w:t>3,7 V/800 mAh litiumjonpolymerbatteri</w:t>
            </w:r>
          </w:p>
        </w:tc>
      </w:tr>
      <w:tr w:rsidR="002663CD" w:rsidRPr="001E6A31" w14:paraId="1F18B2BD" w14:textId="77777777" w:rsidTr="00F13F00">
        <w:trPr>
          <w:trHeight w:val="425"/>
          <w:jc w:val="center"/>
        </w:trPr>
        <w:tc>
          <w:tcPr>
            <w:tcW w:w="2126" w:type="dxa"/>
            <w:vAlign w:val="center"/>
          </w:tcPr>
          <w:p w14:paraId="10AC5F46" w14:textId="77777777" w:rsidR="002663CD" w:rsidRPr="001E6A31" w:rsidRDefault="002663CD" w:rsidP="00F13F00">
            <w:pPr>
              <w:spacing w:beforeLines="0" w:before="0" w:afterLines="0" w:after="0"/>
              <w:ind w:left="0"/>
              <w:rPr>
                <w:rFonts w:cs="Arial"/>
                <w:b/>
              </w:rPr>
            </w:pPr>
            <w:r w:rsidRPr="001E6A31">
              <w:rPr>
                <w:rFonts w:cs="Arial"/>
                <w:b/>
              </w:rPr>
              <w:t>CCA-intervall</w:t>
            </w:r>
          </w:p>
        </w:tc>
        <w:tc>
          <w:tcPr>
            <w:tcW w:w="4678" w:type="dxa"/>
            <w:vAlign w:val="center"/>
          </w:tcPr>
          <w:p w14:paraId="3FCFB9D3" w14:textId="77777777" w:rsidR="002663CD" w:rsidRPr="001E6A31" w:rsidRDefault="002663CD" w:rsidP="00F13F00">
            <w:pPr>
              <w:spacing w:beforeLines="0" w:before="0" w:afterLines="0" w:after="0"/>
              <w:ind w:left="0"/>
              <w:rPr>
                <w:rFonts w:cs="Arial"/>
              </w:rPr>
            </w:pPr>
            <w:r w:rsidRPr="001E6A31">
              <w:rPr>
                <w:rFonts w:cs="Arial"/>
              </w:rPr>
              <w:t>100 till 2000 A</w:t>
            </w:r>
          </w:p>
        </w:tc>
      </w:tr>
      <w:tr w:rsidR="002663CD" w:rsidRPr="001E6A31" w14:paraId="06EAFD42" w14:textId="77777777" w:rsidTr="00F13F00">
        <w:trPr>
          <w:trHeight w:val="417"/>
          <w:jc w:val="center"/>
        </w:trPr>
        <w:tc>
          <w:tcPr>
            <w:tcW w:w="2126" w:type="dxa"/>
            <w:vAlign w:val="center"/>
          </w:tcPr>
          <w:p w14:paraId="118DC365" w14:textId="77777777" w:rsidR="002663CD" w:rsidRPr="001E6A31" w:rsidRDefault="002663CD" w:rsidP="00F13F00">
            <w:pPr>
              <w:spacing w:beforeLines="0" w:before="0" w:afterLines="0" w:after="0"/>
              <w:ind w:left="0"/>
              <w:rPr>
                <w:rFonts w:cs="Arial"/>
                <w:b/>
              </w:rPr>
            </w:pPr>
            <w:r w:rsidRPr="001E6A31">
              <w:rPr>
                <w:rFonts w:cs="Arial"/>
                <w:b/>
              </w:rPr>
              <w:t>Spänningsområde</w:t>
            </w:r>
          </w:p>
        </w:tc>
        <w:tc>
          <w:tcPr>
            <w:tcW w:w="4678" w:type="dxa"/>
            <w:vAlign w:val="center"/>
          </w:tcPr>
          <w:p w14:paraId="068DBF27" w14:textId="77777777" w:rsidR="002663CD" w:rsidRPr="001E6A31" w:rsidRDefault="002663CD" w:rsidP="00F13F00">
            <w:pPr>
              <w:spacing w:beforeLines="0" w:before="0" w:afterLines="0" w:after="0"/>
              <w:ind w:left="0"/>
              <w:rPr>
                <w:rFonts w:cs="Arial"/>
              </w:rPr>
            </w:pPr>
            <w:r w:rsidRPr="001E6A31">
              <w:rPr>
                <w:rFonts w:cs="Arial"/>
              </w:rPr>
              <w:t>1,5 till 16 V</w:t>
            </w:r>
          </w:p>
        </w:tc>
      </w:tr>
      <w:tr w:rsidR="002663CD" w:rsidRPr="001E6A31" w14:paraId="7454E45C" w14:textId="77777777" w:rsidTr="00F13F00">
        <w:trPr>
          <w:trHeight w:val="410"/>
          <w:jc w:val="center"/>
        </w:trPr>
        <w:tc>
          <w:tcPr>
            <w:tcW w:w="2126" w:type="dxa"/>
            <w:vAlign w:val="center"/>
          </w:tcPr>
          <w:p w14:paraId="00028866" w14:textId="77777777" w:rsidR="002663CD" w:rsidRPr="001E6A31" w:rsidRDefault="002663CD" w:rsidP="00F13F00">
            <w:pPr>
              <w:spacing w:beforeLines="0" w:before="0" w:afterLines="0" w:after="0"/>
              <w:ind w:left="0"/>
              <w:rPr>
                <w:rFonts w:cs="Arial"/>
                <w:b/>
              </w:rPr>
            </w:pPr>
            <w:r w:rsidRPr="001E6A31">
              <w:rPr>
                <w:rFonts w:cs="Arial"/>
                <w:b/>
              </w:rPr>
              <w:t>Arbetstemperatur</w:t>
            </w:r>
          </w:p>
        </w:tc>
        <w:tc>
          <w:tcPr>
            <w:tcW w:w="4678" w:type="dxa"/>
            <w:vAlign w:val="center"/>
          </w:tcPr>
          <w:p w14:paraId="7C37661A" w14:textId="501F231C" w:rsidR="002663CD" w:rsidRPr="001E6A31" w:rsidRDefault="00C46762" w:rsidP="00F13F00">
            <w:pPr>
              <w:spacing w:beforeLines="0" w:before="0" w:afterLines="0" w:after="0"/>
              <w:ind w:left="0"/>
              <w:rPr>
                <w:rFonts w:cs="Arial"/>
              </w:rPr>
            </w:pPr>
            <w:r w:rsidRPr="001E6A31">
              <w:rPr>
                <w:rFonts w:cs="Arial"/>
              </w:rPr>
              <w:t>-</w:t>
            </w:r>
            <w:r w:rsidR="002663CD" w:rsidRPr="001E6A31">
              <w:rPr>
                <w:rFonts w:cs="Arial"/>
              </w:rPr>
              <w:t>10°C till 50°C (14°F till 122°F)</w:t>
            </w:r>
          </w:p>
        </w:tc>
      </w:tr>
      <w:tr w:rsidR="002663CD" w:rsidRPr="001E6A31" w14:paraId="24172A33" w14:textId="77777777" w:rsidTr="00F13F00">
        <w:trPr>
          <w:trHeight w:val="415"/>
          <w:jc w:val="center"/>
        </w:trPr>
        <w:tc>
          <w:tcPr>
            <w:tcW w:w="2126" w:type="dxa"/>
            <w:vAlign w:val="center"/>
          </w:tcPr>
          <w:p w14:paraId="77C9A138" w14:textId="77777777" w:rsidR="002663CD" w:rsidRPr="001E6A31" w:rsidRDefault="002663CD" w:rsidP="00F13F00">
            <w:pPr>
              <w:spacing w:beforeLines="0" w:before="0" w:afterLines="0" w:after="0"/>
              <w:ind w:left="0"/>
              <w:rPr>
                <w:rFonts w:cs="Arial"/>
                <w:b/>
              </w:rPr>
            </w:pPr>
            <w:r w:rsidRPr="001E6A31">
              <w:rPr>
                <w:rFonts w:cs="Arial"/>
                <w:b/>
              </w:rPr>
              <w:t>Lagringstemperatur</w:t>
            </w:r>
          </w:p>
        </w:tc>
        <w:tc>
          <w:tcPr>
            <w:tcW w:w="4678" w:type="dxa"/>
            <w:vAlign w:val="center"/>
          </w:tcPr>
          <w:p w14:paraId="0D3ACEAB" w14:textId="7D7AB74A" w:rsidR="002663CD" w:rsidRPr="001E6A31" w:rsidRDefault="00C46762" w:rsidP="00C46762">
            <w:pPr>
              <w:spacing w:beforeLines="0" w:before="0" w:afterLines="0" w:after="0"/>
              <w:ind w:left="0"/>
              <w:rPr>
                <w:rFonts w:cs="Arial"/>
              </w:rPr>
            </w:pPr>
            <w:r w:rsidRPr="001E6A31">
              <w:rPr>
                <w:rFonts w:cs="Arial"/>
              </w:rPr>
              <w:t>-</w:t>
            </w:r>
            <w:r w:rsidR="002663CD" w:rsidRPr="001E6A31">
              <w:rPr>
                <w:rFonts w:cs="Arial"/>
              </w:rPr>
              <w:t>20°C till 60°C (</w:t>
            </w:r>
            <w:r w:rsidRPr="001E6A31">
              <w:rPr>
                <w:rFonts w:cs="Arial"/>
              </w:rPr>
              <w:t>-</w:t>
            </w:r>
            <w:r w:rsidR="002663CD" w:rsidRPr="001E6A31">
              <w:rPr>
                <w:rFonts w:cs="Arial"/>
              </w:rPr>
              <w:t>4°F till 140°F)</w:t>
            </w:r>
          </w:p>
        </w:tc>
      </w:tr>
      <w:tr w:rsidR="002663CD" w:rsidRPr="001E6A31" w14:paraId="329E1536" w14:textId="77777777" w:rsidTr="00F13F00">
        <w:trPr>
          <w:trHeight w:val="603"/>
          <w:jc w:val="center"/>
        </w:trPr>
        <w:tc>
          <w:tcPr>
            <w:tcW w:w="2126" w:type="dxa"/>
            <w:vAlign w:val="center"/>
          </w:tcPr>
          <w:p w14:paraId="27BAA339" w14:textId="77777777" w:rsidR="002663CD" w:rsidRPr="001E6A31" w:rsidRDefault="002663CD" w:rsidP="00F13F00">
            <w:pPr>
              <w:spacing w:beforeLines="0" w:before="0" w:afterLines="0" w:after="0"/>
              <w:ind w:left="0"/>
              <w:rPr>
                <w:rFonts w:cs="Arial"/>
                <w:b/>
              </w:rPr>
            </w:pPr>
            <w:r w:rsidRPr="001E6A31">
              <w:rPr>
                <w:rFonts w:cs="Arial"/>
                <w:b/>
              </w:rPr>
              <w:t xml:space="preserve">Mått </w:t>
            </w:r>
            <w:r w:rsidRPr="001E6A31">
              <w:rPr>
                <w:rFonts w:cs="Arial"/>
                <w:b/>
                <w:sz w:val="15"/>
                <w:szCs w:val="15"/>
              </w:rPr>
              <w:t>(L x B x H)</w:t>
            </w:r>
          </w:p>
        </w:tc>
        <w:tc>
          <w:tcPr>
            <w:tcW w:w="4678" w:type="dxa"/>
            <w:vAlign w:val="center"/>
          </w:tcPr>
          <w:p w14:paraId="3E147A21" w14:textId="77777777" w:rsidR="002663CD" w:rsidRPr="001E6A31" w:rsidRDefault="002663CD" w:rsidP="00F13F00">
            <w:pPr>
              <w:spacing w:beforeLines="0" w:before="0" w:afterLines="0" w:after="0"/>
              <w:ind w:left="0"/>
              <w:rPr>
                <w:rFonts w:cs="Arial"/>
              </w:rPr>
            </w:pPr>
            <w:r w:rsidRPr="001E6A31">
              <w:rPr>
                <w:rFonts w:cs="Arial"/>
              </w:rPr>
              <w:t>107 mm (4,21 tum) x 75 mm (2,95 tum) x 26 mm (1,02 tum) (klämma medföljer ej)</w:t>
            </w:r>
          </w:p>
        </w:tc>
      </w:tr>
      <w:tr w:rsidR="002663CD" w:rsidRPr="001E6A31" w14:paraId="65056992" w14:textId="77777777" w:rsidTr="00F13F00">
        <w:trPr>
          <w:trHeight w:val="413"/>
          <w:jc w:val="center"/>
        </w:trPr>
        <w:tc>
          <w:tcPr>
            <w:tcW w:w="2126" w:type="dxa"/>
            <w:vAlign w:val="center"/>
          </w:tcPr>
          <w:p w14:paraId="75A08E8F" w14:textId="77777777" w:rsidR="002663CD" w:rsidRPr="001E6A31" w:rsidRDefault="002663CD" w:rsidP="00F13F00">
            <w:pPr>
              <w:spacing w:beforeLines="0" w:before="0" w:afterLines="0" w:after="0"/>
              <w:ind w:left="0"/>
              <w:rPr>
                <w:rFonts w:cs="Arial"/>
                <w:b/>
              </w:rPr>
            </w:pPr>
            <w:r w:rsidRPr="001E6A31">
              <w:rPr>
                <w:rFonts w:cs="Arial"/>
                <w:b/>
              </w:rPr>
              <w:t>Vikt</w:t>
            </w:r>
          </w:p>
        </w:tc>
        <w:tc>
          <w:tcPr>
            <w:tcW w:w="4678" w:type="dxa"/>
            <w:vAlign w:val="center"/>
          </w:tcPr>
          <w:p w14:paraId="2B89EAE7" w14:textId="77777777" w:rsidR="002663CD" w:rsidRPr="001E6A31" w:rsidRDefault="002663CD" w:rsidP="00F13F00">
            <w:pPr>
              <w:spacing w:beforeLines="0" w:before="0" w:afterLines="0" w:after="0"/>
              <w:ind w:left="0"/>
              <w:rPr>
                <w:rFonts w:cs="Arial"/>
              </w:rPr>
            </w:pPr>
            <w:r w:rsidRPr="001E6A31">
              <w:rPr>
                <w:rFonts w:cs="Arial"/>
              </w:rPr>
              <w:t>320 g (0,7 pund)</w:t>
            </w:r>
          </w:p>
        </w:tc>
      </w:tr>
    </w:tbl>
    <w:p w14:paraId="1BAFF516" w14:textId="77777777" w:rsidR="002663CD" w:rsidRPr="001E6A31" w:rsidRDefault="002663CD" w:rsidP="002663CD">
      <w:pPr>
        <w:pStyle w:val="20"/>
        <w:spacing w:before="312" w:after="156"/>
        <w:rPr>
          <w:rFonts w:cs="Arial"/>
        </w:rPr>
      </w:pPr>
      <w:bookmarkStart w:id="501" w:name="_Toc114038104"/>
      <w:bookmarkStart w:id="502" w:name="_Toc159436351"/>
      <w:r w:rsidRPr="001E6A31">
        <w:rPr>
          <w:rFonts w:cs="Arial"/>
        </w:rPr>
        <w:t xml:space="preserve"> </w:t>
      </w:r>
      <w:bookmarkStart w:id="503" w:name="_Toc204265050"/>
      <w:r w:rsidRPr="001E6A31">
        <w:rPr>
          <w:rFonts w:cs="Arial"/>
        </w:rPr>
        <w:t>Testförberedelse</w:t>
      </w:r>
      <w:bookmarkEnd w:id="501"/>
      <w:bookmarkEnd w:id="502"/>
      <w:bookmarkEnd w:id="503"/>
      <w:r w:rsidRPr="001E6A31">
        <w:rPr>
          <w:rFonts w:cs="Arial"/>
        </w:rPr>
        <w:t xml:space="preserve"> </w:t>
      </w:r>
    </w:p>
    <w:p w14:paraId="485A07D0" w14:textId="77777777" w:rsidR="002663CD" w:rsidRPr="001E6A31" w:rsidRDefault="002663CD" w:rsidP="002663CD">
      <w:pPr>
        <w:pStyle w:val="30"/>
        <w:spacing w:before="312" w:after="156"/>
      </w:pPr>
      <w:bookmarkStart w:id="504" w:name="_Toc79087907"/>
      <w:bookmarkStart w:id="505" w:name="_Toc109724458"/>
      <w:bookmarkStart w:id="506" w:name="_Toc114038105"/>
      <w:bookmarkStart w:id="507" w:name="_Toc159436352"/>
      <w:r w:rsidRPr="001E6A31">
        <w:t>Inspektera batteriet</w:t>
      </w:r>
      <w:bookmarkEnd w:id="504"/>
      <w:bookmarkEnd w:id="505"/>
      <w:bookmarkEnd w:id="506"/>
      <w:bookmarkEnd w:id="507"/>
    </w:p>
    <w:p w14:paraId="40EA8098" w14:textId="77777777" w:rsidR="002663CD" w:rsidRPr="001E6A31" w:rsidRDefault="002663CD" w:rsidP="002663CD">
      <w:pPr>
        <w:pStyle w:val="EN"/>
        <w:spacing w:before="156" w:after="156"/>
        <w:rPr>
          <w:rFonts w:cs="Arial"/>
        </w:rPr>
      </w:pPr>
      <w:r w:rsidRPr="001E6A31">
        <w:rPr>
          <w:rFonts w:cs="Arial"/>
        </w:rPr>
        <w:t>Innan du påbörjar ett test, kontrollera batteriet för:</w:t>
      </w:r>
    </w:p>
    <w:p w14:paraId="7F540C60" w14:textId="77777777" w:rsidR="002663CD" w:rsidRPr="001E6A31" w:rsidRDefault="002663CD" w:rsidP="002663CD">
      <w:pPr>
        <w:pStyle w:val="aa"/>
        <w:widowControl w:val="0"/>
        <w:numPr>
          <w:ilvl w:val="0"/>
          <w:numId w:val="94"/>
        </w:numPr>
        <w:spacing w:beforeLines="20" w:before="62" w:afterLines="20" w:after="62"/>
        <w:ind w:left="641" w:hanging="357"/>
        <w:rPr>
          <w:rFonts w:cs="Arial"/>
        </w:rPr>
      </w:pPr>
      <w:r w:rsidRPr="001E6A31">
        <w:rPr>
          <w:rFonts w:cs="Arial"/>
        </w:rPr>
        <w:t>Sprickbildning, buckling eller läckage. Om du ser något av dessa fel, byt ut batteriet.</w:t>
      </w:r>
    </w:p>
    <w:p w14:paraId="566BB1D0" w14:textId="77777777" w:rsidR="002663CD" w:rsidRPr="001E6A31" w:rsidRDefault="002663CD" w:rsidP="002663CD">
      <w:pPr>
        <w:pStyle w:val="aa"/>
        <w:widowControl w:val="0"/>
        <w:numPr>
          <w:ilvl w:val="0"/>
          <w:numId w:val="94"/>
        </w:numPr>
        <w:spacing w:beforeLines="20" w:before="62" w:afterLines="20" w:after="62"/>
        <w:ind w:left="641" w:hanging="357"/>
        <w:rPr>
          <w:rFonts w:cs="Arial"/>
        </w:rPr>
      </w:pPr>
      <w:r w:rsidRPr="001E6A31">
        <w:rPr>
          <w:rFonts w:cs="Arial"/>
        </w:rPr>
        <w:t>Korroderade, lösa eller skadade kablar och anslutningar. Reparera eller byt ut vid behov.</w:t>
      </w:r>
    </w:p>
    <w:p w14:paraId="7C916AFA" w14:textId="77777777" w:rsidR="002663CD" w:rsidRPr="001E6A31" w:rsidRDefault="002663CD" w:rsidP="002663CD">
      <w:pPr>
        <w:pStyle w:val="aa"/>
        <w:widowControl w:val="0"/>
        <w:numPr>
          <w:ilvl w:val="0"/>
          <w:numId w:val="94"/>
        </w:numPr>
        <w:spacing w:beforeLines="20" w:before="62" w:afterLines="20" w:after="62"/>
        <w:ind w:left="641" w:hanging="357"/>
        <w:rPr>
          <w:rFonts w:cs="Arial"/>
        </w:rPr>
      </w:pPr>
      <w:r w:rsidRPr="001E6A31">
        <w:rPr>
          <w:rFonts w:cs="Arial"/>
        </w:rPr>
        <w:t>Korrosion på batteripolerna och smuts eller syra på höljets ovansida. Rengör höljet och polerna med en stålborste och en blandning av vatten och bikarbonat.</w:t>
      </w:r>
    </w:p>
    <w:p w14:paraId="71C1E0AB" w14:textId="77777777" w:rsidR="002663CD" w:rsidRPr="001E6A31" w:rsidRDefault="002663CD" w:rsidP="002663CD">
      <w:pPr>
        <w:pStyle w:val="30"/>
        <w:spacing w:before="312" w:after="156"/>
      </w:pPr>
      <w:bookmarkStart w:id="508" w:name="_Toc114038106"/>
      <w:bookmarkStart w:id="509" w:name="_Toc159436353"/>
      <w:r w:rsidRPr="001E6A31">
        <w:t>Anslut batteritestaren</w:t>
      </w:r>
      <w:bookmarkEnd w:id="508"/>
      <w:bookmarkEnd w:id="509"/>
    </w:p>
    <w:p w14:paraId="35D4F709" w14:textId="12A9323B" w:rsidR="002663CD" w:rsidRPr="001E6A31" w:rsidRDefault="002663CD" w:rsidP="002663CD">
      <w:pPr>
        <w:pStyle w:val="aa"/>
        <w:widowControl w:val="0"/>
        <w:numPr>
          <w:ilvl w:val="0"/>
          <w:numId w:val="25"/>
        </w:numPr>
        <w:spacing w:beforeLines="20" w:before="62" w:afterLines="20" w:after="62"/>
        <w:ind w:left="641" w:hanging="357"/>
        <w:jc w:val="left"/>
        <w:rPr>
          <w:rFonts w:cs="Arial"/>
        </w:rPr>
      </w:pPr>
      <w:r w:rsidRPr="001E6A31">
        <w:rPr>
          <w:rFonts w:cs="Arial"/>
          <w:b/>
        </w:rPr>
        <w:t>För att para ihop med MaxiSys</w:t>
      </w:r>
      <w:r w:rsidR="00F16151" w:rsidRPr="001E6A31">
        <w:rPr>
          <w:rFonts w:cs="Arial"/>
          <w:b/>
        </w:rPr>
        <w:t>-</w:t>
      </w:r>
      <w:r w:rsidRPr="001E6A31">
        <w:rPr>
          <w:rFonts w:cs="Arial"/>
          <w:b/>
        </w:rPr>
        <w:t>surfplattan</w:t>
      </w:r>
    </w:p>
    <w:p w14:paraId="4615D1EF" w14:textId="0197B376" w:rsidR="002663CD" w:rsidRPr="001E6A31" w:rsidRDefault="002663CD" w:rsidP="002663CD">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1E6A31">
        <w:rPr>
          <w:rFonts w:cs="Arial"/>
          <w:kern w:val="0"/>
          <w:szCs w:val="18"/>
        </w:rPr>
        <w:t>Slå på både MaxiSys</w:t>
      </w:r>
      <w:r w:rsidR="00F16151" w:rsidRPr="001E6A31">
        <w:rPr>
          <w:rFonts w:cs="Arial"/>
          <w:kern w:val="0"/>
          <w:szCs w:val="18"/>
        </w:rPr>
        <w:t>-</w:t>
      </w:r>
      <w:r w:rsidRPr="001E6A31">
        <w:rPr>
          <w:rFonts w:cs="Arial"/>
          <w:kern w:val="0"/>
          <w:szCs w:val="18"/>
        </w:rPr>
        <w:t>surfplattan och batteritestaren BT506. Se till att enheterna är tillräckligt laddade innan du börjar.</w:t>
      </w:r>
    </w:p>
    <w:p w14:paraId="4E23AA78" w14:textId="6AD55C08" w:rsidR="002663CD" w:rsidRPr="001E6A31" w:rsidRDefault="002663CD" w:rsidP="002663CD">
      <w:pPr>
        <w:pStyle w:val="aa"/>
        <w:widowControl w:val="0"/>
        <w:numPr>
          <w:ilvl w:val="0"/>
          <w:numId w:val="95"/>
        </w:numPr>
        <w:autoSpaceDE w:val="0"/>
        <w:autoSpaceDN w:val="0"/>
        <w:adjustRightInd w:val="0"/>
        <w:spacing w:beforeLines="20" w:before="62" w:afterLines="20" w:after="62"/>
        <w:ind w:left="998" w:hanging="357"/>
        <w:rPr>
          <w:rFonts w:cs="Arial"/>
        </w:rPr>
      </w:pPr>
      <w:r w:rsidRPr="001E6A31">
        <w:rPr>
          <w:rFonts w:cs="Arial"/>
          <w:kern w:val="0"/>
          <w:szCs w:val="18"/>
        </w:rPr>
        <w:t xml:space="preserve">Aktivera Bluetooth på surfplattan genom att trycka på </w:t>
      </w:r>
      <w:r w:rsidR="001C2F0E" w:rsidRPr="001E6A31">
        <w:rPr>
          <w:rFonts w:cs="Arial"/>
          <w:b/>
          <w:kern w:val="0"/>
          <w:szCs w:val="18"/>
        </w:rPr>
        <w:t>VCI</w:t>
      </w:r>
      <w:r w:rsidR="00896165" w:rsidRPr="001E6A31">
        <w:rPr>
          <w:rFonts w:cs="Arial"/>
          <w:b/>
          <w:kern w:val="0"/>
          <w:szCs w:val="18"/>
        </w:rPr>
        <w:t>-ansvarig</w:t>
      </w:r>
      <w:r w:rsidRPr="001E6A31">
        <w:rPr>
          <w:rFonts w:cs="Arial"/>
          <w:b/>
          <w:kern w:val="0"/>
          <w:szCs w:val="18"/>
        </w:rPr>
        <w:t xml:space="preserve"> </w:t>
      </w:r>
      <w:r w:rsidRPr="001E6A31">
        <w:rPr>
          <w:rFonts w:cs="Arial"/>
          <w:kern w:val="0"/>
          <w:szCs w:val="18"/>
        </w:rPr>
        <w:t xml:space="preserve">&gt; </w:t>
      </w:r>
      <w:r w:rsidRPr="001E6A31">
        <w:rPr>
          <w:rFonts w:cs="Arial"/>
          <w:b/>
          <w:kern w:val="0"/>
          <w:szCs w:val="18"/>
        </w:rPr>
        <w:t>BAS BT.</w:t>
      </w:r>
      <w:r w:rsidRPr="001E6A31">
        <w:rPr>
          <w:rFonts w:cs="Arial"/>
          <w:kern w:val="0"/>
          <w:szCs w:val="18"/>
        </w:rPr>
        <w:t xml:space="preserve"> </w:t>
      </w:r>
      <w:r w:rsidRPr="001E6A31">
        <w:rPr>
          <w:rFonts w:cs="Arial"/>
        </w:rPr>
        <w:t xml:space="preserve">Tryck på </w:t>
      </w:r>
      <w:r w:rsidRPr="001E6A31">
        <w:rPr>
          <w:rFonts w:cs="Arial"/>
          <w:b/>
        </w:rPr>
        <w:t xml:space="preserve">Skanna </w:t>
      </w:r>
      <w:r w:rsidRPr="001E6A31">
        <w:rPr>
          <w:rFonts w:cs="Arial"/>
        </w:rPr>
        <w:t>i det övre högra hörnet. Enheten börjar söka efter tillgängliga parkopplingsenheter.</w:t>
      </w:r>
    </w:p>
    <w:p w14:paraId="494FA5F8" w14:textId="77777777" w:rsidR="002663CD" w:rsidRPr="001E6A31" w:rsidRDefault="002663CD" w:rsidP="002663CD">
      <w:pPr>
        <w:pStyle w:val="aa"/>
        <w:widowControl w:val="0"/>
        <w:numPr>
          <w:ilvl w:val="0"/>
          <w:numId w:val="95"/>
        </w:numPr>
        <w:autoSpaceDE w:val="0"/>
        <w:autoSpaceDN w:val="0"/>
        <w:adjustRightInd w:val="0"/>
        <w:spacing w:beforeLines="20" w:before="62" w:afterLines="20" w:after="62"/>
        <w:ind w:left="998" w:hanging="357"/>
        <w:rPr>
          <w:rFonts w:cs="Arial"/>
        </w:rPr>
      </w:pPr>
      <w:r w:rsidRPr="001E6A31">
        <w:rPr>
          <w:rFonts w:cs="Arial"/>
        </w:rPr>
        <w:t>Beroende på vilken typ av batteritestare det är kan enhetens namn visas som "Maxi" med suffixet på ett serienummer. Välj lämplig enhet för parkoppling.</w:t>
      </w:r>
    </w:p>
    <w:p w14:paraId="0F9EF5E9" w14:textId="77777777" w:rsidR="002663CD" w:rsidRPr="001E6A31" w:rsidRDefault="002663CD" w:rsidP="002663CD">
      <w:pPr>
        <w:pStyle w:val="aa"/>
        <w:widowControl w:val="0"/>
        <w:numPr>
          <w:ilvl w:val="0"/>
          <w:numId w:val="95"/>
        </w:numPr>
        <w:autoSpaceDE w:val="0"/>
        <w:autoSpaceDN w:val="0"/>
        <w:adjustRightInd w:val="0"/>
        <w:spacing w:beforeLines="20" w:before="62" w:afterLines="20" w:after="62"/>
        <w:ind w:left="998" w:hanging="357"/>
        <w:rPr>
          <w:rFonts w:cs="Arial"/>
        </w:rPr>
      </w:pPr>
      <w:r w:rsidRPr="001E6A31">
        <w:rPr>
          <w:rFonts w:cs="Arial"/>
        </w:rPr>
        <w:t>När parkopplingen är lyckad kommer anslutningsstatusen att vara "Ansluten".</w:t>
      </w:r>
    </w:p>
    <w:p w14:paraId="604CA4D0" w14:textId="77777777" w:rsidR="002663CD" w:rsidRPr="001E6A31" w:rsidRDefault="002663CD" w:rsidP="002663CD">
      <w:pPr>
        <w:pStyle w:val="Text"/>
        <w:spacing w:before="156" w:after="156"/>
        <w:rPr>
          <w:rFonts w:cs="Arial"/>
        </w:rPr>
      </w:pPr>
    </w:p>
    <w:p w14:paraId="775BB01A" w14:textId="44A45B84" w:rsidR="002663CD" w:rsidRPr="001E6A31" w:rsidRDefault="001E6A31" w:rsidP="002663CD">
      <w:pPr>
        <w:autoSpaceDE w:val="0"/>
        <w:autoSpaceDN w:val="0"/>
        <w:spacing w:before="156" w:after="156" w:line="240" w:lineRule="auto"/>
        <w:ind w:left="0"/>
        <w:jc w:val="center"/>
        <w:rPr>
          <w:rFonts w:cs="Arial"/>
          <w:b/>
          <w:szCs w:val="18"/>
        </w:rPr>
      </w:pPr>
      <w:r w:rsidRPr="001E6A31">
        <w:rPr>
          <w:rFonts w:cs="Arial"/>
          <w:b/>
          <w:noProof/>
          <w:szCs w:val="18"/>
        </w:rPr>
        <w:drawing>
          <wp:inline distT="0" distB="0" distL="0" distR="0" wp14:anchorId="7057B07D" wp14:editId="6F1AADEF">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137FCEE8" w14:textId="79AA2746" w:rsidR="002663CD" w:rsidRPr="001E6A31" w:rsidRDefault="002663CD" w:rsidP="002663CD">
      <w:pPr>
        <w:pStyle w:val="ab"/>
        <w:spacing w:before="156" w:after="156"/>
        <w:rPr>
          <w:rFonts w:cs="Arial"/>
          <w:b w:val="0"/>
          <w:bCs/>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t xml:space="preserve"> </w:t>
      </w:r>
      <w:r w:rsidRPr="001E6A31">
        <w:rPr>
          <w:rFonts w:cs="Arial"/>
          <w:bCs/>
          <w:i/>
          <w:iCs/>
        </w:rPr>
        <w:t>Exempel på anslutning av batteritestare 1</w:t>
      </w:r>
    </w:p>
    <w:p w14:paraId="29315EB1" w14:textId="77777777" w:rsidR="002663CD" w:rsidRPr="001E6A31" w:rsidRDefault="002663CD" w:rsidP="002663CD">
      <w:pPr>
        <w:pStyle w:val="aa"/>
        <w:widowControl w:val="0"/>
        <w:numPr>
          <w:ilvl w:val="0"/>
          <w:numId w:val="25"/>
        </w:numPr>
        <w:spacing w:beforeLines="20" w:before="62" w:afterLines="20" w:after="62"/>
        <w:ind w:left="641" w:hanging="357"/>
        <w:jc w:val="left"/>
        <w:rPr>
          <w:rFonts w:cs="Arial"/>
        </w:rPr>
      </w:pPr>
      <w:r w:rsidRPr="001E6A31">
        <w:rPr>
          <w:rFonts w:cs="Arial"/>
          <w:b/>
        </w:rPr>
        <w:t>För att ansluta till ett batteri</w:t>
      </w:r>
    </w:p>
    <w:p w14:paraId="660A7FEB" w14:textId="77777777" w:rsidR="002663CD" w:rsidRPr="001E6A31" w:rsidRDefault="002663CD" w:rsidP="002663CD">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1E6A31">
        <w:rPr>
          <w:rFonts w:cs="Arial"/>
        </w:rPr>
        <w:t>Anslut den röda klämman till batteriets positiva (+) pol.</w:t>
      </w:r>
    </w:p>
    <w:p w14:paraId="3BDA4F7C" w14:textId="77777777" w:rsidR="002663CD" w:rsidRPr="001E6A31" w:rsidRDefault="002663CD" w:rsidP="002663CD">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1E6A31">
        <w:rPr>
          <w:rFonts w:cs="Arial"/>
        </w:rPr>
        <w:t>Anslut den svarta klämman till batteriets negativa (−) pol.</w:t>
      </w:r>
    </w:p>
    <w:p w14:paraId="41281E37" w14:textId="77AB4CBF" w:rsidR="002663CD" w:rsidRPr="001E6A31" w:rsidRDefault="001E6A31" w:rsidP="002663CD">
      <w:pPr>
        <w:autoSpaceDE w:val="0"/>
        <w:autoSpaceDN w:val="0"/>
        <w:spacing w:beforeLines="0" w:before="0" w:afterLines="0" w:after="0" w:line="480" w:lineRule="auto"/>
        <w:ind w:left="0"/>
        <w:jc w:val="center"/>
        <w:rPr>
          <w:rFonts w:cs="Arial"/>
          <w:b/>
          <w:szCs w:val="18"/>
        </w:rPr>
      </w:pPr>
      <w:r w:rsidRPr="001E6A31">
        <w:rPr>
          <w:rFonts w:cs="Arial"/>
          <w:noProof/>
        </w:rPr>
        <w:drawing>
          <wp:inline distT="0" distB="0" distL="0" distR="0" wp14:anchorId="01AC3F7D" wp14:editId="480C5AE1">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5"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3B1BF979" w14:textId="2A7A44D0" w:rsidR="002663CD" w:rsidRPr="001E6A31" w:rsidRDefault="002663CD" w:rsidP="002663CD">
      <w:pPr>
        <w:pStyle w:val="ab"/>
        <w:spacing w:before="156" w:after="156"/>
        <w:rPr>
          <w:rFonts w:cs="Arial"/>
          <w:b w:val="0"/>
          <w:bCs/>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4</w:t>
      </w:r>
      <w:r w:rsidRPr="001E6A31">
        <w:rPr>
          <w:rFonts w:cs="Arial"/>
          <w:noProof/>
        </w:rPr>
        <w:fldChar w:fldCharType="end"/>
      </w:r>
      <w:r w:rsidRPr="001E6A31">
        <w:rPr>
          <w:rFonts w:cs="Arial"/>
        </w:rPr>
        <w:t xml:space="preserve"> </w:t>
      </w:r>
      <w:r w:rsidRPr="001E6A31">
        <w:rPr>
          <w:rFonts w:cs="Arial"/>
          <w:bCs/>
          <w:i/>
          <w:iCs/>
        </w:rPr>
        <w:t>Exempel på anslutning av batteritestare 2</w:t>
      </w:r>
    </w:p>
    <w:p w14:paraId="3B3E7A76" w14:textId="77777777" w:rsidR="002663CD" w:rsidRPr="001E6A31" w:rsidRDefault="002663CD" w:rsidP="002663CD">
      <w:pPr>
        <w:pStyle w:val="20"/>
        <w:spacing w:before="312" w:after="156"/>
        <w:rPr>
          <w:rFonts w:cs="Arial"/>
        </w:rPr>
      </w:pPr>
      <w:bookmarkStart w:id="510" w:name="_Toc159436354"/>
      <w:r w:rsidRPr="001E6A31">
        <w:rPr>
          <w:rFonts w:cs="Arial"/>
        </w:rPr>
        <w:t xml:space="preserve"> </w:t>
      </w:r>
      <w:bookmarkStart w:id="511" w:name="_Toc204265051"/>
      <w:r w:rsidRPr="001E6A31">
        <w:rPr>
          <w:rFonts w:cs="Arial"/>
        </w:rPr>
        <w:t>Test i fordon</w:t>
      </w:r>
      <w:bookmarkEnd w:id="510"/>
      <w:bookmarkEnd w:id="511"/>
    </w:p>
    <w:p w14:paraId="66ECE319" w14:textId="77777777" w:rsidR="002663CD" w:rsidRPr="001E6A31" w:rsidRDefault="002663CD" w:rsidP="002663CD">
      <w:pPr>
        <w:spacing w:before="156" w:after="156"/>
        <w:rPr>
          <w:rFonts w:cs="Arial"/>
        </w:rPr>
      </w:pPr>
      <w:r w:rsidRPr="001E6A31">
        <w:rPr>
          <w:rFonts w:cs="Arial"/>
        </w:rPr>
        <w:t>Fordonstestet används för att testa batterier som är installerade i ett fordon. Ett fordonstest inkluderar batteritest, startmotortest och generatortest. Dessa tester hjälper till att fastställa batteriets, startmotorns och generatorns tillstånd.</w:t>
      </w:r>
    </w:p>
    <w:p w14:paraId="28D114F1" w14:textId="77777777" w:rsidR="002663CD" w:rsidRPr="001E6A31" w:rsidRDefault="002663CD" w:rsidP="002663CD">
      <w:pPr>
        <w:pBdr>
          <w:top w:val="single" w:sz="4" w:space="1" w:color="auto"/>
        </w:pBdr>
        <w:spacing w:before="156" w:after="156"/>
        <w:contextualSpacing/>
        <w:textAlignment w:val="baseline"/>
        <w:rPr>
          <w:rFonts w:eastAsia="宋体" w:cs="Arial"/>
          <w:b/>
          <w:bCs/>
          <w:color w:val="000000" w:themeColor="text1"/>
          <w:szCs w:val="18"/>
        </w:rPr>
      </w:pPr>
      <w:r w:rsidRPr="001E6A31">
        <w:rPr>
          <w:rFonts w:eastAsia="宋体" w:cs="Arial"/>
          <w:b/>
          <w:bCs/>
          <w:noProof/>
          <w:color w:val="000000" w:themeColor="text1"/>
          <w:szCs w:val="18"/>
          <w:lang w:val="en-US"/>
        </w:rPr>
        <w:drawing>
          <wp:anchor distT="0" distB="0" distL="114300" distR="114300" simplePos="0" relativeHeight="252325888" behindDoc="0" locked="0" layoutInCell="1" allowOverlap="1" wp14:anchorId="42D11B49" wp14:editId="6B10A20C">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eastAsia="宋体" w:cs="Arial"/>
          <w:b/>
          <w:bCs/>
          <w:color w:val="000000" w:themeColor="text1"/>
          <w:szCs w:val="18"/>
        </w:rPr>
        <w:t>VIKTIG</w:t>
      </w:r>
    </w:p>
    <w:p w14:paraId="781D39BD" w14:textId="4630D121" w:rsidR="002663CD" w:rsidRPr="001E6A31" w:rsidRDefault="002663CD" w:rsidP="002663CD">
      <w:pPr>
        <w:pBdr>
          <w:bottom w:val="single" w:sz="4" w:space="0" w:color="auto"/>
        </w:pBdr>
        <w:spacing w:before="156" w:after="156"/>
        <w:contextualSpacing/>
        <w:textAlignment w:val="baseline"/>
        <w:rPr>
          <w:rFonts w:eastAsia="宋体" w:cs="Arial"/>
          <w:bCs/>
          <w:color w:val="000000" w:themeColor="text1"/>
          <w:szCs w:val="18"/>
        </w:rPr>
      </w:pPr>
      <w:r w:rsidRPr="001E6A31">
        <w:rPr>
          <w:rFonts w:eastAsia="宋体" w:cs="Arial"/>
          <w:bCs/>
          <w:color w:val="000000" w:themeColor="text1"/>
          <w:szCs w:val="18"/>
        </w:rPr>
        <w:t>En ansvarsfriskrivning visas när du använder en funktion på startskärmen för första gången.</w:t>
      </w:r>
      <w:r w:rsidRPr="001E6A31">
        <w:rPr>
          <w:rFonts w:eastAsia="宋体" w:cs="Arial"/>
          <w:color w:val="000000" w:themeColor="text1"/>
          <w:szCs w:val="18"/>
        </w:rPr>
        <w:t xml:space="preserve"> </w:t>
      </w:r>
      <w:r w:rsidRPr="001E6A31">
        <w:rPr>
          <w:rFonts w:eastAsia="宋体" w:cs="Arial"/>
          <w:bCs/>
          <w:color w:val="000000" w:themeColor="text1"/>
          <w:szCs w:val="18"/>
        </w:rPr>
        <w:t xml:space="preserve">Läs slutanvändaravtalet och tryck på </w:t>
      </w:r>
      <w:r w:rsidRPr="001E6A31">
        <w:rPr>
          <w:rFonts w:eastAsia="宋体" w:cs="Arial"/>
          <w:b/>
          <w:bCs/>
          <w:color w:val="000000" w:themeColor="text1"/>
          <w:szCs w:val="18"/>
        </w:rPr>
        <w:t xml:space="preserve">Godkänn </w:t>
      </w:r>
      <w:r w:rsidRPr="001E6A31">
        <w:rPr>
          <w:rFonts w:eastAsia="宋体" w:cs="Arial"/>
          <w:bCs/>
          <w:color w:val="000000" w:themeColor="text1"/>
          <w:szCs w:val="18"/>
        </w:rPr>
        <w:t xml:space="preserve">för att fortsätta. Om du trycker </w:t>
      </w:r>
      <w:r w:rsidRPr="001E6A31">
        <w:rPr>
          <w:rFonts w:eastAsia="宋体" w:cs="Arial"/>
          <w:bCs/>
          <w:color w:val="000000" w:themeColor="text1"/>
          <w:szCs w:val="18"/>
        </w:rPr>
        <w:lastRenderedPageBreak/>
        <w:t xml:space="preserve">på </w:t>
      </w:r>
      <w:r w:rsidRPr="001E6A31">
        <w:rPr>
          <w:rFonts w:eastAsia="宋体" w:cs="Arial"/>
          <w:b/>
          <w:bCs/>
          <w:color w:val="000000" w:themeColor="text1"/>
          <w:szCs w:val="18"/>
        </w:rPr>
        <w:t xml:space="preserve">Avböj </w:t>
      </w:r>
      <w:r w:rsidRPr="001E6A31">
        <w:rPr>
          <w:rFonts w:eastAsia="宋体" w:cs="Arial"/>
          <w:bCs/>
          <w:color w:val="000000" w:themeColor="text1"/>
          <w:szCs w:val="18"/>
        </w:rPr>
        <w:t>kommer du inte att kunna använda funktionerna korrekt.</w:t>
      </w:r>
    </w:p>
    <w:p w14:paraId="143CFFD9" w14:textId="77777777" w:rsidR="002663CD" w:rsidRPr="001E6A31" w:rsidRDefault="002663CD" w:rsidP="002663CD">
      <w:pPr>
        <w:spacing w:beforeLines="100" w:before="312" w:after="156"/>
        <w:textAlignment w:val="baseline"/>
        <w:rPr>
          <w:rFonts w:eastAsiaTheme="minorEastAsia" w:cs="Arial"/>
          <w:szCs w:val="18"/>
        </w:rPr>
      </w:pPr>
      <w:r w:rsidRPr="001E6A31">
        <w:rPr>
          <w:rFonts w:cs="Arial"/>
          <w:szCs w:val="18"/>
        </w:rPr>
        <w:t>Innan du testar ett batteri, se till att batteritestaren är parad ihop med surfplattan via Bluetooth och korrekt ansluten till ett batteri.</w:t>
      </w:r>
    </w:p>
    <w:p w14:paraId="032FE8CD" w14:textId="77777777" w:rsidR="002663CD" w:rsidRPr="001E6A31" w:rsidRDefault="002663CD" w:rsidP="002663CD">
      <w:pPr>
        <w:pStyle w:val="aa"/>
        <w:widowControl w:val="0"/>
        <w:numPr>
          <w:ilvl w:val="0"/>
          <w:numId w:val="25"/>
        </w:numPr>
        <w:spacing w:beforeLines="20" w:before="62" w:afterLines="20" w:after="62"/>
        <w:ind w:left="641" w:hanging="357"/>
        <w:jc w:val="left"/>
        <w:rPr>
          <w:rFonts w:cs="Arial"/>
        </w:rPr>
      </w:pPr>
      <w:bookmarkStart w:id="512" w:name="_7.1.1_Start_the"/>
      <w:bookmarkEnd w:id="512"/>
      <w:r w:rsidRPr="001E6A31">
        <w:rPr>
          <w:rFonts w:cs="Arial"/>
          <w:b/>
        </w:rPr>
        <w:t>För att starta testet i fordonet</w:t>
      </w:r>
    </w:p>
    <w:p w14:paraId="6002A017" w14:textId="77777777" w:rsidR="002663CD" w:rsidRPr="001E6A31" w:rsidRDefault="002663CD" w:rsidP="002663CD">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1E6A31">
        <w:rPr>
          <w:rFonts w:cs="Arial"/>
          <w:szCs w:val="18"/>
        </w:rPr>
        <w:t xml:space="preserve">Tryck på </w:t>
      </w:r>
      <w:r w:rsidRPr="001E6A31">
        <w:rPr>
          <w:rFonts w:cs="Arial"/>
          <w:b/>
          <w:szCs w:val="18"/>
        </w:rPr>
        <w:t xml:space="preserve">Batteritest </w:t>
      </w:r>
      <w:r w:rsidRPr="001E6A31">
        <w:rPr>
          <w:rFonts w:cs="Arial"/>
          <w:szCs w:val="18"/>
        </w:rPr>
        <w:t xml:space="preserve">på MaxiSys jobbmeny. Välj </w:t>
      </w:r>
      <w:r w:rsidRPr="001E6A31">
        <w:rPr>
          <w:rFonts w:cs="Arial"/>
          <w:b/>
          <w:szCs w:val="18"/>
        </w:rPr>
        <w:t>Test i fordon.</w:t>
      </w:r>
    </w:p>
    <w:p w14:paraId="5FC48539" w14:textId="77777777" w:rsidR="002663CD" w:rsidRPr="001E6A31" w:rsidRDefault="002663CD" w:rsidP="002663CD">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1E6A31">
        <w:rPr>
          <w:rFonts w:cs="Arial"/>
          <w:kern w:val="0"/>
          <w:szCs w:val="18"/>
        </w:rPr>
        <w:t>Bekräfta fordonsinformationen på vänster sida av skärmen. Se till att VIN-numret är angett.</w:t>
      </w:r>
    </w:p>
    <w:p w14:paraId="1137B7A6" w14:textId="77777777" w:rsidR="002663CD" w:rsidRPr="001E6A31" w:rsidRDefault="002663CD" w:rsidP="002663CD">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1E6A31">
        <w:rPr>
          <w:rFonts w:cs="Arial"/>
          <w:kern w:val="0"/>
          <w:szCs w:val="18"/>
        </w:rPr>
        <w:t xml:space="preserve">Bekräfta din batteriinformation, inklusive spänning, typ, standard och kapacitet. Tryck på </w:t>
      </w:r>
      <w:r w:rsidRPr="001E6A31">
        <w:rPr>
          <w:rFonts w:cs="Arial"/>
          <w:b/>
          <w:kern w:val="0"/>
          <w:szCs w:val="18"/>
        </w:rPr>
        <w:t xml:space="preserve">Nästa </w:t>
      </w:r>
      <w:r w:rsidRPr="001E6A31">
        <w:rPr>
          <w:rFonts w:cs="Arial"/>
          <w:kern w:val="0"/>
          <w:szCs w:val="18"/>
        </w:rPr>
        <w:t>för att fortsätta med testfunktionerna i fordonet.</w:t>
      </w:r>
    </w:p>
    <w:p w14:paraId="218D09EA" w14:textId="77777777" w:rsidR="002663CD" w:rsidRPr="001E6A31" w:rsidRDefault="002663CD" w:rsidP="002663CD">
      <w:pPr>
        <w:spacing w:beforeLines="0" w:before="0" w:afterLines="0" w:after="0" w:line="240" w:lineRule="auto"/>
        <w:ind w:left="0"/>
        <w:contextualSpacing/>
        <w:jc w:val="center"/>
        <w:rPr>
          <w:rFonts w:cs="Arial"/>
        </w:rPr>
      </w:pPr>
      <w:r w:rsidRPr="001E6A31">
        <w:rPr>
          <w:rFonts w:cs="Arial"/>
          <w:noProof/>
          <w:lang w:val="en-US"/>
          <w14:ligatures w14:val="standardContextual"/>
        </w:rPr>
        <w:drawing>
          <wp:inline distT="0" distB="0" distL="0" distR="0" wp14:anchorId="7825A117" wp14:editId="56A1DD93">
            <wp:extent cx="2879259" cy="1971923"/>
            <wp:effectExtent l="0" t="0" r="0" b="952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6" cstate="print">
                      <a:extLst>
                        <a:ext uri="{28A0092B-C50C-407E-A947-70E740481C1C}">
                          <a14:useLocalDpi xmlns:a14="http://schemas.microsoft.com/office/drawing/2010/main"/>
                        </a:ext>
                      </a:extLst>
                    </a:blip>
                    <a:srcRect/>
                    <a:stretch/>
                  </pic:blipFill>
                  <pic:spPr bwMode="auto">
                    <a:xfrm>
                      <a:off x="0" y="0"/>
                      <a:ext cx="2880000" cy="1972431"/>
                    </a:xfrm>
                    <a:prstGeom prst="rect">
                      <a:avLst/>
                    </a:prstGeom>
                    <a:ln>
                      <a:noFill/>
                    </a:ln>
                    <a:extLst>
                      <a:ext uri="{53640926-AAD7-44D8-BBD7-CCE9431645EC}">
                        <a14:shadowObscured xmlns:a14="http://schemas.microsoft.com/office/drawing/2010/main"/>
                      </a:ext>
                    </a:extLst>
                  </pic:spPr>
                </pic:pic>
              </a:graphicData>
            </a:graphic>
          </wp:inline>
        </w:drawing>
      </w:r>
    </w:p>
    <w:p w14:paraId="3AC208BC" w14:textId="58B8C7E1" w:rsidR="002663CD" w:rsidRPr="001E6A31" w:rsidRDefault="002663CD" w:rsidP="002663CD">
      <w:pPr>
        <w:pStyle w:val="ab"/>
        <w:spacing w:before="156" w:after="156"/>
        <w:ind w:left="0"/>
        <w:rPr>
          <w:rFonts w:cs="Arial"/>
          <w:bCs/>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t xml:space="preserve"> </w:t>
      </w:r>
      <w:r w:rsidRPr="001E6A31">
        <w:rPr>
          <w:rFonts w:cs="Arial"/>
          <w:bCs/>
          <w:i/>
          <w:iCs/>
        </w:rPr>
        <w:t>Batteriinformationsskärm</w:t>
      </w:r>
    </w:p>
    <w:p w14:paraId="40D5ED03" w14:textId="77777777" w:rsidR="002663CD" w:rsidRPr="001E6A31" w:rsidRDefault="002663CD" w:rsidP="002663CD">
      <w:pPr>
        <w:pBdr>
          <w:top w:val="single" w:sz="6" w:space="1" w:color="auto"/>
          <w:bottom w:val="single" w:sz="6" w:space="1" w:color="auto"/>
        </w:pBdr>
        <w:spacing w:beforeLines="0" w:before="0" w:afterLines="0" w:after="0"/>
        <w:contextualSpacing/>
        <w:rPr>
          <w:rFonts w:cs="Arial"/>
          <w:b/>
          <w:szCs w:val="18"/>
        </w:rPr>
      </w:pPr>
      <w:r w:rsidRPr="001E6A31">
        <w:rPr>
          <w:rFonts w:cs="Arial"/>
          <w:b/>
          <w:noProof/>
          <w:szCs w:val="18"/>
          <w:lang w:val="en-US"/>
        </w:rPr>
        <w:drawing>
          <wp:anchor distT="0" distB="0" distL="114300" distR="114300" simplePos="0" relativeHeight="252327936" behindDoc="0" locked="0" layoutInCell="1" allowOverlap="1" wp14:anchorId="1ABE31BD" wp14:editId="0D86D144">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1E6A31">
        <w:rPr>
          <w:rFonts w:cs="Arial"/>
          <w:b/>
          <w:szCs w:val="18"/>
        </w:rPr>
        <w:t>NOTERA</w:t>
      </w:r>
    </w:p>
    <w:p w14:paraId="69F26853" w14:textId="77777777" w:rsidR="002663CD" w:rsidRPr="001E6A31" w:rsidRDefault="002663CD" w:rsidP="002663CD">
      <w:pPr>
        <w:pBdr>
          <w:top w:val="single" w:sz="6" w:space="1" w:color="auto"/>
          <w:bottom w:val="single" w:sz="6" w:space="1" w:color="auto"/>
        </w:pBdr>
        <w:spacing w:beforeLines="0" w:before="0" w:afterLines="0" w:after="0"/>
        <w:contextualSpacing/>
        <w:rPr>
          <w:rFonts w:cs="Arial"/>
          <w:bCs/>
          <w:szCs w:val="18"/>
        </w:rPr>
      </w:pPr>
      <w:r w:rsidRPr="001E6A31">
        <w:rPr>
          <w:rFonts w:cs="Arial"/>
          <w:bCs/>
          <w:szCs w:val="18"/>
        </w:rPr>
        <w:t>I inställningsprogrammet kan du med alternativet Batteritest ändra kravet för att ange VIN-information. Om inställningen är aktiverad är det inte längre obligatoriskt att ange VIN-numret.</w:t>
      </w:r>
    </w:p>
    <w:p w14:paraId="139928FF" w14:textId="77777777" w:rsidR="002663CD" w:rsidRPr="001E6A31" w:rsidRDefault="002663CD" w:rsidP="002663CD">
      <w:pPr>
        <w:pStyle w:val="16"/>
        <w:spacing w:before="156" w:after="156" w:line="276" w:lineRule="auto"/>
        <w:ind w:left="180"/>
      </w:pPr>
      <w:r w:rsidRPr="001E6A31">
        <w:t>Se tabellen nedan för en lista över knappar som kan visas när du använder funktionerna:</w:t>
      </w:r>
    </w:p>
    <w:p w14:paraId="75C6873D" w14:textId="738FB48B" w:rsidR="002663CD" w:rsidRPr="001E6A31" w:rsidRDefault="002663CD" w:rsidP="002663CD">
      <w:pPr>
        <w:pStyle w:val="ab"/>
        <w:spacing w:before="156" w:after="156"/>
        <w:ind w:left="0"/>
        <w:rPr>
          <w:rFonts w:cs="Arial"/>
          <w:i/>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t xml:space="preserve"> </w:t>
      </w:r>
      <w:r w:rsidRPr="001E6A31">
        <w:rPr>
          <w:rFonts w:cs="Arial"/>
          <w:i/>
        </w:rPr>
        <w:t>Knappar i verktygsfältet överst</w:t>
      </w:r>
    </w:p>
    <w:tbl>
      <w:tblPr>
        <w:tblStyle w:val="ac"/>
        <w:tblW w:w="0" w:type="auto"/>
        <w:tblInd w:w="284" w:type="dxa"/>
        <w:tblLook w:val="04A0" w:firstRow="1" w:lastRow="0" w:firstColumn="1" w:lastColumn="0" w:noHBand="0" w:noVBand="1"/>
      </w:tblPr>
      <w:tblGrid>
        <w:gridCol w:w="1225"/>
        <w:gridCol w:w="1697"/>
        <w:gridCol w:w="4041"/>
      </w:tblGrid>
      <w:tr w:rsidR="002663CD" w:rsidRPr="001E6A31" w14:paraId="768E6194" w14:textId="77777777" w:rsidTr="00F13F00">
        <w:trPr>
          <w:tblHeader/>
        </w:trPr>
        <w:tc>
          <w:tcPr>
            <w:tcW w:w="1271" w:type="dxa"/>
            <w:shd w:val="clear" w:color="auto" w:fill="D9D9D9" w:themeFill="background1" w:themeFillShade="D9"/>
            <w:vAlign w:val="center"/>
          </w:tcPr>
          <w:p w14:paraId="5C3F2FBC" w14:textId="77777777" w:rsidR="002663CD" w:rsidRPr="001E6A31" w:rsidRDefault="002663CD" w:rsidP="00F13F00">
            <w:pPr>
              <w:spacing w:before="156" w:after="156"/>
              <w:ind w:left="0"/>
              <w:rPr>
                <w:rFonts w:cs="Arial"/>
                <w:b/>
                <w:bCs/>
              </w:rPr>
            </w:pPr>
            <w:r w:rsidRPr="001E6A31">
              <w:rPr>
                <w:rFonts w:cs="Arial"/>
                <w:b/>
                <w:bCs/>
              </w:rPr>
              <w:t>Knapp</w:t>
            </w:r>
          </w:p>
        </w:tc>
        <w:tc>
          <w:tcPr>
            <w:tcW w:w="1417" w:type="dxa"/>
            <w:shd w:val="clear" w:color="auto" w:fill="D9D9D9" w:themeFill="background1" w:themeFillShade="D9"/>
            <w:vAlign w:val="center"/>
          </w:tcPr>
          <w:p w14:paraId="7F1733CF" w14:textId="77777777" w:rsidR="002663CD" w:rsidRPr="001E6A31" w:rsidRDefault="002663CD" w:rsidP="00F13F00">
            <w:pPr>
              <w:spacing w:before="156" w:after="156"/>
              <w:ind w:left="0"/>
              <w:rPr>
                <w:rFonts w:cs="Arial"/>
                <w:b/>
                <w:bCs/>
              </w:rPr>
            </w:pPr>
            <w:r w:rsidRPr="001E6A31">
              <w:rPr>
                <w:rFonts w:cs="Arial"/>
                <w:b/>
                <w:bCs/>
              </w:rPr>
              <w:t>Namn</w:t>
            </w:r>
          </w:p>
        </w:tc>
        <w:tc>
          <w:tcPr>
            <w:tcW w:w="4275" w:type="dxa"/>
            <w:shd w:val="clear" w:color="auto" w:fill="D9D9D9" w:themeFill="background1" w:themeFillShade="D9"/>
            <w:vAlign w:val="center"/>
          </w:tcPr>
          <w:p w14:paraId="382B7759" w14:textId="77777777" w:rsidR="002663CD" w:rsidRPr="001E6A31" w:rsidRDefault="002663CD" w:rsidP="00F13F00">
            <w:pPr>
              <w:spacing w:before="156" w:after="156"/>
              <w:ind w:left="0"/>
              <w:rPr>
                <w:rFonts w:cs="Arial"/>
                <w:b/>
                <w:bCs/>
              </w:rPr>
            </w:pPr>
            <w:r w:rsidRPr="001E6A31">
              <w:rPr>
                <w:rFonts w:cs="Arial"/>
                <w:b/>
                <w:bCs/>
              </w:rPr>
              <w:t>Beskrivning</w:t>
            </w:r>
          </w:p>
        </w:tc>
      </w:tr>
      <w:tr w:rsidR="002663CD" w:rsidRPr="001E6A31" w14:paraId="5F59A62B" w14:textId="77777777" w:rsidTr="00F13F00">
        <w:tc>
          <w:tcPr>
            <w:tcW w:w="1271" w:type="dxa"/>
            <w:vAlign w:val="center"/>
          </w:tcPr>
          <w:p w14:paraId="4F425936" w14:textId="77777777" w:rsidR="002663CD" w:rsidRPr="001E6A31" w:rsidRDefault="002663CD" w:rsidP="00F13F00">
            <w:pPr>
              <w:spacing w:before="156" w:after="156"/>
              <w:ind w:left="0"/>
              <w:rPr>
                <w:rFonts w:cs="Arial"/>
              </w:rPr>
            </w:pPr>
            <w:r w:rsidRPr="001E6A31">
              <w:rPr>
                <w:rFonts w:cs="Arial"/>
                <w:noProof/>
                <w:lang w:val="en-US"/>
              </w:rPr>
              <w:drawing>
                <wp:anchor distT="0" distB="0" distL="114300" distR="114300" simplePos="0" relativeHeight="252416000" behindDoc="0" locked="0" layoutInCell="1" allowOverlap="1" wp14:anchorId="0816DAA0" wp14:editId="6FCDD316">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7">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F653C91" w14:textId="77777777" w:rsidR="002663CD" w:rsidRPr="001E6A31" w:rsidRDefault="002663CD" w:rsidP="00F13F00">
            <w:pPr>
              <w:spacing w:before="156" w:after="156"/>
              <w:ind w:left="0"/>
              <w:rPr>
                <w:rFonts w:cs="Arial"/>
                <w:b/>
              </w:rPr>
            </w:pPr>
            <w:r w:rsidRPr="001E6A31">
              <w:rPr>
                <w:rFonts w:cs="Arial"/>
                <w:b/>
                <w:szCs w:val="18"/>
              </w:rPr>
              <w:t>Batterianslutning</w:t>
            </w:r>
          </w:p>
        </w:tc>
        <w:tc>
          <w:tcPr>
            <w:tcW w:w="4275" w:type="dxa"/>
            <w:vAlign w:val="center"/>
          </w:tcPr>
          <w:p w14:paraId="29D15940" w14:textId="77777777" w:rsidR="002663CD" w:rsidRPr="001E6A31" w:rsidRDefault="002663CD" w:rsidP="00F13F00">
            <w:pPr>
              <w:spacing w:before="156" w:after="156"/>
              <w:ind w:left="0"/>
              <w:rPr>
                <w:rFonts w:cs="Arial"/>
              </w:rPr>
            </w:pPr>
            <w:r w:rsidRPr="001E6A31">
              <w:rPr>
                <w:rFonts w:cs="Arial"/>
                <w:szCs w:val="18"/>
              </w:rPr>
              <w:t xml:space="preserve">Värdet på ikonen anger realtidsspänningen för </w:t>
            </w:r>
            <w:r w:rsidRPr="001E6A31">
              <w:rPr>
                <w:rFonts w:cs="Arial"/>
                <w:szCs w:val="18"/>
              </w:rPr>
              <w:lastRenderedPageBreak/>
              <w:t>det testade batteriet. I batteritestet blir knappen grön om batteriet är i gott skick, annars blir den röd.</w:t>
            </w:r>
          </w:p>
        </w:tc>
      </w:tr>
      <w:tr w:rsidR="002663CD" w:rsidRPr="001E6A31" w14:paraId="060BE549" w14:textId="77777777" w:rsidTr="00F13F00">
        <w:tc>
          <w:tcPr>
            <w:tcW w:w="1271" w:type="dxa"/>
            <w:vAlign w:val="center"/>
          </w:tcPr>
          <w:p w14:paraId="0D48A920" w14:textId="77777777" w:rsidR="002663CD" w:rsidRPr="001E6A31" w:rsidRDefault="002663CD" w:rsidP="00F13F00">
            <w:pPr>
              <w:spacing w:before="156" w:after="156"/>
              <w:ind w:left="0"/>
              <w:rPr>
                <w:rFonts w:cs="Arial"/>
              </w:rPr>
            </w:pPr>
            <w:r w:rsidRPr="001E6A31">
              <w:rPr>
                <w:rFonts w:cs="Arial"/>
                <w:noProof/>
                <w:lang w:val="en-US"/>
                <w14:ligatures w14:val="standardContextual"/>
              </w:rPr>
              <w:lastRenderedPageBreak/>
              <w:drawing>
                <wp:anchor distT="0" distB="0" distL="114300" distR="114300" simplePos="0" relativeHeight="252417024" behindDoc="0" locked="0" layoutInCell="1" allowOverlap="1" wp14:anchorId="4627DE37" wp14:editId="0284BB20">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78CDA83" w14:textId="77777777" w:rsidR="002663CD" w:rsidRPr="001E6A31" w:rsidRDefault="002663CD" w:rsidP="00F13F00">
            <w:pPr>
              <w:spacing w:before="156" w:after="156"/>
              <w:ind w:left="0"/>
              <w:rPr>
                <w:rFonts w:cs="Arial"/>
                <w:b/>
              </w:rPr>
            </w:pPr>
            <w:r w:rsidRPr="001E6A31">
              <w:rPr>
                <w:rFonts w:cs="Arial"/>
                <w:b/>
                <w:szCs w:val="18"/>
              </w:rPr>
              <w:t>Utgång</w:t>
            </w:r>
          </w:p>
        </w:tc>
        <w:tc>
          <w:tcPr>
            <w:tcW w:w="4275" w:type="dxa"/>
            <w:vAlign w:val="center"/>
          </w:tcPr>
          <w:p w14:paraId="31A79BAC" w14:textId="77777777" w:rsidR="002663CD" w:rsidRPr="001E6A31" w:rsidRDefault="002663CD" w:rsidP="00F13F00">
            <w:pPr>
              <w:spacing w:before="156" w:after="156"/>
              <w:ind w:left="0"/>
              <w:rPr>
                <w:rFonts w:cs="Arial"/>
              </w:rPr>
            </w:pPr>
            <w:r w:rsidRPr="001E6A31">
              <w:rPr>
                <w:rFonts w:cs="Arial"/>
                <w:szCs w:val="18"/>
              </w:rPr>
              <w:t>Återgår till Jobbmenyn.</w:t>
            </w:r>
          </w:p>
        </w:tc>
      </w:tr>
      <w:tr w:rsidR="002663CD" w:rsidRPr="001E6A31" w14:paraId="410C5B04" w14:textId="77777777" w:rsidTr="00F13F00">
        <w:tc>
          <w:tcPr>
            <w:tcW w:w="1271" w:type="dxa"/>
            <w:vAlign w:val="center"/>
          </w:tcPr>
          <w:p w14:paraId="1167E628" w14:textId="77777777" w:rsidR="002663CD" w:rsidRPr="001E6A31" w:rsidRDefault="002663CD" w:rsidP="00F13F00">
            <w:pPr>
              <w:spacing w:before="156" w:after="156"/>
              <w:ind w:left="0"/>
              <w:rPr>
                <w:rFonts w:cs="Arial"/>
              </w:rPr>
            </w:pPr>
            <w:r w:rsidRPr="001E6A31">
              <w:rPr>
                <w:rFonts w:cs="Arial"/>
                <w:noProof/>
                <w:lang w:val="en-US"/>
                <w14:ligatures w14:val="standardContextual"/>
              </w:rPr>
              <w:drawing>
                <wp:anchor distT="0" distB="0" distL="114300" distR="114300" simplePos="0" relativeHeight="252418048" behindDoc="0" locked="0" layoutInCell="1" allowOverlap="1" wp14:anchorId="390B779E" wp14:editId="07F8BCB3">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9">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9F54EB1" w14:textId="77777777" w:rsidR="002663CD" w:rsidRPr="001E6A31" w:rsidRDefault="002663CD" w:rsidP="00F13F00">
            <w:pPr>
              <w:spacing w:before="156" w:after="156"/>
              <w:ind w:left="0"/>
              <w:rPr>
                <w:rFonts w:cs="Arial"/>
                <w:b/>
              </w:rPr>
            </w:pPr>
            <w:r w:rsidRPr="001E6A31">
              <w:rPr>
                <w:rFonts w:cs="Arial"/>
                <w:b/>
                <w:szCs w:val="18"/>
              </w:rPr>
              <w:t>Tillbaka</w:t>
            </w:r>
          </w:p>
        </w:tc>
        <w:tc>
          <w:tcPr>
            <w:tcW w:w="4275" w:type="dxa"/>
            <w:vAlign w:val="center"/>
          </w:tcPr>
          <w:p w14:paraId="32D8C50D" w14:textId="77777777" w:rsidR="002663CD" w:rsidRPr="001E6A31" w:rsidRDefault="002663CD" w:rsidP="00F13F00">
            <w:pPr>
              <w:spacing w:before="156" w:after="156"/>
              <w:ind w:left="0"/>
              <w:rPr>
                <w:rFonts w:cs="Arial"/>
              </w:rPr>
            </w:pPr>
            <w:r w:rsidRPr="001E6A31">
              <w:rPr>
                <w:rFonts w:cs="Arial"/>
                <w:bCs/>
                <w:szCs w:val="18"/>
              </w:rPr>
              <w:t>Återgår till föregående skärm.</w:t>
            </w:r>
          </w:p>
        </w:tc>
      </w:tr>
      <w:tr w:rsidR="002663CD" w:rsidRPr="001E6A31" w14:paraId="4DB506B7" w14:textId="77777777" w:rsidTr="00F13F00">
        <w:tc>
          <w:tcPr>
            <w:tcW w:w="1271" w:type="dxa"/>
            <w:vAlign w:val="center"/>
          </w:tcPr>
          <w:p w14:paraId="120C7362" w14:textId="77777777" w:rsidR="002663CD" w:rsidRPr="001E6A31" w:rsidRDefault="002663CD" w:rsidP="00F13F00">
            <w:pPr>
              <w:spacing w:before="156" w:after="156"/>
              <w:ind w:left="0"/>
              <w:rPr>
                <w:rFonts w:cs="Arial"/>
                <w:noProof/>
                <w14:ligatures w14:val="standardContextual"/>
              </w:rPr>
            </w:pPr>
            <w:r w:rsidRPr="001E6A31">
              <w:rPr>
                <w:rFonts w:cs="Arial"/>
                <w:noProof/>
                <w:lang w:val="en-US"/>
              </w:rPr>
              <w:drawing>
                <wp:anchor distT="0" distB="0" distL="114300" distR="114300" simplePos="0" relativeHeight="252419072" behindDoc="0" locked="0" layoutInCell="1" allowOverlap="1" wp14:anchorId="6C6BD067" wp14:editId="7F26F427">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40"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02B342A8" w14:textId="77777777" w:rsidR="002663CD" w:rsidRPr="001E6A31" w:rsidRDefault="002663CD" w:rsidP="00F13F00">
            <w:pPr>
              <w:spacing w:before="156" w:after="156"/>
              <w:ind w:left="0"/>
              <w:rPr>
                <w:rFonts w:cs="Arial"/>
                <w:b/>
                <w:szCs w:val="18"/>
              </w:rPr>
            </w:pPr>
            <w:r w:rsidRPr="001E6A31">
              <w:rPr>
                <w:rFonts w:cs="Arial"/>
                <w:b/>
                <w:szCs w:val="18"/>
              </w:rPr>
              <w:t>Nästa</w:t>
            </w:r>
          </w:p>
        </w:tc>
        <w:tc>
          <w:tcPr>
            <w:tcW w:w="4275" w:type="dxa"/>
            <w:vAlign w:val="center"/>
          </w:tcPr>
          <w:p w14:paraId="3210E885" w14:textId="77777777" w:rsidR="002663CD" w:rsidRPr="001E6A31" w:rsidRDefault="002663CD" w:rsidP="00F13F00">
            <w:pPr>
              <w:spacing w:before="156" w:after="156"/>
              <w:ind w:left="0"/>
              <w:rPr>
                <w:rFonts w:cs="Arial"/>
                <w:bCs/>
                <w:szCs w:val="18"/>
              </w:rPr>
            </w:pPr>
            <w:r w:rsidRPr="001E6A31">
              <w:rPr>
                <w:rFonts w:cs="Arial"/>
                <w:szCs w:val="18"/>
              </w:rPr>
              <w:t>Tryck för att fortsätta.</w:t>
            </w:r>
          </w:p>
        </w:tc>
      </w:tr>
    </w:tbl>
    <w:p w14:paraId="34CF8781" w14:textId="77777777" w:rsidR="002663CD" w:rsidRPr="001E6A31" w:rsidRDefault="002663CD" w:rsidP="002663CD">
      <w:pPr>
        <w:spacing w:before="156" w:after="156"/>
        <w:rPr>
          <w:rFonts w:cs="Arial"/>
        </w:rPr>
      </w:pPr>
    </w:p>
    <w:p w14:paraId="188E1E5B" w14:textId="77777777" w:rsidR="002663CD" w:rsidRPr="001E6A31" w:rsidRDefault="002663CD" w:rsidP="002663CD">
      <w:pPr>
        <w:pStyle w:val="30"/>
        <w:spacing w:before="312" w:after="156"/>
      </w:pPr>
      <w:bookmarkStart w:id="513" w:name="_Toc74815233"/>
      <w:bookmarkStart w:id="514" w:name="_Toc79087910"/>
      <w:bookmarkStart w:id="515" w:name="_Toc109724461"/>
      <w:bookmarkStart w:id="516" w:name="_Toc159436355"/>
      <w:r w:rsidRPr="001E6A31">
        <w:t>Batteritest</w:t>
      </w:r>
      <w:bookmarkEnd w:id="513"/>
      <w:bookmarkEnd w:id="514"/>
      <w:bookmarkEnd w:id="515"/>
      <w:bookmarkEnd w:id="516"/>
    </w:p>
    <w:p w14:paraId="1F2F4F45" w14:textId="28866449" w:rsidR="002663CD" w:rsidRPr="001E6A31" w:rsidRDefault="002663CD" w:rsidP="002663CD">
      <w:pPr>
        <w:pStyle w:val="aa"/>
        <w:widowControl w:val="0"/>
        <w:numPr>
          <w:ilvl w:val="0"/>
          <w:numId w:val="97"/>
        </w:numPr>
        <w:adjustRightInd w:val="0"/>
        <w:spacing w:beforeLines="20" w:before="62" w:afterLines="20" w:after="62"/>
        <w:ind w:left="641" w:hanging="357"/>
        <w:textAlignment w:val="baseline"/>
        <w:rPr>
          <w:rFonts w:cs="Arial"/>
          <w:szCs w:val="18"/>
        </w:rPr>
      </w:pPr>
      <w:r w:rsidRPr="001E6A31">
        <w:rPr>
          <w:rFonts w:cs="Arial"/>
          <w:szCs w:val="18"/>
        </w:rPr>
        <w:t xml:space="preserve">Följ instruktionerna på skärmen. </w:t>
      </w:r>
      <w:bookmarkStart w:id="517" w:name="OLE_LINK41"/>
      <w:bookmarkStart w:id="518" w:name="OLE_LINK42"/>
      <w:r w:rsidRPr="001E6A31">
        <w:rPr>
          <w:rFonts w:cs="Arial"/>
          <w:szCs w:val="18"/>
        </w:rPr>
        <w:t xml:space="preserve">Markera rutorna </w:t>
      </w:r>
      <w:bookmarkEnd w:id="517"/>
      <w:bookmarkEnd w:id="518"/>
      <w:r w:rsidRPr="001E6A31">
        <w:rPr>
          <w:rFonts w:cs="Arial"/>
          <w:szCs w:val="18"/>
        </w:rPr>
        <w:t xml:space="preserve">när alla obligatoriska uppgifter är slutförda och tryck på </w:t>
      </w:r>
      <w:r w:rsidRPr="001E6A31">
        <w:rPr>
          <w:rFonts w:cs="Arial"/>
          <w:b/>
          <w:szCs w:val="18"/>
        </w:rPr>
        <w:t>Starta testning.</w:t>
      </w:r>
    </w:p>
    <w:p w14:paraId="7500C51B" w14:textId="77777777" w:rsidR="002663CD" w:rsidRPr="001E6A31" w:rsidRDefault="002663CD" w:rsidP="002663CD">
      <w:pPr>
        <w:spacing w:beforeLines="0" w:before="0" w:afterLines="0" w:after="0" w:line="240" w:lineRule="auto"/>
        <w:ind w:left="0"/>
        <w:contextualSpacing/>
        <w:jc w:val="center"/>
        <w:rPr>
          <w:rFonts w:cs="Arial"/>
          <w:szCs w:val="18"/>
        </w:rPr>
      </w:pPr>
      <w:r w:rsidRPr="001E6A31">
        <w:rPr>
          <w:rFonts w:cs="Arial"/>
          <w:noProof/>
          <w:szCs w:val="18"/>
          <w:lang w:val="en-US"/>
        </w:rPr>
        <w:drawing>
          <wp:inline distT="0" distB="0" distL="0" distR="0" wp14:anchorId="14717C60" wp14:editId="60BD1A42">
            <wp:extent cx="2879640" cy="1973484"/>
            <wp:effectExtent l="0" t="0" r="0" b="825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1" cstate="print">
                      <a:extLst>
                        <a:ext uri="{28A0092B-C50C-407E-A947-70E740481C1C}">
                          <a14:useLocalDpi xmlns:a14="http://schemas.microsoft.com/office/drawing/2010/main"/>
                        </a:ext>
                      </a:extLst>
                    </a:blip>
                    <a:srcRect/>
                    <a:stretch/>
                  </pic:blipFill>
                  <pic:spPr bwMode="auto">
                    <a:xfrm>
                      <a:off x="0" y="0"/>
                      <a:ext cx="2880000" cy="1973731"/>
                    </a:xfrm>
                    <a:prstGeom prst="rect">
                      <a:avLst/>
                    </a:prstGeom>
                    <a:noFill/>
                    <a:ln>
                      <a:noFill/>
                    </a:ln>
                    <a:extLst>
                      <a:ext uri="{53640926-AAD7-44D8-BBD7-CCE9431645EC}">
                        <a14:shadowObscured xmlns:a14="http://schemas.microsoft.com/office/drawing/2010/main"/>
                      </a:ext>
                    </a:extLst>
                  </pic:spPr>
                </pic:pic>
              </a:graphicData>
            </a:graphic>
          </wp:inline>
        </w:drawing>
      </w:r>
    </w:p>
    <w:p w14:paraId="3996A21B" w14:textId="1B7C9E88" w:rsidR="002663CD" w:rsidRPr="001E6A31" w:rsidRDefault="002663CD" w:rsidP="002663CD">
      <w:pPr>
        <w:pStyle w:val="ab"/>
        <w:spacing w:before="156"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t xml:space="preserve"> </w:t>
      </w:r>
      <w:r w:rsidRPr="001E6A31">
        <w:rPr>
          <w:rFonts w:cs="Arial"/>
          <w:i/>
        </w:rPr>
        <w:t>Batteriskärm</w:t>
      </w:r>
    </w:p>
    <w:p w14:paraId="62D5C50A" w14:textId="77777777" w:rsidR="002663CD" w:rsidRPr="001E6A31" w:rsidRDefault="002663CD" w:rsidP="002663CD">
      <w:pPr>
        <w:pStyle w:val="aa"/>
        <w:widowControl w:val="0"/>
        <w:numPr>
          <w:ilvl w:val="0"/>
          <w:numId w:val="97"/>
        </w:numPr>
        <w:adjustRightInd w:val="0"/>
        <w:spacing w:beforeLines="20" w:before="62" w:afterLines="20" w:after="62"/>
        <w:ind w:left="641" w:hanging="357"/>
        <w:textAlignment w:val="baseline"/>
        <w:rPr>
          <w:rFonts w:cs="Arial"/>
          <w:szCs w:val="18"/>
        </w:rPr>
      </w:pPr>
      <w:r w:rsidRPr="001E6A31">
        <w:rPr>
          <w:rFonts w:cs="Arial"/>
          <w:szCs w:val="18"/>
        </w:rPr>
        <w:t>Vänta tills testet är klart. Testresultaten visas på verktyget.</w:t>
      </w:r>
    </w:p>
    <w:p w14:paraId="3DF50BAA" w14:textId="77777777" w:rsidR="002663CD" w:rsidRPr="001E6A31" w:rsidRDefault="002663CD" w:rsidP="002663CD">
      <w:pPr>
        <w:spacing w:beforeLines="0" w:before="0" w:afterLines="0" w:after="0" w:line="240" w:lineRule="auto"/>
        <w:ind w:left="0"/>
        <w:contextualSpacing/>
        <w:jc w:val="center"/>
        <w:rPr>
          <w:rFonts w:cs="Arial"/>
          <w:szCs w:val="18"/>
        </w:rPr>
      </w:pPr>
      <w:r w:rsidRPr="001E6A31">
        <w:rPr>
          <w:rFonts w:cs="Arial"/>
          <w:noProof/>
          <w:szCs w:val="18"/>
          <w:lang w:val="en-US"/>
        </w:rPr>
        <w:lastRenderedPageBreak/>
        <w:drawing>
          <wp:inline distT="0" distB="0" distL="0" distR="0" wp14:anchorId="51A53655" wp14:editId="4A224B59">
            <wp:extent cx="2879284" cy="19685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2"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7CCD5C56" w14:textId="5AF8D01C" w:rsidR="002663CD" w:rsidRPr="001E6A31" w:rsidRDefault="002663CD" w:rsidP="002663CD">
      <w:pPr>
        <w:pStyle w:val="ab"/>
        <w:spacing w:before="156" w:after="156"/>
        <w:ind w:left="0"/>
        <w:rPr>
          <w:rFonts w:cs="Arial"/>
          <w:b w:val="0"/>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7</w:t>
      </w:r>
      <w:r w:rsidRPr="001E6A31">
        <w:rPr>
          <w:rFonts w:cs="Arial"/>
          <w:noProof/>
        </w:rPr>
        <w:fldChar w:fldCharType="end"/>
      </w:r>
      <w:r w:rsidRPr="001E6A31">
        <w:rPr>
          <w:rFonts w:cs="Arial"/>
        </w:rPr>
        <w:t xml:space="preserve"> </w:t>
      </w:r>
      <w:r w:rsidRPr="001E6A31">
        <w:rPr>
          <w:rFonts w:cs="Arial"/>
          <w:i/>
        </w:rPr>
        <w:t>Skärm för batteritestresultat</w:t>
      </w:r>
    </w:p>
    <w:p w14:paraId="6D5C3870" w14:textId="4B307FE0" w:rsidR="002663CD" w:rsidRPr="001E6A31" w:rsidRDefault="002663CD" w:rsidP="002663CD">
      <w:pPr>
        <w:pStyle w:val="ab"/>
        <w:spacing w:before="156" w:after="156"/>
        <w:ind w:left="0"/>
        <w:rPr>
          <w:rFonts w:cs="Arial"/>
          <w:b w:val="0"/>
          <w:i/>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4</w:t>
      </w:r>
      <w:r w:rsidRPr="001E6A31">
        <w:rPr>
          <w:rFonts w:cs="Arial"/>
          <w:noProof/>
        </w:rPr>
        <w:fldChar w:fldCharType="end"/>
      </w:r>
      <w:r w:rsidRPr="001E6A31">
        <w:rPr>
          <w:rFonts w:cs="Arial"/>
        </w:rPr>
        <w:t xml:space="preserve"> </w:t>
      </w:r>
      <w:r w:rsidRPr="001E6A31">
        <w:rPr>
          <w:rFonts w:cs="Arial"/>
          <w:i/>
        </w:rPr>
        <w:t>Testresultat</w:t>
      </w:r>
    </w:p>
    <w:tbl>
      <w:tblPr>
        <w:tblStyle w:val="ac"/>
        <w:tblW w:w="4737" w:type="pct"/>
        <w:jc w:val="center"/>
        <w:tblLook w:val="04A0" w:firstRow="1" w:lastRow="0" w:firstColumn="1" w:lastColumn="0" w:noHBand="0" w:noVBand="1"/>
      </w:tblPr>
      <w:tblGrid>
        <w:gridCol w:w="1651"/>
        <w:gridCol w:w="5215"/>
      </w:tblGrid>
      <w:tr w:rsidR="002663CD" w:rsidRPr="001E6A31" w14:paraId="75808A72" w14:textId="77777777" w:rsidTr="00F13F00">
        <w:trPr>
          <w:trHeight w:val="398"/>
          <w:jc w:val="center"/>
        </w:trPr>
        <w:tc>
          <w:tcPr>
            <w:tcW w:w="1202" w:type="pct"/>
            <w:shd w:val="clear" w:color="auto" w:fill="D9D9D9" w:themeFill="background1" w:themeFillShade="D9"/>
            <w:vAlign w:val="center"/>
          </w:tcPr>
          <w:p w14:paraId="05EE21CB" w14:textId="77777777" w:rsidR="002663CD" w:rsidRPr="001E6A31" w:rsidRDefault="002663CD" w:rsidP="00F13F00">
            <w:pPr>
              <w:pStyle w:val="af"/>
              <w:spacing w:before="156" w:after="156" w:line="240" w:lineRule="exact"/>
              <w:jc w:val="left"/>
              <w:rPr>
                <w:rFonts w:cs="Arial"/>
              </w:rPr>
            </w:pPr>
            <w:r w:rsidRPr="001E6A31">
              <w:rPr>
                <w:rFonts w:cs="Arial"/>
              </w:rPr>
              <w:t>Resultat</w:t>
            </w:r>
          </w:p>
        </w:tc>
        <w:tc>
          <w:tcPr>
            <w:tcW w:w="3798" w:type="pct"/>
            <w:shd w:val="clear" w:color="auto" w:fill="D9D9D9" w:themeFill="background1" w:themeFillShade="D9"/>
            <w:vAlign w:val="center"/>
          </w:tcPr>
          <w:p w14:paraId="1B931B07" w14:textId="04C38106" w:rsidR="002663CD" w:rsidRPr="001E6A31" w:rsidRDefault="002663CD" w:rsidP="00F13F00">
            <w:pPr>
              <w:pStyle w:val="af"/>
              <w:spacing w:before="156" w:after="156" w:line="240" w:lineRule="exact"/>
              <w:jc w:val="left"/>
              <w:rPr>
                <w:rFonts w:cs="Arial"/>
              </w:rPr>
            </w:pPr>
            <w:r w:rsidRPr="001E6A31">
              <w:rPr>
                <w:rFonts w:cs="Arial"/>
              </w:rPr>
              <w:t>Beskrivning</w:t>
            </w:r>
          </w:p>
        </w:tc>
      </w:tr>
      <w:tr w:rsidR="002663CD" w:rsidRPr="001E6A31" w14:paraId="655EB233" w14:textId="77777777" w:rsidTr="00F13F00">
        <w:trPr>
          <w:trHeight w:val="406"/>
          <w:jc w:val="center"/>
        </w:trPr>
        <w:tc>
          <w:tcPr>
            <w:tcW w:w="1202" w:type="pct"/>
            <w:vAlign w:val="center"/>
          </w:tcPr>
          <w:p w14:paraId="5F4C2C60"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Bra batteri</w:t>
            </w:r>
          </w:p>
        </w:tc>
        <w:tc>
          <w:tcPr>
            <w:tcW w:w="3798" w:type="pct"/>
            <w:vAlign w:val="center"/>
          </w:tcPr>
          <w:p w14:paraId="084F4D8C" w14:textId="77777777" w:rsidR="002663CD" w:rsidRPr="001E6A31" w:rsidRDefault="002663CD" w:rsidP="00F13F00">
            <w:pPr>
              <w:spacing w:beforeLines="0" w:before="0" w:afterLines="0" w:after="0"/>
              <w:ind w:left="0"/>
              <w:rPr>
                <w:rFonts w:cs="Arial"/>
                <w:szCs w:val="18"/>
              </w:rPr>
            </w:pPr>
            <w:r w:rsidRPr="001E6A31">
              <w:rPr>
                <w:rFonts w:cs="Arial"/>
                <w:szCs w:val="18"/>
              </w:rPr>
              <w:t>Batteriet är bra.</w:t>
            </w:r>
          </w:p>
        </w:tc>
      </w:tr>
      <w:tr w:rsidR="002663CD" w:rsidRPr="001E6A31" w14:paraId="15DD1DD5" w14:textId="77777777" w:rsidTr="00F13F00">
        <w:trPr>
          <w:trHeight w:val="567"/>
          <w:jc w:val="center"/>
        </w:trPr>
        <w:tc>
          <w:tcPr>
            <w:tcW w:w="1202" w:type="pct"/>
            <w:vAlign w:val="center"/>
          </w:tcPr>
          <w:p w14:paraId="7CE72D29"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Bra &amp; Ladda om</w:t>
            </w:r>
          </w:p>
        </w:tc>
        <w:tc>
          <w:tcPr>
            <w:tcW w:w="3798" w:type="pct"/>
            <w:vAlign w:val="center"/>
          </w:tcPr>
          <w:p w14:paraId="4BBC678B" w14:textId="77777777" w:rsidR="002663CD" w:rsidRPr="001E6A31" w:rsidRDefault="002663CD" w:rsidP="00F13F00">
            <w:pPr>
              <w:spacing w:beforeLines="0" w:before="0" w:afterLines="0" w:after="0"/>
              <w:ind w:left="0"/>
              <w:rPr>
                <w:rFonts w:cs="Arial"/>
                <w:szCs w:val="18"/>
              </w:rPr>
            </w:pPr>
            <w:r w:rsidRPr="001E6A31">
              <w:rPr>
                <w:rFonts w:cs="Arial"/>
                <w:szCs w:val="18"/>
              </w:rPr>
              <w:t>Batteriet är bra men otillräckligt laddat. Ladda batteriet.</w:t>
            </w:r>
          </w:p>
        </w:tc>
      </w:tr>
      <w:tr w:rsidR="002663CD" w:rsidRPr="001E6A31" w14:paraId="2F0EB672" w14:textId="77777777" w:rsidTr="00F13F00">
        <w:trPr>
          <w:trHeight w:val="561"/>
          <w:jc w:val="center"/>
        </w:trPr>
        <w:tc>
          <w:tcPr>
            <w:tcW w:w="1202" w:type="pct"/>
            <w:vAlign w:val="center"/>
          </w:tcPr>
          <w:p w14:paraId="5ECE4227"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Ladda och testa om</w:t>
            </w:r>
          </w:p>
        </w:tc>
        <w:tc>
          <w:tcPr>
            <w:tcW w:w="3798" w:type="pct"/>
            <w:vAlign w:val="center"/>
          </w:tcPr>
          <w:p w14:paraId="29CCC0D7" w14:textId="77777777" w:rsidR="002663CD" w:rsidRPr="001E6A31" w:rsidRDefault="002663CD" w:rsidP="00F13F00">
            <w:pPr>
              <w:spacing w:beforeLines="0" w:before="0" w:afterLines="0" w:after="0"/>
              <w:ind w:left="0"/>
              <w:rPr>
                <w:rFonts w:cs="Arial"/>
                <w:szCs w:val="18"/>
              </w:rPr>
            </w:pPr>
            <w:r w:rsidRPr="001E6A31">
              <w:rPr>
                <w:rFonts w:cs="Arial"/>
                <w:szCs w:val="18"/>
              </w:rPr>
              <w:t>Batteriet behöver laddas för att fastställa dess skick.</w:t>
            </w:r>
          </w:p>
        </w:tc>
      </w:tr>
      <w:tr w:rsidR="002663CD" w:rsidRPr="001E6A31" w14:paraId="7D8B6AE8" w14:textId="77777777" w:rsidTr="00F13F00">
        <w:trPr>
          <w:trHeight w:val="399"/>
          <w:jc w:val="center"/>
        </w:trPr>
        <w:tc>
          <w:tcPr>
            <w:tcW w:w="1202" w:type="pct"/>
            <w:vAlign w:val="center"/>
          </w:tcPr>
          <w:p w14:paraId="627A120C"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Dålig cell</w:t>
            </w:r>
          </w:p>
        </w:tc>
        <w:tc>
          <w:tcPr>
            <w:tcW w:w="3798" w:type="pct"/>
            <w:vAlign w:val="center"/>
          </w:tcPr>
          <w:p w14:paraId="00134003" w14:textId="77777777" w:rsidR="002663CD" w:rsidRPr="001E6A31" w:rsidRDefault="002663CD" w:rsidP="00F13F00">
            <w:pPr>
              <w:spacing w:beforeLines="0" w:before="0" w:afterLines="0" w:after="0"/>
              <w:ind w:left="0"/>
              <w:rPr>
                <w:rFonts w:cs="Arial"/>
                <w:szCs w:val="18"/>
              </w:rPr>
            </w:pPr>
            <w:r w:rsidRPr="001E6A31">
              <w:rPr>
                <w:rFonts w:cs="Arial"/>
                <w:szCs w:val="18"/>
              </w:rPr>
              <w:t>Byt ut batteriet.</w:t>
            </w:r>
          </w:p>
        </w:tc>
      </w:tr>
      <w:tr w:rsidR="002663CD" w:rsidRPr="001E6A31" w14:paraId="48E59865" w14:textId="77777777" w:rsidTr="00F13F00">
        <w:trPr>
          <w:trHeight w:val="419"/>
          <w:jc w:val="center"/>
        </w:trPr>
        <w:tc>
          <w:tcPr>
            <w:tcW w:w="1202" w:type="pct"/>
            <w:vAlign w:val="center"/>
          </w:tcPr>
          <w:p w14:paraId="689152D9"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Byt batteri</w:t>
            </w:r>
          </w:p>
        </w:tc>
        <w:tc>
          <w:tcPr>
            <w:tcW w:w="3798" w:type="pct"/>
            <w:vAlign w:val="center"/>
          </w:tcPr>
          <w:p w14:paraId="2A242D2B" w14:textId="77777777" w:rsidR="002663CD" w:rsidRPr="001E6A31" w:rsidRDefault="002663CD" w:rsidP="00F13F00">
            <w:pPr>
              <w:spacing w:beforeLines="0" w:before="0" w:afterLines="0" w:after="0"/>
              <w:ind w:left="0"/>
              <w:rPr>
                <w:rFonts w:cs="Arial"/>
                <w:szCs w:val="18"/>
              </w:rPr>
            </w:pPr>
            <w:r w:rsidRPr="001E6A31">
              <w:rPr>
                <w:rFonts w:cs="Arial"/>
                <w:szCs w:val="18"/>
              </w:rPr>
              <w:t>Byt ut batteriet.</w:t>
            </w:r>
          </w:p>
        </w:tc>
      </w:tr>
    </w:tbl>
    <w:p w14:paraId="2B14495D" w14:textId="77777777" w:rsidR="002663CD" w:rsidRPr="001E6A31" w:rsidRDefault="002663CD" w:rsidP="002663CD">
      <w:pPr>
        <w:spacing w:beforeLines="0" w:before="0" w:afterLines="0" w:after="0"/>
        <w:ind w:left="0"/>
        <w:contextualSpacing/>
        <w:rPr>
          <w:rFonts w:eastAsiaTheme="minorEastAsia" w:cs="Arial"/>
          <w:b/>
          <w:szCs w:val="18"/>
        </w:rPr>
      </w:pPr>
    </w:p>
    <w:p w14:paraId="444F3320" w14:textId="77777777" w:rsidR="002663CD" w:rsidRPr="001E6A31" w:rsidRDefault="002663CD" w:rsidP="002663CD">
      <w:pPr>
        <w:pBdr>
          <w:top w:val="single" w:sz="6" w:space="1" w:color="auto"/>
          <w:bottom w:val="single" w:sz="6" w:space="1" w:color="auto"/>
        </w:pBdr>
        <w:spacing w:beforeLines="0" w:before="0" w:afterLines="0" w:after="0"/>
        <w:contextualSpacing/>
        <w:rPr>
          <w:rFonts w:cs="Arial"/>
          <w:b/>
          <w:szCs w:val="18"/>
        </w:rPr>
      </w:pPr>
      <w:r w:rsidRPr="001E6A31">
        <w:rPr>
          <w:rFonts w:cs="Arial"/>
          <w:b/>
          <w:noProof/>
          <w:szCs w:val="18"/>
          <w:lang w:val="en-US"/>
        </w:rPr>
        <w:drawing>
          <wp:anchor distT="0" distB="0" distL="114300" distR="114300" simplePos="0" relativeHeight="252326912" behindDoc="0" locked="0" layoutInCell="1" allowOverlap="1" wp14:anchorId="20B16176" wp14:editId="4FF4B452">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1E6A31">
        <w:rPr>
          <w:rFonts w:cs="Arial"/>
          <w:b/>
          <w:szCs w:val="18"/>
        </w:rPr>
        <w:t>NOTERA</w:t>
      </w:r>
    </w:p>
    <w:p w14:paraId="1EAB5478" w14:textId="0AF4855A" w:rsidR="002663CD" w:rsidRPr="001E6A31" w:rsidRDefault="002663CD" w:rsidP="001C2F0E">
      <w:pPr>
        <w:pBdr>
          <w:top w:val="single" w:sz="6" w:space="1" w:color="auto"/>
          <w:bottom w:val="single" w:sz="6" w:space="1" w:color="auto"/>
        </w:pBdr>
        <w:spacing w:beforeLines="0" w:before="0" w:afterLines="0" w:after="0"/>
        <w:contextualSpacing/>
        <w:rPr>
          <w:rFonts w:cs="Arial"/>
          <w:b/>
          <w:szCs w:val="18"/>
        </w:rPr>
      </w:pPr>
      <w:r w:rsidRPr="001E6A31">
        <w:rPr>
          <w:rFonts w:cs="Arial"/>
          <w:szCs w:val="18"/>
        </w:rPr>
        <w:t>Utför alltid batteritestet innan du fortsätter med startmotor- och generatortesterna.</w:t>
      </w:r>
      <w:bookmarkStart w:id="519" w:name="_Toc74815234"/>
      <w:bookmarkStart w:id="520" w:name="_Toc79087911"/>
      <w:bookmarkStart w:id="521" w:name="_Toc109724462"/>
      <w:bookmarkStart w:id="522" w:name="_Toc159436356"/>
    </w:p>
    <w:p w14:paraId="2DD43D43" w14:textId="77777777" w:rsidR="002663CD" w:rsidRPr="001E6A31" w:rsidRDefault="002663CD" w:rsidP="002663CD">
      <w:pPr>
        <w:pStyle w:val="30"/>
        <w:spacing w:before="312" w:after="156"/>
      </w:pPr>
      <w:r w:rsidRPr="001E6A31">
        <w:t>Starttest</w:t>
      </w:r>
      <w:bookmarkEnd w:id="519"/>
      <w:bookmarkEnd w:id="520"/>
      <w:bookmarkEnd w:id="521"/>
      <w:bookmarkEnd w:id="522"/>
    </w:p>
    <w:p w14:paraId="423EF99F" w14:textId="77777777" w:rsidR="002663CD" w:rsidRPr="001E6A31" w:rsidRDefault="002663CD" w:rsidP="002663CD">
      <w:pPr>
        <w:spacing w:before="156" w:after="156"/>
        <w:textAlignment w:val="baseline"/>
        <w:rPr>
          <w:rFonts w:cs="Arial"/>
          <w:szCs w:val="18"/>
        </w:rPr>
      </w:pPr>
      <w:r w:rsidRPr="001E6A31">
        <w:rPr>
          <w:rFonts w:cs="Arial"/>
          <w:szCs w:val="18"/>
        </w:rPr>
        <w:t>Följ instruktionerna på skärmen för att slutföra testet. Starta motorn och låt den gå på tomgång. Testresultaten visas enligt följande:</w:t>
      </w:r>
    </w:p>
    <w:p w14:paraId="04FB3124" w14:textId="77777777" w:rsidR="002663CD" w:rsidRPr="001E6A31" w:rsidRDefault="002663CD" w:rsidP="002663CD">
      <w:pPr>
        <w:spacing w:beforeLines="0" w:before="0" w:afterLines="0" w:after="0" w:line="240" w:lineRule="auto"/>
        <w:ind w:left="0"/>
        <w:contextualSpacing/>
        <w:jc w:val="center"/>
        <w:rPr>
          <w:rFonts w:cs="Arial"/>
          <w:szCs w:val="18"/>
        </w:rPr>
      </w:pPr>
      <w:r w:rsidRPr="001E6A31">
        <w:rPr>
          <w:rFonts w:cs="Arial"/>
          <w:noProof/>
          <w:szCs w:val="18"/>
          <w:lang w:val="en-US"/>
        </w:rPr>
        <w:lastRenderedPageBreak/>
        <w:drawing>
          <wp:inline distT="0" distB="0" distL="0" distR="0" wp14:anchorId="79B6A06D" wp14:editId="6E35725A">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3"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3398E687" w14:textId="2A85DB35" w:rsidR="002663CD" w:rsidRPr="001E6A31" w:rsidRDefault="002663CD" w:rsidP="002663CD">
      <w:pPr>
        <w:pStyle w:val="ab"/>
        <w:spacing w:before="156"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8</w:t>
      </w:r>
      <w:r w:rsidRPr="001E6A31">
        <w:rPr>
          <w:rFonts w:cs="Arial"/>
          <w:noProof/>
        </w:rPr>
        <w:fldChar w:fldCharType="end"/>
      </w:r>
      <w:r w:rsidRPr="001E6A31">
        <w:rPr>
          <w:rFonts w:cs="Arial"/>
        </w:rPr>
        <w:t xml:space="preserve"> </w:t>
      </w:r>
      <w:r w:rsidRPr="001E6A31">
        <w:rPr>
          <w:rFonts w:cs="Arial"/>
          <w:i/>
        </w:rPr>
        <w:t>Resultatskärm för starttest</w:t>
      </w:r>
    </w:p>
    <w:p w14:paraId="0BD0A894" w14:textId="202C778D" w:rsidR="002663CD" w:rsidRPr="001E6A31" w:rsidRDefault="002663CD" w:rsidP="002663CD">
      <w:pPr>
        <w:pStyle w:val="ab"/>
        <w:spacing w:before="156" w:after="156"/>
        <w:ind w:left="0"/>
        <w:rPr>
          <w:rFonts w:cs="Arial"/>
          <w:b w:val="0"/>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5</w:t>
      </w:r>
      <w:r w:rsidRPr="001E6A31">
        <w:rPr>
          <w:rFonts w:cs="Arial"/>
          <w:noProof/>
        </w:rPr>
        <w:fldChar w:fldCharType="end"/>
      </w:r>
      <w:r w:rsidRPr="001E6A31">
        <w:rPr>
          <w:rFonts w:cs="Arial"/>
        </w:rPr>
        <w:t xml:space="preserve"> </w:t>
      </w:r>
      <w:r w:rsidRPr="001E6A31">
        <w:rPr>
          <w:rFonts w:cs="Arial"/>
          <w:i/>
        </w:rPr>
        <w:t>Resultat av starttestet</w:t>
      </w:r>
    </w:p>
    <w:tbl>
      <w:tblPr>
        <w:tblStyle w:val="ac"/>
        <w:tblW w:w="4360" w:type="pct"/>
        <w:jc w:val="center"/>
        <w:tblLook w:val="04A0" w:firstRow="1" w:lastRow="0" w:firstColumn="1" w:lastColumn="0" w:noHBand="0" w:noVBand="1"/>
      </w:tblPr>
      <w:tblGrid>
        <w:gridCol w:w="1940"/>
        <w:gridCol w:w="4379"/>
      </w:tblGrid>
      <w:tr w:rsidR="002663CD" w:rsidRPr="001E6A31" w14:paraId="636EC96C" w14:textId="77777777" w:rsidTr="00F13F00">
        <w:trPr>
          <w:trHeight w:val="355"/>
          <w:jc w:val="center"/>
        </w:trPr>
        <w:tc>
          <w:tcPr>
            <w:tcW w:w="1535" w:type="pct"/>
            <w:shd w:val="clear" w:color="auto" w:fill="D9D9D9" w:themeFill="background1" w:themeFillShade="D9"/>
            <w:vAlign w:val="center"/>
          </w:tcPr>
          <w:p w14:paraId="5EDFFFF1"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Resultat</w:t>
            </w:r>
          </w:p>
        </w:tc>
        <w:tc>
          <w:tcPr>
            <w:tcW w:w="3465" w:type="pct"/>
            <w:shd w:val="clear" w:color="auto" w:fill="D9D9D9" w:themeFill="background1" w:themeFillShade="D9"/>
            <w:vAlign w:val="center"/>
          </w:tcPr>
          <w:p w14:paraId="526ABA02"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Beskrivning</w:t>
            </w:r>
          </w:p>
        </w:tc>
      </w:tr>
      <w:tr w:rsidR="002663CD" w:rsidRPr="001E6A31" w14:paraId="191D9C0F" w14:textId="77777777" w:rsidTr="00F13F00">
        <w:trPr>
          <w:trHeight w:val="419"/>
          <w:jc w:val="center"/>
        </w:trPr>
        <w:tc>
          <w:tcPr>
            <w:tcW w:w="1535" w:type="pct"/>
            <w:vAlign w:val="center"/>
          </w:tcPr>
          <w:p w14:paraId="2C322740"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Starta normalt</w:t>
            </w:r>
          </w:p>
        </w:tc>
        <w:tc>
          <w:tcPr>
            <w:tcW w:w="3465" w:type="pct"/>
            <w:vAlign w:val="center"/>
          </w:tcPr>
          <w:p w14:paraId="1B189520" w14:textId="77777777" w:rsidR="002663CD" w:rsidRPr="001E6A31" w:rsidRDefault="002663CD" w:rsidP="00F13F00">
            <w:pPr>
              <w:spacing w:beforeLines="0" w:before="0" w:afterLines="0" w:after="0"/>
              <w:ind w:left="0"/>
              <w:jc w:val="left"/>
              <w:rPr>
                <w:rFonts w:cs="Arial"/>
                <w:szCs w:val="18"/>
              </w:rPr>
            </w:pPr>
            <w:r w:rsidRPr="001E6A31">
              <w:rPr>
                <w:rFonts w:cs="Arial"/>
                <w:szCs w:val="18"/>
              </w:rPr>
              <w:t>Förrätten är bra.</w:t>
            </w:r>
          </w:p>
        </w:tc>
      </w:tr>
      <w:tr w:rsidR="002663CD" w:rsidRPr="001E6A31" w14:paraId="742AC128" w14:textId="77777777" w:rsidTr="00F13F00">
        <w:trPr>
          <w:trHeight w:val="397"/>
          <w:jc w:val="center"/>
        </w:trPr>
        <w:tc>
          <w:tcPr>
            <w:tcW w:w="1535" w:type="pct"/>
            <w:vAlign w:val="center"/>
          </w:tcPr>
          <w:p w14:paraId="1FF89E1A"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För låg ström</w:t>
            </w:r>
          </w:p>
        </w:tc>
        <w:tc>
          <w:tcPr>
            <w:tcW w:w="3465" w:type="pct"/>
            <w:vAlign w:val="center"/>
          </w:tcPr>
          <w:p w14:paraId="1FD61D32" w14:textId="77777777" w:rsidR="002663CD" w:rsidRPr="001E6A31" w:rsidRDefault="002663CD" w:rsidP="00F13F00">
            <w:pPr>
              <w:spacing w:beforeLines="0" w:before="0" w:afterLines="0" w:after="0"/>
              <w:ind w:left="0"/>
              <w:jc w:val="left"/>
              <w:rPr>
                <w:rFonts w:cs="Arial"/>
                <w:szCs w:val="18"/>
              </w:rPr>
            </w:pPr>
            <w:r w:rsidRPr="001E6A31">
              <w:rPr>
                <w:rFonts w:cs="Arial"/>
                <w:szCs w:val="18"/>
              </w:rPr>
              <w:t>Låg momentan urladdningskapacitet.</w:t>
            </w:r>
          </w:p>
        </w:tc>
      </w:tr>
      <w:tr w:rsidR="002663CD" w:rsidRPr="001E6A31" w14:paraId="20F12251" w14:textId="77777777" w:rsidTr="00F13F00">
        <w:trPr>
          <w:trHeight w:val="431"/>
          <w:jc w:val="center"/>
        </w:trPr>
        <w:tc>
          <w:tcPr>
            <w:tcW w:w="1535" w:type="pct"/>
            <w:vAlign w:val="center"/>
          </w:tcPr>
          <w:p w14:paraId="27410C00"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För låg spänning</w:t>
            </w:r>
          </w:p>
        </w:tc>
        <w:tc>
          <w:tcPr>
            <w:tcW w:w="3465" w:type="pct"/>
            <w:vAlign w:val="center"/>
          </w:tcPr>
          <w:p w14:paraId="05762835" w14:textId="77777777" w:rsidR="002663CD" w:rsidRPr="001E6A31" w:rsidRDefault="002663CD" w:rsidP="00F13F00">
            <w:pPr>
              <w:spacing w:beforeLines="0" w:before="0" w:afterLines="0" w:after="0"/>
              <w:ind w:left="0"/>
              <w:jc w:val="left"/>
              <w:rPr>
                <w:rFonts w:cs="Arial"/>
                <w:szCs w:val="18"/>
              </w:rPr>
            </w:pPr>
            <w:r w:rsidRPr="001E6A31">
              <w:rPr>
                <w:rFonts w:cs="Arial"/>
                <w:szCs w:val="18"/>
              </w:rPr>
              <w:t>Låg batterilagringskapacitet.</w:t>
            </w:r>
          </w:p>
        </w:tc>
      </w:tr>
      <w:tr w:rsidR="002663CD" w:rsidRPr="001E6A31" w14:paraId="3D86A712" w14:textId="77777777" w:rsidTr="00F13F00">
        <w:trPr>
          <w:trHeight w:val="409"/>
          <w:jc w:val="center"/>
        </w:trPr>
        <w:tc>
          <w:tcPr>
            <w:tcW w:w="1535" w:type="pct"/>
            <w:vAlign w:val="center"/>
          </w:tcPr>
          <w:p w14:paraId="5DBE4595"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Inte påbörjad</w:t>
            </w:r>
          </w:p>
        </w:tc>
        <w:tc>
          <w:tcPr>
            <w:tcW w:w="3465" w:type="pct"/>
            <w:vAlign w:val="center"/>
          </w:tcPr>
          <w:p w14:paraId="67803BE5" w14:textId="77777777" w:rsidR="002663CD" w:rsidRPr="001E6A31" w:rsidRDefault="002663CD" w:rsidP="00F13F00">
            <w:pPr>
              <w:spacing w:beforeLines="0" w:before="0" w:afterLines="0" w:after="0"/>
              <w:ind w:left="0"/>
              <w:jc w:val="left"/>
              <w:rPr>
                <w:rFonts w:cs="Arial"/>
                <w:szCs w:val="18"/>
              </w:rPr>
            </w:pPr>
            <w:r w:rsidRPr="001E6A31">
              <w:rPr>
                <w:rFonts w:cs="Arial"/>
                <w:szCs w:val="18"/>
              </w:rPr>
              <w:t>Startmotorn detekteras inte för start.</w:t>
            </w:r>
          </w:p>
        </w:tc>
      </w:tr>
    </w:tbl>
    <w:p w14:paraId="46CBA80D" w14:textId="77777777" w:rsidR="002663CD" w:rsidRPr="001E6A31" w:rsidRDefault="002663CD" w:rsidP="002663CD">
      <w:pPr>
        <w:pStyle w:val="30"/>
        <w:spacing w:before="312" w:after="156"/>
      </w:pPr>
      <w:bookmarkStart w:id="523" w:name="_Toc74815235"/>
      <w:bookmarkStart w:id="524" w:name="_Toc79087912"/>
      <w:bookmarkStart w:id="525" w:name="_Toc109724463"/>
      <w:bookmarkStart w:id="526" w:name="_Toc159436357"/>
      <w:r w:rsidRPr="001E6A31">
        <w:t>Generatortest</w:t>
      </w:r>
      <w:bookmarkEnd w:id="523"/>
      <w:bookmarkEnd w:id="524"/>
      <w:bookmarkEnd w:id="525"/>
      <w:bookmarkEnd w:id="526"/>
    </w:p>
    <w:p w14:paraId="0DFAD730" w14:textId="77777777" w:rsidR="002663CD" w:rsidRPr="001E6A31" w:rsidRDefault="002663CD" w:rsidP="002663CD">
      <w:pPr>
        <w:spacing w:before="156" w:after="156"/>
        <w:textAlignment w:val="baseline"/>
        <w:rPr>
          <w:rFonts w:cs="Arial"/>
          <w:szCs w:val="18"/>
        </w:rPr>
      </w:pPr>
      <w:r w:rsidRPr="001E6A31">
        <w:rPr>
          <w:rFonts w:cs="Arial"/>
          <w:szCs w:val="18"/>
        </w:rPr>
        <w:t>Följ instruktionerna på skärmen för att slutföra testet. Testresultaten visas enligt följande:</w:t>
      </w:r>
    </w:p>
    <w:p w14:paraId="6B1E0575" w14:textId="77777777" w:rsidR="002663CD" w:rsidRPr="001E6A31" w:rsidRDefault="002663CD" w:rsidP="002663CD">
      <w:pPr>
        <w:spacing w:beforeLines="0" w:before="0" w:afterLines="0" w:after="0" w:line="240" w:lineRule="auto"/>
        <w:ind w:left="0"/>
        <w:contextualSpacing/>
        <w:jc w:val="center"/>
        <w:rPr>
          <w:rFonts w:cs="Arial"/>
          <w:szCs w:val="18"/>
        </w:rPr>
      </w:pPr>
      <w:r w:rsidRPr="001E6A31">
        <w:rPr>
          <w:rFonts w:cs="Arial"/>
          <w:noProof/>
          <w:szCs w:val="18"/>
          <w:lang w:val="en-US"/>
        </w:rPr>
        <w:lastRenderedPageBreak/>
        <w:drawing>
          <wp:inline distT="0" distB="0" distL="0" distR="0" wp14:anchorId="1370D12C" wp14:editId="6A153CCE">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4"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79C43C1B" w14:textId="6F022BF9" w:rsidR="002663CD" w:rsidRPr="001E6A31" w:rsidRDefault="002663CD" w:rsidP="002663CD">
      <w:pPr>
        <w:pStyle w:val="ab"/>
        <w:spacing w:before="156"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9</w:t>
      </w:r>
      <w:r w:rsidRPr="001E6A31">
        <w:rPr>
          <w:rFonts w:cs="Arial"/>
          <w:noProof/>
        </w:rPr>
        <w:fldChar w:fldCharType="end"/>
      </w:r>
      <w:r w:rsidRPr="001E6A31">
        <w:rPr>
          <w:rFonts w:cs="Arial"/>
        </w:rPr>
        <w:t xml:space="preserve"> </w:t>
      </w:r>
      <w:r w:rsidRPr="001E6A31">
        <w:rPr>
          <w:rFonts w:cs="Arial"/>
          <w:i/>
        </w:rPr>
        <w:t>Skärmbild för generatortestresultat</w:t>
      </w:r>
    </w:p>
    <w:p w14:paraId="7842D982" w14:textId="47FD0364" w:rsidR="002663CD" w:rsidRPr="001E6A31" w:rsidRDefault="002663CD" w:rsidP="002663CD">
      <w:pPr>
        <w:pStyle w:val="ab"/>
        <w:spacing w:before="156" w:after="156"/>
        <w:ind w:left="0"/>
        <w:rPr>
          <w:rFonts w:cs="Arial"/>
          <w:b w:val="0"/>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6</w:t>
      </w:r>
      <w:r w:rsidRPr="001E6A31">
        <w:rPr>
          <w:rFonts w:cs="Arial"/>
          <w:noProof/>
        </w:rPr>
        <w:fldChar w:fldCharType="end"/>
      </w:r>
      <w:r w:rsidRPr="001E6A31">
        <w:rPr>
          <w:rFonts w:cs="Arial"/>
        </w:rPr>
        <w:t xml:space="preserve"> </w:t>
      </w:r>
      <w:r w:rsidRPr="001E6A31">
        <w:rPr>
          <w:rFonts w:cs="Arial"/>
          <w:i/>
        </w:rPr>
        <w:t>Resultat av generatortest</w:t>
      </w:r>
    </w:p>
    <w:tbl>
      <w:tblPr>
        <w:tblStyle w:val="33"/>
        <w:tblW w:w="0" w:type="auto"/>
        <w:jc w:val="center"/>
        <w:tblLook w:val="04A0" w:firstRow="1" w:lastRow="0" w:firstColumn="1" w:lastColumn="0" w:noHBand="0" w:noVBand="1"/>
      </w:tblPr>
      <w:tblGrid>
        <w:gridCol w:w="2026"/>
        <w:gridCol w:w="4407"/>
      </w:tblGrid>
      <w:tr w:rsidR="002663CD" w:rsidRPr="001E6A31" w14:paraId="46F6597A" w14:textId="77777777" w:rsidTr="00F13F00">
        <w:trPr>
          <w:trHeight w:val="383"/>
          <w:tblHeader/>
          <w:jc w:val="center"/>
        </w:trPr>
        <w:tc>
          <w:tcPr>
            <w:tcW w:w="2026" w:type="dxa"/>
            <w:shd w:val="clear" w:color="auto" w:fill="D9D9D9" w:themeFill="background1" w:themeFillShade="D9"/>
            <w:vAlign w:val="center"/>
          </w:tcPr>
          <w:p w14:paraId="379F3A40" w14:textId="77777777" w:rsidR="002663CD" w:rsidRPr="001E6A31" w:rsidRDefault="002663CD" w:rsidP="00F13F00">
            <w:pPr>
              <w:tabs>
                <w:tab w:val="left" w:pos="657"/>
                <w:tab w:val="center" w:pos="947"/>
              </w:tabs>
              <w:spacing w:beforeLines="0" w:before="0" w:afterLines="0" w:after="0"/>
              <w:ind w:left="0"/>
              <w:jc w:val="left"/>
              <w:textAlignment w:val="baseline"/>
              <w:rPr>
                <w:rFonts w:eastAsiaTheme="minorEastAsia" w:cs="Arial"/>
                <w:b/>
                <w:szCs w:val="18"/>
              </w:rPr>
            </w:pPr>
            <w:r w:rsidRPr="001E6A31">
              <w:rPr>
                <w:rFonts w:eastAsiaTheme="minorEastAsia" w:cs="Arial"/>
                <w:b/>
                <w:szCs w:val="18"/>
              </w:rPr>
              <w:t>Resultat</w:t>
            </w:r>
          </w:p>
        </w:tc>
        <w:tc>
          <w:tcPr>
            <w:tcW w:w="4407" w:type="dxa"/>
            <w:shd w:val="clear" w:color="auto" w:fill="D9D9D9" w:themeFill="background1" w:themeFillShade="D9"/>
            <w:vAlign w:val="center"/>
          </w:tcPr>
          <w:p w14:paraId="728A83FC" w14:textId="77777777" w:rsidR="002663CD" w:rsidRPr="001E6A31" w:rsidRDefault="002663CD" w:rsidP="00F13F00">
            <w:pPr>
              <w:spacing w:beforeLines="0" w:before="0" w:afterLines="0" w:after="0"/>
              <w:ind w:left="0"/>
              <w:jc w:val="left"/>
              <w:textAlignment w:val="baseline"/>
              <w:rPr>
                <w:rFonts w:eastAsiaTheme="minorEastAsia" w:cs="Arial"/>
                <w:b/>
                <w:szCs w:val="18"/>
              </w:rPr>
            </w:pPr>
            <w:r w:rsidRPr="001E6A31">
              <w:rPr>
                <w:rFonts w:eastAsiaTheme="minorEastAsia" w:cs="Arial"/>
                <w:b/>
                <w:szCs w:val="18"/>
              </w:rPr>
              <w:t>Beskrivning</w:t>
            </w:r>
          </w:p>
        </w:tc>
      </w:tr>
      <w:tr w:rsidR="002663CD" w:rsidRPr="001E6A31" w14:paraId="209E81D6" w14:textId="77777777" w:rsidTr="00F13F00">
        <w:trPr>
          <w:trHeight w:val="297"/>
          <w:jc w:val="center"/>
        </w:trPr>
        <w:tc>
          <w:tcPr>
            <w:tcW w:w="2026" w:type="dxa"/>
            <w:vAlign w:val="center"/>
          </w:tcPr>
          <w:p w14:paraId="73D36BC4" w14:textId="6E14B689" w:rsidR="002663CD" w:rsidRPr="001E6A31" w:rsidRDefault="002663CD" w:rsidP="00C46762">
            <w:pPr>
              <w:spacing w:beforeLines="0" w:before="0" w:afterLines="0" w:after="0"/>
              <w:ind w:left="0"/>
              <w:textAlignment w:val="baseline"/>
              <w:rPr>
                <w:rFonts w:eastAsiaTheme="minorEastAsia" w:cs="Arial"/>
                <w:b/>
                <w:szCs w:val="18"/>
              </w:rPr>
            </w:pPr>
            <w:r w:rsidRPr="001E6A31">
              <w:rPr>
                <w:rFonts w:eastAsiaTheme="minorEastAsia" w:cs="Arial"/>
                <w:b/>
                <w:szCs w:val="18"/>
              </w:rPr>
              <w:t xml:space="preserve">Laddning </w:t>
            </w:r>
            <w:r w:rsidR="00C46762" w:rsidRPr="001E6A31">
              <w:rPr>
                <w:rFonts w:eastAsiaTheme="minorEastAsia" w:cs="Arial"/>
                <w:b/>
                <w:szCs w:val="18"/>
              </w:rPr>
              <w:t>n</w:t>
            </w:r>
            <w:r w:rsidRPr="001E6A31">
              <w:rPr>
                <w:rFonts w:eastAsiaTheme="minorEastAsia" w:cs="Arial"/>
                <w:b/>
                <w:szCs w:val="18"/>
              </w:rPr>
              <w:t>ormal</w:t>
            </w:r>
          </w:p>
        </w:tc>
        <w:tc>
          <w:tcPr>
            <w:tcW w:w="4407" w:type="dxa"/>
            <w:vAlign w:val="center"/>
          </w:tcPr>
          <w:p w14:paraId="10DA453A" w14:textId="77777777" w:rsidR="002663CD" w:rsidRPr="001E6A31" w:rsidRDefault="002663CD" w:rsidP="00F13F00">
            <w:pPr>
              <w:spacing w:beforeLines="0" w:before="0" w:afterLines="0" w:after="0"/>
              <w:ind w:left="0"/>
              <w:jc w:val="left"/>
              <w:textAlignment w:val="baseline"/>
              <w:rPr>
                <w:rFonts w:eastAsiaTheme="minorEastAsia" w:cs="Arial"/>
                <w:szCs w:val="18"/>
              </w:rPr>
            </w:pPr>
            <w:r w:rsidRPr="001E6A31">
              <w:rPr>
                <w:rFonts w:eastAsiaTheme="minorEastAsia" w:cs="Arial"/>
                <w:szCs w:val="18"/>
              </w:rPr>
              <w:t>Generatorn fungerar normalt.</w:t>
            </w:r>
          </w:p>
        </w:tc>
      </w:tr>
      <w:tr w:rsidR="002663CD" w:rsidRPr="001E6A31" w14:paraId="598A7261" w14:textId="77777777" w:rsidTr="00F13F00">
        <w:trPr>
          <w:trHeight w:val="1011"/>
          <w:jc w:val="center"/>
        </w:trPr>
        <w:tc>
          <w:tcPr>
            <w:tcW w:w="2026" w:type="dxa"/>
            <w:vAlign w:val="center"/>
          </w:tcPr>
          <w:p w14:paraId="7BE7B852" w14:textId="77777777" w:rsidR="002663CD" w:rsidRPr="001E6A31" w:rsidRDefault="002663CD" w:rsidP="00F13F00">
            <w:pPr>
              <w:spacing w:beforeLines="0" w:before="0" w:afterLines="0" w:after="0"/>
              <w:ind w:left="0"/>
              <w:textAlignment w:val="baseline"/>
              <w:rPr>
                <w:rFonts w:eastAsiaTheme="minorEastAsia" w:cs="Arial"/>
                <w:b/>
                <w:szCs w:val="18"/>
              </w:rPr>
            </w:pPr>
            <w:r w:rsidRPr="001E6A31">
              <w:rPr>
                <w:rFonts w:eastAsiaTheme="minorEastAsia" w:cs="Arial"/>
                <w:b/>
                <w:szCs w:val="18"/>
              </w:rPr>
              <w:t>För låg utgång</w:t>
            </w:r>
          </w:p>
        </w:tc>
        <w:tc>
          <w:tcPr>
            <w:tcW w:w="4407" w:type="dxa"/>
            <w:vAlign w:val="center"/>
          </w:tcPr>
          <w:p w14:paraId="039709DE" w14:textId="1FA925E2" w:rsidR="002663CD" w:rsidRPr="001E6A31" w:rsidRDefault="002663CD"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1E6A31">
              <w:rPr>
                <w:rFonts w:eastAsiaTheme="minorEastAsia" w:cs="Arial"/>
                <w:szCs w:val="18"/>
              </w:rPr>
              <w:t>Remmen som förbinder startmotorn och generatorn är lös.</w:t>
            </w:r>
          </w:p>
          <w:p w14:paraId="546248AA" w14:textId="77777777" w:rsidR="002663CD" w:rsidRPr="001E6A31" w:rsidRDefault="002663CD"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1E6A31">
              <w:rPr>
                <w:rFonts w:eastAsiaTheme="minorEastAsia" w:cs="Arial"/>
                <w:szCs w:val="18"/>
              </w:rPr>
              <w:t>Kabeln som förbinder startmotorn och batteriet är lös eller korroderad.</w:t>
            </w:r>
          </w:p>
        </w:tc>
      </w:tr>
      <w:tr w:rsidR="002663CD" w:rsidRPr="001E6A31" w14:paraId="5A764B38" w14:textId="77777777" w:rsidTr="00F13F00">
        <w:trPr>
          <w:trHeight w:val="534"/>
          <w:jc w:val="center"/>
        </w:trPr>
        <w:tc>
          <w:tcPr>
            <w:tcW w:w="2026" w:type="dxa"/>
            <w:vAlign w:val="center"/>
          </w:tcPr>
          <w:p w14:paraId="2F52DE2A" w14:textId="77777777" w:rsidR="002663CD" w:rsidRPr="001E6A31" w:rsidRDefault="002663CD" w:rsidP="00F13F00">
            <w:pPr>
              <w:spacing w:beforeLines="0" w:before="0" w:afterLines="0" w:after="0"/>
              <w:ind w:left="0"/>
              <w:textAlignment w:val="baseline"/>
              <w:rPr>
                <w:rFonts w:eastAsiaTheme="minorEastAsia" w:cs="Arial"/>
                <w:b/>
                <w:szCs w:val="18"/>
              </w:rPr>
            </w:pPr>
            <w:r w:rsidRPr="001E6A31">
              <w:rPr>
                <w:rFonts w:eastAsiaTheme="minorEastAsia" w:cs="Arial"/>
                <w:b/>
                <w:szCs w:val="18"/>
              </w:rPr>
              <w:t>För hög utgång</w:t>
            </w:r>
          </w:p>
        </w:tc>
        <w:tc>
          <w:tcPr>
            <w:tcW w:w="4407" w:type="dxa"/>
            <w:vAlign w:val="center"/>
          </w:tcPr>
          <w:p w14:paraId="1921AC74" w14:textId="77777777" w:rsidR="002663CD" w:rsidRPr="001E6A31" w:rsidRDefault="002663CD"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1E6A31">
              <w:rPr>
                <w:rFonts w:eastAsiaTheme="minorEastAsia" w:cs="Arial"/>
                <w:szCs w:val="18"/>
              </w:rPr>
              <w:t>Generatorn är inte korrekt ansluten till jord.</w:t>
            </w:r>
          </w:p>
          <w:p w14:paraId="3BE1A4A6" w14:textId="77777777" w:rsidR="002663CD" w:rsidRPr="001E6A31" w:rsidRDefault="002663CD"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1E6A31">
              <w:rPr>
                <w:rFonts w:eastAsiaTheme="minorEastAsia" w:cs="Arial"/>
                <w:szCs w:val="18"/>
              </w:rPr>
              <w:t>Spänningsjusteraren är trasig och behöver bytas ut.</w:t>
            </w:r>
          </w:p>
        </w:tc>
      </w:tr>
      <w:tr w:rsidR="002663CD" w:rsidRPr="001E6A31" w14:paraId="2B68726B" w14:textId="77777777" w:rsidTr="00F13F00">
        <w:trPr>
          <w:trHeight w:val="323"/>
          <w:jc w:val="center"/>
        </w:trPr>
        <w:tc>
          <w:tcPr>
            <w:tcW w:w="2026" w:type="dxa"/>
            <w:vAlign w:val="center"/>
          </w:tcPr>
          <w:p w14:paraId="07309829" w14:textId="77777777" w:rsidR="002663CD" w:rsidRPr="001E6A31" w:rsidRDefault="002663CD" w:rsidP="00F13F00">
            <w:pPr>
              <w:spacing w:beforeLines="0" w:before="0" w:afterLines="0" w:after="0"/>
              <w:ind w:left="0"/>
              <w:textAlignment w:val="baseline"/>
              <w:rPr>
                <w:rFonts w:eastAsiaTheme="minorEastAsia" w:cs="Arial"/>
                <w:b/>
                <w:szCs w:val="18"/>
              </w:rPr>
            </w:pPr>
            <w:r w:rsidRPr="001E6A31">
              <w:rPr>
                <w:rFonts w:eastAsiaTheme="minorEastAsia" w:cs="Arial"/>
                <w:b/>
                <w:szCs w:val="18"/>
              </w:rPr>
              <w:t>Rippeln är för stor</w:t>
            </w:r>
          </w:p>
        </w:tc>
        <w:tc>
          <w:tcPr>
            <w:tcW w:w="4407" w:type="dxa"/>
            <w:vAlign w:val="center"/>
          </w:tcPr>
          <w:p w14:paraId="6E4A1730" w14:textId="77777777" w:rsidR="002663CD" w:rsidRPr="001E6A31" w:rsidRDefault="002663CD" w:rsidP="00F13F00">
            <w:pPr>
              <w:spacing w:beforeLines="0" w:before="0" w:afterLines="0" w:after="0"/>
              <w:ind w:left="0"/>
              <w:jc w:val="left"/>
              <w:textAlignment w:val="baseline"/>
              <w:rPr>
                <w:rFonts w:eastAsiaTheme="minorEastAsia" w:cs="Arial"/>
                <w:szCs w:val="18"/>
              </w:rPr>
            </w:pPr>
            <w:r w:rsidRPr="001E6A31">
              <w:rPr>
                <w:rFonts w:eastAsiaTheme="minorEastAsia" w:cs="Arial"/>
                <w:szCs w:val="18"/>
              </w:rPr>
              <w:t>Kommuteringsdioden är trasig.</w:t>
            </w:r>
          </w:p>
        </w:tc>
      </w:tr>
      <w:tr w:rsidR="002663CD" w:rsidRPr="001E6A31" w14:paraId="1ABAD6D2" w14:textId="77777777" w:rsidTr="00F13F00">
        <w:trPr>
          <w:trHeight w:val="229"/>
          <w:jc w:val="center"/>
        </w:trPr>
        <w:tc>
          <w:tcPr>
            <w:tcW w:w="2026" w:type="dxa"/>
            <w:vAlign w:val="center"/>
          </w:tcPr>
          <w:p w14:paraId="60FA2E96" w14:textId="77777777" w:rsidR="002663CD" w:rsidRPr="001E6A31" w:rsidRDefault="002663CD" w:rsidP="00F13F00">
            <w:pPr>
              <w:spacing w:beforeLines="0" w:before="0" w:afterLines="0" w:after="0"/>
              <w:ind w:left="0"/>
              <w:textAlignment w:val="baseline"/>
              <w:rPr>
                <w:rFonts w:eastAsiaTheme="minorEastAsia" w:cs="Arial"/>
                <w:b/>
                <w:szCs w:val="18"/>
              </w:rPr>
            </w:pPr>
            <w:r w:rsidRPr="001E6A31">
              <w:rPr>
                <w:rFonts w:eastAsiaTheme="minorEastAsia" w:cs="Arial"/>
                <w:b/>
                <w:szCs w:val="18"/>
              </w:rPr>
              <w:t>Ingen utgång</w:t>
            </w:r>
          </w:p>
        </w:tc>
        <w:tc>
          <w:tcPr>
            <w:tcW w:w="4407" w:type="dxa"/>
            <w:vAlign w:val="center"/>
          </w:tcPr>
          <w:p w14:paraId="78DA27C6" w14:textId="77777777" w:rsidR="002663CD" w:rsidRPr="001E6A31" w:rsidRDefault="002663CD"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1E6A31">
              <w:rPr>
                <w:rFonts w:eastAsiaTheme="minorEastAsia" w:cs="Arial"/>
                <w:szCs w:val="18"/>
              </w:rPr>
              <w:t>Kabeln är lös.</w:t>
            </w:r>
          </w:p>
          <w:p w14:paraId="6434DDB9" w14:textId="3B7C1BE5" w:rsidR="002663CD" w:rsidRPr="001E6A31" w:rsidRDefault="002663CD"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1E6A31">
              <w:rPr>
                <w:rFonts w:eastAsiaTheme="minorEastAsia" w:cs="Arial"/>
                <w:szCs w:val="18"/>
              </w:rPr>
              <w:t>Vissa fordon med strömhanteringssystem tillhandahåller ingen laddningsväg på grund av batteriets tillräckliga laddningskapacitet.</w:t>
            </w:r>
          </w:p>
          <w:p w14:paraId="5B2AF9B7" w14:textId="77777777" w:rsidR="002663CD" w:rsidRPr="001E6A31" w:rsidRDefault="002663CD"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1E6A31">
              <w:rPr>
                <w:rFonts w:eastAsiaTheme="minorEastAsia" w:cs="Arial"/>
                <w:szCs w:val="18"/>
              </w:rPr>
              <w:t>Generatorn eller spänningsjusteraren är trasig och behöver bytas ut.</w:t>
            </w:r>
          </w:p>
        </w:tc>
      </w:tr>
    </w:tbl>
    <w:p w14:paraId="0CCFFB00" w14:textId="77777777" w:rsidR="002663CD" w:rsidRPr="001E6A31" w:rsidRDefault="002663CD" w:rsidP="002663CD">
      <w:pPr>
        <w:pStyle w:val="20"/>
        <w:spacing w:before="312" w:after="156"/>
        <w:rPr>
          <w:rFonts w:cs="Arial"/>
        </w:rPr>
      </w:pPr>
      <w:bookmarkStart w:id="527" w:name="_Toc74815236"/>
      <w:bookmarkStart w:id="528" w:name="_Toc79087913"/>
      <w:bookmarkStart w:id="529" w:name="_Toc109724464"/>
      <w:bookmarkStart w:id="530" w:name="_Toc159436358"/>
      <w:r w:rsidRPr="001E6A31">
        <w:rPr>
          <w:rFonts w:cs="Arial"/>
        </w:rPr>
        <w:t xml:space="preserve"> </w:t>
      </w:r>
      <w:bookmarkStart w:id="531" w:name="_Toc204265052"/>
      <w:r w:rsidRPr="001E6A31">
        <w:rPr>
          <w:rFonts w:cs="Arial"/>
        </w:rPr>
        <w:t>Test utanför fordon</w:t>
      </w:r>
      <w:bookmarkEnd w:id="527"/>
      <w:bookmarkEnd w:id="528"/>
      <w:bookmarkEnd w:id="529"/>
      <w:bookmarkEnd w:id="530"/>
      <w:bookmarkEnd w:id="531"/>
    </w:p>
    <w:p w14:paraId="21DCF822" w14:textId="77777777" w:rsidR="002663CD" w:rsidRPr="001E6A31" w:rsidRDefault="002663CD" w:rsidP="002663CD">
      <w:pPr>
        <w:spacing w:before="156" w:after="156"/>
        <w:textAlignment w:val="baseline"/>
        <w:rPr>
          <w:rFonts w:cs="Arial"/>
        </w:rPr>
      </w:pPr>
      <w:r w:rsidRPr="001E6A31">
        <w:rPr>
          <w:rFonts w:cs="Arial"/>
        </w:rPr>
        <w:t>Test utanför fordonet används för att testa batteriernas skick som inte är anslutna till fordonet. Denna funktion syftar till att kontrollera batteriets hälsostatus.</w:t>
      </w:r>
    </w:p>
    <w:p w14:paraId="3527EE9E" w14:textId="77777777" w:rsidR="002663CD" w:rsidRPr="001E6A31" w:rsidRDefault="002663CD" w:rsidP="002663CD">
      <w:pPr>
        <w:pStyle w:val="30"/>
        <w:spacing w:before="312" w:after="156"/>
      </w:pPr>
      <w:bookmarkStart w:id="532" w:name="_Toc45527554"/>
      <w:bookmarkStart w:id="533" w:name="_Toc62717470"/>
      <w:bookmarkStart w:id="534" w:name="_Toc74815237"/>
      <w:bookmarkStart w:id="535" w:name="_Toc79087914"/>
      <w:bookmarkStart w:id="536" w:name="_Toc109724465"/>
      <w:bookmarkStart w:id="537" w:name="_Toc159436359"/>
      <w:r w:rsidRPr="001E6A31">
        <w:lastRenderedPageBreak/>
        <w:t>Testprocedur</w:t>
      </w:r>
      <w:bookmarkEnd w:id="532"/>
      <w:bookmarkEnd w:id="533"/>
      <w:bookmarkEnd w:id="534"/>
      <w:bookmarkEnd w:id="535"/>
      <w:bookmarkEnd w:id="536"/>
      <w:bookmarkEnd w:id="537"/>
    </w:p>
    <w:p w14:paraId="57F9FB10" w14:textId="77777777" w:rsidR="002663CD" w:rsidRPr="001E6A31" w:rsidRDefault="002663CD" w:rsidP="002663CD">
      <w:pPr>
        <w:pStyle w:val="aa"/>
        <w:widowControl w:val="0"/>
        <w:numPr>
          <w:ilvl w:val="0"/>
          <w:numId w:val="25"/>
        </w:numPr>
        <w:spacing w:beforeLines="20" w:before="62" w:afterLines="20" w:after="62"/>
        <w:ind w:left="641" w:hanging="357"/>
        <w:jc w:val="left"/>
        <w:rPr>
          <w:rFonts w:cs="Arial"/>
          <w:b/>
        </w:rPr>
      </w:pPr>
      <w:r w:rsidRPr="001E6A31">
        <w:rPr>
          <w:rFonts w:cs="Arial"/>
          <w:b/>
        </w:rPr>
        <w:t>För att starta testet utanför fordonet</w:t>
      </w:r>
    </w:p>
    <w:p w14:paraId="2C218295" w14:textId="77777777" w:rsidR="002663CD" w:rsidRPr="001E6A31" w:rsidRDefault="002663CD" w:rsidP="002663CD">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1E6A31">
        <w:rPr>
          <w:rFonts w:cs="Arial"/>
          <w:szCs w:val="18"/>
        </w:rPr>
        <w:t>Anslut testklämmorna till batteriets poler.</w:t>
      </w:r>
    </w:p>
    <w:p w14:paraId="1C9B6BF1" w14:textId="751DF4A3" w:rsidR="002663CD" w:rsidRPr="001E6A31" w:rsidRDefault="002663CD" w:rsidP="002663CD">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1E6A31">
        <w:rPr>
          <w:rFonts w:cs="Arial"/>
          <w:szCs w:val="18"/>
        </w:rPr>
        <w:t xml:space="preserve">Tryck på </w:t>
      </w:r>
      <w:r w:rsidRPr="001E6A31">
        <w:rPr>
          <w:rFonts w:cs="Arial"/>
          <w:b/>
          <w:szCs w:val="18"/>
        </w:rPr>
        <w:t xml:space="preserve">Batteritest </w:t>
      </w:r>
      <w:r w:rsidRPr="001E6A31">
        <w:rPr>
          <w:rFonts w:cs="Arial"/>
          <w:szCs w:val="18"/>
        </w:rPr>
        <w:t xml:space="preserve">på MaxiSys jobbmeny. Välj </w:t>
      </w:r>
      <w:r w:rsidRPr="001E6A31">
        <w:rPr>
          <w:rFonts w:cs="Arial"/>
          <w:b/>
          <w:szCs w:val="18"/>
        </w:rPr>
        <w:t>Test utanför fordon.</w:t>
      </w:r>
    </w:p>
    <w:p w14:paraId="1188BFEA" w14:textId="77777777" w:rsidR="002663CD" w:rsidRPr="001E6A31" w:rsidRDefault="002663CD" w:rsidP="002663CD">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1E6A31">
        <w:rPr>
          <w:rFonts w:cs="Arial"/>
          <w:szCs w:val="18"/>
        </w:rPr>
        <w:t xml:space="preserve">Välj lämplig batterityp, klassificeringsstandard och CCA-värde. Tryck på </w:t>
      </w:r>
      <w:r w:rsidRPr="001E6A31">
        <w:rPr>
          <w:rFonts w:cs="Arial"/>
          <w:b/>
          <w:szCs w:val="18"/>
        </w:rPr>
        <w:t xml:space="preserve">Starta testning </w:t>
      </w:r>
      <w:r w:rsidRPr="001E6A31">
        <w:rPr>
          <w:rFonts w:cs="Arial"/>
          <w:szCs w:val="18"/>
        </w:rPr>
        <w:t>för att starta testet.</w:t>
      </w:r>
    </w:p>
    <w:p w14:paraId="463732CC" w14:textId="77777777" w:rsidR="002663CD" w:rsidRPr="001E6A31" w:rsidRDefault="002663CD" w:rsidP="002663CD">
      <w:pPr>
        <w:spacing w:beforeLines="0" w:before="0" w:afterLines="0" w:after="0" w:line="240" w:lineRule="auto"/>
        <w:ind w:left="0"/>
        <w:contextualSpacing/>
        <w:jc w:val="center"/>
        <w:rPr>
          <w:rFonts w:cs="Arial"/>
          <w:szCs w:val="18"/>
        </w:rPr>
      </w:pPr>
      <w:r w:rsidRPr="001E6A31">
        <w:rPr>
          <w:rFonts w:cs="Arial"/>
          <w:noProof/>
          <w:szCs w:val="18"/>
          <w:lang w:val="en-US"/>
        </w:rPr>
        <w:drawing>
          <wp:inline distT="0" distB="0" distL="0" distR="0" wp14:anchorId="4BCA910A" wp14:editId="352AFD2F">
            <wp:extent cx="2879284" cy="19685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5"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4EA49E31" w14:textId="23ACFDFA" w:rsidR="002663CD" w:rsidRPr="001E6A31" w:rsidRDefault="002663CD" w:rsidP="002663CD">
      <w:pPr>
        <w:pStyle w:val="ab"/>
        <w:spacing w:before="156" w:after="156"/>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10</w:t>
      </w:r>
      <w:r w:rsidRPr="001E6A31">
        <w:rPr>
          <w:rFonts w:cs="Arial"/>
          <w:noProof/>
        </w:rPr>
        <w:fldChar w:fldCharType="end"/>
      </w:r>
      <w:r w:rsidRPr="001E6A31">
        <w:rPr>
          <w:rFonts w:cs="Arial"/>
        </w:rPr>
        <w:t xml:space="preserve"> </w:t>
      </w:r>
      <w:r w:rsidRPr="001E6A31">
        <w:rPr>
          <w:rFonts w:cs="Arial"/>
          <w:i/>
        </w:rPr>
        <w:t>Testskärm utanför fordonet</w:t>
      </w:r>
    </w:p>
    <w:p w14:paraId="38A6C7A1" w14:textId="77777777" w:rsidR="002663CD" w:rsidRPr="001E6A31" w:rsidRDefault="002663CD" w:rsidP="002663CD">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1E6A31">
        <w:rPr>
          <w:rFonts w:cs="Arial"/>
          <w:szCs w:val="18"/>
        </w:rPr>
        <w:t>Testresultaten visas inom några sekunder.</w:t>
      </w:r>
    </w:p>
    <w:p w14:paraId="71452B79" w14:textId="77777777" w:rsidR="002663CD" w:rsidRPr="001E6A31" w:rsidRDefault="002663CD" w:rsidP="002663CD">
      <w:pPr>
        <w:spacing w:beforeLines="0" w:before="0" w:afterLines="0" w:after="0" w:line="240" w:lineRule="auto"/>
        <w:ind w:left="0"/>
        <w:contextualSpacing/>
        <w:jc w:val="center"/>
        <w:rPr>
          <w:rFonts w:cs="Arial"/>
          <w:szCs w:val="18"/>
        </w:rPr>
      </w:pPr>
      <w:r w:rsidRPr="001E6A31">
        <w:rPr>
          <w:rFonts w:cs="Arial"/>
          <w:noProof/>
          <w:szCs w:val="18"/>
          <w:lang w:val="en-US"/>
        </w:rPr>
        <w:drawing>
          <wp:inline distT="0" distB="0" distL="0" distR="0" wp14:anchorId="4D3FB1AA" wp14:editId="1F8FAC70">
            <wp:extent cx="2879284" cy="1972733"/>
            <wp:effectExtent l="0" t="0" r="0" b="889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6" cstate="print">
                      <a:extLst>
                        <a:ext uri="{28A0092B-C50C-407E-A947-70E740481C1C}">
                          <a14:useLocalDpi xmlns:a14="http://schemas.microsoft.com/office/drawing/2010/main"/>
                        </a:ext>
                      </a:extLst>
                    </a:blip>
                    <a:srcRect/>
                    <a:stretch/>
                  </pic:blipFill>
                  <pic:spPr bwMode="auto">
                    <a:xfrm>
                      <a:off x="0" y="0"/>
                      <a:ext cx="2880000" cy="1973223"/>
                    </a:xfrm>
                    <a:prstGeom prst="rect">
                      <a:avLst/>
                    </a:prstGeom>
                    <a:noFill/>
                    <a:ln>
                      <a:noFill/>
                    </a:ln>
                    <a:extLst>
                      <a:ext uri="{53640926-AAD7-44D8-BBD7-CCE9431645EC}">
                        <a14:shadowObscured xmlns:a14="http://schemas.microsoft.com/office/drawing/2010/main"/>
                      </a:ext>
                    </a:extLst>
                  </pic:spPr>
                </pic:pic>
              </a:graphicData>
            </a:graphic>
          </wp:inline>
        </w:drawing>
      </w:r>
    </w:p>
    <w:p w14:paraId="05A1C5CF" w14:textId="6D5F62CD" w:rsidR="002663CD" w:rsidRPr="001E6A31" w:rsidRDefault="002663CD" w:rsidP="002663CD">
      <w:pPr>
        <w:pStyle w:val="ab"/>
        <w:spacing w:before="156" w:after="156"/>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11</w:t>
      </w:r>
      <w:r w:rsidRPr="001E6A31">
        <w:rPr>
          <w:rFonts w:cs="Arial"/>
          <w:noProof/>
        </w:rPr>
        <w:fldChar w:fldCharType="end"/>
      </w:r>
      <w:r w:rsidRPr="001E6A31">
        <w:rPr>
          <w:rFonts w:cs="Arial"/>
        </w:rPr>
        <w:t xml:space="preserve"> </w:t>
      </w:r>
      <w:r w:rsidRPr="001E6A31">
        <w:rPr>
          <w:rFonts w:cs="Arial"/>
          <w:i/>
        </w:rPr>
        <w:t>Skärmbild för testresultat utanför fordonet</w:t>
      </w:r>
    </w:p>
    <w:p w14:paraId="2A2E4BA0" w14:textId="77777777" w:rsidR="002663CD" w:rsidRPr="001E6A31" w:rsidRDefault="002663CD" w:rsidP="002663CD">
      <w:pPr>
        <w:pStyle w:val="30"/>
        <w:spacing w:before="312" w:after="156"/>
      </w:pPr>
      <w:bookmarkStart w:id="538" w:name="_Toc45527555"/>
      <w:bookmarkStart w:id="539" w:name="_Toc62717471"/>
      <w:bookmarkStart w:id="540" w:name="_Toc74815238"/>
      <w:bookmarkStart w:id="541" w:name="_Toc79087915"/>
      <w:bookmarkStart w:id="542" w:name="_Toc109724466"/>
      <w:bookmarkStart w:id="543" w:name="_Toc159436360"/>
      <w:r w:rsidRPr="001E6A31">
        <w:lastRenderedPageBreak/>
        <w:t>Testresultat</w:t>
      </w:r>
      <w:bookmarkEnd w:id="538"/>
      <w:bookmarkEnd w:id="539"/>
      <w:bookmarkEnd w:id="540"/>
      <w:bookmarkEnd w:id="541"/>
      <w:bookmarkEnd w:id="542"/>
      <w:bookmarkEnd w:id="543"/>
    </w:p>
    <w:p w14:paraId="4D180028" w14:textId="5F96B42E" w:rsidR="002663CD" w:rsidRPr="001E6A31" w:rsidRDefault="002663CD" w:rsidP="002663CD">
      <w:pPr>
        <w:pStyle w:val="ab"/>
        <w:spacing w:before="156" w:after="156"/>
        <w:rPr>
          <w:rFonts w:cs="Arial"/>
          <w:b w:val="0"/>
        </w:rPr>
      </w:pPr>
      <w:r w:rsidRPr="001E6A31">
        <w:rPr>
          <w:rFonts w:cs="Arial"/>
        </w:rPr>
        <w:t xml:space="preserve">Tabell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Table \* ARABIC \s 1 </w:instrText>
      </w:r>
      <w:r w:rsidRPr="001E6A31">
        <w:rPr>
          <w:rFonts w:cs="Arial"/>
        </w:rPr>
        <w:fldChar w:fldCharType="separate"/>
      </w:r>
      <w:r w:rsidRPr="001E6A31">
        <w:rPr>
          <w:rFonts w:cs="Arial"/>
          <w:noProof/>
        </w:rPr>
        <w:t>7</w:t>
      </w:r>
      <w:r w:rsidRPr="001E6A31">
        <w:rPr>
          <w:rFonts w:cs="Arial"/>
          <w:noProof/>
        </w:rPr>
        <w:fldChar w:fldCharType="end"/>
      </w:r>
      <w:r w:rsidRPr="001E6A31">
        <w:rPr>
          <w:rFonts w:cs="Arial"/>
        </w:rPr>
        <w:t xml:space="preserve"> </w:t>
      </w:r>
      <w:r w:rsidRPr="001E6A31">
        <w:rPr>
          <w:rFonts w:cs="Arial"/>
          <w:i/>
        </w:rPr>
        <w:t>Resultat av test utanför fordonet</w:t>
      </w:r>
    </w:p>
    <w:tbl>
      <w:tblPr>
        <w:tblStyle w:val="ac"/>
        <w:tblW w:w="6245" w:type="dxa"/>
        <w:jc w:val="center"/>
        <w:tblLook w:val="04A0" w:firstRow="1" w:lastRow="0" w:firstColumn="1" w:lastColumn="0" w:noHBand="0" w:noVBand="1"/>
      </w:tblPr>
      <w:tblGrid>
        <w:gridCol w:w="1980"/>
        <w:gridCol w:w="4265"/>
      </w:tblGrid>
      <w:tr w:rsidR="002663CD" w:rsidRPr="001E6A31" w14:paraId="2038EF88" w14:textId="77777777" w:rsidTr="00F13F00">
        <w:trPr>
          <w:trHeight w:val="283"/>
          <w:tblHeader/>
          <w:jc w:val="center"/>
        </w:trPr>
        <w:tc>
          <w:tcPr>
            <w:tcW w:w="1980" w:type="dxa"/>
            <w:shd w:val="clear" w:color="auto" w:fill="D9D9D9" w:themeFill="background1" w:themeFillShade="D9"/>
            <w:vAlign w:val="center"/>
          </w:tcPr>
          <w:p w14:paraId="2CCADFDD"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Resultat</w:t>
            </w:r>
          </w:p>
        </w:tc>
        <w:tc>
          <w:tcPr>
            <w:tcW w:w="4265" w:type="dxa"/>
            <w:shd w:val="clear" w:color="auto" w:fill="D9D9D9" w:themeFill="background1" w:themeFillShade="D9"/>
            <w:vAlign w:val="center"/>
          </w:tcPr>
          <w:p w14:paraId="7DFAF93F"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Beskrivning</w:t>
            </w:r>
          </w:p>
        </w:tc>
      </w:tr>
      <w:tr w:rsidR="002663CD" w:rsidRPr="001E6A31" w14:paraId="31D6957D" w14:textId="77777777" w:rsidTr="00F13F00">
        <w:trPr>
          <w:trHeight w:val="489"/>
          <w:jc w:val="center"/>
        </w:trPr>
        <w:tc>
          <w:tcPr>
            <w:tcW w:w="1980" w:type="dxa"/>
            <w:shd w:val="clear" w:color="auto" w:fill="auto"/>
            <w:vAlign w:val="center"/>
          </w:tcPr>
          <w:p w14:paraId="434A01CF"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Bra batteri</w:t>
            </w:r>
          </w:p>
        </w:tc>
        <w:tc>
          <w:tcPr>
            <w:tcW w:w="4265" w:type="dxa"/>
            <w:shd w:val="clear" w:color="auto" w:fill="auto"/>
            <w:vAlign w:val="center"/>
          </w:tcPr>
          <w:p w14:paraId="09342E08" w14:textId="77777777" w:rsidR="002663CD" w:rsidRPr="001E6A31" w:rsidRDefault="002663CD" w:rsidP="00F13F00">
            <w:pPr>
              <w:spacing w:beforeLines="0" w:before="0" w:afterLines="0" w:after="0"/>
              <w:ind w:left="0"/>
              <w:jc w:val="left"/>
              <w:rPr>
                <w:rFonts w:cs="Arial"/>
                <w:szCs w:val="18"/>
              </w:rPr>
            </w:pPr>
            <w:r w:rsidRPr="001E6A31">
              <w:rPr>
                <w:rFonts w:cs="Arial"/>
                <w:szCs w:val="18"/>
              </w:rPr>
              <w:t>Batteriet uppfyller erforderliga standarder.</w:t>
            </w:r>
          </w:p>
        </w:tc>
      </w:tr>
      <w:tr w:rsidR="002663CD" w:rsidRPr="001E6A31" w14:paraId="46E406DC" w14:textId="77777777" w:rsidTr="00F13F00">
        <w:trPr>
          <w:trHeight w:val="607"/>
          <w:jc w:val="center"/>
        </w:trPr>
        <w:tc>
          <w:tcPr>
            <w:tcW w:w="1980" w:type="dxa"/>
            <w:shd w:val="clear" w:color="auto" w:fill="auto"/>
            <w:vAlign w:val="center"/>
          </w:tcPr>
          <w:p w14:paraId="1031B92D" w14:textId="77777777" w:rsidR="002663CD" w:rsidRPr="001E6A31" w:rsidRDefault="002663CD" w:rsidP="00F13F00">
            <w:pPr>
              <w:spacing w:beforeLines="0" w:before="0" w:afterLines="0" w:after="0"/>
              <w:ind w:left="0"/>
              <w:jc w:val="left"/>
              <w:rPr>
                <w:rFonts w:cs="Arial"/>
                <w:b/>
                <w:noProof/>
                <w:szCs w:val="18"/>
              </w:rPr>
            </w:pPr>
            <w:r w:rsidRPr="001E6A31">
              <w:rPr>
                <w:rFonts w:cs="Arial"/>
                <w:b/>
                <w:noProof/>
                <w:szCs w:val="18"/>
              </w:rPr>
              <w:t>Bra &amp; Ladda om</w:t>
            </w:r>
          </w:p>
        </w:tc>
        <w:tc>
          <w:tcPr>
            <w:tcW w:w="4265" w:type="dxa"/>
            <w:shd w:val="clear" w:color="auto" w:fill="auto"/>
            <w:vAlign w:val="center"/>
          </w:tcPr>
          <w:p w14:paraId="5E99A1E0" w14:textId="77777777" w:rsidR="002663CD" w:rsidRPr="001E6A31" w:rsidRDefault="002663CD" w:rsidP="00F13F00">
            <w:pPr>
              <w:pStyle w:val="Pa21"/>
              <w:snapToGrid w:val="0"/>
              <w:spacing w:before="120" w:after="120" w:line="240" w:lineRule="exact"/>
              <w:jc w:val="left"/>
              <w:rPr>
                <w:sz w:val="18"/>
                <w:szCs w:val="18"/>
              </w:rPr>
            </w:pPr>
            <w:r w:rsidRPr="001E6A31">
              <w:rPr>
                <w:rStyle w:val="A50"/>
                <w:rFonts w:eastAsia="微软雅黑"/>
                <w:sz w:val="18"/>
                <w:szCs w:val="18"/>
              </w:rPr>
              <w:t>Batteriet är bra, men har låg laddning. Ladda batteriet helt. Kontrollera orsakerna till den låga laddningen.</w:t>
            </w:r>
          </w:p>
        </w:tc>
      </w:tr>
      <w:tr w:rsidR="002663CD" w:rsidRPr="001E6A31" w14:paraId="044CDF9C" w14:textId="77777777" w:rsidTr="00F13F00">
        <w:trPr>
          <w:trHeight w:val="530"/>
          <w:jc w:val="center"/>
        </w:trPr>
        <w:tc>
          <w:tcPr>
            <w:tcW w:w="1980" w:type="dxa"/>
            <w:shd w:val="clear" w:color="auto" w:fill="auto"/>
            <w:vAlign w:val="center"/>
          </w:tcPr>
          <w:p w14:paraId="34E802C2"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Ladda och testa om</w:t>
            </w:r>
          </w:p>
        </w:tc>
        <w:tc>
          <w:tcPr>
            <w:tcW w:w="4265" w:type="dxa"/>
            <w:shd w:val="clear" w:color="auto" w:fill="auto"/>
            <w:vAlign w:val="center"/>
          </w:tcPr>
          <w:p w14:paraId="43BEA857" w14:textId="77777777" w:rsidR="002663CD" w:rsidRPr="001E6A31" w:rsidRDefault="002663CD" w:rsidP="00F13F00">
            <w:pPr>
              <w:pStyle w:val="Pa21"/>
              <w:spacing w:before="120" w:after="120" w:line="240" w:lineRule="exact"/>
              <w:rPr>
                <w:sz w:val="18"/>
                <w:szCs w:val="18"/>
              </w:rPr>
            </w:pPr>
            <w:r w:rsidRPr="001E6A31">
              <w:rPr>
                <w:rStyle w:val="A50"/>
                <w:rFonts w:eastAsia="微软雅黑"/>
                <w:sz w:val="18"/>
                <w:szCs w:val="18"/>
              </w:rPr>
              <w:t>Batteriet behöver laddas för att fastställa dess skick.</w:t>
            </w:r>
          </w:p>
        </w:tc>
      </w:tr>
      <w:tr w:rsidR="002663CD" w:rsidRPr="001E6A31" w14:paraId="617B64CA" w14:textId="77777777" w:rsidTr="00F13F00">
        <w:trPr>
          <w:trHeight w:val="463"/>
          <w:jc w:val="center"/>
        </w:trPr>
        <w:tc>
          <w:tcPr>
            <w:tcW w:w="1980" w:type="dxa"/>
            <w:shd w:val="clear" w:color="auto" w:fill="auto"/>
            <w:vAlign w:val="center"/>
          </w:tcPr>
          <w:p w14:paraId="142B1A86" w14:textId="77777777" w:rsidR="002663CD" w:rsidRPr="001E6A31" w:rsidRDefault="002663CD" w:rsidP="00F13F00">
            <w:pPr>
              <w:spacing w:beforeLines="0" w:before="0" w:afterLines="0" w:after="0"/>
              <w:ind w:left="0"/>
              <w:jc w:val="left"/>
              <w:rPr>
                <w:rFonts w:cs="Arial"/>
                <w:b/>
                <w:szCs w:val="18"/>
              </w:rPr>
            </w:pPr>
            <w:r w:rsidRPr="001E6A31">
              <w:rPr>
                <w:rFonts w:cs="Arial"/>
                <w:b/>
                <w:szCs w:val="18"/>
              </w:rPr>
              <w:t>Byt batteri</w:t>
            </w:r>
          </w:p>
        </w:tc>
        <w:tc>
          <w:tcPr>
            <w:tcW w:w="4265" w:type="dxa"/>
            <w:shd w:val="clear" w:color="auto" w:fill="auto"/>
            <w:vAlign w:val="center"/>
          </w:tcPr>
          <w:p w14:paraId="54A538A8" w14:textId="77777777" w:rsidR="002663CD" w:rsidRPr="001E6A31" w:rsidRDefault="002663CD" w:rsidP="00F13F00">
            <w:pPr>
              <w:pStyle w:val="Pa21"/>
              <w:spacing w:before="120" w:after="120" w:line="240" w:lineRule="exact"/>
              <w:jc w:val="left"/>
              <w:rPr>
                <w:sz w:val="18"/>
                <w:szCs w:val="18"/>
              </w:rPr>
            </w:pPr>
            <w:r w:rsidRPr="001E6A31">
              <w:rPr>
                <w:rStyle w:val="A50"/>
                <w:rFonts w:eastAsia="微软雅黑"/>
                <w:sz w:val="18"/>
                <w:szCs w:val="18"/>
              </w:rPr>
              <w:t>Batteriet uppfyller inte branschgodkända standarder.</w:t>
            </w:r>
          </w:p>
        </w:tc>
      </w:tr>
      <w:tr w:rsidR="002663CD" w:rsidRPr="001E6A31" w14:paraId="4A0E0DF9" w14:textId="77777777" w:rsidTr="00F13F00">
        <w:trPr>
          <w:trHeight w:val="454"/>
          <w:jc w:val="center"/>
        </w:trPr>
        <w:tc>
          <w:tcPr>
            <w:tcW w:w="1980" w:type="dxa"/>
            <w:shd w:val="clear" w:color="auto" w:fill="auto"/>
            <w:vAlign w:val="center"/>
          </w:tcPr>
          <w:p w14:paraId="55D67877" w14:textId="77777777" w:rsidR="002663CD" w:rsidRPr="001E6A31" w:rsidRDefault="002663CD" w:rsidP="00F13F00">
            <w:pPr>
              <w:spacing w:beforeLines="0" w:before="0" w:afterLines="0" w:after="0"/>
              <w:ind w:left="0"/>
              <w:jc w:val="left"/>
              <w:rPr>
                <w:rFonts w:cs="Arial"/>
                <w:b/>
                <w:noProof/>
                <w:szCs w:val="18"/>
              </w:rPr>
            </w:pPr>
            <w:r w:rsidRPr="001E6A31">
              <w:rPr>
                <w:rFonts w:cs="Arial"/>
                <w:b/>
                <w:noProof/>
                <w:szCs w:val="18"/>
              </w:rPr>
              <w:t>Dålig cell</w:t>
            </w:r>
          </w:p>
        </w:tc>
        <w:tc>
          <w:tcPr>
            <w:tcW w:w="4265" w:type="dxa"/>
            <w:shd w:val="clear" w:color="auto" w:fill="auto"/>
            <w:vAlign w:val="center"/>
          </w:tcPr>
          <w:p w14:paraId="1FD85A54" w14:textId="77777777" w:rsidR="002663CD" w:rsidRPr="001E6A31" w:rsidRDefault="002663CD" w:rsidP="00F13F00">
            <w:pPr>
              <w:pStyle w:val="Pa21"/>
              <w:spacing w:before="120" w:after="120" w:line="240" w:lineRule="exact"/>
              <w:rPr>
                <w:rStyle w:val="A50"/>
                <w:rFonts w:eastAsia="微软雅黑"/>
                <w:sz w:val="18"/>
                <w:szCs w:val="18"/>
              </w:rPr>
            </w:pPr>
            <w:r w:rsidRPr="001E6A31">
              <w:rPr>
                <w:rStyle w:val="A50"/>
                <w:rFonts w:eastAsia="微软雅黑"/>
                <w:sz w:val="18"/>
                <w:szCs w:val="18"/>
              </w:rPr>
              <w:t>Batteriet uppfyller inte branschgodkända standarder.</w:t>
            </w:r>
          </w:p>
        </w:tc>
      </w:tr>
    </w:tbl>
    <w:p w14:paraId="183AF1E9" w14:textId="77777777" w:rsidR="002663CD" w:rsidRPr="001E6A31" w:rsidRDefault="002663CD" w:rsidP="002663CD">
      <w:pPr>
        <w:spacing w:before="156" w:after="156"/>
        <w:rPr>
          <w:rFonts w:cs="Arial"/>
        </w:rPr>
      </w:pPr>
    </w:p>
    <w:p w14:paraId="6736C839" w14:textId="486885BA" w:rsidR="002663CD" w:rsidRPr="001E6A31" w:rsidRDefault="002663CD" w:rsidP="002663CD">
      <w:pPr>
        <w:pStyle w:val="12"/>
        <w:spacing w:before="312" w:after="312"/>
        <w:ind w:left="792" w:hanging="792"/>
      </w:pPr>
      <w:bookmarkStart w:id="544" w:name="_Ref159830996"/>
      <w:bookmarkStart w:id="545" w:name="_Ref159831261"/>
      <w:bookmarkStart w:id="546" w:name="_Toc204265053"/>
      <w:r w:rsidRPr="001E6A31">
        <w:lastRenderedPageBreak/>
        <w:t>Inställningar</w:t>
      </w:r>
      <w:bookmarkEnd w:id="385"/>
      <w:bookmarkEnd w:id="386"/>
      <w:bookmarkEnd w:id="387"/>
      <w:bookmarkEnd w:id="388"/>
      <w:bookmarkEnd w:id="389"/>
      <w:bookmarkEnd w:id="544"/>
      <w:bookmarkEnd w:id="545"/>
      <w:bookmarkEnd w:id="546"/>
    </w:p>
    <w:p w14:paraId="3BAC23A0" w14:textId="4807BB26" w:rsidR="002663CD" w:rsidRPr="001E6A31" w:rsidRDefault="002663CD" w:rsidP="002663CD">
      <w:pPr>
        <w:pStyle w:val="BodytextUserManual"/>
        <w:spacing w:before="156" w:after="156"/>
        <w:rPr>
          <w:rFonts w:eastAsia="ArialMT"/>
          <w:szCs w:val="18"/>
        </w:rPr>
      </w:pPr>
      <w:r w:rsidRPr="001E6A31">
        <w:rPr>
          <w:rFonts w:eastAsia="ArialMT"/>
          <w:szCs w:val="18"/>
        </w:rPr>
        <w:t>Gå till inställningsmenyn för att justera standardinställningarna och visa information om MaxiSys</w:t>
      </w:r>
      <w:r w:rsidR="00F16151" w:rsidRPr="001E6A31">
        <w:rPr>
          <w:rFonts w:eastAsia="ArialMT"/>
          <w:szCs w:val="18"/>
        </w:rPr>
        <w:t>-</w:t>
      </w:r>
      <w:r w:rsidRPr="001E6A31">
        <w:rPr>
          <w:rFonts w:eastAsia="ArialMT"/>
          <w:szCs w:val="18"/>
        </w:rPr>
        <w:t>systemet. Följande alternativ är tillgängliga för MaxiSys</w:t>
      </w:r>
      <w:r w:rsidR="00F16151" w:rsidRPr="001E6A31">
        <w:rPr>
          <w:rFonts w:eastAsia="ArialMT"/>
          <w:szCs w:val="18"/>
        </w:rPr>
        <w:t>-</w:t>
      </w:r>
      <w:r w:rsidRPr="001E6A31">
        <w:rPr>
          <w:rFonts w:eastAsia="ArialMT"/>
          <w:szCs w:val="18"/>
        </w:rPr>
        <w:t>systeminställningarna:</w:t>
      </w:r>
    </w:p>
    <w:p w14:paraId="55DF80B3"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Enhet</w:t>
      </w:r>
    </w:p>
    <w:p w14:paraId="7A59291E"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Språk</w:t>
      </w:r>
    </w:p>
    <w:p w14:paraId="498B58C9"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Utskriftsinställningar</w:t>
      </w:r>
    </w:p>
    <w:p w14:paraId="01D9FEA6"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Rapportinställningar</w:t>
      </w:r>
    </w:p>
    <w:p w14:paraId="230AE1CD"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Push-meddelande</w:t>
      </w:r>
    </w:p>
    <w:p w14:paraId="7385317D"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Automatisk uppdatering</w:t>
      </w:r>
    </w:p>
    <w:p w14:paraId="57C88C35"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ADAS-inställningar</w:t>
      </w:r>
    </w:p>
    <w:p w14:paraId="43B7BA93" w14:textId="3573F074" w:rsidR="002663CD" w:rsidRPr="001E6A31" w:rsidRDefault="00F16151" w:rsidP="002663CD">
      <w:pPr>
        <w:pStyle w:val="aa"/>
        <w:numPr>
          <w:ilvl w:val="0"/>
          <w:numId w:val="226"/>
        </w:numPr>
        <w:spacing w:beforeLines="20" w:before="62" w:afterLines="20" w:after="62"/>
        <w:ind w:left="641" w:hanging="357"/>
        <w:rPr>
          <w:rFonts w:cs="Arial"/>
        </w:rPr>
      </w:pPr>
      <w:r w:rsidRPr="001E6A31">
        <w:rPr>
          <w:rFonts w:cs="Arial"/>
        </w:rPr>
        <w:t>O</w:t>
      </w:r>
      <w:r w:rsidR="002663CD" w:rsidRPr="001E6A31">
        <w:rPr>
          <w:rFonts w:cs="Arial"/>
        </w:rPr>
        <w:t>BFCM-uppladdning</w:t>
      </w:r>
    </w:p>
    <w:p w14:paraId="7A7D73C3"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Fordonslista</w:t>
      </w:r>
    </w:p>
    <w:p w14:paraId="39CF024A" w14:textId="7BCCC4C8"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App</w:t>
      </w:r>
      <w:r w:rsidR="00F16151" w:rsidRPr="001E6A31">
        <w:rPr>
          <w:rFonts w:cs="Arial"/>
        </w:rPr>
        <w:t>-</w:t>
      </w:r>
      <w:r w:rsidRPr="001E6A31">
        <w:rPr>
          <w:rFonts w:cs="Arial"/>
        </w:rPr>
        <w:t>sortering</w:t>
      </w:r>
    </w:p>
    <w:p w14:paraId="5597B3DD"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Batteritest</w:t>
      </w:r>
    </w:p>
    <w:p w14:paraId="37DBFD1A"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Lands-/regionskod</w:t>
      </w:r>
    </w:p>
    <w:p w14:paraId="0D89A3CB"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Lagar och förordningar</w:t>
      </w:r>
    </w:p>
    <w:p w14:paraId="745D51F3"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Systeminställningar</w:t>
      </w:r>
    </w:p>
    <w:p w14:paraId="3B1DC1C0" w14:textId="77777777" w:rsidR="002663CD" w:rsidRPr="001E6A31" w:rsidRDefault="002663CD" w:rsidP="002663CD">
      <w:pPr>
        <w:pStyle w:val="aa"/>
        <w:numPr>
          <w:ilvl w:val="0"/>
          <w:numId w:val="226"/>
        </w:numPr>
        <w:spacing w:beforeLines="20" w:before="62" w:afterLines="20" w:after="62"/>
        <w:ind w:left="641" w:hanging="357"/>
        <w:rPr>
          <w:rFonts w:cs="Arial"/>
        </w:rPr>
      </w:pPr>
      <w:r w:rsidRPr="001E6A31">
        <w:rPr>
          <w:rFonts w:cs="Arial"/>
        </w:rPr>
        <w:t>Om</w:t>
      </w:r>
    </w:p>
    <w:p w14:paraId="7F9EC0EE" w14:textId="77777777" w:rsidR="002663CD" w:rsidRPr="001E6A31" w:rsidRDefault="002663CD" w:rsidP="002663CD">
      <w:pPr>
        <w:pStyle w:val="20"/>
        <w:spacing w:before="312" w:after="156"/>
        <w:rPr>
          <w:rFonts w:cs="Arial"/>
        </w:rPr>
      </w:pPr>
      <w:bookmarkStart w:id="547" w:name="_Ref366932351"/>
      <w:bookmarkStart w:id="548" w:name="_Toc451525797"/>
      <w:bookmarkStart w:id="549" w:name="_Toc366845453"/>
      <w:bookmarkStart w:id="550" w:name="_Toc366846506"/>
      <w:bookmarkStart w:id="551" w:name="_Ref366932346"/>
      <w:bookmarkStart w:id="552" w:name="_Ref366932349"/>
      <w:bookmarkStart w:id="553" w:name="OLE_LINK254"/>
      <w:r w:rsidRPr="001E6A31">
        <w:rPr>
          <w:rFonts w:cs="Arial"/>
        </w:rPr>
        <w:t xml:space="preserve"> </w:t>
      </w:r>
      <w:bookmarkStart w:id="554" w:name="_Ref159313151"/>
      <w:bookmarkStart w:id="555" w:name="_Toc159436362"/>
      <w:bookmarkStart w:id="556" w:name="_Toc204265054"/>
      <w:r w:rsidRPr="001E6A31">
        <w:rPr>
          <w:rFonts w:cs="Arial"/>
        </w:rPr>
        <w:t>Enhet</w:t>
      </w:r>
      <w:bookmarkEnd w:id="547"/>
      <w:bookmarkEnd w:id="548"/>
      <w:bookmarkEnd w:id="549"/>
      <w:bookmarkEnd w:id="550"/>
      <w:bookmarkEnd w:id="551"/>
      <w:bookmarkEnd w:id="552"/>
      <w:bookmarkEnd w:id="554"/>
      <w:bookmarkEnd w:id="555"/>
      <w:bookmarkEnd w:id="556"/>
    </w:p>
    <w:bookmarkEnd w:id="553"/>
    <w:p w14:paraId="085C7708" w14:textId="77777777" w:rsidR="002663CD" w:rsidRPr="001E6A31" w:rsidRDefault="002663CD" w:rsidP="002663CD">
      <w:pPr>
        <w:pStyle w:val="BodytextUserManual"/>
        <w:spacing w:before="156" w:after="156"/>
      </w:pPr>
      <w:r w:rsidRPr="001E6A31">
        <w:t>Det här alternativet låter dig ändra måttenheten för diagnossystemet.</w:t>
      </w:r>
    </w:p>
    <w:p w14:paraId="5E4F1817"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 xml:space="preserve">För att </w:t>
      </w:r>
      <w:r w:rsidRPr="001E6A31">
        <w:rPr>
          <w:rFonts w:eastAsiaTheme="minorEastAsia" w:cs="Arial"/>
          <w:b/>
          <w:bCs/>
          <w:szCs w:val="18"/>
        </w:rPr>
        <w:t>justera enhetsinställningen</w:t>
      </w:r>
      <w:r w:rsidRPr="001E6A31">
        <w:rPr>
          <w:rFonts w:cs="Arial"/>
          <w:b/>
        </w:rPr>
        <w:t xml:space="preserve"> </w:t>
      </w:r>
    </w:p>
    <w:p w14:paraId="1B5C0E50" w14:textId="73706F91" w:rsidR="002663CD" w:rsidRPr="001E6A31" w:rsidRDefault="002663CD" w:rsidP="002663CD">
      <w:pPr>
        <w:pStyle w:val="aa"/>
        <w:numPr>
          <w:ilvl w:val="0"/>
          <w:numId w:val="227"/>
        </w:numPr>
        <w:spacing w:beforeLines="20" w:before="62" w:afterLines="20" w:after="62"/>
        <w:ind w:left="998" w:hanging="357"/>
        <w:rPr>
          <w:rFonts w:cs="Arial"/>
        </w:rPr>
      </w:pPr>
      <w:r w:rsidRPr="001E6A31">
        <w:rPr>
          <w:rFonts w:cs="Arial"/>
        </w:rPr>
        <w:t xml:space="preserve">Tryck på </w:t>
      </w:r>
      <w:r w:rsidRPr="001E6A31">
        <w:rPr>
          <w:rFonts w:cs="Arial"/>
          <w:b/>
        </w:rPr>
        <w:t>Inställningar</w:t>
      </w:r>
      <w:r w:rsidR="00F16151" w:rsidRPr="001E6A31">
        <w:rPr>
          <w:rFonts w:cs="Arial"/>
          <w:b/>
        </w:rPr>
        <w:t>-</w:t>
      </w:r>
      <w:r w:rsidRPr="001E6A31">
        <w:rPr>
          <w:rFonts w:cs="Arial"/>
        </w:rPr>
        <w:t>appen på MaxiSys jobbmeny.</w:t>
      </w:r>
    </w:p>
    <w:p w14:paraId="359DD261" w14:textId="691A849B" w:rsidR="002663CD" w:rsidRPr="001E6A31" w:rsidRDefault="002663CD" w:rsidP="002663CD">
      <w:pPr>
        <w:pStyle w:val="aa"/>
        <w:numPr>
          <w:ilvl w:val="0"/>
          <w:numId w:val="227"/>
        </w:numPr>
        <w:spacing w:beforeLines="20" w:before="62" w:afterLines="20" w:after="62"/>
        <w:ind w:left="998" w:hanging="357"/>
        <w:rPr>
          <w:rFonts w:cs="Arial"/>
        </w:rPr>
      </w:pPr>
      <w:r w:rsidRPr="001E6A31">
        <w:rPr>
          <w:rFonts w:eastAsiaTheme="minorEastAsia" w:cs="Arial"/>
          <w:szCs w:val="18"/>
        </w:rPr>
        <w:t xml:space="preserve">Tryck på alternativet </w:t>
      </w:r>
      <w:r w:rsidRPr="001E6A31">
        <w:rPr>
          <w:rFonts w:eastAsiaTheme="minorEastAsia" w:cs="Arial"/>
          <w:b/>
          <w:bCs/>
          <w:szCs w:val="18"/>
        </w:rPr>
        <w:t xml:space="preserve">Enhet </w:t>
      </w:r>
      <w:r w:rsidRPr="001E6A31">
        <w:rPr>
          <w:rFonts w:eastAsiaTheme="minorEastAsia" w:cs="Arial"/>
          <w:szCs w:val="18"/>
        </w:rPr>
        <w:t>i den vänstra kolumnen.</w:t>
      </w:r>
    </w:p>
    <w:p w14:paraId="029C9960" w14:textId="698AB308" w:rsidR="002663CD" w:rsidRPr="001E6A31" w:rsidRDefault="002663CD" w:rsidP="002663CD">
      <w:pPr>
        <w:pStyle w:val="aa"/>
        <w:numPr>
          <w:ilvl w:val="0"/>
          <w:numId w:val="227"/>
        </w:numPr>
        <w:spacing w:beforeLines="20" w:before="62" w:afterLines="20" w:after="62"/>
        <w:ind w:left="998" w:hanging="357"/>
        <w:rPr>
          <w:rFonts w:cs="Arial"/>
        </w:rPr>
      </w:pPr>
      <w:r w:rsidRPr="001E6A31">
        <w:rPr>
          <w:rFonts w:eastAsia="ArialMT" w:cs="Arial"/>
          <w:kern w:val="0"/>
          <w:szCs w:val="18"/>
        </w:rPr>
        <w:t>Välj lämplig måttenhet. En bockmarkering visas till höger om den valda enheten.</w:t>
      </w:r>
    </w:p>
    <w:p w14:paraId="4CB4ABF3" w14:textId="10AEBECD" w:rsidR="002663CD" w:rsidRPr="001E6A31" w:rsidRDefault="002663CD" w:rsidP="002663CD">
      <w:pPr>
        <w:pStyle w:val="aa"/>
        <w:numPr>
          <w:ilvl w:val="0"/>
          <w:numId w:val="227"/>
        </w:numPr>
        <w:spacing w:beforeLines="20" w:before="62" w:afterLines="20" w:after="62"/>
        <w:ind w:left="998" w:hanging="357"/>
        <w:rPr>
          <w:rFonts w:eastAsia="ArialMT" w:cs="Arial"/>
          <w:kern w:val="0"/>
          <w:szCs w:val="18"/>
        </w:rPr>
      </w:pPr>
      <w:r w:rsidRPr="001E6A31">
        <w:rPr>
          <w:rFonts w:eastAsia="ArialMT" w:cs="Arial"/>
          <w:kern w:val="0"/>
          <w:szCs w:val="18"/>
        </w:rPr>
        <w:t xml:space="preserve">Tryck på </w:t>
      </w:r>
      <w:r w:rsidRPr="001E6A31">
        <w:rPr>
          <w:rFonts w:eastAsia="ArialMT" w:cs="Arial"/>
          <w:b/>
          <w:bCs/>
          <w:kern w:val="0"/>
          <w:szCs w:val="18"/>
        </w:rPr>
        <w:t>Hem</w:t>
      </w:r>
      <w:r w:rsidR="00F16151" w:rsidRPr="001E6A31">
        <w:rPr>
          <w:rFonts w:eastAsia="ArialMT" w:cs="Arial"/>
          <w:b/>
          <w:bCs/>
          <w:kern w:val="0"/>
          <w:szCs w:val="18"/>
        </w:rPr>
        <w:t>-</w:t>
      </w:r>
      <w:r w:rsidRPr="001E6A31">
        <w:rPr>
          <w:rFonts w:eastAsia="ArialMT" w:cs="Arial"/>
          <w:kern w:val="0"/>
          <w:szCs w:val="18"/>
        </w:rPr>
        <w:t>knappen i det övre vänstra hörnet för att återgå till MaxiSys</w:t>
      </w:r>
      <w:r w:rsidR="00F16151" w:rsidRPr="001E6A31">
        <w:rPr>
          <w:rFonts w:eastAsia="ArialMT" w:cs="Arial"/>
          <w:kern w:val="0"/>
          <w:szCs w:val="18"/>
        </w:rPr>
        <w:t>-</w:t>
      </w:r>
      <w:r w:rsidRPr="001E6A31">
        <w:rPr>
          <w:rFonts w:eastAsia="ArialMT" w:cs="Arial"/>
          <w:kern w:val="0"/>
          <w:szCs w:val="18"/>
        </w:rPr>
        <w:t>jobbmenyn, eller välj ett annat inställningsalternativ för systeminstallationen.</w:t>
      </w:r>
    </w:p>
    <w:p w14:paraId="4A356C56" w14:textId="77777777" w:rsidR="002663CD" w:rsidRPr="001E6A31" w:rsidRDefault="002663CD" w:rsidP="002663CD">
      <w:pPr>
        <w:pStyle w:val="Text"/>
        <w:spacing w:before="156" w:after="156"/>
        <w:rPr>
          <w:rFonts w:cs="Arial"/>
        </w:rPr>
      </w:pPr>
    </w:p>
    <w:p w14:paraId="7E89EEAA" w14:textId="77777777" w:rsidR="002663CD" w:rsidRPr="001E6A31" w:rsidRDefault="002663CD" w:rsidP="002663CD">
      <w:pPr>
        <w:pStyle w:val="20"/>
        <w:spacing w:before="312" w:after="156"/>
        <w:rPr>
          <w:rFonts w:cs="Arial"/>
        </w:rPr>
      </w:pPr>
      <w:bookmarkStart w:id="557" w:name="_Toc366846507"/>
      <w:bookmarkStart w:id="558" w:name="_Toc451525798"/>
      <w:bookmarkStart w:id="559" w:name="_Toc366845454"/>
      <w:r w:rsidRPr="001E6A31">
        <w:rPr>
          <w:rFonts w:cs="Arial"/>
        </w:rPr>
        <w:lastRenderedPageBreak/>
        <w:t xml:space="preserve"> </w:t>
      </w:r>
      <w:bookmarkStart w:id="560" w:name="_Toc159436363"/>
      <w:bookmarkStart w:id="561" w:name="_Toc204265055"/>
      <w:r w:rsidRPr="001E6A31">
        <w:rPr>
          <w:rFonts w:cs="Arial"/>
        </w:rPr>
        <w:t>Språk</w:t>
      </w:r>
      <w:bookmarkEnd w:id="557"/>
      <w:bookmarkEnd w:id="558"/>
      <w:bookmarkEnd w:id="559"/>
      <w:bookmarkEnd w:id="560"/>
      <w:bookmarkEnd w:id="561"/>
    </w:p>
    <w:p w14:paraId="0C95DE48" w14:textId="49AB64F1" w:rsidR="002663CD" w:rsidRPr="001E6A31" w:rsidRDefault="002663CD" w:rsidP="002663CD">
      <w:pPr>
        <w:pStyle w:val="BodytextUserManual"/>
        <w:spacing w:before="156" w:after="156"/>
      </w:pPr>
      <w:r w:rsidRPr="001E6A31">
        <w:rPr>
          <w:rFonts w:eastAsiaTheme="minorEastAsia"/>
          <w:szCs w:val="18"/>
        </w:rPr>
        <w:t>Det här alternativet låter dig justera visningsspråket för MaxiSys</w:t>
      </w:r>
      <w:r w:rsidR="00F16151" w:rsidRPr="001E6A31">
        <w:rPr>
          <w:rFonts w:eastAsiaTheme="minorEastAsia"/>
          <w:szCs w:val="18"/>
        </w:rPr>
        <w:t>-</w:t>
      </w:r>
      <w:r w:rsidRPr="001E6A31">
        <w:rPr>
          <w:rFonts w:eastAsiaTheme="minorEastAsia"/>
          <w:szCs w:val="18"/>
        </w:rPr>
        <w:t>systemet.</w:t>
      </w:r>
    </w:p>
    <w:p w14:paraId="6C7D20A2"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 xml:space="preserve">För </w:t>
      </w:r>
      <w:r w:rsidRPr="001E6A31">
        <w:rPr>
          <w:rFonts w:eastAsiaTheme="minorEastAsia" w:cs="Arial"/>
          <w:b/>
          <w:bCs/>
          <w:szCs w:val="18"/>
        </w:rPr>
        <w:t>att justera språkinställningen</w:t>
      </w:r>
    </w:p>
    <w:p w14:paraId="1759D4B3" w14:textId="3AFE03A2" w:rsidR="002663CD" w:rsidRPr="001E6A31" w:rsidRDefault="002663CD" w:rsidP="002663CD">
      <w:pPr>
        <w:pStyle w:val="aa"/>
        <w:numPr>
          <w:ilvl w:val="0"/>
          <w:numId w:val="228"/>
        </w:numPr>
        <w:spacing w:beforeLines="20" w:before="62" w:afterLines="20" w:after="62"/>
        <w:ind w:left="998" w:hanging="357"/>
        <w:rPr>
          <w:rFonts w:cs="Arial"/>
        </w:rPr>
      </w:pPr>
      <w:r w:rsidRPr="001E6A31">
        <w:rPr>
          <w:rFonts w:cs="Arial"/>
        </w:rPr>
        <w:t xml:space="preserve">Tryck på </w:t>
      </w:r>
      <w:r w:rsidRPr="001E6A31">
        <w:rPr>
          <w:rFonts w:cs="Arial"/>
          <w:b/>
        </w:rPr>
        <w:t>Inställningar</w:t>
      </w:r>
      <w:r w:rsidR="00F16151" w:rsidRPr="001E6A31">
        <w:rPr>
          <w:rFonts w:cs="Arial"/>
          <w:b/>
        </w:rPr>
        <w:t>-</w:t>
      </w:r>
      <w:r w:rsidRPr="001E6A31">
        <w:rPr>
          <w:rFonts w:cs="Arial"/>
        </w:rPr>
        <w:t>appen på MaxiSys jobbmeny.</w:t>
      </w:r>
    </w:p>
    <w:p w14:paraId="6C419597" w14:textId="2AB8CD81" w:rsidR="002663CD" w:rsidRPr="001E6A31" w:rsidRDefault="002663CD" w:rsidP="002663CD">
      <w:pPr>
        <w:pStyle w:val="aa"/>
        <w:numPr>
          <w:ilvl w:val="0"/>
          <w:numId w:val="228"/>
        </w:numPr>
        <w:spacing w:beforeLines="20" w:before="62" w:afterLines="20" w:after="62"/>
        <w:ind w:left="998" w:hanging="357"/>
        <w:rPr>
          <w:rFonts w:cs="Arial"/>
        </w:rPr>
      </w:pPr>
      <w:r w:rsidRPr="001E6A31">
        <w:rPr>
          <w:rFonts w:eastAsiaTheme="minorEastAsia" w:cs="Arial"/>
          <w:szCs w:val="18"/>
        </w:rPr>
        <w:t xml:space="preserve">Tryck på alternativet </w:t>
      </w:r>
      <w:r w:rsidRPr="001E6A31">
        <w:rPr>
          <w:rFonts w:eastAsiaTheme="minorEastAsia" w:cs="Arial"/>
          <w:b/>
          <w:bCs/>
          <w:szCs w:val="18"/>
        </w:rPr>
        <w:t xml:space="preserve">Språk </w:t>
      </w:r>
      <w:r w:rsidRPr="001E6A31">
        <w:rPr>
          <w:rFonts w:eastAsiaTheme="minorEastAsia" w:cs="Arial"/>
          <w:szCs w:val="18"/>
        </w:rPr>
        <w:t>i den vänstra kolumnen.</w:t>
      </w:r>
    </w:p>
    <w:p w14:paraId="2B14B566" w14:textId="26BD3CFE" w:rsidR="002663CD" w:rsidRPr="001E6A31" w:rsidRDefault="002663CD" w:rsidP="002663CD">
      <w:pPr>
        <w:pStyle w:val="aa"/>
        <w:numPr>
          <w:ilvl w:val="0"/>
          <w:numId w:val="228"/>
        </w:numPr>
        <w:spacing w:beforeLines="20" w:before="62" w:afterLines="20" w:after="62"/>
        <w:ind w:left="998" w:hanging="357"/>
        <w:rPr>
          <w:rFonts w:cs="Arial"/>
        </w:rPr>
      </w:pPr>
      <w:r w:rsidRPr="001E6A31">
        <w:rPr>
          <w:rFonts w:eastAsia="ArialMT" w:cs="Arial"/>
          <w:kern w:val="0"/>
          <w:szCs w:val="18"/>
        </w:rPr>
        <w:t xml:space="preserve">Välj lämpligt </w:t>
      </w:r>
      <w:r w:rsidRPr="001E6A31">
        <w:rPr>
          <w:rFonts w:cs="Arial"/>
        </w:rPr>
        <w:t>språk.</w:t>
      </w:r>
      <w:r w:rsidRPr="001E6A31">
        <w:rPr>
          <w:rFonts w:eastAsia="ArialMT" w:cs="Arial"/>
          <w:kern w:val="0"/>
          <w:szCs w:val="18"/>
        </w:rPr>
        <w:t xml:space="preserve"> En bockmarkering visas till höger om det valda </w:t>
      </w:r>
      <w:r w:rsidRPr="001E6A31">
        <w:rPr>
          <w:rFonts w:cs="Arial"/>
        </w:rPr>
        <w:t>språket.</w:t>
      </w:r>
    </w:p>
    <w:p w14:paraId="547FC120" w14:textId="726B73F4" w:rsidR="002663CD" w:rsidRPr="001E6A31" w:rsidRDefault="002663CD" w:rsidP="002663CD">
      <w:pPr>
        <w:pStyle w:val="aa"/>
        <w:numPr>
          <w:ilvl w:val="0"/>
          <w:numId w:val="228"/>
        </w:numPr>
        <w:spacing w:beforeLines="20" w:before="62" w:afterLines="20" w:after="62"/>
        <w:ind w:left="998" w:hanging="357"/>
        <w:rPr>
          <w:rFonts w:cs="Arial"/>
        </w:rPr>
      </w:pPr>
      <w:r w:rsidRPr="001E6A31">
        <w:rPr>
          <w:rFonts w:eastAsia="ArialMT" w:cs="Arial"/>
          <w:kern w:val="0"/>
          <w:szCs w:val="18"/>
        </w:rPr>
        <w:t xml:space="preserve">Tryck på </w:t>
      </w:r>
      <w:r w:rsidRPr="001E6A31">
        <w:rPr>
          <w:rFonts w:eastAsia="ArialMT" w:cs="Arial"/>
          <w:b/>
          <w:bCs/>
          <w:kern w:val="0"/>
          <w:szCs w:val="18"/>
        </w:rPr>
        <w:t>Hem</w:t>
      </w:r>
      <w:r w:rsidR="00F16151" w:rsidRPr="001E6A31">
        <w:rPr>
          <w:rFonts w:eastAsia="ArialMT" w:cs="Arial"/>
          <w:b/>
          <w:bCs/>
          <w:kern w:val="0"/>
          <w:szCs w:val="18"/>
        </w:rPr>
        <w:t>-</w:t>
      </w:r>
      <w:r w:rsidRPr="001E6A31">
        <w:rPr>
          <w:rFonts w:eastAsia="ArialMT" w:cs="Arial"/>
          <w:kern w:val="0"/>
          <w:szCs w:val="18"/>
        </w:rPr>
        <w:t>knappen i det övre vänstra hörnet för att återgå till MaxiSys</w:t>
      </w:r>
      <w:r w:rsidR="00F16151" w:rsidRPr="001E6A31">
        <w:rPr>
          <w:rFonts w:eastAsia="ArialMT" w:cs="Arial"/>
          <w:kern w:val="0"/>
          <w:szCs w:val="18"/>
        </w:rPr>
        <w:t>-</w:t>
      </w:r>
      <w:r w:rsidRPr="001E6A31">
        <w:rPr>
          <w:rFonts w:eastAsia="ArialMT" w:cs="Arial"/>
          <w:kern w:val="0"/>
          <w:szCs w:val="18"/>
        </w:rPr>
        <w:t>jobbmenyn, eller välj ett annat inställningsalternativ för systeminstallationen.</w:t>
      </w:r>
    </w:p>
    <w:p w14:paraId="4420D5DF" w14:textId="5B398497" w:rsidR="002663CD" w:rsidRPr="001E6A31" w:rsidRDefault="002663CD" w:rsidP="002663CD">
      <w:pPr>
        <w:pStyle w:val="20"/>
        <w:spacing w:before="312" w:after="156"/>
        <w:rPr>
          <w:rFonts w:cs="Arial"/>
        </w:rPr>
      </w:pPr>
      <w:bookmarkStart w:id="562" w:name="_Utskriftsinställningar​"/>
      <w:bookmarkStart w:id="563" w:name="_Ref476129094"/>
      <w:bookmarkStart w:id="564" w:name="_Ref118314390"/>
      <w:bookmarkStart w:id="565" w:name="_Ref118314393"/>
      <w:bookmarkEnd w:id="562"/>
      <w:r w:rsidRPr="001E6A31">
        <w:rPr>
          <w:rFonts w:cs="Arial"/>
        </w:rPr>
        <w:t xml:space="preserve"> </w:t>
      </w:r>
      <w:bookmarkStart w:id="566" w:name="_Toc159436364"/>
      <w:bookmarkStart w:id="567" w:name="_Ref159682815"/>
      <w:bookmarkStart w:id="568" w:name="_Ref160100022"/>
      <w:bookmarkStart w:id="569" w:name="_Ref160100196"/>
      <w:bookmarkStart w:id="570" w:name="_Toc204265056"/>
      <w:r w:rsidRPr="001E6A31">
        <w:rPr>
          <w:rFonts w:cs="Arial"/>
        </w:rPr>
        <w:t>Utskriftsinställningar</w:t>
      </w:r>
      <w:bookmarkEnd w:id="563"/>
      <w:bookmarkEnd w:id="564"/>
      <w:bookmarkEnd w:id="565"/>
      <w:bookmarkEnd w:id="566"/>
      <w:bookmarkEnd w:id="567"/>
      <w:bookmarkEnd w:id="568"/>
      <w:bookmarkEnd w:id="569"/>
      <w:bookmarkEnd w:id="570"/>
    </w:p>
    <w:p w14:paraId="3AB99F68" w14:textId="6B46D515" w:rsidR="002663CD" w:rsidRPr="001E6A31" w:rsidRDefault="002663CD" w:rsidP="002663CD">
      <w:pPr>
        <w:pStyle w:val="BodytextUserManual"/>
        <w:spacing w:before="156" w:after="156"/>
      </w:pPr>
      <w:bookmarkStart w:id="571" w:name="_Printing_Setting"/>
      <w:bookmarkEnd w:id="571"/>
      <w:r w:rsidRPr="001E6A31">
        <w:rPr>
          <w:szCs w:val="18"/>
        </w:rPr>
        <w:t xml:space="preserve">Det här alternativet låter dig skriva ut </w:t>
      </w:r>
      <w:r w:rsidRPr="001E6A31">
        <w:rPr>
          <w:rFonts w:eastAsia="ArialMT"/>
          <w:szCs w:val="18"/>
        </w:rPr>
        <w:t>från surfplattan till en nätverksskrivare via en dator.</w:t>
      </w:r>
    </w:p>
    <w:p w14:paraId="7E2538FC"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 xml:space="preserve">För att </w:t>
      </w:r>
      <w:r w:rsidRPr="001E6A31">
        <w:rPr>
          <w:rFonts w:eastAsiaTheme="minorEastAsia" w:cs="Arial"/>
          <w:b/>
          <w:bCs/>
          <w:szCs w:val="18"/>
        </w:rPr>
        <w:t>konfigurera skrivaranslutningen</w:t>
      </w:r>
    </w:p>
    <w:p w14:paraId="75082470" w14:textId="77777777" w:rsidR="002663CD" w:rsidRPr="001E6A31" w:rsidRDefault="002663CD" w:rsidP="002663CD">
      <w:pPr>
        <w:pStyle w:val="aa"/>
        <w:numPr>
          <w:ilvl w:val="0"/>
          <w:numId w:val="99"/>
        </w:numPr>
        <w:spacing w:beforeLines="20" w:before="62" w:afterLines="20" w:after="62"/>
        <w:ind w:left="998" w:hanging="357"/>
        <w:rPr>
          <w:rFonts w:cs="Arial"/>
        </w:rPr>
      </w:pPr>
      <w:r w:rsidRPr="001E6A31">
        <w:rPr>
          <w:rFonts w:cs="Arial"/>
        </w:rPr>
        <w:t xml:space="preserve">Tryck på </w:t>
      </w:r>
      <w:r w:rsidRPr="001E6A31">
        <w:rPr>
          <w:rFonts w:cs="Arial"/>
          <w:b/>
        </w:rPr>
        <w:t xml:space="preserve">Inställningar </w:t>
      </w:r>
      <w:r w:rsidRPr="001E6A31">
        <w:rPr>
          <w:rFonts w:cs="Arial"/>
        </w:rPr>
        <w:t>på MaxiSys jobbmeny.</w:t>
      </w:r>
    </w:p>
    <w:p w14:paraId="546AD77E" w14:textId="422ABBF5" w:rsidR="002663CD" w:rsidRPr="001E6A31" w:rsidRDefault="002663CD" w:rsidP="002663CD">
      <w:pPr>
        <w:pStyle w:val="aa"/>
        <w:numPr>
          <w:ilvl w:val="0"/>
          <w:numId w:val="99"/>
        </w:numPr>
        <w:spacing w:beforeLines="20" w:before="62" w:afterLines="20" w:after="62"/>
        <w:ind w:left="998" w:hanging="357"/>
        <w:rPr>
          <w:rFonts w:cs="Arial"/>
        </w:rPr>
      </w:pPr>
      <w:r w:rsidRPr="001E6A31">
        <w:rPr>
          <w:rFonts w:cs="Arial"/>
        </w:rPr>
        <w:t xml:space="preserve">Tryck på </w:t>
      </w:r>
      <w:r w:rsidRPr="001E6A31">
        <w:rPr>
          <w:rFonts w:cs="Arial"/>
          <w:b/>
        </w:rPr>
        <w:t>Utskriftsinställningar</w:t>
      </w:r>
      <w:r w:rsidRPr="001E6A31">
        <w:rPr>
          <w:rFonts w:cs="Arial"/>
        </w:rPr>
        <w:t xml:space="preserve"> </w:t>
      </w:r>
      <w:r w:rsidRPr="001E6A31">
        <w:rPr>
          <w:rFonts w:eastAsiaTheme="minorEastAsia" w:cs="Arial"/>
          <w:szCs w:val="18"/>
        </w:rPr>
        <w:t>på vänster kolumn.</w:t>
      </w:r>
    </w:p>
    <w:p w14:paraId="21D9F1E3" w14:textId="01AF79FF" w:rsidR="002663CD" w:rsidRPr="001E6A31" w:rsidRDefault="002663CD" w:rsidP="002663CD">
      <w:pPr>
        <w:pStyle w:val="aa"/>
        <w:numPr>
          <w:ilvl w:val="0"/>
          <w:numId w:val="99"/>
        </w:numPr>
        <w:spacing w:beforeLines="20" w:before="62" w:afterLines="20" w:after="62"/>
        <w:ind w:left="998" w:hanging="357"/>
        <w:rPr>
          <w:rFonts w:cs="Arial"/>
        </w:rPr>
      </w:pPr>
      <w:bookmarkStart w:id="572" w:name="OLE_LINK27"/>
      <w:bookmarkStart w:id="573" w:name="OLE_LINK28"/>
      <w:r w:rsidRPr="001E6A31">
        <w:rPr>
          <w:rFonts w:cs="Arial"/>
        </w:rPr>
        <w:t xml:space="preserve">Tryck på </w:t>
      </w:r>
      <w:r w:rsidRPr="001E6A31">
        <w:rPr>
          <w:rFonts w:cs="Arial"/>
          <w:b/>
        </w:rPr>
        <w:t xml:space="preserve">Skriv ut via PC-länk </w:t>
      </w:r>
      <w:r w:rsidRPr="001E6A31">
        <w:rPr>
          <w:rFonts w:cs="Arial"/>
          <w:bCs/>
        </w:rPr>
        <w:t xml:space="preserve">eller </w:t>
      </w:r>
      <w:r w:rsidRPr="001E6A31">
        <w:rPr>
          <w:rFonts w:cs="Arial"/>
          <w:b/>
        </w:rPr>
        <w:t xml:space="preserve">Skriv ut via Wi-Fi </w:t>
      </w:r>
      <w:r w:rsidRPr="001E6A31">
        <w:rPr>
          <w:rFonts w:cs="Arial"/>
        </w:rPr>
        <w:t xml:space="preserve">för att aktivera utskriftsfunktionen, vilket gör att enheten kan skicka filer till skrivaren </w:t>
      </w:r>
      <w:bookmarkStart w:id="574" w:name="OLE_LINK31"/>
      <w:bookmarkStart w:id="575" w:name="OLE_LINK30"/>
      <w:r w:rsidRPr="001E6A31">
        <w:rPr>
          <w:rFonts w:cs="Arial"/>
        </w:rPr>
        <w:t xml:space="preserve">via </w:t>
      </w:r>
      <w:bookmarkEnd w:id="574"/>
      <w:bookmarkEnd w:id="575"/>
      <w:r w:rsidRPr="001E6A31">
        <w:rPr>
          <w:rFonts w:cs="Arial"/>
        </w:rPr>
        <w:t>datorn via Wi-Fi eller Ethernet-anslutning.</w:t>
      </w:r>
    </w:p>
    <w:bookmarkEnd w:id="572"/>
    <w:bookmarkEnd w:id="573"/>
    <w:p w14:paraId="412167A2" w14:textId="18BA9117" w:rsidR="002663CD" w:rsidRPr="001E6A31" w:rsidRDefault="002663CD" w:rsidP="002663CD">
      <w:pPr>
        <w:pStyle w:val="aa"/>
        <w:numPr>
          <w:ilvl w:val="0"/>
          <w:numId w:val="99"/>
        </w:numPr>
        <w:spacing w:beforeLines="20" w:before="62" w:afterLines="20" w:after="62"/>
        <w:ind w:left="998" w:hanging="357"/>
        <w:rPr>
          <w:rFonts w:cs="Arial"/>
        </w:rPr>
      </w:pPr>
      <w:r w:rsidRPr="001E6A31">
        <w:rPr>
          <w:rFonts w:cs="Arial"/>
        </w:rPr>
        <w:t xml:space="preserve">Tryck på </w:t>
      </w:r>
      <w:r w:rsidRPr="001E6A31">
        <w:rPr>
          <w:rFonts w:cs="Arial"/>
          <w:b/>
        </w:rPr>
        <w:t>Hem</w:t>
      </w:r>
      <w:r w:rsidR="00F16151" w:rsidRPr="001E6A31">
        <w:rPr>
          <w:rFonts w:cs="Arial"/>
          <w:b/>
        </w:rPr>
        <w:t>-</w:t>
      </w:r>
      <w:r w:rsidRPr="001E6A31">
        <w:rPr>
          <w:rFonts w:cs="Arial"/>
          <w:bCs/>
        </w:rPr>
        <w:t xml:space="preserve">knappen </w:t>
      </w:r>
      <w:r w:rsidRPr="001E6A31">
        <w:rPr>
          <w:rFonts w:cs="Arial"/>
        </w:rPr>
        <w:t>i det övre vänstra hörnet för att återgå till MaxiSys</w:t>
      </w:r>
      <w:r w:rsidR="00F16151" w:rsidRPr="001E6A31">
        <w:rPr>
          <w:rFonts w:cs="Arial"/>
        </w:rPr>
        <w:t>-</w:t>
      </w:r>
      <w:r w:rsidRPr="001E6A31">
        <w:rPr>
          <w:rFonts w:cs="Arial"/>
        </w:rPr>
        <w:t>jobbmenyn, eller välj ett annat inställningsalternativ för systeminstallationen.</w:t>
      </w:r>
    </w:p>
    <w:p w14:paraId="39918758" w14:textId="77777777" w:rsidR="002663CD" w:rsidRPr="001E6A31" w:rsidRDefault="002663CD" w:rsidP="002663CD">
      <w:pPr>
        <w:pStyle w:val="30"/>
        <w:spacing w:before="312" w:after="156"/>
      </w:pPr>
      <w:r w:rsidRPr="001E6A31">
        <w:t xml:space="preserve"> </w:t>
      </w:r>
      <w:bookmarkStart w:id="576" w:name="_Toc159436365"/>
      <w:r w:rsidRPr="001E6A31">
        <w:t>Utskriftsoperationer</w:t>
      </w:r>
      <w:bookmarkEnd w:id="576"/>
    </w:p>
    <w:p w14:paraId="1F021E7A" w14:textId="2FB73D05" w:rsidR="002663CD" w:rsidRPr="001E6A31" w:rsidRDefault="002663CD" w:rsidP="002663CD">
      <w:pPr>
        <w:pStyle w:val="aa"/>
        <w:numPr>
          <w:ilvl w:val="0"/>
          <w:numId w:val="5"/>
        </w:numPr>
        <w:spacing w:beforeLines="20" w:before="62" w:afterLines="20" w:after="62"/>
        <w:ind w:left="641" w:hanging="357"/>
        <w:rPr>
          <w:rFonts w:cs="Arial"/>
        </w:rPr>
      </w:pPr>
      <w:bookmarkStart w:id="577" w:name="_Toc366845415"/>
      <w:bookmarkStart w:id="578" w:name="_Ref366241557"/>
      <w:bookmarkStart w:id="579" w:name="_Toc366846468"/>
      <w:r w:rsidRPr="001E6A31">
        <w:rPr>
          <w:rFonts w:cs="Arial"/>
          <w:b/>
        </w:rPr>
        <w:t>Så här installerar du MaxiSys</w:t>
      </w:r>
      <w:r w:rsidR="00F16151" w:rsidRPr="001E6A31">
        <w:rPr>
          <w:rFonts w:cs="Arial"/>
          <w:b/>
        </w:rPr>
        <w:t>-</w:t>
      </w:r>
      <w:r w:rsidRPr="001E6A31">
        <w:rPr>
          <w:rFonts w:cs="Arial"/>
          <w:b/>
        </w:rPr>
        <w:t>skrivardrivrutinen</w:t>
      </w:r>
    </w:p>
    <w:p w14:paraId="2F57EA30" w14:textId="77777777" w:rsidR="002663CD" w:rsidRPr="001E6A31" w:rsidRDefault="002663CD" w:rsidP="002663CD">
      <w:pPr>
        <w:pStyle w:val="aa"/>
        <w:numPr>
          <w:ilvl w:val="0"/>
          <w:numId w:val="100"/>
        </w:numPr>
        <w:spacing w:beforeLines="20" w:before="62" w:afterLines="20" w:after="62"/>
        <w:ind w:left="998" w:hanging="357"/>
        <w:rPr>
          <w:rFonts w:cs="Arial"/>
        </w:rPr>
      </w:pPr>
      <w:r w:rsidRPr="001E6A31">
        <w:rPr>
          <w:rFonts w:cs="Arial"/>
        </w:rPr>
        <w:t xml:space="preserve">Ladda ner </w:t>
      </w:r>
      <w:r w:rsidRPr="001E6A31">
        <w:rPr>
          <w:rFonts w:cs="Arial"/>
          <w:b/>
        </w:rPr>
        <w:t xml:space="preserve">Maxi PC Suite </w:t>
      </w:r>
      <w:r w:rsidRPr="001E6A31">
        <w:rPr>
          <w:rFonts w:cs="Arial"/>
        </w:rPr>
        <w:t xml:space="preserve">från </w:t>
      </w:r>
      <w:hyperlink r:id="rId247" w:history="1">
        <w:r w:rsidRPr="001E6A31">
          <w:rPr>
            <w:rStyle w:val="a9"/>
            <w:rFonts w:cs="Arial"/>
          </w:rPr>
          <w:t>www.autel.com</w:t>
        </w:r>
        <w:r w:rsidRPr="001E6A31">
          <w:rPr>
            <w:rStyle w:val="a9"/>
            <w:rFonts w:cs="Arial"/>
            <w:u w:val="none"/>
          </w:rPr>
          <w:t xml:space="preserve"> </w:t>
        </w:r>
      </w:hyperlink>
      <w:r w:rsidRPr="001E6A31">
        <w:rPr>
          <w:rFonts w:cs="Arial"/>
        </w:rPr>
        <w:t xml:space="preserve">&gt; </w:t>
      </w:r>
      <w:r w:rsidRPr="001E6A31">
        <w:rPr>
          <w:rFonts w:cs="Arial"/>
          <w:szCs w:val="18"/>
        </w:rPr>
        <w:t xml:space="preserve">Support &gt; Nedladdningar &gt; Autel Update Tools </w:t>
      </w:r>
      <w:r w:rsidRPr="001E6A31">
        <w:rPr>
          <w:rFonts w:cs="Arial"/>
        </w:rPr>
        <w:t>och installera det på en Windows-baserad dator.</w:t>
      </w:r>
    </w:p>
    <w:p w14:paraId="5AC0124C" w14:textId="5B4CFD19" w:rsidR="002663CD" w:rsidRPr="001E6A31" w:rsidRDefault="002663CD" w:rsidP="002663CD">
      <w:pPr>
        <w:pStyle w:val="aa"/>
        <w:numPr>
          <w:ilvl w:val="0"/>
          <w:numId w:val="100"/>
        </w:numPr>
        <w:spacing w:beforeLines="20" w:before="62" w:afterLines="20" w:after="62"/>
        <w:ind w:left="998" w:hanging="357"/>
        <w:rPr>
          <w:rFonts w:cs="Arial"/>
        </w:rPr>
      </w:pPr>
      <w:r w:rsidRPr="001E6A31">
        <w:rPr>
          <w:rFonts w:cs="Arial"/>
        </w:rPr>
        <w:t xml:space="preserve">Dubbelklicka på </w:t>
      </w:r>
      <w:r w:rsidRPr="001E6A31">
        <w:rPr>
          <w:rFonts w:cs="Arial"/>
          <w:b/>
        </w:rPr>
        <w:t>Setup.exe.</w:t>
      </w:r>
    </w:p>
    <w:p w14:paraId="158AC5CE" w14:textId="31843B14" w:rsidR="002663CD" w:rsidRPr="001E6A31" w:rsidRDefault="002663CD" w:rsidP="002663CD">
      <w:pPr>
        <w:pStyle w:val="aa"/>
        <w:numPr>
          <w:ilvl w:val="0"/>
          <w:numId w:val="100"/>
        </w:numPr>
        <w:spacing w:beforeLines="20" w:before="62" w:afterLines="20" w:after="62"/>
        <w:ind w:left="998" w:hanging="357"/>
        <w:rPr>
          <w:rFonts w:cs="Arial"/>
        </w:rPr>
      </w:pPr>
      <w:r w:rsidRPr="001E6A31">
        <w:rPr>
          <w:rFonts w:cs="Arial"/>
        </w:rPr>
        <w:t xml:space="preserve">Välj </w:t>
      </w:r>
      <w:r w:rsidRPr="001E6A31">
        <w:rPr>
          <w:rFonts w:eastAsiaTheme="minorEastAsia" w:cs="Arial"/>
          <w:szCs w:val="18"/>
        </w:rPr>
        <w:t>installationsspråk så laddas guiden.</w:t>
      </w:r>
    </w:p>
    <w:p w14:paraId="07D31B4C" w14:textId="77777777" w:rsidR="002663CD" w:rsidRPr="001E6A31" w:rsidRDefault="002663CD" w:rsidP="002663CD">
      <w:pPr>
        <w:pStyle w:val="aa"/>
        <w:numPr>
          <w:ilvl w:val="0"/>
          <w:numId w:val="100"/>
        </w:numPr>
        <w:spacing w:beforeLines="20" w:before="62" w:afterLines="20" w:after="62"/>
        <w:ind w:left="998" w:hanging="357"/>
        <w:rPr>
          <w:rFonts w:cs="Arial"/>
        </w:rPr>
      </w:pPr>
      <w:r w:rsidRPr="001E6A31">
        <w:rPr>
          <w:rFonts w:cs="Arial"/>
        </w:rPr>
        <w:t xml:space="preserve">Följ instruktionerna på skärmen och klicka på </w:t>
      </w:r>
      <w:r w:rsidRPr="001E6A31">
        <w:rPr>
          <w:rFonts w:cs="Arial"/>
          <w:b/>
        </w:rPr>
        <w:t xml:space="preserve">Nästa </w:t>
      </w:r>
      <w:r w:rsidRPr="001E6A31">
        <w:rPr>
          <w:rFonts w:cs="Arial"/>
        </w:rPr>
        <w:t>för att fortsätta.</w:t>
      </w:r>
    </w:p>
    <w:p w14:paraId="48CAF392" w14:textId="4D142061" w:rsidR="002663CD" w:rsidRPr="001E6A31" w:rsidRDefault="002663CD" w:rsidP="002663CD">
      <w:pPr>
        <w:pStyle w:val="aa"/>
        <w:numPr>
          <w:ilvl w:val="0"/>
          <w:numId w:val="100"/>
        </w:numPr>
        <w:spacing w:beforeLines="20" w:before="62" w:afterLines="20" w:after="62"/>
        <w:ind w:left="998" w:hanging="357"/>
        <w:rPr>
          <w:rFonts w:cs="Arial"/>
        </w:rPr>
      </w:pPr>
      <w:r w:rsidRPr="001E6A31">
        <w:rPr>
          <w:rFonts w:cs="Arial"/>
        </w:rPr>
        <w:t xml:space="preserve">Klicka på </w:t>
      </w:r>
      <w:r w:rsidRPr="001E6A31">
        <w:rPr>
          <w:rFonts w:cs="Arial"/>
          <w:b/>
        </w:rPr>
        <w:t xml:space="preserve">Installera </w:t>
      </w:r>
      <w:r w:rsidRPr="001E6A31">
        <w:rPr>
          <w:rFonts w:cs="Arial"/>
        </w:rPr>
        <w:t xml:space="preserve">så </w:t>
      </w:r>
      <w:r w:rsidRPr="001E6A31">
        <w:rPr>
          <w:rFonts w:eastAsiaTheme="minorEastAsia" w:cs="Arial"/>
          <w:szCs w:val="18"/>
        </w:rPr>
        <w:t>installeras skrivardrivrutinen på datorn.</w:t>
      </w:r>
    </w:p>
    <w:p w14:paraId="2CEF1463" w14:textId="77777777" w:rsidR="002663CD" w:rsidRPr="001E6A31" w:rsidRDefault="002663CD" w:rsidP="002663CD">
      <w:pPr>
        <w:pStyle w:val="aa"/>
        <w:numPr>
          <w:ilvl w:val="0"/>
          <w:numId w:val="100"/>
        </w:numPr>
        <w:spacing w:beforeLines="20" w:before="62" w:afterLines="20" w:after="62"/>
        <w:ind w:left="998" w:hanging="357"/>
        <w:rPr>
          <w:rFonts w:cs="Arial"/>
        </w:rPr>
      </w:pPr>
      <w:r w:rsidRPr="001E6A31">
        <w:rPr>
          <w:rFonts w:cs="Arial"/>
        </w:rPr>
        <w:t xml:space="preserve">Klicka på </w:t>
      </w:r>
      <w:r w:rsidRPr="001E6A31">
        <w:rPr>
          <w:rFonts w:cs="Arial"/>
          <w:b/>
        </w:rPr>
        <w:t xml:space="preserve">Slutför </w:t>
      </w:r>
      <w:r w:rsidRPr="001E6A31">
        <w:rPr>
          <w:rFonts w:cs="Arial"/>
        </w:rPr>
        <w:t>för att slutföra installationen.</w:t>
      </w:r>
    </w:p>
    <w:p w14:paraId="6AEDE677" w14:textId="77777777" w:rsidR="002663CD" w:rsidRPr="001E6A31" w:rsidRDefault="002663CD" w:rsidP="002663CD">
      <w:pPr>
        <w:pStyle w:val="Text"/>
        <w:spacing w:before="156" w:after="156"/>
        <w:rPr>
          <w:rFonts w:cs="Arial"/>
        </w:rPr>
      </w:pPr>
    </w:p>
    <w:p w14:paraId="43AF4E87" w14:textId="77777777" w:rsidR="002663CD" w:rsidRPr="001E6A31" w:rsidRDefault="002663CD" w:rsidP="002663CD">
      <w:pPr>
        <w:spacing w:before="156" w:after="156"/>
        <w:rPr>
          <w:rFonts w:cs="Arial"/>
        </w:rPr>
      </w:pPr>
    </w:p>
    <w:p w14:paraId="37646F14" w14:textId="77777777" w:rsidR="002663CD" w:rsidRPr="001E6A31" w:rsidRDefault="002663CD" w:rsidP="002663CD">
      <w:pPr>
        <w:pStyle w:val="BodytextUserManual"/>
        <w:pBdr>
          <w:top w:val="single" w:sz="4" w:space="1" w:color="auto"/>
        </w:pBdr>
        <w:spacing w:before="156" w:afterLines="0" w:after="0"/>
        <w:rPr>
          <w:b/>
        </w:rPr>
      </w:pPr>
      <w:r w:rsidRPr="001E6A31">
        <w:rPr>
          <w:b/>
          <w:noProof/>
          <w:lang w:val="en-US"/>
        </w:rPr>
        <w:lastRenderedPageBreak/>
        <w:drawing>
          <wp:anchor distT="0" distB="0" distL="114300" distR="114300" simplePos="0" relativeHeight="252318720" behindDoc="0" locked="0" layoutInCell="1" allowOverlap="1" wp14:anchorId="65D70AD2" wp14:editId="05C6F4BB">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b/>
        </w:rPr>
        <w:t>NOTERA</w:t>
      </w:r>
    </w:p>
    <w:p w14:paraId="23062A89" w14:textId="6783C1DC" w:rsidR="002663CD" w:rsidRPr="001E6A31" w:rsidRDefault="00F16151" w:rsidP="002663CD">
      <w:pPr>
        <w:pStyle w:val="BodytextUserManual"/>
        <w:pBdr>
          <w:bottom w:val="single" w:sz="4" w:space="1" w:color="auto"/>
        </w:pBdr>
        <w:spacing w:beforeLines="0" w:before="0" w:after="156"/>
      </w:pPr>
      <w:r w:rsidRPr="001E6A31">
        <w:t>MaxiSys-</w:t>
      </w:r>
      <w:r w:rsidR="002663CD" w:rsidRPr="001E6A31">
        <w:t xml:space="preserve">skrivaren startar automatiskt efter installationen. </w:t>
      </w:r>
      <w:bookmarkEnd w:id="577"/>
      <w:bookmarkEnd w:id="578"/>
      <w:bookmarkEnd w:id="579"/>
      <w:r w:rsidR="002663CD" w:rsidRPr="001E6A31">
        <w:t>Datorn, skrivaren och surfplattan måste vara anslutna till samma nätverk.</w:t>
      </w:r>
    </w:p>
    <w:p w14:paraId="3E9A7C32" w14:textId="362493A9" w:rsidR="002663CD" w:rsidRPr="001E6A31" w:rsidRDefault="002663CD" w:rsidP="002663CD">
      <w:pPr>
        <w:pStyle w:val="BodytextUserManual"/>
        <w:spacing w:before="156" w:after="156"/>
      </w:pPr>
      <w:r w:rsidRPr="001E6A31">
        <w:rPr>
          <w:szCs w:val="18"/>
        </w:rPr>
        <w:t>Det här avsnittet beskriver hur man tar emot filer från MaxiSys</w:t>
      </w:r>
      <w:r w:rsidR="00F16151" w:rsidRPr="001E6A31">
        <w:rPr>
          <w:szCs w:val="18"/>
        </w:rPr>
        <w:t>-</w:t>
      </w:r>
      <w:r w:rsidRPr="001E6A31">
        <w:rPr>
          <w:szCs w:val="18"/>
        </w:rPr>
        <w:t>surfplattan och skriver ut via datorn.</w:t>
      </w:r>
    </w:p>
    <w:p w14:paraId="479B6D5E" w14:textId="77777777" w:rsidR="002663CD" w:rsidRPr="001E6A31" w:rsidRDefault="002663CD" w:rsidP="002663CD">
      <w:pPr>
        <w:pBdr>
          <w:top w:val="single" w:sz="4" w:space="1" w:color="auto"/>
        </w:pBdr>
        <w:spacing w:beforeLines="20" w:before="62" w:afterLines="20" w:after="62"/>
        <w:contextualSpacing/>
        <w:rPr>
          <w:rFonts w:cs="Arial"/>
          <w:b/>
          <w:bCs/>
          <w:noProof/>
          <w:szCs w:val="18"/>
        </w:rPr>
      </w:pPr>
      <w:r w:rsidRPr="001E6A31">
        <w:rPr>
          <w:rFonts w:cs="Arial"/>
          <w:b/>
          <w:bCs/>
          <w:noProof/>
          <w:szCs w:val="18"/>
          <w:lang w:val="en-US"/>
        </w:rPr>
        <w:drawing>
          <wp:anchor distT="0" distB="0" distL="114300" distR="114300" simplePos="0" relativeHeight="252319744" behindDoc="0" locked="0" layoutInCell="1" allowOverlap="1" wp14:anchorId="3CA766A0" wp14:editId="7D18E6E8">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rFonts w:cs="Arial"/>
          <w:b/>
          <w:bCs/>
          <w:noProof/>
          <w:szCs w:val="18"/>
        </w:rPr>
        <w:t>NOTERA</w:t>
      </w:r>
    </w:p>
    <w:p w14:paraId="30BF9BDF" w14:textId="77777777" w:rsidR="002663CD" w:rsidRPr="001E6A31" w:rsidRDefault="002663CD" w:rsidP="002663CD">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1E6A31">
        <w:rPr>
          <w:rFonts w:cs="Arial"/>
          <w:bCs/>
          <w:szCs w:val="18"/>
        </w:rPr>
        <w:t>Se till att surfplattan är ansluten till samma nätverk som din dator, antingen via Wi-Fi eller LAN, innan du skriver ut.</w:t>
      </w:r>
    </w:p>
    <w:p w14:paraId="41CB82FE" w14:textId="77777777" w:rsidR="002663CD" w:rsidRPr="001E6A31" w:rsidRDefault="002663CD" w:rsidP="002663CD">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1E6A31">
        <w:rPr>
          <w:rFonts w:cs="Arial"/>
          <w:bCs/>
          <w:szCs w:val="18"/>
        </w:rPr>
        <w:t>Se till att datorn som är installerad med programmet Utskriftstjänster är ansluten till en skrivare.</w:t>
      </w:r>
    </w:p>
    <w:p w14:paraId="376D20F7" w14:textId="77777777" w:rsidR="002663CD" w:rsidRPr="001E6A31" w:rsidRDefault="002663CD" w:rsidP="002663CD">
      <w:pPr>
        <w:pStyle w:val="aa"/>
        <w:numPr>
          <w:ilvl w:val="0"/>
          <w:numId w:val="5"/>
        </w:numPr>
        <w:spacing w:beforeLines="20" w:before="62" w:afterLines="20" w:after="62"/>
        <w:ind w:left="641" w:hanging="357"/>
        <w:rPr>
          <w:rFonts w:cs="Arial"/>
          <w:b/>
        </w:rPr>
      </w:pPr>
      <w:r w:rsidRPr="001E6A31">
        <w:rPr>
          <w:rFonts w:cs="Arial"/>
          <w:b/>
        </w:rPr>
        <w:t>För att skriva ut via datorn</w:t>
      </w:r>
    </w:p>
    <w:p w14:paraId="709683A3" w14:textId="595CC9A9" w:rsidR="002663CD" w:rsidRPr="001E6A31" w:rsidRDefault="002663CD" w:rsidP="002663CD">
      <w:pPr>
        <w:pStyle w:val="aa"/>
        <w:numPr>
          <w:ilvl w:val="0"/>
          <w:numId w:val="229"/>
        </w:numPr>
        <w:spacing w:beforeLines="20" w:before="62" w:afterLines="20" w:after="62"/>
        <w:ind w:left="998" w:hanging="357"/>
        <w:rPr>
          <w:rFonts w:cs="Arial"/>
        </w:rPr>
      </w:pPr>
      <w:r w:rsidRPr="001E6A31">
        <w:rPr>
          <w:rFonts w:cs="Arial"/>
        </w:rPr>
        <w:t xml:space="preserve">Se till att surfplattan är ansluten till datornätverket, antingen via Wi-Fi eller LAN, </w:t>
      </w:r>
      <w:r w:rsidRPr="001E6A31">
        <w:rPr>
          <w:rFonts w:eastAsiaTheme="minorEastAsia" w:cs="Arial"/>
          <w:szCs w:val="18"/>
        </w:rPr>
        <w:t>innan du skriver ut.</w:t>
      </w:r>
    </w:p>
    <w:p w14:paraId="5944F13C" w14:textId="1B0D26FA" w:rsidR="002663CD" w:rsidRPr="001E6A31" w:rsidRDefault="002663CD" w:rsidP="002663CD">
      <w:pPr>
        <w:pStyle w:val="aa"/>
        <w:numPr>
          <w:ilvl w:val="0"/>
          <w:numId w:val="229"/>
        </w:numPr>
        <w:spacing w:beforeLines="20" w:before="62" w:afterLines="20" w:after="62"/>
        <w:ind w:left="998" w:hanging="357"/>
        <w:rPr>
          <w:rFonts w:cs="Arial"/>
        </w:rPr>
      </w:pPr>
      <w:r w:rsidRPr="001E6A31">
        <w:rPr>
          <w:rFonts w:cs="Arial"/>
        </w:rPr>
        <w:t xml:space="preserve">Kör </w:t>
      </w:r>
      <w:r w:rsidR="00F16151" w:rsidRPr="001E6A31">
        <w:rPr>
          <w:rFonts w:cs="Arial"/>
          <w:b/>
        </w:rPr>
        <w:t>PC Link</w:t>
      </w:r>
      <w:r w:rsidRPr="001E6A31">
        <w:rPr>
          <w:rFonts w:cs="Arial"/>
        </w:rPr>
        <w:t>-programmet på datorn.</w:t>
      </w:r>
    </w:p>
    <w:p w14:paraId="44E76FBA" w14:textId="52A043F8" w:rsidR="002663CD" w:rsidRPr="001E6A31" w:rsidRDefault="002663CD" w:rsidP="002663CD">
      <w:pPr>
        <w:pStyle w:val="aa"/>
        <w:numPr>
          <w:ilvl w:val="0"/>
          <w:numId w:val="229"/>
        </w:numPr>
        <w:spacing w:beforeLines="20" w:before="62" w:afterLines="20" w:after="62"/>
        <w:ind w:left="998" w:hanging="357"/>
        <w:rPr>
          <w:rFonts w:cs="Arial"/>
        </w:rPr>
      </w:pPr>
      <w:r w:rsidRPr="001E6A31">
        <w:rPr>
          <w:rFonts w:cs="Arial"/>
        </w:rPr>
        <w:t xml:space="preserve">Välj fliken </w:t>
      </w:r>
      <w:r w:rsidR="00F16151" w:rsidRPr="001E6A31">
        <w:rPr>
          <w:rFonts w:cs="Arial"/>
          <w:b/>
          <w:bCs/>
        </w:rPr>
        <w:t>MaxiSys-</w:t>
      </w:r>
      <w:r w:rsidRPr="001E6A31">
        <w:rPr>
          <w:rFonts w:cs="Arial"/>
        </w:rPr>
        <w:t>skrivare.</w:t>
      </w:r>
    </w:p>
    <w:p w14:paraId="7DB5FFBE" w14:textId="77777777" w:rsidR="002663CD" w:rsidRPr="001E6A31" w:rsidRDefault="002663CD" w:rsidP="002663CD">
      <w:pPr>
        <w:pStyle w:val="aa"/>
        <w:numPr>
          <w:ilvl w:val="0"/>
          <w:numId w:val="229"/>
        </w:numPr>
        <w:spacing w:beforeLines="20" w:before="62" w:afterLines="20" w:after="62"/>
        <w:ind w:left="998" w:hanging="357"/>
        <w:rPr>
          <w:rFonts w:cs="Arial"/>
        </w:rPr>
      </w:pPr>
      <w:r w:rsidRPr="001E6A31">
        <w:rPr>
          <w:rFonts w:cs="Arial"/>
        </w:rPr>
        <w:t xml:space="preserve">Tryck på knappen </w:t>
      </w:r>
      <w:r w:rsidRPr="001E6A31">
        <w:rPr>
          <w:rFonts w:cs="Arial"/>
          <w:b/>
        </w:rPr>
        <w:t xml:space="preserve">Skriv ut </w:t>
      </w:r>
      <w:r w:rsidRPr="001E6A31">
        <w:rPr>
          <w:rFonts w:cs="Arial"/>
        </w:rPr>
        <w:t>i surfplattans verktygsfält. Ett dokument skickas till datorn.</w:t>
      </w:r>
    </w:p>
    <w:p w14:paraId="4A211FAC" w14:textId="51B880CA" w:rsidR="002663CD" w:rsidRPr="001E6A31" w:rsidRDefault="002663CD" w:rsidP="002663CD">
      <w:pPr>
        <w:pStyle w:val="aa"/>
        <w:numPr>
          <w:ilvl w:val="2"/>
          <w:numId w:val="230"/>
        </w:numPr>
        <w:spacing w:beforeLines="20" w:before="62" w:afterLines="20" w:after="62"/>
        <w:ind w:left="1355" w:hanging="357"/>
        <w:rPr>
          <w:rFonts w:cs="Arial"/>
        </w:rPr>
      </w:pPr>
      <w:r w:rsidRPr="001E6A31">
        <w:rPr>
          <w:rFonts w:cs="Arial"/>
        </w:rPr>
        <w:t xml:space="preserve">Om </w:t>
      </w:r>
      <w:r w:rsidRPr="001E6A31">
        <w:rPr>
          <w:rFonts w:cs="Arial"/>
          <w:b/>
        </w:rPr>
        <w:t>automatisk utskrift</w:t>
      </w:r>
      <w:r w:rsidRPr="001E6A31">
        <w:rPr>
          <w:rFonts w:cs="Arial"/>
        </w:rPr>
        <w:t xml:space="preserve"> </w:t>
      </w:r>
      <w:r w:rsidRPr="001E6A31">
        <w:rPr>
          <w:rFonts w:cs="Arial"/>
          <w:kern w:val="0"/>
          <w:szCs w:val="18"/>
        </w:rPr>
        <w:t>Om alternativet i MaxiSys</w:t>
      </w:r>
      <w:r w:rsidR="00F16151" w:rsidRPr="001E6A31">
        <w:rPr>
          <w:rFonts w:cs="Arial"/>
          <w:kern w:val="0"/>
          <w:szCs w:val="18"/>
        </w:rPr>
        <w:t>-</w:t>
      </w:r>
      <w:r w:rsidRPr="001E6A31">
        <w:rPr>
          <w:rFonts w:cs="Arial"/>
          <w:kern w:val="0"/>
          <w:szCs w:val="18"/>
        </w:rPr>
        <w:t>skrivaren är valt, skriver MaxiSys</w:t>
      </w:r>
      <w:r w:rsidR="00F16151" w:rsidRPr="001E6A31">
        <w:rPr>
          <w:rFonts w:cs="Arial"/>
          <w:kern w:val="0"/>
          <w:szCs w:val="18"/>
        </w:rPr>
        <w:t>-</w:t>
      </w:r>
      <w:r w:rsidRPr="001E6A31">
        <w:rPr>
          <w:rFonts w:cs="Arial"/>
          <w:kern w:val="0"/>
          <w:szCs w:val="18"/>
        </w:rPr>
        <w:t>skrivaren ut det mottagna dokumentet automatiskt.</w:t>
      </w:r>
    </w:p>
    <w:p w14:paraId="73C8E8DE" w14:textId="5865AEE4" w:rsidR="002663CD" w:rsidRPr="001E6A31" w:rsidRDefault="002663CD" w:rsidP="002663CD">
      <w:pPr>
        <w:pStyle w:val="aa"/>
        <w:numPr>
          <w:ilvl w:val="2"/>
          <w:numId w:val="230"/>
        </w:numPr>
        <w:spacing w:beforeLines="20" w:before="62" w:afterLines="20" w:after="62"/>
        <w:ind w:left="1355" w:hanging="357"/>
        <w:rPr>
          <w:rFonts w:cs="Arial"/>
        </w:rPr>
      </w:pPr>
      <w:r w:rsidRPr="001E6A31">
        <w:rPr>
          <w:rFonts w:cs="Arial"/>
          <w:kern w:val="0"/>
          <w:szCs w:val="18"/>
        </w:rPr>
        <w:t xml:space="preserve">Om alternativet </w:t>
      </w:r>
      <w:r w:rsidRPr="001E6A31">
        <w:rPr>
          <w:rFonts w:cs="Arial"/>
          <w:b/>
          <w:bCs/>
          <w:kern w:val="0"/>
          <w:szCs w:val="18"/>
        </w:rPr>
        <w:t xml:space="preserve">Automatisk utskrift </w:t>
      </w:r>
      <w:r w:rsidRPr="001E6A31">
        <w:rPr>
          <w:rFonts w:cs="Arial"/>
          <w:kern w:val="0"/>
          <w:szCs w:val="18"/>
        </w:rPr>
        <w:t xml:space="preserve">inte är valt klickar du på knappen </w:t>
      </w:r>
      <w:r w:rsidRPr="001E6A31">
        <w:rPr>
          <w:rFonts w:cs="Arial"/>
          <w:b/>
          <w:bCs/>
          <w:kern w:val="0"/>
          <w:szCs w:val="18"/>
        </w:rPr>
        <w:t xml:space="preserve">Öppna PDF-fil </w:t>
      </w:r>
      <w:r w:rsidRPr="001E6A31">
        <w:rPr>
          <w:rFonts w:cs="Arial"/>
          <w:kern w:val="0"/>
          <w:szCs w:val="18"/>
        </w:rPr>
        <w:t xml:space="preserve">för att visa filerna. Markera den/de fil(er) som ska skrivas ut och klicka på </w:t>
      </w:r>
      <w:r w:rsidRPr="001E6A31">
        <w:rPr>
          <w:rFonts w:cs="Arial"/>
          <w:b/>
          <w:bCs/>
          <w:kern w:val="0"/>
          <w:szCs w:val="18"/>
        </w:rPr>
        <w:t>Skriv ut.</w:t>
      </w:r>
    </w:p>
    <w:p w14:paraId="7D9A6F40" w14:textId="77777777" w:rsidR="002663CD" w:rsidRPr="001E6A31" w:rsidRDefault="002663CD" w:rsidP="002663CD">
      <w:pPr>
        <w:pBdr>
          <w:top w:val="single" w:sz="4" w:space="1" w:color="auto"/>
        </w:pBdr>
        <w:spacing w:beforeLines="20" w:before="62" w:afterLines="20" w:after="62"/>
        <w:contextualSpacing/>
        <w:rPr>
          <w:rFonts w:cs="Arial"/>
          <w:b/>
          <w:bCs/>
          <w:noProof/>
          <w:szCs w:val="18"/>
        </w:rPr>
      </w:pPr>
      <w:r w:rsidRPr="001E6A31">
        <w:rPr>
          <w:rFonts w:cs="Arial"/>
          <w:noProof/>
          <w:lang w:val="en-US"/>
        </w:rPr>
        <w:drawing>
          <wp:anchor distT="0" distB="0" distL="114300" distR="114300" simplePos="0" relativeHeight="252320768" behindDoc="0" locked="0" layoutInCell="1" allowOverlap="1" wp14:anchorId="3F5F49DE" wp14:editId="45A19F97">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rFonts w:cs="Arial"/>
          <w:b/>
          <w:bCs/>
          <w:noProof/>
          <w:szCs w:val="18"/>
        </w:rPr>
        <w:t>NOTERA</w:t>
      </w:r>
    </w:p>
    <w:p w14:paraId="28AAEBF4" w14:textId="77777777" w:rsidR="002663CD" w:rsidRPr="001E6A31" w:rsidRDefault="002663CD" w:rsidP="002663CD">
      <w:pPr>
        <w:pBdr>
          <w:bottom w:val="single" w:sz="4" w:space="1" w:color="auto"/>
        </w:pBdr>
        <w:spacing w:beforeLines="20" w:before="62" w:afterLines="20" w:after="62"/>
        <w:contextualSpacing/>
        <w:rPr>
          <w:rFonts w:cs="Arial"/>
          <w:bCs/>
          <w:szCs w:val="18"/>
        </w:rPr>
      </w:pPr>
      <w:r w:rsidRPr="001E6A31">
        <w:rPr>
          <w:rFonts w:cs="Arial"/>
          <w:bCs/>
          <w:szCs w:val="18"/>
        </w:rPr>
        <w:t xml:space="preserve">För att bekräfta att skrivaren fungerar normalt kan du klicka på </w:t>
      </w:r>
      <w:r w:rsidRPr="001E6A31">
        <w:rPr>
          <w:rFonts w:cs="Arial"/>
          <w:b/>
          <w:szCs w:val="18"/>
        </w:rPr>
        <w:t xml:space="preserve">Testutskrift </w:t>
      </w:r>
      <w:r w:rsidRPr="001E6A31">
        <w:rPr>
          <w:rFonts w:cs="Arial"/>
          <w:bCs/>
          <w:szCs w:val="18"/>
        </w:rPr>
        <w:t>i PC Link-programmet.</w:t>
      </w:r>
    </w:p>
    <w:p w14:paraId="402AB34D" w14:textId="77777777" w:rsidR="002663CD" w:rsidRPr="001E6A31" w:rsidRDefault="002663CD" w:rsidP="002663CD">
      <w:pPr>
        <w:pStyle w:val="20"/>
        <w:spacing w:before="312" w:after="156"/>
        <w:rPr>
          <w:rFonts w:cs="Arial"/>
        </w:rPr>
      </w:pPr>
      <w:bookmarkStart w:id="580" w:name="_Ref118309819"/>
      <w:bookmarkStart w:id="581" w:name="_Ref118309822"/>
      <w:bookmarkStart w:id="582" w:name="OLE_LINK256"/>
      <w:r w:rsidRPr="001E6A31">
        <w:rPr>
          <w:rFonts w:cs="Arial"/>
        </w:rPr>
        <w:t xml:space="preserve"> </w:t>
      </w:r>
      <w:bookmarkStart w:id="583" w:name="_Toc159436366"/>
      <w:bookmarkStart w:id="584" w:name="_Ref159683143"/>
      <w:bookmarkStart w:id="585" w:name="_Toc204265057"/>
      <w:r w:rsidRPr="001E6A31">
        <w:rPr>
          <w:rFonts w:cs="Arial"/>
        </w:rPr>
        <w:t>Rapportinställningar</w:t>
      </w:r>
      <w:bookmarkEnd w:id="580"/>
      <w:bookmarkEnd w:id="581"/>
      <w:bookmarkEnd w:id="583"/>
      <w:bookmarkEnd w:id="584"/>
      <w:bookmarkEnd w:id="585"/>
      <w:r w:rsidRPr="001E6A31">
        <w:rPr>
          <w:rFonts w:cs="Arial"/>
        </w:rPr>
        <w:t xml:space="preserve"> </w:t>
      </w:r>
    </w:p>
    <w:bookmarkEnd w:id="582"/>
    <w:p w14:paraId="412D6BA3" w14:textId="44B1A755" w:rsidR="002663CD" w:rsidRPr="001E6A31" w:rsidRDefault="002663CD" w:rsidP="002663CD">
      <w:pPr>
        <w:pStyle w:val="BodytextUserManual"/>
        <w:spacing w:before="156" w:after="156"/>
      </w:pPr>
      <w:r w:rsidRPr="001E6A31">
        <w:rPr>
          <w:rFonts w:eastAsiaTheme="minorEastAsia"/>
        </w:rPr>
        <w:t xml:space="preserve">Den​ alternativ, såsom skanningsrapport, rapportöverföring till molnet, försäkringsinformation och OBD-klarstatus, är tillgängliga i funktionen Rapportinställningar. Tryck på </w:t>
      </w:r>
      <w:r w:rsidRPr="001E6A31">
        <w:rPr>
          <w:rFonts w:eastAsiaTheme="minorEastAsia"/>
          <w:b/>
        </w:rPr>
        <w:t>PÅ/AV</w:t>
      </w:r>
      <w:r w:rsidR="00F16151" w:rsidRPr="001E6A31">
        <w:rPr>
          <w:rFonts w:eastAsiaTheme="minorEastAsia"/>
          <w:b/>
        </w:rPr>
        <w:t>-</w:t>
      </w:r>
      <w:r w:rsidRPr="001E6A31">
        <w:rPr>
          <w:rFonts w:eastAsiaTheme="minorEastAsia"/>
        </w:rPr>
        <w:t>knappen för att aktivera/inaktivera önskad funktion. Om knappen visas blått indikerar det att den valda funktionen är aktiverad. Om knappen visas grått indikerar det att den valda funktionen är inaktiverad.</w:t>
      </w:r>
    </w:p>
    <w:p w14:paraId="06871DD1"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 xml:space="preserve">För att </w:t>
      </w:r>
      <w:r w:rsidRPr="001E6A31">
        <w:rPr>
          <w:rFonts w:eastAsiaTheme="minorEastAsia" w:cs="Arial"/>
          <w:b/>
          <w:bCs/>
          <w:szCs w:val="18"/>
        </w:rPr>
        <w:t>aktivera funktionen Rapportuppladdning till molnet</w:t>
      </w:r>
    </w:p>
    <w:p w14:paraId="088F86FD" w14:textId="16F2CACC" w:rsidR="002663CD" w:rsidRPr="001E6A31" w:rsidRDefault="002663CD" w:rsidP="002663CD">
      <w:pPr>
        <w:pStyle w:val="aa"/>
        <w:numPr>
          <w:ilvl w:val="0"/>
          <w:numId w:val="259"/>
        </w:numPr>
        <w:spacing w:beforeLines="20" w:before="62" w:afterLines="20" w:after="62"/>
        <w:ind w:left="998" w:hanging="357"/>
        <w:rPr>
          <w:rFonts w:cs="Arial"/>
        </w:rPr>
      </w:pPr>
      <w:r w:rsidRPr="001E6A31">
        <w:rPr>
          <w:rFonts w:eastAsiaTheme="minorEastAsia" w:cs="Arial"/>
          <w:szCs w:val="18"/>
        </w:rPr>
        <w:t xml:space="preserve">Tryck på </w:t>
      </w:r>
      <w:r w:rsidR="00F16151" w:rsidRPr="001E6A31">
        <w:rPr>
          <w:rFonts w:cs="Arial"/>
        </w:rPr>
        <w:t>Inställningar</w:t>
      </w:r>
      <w:r w:rsidR="00F16151" w:rsidRPr="001E6A31">
        <w:rPr>
          <w:rFonts w:cs="Arial"/>
          <w:b/>
        </w:rPr>
        <w:t>-</w:t>
      </w:r>
      <w:r w:rsidRPr="001E6A31">
        <w:rPr>
          <w:rFonts w:cs="Arial"/>
        </w:rPr>
        <w:t>appen på MaxiSys jobbmeny.</w:t>
      </w:r>
    </w:p>
    <w:p w14:paraId="053A43E6" w14:textId="0BC2AA59" w:rsidR="002663CD" w:rsidRPr="001E6A31" w:rsidRDefault="002663CD" w:rsidP="002663CD">
      <w:pPr>
        <w:pStyle w:val="aa"/>
        <w:numPr>
          <w:ilvl w:val="0"/>
          <w:numId w:val="259"/>
        </w:numPr>
        <w:spacing w:beforeLines="20" w:before="62" w:afterLines="20" w:after="62"/>
        <w:ind w:left="998" w:hanging="357"/>
        <w:rPr>
          <w:rFonts w:cs="Arial"/>
        </w:rPr>
      </w:pPr>
      <w:r w:rsidRPr="001E6A31">
        <w:rPr>
          <w:rFonts w:eastAsiaTheme="minorEastAsia" w:cs="Arial"/>
          <w:szCs w:val="18"/>
        </w:rPr>
        <w:lastRenderedPageBreak/>
        <w:t xml:space="preserve">Tryck på alternativet </w:t>
      </w:r>
      <w:r w:rsidRPr="001E6A31">
        <w:rPr>
          <w:rFonts w:eastAsiaTheme="minorEastAsia" w:cs="Arial"/>
          <w:b/>
          <w:bCs/>
          <w:szCs w:val="18"/>
        </w:rPr>
        <w:t xml:space="preserve">Rapportinställningar </w:t>
      </w:r>
      <w:r w:rsidRPr="001E6A31">
        <w:rPr>
          <w:rFonts w:eastAsiaTheme="minorEastAsia" w:cs="Arial"/>
          <w:szCs w:val="18"/>
        </w:rPr>
        <w:t>i den vänstra kolumnen.</w:t>
      </w:r>
    </w:p>
    <w:p w14:paraId="274B7392" w14:textId="1A4AD622" w:rsidR="002663CD" w:rsidRPr="001E6A31" w:rsidRDefault="002663CD" w:rsidP="002663CD">
      <w:pPr>
        <w:pStyle w:val="aa"/>
        <w:numPr>
          <w:ilvl w:val="0"/>
          <w:numId w:val="259"/>
        </w:numPr>
        <w:spacing w:beforeLines="20" w:before="62" w:afterLines="20" w:after="62"/>
        <w:ind w:left="998" w:hanging="357"/>
        <w:rPr>
          <w:rFonts w:cs="Arial"/>
        </w:rPr>
      </w:pPr>
      <w:r w:rsidRPr="001E6A31">
        <w:rPr>
          <w:rFonts w:cs="Arial"/>
        </w:rPr>
        <w:t>Leta reda på funktionen Rapportuppladdning till molnet och slå sedan på knappen.</w:t>
      </w:r>
      <w:r w:rsidRPr="001E6A31">
        <w:rPr>
          <w:rFonts w:cs="Arial"/>
          <w:b/>
          <w:bCs/>
        </w:rPr>
        <w:t xml:space="preserve"> </w:t>
      </w:r>
      <w:r w:rsidRPr="001E6A31">
        <w:rPr>
          <w:rFonts w:cs="Arial"/>
        </w:rPr>
        <w:t xml:space="preserve">Välj </w:t>
      </w:r>
      <w:r w:rsidRPr="001E6A31">
        <w:rPr>
          <w:rFonts w:cs="Arial"/>
          <w:b/>
          <w:bCs/>
        </w:rPr>
        <w:t xml:space="preserve">Manuellt </w:t>
      </w:r>
      <w:r w:rsidRPr="001E6A31">
        <w:rPr>
          <w:rFonts w:cs="Arial"/>
        </w:rPr>
        <w:t xml:space="preserve">eller </w:t>
      </w:r>
      <w:r w:rsidRPr="001E6A31">
        <w:rPr>
          <w:rFonts w:cs="Arial"/>
          <w:b/>
          <w:bCs/>
        </w:rPr>
        <w:t xml:space="preserve">Automatiskt </w:t>
      </w:r>
      <w:r w:rsidRPr="001E6A31">
        <w:rPr>
          <w:rFonts w:cs="Arial"/>
        </w:rPr>
        <w:t>baserat på den faktiska situationen.</w:t>
      </w:r>
    </w:p>
    <w:p w14:paraId="149D778A" w14:textId="42915530" w:rsidR="002663CD" w:rsidRPr="001E6A31" w:rsidRDefault="002663CD" w:rsidP="002663CD">
      <w:pPr>
        <w:pStyle w:val="aa"/>
        <w:numPr>
          <w:ilvl w:val="0"/>
          <w:numId w:val="259"/>
        </w:numPr>
        <w:spacing w:beforeLines="20" w:before="62" w:afterLines="20" w:after="62"/>
        <w:ind w:left="998" w:hanging="357"/>
        <w:rPr>
          <w:rFonts w:eastAsiaTheme="minorEastAsia" w:cs="Arial"/>
          <w:kern w:val="0"/>
          <w:szCs w:val="18"/>
        </w:rPr>
      </w:pPr>
      <w:r w:rsidRPr="001E6A31">
        <w:rPr>
          <w:rFonts w:eastAsia="ArialMT" w:cs="Arial"/>
          <w:kern w:val="0"/>
          <w:szCs w:val="18"/>
        </w:rPr>
        <w:t xml:space="preserve">Tryck på </w:t>
      </w:r>
      <w:r w:rsidRPr="001E6A31">
        <w:rPr>
          <w:rFonts w:eastAsia="ArialMT" w:cs="Arial"/>
          <w:b/>
          <w:bCs/>
          <w:kern w:val="0"/>
          <w:szCs w:val="18"/>
        </w:rPr>
        <w:t>Hem</w:t>
      </w:r>
      <w:r w:rsidR="00F16151" w:rsidRPr="001E6A31">
        <w:rPr>
          <w:rFonts w:eastAsia="ArialMT" w:cs="Arial"/>
          <w:b/>
          <w:bCs/>
          <w:kern w:val="0"/>
          <w:szCs w:val="18"/>
        </w:rPr>
        <w:t>-</w:t>
      </w:r>
      <w:r w:rsidRPr="001E6A31">
        <w:rPr>
          <w:rFonts w:eastAsia="ArialMT" w:cs="Arial"/>
          <w:kern w:val="0"/>
          <w:szCs w:val="18"/>
        </w:rPr>
        <w:t>knappen i det övre vänstra hörnet för att återgå till MaxiSys</w:t>
      </w:r>
      <w:r w:rsidR="00F16151" w:rsidRPr="001E6A31">
        <w:rPr>
          <w:rFonts w:eastAsia="ArialMT" w:cs="Arial"/>
          <w:kern w:val="0"/>
          <w:szCs w:val="18"/>
        </w:rPr>
        <w:t>-</w:t>
      </w:r>
      <w:r w:rsidRPr="001E6A31">
        <w:rPr>
          <w:rFonts w:eastAsia="ArialMT" w:cs="Arial"/>
          <w:kern w:val="0"/>
          <w:szCs w:val="18"/>
        </w:rPr>
        <w:t>jobbmenyn, eller välj ett annat inställningsalternativ för systeminstallationen.</w:t>
      </w:r>
    </w:p>
    <w:p w14:paraId="77FFB841" w14:textId="66C1473F" w:rsidR="002663CD" w:rsidRPr="001E6A31" w:rsidRDefault="002663CD" w:rsidP="002663CD">
      <w:pPr>
        <w:pStyle w:val="Text"/>
        <w:spacing w:before="156" w:after="156"/>
        <w:rPr>
          <w:rFonts w:cs="Arial"/>
        </w:rPr>
      </w:pPr>
      <w:r w:rsidRPr="001E6A31">
        <w:rPr>
          <w:rFonts w:cs="Arial"/>
        </w:rPr>
        <w:t>OBD</w:t>
      </w:r>
      <w:r w:rsidR="00F16151" w:rsidRPr="001E6A31">
        <w:rPr>
          <w:rFonts w:cs="Arial"/>
        </w:rPr>
        <w:t>-</w:t>
      </w:r>
      <w:r w:rsidRPr="001E6A31">
        <w:rPr>
          <w:rFonts w:eastAsiaTheme="minorEastAsia" w:cs="Arial"/>
        </w:rPr>
        <w:t>klarstatus är inaktiverad som standard. OBD-klarstatusen avläses automatiskt i den automatiska skanningsfunktionen när knappen OBD-klarstatus är aktiverad.</w:t>
      </w:r>
    </w:p>
    <w:p w14:paraId="284C8EA0" w14:textId="77777777" w:rsidR="002663CD" w:rsidRPr="001E6A31" w:rsidRDefault="002663CD" w:rsidP="002663CD">
      <w:pPr>
        <w:pStyle w:val="20"/>
        <w:spacing w:before="312" w:after="156"/>
        <w:rPr>
          <w:rFonts w:cs="Arial"/>
        </w:rPr>
      </w:pPr>
      <w:bookmarkStart w:id="586" w:name="_Toc159436367"/>
      <w:bookmarkStart w:id="587" w:name="_Toc451525803"/>
      <w:bookmarkStart w:id="588" w:name="_Toc366846511"/>
      <w:bookmarkStart w:id="589" w:name="_Toc366845458"/>
      <w:r w:rsidRPr="001E6A31">
        <w:rPr>
          <w:rFonts w:cs="Arial"/>
        </w:rPr>
        <w:t xml:space="preserve"> </w:t>
      </w:r>
      <w:bookmarkStart w:id="590" w:name="_Toc204265058"/>
      <w:r w:rsidRPr="001E6A31">
        <w:rPr>
          <w:rFonts w:cs="Arial"/>
        </w:rPr>
        <w:t>Push-meddelande</w:t>
      </w:r>
      <w:bookmarkEnd w:id="586"/>
      <w:bookmarkEnd w:id="590"/>
    </w:p>
    <w:p w14:paraId="1C085117" w14:textId="77777777" w:rsidR="002663CD" w:rsidRPr="001E6A31" w:rsidRDefault="002663CD" w:rsidP="002663CD">
      <w:pPr>
        <w:spacing w:before="156" w:after="156"/>
        <w:rPr>
          <w:rFonts w:cs="Arial"/>
        </w:rPr>
      </w:pPr>
      <w:r w:rsidRPr="001E6A31">
        <w:rPr>
          <w:rFonts w:cs="Arial"/>
        </w:rPr>
        <w:t>Det här alternativet låter dig hantera aviseringar. Aviseringsinställningen är aktiverad som standard och kan inte stängas av av användare, så att vissa systemaviseringar, till exempel systemsäkerhetsvarningar, inte blockeras. Internetåtkomst krävs för att ta emot onlinemeddelanden.</w:t>
      </w:r>
    </w:p>
    <w:p w14:paraId="061BA558"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För att hantera andra aviseringar</w:t>
      </w:r>
    </w:p>
    <w:p w14:paraId="6DA2C71B" w14:textId="77777777" w:rsidR="002663CD" w:rsidRPr="001E6A31" w:rsidRDefault="002663CD" w:rsidP="002663CD">
      <w:pPr>
        <w:pStyle w:val="aa"/>
        <w:widowControl w:val="0"/>
        <w:numPr>
          <w:ilvl w:val="0"/>
          <w:numId w:val="233"/>
        </w:numPr>
        <w:spacing w:beforeLines="20" w:before="62" w:afterLines="20" w:after="62"/>
        <w:ind w:left="998" w:hanging="357"/>
        <w:rPr>
          <w:rFonts w:cs="Arial"/>
        </w:rPr>
      </w:pPr>
      <w:r w:rsidRPr="001E6A31">
        <w:rPr>
          <w:rFonts w:cs="Arial"/>
        </w:rPr>
        <w:t xml:space="preserve">Tryck på </w:t>
      </w:r>
      <w:r w:rsidRPr="001E6A31">
        <w:rPr>
          <w:rFonts w:cs="Arial"/>
          <w:b/>
        </w:rPr>
        <w:t xml:space="preserve">Inställningar </w:t>
      </w:r>
      <w:r w:rsidRPr="001E6A31">
        <w:rPr>
          <w:rFonts w:cs="Arial"/>
        </w:rPr>
        <w:t>på MaxiSys jobbmeny.</w:t>
      </w:r>
    </w:p>
    <w:p w14:paraId="18BD421C" w14:textId="77777777" w:rsidR="002663CD" w:rsidRPr="001E6A31" w:rsidRDefault="002663CD" w:rsidP="002663CD">
      <w:pPr>
        <w:pStyle w:val="aa"/>
        <w:widowControl w:val="0"/>
        <w:numPr>
          <w:ilvl w:val="0"/>
          <w:numId w:val="233"/>
        </w:numPr>
        <w:spacing w:beforeLines="20" w:before="62" w:afterLines="20" w:after="62"/>
        <w:ind w:left="998" w:hanging="357"/>
        <w:rPr>
          <w:rFonts w:cs="Arial"/>
        </w:rPr>
      </w:pPr>
      <w:r w:rsidRPr="001E6A31">
        <w:rPr>
          <w:rFonts w:cs="Arial"/>
        </w:rPr>
        <w:t xml:space="preserve">Tryck på </w:t>
      </w:r>
      <w:r w:rsidRPr="001E6A31">
        <w:rPr>
          <w:rFonts w:cs="Arial"/>
          <w:b/>
          <w:kern w:val="0"/>
        </w:rPr>
        <w:t xml:space="preserve">Push-meddelanden </w:t>
      </w:r>
      <w:r w:rsidRPr="001E6A31">
        <w:rPr>
          <w:rFonts w:cs="Arial"/>
        </w:rPr>
        <w:t>i den vänstra kolumnen.</w:t>
      </w:r>
    </w:p>
    <w:p w14:paraId="2F9DE3D8" w14:textId="6CDF1772" w:rsidR="002663CD" w:rsidRPr="001E6A31" w:rsidRDefault="002663CD" w:rsidP="002663CD">
      <w:pPr>
        <w:pStyle w:val="aa"/>
        <w:widowControl w:val="0"/>
        <w:numPr>
          <w:ilvl w:val="0"/>
          <w:numId w:val="233"/>
        </w:numPr>
        <w:spacing w:beforeLines="20" w:before="62" w:afterLines="20" w:after="62"/>
        <w:ind w:left="998" w:hanging="357"/>
        <w:rPr>
          <w:rFonts w:cs="Arial"/>
        </w:rPr>
      </w:pPr>
      <w:r w:rsidRPr="001E6A31">
        <w:rPr>
          <w:rFonts w:cs="Arial"/>
        </w:rPr>
        <w:t xml:space="preserve">Tryck på </w:t>
      </w:r>
      <w:r w:rsidRPr="001E6A31">
        <w:rPr>
          <w:rFonts w:cs="Arial"/>
          <w:noProof/>
          <w:lang w:val="en-US"/>
        </w:rPr>
        <w:drawing>
          <wp:inline distT="0" distB="0" distL="0" distR="0" wp14:anchorId="64744ACE" wp14:editId="5C66B0B4">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8"/>
                    <a:stretch>
                      <a:fillRect/>
                    </a:stretch>
                  </pic:blipFill>
                  <pic:spPr>
                    <a:xfrm>
                      <a:off x="0" y="0"/>
                      <a:ext cx="106276" cy="88563"/>
                    </a:xfrm>
                    <a:prstGeom prst="rect">
                      <a:avLst/>
                    </a:prstGeom>
                  </pic:spPr>
                </pic:pic>
              </a:graphicData>
            </a:graphic>
          </wp:inline>
        </w:drawing>
      </w:r>
      <w:r w:rsidR="008442C3" w:rsidRPr="001E6A31">
        <w:rPr>
          <w:rFonts w:cs="Arial"/>
        </w:rPr>
        <w:t xml:space="preserve"> </w:t>
      </w:r>
      <w:r w:rsidRPr="001E6A31">
        <w:rPr>
          <w:rFonts w:cs="Arial"/>
        </w:rPr>
        <w:t>knappen till höger för att öppna en rullgardinsmeny.</w:t>
      </w:r>
    </w:p>
    <w:p w14:paraId="573AADBC" w14:textId="77777777" w:rsidR="002663CD" w:rsidRPr="001E6A31" w:rsidRDefault="002663CD" w:rsidP="002663CD">
      <w:pPr>
        <w:pStyle w:val="aa"/>
        <w:widowControl w:val="0"/>
        <w:numPr>
          <w:ilvl w:val="0"/>
          <w:numId w:val="233"/>
        </w:numPr>
        <w:spacing w:beforeLines="20" w:before="62" w:afterLines="20" w:after="62"/>
        <w:ind w:left="998" w:hanging="357"/>
        <w:rPr>
          <w:rFonts w:cs="Arial"/>
        </w:rPr>
      </w:pPr>
      <w:r w:rsidRPr="001E6A31">
        <w:rPr>
          <w:rFonts w:cs="Arial"/>
        </w:rPr>
        <w:t>Det finns fyra alternativ: Aktivera alla aviseringar, Begränsa till 3 aviseringar eller färre per vecka, Begränsa till 1 avisering per vecka och Inaktivera alla aviseringar. Välj vilket du vill.</w:t>
      </w:r>
    </w:p>
    <w:p w14:paraId="0127DE17" w14:textId="77777777" w:rsidR="002663CD" w:rsidRPr="001E6A31" w:rsidRDefault="002663CD" w:rsidP="002663CD">
      <w:pPr>
        <w:pStyle w:val="aa"/>
        <w:widowControl w:val="0"/>
        <w:numPr>
          <w:ilvl w:val="0"/>
          <w:numId w:val="233"/>
        </w:numPr>
        <w:spacing w:beforeLines="20" w:before="62" w:afterLines="20" w:after="62"/>
        <w:ind w:left="998" w:hanging="357"/>
        <w:rPr>
          <w:rFonts w:cs="Arial"/>
        </w:rPr>
      </w:pPr>
      <w:r w:rsidRPr="001E6A31">
        <w:rPr>
          <w:rFonts w:cs="Arial"/>
        </w:rPr>
        <w:t xml:space="preserve">Tryck på </w:t>
      </w:r>
      <w:r w:rsidRPr="001E6A31">
        <w:rPr>
          <w:rFonts w:cs="Arial"/>
          <w:b/>
        </w:rPr>
        <w:t xml:space="preserve">Hem </w:t>
      </w:r>
      <w:r w:rsidRPr="001E6A31">
        <w:rPr>
          <w:rFonts w:cs="Arial"/>
        </w:rPr>
        <w:t>i det övre vänstra hörnet för att återgå till MaxiSys jobbmeny. Eller välj ett annat inställningsalternativ för systeminstallationen.</w:t>
      </w:r>
    </w:p>
    <w:p w14:paraId="717FD532" w14:textId="77777777" w:rsidR="002663CD" w:rsidRPr="001E6A31" w:rsidRDefault="002663CD" w:rsidP="002663CD">
      <w:pPr>
        <w:pBdr>
          <w:top w:val="single" w:sz="4" w:space="1" w:color="auto"/>
        </w:pBdr>
        <w:spacing w:beforeLines="20" w:before="62" w:afterLines="20" w:after="62"/>
        <w:rPr>
          <w:rFonts w:cs="Arial"/>
          <w:b/>
          <w:bCs/>
          <w:noProof/>
          <w:szCs w:val="18"/>
        </w:rPr>
      </w:pPr>
      <w:r w:rsidRPr="001E6A31">
        <w:rPr>
          <w:rFonts w:cs="Arial"/>
          <w:b/>
          <w:bCs/>
          <w:noProof/>
          <w:szCs w:val="18"/>
          <w:lang w:val="en-US"/>
        </w:rPr>
        <w:drawing>
          <wp:anchor distT="0" distB="0" distL="114300" distR="114300" simplePos="0" relativeHeight="252321792" behindDoc="0" locked="0" layoutInCell="1" allowOverlap="1" wp14:anchorId="6A95CA7F" wp14:editId="0F865390">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rFonts w:cs="Arial"/>
          <w:b/>
          <w:bCs/>
          <w:noProof/>
          <w:szCs w:val="18"/>
        </w:rPr>
        <w:t>NOTERA</w:t>
      </w:r>
    </w:p>
    <w:p w14:paraId="5022CBE3" w14:textId="24B04E3D" w:rsidR="002663CD" w:rsidRPr="001E6A31" w:rsidRDefault="002663CD" w:rsidP="002663CD">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91" w:name="_Hlk112753223"/>
      <w:r w:rsidRPr="001E6A31">
        <w:rPr>
          <w:rFonts w:cs="Arial"/>
          <w:bCs/>
          <w:szCs w:val="18"/>
        </w:rPr>
        <w:t>Aviseringar visas på skärmen. Dra skärmen uppifrån för att kontrollera de mottagna meddelandena. Om meddelandelistan täcker mer än en skärm, dra listan uppåt eller nedåt för att visa dem</w:t>
      </w:r>
      <w:bookmarkEnd w:id="591"/>
      <w:r w:rsidRPr="001E6A31">
        <w:rPr>
          <w:rFonts w:cs="Arial"/>
          <w:bCs/>
          <w:szCs w:val="18"/>
        </w:rPr>
        <w:t>.</w:t>
      </w:r>
    </w:p>
    <w:p w14:paraId="61F4980F" w14:textId="77777777" w:rsidR="002663CD" w:rsidRPr="001E6A31" w:rsidRDefault="002663CD" w:rsidP="002663CD">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1E6A31">
        <w:rPr>
          <w:rFonts w:cs="Arial"/>
          <w:bCs/>
          <w:szCs w:val="18"/>
        </w:rPr>
        <w:t>Genom att trycka på ett specifikt meddelande startas motsvarande program. Om du till exempel trycker på en uppdateringsavisering startas uppdateringsprogrammet.</w:t>
      </w:r>
    </w:p>
    <w:p w14:paraId="7F7A540F" w14:textId="77777777" w:rsidR="002663CD" w:rsidRPr="001E6A31" w:rsidRDefault="002663CD" w:rsidP="002663CD">
      <w:pPr>
        <w:pStyle w:val="20"/>
        <w:spacing w:before="312" w:after="156"/>
        <w:rPr>
          <w:rFonts w:cs="Arial"/>
        </w:rPr>
      </w:pPr>
      <w:r w:rsidRPr="001E6A31">
        <w:rPr>
          <w:rFonts w:cs="Arial"/>
        </w:rPr>
        <w:t xml:space="preserve"> </w:t>
      </w:r>
      <w:bookmarkStart w:id="592" w:name="_Toc159436368"/>
      <w:bookmarkStart w:id="593" w:name="_Toc204265059"/>
      <w:r w:rsidRPr="001E6A31">
        <w:rPr>
          <w:rFonts w:cs="Arial"/>
        </w:rPr>
        <w:t>Automatisk uppdatering</w:t>
      </w:r>
      <w:bookmarkEnd w:id="592"/>
      <w:bookmarkEnd w:id="593"/>
    </w:p>
    <w:p w14:paraId="12F7B0C6" w14:textId="1C4C1102" w:rsidR="002663CD" w:rsidRPr="001E6A31" w:rsidRDefault="002663CD" w:rsidP="002663CD">
      <w:pPr>
        <w:spacing w:before="156" w:after="156"/>
        <w:rPr>
          <w:rFonts w:cs="Arial"/>
        </w:rPr>
      </w:pPr>
      <w:r w:rsidRPr="001E6A31">
        <w:rPr>
          <w:rFonts w:cs="Arial"/>
        </w:rPr>
        <w:t>Den automatiska uppdateringen gör att verktyget automatiskt uppdaterar operativsystemet, MaxiSys</w:t>
      </w:r>
      <w:r w:rsidR="00F16151" w:rsidRPr="001E6A31">
        <w:rPr>
          <w:rFonts w:cs="Arial"/>
        </w:rPr>
        <w:t>-</w:t>
      </w:r>
      <w:r w:rsidRPr="001E6A31">
        <w:rPr>
          <w:rFonts w:cs="Arial"/>
        </w:rPr>
        <w:t xml:space="preserve">systemet och fordonets täckningsprogramvara. Var och en kan konfigureras för att uppdateras automatiskt vid en viss tidpunkt. Tryck på </w:t>
      </w:r>
      <w:r w:rsidRPr="001E6A31">
        <w:rPr>
          <w:rFonts w:cs="Arial"/>
          <w:b/>
        </w:rPr>
        <w:t>PÅ/AV</w:t>
      </w:r>
      <w:r w:rsidR="00F16151" w:rsidRPr="001E6A31">
        <w:rPr>
          <w:rFonts w:cs="Arial"/>
          <w:b/>
        </w:rPr>
        <w:t>-</w:t>
      </w:r>
      <w:r w:rsidRPr="001E6A31">
        <w:rPr>
          <w:rFonts w:cs="Arial"/>
        </w:rPr>
        <w:t>knappen för att aktivera/avaktivera önskad automatisk uppdateringstid.</w:t>
      </w:r>
    </w:p>
    <w:p w14:paraId="43455001" w14:textId="77777777" w:rsidR="002663CD" w:rsidRPr="001E6A31" w:rsidRDefault="002663CD" w:rsidP="002663CD">
      <w:pPr>
        <w:pStyle w:val="aa"/>
        <w:widowControl w:val="0"/>
        <w:numPr>
          <w:ilvl w:val="0"/>
          <w:numId w:val="5"/>
        </w:numPr>
        <w:spacing w:beforeLines="20" w:before="62" w:afterLines="20" w:after="62"/>
        <w:ind w:left="641" w:hanging="357"/>
        <w:rPr>
          <w:rFonts w:cs="Arial"/>
          <w:b/>
        </w:rPr>
      </w:pPr>
      <w:r w:rsidRPr="001E6A31">
        <w:rPr>
          <w:rFonts w:cs="Arial"/>
          <w:b/>
        </w:rPr>
        <w:lastRenderedPageBreak/>
        <w:t>För att ställa in automatisk system- eller fordonsuppdatering</w:t>
      </w:r>
    </w:p>
    <w:p w14:paraId="551B196B" w14:textId="6E447C57" w:rsidR="002663CD" w:rsidRPr="001E6A31" w:rsidRDefault="002663CD" w:rsidP="002663CD">
      <w:pPr>
        <w:pStyle w:val="aa"/>
        <w:widowControl w:val="0"/>
        <w:numPr>
          <w:ilvl w:val="0"/>
          <w:numId w:val="234"/>
        </w:numPr>
        <w:spacing w:beforeLines="20" w:before="62" w:afterLines="20" w:after="62"/>
        <w:ind w:left="998" w:hanging="357"/>
        <w:rPr>
          <w:rFonts w:cs="Arial"/>
        </w:rPr>
      </w:pPr>
      <w:r w:rsidRPr="001E6A31">
        <w:rPr>
          <w:rFonts w:cs="Arial"/>
        </w:rPr>
        <w:t xml:space="preserve">Tryck på </w:t>
      </w:r>
      <w:r w:rsidRPr="001E6A31">
        <w:rPr>
          <w:rFonts w:cs="Arial"/>
          <w:b/>
        </w:rPr>
        <w:t>Inställningar</w:t>
      </w:r>
      <w:r w:rsidR="00F16151" w:rsidRPr="001E6A31">
        <w:rPr>
          <w:rFonts w:cs="Arial"/>
          <w:b/>
        </w:rPr>
        <w:t>-</w:t>
      </w:r>
      <w:r w:rsidRPr="001E6A31">
        <w:rPr>
          <w:rFonts w:cs="Arial"/>
        </w:rPr>
        <w:t>appen på MaxiSys jobbmeny.</w:t>
      </w:r>
    </w:p>
    <w:p w14:paraId="0BAAFCA9" w14:textId="77777777" w:rsidR="002663CD" w:rsidRPr="001E6A31" w:rsidRDefault="002663CD" w:rsidP="002663CD">
      <w:pPr>
        <w:pStyle w:val="aa"/>
        <w:widowControl w:val="0"/>
        <w:numPr>
          <w:ilvl w:val="0"/>
          <w:numId w:val="234"/>
        </w:numPr>
        <w:spacing w:beforeLines="20" w:before="62" w:afterLines="20" w:after="62"/>
        <w:ind w:left="998" w:hanging="357"/>
        <w:rPr>
          <w:rFonts w:cs="Arial"/>
        </w:rPr>
      </w:pPr>
      <w:r w:rsidRPr="001E6A31">
        <w:rPr>
          <w:rFonts w:cs="Arial"/>
        </w:rPr>
        <w:t xml:space="preserve">Tryck på alternativet </w:t>
      </w:r>
      <w:r w:rsidRPr="001E6A31">
        <w:rPr>
          <w:rFonts w:cs="Arial"/>
          <w:b/>
        </w:rPr>
        <w:t xml:space="preserve">Automatisk uppdatering </w:t>
      </w:r>
      <w:r w:rsidRPr="001E6A31">
        <w:rPr>
          <w:rFonts w:cs="Arial"/>
        </w:rPr>
        <w:t>i den vänstra kolumnen. De tre alternativen för automatisk uppdatering visas till höger på skärmen.</w:t>
      </w:r>
    </w:p>
    <w:p w14:paraId="39AB8A41" w14:textId="5EB321D4" w:rsidR="002663CD" w:rsidRPr="001E6A31" w:rsidRDefault="002663CD" w:rsidP="002663CD">
      <w:pPr>
        <w:pStyle w:val="aa"/>
        <w:widowControl w:val="0"/>
        <w:numPr>
          <w:ilvl w:val="0"/>
          <w:numId w:val="234"/>
        </w:numPr>
        <w:spacing w:beforeLines="20" w:before="62" w:afterLines="20" w:after="62"/>
        <w:ind w:left="998" w:hanging="357"/>
        <w:rPr>
          <w:rFonts w:cs="Arial"/>
        </w:rPr>
      </w:pPr>
      <w:r w:rsidRPr="001E6A31">
        <w:rPr>
          <w:rFonts w:cs="Arial"/>
        </w:rPr>
        <w:t xml:space="preserve">Välj den uppdateringstyp som ska schemaläggas. Slå på </w:t>
      </w:r>
      <w:r w:rsidRPr="001E6A31">
        <w:rPr>
          <w:rFonts w:cs="Arial"/>
          <w:b/>
          <w:bCs/>
        </w:rPr>
        <w:t>knappen.</w:t>
      </w:r>
    </w:p>
    <w:p w14:paraId="04E3B58F" w14:textId="77777777" w:rsidR="002663CD" w:rsidRPr="001E6A31" w:rsidRDefault="002663CD" w:rsidP="002663CD">
      <w:pPr>
        <w:pStyle w:val="aa"/>
        <w:widowControl w:val="0"/>
        <w:numPr>
          <w:ilvl w:val="0"/>
          <w:numId w:val="234"/>
        </w:numPr>
        <w:spacing w:beforeLines="20" w:before="62" w:afterLines="20" w:after="62"/>
        <w:ind w:left="998" w:hanging="357"/>
        <w:rPr>
          <w:rFonts w:cs="Arial"/>
        </w:rPr>
      </w:pPr>
      <w:r w:rsidRPr="001E6A31">
        <w:rPr>
          <w:rFonts w:cs="Arial"/>
        </w:rPr>
        <w:t>Tryck på tiden för att ställa in tid på dagen för uppdatering. Om uppdateringstiden är inställd och enheten är ansluten till internet uppdateras den valda programvaran automatiskt vid den konfigurerade tiden.</w:t>
      </w:r>
    </w:p>
    <w:p w14:paraId="75CE3C69" w14:textId="056ADCD0" w:rsidR="002663CD" w:rsidRPr="001E6A31" w:rsidRDefault="002663CD" w:rsidP="002663CD">
      <w:pPr>
        <w:pStyle w:val="20"/>
        <w:spacing w:before="312" w:after="156"/>
        <w:rPr>
          <w:rFonts w:cs="Arial"/>
        </w:rPr>
      </w:pPr>
      <w:bookmarkStart w:id="594" w:name="_Toc159436369"/>
      <w:bookmarkStart w:id="595" w:name="_Toc204265060"/>
      <w:r w:rsidRPr="001E6A31">
        <w:rPr>
          <w:rFonts w:cs="Arial"/>
        </w:rPr>
        <w:t>ADAS</w:t>
      </w:r>
      <w:bookmarkEnd w:id="594"/>
      <w:r w:rsidR="00F16151" w:rsidRPr="001E6A31">
        <w:rPr>
          <w:rFonts w:cs="Arial"/>
        </w:rPr>
        <w:t>-</w:t>
      </w:r>
      <w:r w:rsidRPr="001E6A31">
        <w:rPr>
          <w:rFonts w:cs="Arial"/>
        </w:rPr>
        <w:t>inställningar</w:t>
      </w:r>
      <w:bookmarkEnd w:id="595"/>
    </w:p>
    <w:p w14:paraId="03F079F7" w14:textId="28E77E35" w:rsidR="002663CD" w:rsidRPr="001E6A31" w:rsidRDefault="00F16151" w:rsidP="002663CD">
      <w:pPr>
        <w:pStyle w:val="aa"/>
        <w:numPr>
          <w:ilvl w:val="0"/>
          <w:numId w:val="5"/>
        </w:numPr>
        <w:spacing w:beforeLines="20" w:before="62" w:afterLines="20" w:after="62"/>
        <w:ind w:left="641" w:hanging="357"/>
        <w:rPr>
          <w:rFonts w:cs="Arial"/>
        </w:rPr>
      </w:pPr>
      <w:r w:rsidRPr="001E6A31">
        <w:rPr>
          <w:rFonts w:cs="Arial"/>
          <w:b/>
        </w:rPr>
        <w:t>För att aktivera MaxiSys ADAS-</w:t>
      </w:r>
      <w:r w:rsidR="002663CD" w:rsidRPr="001E6A31">
        <w:rPr>
          <w:rFonts w:cs="Arial"/>
          <w:b/>
        </w:rPr>
        <w:t>kalibreringen</w:t>
      </w:r>
    </w:p>
    <w:p w14:paraId="3B83A8E9" w14:textId="5805F50D" w:rsidR="002663CD" w:rsidRPr="001E6A31" w:rsidRDefault="002663CD" w:rsidP="002663CD">
      <w:pPr>
        <w:pStyle w:val="BodytextUserManual"/>
        <w:widowControl/>
        <w:numPr>
          <w:ilvl w:val="3"/>
          <w:numId w:val="122"/>
        </w:numPr>
        <w:spacing w:beforeLines="20" w:before="62" w:afterLines="20" w:after="62"/>
        <w:ind w:left="998" w:hanging="357"/>
      </w:pPr>
      <w:r w:rsidRPr="001E6A31">
        <w:t>Bekräfta att den registrerade MaxiSys</w:t>
      </w:r>
      <w:r w:rsidR="00F16151" w:rsidRPr="001E6A31">
        <w:t>-</w:t>
      </w:r>
      <w:r w:rsidRPr="001E6A31">
        <w:t>surfplattan har tillgängliga uppdateringar.</w:t>
      </w:r>
    </w:p>
    <w:p w14:paraId="44F3C49E" w14:textId="77777777" w:rsidR="002663CD" w:rsidRPr="001E6A31" w:rsidRDefault="002663CD" w:rsidP="002663CD">
      <w:pPr>
        <w:pStyle w:val="BodytextUserManual"/>
        <w:widowControl/>
        <w:numPr>
          <w:ilvl w:val="3"/>
          <w:numId w:val="122"/>
        </w:numPr>
        <w:spacing w:beforeLines="20" w:before="62" w:afterLines="20" w:after="62"/>
        <w:ind w:left="998" w:hanging="357"/>
      </w:pPr>
      <w:r w:rsidRPr="001E6A31">
        <w:t xml:space="preserve">Välj </w:t>
      </w:r>
      <w:r w:rsidRPr="001E6A31">
        <w:rPr>
          <w:b/>
        </w:rPr>
        <w:t xml:space="preserve">Inställningar </w:t>
      </w:r>
      <w:r w:rsidRPr="001E6A31">
        <w:t>på MaxiSys jobbmeny.</w:t>
      </w:r>
    </w:p>
    <w:p w14:paraId="56CAB04C" w14:textId="2A8C0049" w:rsidR="002663CD" w:rsidRPr="001E6A31" w:rsidRDefault="001E6A31" w:rsidP="002663CD">
      <w:pPr>
        <w:pStyle w:val="BodytextUserManual"/>
        <w:widowControl/>
        <w:numPr>
          <w:ilvl w:val="3"/>
          <w:numId w:val="122"/>
        </w:numPr>
        <w:spacing w:beforeLines="20" w:before="62" w:afterLines="20" w:after="62"/>
        <w:ind w:left="998" w:hanging="357"/>
      </w:pPr>
      <w:r w:rsidRPr="001E6A31">
        <w:rPr>
          <w:rFonts w:eastAsiaTheme="minorEastAsia"/>
          <w:bCs w:val="0"/>
          <w:szCs w:val="18"/>
          <w:lang w:val="sv-SE"/>
        </w:rPr>
        <w:t xml:space="preserve">Tryck på alternativet </w:t>
      </w:r>
      <w:r w:rsidRPr="001E6A31">
        <w:rPr>
          <w:rFonts w:eastAsiaTheme="minorEastAsia"/>
          <w:b/>
          <w:bCs w:val="0"/>
          <w:szCs w:val="18"/>
          <w:lang w:val="sv-SE"/>
        </w:rPr>
        <w:t xml:space="preserve">ADAS-inställningar </w:t>
      </w:r>
      <w:r w:rsidRPr="001E6A31">
        <w:rPr>
          <w:rFonts w:eastAsiaTheme="minorEastAsia"/>
          <w:bCs w:val="0"/>
          <w:szCs w:val="18"/>
          <w:lang w:val="sv-SE"/>
        </w:rPr>
        <w:t>i den vänstra kolumnen.</w:t>
      </w:r>
    </w:p>
    <w:p w14:paraId="38DA37B7" w14:textId="77777777" w:rsidR="002663CD" w:rsidRPr="001E6A31" w:rsidRDefault="002663CD" w:rsidP="002663CD">
      <w:pPr>
        <w:pStyle w:val="BodytextUserManual"/>
        <w:widowControl/>
        <w:numPr>
          <w:ilvl w:val="3"/>
          <w:numId w:val="122"/>
        </w:numPr>
        <w:spacing w:beforeLines="20" w:before="62" w:afterLines="20" w:after="62"/>
        <w:ind w:left="998" w:hanging="357"/>
      </w:pPr>
      <w:r w:rsidRPr="001E6A31">
        <w:t>Skanna QR-koden på ADAS-ramen för att binda, eller ange ramens serienummer manuellt när QR-koden inte är tillgänglig.</w:t>
      </w:r>
    </w:p>
    <w:p w14:paraId="269834BC" w14:textId="77777777" w:rsidR="002663CD" w:rsidRPr="001E6A31" w:rsidRDefault="002663CD" w:rsidP="002663CD">
      <w:pPr>
        <w:pStyle w:val="BodytextUserManual"/>
        <w:widowControl/>
        <w:numPr>
          <w:ilvl w:val="3"/>
          <w:numId w:val="122"/>
        </w:numPr>
        <w:spacing w:beforeLines="20" w:before="62" w:afterLines="20" w:after="62"/>
        <w:ind w:left="998" w:hanging="357"/>
      </w:pPr>
      <w:r w:rsidRPr="001E6A31">
        <w:t>Ange valideringskoden från ADAS-kalibreringskortet.</w:t>
      </w:r>
    </w:p>
    <w:p w14:paraId="382BCE30" w14:textId="77777777" w:rsidR="002663CD" w:rsidRPr="001E6A31" w:rsidRDefault="002663CD" w:rsidP="002663CD">
      <w:pPr>
        <w:pStyle w:val="BodytextUserManual"/>
        <w:widowControl/>
        <w:numPr>
          <w:ilvl w:val="3"/>
          <w:numId w:val="122"/>
        </w:numPr>
        <w:spacing w:beforeLines="20" w:before="62" w:afterLines="20" w:after="62"/>
        <w:ind w:left="998" w:hanging="357"/>
      </w:pPr>
      <w:r w:rsidRPr="001E6A31">
        <w:t>Systemet återställs och jobbmenyn visas när registreringen är klar.</w:t>
      </w:r>
    </w:p>
    <w:p w14:paraId="7880A62E" w14:textId="77777777" w:rsidR="001E6A31" w:rsidRPr="001E6A31" w:rsidRDefault="001E6A31" w:rsidP="001E6A31">
      <w:pPr>
        <w:pStyle w:val="20"/>
        <w:spacing w:before="312" w:after="156"/>
        <w:rPr>
          <w:rFonts w:cs="Arial"/>
        </w:rPr>
      </w:pPr>
      <w:bookmarkStart w:id="596" w:name="_Toc204265061"/>
      <w:r w:rsidRPr="001E6A31">
        <w:rPr>
          <w:rFonts w:cs="Arial"/>
        </w:rPr>
        <w:t>OBFCM-uppladdning</w:t>
      </w:r>
      <w:bookmarkEnd w:id="596"/>
    </w:p>
    <w:p w14:paraId="7A74280C" w14:textId="77777777" w:rsidR="001E6A31" w:rsidRPr="001E6A31" w:rsidRDefault="001E6A31" w:rsidP="001E6A31">
      <w:pPr>
        <w:pStyle w:val="BodytextUserManual"/>
        <w:spacing w:before="156" w:after="156"/>
      </w:pPr>
      <w:r w:rsidRPr="001E6A31">
        <w:t>Det här alternativet låter dig ladda upp koldioxidutsläppsrelaterade data (OBFCM-data) från personbilar och lätta nyttofordon till övervakningsbakgrunden för det europeiska landet.</w:t>
      </w:r>
    </w:p>
    <w:p w14:paraId="55313F95" w14:textId="77777777" w:rsidR="001E6A31" w:rsidRPr="001E6A31" w:rsidRDefault="001E6A31" w:rsidP="001E6A31">
      <w:pPr>
        <w:pStyle w:val="BodytextUserManual"/>
        <w:spacing w:before="156" w:after="156"/>
        <w:rPr>
          <w:bCs w:val="0"/>
        </w:rPr>
      </w:pPr>
      <w:r w:rsidRPr="001E6A31">
        <w:t xml:space="preserve">Slå på knappen för att </w:t>
      </w:r>
      <w:r w:rsidRPr="001E6A31">
        <w:rPr>
          <w:b/>
        </w:rPr>
        <w:t xml:space="preserve">aktivera </w:t>
      </w:r>
      <w:r w:rsidRPr="001E6A31">
        <w:rPr>
          <w:bCs w:val="0"/>
        </w:rPr>
        <w:t>den här funktionen och välj sedan motsvarande land och fyll i OBFCM-övervakningsserverns adress. När inställningen är klar väljer du EOBD-programvaran i diagnostikapplikationen. Efter att ha läst OBFCM-data i fordonsinformationen kan data skickas till övervakningsservern i motsvarande land.</w:t>
      </w:r>
    </w:p>
    <w:p w14:paraId="5D610E45" w14:textId="77777777" w:rsidR="001E6A31" w:rsidRPr="001E6A31" w:rsidRDefault="001E6A31" w:rsidP="001E6A31">
      <w:pPr>
        <w:pBdr>
          <w:top w:val="single" w:sz="4" w:space="1" w:color="auto"/>
        </w:pBdr>
        <w:spacing w:beforeLines="20" w:before="62" w:afterLines="20" w:after="62"/>
        <w:contextualSpacing/>
        <w:rPr>
          <w:rFonts w:cs="Arial"/>
          <w:b/>
          <w:bCs/>
          <w:noProof/>
          <w:szCs w:val="18"/>
        </w:rPr>
      </w:pPr>
      <w:r w:rsidRPr="001E6A31">
        <w:rPr>
          <w:rFonts w:cs="Arial"/>
          <w:noProof/>
          <w:lang w:val="en-US"/>
        </w:rPr>
        <w:drawing>
          <wp:anchor distT="0" distB="0" distL="114300" distR="114300" simplePos="0" relativeHeight="252475392" behindDoc="0" locked="0" layoutInCell="1" allowOverlap="1" wp14:anchorId="4FB31387" wp14:editId="24010939">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rFonts w:cs="Arial"/>
          <w:b/>
          <w:bCs/>
          <w:noProof/>
          <w:szCs w:val="18"/>
        </w:rPr>
        <w:t>NOTERA</w:t>
      </w:r>
    </w:p>
    <w:p w14:paraId="6F6D506B" w14:textId="77777777" w:rsidR="001E6A31" w:rsidRPr="001E6A31" w:rsidRDefault="001E6A31" w:rsidP="001E6A31">
      <w:pPr>
        <w:pBdr>
          <w:bottom w:val="single" w:sz="4" w:space="1" w:color="auto"/>
        </w:pBdr>
        <w:spacing w:beforeLines="20" w:before="62" w:afterLines="20" w:after="62"/>
        <w:contextualSpacing/>
        <w:rPr>
          <w:rFonts w:cs="Arial"/>
          <w:bCs/>
          <w:szCs w:val="18"/>
        </w:rPr>
      </w:pPr>
      <w:r w:rsidRPr="001E6A31">
        <w:rPr>
          <w:rFonts w:cs="Arial"/>
          <w:bCs/>
          <w:szCs w:val="18"/>
        </w:rPr>
        <w:t>Aktivera inte den här funktionen i länder utanför Europa eller när OBFCM-övervakningsdata inte behövs för att skickas in.</w:t>
      </w:r>
    </w:p>
    <w:p w14:paraId="0391E2A1" w14:textId="56CB87C1" w:rsidR="002663CD" w:rsidRPr="001E6A31" w:rsidRDefault="002663CD" w:rsidP="002663CD">
      <w:pPr>
        <w:pStyle w:val="20"/>
        <w:spacing w:before="312" w:after="156"/>
        <w:rPr>
          <w:rFonts w:cs="Arial"/>
        </w:rPr>
      </w:pPr>
      <w:bookmarkStart w:id="597" w:name="_Toc159436370"/>
      <w:bookmarkStart w:id="598" w:name="_Toc204265062"/>
      <w:r w:rsidRPr="001E6A31">
        <w:rPr>
          <w:rFonts w:cs="Arial"/>
        </w:rPr>
        <w:t>Fordonslista</w:t>
      </w:r>
      <w:bookmarkEnd w:id="597"/>
      <w:bookmarkEnd w:id="598"/>
    </w:p>
    <w:p w14:paraId="0EAFF024" w14:textId="77777777" w:rsidR="002663CD" w:rsidRPr="001E6A31" w:rsidRDefault="002663CD" w:rsidP="002663CD">
      <w:pPr>
        <w:pStyle w:val="BodytextUserManual"/>
        <w:spacing w:before="156" w:after="156"/>
      </w:pPr>
      <w:bookmarkStart w:id="599" w:name="_Toc366845459"/>
      <w:bookmarkStart w:id="600" w:name="_Toc366846512"/>
      <w:bookmarkStart w:id="601" w:name="_Toc451525804"/>
      <w:r w:rsidRPr="001E6A31">
        <w:t xml:space="preserve">Det här alternativet låter dig sortera fordonen antingen alfabetiskt eller efter </w:t>
      </w:r>
      <w:r w:rsidRPr="001E6A31">
        <w:lastRenderedPageBreak/>
        <w:t>användningsfrekvens.</w:t>
      </w:r>
    </w:p>
    <w:p w14:paraId="0E9C4AA8"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Så här justerar du inställningen för fordonslistan</w:t>
      </w:r>
    </w:p>
    <w:p w14:paraId="1CE8BDA4" w14:textId="6FBD7A75" w:rsidR="002663CD" w:rsidRPr="001E6A31" w:rsidRDefault="002663CD" w:rsidP="002663CD">
      <w:pPr>
        <w:pStyle w:val="aa"/>
        <w:widowControl w:val="0"/>
        <w:numPr>
          <w:ilvl w:val="0"/>
          <w:numId w:val="101"/>
        </w:numPr>
        <w:spacing w:beforeLines="20" w:before="62" w:afterLines="20" w:after="62"/>
        <w:ind w:left="998" w:hanging="357"/>
        <w:rPr>
          <w:rFonts w:cs="Arial"/>
        </w:rPr>
      </w:pPr>
      <w:r w:rsidRPr="001E6A31">
        <w:rPr>
          <w:rFonts w:cs="Arial"/>
        </w:rPr>
        <w:t xml:space="preserve">Tryck på </w:t>
      </w:r>
      <w:r w:rsidRPr="001E6A31">
        <w:rPr>
          <w:rFonts w:cs="Arial"/>
          <w:b/>
        </w:rPr>
        <w:t>Inställningar</w:t>
      </w:r>
      <w:r w:rsidR="00F16151" w:rsidRPr="001E6A31">
        <w:rPr>
          <w:rFonts w:cs="Arial"/>
          <w:b/>
        </w:rPr>
        <w:t>-</w:t>
      </w:r>
      <w:r w:rsidRPr="001E6A31">
        <w:rPr>
          <w:rFonts w:cs="Arial"/>
        </w:rPr>
        <w:t>appen på MaxiSys jobbmeny.</w:t>
      </w:r>
    </w:p>
    <w:p w14:paraId="27BFEF4E" w14:textId="77777777" w:rsidR="002663CD" w:rsidRPr="001E6A31" w:rsidRDefault="002663CD" w:rsidP="002663CD">
      <w:pPr>
        <w:pStyle w:val="aa"/>
        <w:widowControl w:val="0"/>
        <w:numPr>
          <w:ilvl w:val="0"/>
          <w:numId w:val="101"/>
        </w:numPr>
        <w:spacing w:beforeLines="20" w:before="62" w:afterLines="20" w:after="62"/>
        <w:ind w:left="998" w:hanging="357"/>
        <w:rPr>
          <w:rFonts w:cs="Arial"/>
        </w:rPr>
      </w:pPr>
      <w:r w:rsidRPr="001E6A31">
        <w:rPr>
          <w:rFonts w:cs="Arial"/>
        </w:rPr>
        <w:t xml:space="preserve">Tryck på </w:t>
      </w:r>
      <w:r w:rsidRPr="001E6A31">
        <w:rPr>
          <w:rFonts w:cs="Arial"/>
          <w:b/>
        </w:rPr>
        <w:t xml:space="preserve">Fordonslista </w:t>
      </w:r>
      <w:r w:rsidRPr="001E6A31">
        <w:rPr>
          <w:rFonts w:cs="Arial"/>
        </w:rPr>
        <w:t>i den vänstra kolumnen.</w:t>
      </w:r>
    </w:p>
    <w:p w14:paraId="094C5C0E" w14:textId="77777777" w:rsidR="002663CD" w:rsidRPr="001E6A31" w:rsidRDefault="002663CD" w:rsidP="002663CD">
      <w:pPr>
        <w:pStyle w:val="aa"/>
        <w:widowControl w:val="0"/>
        <w:numPr>
          <w:ilvl w:val="0"/>
          <w:numId w:val="101"/>
        </w:numPr>
        <w:spacing w:beforeLines="20" w:before="62" w:afterLines="20" w:after="62"/>
        <w:ind w:left="998" w:hanging="357"/>
        <w:rPr>
          <w:rFonts w:cs="Arial"/>
        </w:rPr>
      </w:pPr>
      <w:r w:rsidRPr="001E6A31">
        <w:rPr>
          <w:rFonts w:cs="Arial"/>
        </w:rPr>
        <w:t>Välj önskad sorteringstyp. En bockmarkering visas till höger om det valda objektet.</w:t>
      </w:r>
    </w:p>
    <w:p w14:paraId="51743AF5" w14:textId="725BE322" w:rsidR="002663CD" w:rsidRPr="001E6A31" w:rsidRDefault="002663CD" w:rsidP="002663CD">
      <w:pPr>
        <w:pStyle w:val="aa"/>
        <w:widowControl w:val="0"/>
        <w:numPr>
          <w:ilvl w:val="0"/>
          <w:numId w:val="101"/>
        </w:numPr>
        <w:spacing w:beforeLines="20" w:before="62" w:afterLines="20" w:after="62"/>
        <w:ind w:left="998" w:hanging="357"/>
        <w:rPr>
          <w:rFonts w:cs="Arial"/>
        </w:rPr>
      </w:pPr>
      <w:r w:rsidRPr="001E6A31">
        <w:rPr>
          <w:rFonts w:cs="Arial"/>
        </w:rPr>
        <w:t xml:space="preserve">Tryck på </w:t>
      </w:r>
      <w:r w:rsidRPr="001E6A31">
        <w:rPr>
          <w:rFonts w:cs="Arial"/>
          <w:b/>
        </w:rPr>
        <w:t>Hem</w:t>
      </w:r>
      <w:r w:rsidR="00F16151" w:rsidRPr="001E6A31">
        <w:rPr>
          <w:rFonts w:cs="Arial"/>
          <w:b/>
        </w:rPr>
        <w:t>-</w:t>
      </w:r>
      <w:r w:rsidRPr="001E6A31">
        <w:rPr>
          <w:rFonts w:cs="Arial"/>
        </w:rPr>
        <w:t>knappen i det övre vänstra hörnet för att återgå till MaxiSys</w:t>
      </w:r>
      <w:r w:rsidR="00F16151" w:rsidRPr="001E6A31">
        <w:rPr>
          <w:rFonts w:cs="Arial"/>
        </w:rPr>
        <w:t>-</w:t>
      </w:r>
      <w:r w:rsidRPr="001E6A31">
        <w:rPr>
          <w:rFonts w:cs="Arial"/>
        </w:rPr>
        <w:t>jobbmenyn, eller välj ett annat inställningsalternativ för systeminstallationen.</w:t>
      </w:r>
    </w:p>
    <w:p w14:paraId="7306B9D8" w14:textId="77777777" w:rsidR="002663CD" w:rsidRPr="001E6A31" w:rsidRDefault="002663CD" w:rsidP="002663CD">
      <w:pPr>
        <w:pStyle w:val="20"/>
        <w:spacing w:before="312" w:after="156"/>
        <w:rPr>
          <w:rFonts w:cs="Arial"/>
        </w:rPr>
      </w:pPr>
      <w:bookmarkStart w:id="602" w:name="_Toc159436371"/>
      <w:bookmarkStart w:id="603" w:name="_Toc204265063"/>
      <w:r w:rsidRPr="001E6A31">
        <w:rPr>
          <w:rFonts w:cs="Arial"/>
        </w:rPr>
        <w:t>Appsortering</w:t>
      </w:r>
      <w:bookmarkEnd w:id="603"/>
    </w:p>
    <w:p w14:paraId="64148270" w14:textId="77777777" w:rsidR="002663CD" w:rsidRPr="001E6A31" w:rsidRDefault="002663CD" w:rsidP="002663CD">
      <w:pPr>
        <w:pStyle w:val="BodytextUserManual"/>
        <w:spacing w:before="156" w:after="156"/>
      </w:pPr>
      <w:r w:rsidRPr="001E6A31">
        <w:t>Det här alternativet låter dig lista applikationerna efter behov på varje skärm. Dra apparna uppåt och nedåt för att behålla ofta använda applikationer på den första eller andra skärmen i MaxiSys jobbmeny.</w:t>
      </w:r>
    </w:p>
    <w:p w14:paraId="01DCDCFB" w14:textId="77777777" w:rsidR="002663CD" w:rsidRPr="001E6A31" w:rsidRDefault="002663CD" w:rsidP="002663CD">
      <w:pPr>
        <w:pStyle w:val="20"/>
        <w:spacing w:before="312" w:after="156"/>
        <w:rPr>
          <w:rFonts w:cs="Arial"/>
        </w:rPr>
      </w:pPr>
      <w:bookmarkStart w:id="604" w:name="_Toc204265064"/>
      <w:r w:rsidRPr="001E6A31">
        <w:rPr>
          <w:rFonts w:cs="Arial"/>
        </w:rPr>
        <w:t>Batteritest</w:t>
      </w:r>
      <w:bookmarkEnd w:id="604"/>
    </w:p>
    <w:p w14:paraId="111637F1" w14:textId="004B27CE" w:rsidR="002663CD" w:rsidRPr="001E6A31" w:rsidRDefault="002663CD" w:rsidP="002663CD">
      <w:pPr>
        <w:spacing w:before="156" w:after="156"/>
        <w:rPr>
          <w:rFonts w:cs="Arial"/>
          <w:bCs/>
          <w:szCs w:val="18"/>
        </w:rPr>
      </w:pPr>
      <w:r w:rsidRPr="001E6A31">
        <w:rPr>
          <w:rFonts w:cs="Arial"/>
        </w:rPr>
        <w:t xml:space="preserve">Den här funktionen </w:t>
      </w:r>
      <w:r w:rsidRPr="001E6A31">
        <w:rPr>
          <w:rFonts w:cs="Arial"/>
          <w:bCs/>
          <w:szCs w:val="18"/>
        </w:rPr>
        <w:t>låter dig ändra kravet för att ange VIN-information. Om inställningen är aktiverad är det inte längre obligatoriskt att ange VIN-numret.</w:t>
      </w:r>
      <w:bookmarkStart w:id="605" w:name="_Toc159436373"/>
      <w:bookmarkEnd w:id="602"/>
    </w:p>
    <w:p w14:paraId="1C6CD938" w14:textId="77777777" w:rsidR="002663CD" w:rsidRPr="001E6A31" w:rsidRDefault="002663CD" w:rsidP="002663CD">
      <w:pPr>
        <w:pStyle w:val="20"/>
        <w:spacing w:before="312" w:after="156"/>
        <w:rPr>
          <w:rFonts w:cs="Arial"/>
        </w:rPr>
      </w:pPr>
      <w:bookmarkStart w:id="606" w:name="_Toc204265065"/>
      <w:r w:rsidRPr="001E6A31">
        <w:rPr>
          <w:rFonts w:cs="Arial"/>
        </w:rPr>
        <w:t>Lands-/regionskod</w:t>
      </w:r>
      <w:bookmarkEnd w:id="605"/>
      <w:bookmarkEnd w:id="606"/>
    </w:p>
    <w:p w14:paraId="16D5FA76" w14:textId="51B19AA6" w:rsidR="002663CD" w:rsidRPr="001E6A31" w:rsidRDefault="002663CD" w:rsidP="002663CD">
      <w:pPr>
        <w:spacing w:before="156" w:after="156"/>
        <w:rPr>
          <w:rFonts w:cs="Arial"/>
        </w:rPr>
      </w:pPr>
      <w:r w:rsidRPr="001E6A31">
        <w:rPr>
          <w:rFonts w:cs="Arial"/>
        </w:rPr>
        <w:t xml:space="preserve">Den här funktionen ger Wi-Fi-kanalalternativ för olika landsregioner för att säkerställa pålitlig och stabil Wi-Fi-kommunikation. Anslut surfplattan till </w:t>
      </w:r>
      <w:r w:rsidR="001C2F0E" w:rsidRPr="001E6A31">
        <w:rPr>
          <w:rFonts w:cs="Arial"/>
        </w:rPr>
        <w:t>VCI</w:t>
      </w:r>
      <w:r w:rsidRPr="001E6A31">
        <w:rPr>
          <w:rFonts w:cs="Arial"/>
        </w:rPr>
        <w:t>2 innan du gör justeringar.</w:t>
      </w:r>
    </w:p>
    <w:p w14:paraId="29F62E6D"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Så här justerar du inställningen för landskod</w:t>
      </w:r>
    </w:p>
    <w:p w14:paraId="645FCFDB" w14:textId="1CEA38F4" w:rsidR="002663CD" w:rsidRPr="001E6A31" w:rsidRDefault="002663CD" w:rsidP="002663CD">
      <w:pPr>
        <w:pStyle w:val="aa"/>
        <w:widowControl w:val="0"/>
        <w:numPr>
          <w:ilvl w:val="0"/>
          <w:numId w:val="232"/>
        </w:numPr>
        <w:spacing w:beforeLines="20" w:before="62" w:afterLines="20" w:after="62"/>
        <w:ind w:left="998" w:hanging="357"/>
        <w:rPr>
          <w:rFonts w:cs="Arial"/>
        </w:rPr>
      </w:pPr>
      <w:r w:rsidRPr="001E6A31">
        <w:rPr>
          <w:rFonts w:cs="Arial"/>
        </w:rPr>
        <w:t xml:space="preserve">Tryck på </w:t>
      </w:r>
      <w:r w:rsidRPr="001E6A31">
        <w:rPr>
          <w:rFonts w:cs="Arial"/>
          <w:b/>
        </w:rPr>
        <w:t>Inställningar</w:t>
      </w:r>
      <w:r w:rsidR="00F16151" w:rsidRPr="001E6A31">
        <w:rPr>
          <w:rFonts w:cs="Arial"/>
          <w:b/>
        </w:rPr>
        <w:t>-</w:t>
      </w:r>
      <w:r w:rsidRPr="001E6A31">
        <w:rPr>
          <w:rFonts w:cs="Arial"/>
        </w:rPr>
        <w:t>appen på MaxiSys jobbmeny.</w:t>
      </w:r>
    </w:p>
    <w:p w14:paraId="4AB5F09B" w14:textId="77777777" w:rsidR="002663CD" w:rsidRPr="001E6A31" w:rsidRDefault="002663CD" w:rsidP="002663CD">
      <w:pPr>
        <w:pStyle w:val="aa"/>
        <w:widowControl w:val="0"/>
        <w:numPr>
          <w:ilvl w:val="0"/>
          <w:numId w:val="232"/>
        </w:numPr>
        <w:spacing w:beforeLines="20" w:before="62" w:afterLines="20" w:after="62"/>
        <w:ind w:left="998" w:hanging="357"/>
        <w:rPr>
          <w:rFonts w:cs="Arial"/>
        </w:rPr>
      </w:pPr>
      <w:r w:rsidRPr="001E6A31">
        <w:rPr>
          <w:rFonts w:cs="Arial"/>
        </w:rPr>
        <w:t xml:space="preserve">Tryck på alternativet </w:t>
      </w:r>
      <w:r w:rsidRPr="001E6A31">
        <w:rPr>
          <w:rFonts w:cs="Arial"/>
          <w:b/>
        </w:rPr>
        <w:t xml:space="preserve">Lands-/regionskod </w:t>
      </w:r>
      <w:r w:rsidRPr="001E6A31">
        <w:rPr>
          <w:rFonts w:cs="Arial"/>
        </w:rPr>
        <w:t>i den vänstra kolumnen.</w:t>
      </w:r>
    </w:p>
    <w:p w14:paraId="40DC414D" w14:textId="77777777" w:rsidR="002663CD" w:rsidRPr="001E6A31" w:rsidRDefault="002663CD" w:rsidP="002663CD">
      <w:pPr>
        <w:pStyle w:val="aa"/>
        <w:widowControl w:val="0"/>
        <w:numPr>
          <w:ilvl w:val="0"/>
          <w:numId w:val="232"/>
        </w:numPr>
        <w:spacing w:beforeLines="20" w:before="62" w:afterLines="20" w:after="62"/>
        <w:ind w:left="998" w:hanging="357"/>
        <w:rPr>
          <w:rFonts w:cs="Arial"/>
        </w:rPr>
      </w:pPr>
      <w:r w:rsidRPr="001E6A31">
        <w:rPr>
          <w:rFonts w:cs="Arial"/>
        </w:rPr>
        <w:t>Välj lämpligt land/region. Ett bekräftelsemeddelande visas.</w:t>
      </w:r>
    </w:p>
    <w:p w14:paraId="5CC1FC64" w14:textId="37BC697D" w:rsidR="002663CD" w:rsidRPr="001E6A31" w:rsidRDefault="002663CD" w:rsidP="002663CD">
      <w:pPr>
        <w:pStyle w:val="aa"/>
        <w:widowControl w:val="0"/>
        <w:numPr>
          <w:ilvl w:val="0"/>
          <w:numId w:val="232"/>
        </w:numPr>
        <w:spacing w:beforeLines="20" w:before="62" w:afterLines="20" w:after="62"/>
        <w:ind w:left="998" w:hanging="357"/>
        <w:rPr>
          <w:rFonts w:cs="Arial"/>
        </w:rPr>
      </w:pPr>
      <w:r w:rsidRPr="001E6A31">
        <w:rPr>
          <w:rFonts w:cs="Arial"/>
        </w:rPr>
        <w:t xml:space="preserve">Tryck på </w:t>
      </w:r>
      <w:r w:rsidRPr="001E6A31">
        <w:rPr>
          <w:rFonts w:cs="Arial"/>
          <w:b/>
        </w:rPr>
        <w:t>Hem</w:t>
      </w:r>
      <w:r w:rsidR="00F16151" w:rsidRPr="001E6A31">
        <w:rPr>
          <w:rFonts w:cs="Arial"/>
          <w:b/>
        </w:rPr>
        <w:t>-</w:t>
      </w:r>
      <w:r w:rsidRPr="001E6A31">
        <w:rPr>
          <w:rFonts w:cs="Arial"/>
        </w:rPr>
        <w:t>knappen i det övre vänstra hörnet för att återgå till MaxiSys</w:t>
      </w:r>
      <w:r w:rsidR="00F16151" w:rsidRPr="001E6A31">
        <w:rPr>
          <w:rFonts w:cs="Arial"/>
        </w:rPr>
        <w:t>-</w:t>
      </w:r>
      <w:r w:rsidRPr="001E6A31">
        <w:rPr>
          <w:rFonts w:cs="Arial"/>
        </w:rPr>
        <w:t>jobbmenyn, eller välj ett annat inställningsalternativ för systeminstallationen.</w:t>
      </w:r>
    </w:p>
    <w:p w14:paraId="18FC64DE" w14:textId="77777777" w:rsidR="002663CD" w:rsidRPr="001E6A31" w:rsidRDefault="002663CD" w:rsidP="002663CD">
      <w:pPr>
        <w:pBdr>
          <w:top w:val="single" w:sz="6" w:space="1" w:color="auto"/>
          <w:bottom w:val="single" w:sz="6" w:space="1" w:color="auto"/>
        </w:pBdr>
        <w:spacing w:beforeLines="0" w:before="0" w:afterLines="0" w:after="0"/>
        <w:rPr>
          <w:rFonts w:cs="Arial"/>
          <w:b/>
        </w:rPr>
      </w:pPr>
      <w:r w:rsidRPr="001E6A31">
        <w:rPr>
          <w:rFonts w:cs="Arial"/>
          <w:noProof/>
          <w:lang w:val="en-US"/>
        </w:rPr>
        <w:drawing>
          <wp:anchor distT="0" distB="0" distL="114300" distR="114300" simplePos="0" relativeHeight="252322816" behindDoc="0" locked="0" layoutInCell="1" allowOverlap="1" wp14:anchorId="75F709A8" wp14:editId="213A608D">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rFonts w:cs="Arial"/>
          <w:b/>
        </w:rPr>
        <w:t>NOTERA</w:t>
      </w:r>
    </w:p>
    <w:p w14:paraId="25B658A4" w14:textId="40772DB5" w:rsidR="002663CD" w:rsidRPr="001E6A31" w:rsidRDefault="002663CD" w:rsidP="002663CD">
      <w:pPr>
        <w:pBdr>
          <w:top w:val="single" w:sz="6" w:space="1" w:color="auto"/>
          <w:bottom w:val="single" w:sz="6" w:space="1" w:color="auto"/>
        </w:pBdr>
        <w:spacing w:beforeLines="0" w:before="0" w:afterLines="0" w:after="0"/>
        <w:rPr>
          <w:rFonts w:cs="Arial"/>
        </w:rPr>
      </w:pPr>
      <w:r w:rsidRPr="001E6A31">
        <w:rPr>
          <w:rFonts w:cs="Arial"/>
        </w:rPr>
        <w:t xml:space="preserve">Om surfplattan inte hittar </w:t>
      </w:r>
      <w:r w:rsidR="001C2F0E" w:rsidRPr="001E6A31">
        <w:rPr>
          <w:rFonts w:cs="Arial"/>
        </w:rPr>
        <w:t>VCI</w:t>
      </w:r>
      <w:r w:rsidRPr="001E6A31">
        <w:rPr>
          <w:rFonts w:cs="Arial"/>
        </w:rPr>
        <w:t xml:space="preserve">2 via Wi-Fi-anslutning efter att du har ställt in landskoden, anslut </w:t>
      </w:r>
      <w:r w:rsidR="001C2F0E" w:rsidRPr="001E6A31">
        <w:rPr>
          <w:rFonts w:cs="Arial"/>
        </w:rPr>
        <w:t>VCI</w:t>
      </w:r>
      <w:r w:rsidRPr="001E6A31">
        <w:rPr>
          <w:rFonts w:cs="Arial"/>
        </w:rPr>
        <w:t>2 till surfplattan via USB-kabel eller Bluetooth-anslutning för att försöka igen.</w:t>
      </w:r>
    </w:p>
    <w:p w14:paraId="5F7343B3" w14:textId="77777777" w:rsidR="002663CD" w:rsidRPr="001E6A31" w:rsidRDefault="002663CD" w:rsidP="002663CD">
      <w:pPr>
        <w:pStyle w:val="20"/>
        <w:spacing w:before="312" w:after="156"/>
        <w:rPr>
          <w:rFonts w:cs="Arial"/>
        </w:rPr>
      </w:pPr>
      <w:bookmarkStart w:id="607" w:name="_Toc159436374"/>
      <w:bookmarkStart w:id="608" w:name="_Toc204265066"/>
      <w:r w:rsidRPr="001E6A31">
        <w:rPr>
          <w:rFonts w:cs="Arial"/>
        </w:rPr>
        <w:lastRenderedPageBreak/>
        <w:t>Lagar och förordningar</w:t>
      </w:r>
      <w:bookmarkEnd w:id="608"/>
    </w:p>
    <w:p w14:paraId="63F905BD" w14:textId="77777777" w:rsidR="002663CD" w:rsidRPr="001E6A31" w:rsidRDefault="002663CD" w:rsidP="002663CD">
      <w:pPr>
        <w:pStyle w:val="EN"/>
        <w:spacing w:before="156" w:after="156"/>
        <w:rPr>
          <w:rFonts w:cs="Arial"/>
        </w:rPr>
      </w:pPr>
      <w:r w:rsidRPr="001E6A31">
        <w:rPr>
          <w:rFonts w:cs="Arial"/>
        </w:rPr>
        <w:t>Den här funktionen ger information om lagar och förordningar, inklusive slutanvändaravtal, produktfriskrivning och integritetspolicy. Läs dessa lagar och förordningar noggrant innan du använder den här produkten.</w:t>
      </w:r>
    </w:p>
    <w:p w14:paraId="635E0A16" w14:textId="77777777" w:rsidR="002663CD" w:rsidRPr="001E6A31" w:rsidRDefault="002663CD" w:rsidP="002663CD">
      <w:pPr>
        <w:pStyle w:val="20"/>
        <w:spacing w:before="312" w:after="156"/>
        <w:rPr>
          <w:rFonts w:cs="Arial"/>
        </w:rPr>
      </w:pPr>
      <w:bookmarkStart w:id="609" w:name="_Toc204265067"/>
      <w:r w:rsidRPr="001E6A31">
        <w:rPr>
          <w:rFonts w:cs="Arial"/>
        </w:rPr>
        <w:t>Systeminställningar</w:t>
      </w:r>
      <w:bookmarkEnd w:id="599"/>
      <w:bookmarkEnd w:id="600"/>
      <w:bookmarkEnd w:id="601"/>
      <w:bookmarkEnd w:id="607"/>
      <w:bookmarkEnd w:id="609"/>
    </w:p>
    <w:p w14:paraId="29B5D372" w14:textId="0DDD808C" w:rsidR="002663CD" w:rsidRPr="001E6A31" w:rsidRDefault="001E6A31" w:rsidP="002663CD">
      <w:pPr>
        <w:pStyle w:val="BodytextUserManual"/>
        <w:spacing w:before="156" w:after="156"/>
      </w:pPr>
      <w:r w:rsidRPr="001E6A31">
        <w:rPr>
          <w:rFonts w:eastAsiaTheme="minorEastAsia"/>
          <w:bCs w:val="0"/>
          <w:szCs w:val="18"/>
          <w:lang w:val="sv-SE"/>
        </w:rPr>
        <w:t>Den här funktionen ger dig direktåtkomst till Android-systeminställningarna, där du kan justera olika systeminställningar för Android-systemplattformen, inklusive trådlösa och nätverksinställningar, olika enhetsinställningar som ljud och skärm, samt systemsäkerhetsinställningar, och kontrollera relaterad information om Android-systemet. Se Android-dokumentationen för ytterligare information.</w:t>
      </w:r>
    </w:p>
    <w:p w14:paraId="3F7D9401" w14:textId="77777777" w:rsidR="002663CD" w:rsidRPr="001E6A31" w:rsidRDefault="002663CD" w:rsidP="002663CD">
      <w:pPr>
        <w:pStyle w:val="20"/>
        <w:spacing w:before="312" w:after="156"/>
        <w:rPr>
          <w:rFonts w:cs="Arial"/>
        </w:rPr>
      </w:pPr>
      <w:bookmarkStart w:id="610" w:name="_Ref488401230"/>
      <w:bookmarkStart w:id="611" w:name="_Toc159436375"/>
      <w:bookmarkStart w:id="612" w:name="_Toc204265068"/>
      <w:r w:rsidRPr="001E6A31">
        <w:rPr>
          <w:rFonts w:cs="Arial"/>
        </w:rPr>
        <w:t>Om</w:t>
      </w:r>
      <w:bookmarkEnd w:id="587"/>
      <w:bookmarkEnd w:id="588"/>
      <w:bookmarkEnd w:id="589"/>
      <w:bookmarkEnd w:id="610"/>
      <w:bookmarkEnd w:id="611"/>
      <w:bookmarkEnd w:id="612"/>
    </w:p>
    <w:p w14:paraId="4FA3D12A" w14:textId="56947847" w:rsidR="002663CD" w:rsidRPr="001E6A31" w:rsidRDefault="002663CD" w:rsidP="002663CD">
      <w:pPr>
        <w:pStyle w:val="BodytextUserManual"/>
        <w:spacing w:before="156" w:after="156"/>
      </w:pPr>
      <w:r w:rsidRPr="001E6A31">
        <w:t>Funktionen Om ger information om MaxiSys</w:t>
      </w:r>
      <w:r w:rsidR="00F16151" w:rsidRPr="001E6A31">
        <w:t>-</w:t>
      </w:r>
      <w:r w:rsidRPr="001E6A31">
        <w:t>diagnosenheten, inklusive produktnamn, version, hårdvara och serienummer.</w:t>
      </w:r>
    </w:p>
    <w:p w14:paraId="5A9C1A30"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För att kontrollera MaxiSys produktinformation i Om</w:t>
      </w:r>
    </w:p>
    <w:p w14:paraId="31A58CCA" w14:textId="108AC0D3" w:rsidR="002663CD" w:rsidRPr="001E6A31" w:rsidRDefault="002663CD" w:rsidP="002663CD">
      <w:pPr>
        <w:pStyle w:val="aa"/>
        <w:widowControl w:val="0"/>
        <w:numPr>
          <w:ilvl w:val="0"/>
          <w:numId w:val="231"/>
        </w:numPr>
        <w:spacing w:beforeLines="20" w:before="62" w:afterLines="20" w:after="62"/>
        <w:ind w:left="998" w:hanging="357"/>
        <w:rPr>
          <w:rFonts w:cs="Arial"/>
        </w:rPr>
      </w:pPr>
      <w:r w:rsidRPr="001E6A31">
        <w:rPr>
          <w:rFonts w:cs="Arial"/>
        </w:rPr>
        <w:t xml:space="preserve">Tryck på </w:t>
      </w:r>
      <w:r w:rsidRPr="001E6A31">
        <w:rPr>
          <w:rFonts w:cs="Arial"/>
          <w:b/>
        </w:rPr>
        <w:t>Inställningar</w:t>
      </w:r>
      <w:r w:rsidR="00F16151" w:rsidRPr="001E6A31">
        <w:rPr>
          <w:rFonts w:cs="Arial"/>
          <w:b/>
        </w:rPr>
        <w:t>-</w:t>
      </w:r>
      <w:r w:rsidRPr="001E6A31">
        <w:rPr>
          <w:rFonts w:cs="Arial"/>
        </w:rPr>
        <w:t>appen på MaxiSys jobbmeny.</w:t>
      </w:r>
    </w:p>
    <w:p w14:paraId="3716E3B2" w14:textId="77777777" w:rsidR="002663CD" w:rsidRPr="001E6A31" w:rsidRDefault="002663CD" w:rsidP="002663CD">
      <w:pPr>
        <w:pStyle w:val="aa"/>
        <w:widowControl w:val="0"/>
        <w:numPr>
          <w:ilvl w:val="0"/>
          <w:numId w:val="231"/>
        </w:numPr>
        <w:spacing w:beforeLines="20" w:before="62" w:afterLines="20" w:after="62"/>
        <w:ind w:left="998" w:hanging="357"/>
        <w:rPr>
          <w:rFonts w:cs="Arial"/>
        </w:rPr>
      </w:pPr>
      <w:r w:rsidRPr="001E6A31">
        <w:rPr>
          <w:rFonts w:cs="Arial"/>
        </w:rPr>
        <w:t xml:space="preserve">Tryck på alternativet </w:t>
      </w:r>
      <w:r w:rsidRPr="001E6A31">
        <w:rPr>
          <w:rFonts w:cs="Arial"/>
          <w:b/>
        </w:rPr>
        <w:t xml:space="preserve">Om </w:t>
      </w:r>
      <w:r w:rsidRPr="001E6A31">
        <w:rPr>
          <w:rFonts w:cs="Arial"/>
        </w:rPr>
        <w:t>i den vänstra kolumnen. Produktinformationsskärmen visas till höger.</w:t>
      </w:r>
    </w:p>
    <w:p w14:paraId="0429F3FE" w14:textId="2AC5DF1D" w:rsidR="002663CD" w:rsidRPr="001E6A31" w:rsidRDefault="002663CD" w:rsidP="002663CD">
      <w:pPr>
        <w:pStyle w:val="aa"/>
        <w:widowControl w:val="0"/>
        <w:numPr>
          <w:ilvl w:val="0"/>
          <w:numId w:val="231"/>
        </w:numPr>
        <w:spacing w:beforeLines="20" w:before="62" w:afterLines="20" w:after="62"/>
        <w:ind w:left="998" w:hanging="357"/>
        <w:rPr>
          <w:rFonts w:cs="Arial"/>
        </w:rPr>
      </w:pPr>
      <w:r w:rsidRPr="001E6A31">
        <w:rPr>
          <w:rFonts w:cs="Arial"/>
        </w:rPr>
        <w:t xml:space="preserve">Tryck på </w:t>
      </w:r>
      <w:r w:rsidRPr="001E6A31">
        <w:rPr>
          <w:rFonts w:cs="Arial"/>
          <w:b/>
        </w:rPr>
        <w:t>Hem</w:t>
      </w:r>
      <w:r w:rsidR="00F16151" w:rsidRPr="001E6A31">
        <w:rPr>
          <w:rFonts w:cs="Arial"/>
          <w:b/>
        </w:rPr>
        <w:t>-</w:t>
      </w:r>
      <w:r w:rsidRPr="001E6A31">
        <w:rPr>
          <w:rFonts w:cs="Arial"/>
        </w:rPr>
        <w:t>knappen i det övre vänstra hörnet för att återgå till MaxiSys</w:t>
      </w:r>
      <w:r w:rsidR="00F16151" w:rsidRPr="001E6A31">
        <w:rPr>
          <w:rFonts w:cs="Arial"/>
        </w:rPr>
        <w:t>-</w:t>
      </w:r>
      <w:r w:rsidRPr="001E6A31">
        <w:rPr>
          <w:rFonts w:cs="Arial"/>
        </w:rPr>
        <w:t>jobbmenyn, eller välj ett annat inställningsalternativ för systeminstallationen.</w:t>
      </w:r>
    </w:p>
    <w:p w14:paraId="5881FFF5" w14:textId="48A084A6" w:rsidR="002663CD" w:rsidRPr="001E6A31" w:rsidRDefault="002663CD" w:rsidP="002663CD">
      <w:pPr>
        <w:pStyle w:val="12"/>
        <w:spacing w:before="312" w:after="312"/>
        <w:ind w:left="792" w:hanging="792"/>
      </w:pPr>
      <w:bookmarkStart w:id="613" w:name="_​Uppdatera"/>
      <w:bookmarkStart w:id="614" w:name="_Ref159233318"/>
      <w:bookmarkStart w:id="615" w:name="_Ref159233321"/>
      <w:bookmarkStart w:id="616" w:name="_Toc159436377"/>
      <w:bookmarkEnd w:id="613"/>
      <w:r w:rsidRPr="001E6A31">
        <w:lastRenderedPageBreak/>
        <w:t xml:space="preserve"> </w:t>
      </w:r>
      <w:bookmarkStart w:id="617" w:name="_Toc204265069"/>
      <w:r w:rsidR="00586794" w:rsidRPr="001E6A31">
        <w:rPr>
          <w:bCs/>
        </w:rPr>
        <w:t>Uppdatera</w:t>
      </w:r>
      <w:bookmarkEnd w:id="617"/>
    </w:p>
    <w:p w14:paraId="0E454C0C" w14:textId="06F3F603" w:rsidR="002663CD" w:rsidRPr="001E6A31" w:rsidRDefault="002663CD" w:rsidP="002663CD">
      <w:pPr>
        <w:spacing w:before="156" w:after="156"/>
        <w:rPr>
          <w:rFonts w:cs="Arial"/>
        </w:rPr>
      </w:pPr>
      <w:r w:rsidRPr="001E6A31">
        <w:rPr>
          <w:rFonts w:cs="Arial"/>
        </w:rPr>
        <w:t>Uppdateringsapplikationen på surfplattan laddar ner den senaste versionen av programvaran. Uppdateringarna förbättrar MaxiSys</w:t>
      </w:r>
      <w:r w:rsidR="00F16151" w:rsidRPr="001E6A31">
        <w:rPr>
          <w:rFonts w:cs="Arial"/>
        </w:rPr>
        <w:t>-</w:t>
      </w:r>
      <w:r w:rsidRPr="001E6A31">
        <w:rPr>
          <w:rFonts w:cs="Arial"/>
        </w:rPr>
        <w:t>applikationernas funktioner, vanligtvis genom att lägga till nya tester, ny modelltäckning eller genom att lägga till nya eller förbättrade applikationer.</w:t>
      </w:r>
    </w:p>
    <w:p w14:paraId="13832D5F" w14:textId="7E6FA394" w:rsidR="002663CD" w:rsidRPr="001E6A31" w:rsidRDefault="002663CD" w:rsidP="002663CD">
      <w:pPr>
        <w:spacing w:before="156" w:afterLines="0" w:after="0"/>
        <w:rPr>
          <w:rFonts w:cs="Arial"/>
        </w:rPr>
      </w:pPr>
      <w:r w:rsidRPr="001E6A31">
        <w:rPr>
          <w:rFonts w:cs="Arial"/>
        </w:rPr>
        <w:t>Surfplattan söker automatiskt efter tillgängliga uppdateringar för all MaxiSys</w:t>
      </w:r>
      <w:r w:rsidR="00F16151" w:rsidRPr="001E6A31">
        <w:rPr>
          <w:rFonts w:cs="Arial"/>
        </w:rPr>
        <w:t>-</w:t>
      </w:r>
      <w:r w:rsidRPr="001E6A31">
        <w:rPr>
          <w:rFonts w:cs="Arial"/>
        </w:rPr>
        <w:t>programvara när den är ansluten till internet. Alla uppdateringar som hittas kan laddas ner och installeras på enheten.</w:t>
      </w:r>
    </w:p>
    <w:p w14:paraId="2A705427" w14:textId="77777777" w:rsidR="002663CD" w:rsidRPr="001E6A31" w:rsidRDefault="002663CD" w:rsidP="002663CD">
      <w:pPr>
        <w:pBdr>
          <w:top w:val="single" w:sz="6" w:space="1" w:color="auto"/>
          <w:bottom w:val="single" w:sz="6" w:space="1" w:color="auto"/>
        </w:pBdr>
        <w:spacing w:beforeLines="0" w:before="0" w:afterLines="0" w:after="0"/>
        <w:rPr>
          <w:rFonts w:cs="Arial"/>
          <w:b/>
        </w:rPr>
      </w:pPr>
      <w:r w:rsidRPr="001E6A31">
        <w:rPr>
          <w:rFonts w:cs="Arial"/>
          <w:noProof/>
          <w:lang w:val="en-US"/>
        </w:rPr>
        <w:drawing>
          <wp:anchor distT="0" distB="0" distL="114300" distR="114300" simplePos="0" relativeHeight="252340224" behindDoc="0" locked="0" layoutInCell="1" allowOverlap="1" wp14:anchorId="5796D810" wp14:editId="50EBCBA8">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rFonts w:cs="Arial"/>
          <w:b/>
        </w:rPr>
        <w:t>NOTERA</w:t>
      </w:r>
    </w:p>
    <w:p w14:paraId="32593050" w14:textId="1A8E6FA1" w:rsidR="002663CD" w:rsidRPr="001E6A31" w:rsidRDefault="002663CD" w:rsidP="002663CD">
      <w:pPr>
        <w:pBdr>
          <w:top w:val="single" w:sz="6" w:space="1" w:color="auto"/>
          <w:bottom w:val="single" w:sz="6" w:space="1" w:color="auto"/>
        </w:pBdr>
        <w:spacing w:beforeLines="0" w:before="0" w:afterLines="0" w:after="0"/>
        <w:rPr>
          <w:rFonts w:cs="Arial"/>
        </w:rPr>
      </w:pPr>
      <w:r w:rsidRPr="001E6A31">
        <w:rPr>
          <w:rFonts w:cs="Arial"/>
        </w:rPr>
        <w:t xml:space="preserve">Se till att surfplattan är registrerad innan du använder uppdateringsapplikationen. Se </w:t>
      </w:r>
      <w:r w:rsidRPr="001E6A31">
        <w:rPr>
          <w:rFonts w:cs="Arial"/>
          <w:i/>
          <w:iCs/>
          <w:color w:val="0000FF"/>
        </w:rPr>
        <w:fldChar w:fldCharType="begin"/>
      </w:r>
      <w:r w:rsidRPr="001E6A31">
        <w:rPr>
          <w:rFonts w:cs="Arial"/>
          <w:i/>
          <w:iCs/>
          <w:color w:val="0000FF"/>
        </w:rPr>
        <w:instrText xml:space="preserve"> REF _Ref159227564 \h  \* MERGEFORMAT </w:instrText>
      </w:r>
      <w:r w:rsidRPr="001E6A31">
        <w:rPr>
          <w:rFonts w:cs="Arial"/>
          <w:i/>
          <w:iCs/>
          <w:color w:val="0000FF"/>
        </w:rPr>
      </w:r>
      <w:r w:rsidRPr="001E6A31">
        <w:rPr>
          <w:rFonts w:cs="Arial"/>
          <w:i/>
          <w:iCs/>
          <w:color w:val="0000FF"/>
        </w:rPr>
        <w:fldChar w:fldCharType="separate"/>
      </w:r>
      <w:r w:rsidRPr="001E6A31">
        <w:rPr>
          <w:rFonts w:cs="Arial"/>
          <w:i/>
          <w:iCs/>
          <w:color w:val="0000FF"/>
        </w:rPr>
        <w:t xml:space="preserve">Autel </w:t>
      </w:r>
      <w:r w:rsidR="008442C3" w:rsidRPr="001E6A31">
        <w:rPr>
          <w:rFonts w:cs="Arial"/>
          <w:i/>
          <w:iCs/>
          <w:color w:val="0000FF"/>
        </w:rPr>
        <w:t>A</w:t>
      </w:r>
      <w:r w:rsidRPr="001E6A31">
        <w:rPr>
          <w:rFonts w:cs="Arial"/>
          <w:i/>
          <w:iCs/>
          <w:color w:val="0000FF"/>
        </w:rPr>
        <w:t xml:space="preserve">nvändarcenter </w:t>
      </w:r>
      <w:r w:rsidRPr="001E6A31">
        <w:rPr>
          <w:rFonts w:cs="Arial"/>
          <w:i/>
          <w:iCs/>
          <w:color w:val="0000FF"/>
        </w:rPr>
        <w:fldChar w:fldCharType="end"/>
      </w:r>
      <w:r w:rsidRPr="001E6A31">
        <w:rPr>
          <w:rFonts w:cs="Arial"/>
        </w:rPr>
        <w:t>för en omfattande registreringsguide.</w:t>
      </w:r>
    </w:p>
    <w:p w14:paraId="229F463B" w14:textId="77777777" w:rsidR="002663CD" w:rsidRPr="001E6A31" w:rsidRDefault="002663CD" w:rsidP="002663CD">
      <w:pPr>
        <w:pStyle w:val="aa"/>
        <w:numPr>
          <w:ilvl w:val="0"/>
          <w:numId w:val="5"/>
        </w:numPr>
        <w:spacing w:beforeLines="20" w:before="62" w:afterLines="20" w:after="62"/>
        <w:ind w:left="641" w:hanging="357"/>
        <w:jc w:val="left"/>
        <w:rPr>
          <w:rFonts w:cs="Arial"/>
        </w:rPr>
      </w:pPr>
      <w:r w:rsidRPr="001E6A31">
        <w:rPr>
          <w:rFonts w:cs="Arial"/>
          <w:b/>
        </w:rPr>
        <w:t>För att uppdatera programvaran</w:t>
      </w:r>
    </w:p>
    <w:p w14:paraId="5355FEC1" w14:textId="77777777" w:rsidR="002663CD" w:rsidRPr="001E6A31" w:rsidRDefault="002663CD" w:rsidP="002663CD">
      <w:pPr>
        <w:pStyle w:val="aa"/>
        <w:numPr>
          <w:ilvl w:val="0"/>
          <w:numId w:val="266"/>
        </w:numPr>
        <w:spacing w:beforeLines="20" w:before="62" w:afterLines="20" w:after="62"/>
        <w:ind w:left="998" w:hanging="357"/>
        <w:rPr>
          <w:rFonts w:cs="Arial"/>
        </w:rPr>
      </w:pPr>
      <w:r w:rsidRPr="001E6A31">
        <w:rPr>
          <w:rFonts w:cs="Arial"/>
        </w:rPr>
        <w:t>Slå på surfplattan och se till att den är ansluten till en strömkälla och har en stabil internetanslutning.</w:t>
      </w:r>
    </w:p>
    <w:p w14:paraId="251B0A3B" w14:textId="77777777" w:rsidR="002663CD" w:rsidRPr="001E6A31" w:rsidRDefault="002663CD" w:rsidP="002663CD">
      <w:pPr>
        <w:pStyle w:val="aa"/>
        <w:numPr>
          <w:ilvl w:val="0"/>
          <w:numId w:val="266"/>
        </w:numPr>
        <w:spacing w:beforeLines="20" w:before="62" w:afterLines="20" w:after="62"/>
        <w:ind w:left="998" w:hanging="357"/>
        <w:rPr>
          <w:rFonts w:cs="Arial"/>
        </w:rPr>
      </w:pPr>
      <w:r w:rsidRPr="001E6A31">
        <w:rPr>
          <w:rFonts w:cs="Arial"/>
        </w:rPr>
        <w:t xml:space="preserve">Tryck på knappen </w:t>
      </w:r>
      <w:r w:rsidRPr="001E6A31">
        <w:rPr>
          <w:rFonts w:cs="Arial"/>
          <w:b/>
        </w:rPr>
        <w:t xml:space="preserve">Uppdatera </w:t>
      </w:r>
      <w:r w:rsidRPr="001E6A31">
        <w:rPr>
          <w:rFonts w:cs="Arial"/>
        </w:rPr>
        <w:t>applikation i MaxiSys jobbmeny. Skärmen Uppdatera applikation visas.</w:t>
      </w:r>
    </w:p>
    <w:p w14:paraId="1964444A" w14:textId="77777777" w:rsidR="002663CD" w:rsidRPr="001E6A31" w:rsidRDefault="002663CD" w:rsidP="002663CD">
      <w:pPr>
        <w:pStyle w:val="aa"/>
        <w:numPr>
          <w:ilvl w:val="0"/>
          <w:numId w:val="266"/>
        </w:numPr>
        <w:spacing w:beforeLines="20" w:before="62" w:afterLines="20" w:after="62"/>
        <w:ind w:left="998" w:hanging="357"/>
        <w:rPr>
          <w:rFonts w:cs="Arial"/>
        </w:rPr>
      </w:pPr>
      <w:r w:rsidRPr="001E6A31">
        <w:rPr>
          <w:rFonts w:cs="Arial"/>
        </w:rPr>
        <w:t xml:space="preserve">På uppdateringsskärmen trycker du på knappen </w:t>
      </w:r>
      <w:r w:rsidRPr="001E6A31">
        <w:rPr>
          <w:rFonts w:cs="Arial"/>
          <w:b/>
          <w:bCs/>
        </w:rPr>
        <w:t xml:space="preserve">Hämta </w:t>
      </w:r>
      <w:r w:rsidRPr="001E6A31">
        <w:rPr>
          <w:rFonts w:cs="Arial"/>
        </w:rPr>
        <w:t xml:space="preserve">för att uppdatera det/de specifika objektet/objekten eller trycker på knappen </w:t>
      </w:r>
      <w:r w:rsidRPr="001E6A31">
        <w:rPr>
          <w:rFonts w:cs="Arial"/>
          <w:b/>
          <w:bCs/>
        </w:rPr>
        <w:t xml:space="preserve">Uppdatera alla </w:t>
      </w:r>
      <w:r w:rsidRPr="001E6A31">
        <w:rPr>
          <w:rFonts w:cs="Arial"/>
        </w:rPr>
        <w:t>för att uppdatera alla tillgängliga objekt.</w:t>
      </w:r>
    </w:p>
    <w:p w14:paraId="369C8FF8" w14:textId="77777777" w:rsidR="002663CD" w:rsidRPr="001E6A31" w:rsidRDefault="002663CD" w:rsidP="002663CD">
      <w:pPr>
        <w:pStyle w:val="aa"/>
        <w:numPr>
          <w:ilvl w:val="0"/>
          <w:numId w:val="266"/>
        </w:numPr>
        <w:spacing w:beforeLines="20" w:before="62" w:afterLines="20" w:after="62"/>
        <w:ind w:left="998" w:hanging="357"/>
        <w:rPr>
          <w:rFonts w:cs="Arial"/>
        </w:rPr>
      </w:pPr>
      <w:r w:rsidRPr="001E6A31">
        <w:rPr>
          <w:rFonts w:cs="Arial"/>
        </w:rPr>
        <w:t xml:space="preserve">Tryck på </w:t>
      </w:r>
      <w:r w:rsidRPr="001E6A31">
        <w:rPr>
          <w:rFonts w:cs="Arial"/>
          <w:b/>
          <w:bCs/>
        </w:rPr>
        <w:t xml:space="preserve">Mer </w:t>
      </w:r>
      <w:r w:rsidRPr="001E6A31">
        <w:rPr>
          <w:rFonts w:cs="Arial"/>
        </w:rPr>
        <w:t xml:space="preserve">för att se information om alla tillgängliga uppdateringar. Du kan också trycka på knappen </w:t>
      </w:r>
      <w:r w:rsidRPr="001E6A31">
        <w:rPr>
          <w:rFonts w:cs="Arial"/>
          <w:b/>
          <w:bCs/>
        </w:rPr>
        <w:t xml:space="preserve">Hämta </w:t>
      </w:r>
      <w:r w:rsidRPr="001E6A31">
        <w:rPr>
          <w:rFonts w:cs="Arial"/>
        </w:rPr>
        <w:t xml:space="preserve">eller </w:t>
      </w:r>
      <w:r w:rsidRPr="001E6A31">
        <w:rPr>
          <w:rFonts w:cs="Arial"/>
          <w:b/>
          <w:bCs/>
        </w:rPr>
        <w:t xml:space="preserve">Uppdatera alla </w:t>
      </w:r>
      <w:r w:rsidRPr="001E6A31">
        <w:rPr>
          <w:rFonts w:cs="Arial"/>
        </w:rPr>
        <w:t>för att få uppdateringar.</w:t>
      </w:r>
    </w:p>
    <w:p w14:paraId="2F4BE2B4" w14:textId="655D2E01" w:rsidR="002663CD" w:rsidRPr="001E6A31" w:rsidRDefault="002663CD" w:rsidP="002663CD">
      <w:pPr>
        <w:pStyle w:val="aa"/>
        <w:numPr>
          <w:ilvl w:val="0"/>
          <w:numId w:val="266"/>
        </w:numPr>
        <w:spacing w:beforeLines="20" w:before="62" w:afterLines="20" w:after="62"/>
        <w:ind w:left="998" w:hanging="357"/>
        <w:rPr>
          <w:rFonts w:cs="Arial"/>
        </w:rPr>
      </w:pPr>
      <w:r w:rsidRPr="001E6A31">
        <w:rPr>
          <w:rFonts w:cs="Arial"/>
        </w:rPr>
        <w:t xml:space="preserve">Under uppdateringen trycker du på </w:t>
      </w:r>
      <w:r w:rsidRPr="001E6A31">
        <w:rPr>
          <w:rFonts w:cs="Arial"/>
          <w:noProof/>
          <w:lang w:val="en-US"/>
        </w:rPr>
        <w:drawing>
          <wp:inline distT="0" distB="0" distL="0" distR="0" wp14:anchorId="00F0D0D0" wp14:editId="31877ACE">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Pr="001E6A31">
        <w:rPr>
          <w:rFonts w:cs="Arial"/>
        </w:rPr>
        <w:t xml:space="preserve">ikonen för att pausa uppdateringsprocessen. Tryck på </w:t>
      </w:r>
      <w:r w:rsidRPr="001E6A31">
        <w:rPr>
          <w:rFonts w:cs="Arial"/>
          <w:noProof/>
          <w:lang w:val="en-US"/>
        </w:rPr>
        <w:drawing>
          <wp:inline distT="0" distB="0" distL="0" distR="0" wp14:anchorId="357EF001" wp14:editId="61CA1A0F">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50"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8442C3" w:rsidRPr="001E6A31">
        <w:rPr>
          <w:rFonts w:cs="Arial"/>
        </w:rPr>
        <w:t xml:space="preserve"> </w:t>
      </w:r>
      <w:r w:rsidRPr="001E6A31">
        <w:rPr>
          <w:rFonts w:cs="Arial"/>
        </w:rPr>
        <w:t>ikonen för att återuppta uppdateringen och processen fortsätter från pauspunkten.</w:t>
      </w:r>
    </w:p>
    <w:p w14:paraId="0D44E36B" w14:textId="77777777" w:rsidR="002663CD" w:rsidRPr="001E6A31" w:rsidRDefault="002663CD" w:rsidP="002663CD">
      <w:pPr>
        <w:pStyle w:val="aa"/>
        <w:numPr>
          <w:ilvl w:val="0"/>
          <w:numId w:val="266"/>
        </w:numPr>
        <w:spacing w:beforeLines="20" w:before="62" w:afterLines="20" w:after="62"/>
        <w:ind w:left="998" w:hanging="357"/>
        <w:rPr>
          <w:rFonts w:cs="Arial"/>
        </w:rPr>
      </w:pPr>
      <w:r w:rsidRPr="001E6A31">
        <w:rPr>
          <w:rFonts w:cs="Arial"/>
        </w:rPr>
        <w:t>När uppdateringsprocessen är klar installeras programvaran automatiskt. Den nya versionen ersätter den äldre versionen.</w:t>
      </w:r>
    </w:p>
    <w:p w14:paraId="26D5330D" w14:textId="77777777" w:rsidR="002663CD" w:rsidRPr="001E6A31" w:rsidRDefault="002663CD" w:rsidP="002663CD">
      <w:pPr>
        <w:pBdr>
          <w:top w:val="single" w:sz="6" w:space="1" w:color="auto"/>
          <w:bottom w:val="single" w:sz="6" w:space="1" w:color="auto"/>
        </w:pBdr>
        <w:spacing w:beforeLines="0" w:before="0" w:afterLines="0" w:after="0"/>
        <w:rPr>
          <w:rFonts w:cs="Arial"/>
          <w:b/>
        </w:rPr>
      </w:pPr>
      <w:r w:rsidRPr="001E6A31">
        <w:rPr>
          <w:rFonts w:cs="Arial"/>
          <w:noProof/>
          <w:lang w:val="en-US"/>
        </w:rPr>
        <w:drawing>
          <wp:anchor distT="0" distB="0" distL="114300" distR="114300" simplePos="0" relativeHeight="252341248" behindDoc="0" locked="0" layoutInCell="1" allowOverlap="1" wp14:anchorId="2156A2BE" wp14:editId="13AE1F14">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rFonts w:cs="Arial"/>
          <w:b/>
        </w:rPr>
        <w:t>NOTERA</w:t>
      </w:r>
    </w:p>
    <w:p w14:paraId="5C142F85" w14:textId="76C9485C" w:rsidR="002663CD" w:rsidRPr="001E6A31" w:rsidRDefault="002663CD" w:rsidP="002663CD">
      <w:pPr>
        <w:pBdr>
          <w:top w:val="single" w:sz="6" w:space="1" w:color="auto"/>
          <w:bottom w:val="single" w:sz="6" w:space="1" w:color="auto"/>
        </w:pBdr>
        <w:spacing w:beforeLines="0" w:before="0" w:afterLines="0" w:after="0"/>
        <w:rPr>
          <w:rFonts w:cs="Arial"/>
        </w:rPr>
      </w:pPr>
      <w:r w:rsidRPr="001E6A31">
        <w:rPr>
          <w:rFonts w:cs="Arial"/>
        </w:rPr>
        <w:t>För kontohantering, gå till fliken Medlemscenter.</w:t>
      </w:r>
    </w:p>
    <w:p w14:paraId="0D6FEB32" w14:textId="77777777" w:rsidR="002663CD" w:rsidRPr="001E6A31" w:rsidRDefault="002663CD" w:rsidP="002663CD">
      <w:pPr>
        <w:spacing w:before="156" w:after="156"/>
        <w:rPr>
          <w:rFonts w:cs="Arial"/>
        </w:rPr>
      </w:pPr>
    </w:p>
    <w:p w14:paraId="199E8388" w14:textId="77777777" w:rsidR="002663CD" w:rsidRPr="001E6A31" w:rsidRDefault="002663CD" w:rsidP="002663CD">
      <w:pPr>
        <w:spacing w:before="156" w:after="156"/>
        <w:rPr>
          <w:rFonts w:cs="Arial"/>
        </w:rPr>
      </w:pPr>
      <w:r w:rsidRPr="001E6A31">
        <w:rPr>
          <w:rFonts w:cs="Arial"/>
        </w:rPr>
        <w:t xml:space="preserve"> </w:t>
      </w:r>
      <w:bookmarkStart w:id="618" w:name="_Ref159831021"/>
    </w:p>
    <w:p w14:paraId="7128ABE1" w14:textId="4AE6A386" w:rsidR="002663CD" w:rsidRPr="001E6A31" w:rsidRDefault="002663CD" w:rsidP="00586794">
      <w:pPr>
        <w:pStyle w:val="12"/>
        <w:spacing w:before="312" w:after="312"/>
        <w:ind w:left="792" w:hanging="792"/>
      </w:pPr>
      <w:bookmarkStart w:id="619" w:name="_VCMI-ansvarig"/>
      <w:bookmarkEnd w:id="619"/>
      <w:r w:rsidRPr="001E6A31">
        <w:lastRenderedPageBreak/>
        <w:t xml:space="preserve"> </w:t>
      </w:r>
      <w:bookmarkStart w:id="620" w:name="_Toc204265070"/>
      <w:bookmarkEnd w:id="614"/>
      <w:bookmarkEnd w:id="615"/>
      <w:bookmarkEnd w:id="616"/>
      <w:bookmarkEnd w:id="618"/>
      <w:r w:rsidR="001C2F0E" w:rsidRPr="001E6A31">
        <w:t>VCI</w:t>
      </w:r>
      <w:r w:rsidR="00586794" w:rsidRPr="001E6A31">
        <w:t>-ansvarig</w:t>
      </w:r>
      <w:bookmarkEnd w:id="620"/>
    </w:p>
    <w:p w14:paraId="4056CEC6" w14:textId="5DF6EB1A" w:rsidR="002663CD" w:rsidRPr="001E6A31" w:rsidRDefault="001C2F0E" w:rsidP="002663CD">
      <w:pPr>
        <w:pStyle w:val="BodytextUserManual"/>
        <w:spacing w:before="156" w:afterLines="0" w:after="0"/>
      </w:pPr>
      <w:r w:rsidRPr="001E6A31">
        <w:t>VCI</w:t>
      </w:r>
      <w:r w:rsidR="002663CD" w:rsidRPr="001E6A31">
        <w:t xml:space="preserve"> Manager är en applikation för att ansluta MaxiSys</w:t>
      </w:r>
      <w:r w:rsidR="00F16151" w:rsidRPr="001E6A31">
        <w:t>-</w:t>
      </w:r>
      <w:r w:rsidR="002663CD" w:rsidRPr="001E6A31">
        <w:t xml:space="preserve">surfplattan till </w:t>
      </w:r>
      <w:r w:rsidRPr="001E6A31">
        <w:t>VCI</w:t>
      </w:r>
      <w:r w:rsidR="002663CD" w:rsidRPr="001E6A31">
        <w:t xml:space="preserve">2. Den här applikationen låter dig para ihop surfplattan med </w:t>
      </w:r>
      <w:r w:rsidRPr="001E6A31">
        <w:t>VCI</w:t>
      </w:r>
      <w:r w:rsidR="002663CD" w:rsidRPr="001E6A31">
        <w:t>2 och kontrollera kommunikationsstatusen. Du kan antingen upprätta anslutningen via Bluetooth eller Wi-Fi, där det senare är stabilare och snabbare för moduldrift.</w:t>
      </w:r>
    </w:p>
    <w:p w14:paraId="5D475B78" w14:textId="45C9B02B" w:rsidR="002663CD" w:rsidRPr="001E6A31" w:rsidRDefault="001E6A31" w:rsidP="002663CD">
      <w:pPr>
        <w:pStyle w:val="BodytextUserManual"/>
        <w:spacing w:before="156" w:afterLines="0" w:after="0" w:line="240" w:lineRule="auto"/>
        <w:ind w:left="0"/>
        <w:jc w:val="center"/>
      </w:pPr>
      <w:r w:rsidRPr="001E6A31">
        <w:rPr>
          <w:noProof/>
        </w:rPr>
        <w:drawing>
          <wp:inline distT="0" distB="0" distL="0" distR="0" wp14:anchorId="65782DE5" wp14:editId="4E85A6F2">
            <wp:extent cx="3088469" cy="1710000"/>
            <wp:effectExtent l="0" t="0" r="0" b="5080"/>
            <wp:docPr id="200" name="图片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3088469" cy="1710000"/>
                    </a:xfrm>
                    <a:prstGeom prst="rect">
                      <a:avLst/>
                    </a:prstGeom>
                    <a:noFill/>
                    <a:ln>
                      <a:noFill/>
                    </a:ln>
                  </pic:spPr>
                </pic:pic>
              </a:graphicData>
            </a:graphic>
          </wp:inline>
        </w:drawing>
      </w:r>
    </w:p>
    <w:p w14:paraId="158CE6C2" w14:textId="53970BAF" w:rsidR="002663CD" w:rsidRPr="001E6A31" w:rsidRDefault="002663CD" w:rsidP="002663CD">
      <w:pPr>
        <w:pStyle w:val="ab"/>
        <w:spacing w:before="156" w:after="156"/>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4</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001C2F0E" w:rsidRPr="001E6A31">
        <w:rPr>
          <w:rFonts w:cs="Arial"/>
          <w:i/>
        </w:rPr>
        <w:t>VCI</w:t>
      </w:r>
      <w:r w:rsidRPr="001E6A31">
        <w:rPr>
          <w:rFonts w:cs="Arial"/>
          <w:i/>
        </w:rPr>
        <w:t>-hanterarens skärm</w:t>
      </w:r>
    </w:p>
    <w:p w14:paraId="597D63FC" w14:textId="0DA00ED0" w:rsidR="002663CD" w:rsidRPr="001E6A31" w:rsidRDefault="002663CD" w:rsidP="002663CD">
      <w:pPr>
        <w:pStyle w:val="aa"/>
        <w:numPr>
          <w:ilvl w:val="0"/>
          <w:numId w:val="235"/>
        </w:numPr>
        <w:spacing w:beforeLines="20" w:before="62" w:afterLines="20" w:after="62"/>
        <w:ind w:left="641" w:hanging="357"/>
        <w:rPr>
          <w:rFonts w:cs="Arial"/>
        </w:rPr>
      </w:pPr>
      <w:r w:rsidRPr="001E6A31">
        <w:rPr>
          <w:rFonts w:cs="Arial"/>
          <w:b/>
        </w:rPr>
        <w:t>Förbindelse Läge:</w:t>
      </w:r>
      <w:r w:rsidRPr="001E6A31">
        <w:rPr>
          <w:rFonts w:cs="Arial"/>
        </w:rPr>
        <w:t xml:space="preserve"> </w:t>
      </w:r>
      <w:bookmarkStart w:id="621" w:name="OLE_LINK57"/>
      <w:r w:rsidRPr="001E6A31">
        <w:rPr>
          <w:rFonts w:cs="Arial"/>
        </w:rPr>
        <w:t>fem anslutningslägen är tillgängliga. Anslutningsstatusen visas bredvid varje läge.</w:t>
      </w:r>
    </w:p>
    <w:bookmarkEnd w:id="621"/>
    <w:p w14:paraId="3A71ADA3" w14:textId="77777777" w:rsidR="002663CD" w:rsidRPr="001E6A31" w:rsidRDefault="002663CD" w:rsidP="002663CD">
      <w:pPr>
        <w:pStyle w:val="aa"/>
        <w:numPr>
          <w:ilvl w:val="0"/>
          <w:numId w:val="236"/>
        </w:numPr>
        <w:spacing w:beforeLines="20" w:before="62" w:afterLines="20" w:after="62"/>
        <w:ind w:left="998" w:hanging="357"/>
        <w:rPr>
          <w:rFonts w:cs="Arial"/>
        </w:rPr>
      </w:pPr>
      <w:r w:rsidRPr="001E6A31">
        <w:rPr>
          <w:rFonts w:cs="Arial"/>
        </w:rPr>
        <w:t>Wi-Fi-anslutning — när enheten är ansluten till en trådlös enhet visas anslutningsstatusen som "Ansluten". Annars visas den som "Frånkopplad".</w:t>
      </w:r>
    </w:p>
    <w:p w14:paraId="361F200E" w14:textId="05388C1E" w:rsidR="002663CD" w:rsidRPr="001E6A31" w:rsidRDefault="001C2F0E" w:rsidP="002663CD">
      <w:pPr>
        <w:pStyle w:val="aa"/>
        <w:numPr>
          <w:ilvl w:val="0"/>
          <w:numId w:val="236"/>
        </w:numPr>
        <w:spacing w:beforeLines="20" w:before="62" w:afterLines="20" w:after="62"/>
        <w:ind w:left="998" w:hanging="357"/>
        <w:rPr>
          <w:rFonts w:cs="Arial"/>
        </w:rPr>
      </w:pPr>
      <w:r w:rsidRPr="001E6A31">
        <w:rPr>
          <w:rFonts w:cs="Arial"/>
        </w:rPr>
        <w:t>VCI</w:t>
      </w:r>
      <w:r w:rsidR="002663CD" w:rsidRPr="001E6A31">
        <w:rPr>
          <w:rFonts w:cs="Arial"/>
        </w:rPr>
        <w:t xml:space="preserve"> Bluetooth-parkoppling — när </w:t>
      </w:r>
      <w:r w:rsidRPr="001E6A31">
        <w:rPr>
          <w:rFonts w:cs="Arial"/>
        </w:rPr>
        <w:t>VCI</w:t>
      </w:r>
      <w:r w:rsidR="002663CD" w:rsidRPr="001E6A31">
        <w:rPr>
          <w:rFonts w:cs="Arial"/>
        </w:rPr>
        <w:t>2 är parkopplad med surfplattan via Bluetooth visas anslutningsstatusen som "Ansluten". Annars visas den som "Frånkopplad".</w:t>
      </w:r>
    </w:p>
    <w:p w14:paraId="631D8AC2" w14:textId="0588F4C3" w:rsidR="002663CD" w:rsidRPr="001E6A31" w:rsidRDefault="008442C3" w:rsidP="002663CD">
      <w:pPr>
        <w:pStyle w:val="aa"/>
        <w:numPr>
          <w:ilvl w:val="0"/>
          <w:numId w:val="236"/>
        </w:numPr>
        <w:spacing w:beforeLines="20" w:before="62" w:afterLines="20" w:after="62"/>
        <w:ind w:left="998" w:hanging="357"/>
        <w:rPr>
          <w:rFonts w:cs="Arial"/>
        </w:rPr>
      </w:pPr>
      <w:r w:rsidRPr="001E6A31">
        <w:rPr>
          <w:rFonts w:cs="Arial"/>
        </w:rPr>
        <w:t>B</w:t>
      </w:r>
      <w:r w:rsidR="002663CD" w:rsidRPr="001E6A31">
        <w:rPr>
          <w:rFonts w:cs="Arial"/>
        </w:rPr>
        <w:t>AS Bluetooth-parkoppling — när den är parkopplad med en batteritestare via Bluetooth visas anslutningsstatusen som "Ansluten". Annars visas den som "Frånkopplad".</w:t>
      </w:r>
    </w:p>
    <w:p w14:paraId="7F610DDD" w14:textId="573BBB7C" w:rsidR="002663CD" w:rsidRPr="001E6A31" w:rsidRDefault="001C2F0E" w:rsidP="002663CD">
      <w:pPr>
        <w:pStyle w:val="aa"/>
        <w:numPr>
          <w:ilvl w:val="0"/>
          <w:numId w:val="236"/>
        </w:numPr>
        <w:spacing w:beforeLines="20" w:before="62" w:afterLines="20" w:after="62"/>
        <w:ind w:left="998" w:hanging="357"/>
        <w:rPr>
          <w:rFonts w:cs="Arial"/>
        </w:rPr>
      </w:pPr>
      <w:r w:rsidRPr="001E6A31">
        <w:rPr>
          <w:rFonts w:cs="Arial"/>
        </w:rPr>
        <w:t>VCI</w:t>
      </w:r>
      <w:r w:rsidR="002663CD" w:rsidRPr="001E6A31">
        <w:rPr>
          <w:rFonts w:cs="Arial"/>
        </w:rPr>
        <w:t xml:space="preserve">-uppdatering — ansluter </w:t>
      </w:r>
      <w:r w:rsidRPr="001E6A31">
        <w:rPr>
          <w:rFonts w:cs="Arial"/>
        </w:rPr>
        <w:t>VCI</w:t>
      </w:r>
      <w:r w:rsidR="002663CD" w:rsidRPr="001E6A31">
        <w:rPr>
          <w:rFonts w:cs="Arial"/>
        </w:rPr>
        <w:t xml:space="preserve">2 till diagnostikplattan och uppdaterar sedan </w:t>
      </w:r>
      <w:r w:rsidRPr="001E6A31">
        <w:rPr>
          <w:rFonts w:cs="Arial"/>
        </w:rPr>
        <w:t>VCI</w:t>
      </w:r>
      <w:r w:rsidR="002663CD" w:rsidRPr="001E6A31">
        <w:rPr>
          <w:rFonts w:cs="Arial"/>
        </w:rPr>
        <w:t>2:s firmware via plattan.</w:t>
      </w:r>
    </w:p>
    <w:p w14:paraId="495DCBE0" w14:textId="4D7D9409" w:rsidR="002663CD" w:rsidRPr="001E6A31" w:rsidRDefault="008442C3" w:rsidP="002663CD">
      <w:pPr>
        <w:pStyle w:val="aa"/>
        <w:numPr>
          <w:ilvl w:val="0"/>
          <w:numId w:val="236"/>
        </w:numPr>
        <w:spacing w:beforeLines="20" w:before="62" w:afterLines="20" w:after="62"/>
        <w:ind w:left="998" w:hanging="357"/>
        <w:rPr>
          <w:rFonts w:cs="Arial"/>
        </w:rPr>
      </w:pPr>
      <w:r w:rsidRPr="001E6A31">
        <w:rPr>
          <w:rFonts w:cs="Arial"/>
        </w:rPr>
        <w:t>B</w:t>
      </w:r>
      <w:r w:rsidR="002663CD" w:rsidRPr="001E6A31">
        <w:rPr>
          <w:rFonts w:cs="Arial"/>
        </w:rPr>
        <w:t>AS-uppdatering — ansluter batteritestaren till diagnostikplattan och uppdaterar sedan batteritestarens firmware via surfplattan.</w:t>
      </w:r>
    </w:p>
    <w:p w14:paraId="2E631C21" w14:textId="197B150D" w:rsidR="002663CD" w:rsidRPr="001E6A31" w:rsidRDefault="002663CD" w:rsidP="002663CD">
      <w:pPr>
        <w:pStyle w:val="aa"/>
        <w:numPr>
          <w:ilvl w:val="0"/>
          <w:numId w:val="235"/>
        </w:numPr>
        <w:spacing w:beforeLines="20" w:before="62" w:afterLines="20" w:after="62"/>
        <w:ind w:left="641" w:hanging="357"/>
        <w:rPr>
          <w:rFonts w:cs="Arial"/>
        </w:rPr>
      </w:pPr>
      <w:r w:rsidRPr="001E6A31">
        <w:rPr>
          <w:rFonts w:cs="Arial"/>
          <w:b/>
        </w:rPr>
        <w:lastRenderedPageBreak/>
        <w:t>Inställningar:</w:t>
      </w:r>
      <w:r w:rsidRPr="001E6A31">
        <w:rPr>
          <w:rFonts w:cs="Arial"/>
        </w:rPr>
        <w:t xml:space="preserve"> i det här avsnittet kan du hantera trådlös parkoppling eller konfigurera nätverksanslutning. Växla </w:t>
      </w:r>
      <w:r w:rsidRPr="001E6A31">
        <w:rPr>
          <w:rFonts w:cs="Arial"/>
          <w:b/>
          <w:bCs/>
        </w:rPr>
        <w:t>PÅ/AV</w:t>
      </w:r>
      <w:r w:rsidR="00F16151" w:rsidRPr="001E6A31">
        <w:rPr>
          <w:rFonts w:cs="Arial"/>
          <w:b/>
          <w:bCs/>
        </w:rPr>
        <w:t>-</w:t>
      </w:r>
      <w:r w:rsidRPr="001E6A31">
        <w:rPr>
          <w:rFonts w:cs="Arial"/>
        </w:rPr>
        <w:t xml:space="preserve">knappen till </w:t>
      </w:r>
      <w:r w:rsidRPr="001E6A31">
        <w:rPr>
          <w:rFonts w:cs="Arial"/>
          <w:b/>
          <w:bCs/>
        </w:rPr>
        <w:t>PÅ.</w:t>
      </w:r>
      <w:r w:rsidRPr="001E6A31">
        <w:rPr>
          <w:rFonts w:cs="Arial"/>
        </w:rPr>
        <w:t xml:space="preserve"> </w:t>
      </w:r>
      <w:bookmarkStart w:id="622" w:name="OLE_LINK58"/>
      <w:r w:rsidRPr="001E6A31">
        <w:rPr>
          <w:rFonts w:cs="Arial"/>
        </w:rPr>
        <w:t>De tillgängliga enheterna för parkoppling visas</w:t>
      </w:r>
      <w:bookmarkEnd w:id="622"/>
      <w:r w:rsidRPr="001E6A31">
        <w:rPr>
          <w:rFonts w:cs="Arial"/>
        </w:rPr>
        <w:t>. Tryck på önskad enhet för att starta parkopplingen.</w:t>
      </w:r>
    </w:p>
    <w:p w14:paraId="2B3AE9F8" w14:textId="77777777" w:rsidR="002663CD" w:rsidRPr="001E6A31" w:rsidRDefault="002663CD" w:rsidP="002663CD">
      <w:pPr>
        <w:pStyle w:val="20"/>
        <w:spacing w:before="312" w:after="156"/>
        <w:rPr>
          <w:rFonts w:cs="Arial"/>
        </w:rPr>
      </w:pPr>
      <w:bookmarkStart w:id="623" w:name="_Wi-Fi_Connection"/>
      <w:bookmarkStart w:id="624" w:name="_Toc13599315"/>
      <w:bookmarkStart w:id="625" w:name="_Toc38114425"/>
      <w:bookmarkStart w:id="626" w:name="_Ref118312854"/>
      <w:bookmarkStart w:id="627" w:name="_Ref118312857"/>
      <w:bookmarkEnd w:id="623"/>
      <w:r w:rsidRPr="001E6A31">
        <w:rPr>
          <w:rFonts w:cs="Arial"/>
        </w:rPr>
        <w:t xml:space="preserve"> </w:t>
      </w:r>
      <w:bookmarkStart w:id="628" w:name="_Ref119312253"/>
      <w:bookmarkStart w:id="629" w:name="_Toc159436378"/>
      <w:bookmarkStart w:id="630" w:name="_Toc204265071"/>
      <w:r w:rsidRPr="001E6A31">
        <w:rPr>
          <w:rFonts w:cs="Arial"/>
        </w:rPr>
        <w:t>Wi-Fi-anslutning</w:t>
      </w:r>
      <w:bookmarkEnd w:id="624"/>
      <w:bookmarkEnd w:id="625"/>
      <w:bookmarkEnd w:id="626"/>
      <w:bookmarkEnd w:id="627"/>
      <w:bookmarkEnd w:id="628"/>
      <w:bookmarkEnd w:id="629"/>
      <w:bookmarkEnd w:id="630"/>
    </w:p>
    <w:p w14:paraId="0E2E899E" w14:textId="41A5EB7C" w:rsidR="002663CD" w:rsidRPr="001E6A31" w:rsidRDefault="002663CD" w:rsidP="002663CD">
      <w:pPr>
        <w:pStyle w:val="BodytextUserManual"/>
        <w:spacing w:before="156" w:after="156"/>
      </w:pPr>
      <w:r w:rsidRPr="001E6A31">
        <w:rPr>
          <w:szCs w:val="18"/>
        </w:rPr>
        <w:t xml:space="preserve">Wi-Fi-anslutning är en avancerad funktion för snabb anslutning med </w:t>
      </w:r>
      <w:r w:rsidR="001C2F0E" w:rsidRPr="001E6A31">
        <w:rPr>
          <w:szCs w:val="18"/>
        </w:rPr>
        <w:t>VCI</w:t>
      </w:r>
      <w:r w:rsidRPr="001E6A31">
        <w:rPr>
          <w:szCs w:val="18"/>
        </w:rPr>
        <w:t>2. Eftersom Wi-Fi-anslutningen stöder 5G delar MaxiSys</w:t>
      </w:r>
      <w:r w:rsidR="00F16151" w:rsidRPr="001E6A31">
        <w:rPr>
          <w:szCs w:val="18"/>
        </w:rPr>
        <w:t>-</w:t>
      </w:r>
      <w:r w:rsidRPr="001E6A31">
        <w:rPr>
          <w:szCs w:val="18"/>
        </w:rPr>
        <w:t xml:space="preserve">surfplattan </w:t>
      </w:r>
      <w:r w:rsidRPr="001E6A31">
        <w:rPr>
          <w:rFonts w:eastAsia="ArialMT"/>
          <w:szCs w:val="18"/>
        </w:rPr>
        <w:t xml:space="preserve">och </w:t>
      </w:r>
      <w:r w:rsidR="001C2F0E" w:rsidRPr="001E6A31">
        <w:t>VCI</w:t>
      </w:r>
      <w:r w:rsidRPr="001E6A31">
        <w:t xml:space="preserve">2 </w:t>
      </w:r>
      <w:r w:rsidRPr="001E6A31">
        <w:rPr>
          <w:rFonts w:eastAsia="ArialMT"/>
          <w:szCs w:val="18"/>
        </w:rPr>
        <w:t>en snabbare och</w:t>
      </w:r>
      <w:r w:rsidRPr="001E6A31">
        <w:rPr>
          <w:szCs w:val="18"/>
        </w:rPr>
        <w:t xml:space="preserve"> </w:t>
      </w:r>
      <w:r w:rsidRPr="001E6A31">
        <w:rPr>
          <w:rFonts w:eastAsia="ArialMT"/>
          <w:szCs w:val="18"/>
        </w:rPr>
        <w:t>stabilare anslutning när man använder den här kommunikationsmetoden.</w:t>
      </w:r>
    </w:p>
    <w:p w14:paraId="1187BD3B" w14:textId="004D5CA6"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 xml:space="preserve">För att ansluta </w:t>
      </w:r>
      <w:r w:rsidR="001C2F0E" w:rsidRPr="001E6A31">
        <w:rPr>
          <w:rFonts w:cs="Arial"/>
          <w:b/>
        </w:rPr>
        <w:t>VCI</w:t>
      </w:r>
      <w:r w:rsidRPr="001E6A31">
        <w:rPr>
          <w:rFonts w:cs="Arial"/>
          <w:b/>
        </w:rPr>
        <w:t>2 till surfplattan via Wi-Fi</w:t>
      </w:r>
    </w:p>
    <w:p w14:paraId="1F734B84" w14:textId="77777777" w:rsidR="002663CD" w:rsidRPr="001E6A31" w:rsidRDefault="002663CD" w:rsidP="002663CD">
      <w:pPr>
        <w:pStyle w:val="aa"/>
        <w:numPr>
          <w:ilvl w:val="0"/>
          <w:numId w:val="238"/>
        </w:numPr>
        <w:spacing w:beforeLines="20" w:before="62" w:afterLines="20" w:after="62"/>
        <w:ind w:left="1015" w:hanging="357"/>
        <w:rPr>
          <w:rFonts w:cs="Arial"/>
        </w:rPr>
      </w:pPr>
      <w:r w:rsidRPr="001E6A31">
        <w:rPr>
          <w:rFonts w:cs="Arial"/>
        </w:rPr>
        <w:t>Slå på surfplattan.</w:t>
      </w:r>
    </w:p>
    <w:p w14:paraId="2524BA95" w14:textId="07276609" w:rsidR="002663CD" w:rsidRPr="001E6A31" w:rsidRDefault="002663CD" w:rsidP="002663CD">
      <w:pPr>
        <w:pStyle w:val="aa"/>
        <w:numPr>
          <w:ilvl w:val="0"/>
          <w:numId w:val="238"/>
        </w:numPr>
        <w:spacing w:beforeLines="20" w:before="62" w:afterLines="20" w:after="62"/>
        <w:ind w:left="1015" w:hanging="357"/>
        <w:rPr>
          <w:rFonts w:cs="Arial"/>
        </w:rPr>
      </w:pPr>
      <w:r w:rsidRPr="001E6A31">
        <w:rPr>
          <w:rFonts w:cs="Arial"/>
        </w:rPr>
        <w:t xml:space="preserve">Anslut 26-polig ände av huvudkabeln till </w:t>
      </w:r>
      <w:r w:rsidR="001C2F0E" w:rsidRPr="001E6A31">
        <w:rPr>
          <w:rFonts w:cs="Arial"/>
        </w:rPr>
        <w:t>VCI</w:t>
      </w:r>
      <w:r w:rsidRPr="001E6A31">
        <w:rPr>
          <w:rFonts w:cs="Arial"/>
        </w:rPr>
        <w:t>2:s fordonsdatakontakt.</w:t>
      </w:r>
    </w:p>
    <w:p w14:paraId="0D169F61" w14:textId="77777777" w:rsidR="002663CD" w:rsidRPr="001E6A31" w:rsidRDefault="002663CD" w:rsidP="002663CD">
      <w:pPr>
        <w:pStyle w:val="aa"/>
        <w:numPr>
          <w:ilvl w:val="0"/>
          <w:numId w:val="238"/>
        </w:numPr>
        <w:spacing w:beforeLines="20" w:before="62" w:afterLines="20" w:after="62"/>
        <w:ind w:left="1015" w:hanging="357"/>
        <w:rPr>
          <w:rFonts w:cs="Arial"/>
        </w:rPr>
      </w:pPr>
      <w:r w:rsidRPr="001E6A31">
        <w:rPr>
          <w:rFonts w:cs="Arial"/>
        </w:rPr>
        <w:t>Anslut den 16-poliga änden av huvudkabeln till fordonets datalänkskontakt (DLC).</w:t>
      </w:r>
    </w:p>
    <w:p w14:paraId="37ECF706" w14:textId="52998AF2" w:rsidR="002663CD" w:rsidRPr="001E6A31" w:rsidRDefault="002663CD" w:rsidP="002663CD">
      <w:pPr>
        <w:pStyle w:val="aa"/>
        <w:numPr>
          <w:ilvl w:val="0"/>
          <w:numId w:val="238"/>
        </w:numPr>
        <w:spacing w:beforeLines="20" w:before="62" w:afterLines="20" w:after="62"/>
        <w:ind w:left="1015" w:hanging="357"/>
        <w:rPr>
          <w:rFonts w:cs="Arial"/>
        </w:rPr>
      </w:pPr>
      <w:r w:rsidRPr="001E6A31">
        <w:rPr>
          <w:rFonts w:cs="Arial"/>
        </w:rPr>
        <w:t xml:space="preserve">Tryck på </w:t>
      </w:r>
      <w:r w:rsidR="001C2F0E" w:rsidRPr="001E6A31">
        <w:rPr>
          <w:rFonts w:cs="Arial"/>
          <w:b/>
        </w:rPr>
        <w:t>VCI</w:t>
      </w:r>
      <w:r w:rsidR="00896165" w:rsidRPr="001E6A31">
        <w:rPr>
          <w:rFonts w:cs="Arial"/>
          <w:b/>
        </w:rPr>
        <w:t>-ansvarig</w:t>
      </w:r>
      <w:r w:rsidRPr="001E6A31">
        <w:rPr>
          <w:rFonts w:cs="Arial"/>
          <w:b/>
        </w:rPr>
        <w:t xml:space="preserve"> </w:t>
      </w:r>
      <w:r w:rsidRPr="001E6A31">
        <w:rPr>
          <w:rFonts w:cs="Arial"/>
        </w:rPr>
        <w:t>på MaxiSys Job-menyn på surfplattan.</w:t>
      </w:r>
    </w:p>
    <w:p w14:paraId="18CD7028" w14:textId="7E52F584" w:rsidR="002663CD" w:rsidRPr="001E6A31" w:rsidRDefault="001E6A31" w:rsidP="002663CD">
      <w:pPr>
        <w:pStyle w:val="aa"/>
        <w:numPr>
          <w:ilvl w:val="0"/>
          <w:numId w:val="238"/>
        </w:numPr>
        <w:spacing w:beforeLines="20" w:before="62" w:afterLines="20" w:after="62"/>
        <w:ind w:left="1015" w:hanging="357"/>
        <w:rPr>
          <w:rFonts w:cs="Arial"/>
        </w:rPr>
      </w:pPr>
      <w:r w:rsidRPr="001E6A31">
        <w:rPr>
          <w:rFonts w:eastAsiaTheme="minorEastAsia" w:cs="Arial"/>
          <w:szCs w:val="18"/>
        </w:rPr>
        <w:t xml:space="preserve">Tryck på </w:t>
      </w:r>
      <w:r w:rsidRPr="001E6A31">
        <w:rPr>
          <w:rFonts w:eastAsiaTheme="minorEastAsia" w:cs="Arial"/>
          <w:b/>
          <w:szCs w:val="18"/>
        </w:rPr>
        <w:t>Wi-Fi-knappen</w:t>
      </w:r>
      <w:r w:rsidRPr="001E6A31">
        <w:rPr>
          <w:rFonts w:eastAsiaTheme="minorEastAsia" w:cs="Arial"/>
          <w:szCs w:val="18"/>
        </w:rPr>
        <w:t xml:space="preserve"> alternativet i vänsterkolumnen.</w:t>
      </w:r>
    </w:p>
    <w:p w14:paraId="1C54733E" w14:textId="239D0605" w:rsidR="002663CD" w:rsidRPr="001E6A31" w:rsidRDefault="001E6A31" w:rsidP="002663CD">
      <w:pPr>
        <w:pStyle w:val="aa"/>
        <w:numPr>
          <w:ilvl w:val="0"/>
          <w:numId w:val="238"/>
        </w:numPr>
        <w:spacing w:beforeLines="20" w:before="62" w:afterLines="20" w:after="62"/>
        <w:ind w:left="1015" w:hanging="357"/>
        <w:rPr>
          <w:rFonts w:cs="Arial"/>
        </w:rPr>
      </w:pPr>
      <w:r w:rsidRPr="001E6A31">
        <w:rPr>
          <w:rFonts w:eastAsia="Times New Roman" w:cs="Arial"/>
          <w:szCs w:val="18"/>
          <w:lang w:val="sv-SE"/>
        </w:rPr>
        <w:t xml:space="preserve">Växla </w:t>
      </w:r>
      <w:r w:rsidRPr="001E6A31">
        <w:rPr>
          <w:rFonts w:eastAsia="Times New Roman" w:cs="Arial"/>
          <w:b/>
          <w:szCs w:val="18"/>
          <w:lang w:val="sv-SE"/>
        </w:rPr>
        <w:t>PÅ/AV-</w:t>
      </w:r>
      <w:r w:rsidRPr="001E6A31">
        <w:rPr>
          <w:rFonts w:eastAsia="Times New Roman" w:cs="Arial"/>
          <w:szCs w:val="18"/>
          <w:lang w:val="sv-SE"/>
        </w:rPr>
        <w:t xml:space="preserve">knappen </w:t>
      </w:r>
      <w:r w:rsidRPr="001E6A31">
        <w:rPr>
          <w:rFonts w:eastAsiaTheme="minorEastAsia" w:cs="Arial"/>
          <w:szCs w:val="18"/>
          <w:lang w:val="sv-SE"/>
        </w:rPr>
        <w:t xml:space="preserve">till </w:t>
      </w:r>
      <w:r w:rsidRPr="001E6A31">
        <w:rPr>
          <w:rFonts w:eastAsiaTheme="minorEastAsia" w:cs="Arial"/>
          <w:b/>
          <w:szCs w:val="18"/>
          <w:lang w:val="sv-SE"/>
        </w:rPr>
        <w:t>PÅ.</w:t>
      </w:r>
      <w:r w:rsidRPr="001E6A31">
        <w:rPr>
          <w:rFonts w:eastAsiaTheme="minorEastAsia" w:cs="Arial"/>
          <w:szCs w:val="18"/>
          <w:lang w:val="sv-SE"/>
        </w:rPr>
        <w:t xml:space="preserve"> Tryck på </w:t>
      </w:r>
      <w:r w:rsidRPr="001E6A31">
        <w:rPr>
          <w:rFonts w:eastAsiaTheme="minorEastAsia" w:cs="Arial"/>
          <w:b/>
          <w:szCs w:val="18"/>
          <w:lang w:val="sv-SE"/>
        </w:rPr>
        <w:t xml:space="preserve">Skanna </w:t>
      </w:r>
      <w:r w:rsidRPr="001E6A31">
        <w:rPr>
          <w:rFonts w:eastAsiaTheme="minorEastAsia" w:cs="Arial"/>
          <w:szCs w:val="18"/>
          <w:lang w:val="sv-SE"/>
        </w:rPr>
        <w:t>i det övre högra hörnet. Enheten börjar söka efter tillgängliga enheter.</w:t>
      </w:r>
    </w:p>
    <w:p w14:paraId="6ED5DAA7" w14:textId="74DADCF5" w:rsidR="002663CD" w:rsidRPr="001E6A31" w:rsidRDefault="002663CD" w:rsidP="002663CD">
      <w:pPr>
        <w:pStyle w:val="aa"/>
        <w:numPr>
          <w:ilvl w:val="0"/>
          <w:numId w:val="238"/>
        </w:numPr>
        <w:spacing w:beforeLines="20" w:before="62" w:afterLines="20" w:after="62"/>
        <w:ind w:left="1015" w:hanging="357"/>
        <w:rPr>
          <w:rFonts w:cs="Arial"/>
        </w:rPr>
      </w:pPr>
      <w:r w:rsidRPr="001E6A31">
        <w:rPr>
          <w:rFonts w:cs="Arial"/>
        </w:rPr>
        <w:t xml:space="preserve">Beroende på vilken </w:t>
      </w:r>
      <w:r w:rsidR="001C2F0E" w:rsidRPr="001E6A31">
        <w:rPr>
          <w:rFonts w:cs="Arial"/>
        </w:rPr>
        <w:t>VCI</w:t>
      </w:r>
      <w:r w:rsidRPr="001E6A31">
        <w:rPr>
          <w:rFonts w:cs="Arial"/>
        </w:rPr>
        <w:t>2-typ du använder kan enhetsnamnet visas som "Maxi" med suffixet av ett serienummer. Välj lämplig enhet för anslutning.</w:t>
      </w:r>
    </w:p>
    <w:p w14:paraId="1D321D4D" w14:textId="77777777" w:rsidR="002663CD" w:rsidRPr="001E6A31" w:rsidRDefault="002663CD" w:rsidP="002663CD">
      <w:pPr>
        <w:pStyle w:val="aa"/>
        <w:numPr>
          <w:ilvl w:val="0"/>
          <w:numId w:val="238"/>
        </w:numPr>
        <w:spacing w:beforeLines="20" w:before="62" w:afterLines="20" w:after="62"/>
        <w:ind w:left="1015" w:hanging="357"/>
        <w:rPr>
          <w:rFonts w:cs="Arial"/>
        </w:rPr>
      </w:pPr>
      <w:r w:rsidRPr="001E6A31">
        <w:rPr>
          <w:rFonts w:cs="Arial"/>
        </w:rPr>
        <w:t>När anslutningen är upprättad visas anslutningsstatusen som "Ansluten".</w:t>
      </w:r>
    </w:p>
    <w:p w14:paraId="269AC45A" w14:textId="0C2DEF8D" w:rsidR="002663CD" w:rsidRPr="001E6A31" w:rsidRDefault="001C2F0E" w:rsidP="002663CD">
      <w:pPr>
        <w:pStyle w:val="aa"/>
        <w:numPr>
          <w:ilvl w:val="0"/>
          <w:numId w:val="238"/>
        </w:numPr>
        <w:spacing w:beforeLines="20" w:before="62" w:afterLines="20" w:after="62"/>
        <w:ind w:left="1015" w:hanging="357"/>
        <w:rPr>
          <w:rFonts w:cs="Arial"/>
        </w:rPr>
      </w:pPr>
      <w:r w:rsidRPr="001E6A31">
        <w:rPr>
          <w:rFonts w:cs="Arial"/>
        </w:rPr>
        <w:t>VCI</w:t>
      </w:r>
      <w:r w:rsidR="002663CD" w:rsidRPr="001E6A31">
        <w:rPr>
          <w:rFonts w:cs="Arial"/>
        </w:rPr>
        <w:t xml:space="preserve">2-knappen i systemets navigeringsfält längst ner på skärmen visar en grön Wi-Fi-ikon, vilket indikerar att surfplattan är ansluten till </w:t>
      </w:r>
      <w:r w:rsidRPr="001E6A31">
        <w:rPr>
          <w:rFonts w:cs="Arial"/>
        </w:rPr>
        <w:t>VCI</w:t>
      </w:r>
      <w:r w:rsidR="002663CD" w:rsidRPr="001E6A31">
        <w:rPr>
          <w:rFonts w:cs="Arial"/>
        </w:rPr>
        <w:t>2.</w:t>
      </w:r>
    </w:p>
    <w:p w14:paraId="1A6B7F13" w14:textId="77777777" w:rsidR="002663CD" w:rsidRPr="001E6A31" w:rsidRDefault="002663CD" w:rsidP="002663CD">
      <w:pPr>
        <w:pStyle w:val="aa"/>
        <w:numPr>
          <w:ilvl w:val="0"/>
          <w:numId w:val="238"/>
        </w:numPr>
        <w:spacing w:beforeLines="20" w:before="62" w:afterLines="20" w:after="62"/>
        <w:ind w:left="1015" w:hanging="357"/>
        <w:rPr>
          <w:rFonts w:cs="Arial"/>
        </w:rPr>
      </w:pPr>
      <w:r w:rsidRPr="001E6A31">
        <w:rPr>
          <w:rFonts w:cs="Arial"/>
        </w:rPr>
        <w:t>Tryck på den anslutna enheten igen för att koppla bort enheten.</w:t>
      </w:r>
    </w:p>
    <w:p w14:paraId="28F6AF3B" w14:textId="77777777" w:rsidR="002663CD" w:rsidRPr="001E6A31" w:rsidRDefault="002663CD" w:rsidP="002663CD">
      <w:pPr>
        <w:pBdr>
          <w:top w:val="single" w:sz="6" w:space="1" w:color="auto"/>
          <w:bottom w:val="single" w:sz="6" w:space="1" w:color="auto"/>
        </w:pBdr>
        <w:spacing w:beforeLines="0" w:before="0" w:afterLines="0" w:after="0"/>
        <w:contextualSpacing/>
        <w:rPr>
          <w:rFonts w:cs="Arial"/>
          <w:b/>
        </w:rPr>
      </w:pPr>
      <w:r w:rsidRPr="001E6A31">
        <w:rPr>
          <w:rFonts w:cs="Arial"/>
          <w:noProof/>
          <w:lang w:val="en-US"/>
        </w:rPr>
        <w:drawing>
          <wp:anchor distT="0" distB="0" distL="114300" distR="114300" simplePos="0" relativeHeight="252329984" behindDoc="0" locked="0" layoutInCell="1" allowOverlap="1" wp14:anchorId="42EE1E9C" wp14:editId="44190E3A">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79A7D526" w14:textId="216285BE" w:rsidR="002663CD" w:rsidRPr="001E6A31" w:rsidRDefault="002663CD" w:rsidP="001C2F0E">
      <w:pPr>
        <w:pBdr>
          <w:top w:val="single" w:sz="6" w:space="1" w:color="auto"/>
          <w:bottom w:val="single" w:sz="6" w:space="1" w:color="auto"/>
        </w:pBdr>
        <w:spacing w:beforeLines="0" w:before="0" w:afterLines="0" w:after="0"/>
        <w:contextualSpacing/>
        <w:rPr>
          <w:rFonts w:cs="Arial"/>
        </w:rPr>
      </w:pPr>
      <w:r w:rsidRPr="001E6A31">
        <w:rPr>
          <w:rFonts w:eastAsia="Arial Unicode MS" w:cs="Arial"/>
          <w:szCs w:val="18"/>
        </w:rPr>
        <w:t>För att säkerställa en snabb anslutning, vänligen anslut i en stabil nätverksmiljö.</w:t>
      </w:r>
      <w:bookmarkStart w:id="631" w:name="_Ref367870118"/>
      <w:bookmarkStart w:id="632" w:name="_Ref367870122"/>
      <w:bookmarkStart w:id="633" w:name="_Ref367870120"/>
      <w:bookmarkStart w:id="634" w:name="_Toc451525813"/>
      <w:bookmarkStart w:id="635" w:name="_Toc13599314"/>
      <w:bookmarkStart w:id="636" w:name="_Toc13599316"/>
      <w:bookmarkStart w:id="637" w:name="_Toc38114426"/>
      <w:bookmarkStart w:id="638" w:name="_Ref118312816"/>
      <w:bookmarkStart w:id="639" w:name="_Ref118312818"/>
      <w:bookmarkStart w:id="640" w:name="_Ref119312219"/>
    </w:p>
    <w:p w14:paraId="36A9139B" w14:textId="44E0A18C" w:rsidR="002663CD" w:rsidRPr="001E6A31" w:rsidRDefault="002663CD" w:rsidP="002663CD">
      <w:pPr>
        <w:pStyle w:val="20"/>
        <w:spacing w:before="312" w:after="156"/>
        <w:rPr>
          <w:rFonts w:cs="Arial"/>
        </w:rPr>
      </w:pPr>
      <w:r w:rsidRPr="001E6A31">
        <w:rPr>
          <w:rFonts w:cs="Arial"/>
        </w:rPr>
        <w:t xml:space="preserve"> </w:t>
      </w:r>
      <w:bookmarkStart w:id="641" w:name="_Ref159233019"/>
      <w:bookmarkStart w:id="642" w:name="_Ref159233024"/>
      <w:bookmarkStart w:id="643" w:name="_Toc159436379"/>
      <w:bookmarkStart w:id="644" w:name="_Toc204265072"/>
      <w:r w:rsidR="001C2F0E" w:rsidRPr="001E6A31">
        <w:rPr>
          <w:rFonts w:cs="Arial"/>
        </w:rPr>
        <w:t>VCI</w:t>
      </w:r>
      <w:r w:rsidRPr="001E6A31">
        <w:rPr>
          <w:rFonts w:cs="Arial"/>
        </w:rPr>
        <w:t xml:space="preserve"> Bluetooth-parning</w:t>
      </w:r>
      <w:bookmarkEnd w:id="631"/>
      <w:bookmarkEnd w:id="632"/>
      <w:bookmarkEnd w:id="633"/>
      <w:bookmarkEnd w:id="634"/>
      <w:bookmarkEnd w:id="635"/>
      <w:bookmarkEnd w:id="637"/>
      <w:bookmarkEnd w:id="638"/>
      <w:bookmarkEnd w:id="639"/>
      <w:bookmarkEnd w:id="640"/>
      <w:bookmarkEnd w:id="641"/>
      <w:bookmarkEnd w:id="642"/>
      <w:bookmarkEnd w:id="643"/>
      <w:bookmarkEnd w:id="644"/>
    </w:p>
    <w:p w14:paraId="0F620471" w14:textId="05111E1E" w:rsidR="002663CD" w:rsidRPr="001E6A31" w:rsidRDefault="002663CD" w:rsidP="002663CD">
      <w:pPr>
        <w:pStyle w:val="BodytextUserManual"/>
        <w:spacing w:before="156" w:after="156"/>
      </w:pPr>
      <w:r w:rsidRPr="001E6A31">
        <w:rPr>
          <w:rFonts w:eastAsia="Arial Unicode MS"/>
          <w:szCs w:val="18"/>
        </w:rPr>
        <w:t>Bluetooth-parning är det grundläggande sättet för trådlös anslutning.</w:t>
      </w:r>
      <w:r w:rsidRPr="001E6A31">
        <w:t xml:space="preserve"> </w:t>
      </w:r>
      <w:r w:rsidR="001C2F0E" w:rsidRPr="001E6A31">
        <w:t>VCI</w:t>
      </w:r>
      <w:r w:rsidRPr="001E6A31">
        <w:t>2 måste antingen vara ansluten till ett fordon eller till en tillgänglig strömkälla, så att den är påslagen under synkroniseringsproceduren. Se till att surfplattan har ett laddat batteri eller är ansluten till en AC/DC-strömkälla.</w:t>
      </w:r>
    </w:p>
    <w:p w14:paraId="3E512271" w14:textId="7F1D585E"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 xml:space="preserve">För att para ihop </w:t>
      </w:r>
      <w:r w:rsidR="001C2F0E" w:rsidRPr="001E6A31">
        <w:rPr>
          <w:rFonts w:cs="Arial"/>
          <w:b/>
        </w:rPr>
        <w:t>VCI</w:t>
      </w:r>
      <w:r w:rsidRPr="001E6A31">
        <w:rPr>
          <w:rFonts w:cs="Arial"/>
          <w:b/>
        </w:rPr>
        <w:t>2 med surfplattan</w:t>
      </w:r>
    </w:p>
    <w:p w14:paraId="49A31627" w14:textId="77777777" w:rsidR="002663CD" w:rsidRPr="001E6A31" w:rsidRDefault="002663CD" w:rsidP="002663CD">
      <w:pPr>
        <w:pStyle w:val="aa"/>
        <w:numPr>
          <w:ilvl w:val="0"/>
          <w:numId w:val="237"/>
        </w:numPr>
        <w:spacing w:beforeLines="20" w:before="62" w:afterLines="20" w:after="62"/>
        <w:ind w:left="998" w:hanging="357"/>
        <w:rPr>
          <w:rFonts w:cs="Arial"/>
        </w:rPr>
      </w:pPr>
      <w:r w:rsidRPr="001E6A31">
        <w:rPr>
          <w:rFonts w:cs="Arial"/>
        </w:rPr>
        <w:t>Slå på surfplattan.</w:t>
      </w:r>
    </w:p>
    <w:p w14:paraId="1095AC7D" w14:textId="1A9054ED" w:rsidR="002663CD" w:rsidRPr="001E6A31" w:rsidRDefault="002663CD" w:rsidP="002663CD">
      <w:pPr>
        <w:pStyle w:val="aa"/>
        <w:numPr>
          <w:ilvl w:val="0"/>
          <w:numId w:val="237"/>
        </w:numPr>
        <w:spacing w:beforeLines="20" w:before="62" w:afterLines="20" w:after="62"/>
        <w:ind w:left="998" w:hanging="357"/>
        <w:rPr>
          <w:rFonts w:cs="Arial"/>
        </w:rPr>
      </w:pPr>
      <w:bookmarkStart w:id="645" w:name="OLE_LINK11"/>
      <w:bookmarkStart w:id="646" w:name="OLE_LINK12"/>
      <w:r w:rsidRPr="001E6A31">
        <w:rPr>
          <w:rFonts w:cs="Arial"/>
        </w:rPr>
        <w:lastRenderedPageBreak/>
        <w:t xml:space="preserve">Anslut 26-polig ände av huvudkabeln till </w:t>
      </w:r>
      <w:r w:rsidR="001C2F0E" w:rsidRPr="001E6A31">
        <w:rPr>
          <w:rFonts w:cs="Arial"/>
        </w:rPr>
        <w:t>VCI</w:t>
      </w:r>
      <w:r w:rsidRPr="001E6A31">
        <w:rPr>
          <w:rFonts w:cs="Arial"/>
        </w:rPr>
        <w:t xml:space="preserve"> 2:s fordonsdatakontakt</w:t>
      </w:r>
      <w:bookmarkEnd w:id="645"/>
      <w:bookmarkEnd w:id="646"/>
      <w:r w:rsidRPr="001E6A31">
        <w:rPr>
          <w:rFonts w:cs="Arial"/>
        </w:rPr>
        <w:t>.</w:t>
      </w:r>
    </w:p>
    <w:p w14:paraId="5906F47A" w14:textId="77777777" w:rsidR="002663CD" w:rsidRPr="001E6A31" w:rsidRDefault="002663CD" w:rsidP="002663CD">
      <w:pPr>
        <w:pStyle w:val="aa"/>
        <w:numPr>
          <w:ilvl w:val="0"/>
          <w:numId w:val="237"/>
        </w:numPr>
        <w:spacing w:beforeLines="20" w:before="62" w:afterLines="20" w:after="62"/>
        <w:ind w:left="998" w:hanging="357"/>
        <w:rPr>
          <w:rFonts w:cs="Arial"/>
        </w:rPr>
      </w:pPr>
      <w:r w:rsidRPr="001E6A31">
        <w:rPr>
          <w:rFonts w:cs="Arial"/>
        </w:rPr>
        <w:t>Anslut den 16-poliga änden av huvudkabeln till fordonets datalänkskontakt (DLC).</w:t>
      </w:r>
    </w:p>
    <w:p w14:paraId="7ADDC794" w14:textId="3AC1D595" w:rsidR="002663CD" w:rsidRPr="001E6A31" w:rsidRDefault="002663CD" w:rsidP="002663CD">
      <w:pPr>
        <w:pStyle w:val="aa"/>
        <w:numPr>
          <w:ilvl w:val="0"/>
          <w:numId w:val="237"/>
        </w:numPr>
        <w:spacing w:beforeLines="20" w:before="62" w:afterLines="20" w:after="62"/>
        <w:ind w:left="998" w:hanging="357"/>
        <w:rPr>
          <w:rFonts w:cs="Arial"/>
        </w:rPr>
      </w:pPr>
      <w:r w:rsidRPr="001E6A31">
        <w:rPr>
          <w:rFonts w:cs="Arial"/>
        </w:rPr>
        <w:t xml:space="preserve">Tryck på </w:t>
      </w:r>
      <w:r w:rsidR="001C2F0E" w:rsidRPr="001E6A31">
        <w:rPr>
          <w:rFonts w:cs="Arial"/>
          <w:b/>
        </w:rPr>
        <w:t>VCI</w:t>
      </w:r>
      <w:r w:rsidR="00896165" w:rsidRPr="001E6A31">
        <w:rPr>
          <w:rFonts w:cs="Arial"/>
          <w:b/>
        </w:rPr>
        <w:t>-ansvarig</w:t>
      </w:r>
      <w:r w:rsidRPr="001E6A31">
        <w:rPr>
          <w:rFonts w:cs="Arial"/>
          <w:b/>
        </w:rPr>
        <w:t xml:space="preserve"> </w:t>
      </w:r>
      <w:r w:rsidRPr="001E6A31">
        <w:rPr>
          <w:rFonts w:cs="Arial"/>
        </w:rPr>
        <w:t>på MaxiSys Job-menyn på surfplattan.</w:t>
      </w:r>
    </w:p>
    <w:p w14:paraId="293E821C" w14:textId="44EE849C" w:rsidR="002663CD" w:rsidRPr="001E6A31" w:rsidRDefault="001E6A31" w:rsidP="002663CD">
      <w:pPr>
        <w:pStyle w:val="aa"/>
        <w:numPr>
          <w:ilvl w:val="0"/>
          <w:numId w:val="237"/>
        </w:numPr>
        <w:spacing w:beforeLines="20" w:before="62" w:afterLines="20" w:after="62"/>
        <w:ind w:left="998" w:hanging="357"/>
        <w:rPr>
          <w:rFonts w:cs="Arial"/>
        </w:rPr>
      </w:pPr>
      <w:r w:rsidRPr="001E6A31">
        <w:rPr>
          <w:rFonts w:eastAsiaTheme="minorEastAsia" w:cs="Arial"/>
          <w:szCs w:val="18"/>
        </w:rPr>
        <w:t xml:space="preserve">Tryck på alternativet </w:t>
      </w:r>
      <w:r w:rsidRPr="001E6A31">
        <w:rPr>
          <w:rFonts w:eastAsiaTheme="minorEastAsia" w:cs="Arial"/>
          <w:b/>
          <w:bCs/>
          <w:szCs w:val="18"/>
        </w:rPr>
        <w:t xml:space="preserve">VCI BT </w:t>
      </w:r>
      <w:r w:rsidRPr="001E6A31">
        <w:rPr>
          <w:rFonts w:eastAsiaTheme="minorEastAsia" w:cs="Arial"/>
          <w:szCs w:val="18"/>
        </w:rPr>
        <w:t>i den vänstra kolumnen.</w:t>
      </w:r>
    </w:p>
    <w:p w14:paraId="5E124410" w14:textId="4C457DD6" w:rsidR="002663CD" w:rsidRPr="001E6A31" w:rsidRDefault="001E6A31" w:rsidP="002663CD">
      <w:pPr>
        <w:pStyle w:val="aa"/>
        <w:numPr>
          <w:ilvl w:val="0"/>
          <w:numId w:val="237"/>
        </w:numPr>
        <w:spacing w:beforeLines="20" w:before="62" w:afterLines="20" w:after="62"/>
        <w:ind w:left="998" w:hanging="357"/>
        <w:rPr>
          <w:rFonts w:cs="Arial"/>
        </w:rPr>
      </w:pPr>
      <w:bookmarkStart w:id="647" w:name="OLE_LINK34"/>
      <w:r w:rsidRPr="001E6A31">
        <w:rPr>
          <w:rFonts w:eastAsia="Times New Roman" w:cs="Arial"/>
          <w:szCs w:val="18"/>
          <w:lang w:val="sv-SE"/>
        </w:rPr>
        <w:t xml:space="preserve">Växla </w:t>
      </w:r>
      <w:r w:rsidRPr="001E6A31">
        <w:rPr>
          <w:rFonts w:eastAsia="Times New Roman" w:cs="Arial"/>
          <w:b/>
          <w:szCs w:val="18"/>
          <w:lang w:val="sv-SE"/>
        </w:rPr>
        <w:t>PÅ/AV-</w:t>
      </w:r>
      <w:r w:rsidRPr="001E6A31">
        <w:rPr>
          <w:rFonts w:eastAsia="Times New Roman" w:cs="Arial"/>
          <w:szCs w:val="18"/>
          <w:lang w:val="sv-SE"/>
        </w:rPr>
        <w:t xml:space="preserve">knappen </w:t>
      </w:r>
      <w:r w:rsidRPr="001E6A31">
        <w:rPr>
          <w:rFonts w:cs="Arial"/>
          <w:szCs w:val="18"/>
          <w:lang w:val="sv-SE"/>
        </w:rPr>
        <w:t xml:space="preserve">till </w:t>
      </w:r>
      <w:r w:rsidRPr="001E6A31">
        <w:rPr>
          <w:rFonts w:cs="Arial"/>
          <w:b/>
          <w:szCs w:val="18"/>
          <w:lang w:val="sv-SE"/>
        </w:rPr>
        <w:t>PÅ</w:t>
      </w:r>
      <w:bookmarkEnd w:id="647"/>
      <w:r w:rsidRPr="001E6A31">
        <w:rPr>
          <w:rFonts w:cs="Arial"/>
          <w:b/>
          <w:szCs w:val="18"/>
          <w:lang w:val="sv-SE"/>
        </w:rPr>
        <w:t>.</w:t>
      </w:r>
      <w:r w:rsidRPr="001E6A31">
        <w:rPr>
          <w:rFonts w:cs="Arial"/>
          <w:szCs w:val="18"/>
          <w:lang w:val="sv-SE"/>
        </w:rPr>
        <w:t xml:space="preserve"> Tryck på </w:t>
      </w:r>
      <w:r w:rsidRPr="001E6A31">
        <w:rPr>
          <w:rFonts w:cs="Arial"/>
          <w:b/>
          <w:szCs w:val="18"/>
          <w:lang w:val="sv-SE"/>
        </w:rPr>
        <w:t xml:space="preserve">Skanna </w:t>
      </w:r>
      <w:r w:rsidRPr="001E6A31">
        <w:rPr>
          <w:rFonts w:cs="Arial"/>
          <w:szCs w:val="18"/>
          <w:lang w:val="sv-SE"/>
        </w:rPr>
        <w:t>i det övre högra hörnet. Enheten börjar söka efter tillgängliga parkopplingsenheter.</w:t>
      </w:r>
    </w:p>
    <w:p w14:paraId="7DC9F61F" w14:textId="7C30EFB6" w:rsidR="002663CD" w:rsidRPr="001E6A31" w:rsidRDefault="002663CD" w:rsidP="002663CD">
      <w:pPr>
        <w:pStyle w:val="aa"/>
        <w:numPr>
          <w:ilvl w:val="0"/>
          <w:numId w:val="237"/>
        </w:numPr>
        <w:spacing w:beforeLines="20" w:before="62" w:afterLines="20" w:after="62"/>
        <w:ind w:left="998" w:hanging="357"/>
        <w:rPr>
          <w:rFonts w:cs="Arial"/>
        </w:rPr>
      </w:pPr>
      <w:r w:rsidRPr="001E6A31">
        <w:rPr>
          <w:rFonts w:cs="Arial"/>
        </w:rPr>
        <w:t xml:space="preserve">Beroende på vilken </w:t>
      </w:r>
      <w:r w:rsidR="001C2F0E" w:rsidRPr="001E6A31">
        <w:rPr>
          <w:rFonts w:cs="Arial"/>
        </w:rPr>
        <w:t>VCI</w:t>
      </w:r>
      <w:r w:rsidRPr="001E6A31">
        <w:rPr>
          <w:rFonts w:cs="Arial"/>
        </w:rPr>
        <w:t>2-typ du använder kan enhetsnamnet visas som "Maxi" med suffixet av ett serienummer. Välj lämplig enhet för parkoppling.</w:t>
      </w:r>
    </w:p>
    <w:p w14:paraId="47F3FB12" w14:textId="77777777" w:rsidR="002663CD" w:rsidRPr="001E6A31" w:rsidRDefault="002663CD" w:rsidP="002663CD">
      <w:pPr>
        <w:pStyle w:val="aa"/>
        <w:numPr>
          <w:ilvl w:val="0"/>
          <w:numId w:val="237"/>
        </w:numPr>
        <w:spacing w:beforeLines="20" w:before="62" w:afterLines="20" w:after="62"/>
        <w:ind w:left="998" w:hanging="357"/>
        <w:rPr>
          <w:rFonts w:cs="Arial"/>
        </w:rPr>
      </w:pPr>
      <w:r w:rsidRPr="001E6A31">
        <w:rPr>
          <w:rFonts w:cs="Arial"/>
        </w:rPr>
        <w:t>När parkopplingen är lyckad visas anslutningsstatusen som "Ansluten".</w:t>
      </w:r>
    </w:p>
    <w:p w14:paraId="75F3CC75" w14:textId="2EF24B4F" w:rsidR="002663CD" w:rsidRPr="001E6A31" w:rsidRDefault="002663CD" w:rsidP="002663CD">
      <w:pPr>
        <w:pStyle w:val="aa"/>
        <w:numPr>
          <w:ilvl w:val="0"/>
          <w:numId w:val="237"/>
        </w:numPr>
        <w:spacing w:beforeLines="20" w:before="62" w:afterLines="20" w:after="62"/>
        <w:ind w:left="998" w:hanging="357"/>
        <w:rPr>
          <w:rFonts w:cs="Arial"/>
        </w:rPr>
      </w:pPr>
      <w:r w:rsidRPr="001E6A31">
        <w:rPr>
          <w:rFonts w:cs="Arial"/>
        </w:rPr>
        <w:t xml:space="preserve">Vänta några sekunder, så visar </w:t>
      </w:r>
      <w:r w:rsidR="001C2F0E" w:rsidRPr="001E6A31">
        <w:rPr>
          <w:rFonts w:cs="Arial"/>
        </w:rPr>
        <w:t>VCI</w:t>
      </w:r>
      <w:r w:rsidRPr="001E6A31">
        <w:rPr>
          <w:rFonts w:cs="Arial"/>
        </w:rPr>
        <w:t xml:space="preserve">2-knappen i systemets navigeringsfält längst ner på skärmen en grön BT-ikon, vilket indikerar att surfplattan är ansluten till </w:t>
      </w:r>
      <w:r w:rsidR="001C2F0E" w:rsidRPr="001E6A31">
        <w:rPr>
          <w:rFonts w:cs="Arial"/>
        </w:rPr>
        <w:t>VCI</w:t>
      </w:r>
      <w:r w:rsidRPr="001E6A31">
        <w:rPr>
          <w:rFonts w:cs="Arial"/>
        </w:rPr>
        <w:t>2.</w:t>
      </w:r>
    </w:p>
    <w:p w14:paraId="24F7AC6D" w14:textId="77777777" w:rsidR="002663CD" w:rsidRPr="001E6A31" w:rsidRDefault="002663CD" w:rsidP="002663CD">
      <w:pPr>
        <w:pStyle w:val="aa"/>
        <w:numPr>
          <w:ilvl w:val="0"/>
          <w:numId w:val="237"/>
        </w:numPr>
        <w:spacing w:beforeLines="20" w:before="62" w:afterLines="20" w:after="62"/>
        <w:ind w:left="998" w:hanging="357"/>
        <w:rPr>
          <w:rFonts w:cs="Arial"/>
        </w:rPr>
      </w:pPr>
      <w:r w:rsidRPr="001E6A31">
        <w:rPr>
          <w:rFonts w:cs="Arial"/>
        </w:rPr>
        <w:t>Tryck på den anslutna enheten igen för att koppla bort enheten.</w:t>
      </w:r>
    </w:p>
    <w:p w14:paraId="4C9E9841" w14:textId="77777777" w:rsidR="002663CD" w:rsidRPr="001E6A31" w:rsidRDefault="002663CD" w:rsidP="002663CD">
      <w:pPr>
        <w:pBdr>
          <w:top w:val="single" w:sz="6" w:space="1" w:color="auto"/>
          <w:bottom w:val="single" w:sz="6" w:space="1" w:color="auto"/>
        </w:pBdr>
        <w:spacing w:beforeLines="0" w:before="0" w:afterLines="0" w:after="0"/>
        <w:rPr>
          <w:rFonts w:cs="Arial"/>
          <w:b/>
        </w:rPr>
      </w:pPr>
      <w:r w:rsidRPr="001E6A31">
        <w:rPr>
          <w:rFonts w:cs="Arial"/>
          <w:b/>
          <w:noProof/>
          <w:lang w:val="en-US"/>
        </w:rPr>
        <w:drawing>
          <wp:anchor distT="0" distB="0" distL="114300" distR="114300" simplePos="0" relativeHeight="252328960" behindDoc="0" locked="0" layoutInCell="1" allowOverlap="1" wp14:anchorId="1043B2D2" wp14:editId="102FDD69">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3C1C08DA" w14:textId="4E3D252B" w:rsidR="002663CD" w:rsidRPr="001E6A31" w:rsidRDefault="002663CD" w:rsidP="001C2F0E">
      <w:pPr>
        <w:pBdr>
          <w:top w:val="single" w:sz="6" w:space="1" w:color="auto"/>
          <w:bottom w:val="single" w:sz="6" w:space="1" w:color="auto"/>
        </w:pBdr>
        <w:spacing w:beforeLines="0" w:before="0" w:afterLines="0" w:after="0"/>
        <w:rPr>
          <w:rFonts w:cs="Arial"/>
        </w:rPr>
      </w:pPr>
      <w:r w:rsidRPr="001E6A31">
        <w:rPr>
          <w:rFonts w:cs="Arial"/>
          <w:szCs w:val="18"/>
        </w:rPr>
        <w:t xml:space="preserve">En </w:t>
      </w:r>
      <w:r w:rsidR="001C2F0E" w:rsidRPr="001E6A31">
        <w:rPr>
          <w:rFonts w:cs="Arial"/>
          <w:szCs w:val="18"/>
        </w:rPr>
        <w:t>VCI</w:t>
      </w:r>
      <w:r w:rsidRPr="001E6A31">
        <w:rPr>
          <w:rFonts w:cs="Arial"/>
          <w:szCs w:val="18"/>
        </w:rPr>
        <w:t xml:space="preserve">2-enhet kan endast paras ihop med en surfplatta </w:t>
      </w:r>
      <w:r w:rsidRPr="001E6A31">
        <w:rPr>
          <w:rFonts w:eastAsia="ArialMT" w:cs="Arial"/>
          <w:szCs w:val="18"/>
        </w:rPr>
        <w:t xml:space="preserve">åt </w:t>
      </w:r>
      <w:r w:rsidRPr="001E6A31">
        <w:rPr>
          <w:rFonts w:cs="Arial"/>
          <w:szCs w:val="18"/>
        </w:rPr>
        <w:t>gången, och när den väl har parats ihop kommer enheten inte att kunna upptäckas av någon annan enhet.</w:t>
      </w:r>
      <w:bookmarkStart w:id="648" w:name="_Toc109724495"/>
      <w:bookmarkEnd w:id="636"/>
    </w:p>
    <w:p w14:paraId="1A8C63E5" w14:textId="77777777" w:rsidR="002663CD" w:rsidRPr="001E6A31" w:rsidRDefault="002663CD" w:rsidP="002663CD">
      <w:pPr>
        <w:pStyle w:val="20"/>
        <w:spacing w:before="312" w:after="156"/>
        <w:rPr>
          <w:rFonts w:cs="Arial"/>
        </w:rPr>
      </w:pPr>
      <w:r w:rsidRPr="001E6A31">
        <w:rPr>
          <w:rFonts w:cs="Arial"/>
        </w:rPr>
        <w:t xml:space="preserve"> </w:t>
      </w:r>
      <w:bookmarkStart w:id="649" w:name="_Toc159436380"/>
      <w:bookmarkStart w:id="650" w:name="_Toc204265073"/>
      <w:r w:rsidRPr="001E6A31">
        <w:rPr>
          <w:rFonts w:cs="Arial"/>
        </w:rPr>
        <w:t>BAS Bluetooth-parning</w:t>
      </w:r>
      <w:bookmarkEnd w:id="648"/>
      <w:bookmarkEnd w:id="649"/>
      <w:bookmarkEnd w:id="650"/>
    </w:p>
    <w:p w14:paraId="16E113B9" w14:textId="77777777" w:rsidR="002663CD" w:rsidRPr="001E6A31" w:rsidRDefault="002663CD" w:rsidP="002663CD">
      <w:pPr>
        <w:spacing w:before="156" w:after="156"/>
        <w:rPr>
          <w:rFonts w:cs="Arial"/>
        </w:rPr>
      </w:pPr>
      <w:r w:rsidRPr="001E6A31">
        <w:rPr>
          <w:rFonts w:eastAsiaTheme="minorEastAsia" w:cs="Arial"/>
        </w:rPr>
        <w:t xml:space="preserve">Batteritestaren BT506 kan anslutas till surfplattan via Bluetooth. </w:t>
      </w:r>
      <w:r w:rsidRPr="001E6A31">
        <w:rPr>
          <w:rFonts w:cs="Arial"/>
        </w:rPr>
        <w:t>Se till att batteritestaren BT506 är tillräckligt laddad eller ansluten till en extern strömförsörjning före användning.</w:t>
      </w:r>
    </w:p>
    <w:p w14:paraId="53BE5747"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För att para ihop batteritestaren med surfplattan</w:t>
      </w:r>
    </w:p>
    <w:p w14:paraId="48272C0A" w14:textId="77777777" w:rsidR="002663CD" w:rsidRPr="001E6A31" w:rsidRDefault="002663CD" w:rsidP="002663CD">
      <w:pPr>
        <w:pStyle w:val="aa"/>
        <w:numPr>
          <w:ilvl w:val="0"/>
          <w:numId w:val="106"/>
        </w:numPr>
        <w:adjustRightInd w:val="0"/>
        <w:snapToGrid w:val="0"/>
        <w:spacing w:beforeLines="20" w:before="62" w:afterLines="20" w:after="62"/>
        <w:ind w:left="998" w:hanging="357"/>
        <w:rPr>
          <w:rFonts w:cs="Arial"/>
        </w:rPr>
      </w:pPr>
      <w:r w:rsidRPr="001E6A31">
        <w:rPr>
          <w:rFonts w:cs="Arial"/>
        </w:rPr>
        <w:t>Slå på surfplattan och batteritestaren.</w:t>
      </w:r>
    </w:p>
    <w:p w14:paraId="21D14F08" w14:textId="5749BB8B" w:rsidR="002663CD" w:rsidRPr="001E6A31" w:rsidRDefault="002663CD" w:rsidP="002663CD">
      <w:pPr>
        <w:pStyle w:val="aa"/>
        <w:numPr>
          <w:ilvl w:val="0"/>
          <w:numId w:val="106"/>
        </w:numPr>
        <w:adjustRightInd w:val="0"/>
        <w:snapToGrid w:val="0"/>
        <w:spacing w:beforeLines="20" w:before="62" w:afterLines="20" w:after="62"/>
        <w:ind w:left="998" w:hanging="357"/>
        <w:rPr>
          <w:rFonts w:cs="Arial"/>
        </w:rPr>
      </w:pPr>
      <w:r w:rsidRPr="001E6A31">
        <w:rPr>
          <w:rFonts w:cs="Arial"/>
        </w:rPr>
        <w:t xml:space="preserve">Tryck på </w:t>
      </w:r>
      <w:r w:rsidR="001C2F0E" w:rsidRPr="001E6A31">
        <w:rPr>
          <w:rFonts w:cs="Arial"/>
          <w:b/>
        </w:rPr>
        <w:t>VCI</w:t>
      </w:r>
      <w:r w:rsidR="00896165" w:rsidRPr="001E6A31">
        <w:rPr>
          <w:rFonts w:cs="Arial"/>
          <w:b/>
        </w:rPr>
        <w:t>-ansvarig</w:t>
      </w:r>
      <w:r w:rsidRPr="001E6A31">
        <w:rPr>
          <w:rFonts w:cs="Arial"/>
          <w:b/>
        </w:rPr>
        <w:t xml:space="preserve"> </w:t>
      </w:r>
      <w:r w:rsidRPr="001E6A31">
        <w:rPr>
          <w:rFonts w:cs="Arial"/>
        </w:rPr>
        <w:t>på MaxiSys Job-menyn på surfplattan.</w:t>
      </w:r>
    </w:p>
    <w:p w14:paraId="75D19FBF" w14:textId="2378D3E7" w:rsidR="002663CD" w:rsidRPr="001E6A31" w:rsidRDefault="001E6A31" w:rsidP="002663CD">
      <w:pPr>
        <w:pStyle w:val="aa"/>
        <w:numPr>
          <w:ilvl w:val="0"/>
          <w:numId w:val="106"/>
        </w:numPr>
        <w:adjustRightInd w:val="0"/>
        <w:snapToGrid w:val="0"/>
        <w:spacing w:beforeLines="20" w:before="62" w:afterLines="20" w:after="62"/>
        <w:ind w:left="998" w:hanging="357"/>
        <w:rPr>
          <w:rFonts w:cs="Arial"/>
        </w:rPr>
      </w:pPr>
      <w:r w:rsidRPr="001E6A31">
        <w:rPr>
          <w:rFonts w:eastAsiaTheme="minorEastAsia" w:cs="Arial"/>
          <w:szCs w:val="18"/>
        </w:rPr>
        <w:t xml:space="preserve">Tryck på </w:t>
      </w:r>
      <w:r w:rsidRPr="001E6A31">
        <w:rPr>
          <w:rFonts w:eastAsiaTheme="minorEastAsia" w:cs="Arial"/>
          <w:b/>
          <w:szCs w:val="18"/>
        </w:rPr>
        <w:t>BAS BT</w:t>
      </w:r>
      <w:r w:rsidRPr="001E6A31">
        <w:rPr>
          <w:rFonts w:eastAsiaTheme="minorEastAsia" w:cs="Arial"/>
          <w:szCs w:val="18"/>
        </w:rPr>
        <w:t xml:space="preserve"> alternativet i vänsterkolumnen.</w:t>
      </w:r>
    </w:p>
    <w:p w14:paraId="05EA6B49" w14:textId="4D8888E3" w:rsidR="002663CD" w:rsidRPr="001E6A31" w:rsidRDefault="001E6A31" w:rsidP="002663CD">
      <w:pPr>
        <w:pStyle w:val="aa"/>
        <w:numPr>
          <w:ilvl w:val="0"/>
          <w:numId w:val="106"/>
        </w:numPr>
        <w:adjustRightInd w:val="0"/>
        <w:snapToGrid w:val="0"/>
        <w:spacing w:beforeLines="20" w:before="62" w:afterLines="20" w:after="62"/>
        <w:ind w:left="998" w:hanging="357"/>
        <w:rPr>
          <w:rFonts w:cs="Arial"/>
        </w:rPr>
      </w:pPr>
      <w:r w:rsidRPr="001E6A31">
        <w:rPr>
          <w:rFonts w:eastAsia="Times New Roman" w:cs="Arial"/>
          <w:szCs w:val="18"/>
          <w:lang w:val="sv-SE"/>
        </w:rPr>
        <w:t xml:space="preserve">Växla </w:t>
      </w:r>
      <w:r w:rsidRPr="001E6A31">
        <w:rPr>
          <w:rFonts w:eastAsia="Times New Roman" w:cs="Arial"/>
          <w:b/>
          <w:szCs w:val="18"/>
          <w:lang w:val="sv-SE"/>
        </w:rPr>
        <w:t>PÅ/AV-</w:t>
      </w:r>
      <w:r w:rsidRPr="001E6A31">
        <w:rPr>
          <w:rFonts w:eastAsia="Times New Roman" w:cs="Arial"/>
          <w:szCs w:val="18"/>
          <w:lang w:val="sv-SE"/>
        </w:rPr>
        <w:t xml:space="preserve">knappen </w:t>
      </w:r>
      <w:r w:rsidRPr="001E6A31">
        <w:rPr>
          <w:rFonts w:cs="Arial"/>
          <w:szCs w:val="18"/>
          <w:lang w:val="sv-SE"/>
        </w:rPr>
        <w:t xml:space="preserve">till </w:t>
      </w:r>
      <w:r w:rsidRPr="001E6A31">
        <w:rPr>
          <w:rFonts w:cs="Arial"/>
          <w:b/>
          <w:szCs w:val="18"/>
          <w:lang w:val="sv-SE"/>
        </w:rPr>
        <w:t>PÅ.</w:t>
      </w:r>
      <w:r w:rsidRPr="001E6A31">
        <w:rPr>
          <w:rFonts w:cs="Arial"/>
          <w:szCs w:val="18"/>
          <w:lang w:val="sv-SE"/>
        </w:rPr>
        <w:t xml:space="preserve"> Tryck på </w:t>
      </w:r>
      <w:r w:rsidRPr="001E6A31">
        <w:rPr>
          <w:rFonts w:cs="Arial"/>
          <w:b/>
          <w:szCs w:val="18"/>
          <w:lang w:val="sv-SE"/>
        </w:rPr>
        <w:t xml:space="preserve">Skanna </w:t>
      </w:r>
      <w:r w:rsidRPr="001E6A31">
        <w:rPr>
          <w:rFonts w:cs="Arial"/>
          <w:szCs w:val="18"/>
          <w:lang w:val="sv-SE"/>
        </w:rPr>
        <w:t>längst upp till höger på skärmen. Enheten börjar söka efter tillgängliga enheter att para ihop med.</w:t>
      </w:r>
    </w:p>
    <w:p w14:paraId="0D227D9B" w14:textId="77777777" w:rsidR="002663CD" w:rsidRPr="001E6A31" w:rsidRDefault="002663CD" w:rsidP="002663CD">
      <w:pPr>
        <w:pStyle w:val="aa"/>
        <w:numPr>
          <w:ilvl w:val="0"/>
          <w:numId w:val="106"/>
        </w:numPr>
        <w:adjustRightInd w:val="0"/>
        <w:snapToGrid w:val="0"/>
        <w:spacing w:beforeLines="20" w:before="62" w:afterLines="20" w:after="62"/>
        <w:ind w:left="998" w:hanging="357"/>
        <w:rPr>
          <w:rFonts w:cs="Arial"/>
        </w:rPr>
      </w:pPr>
      <w:r w:rsidRPr="001E6A31">
        <w:rPr>
          <w:rFonts w:cs="Arial"/>
        </w:rPr>
        <w:t>Beroende på vilken typ av batteritestare det är kan enhetens namn visas som "Maxi" med tillägget till batteritestarens serienummer. Välj lämplig enhet för parkoppling.</w:t>
      </w:r>
    </w:p>
    <w:p w14:paraId="7F394B9E" w14:textId="77777777" w:rsidR="002663CD" w:rsidRPr="001E6A31" w:rsidRDefault="002663CD" w:rsidP="002663CD">
      <w:pPr>
        <w:pStyle w:val="aa"/>
        <w:numPr>
          <w:ilvl w:val="0"/>
          <w:numId w:val="106"/>
        </w:numPr>
        <w:adjustRightInd w:val="0"/>
        <w:snapToGrid w:val="0"/>
        <w:spacing w:beforeLines="20" w:before="62" w:afterLines="20" w:after="62"/>
        <w:ind w:left="998" w:hanging="357"/>
        <w:rPr>
          <w:rFonts w:cs="Arial"/>
        </w:rPr>
      </w:pPr>
      <w:r w:rsidRPr="001E6A31">
        <w:rPr>
          <w:rFonts w:cs="Arial"/>
        </w:rPr>
        <w:t>När parkopplingen är lyckad visar anslutningsstatusen "Ansluten".</w:t>
      </w:r>
    </w:p>
    <w:p w14:paraId="5416E1F6" w14:textId="7555E44E" w:rsidR="002663CD" w:rsidRPr="001E6A31" w:rsidRDefault="002663CD" w:rsidP="002663CD">
      <w:pPr>
        <w:pStyle w:val="20"/>
        <w:spacing w:before="312" w:after="156"/>
        <w:rPr>
          <w:rFonts w:cs="Arial"/>
        </w:rPr>
      </w:pPr>
      <w:bookmarkStart w:id="651" w:name="_Toc109724496"/>
      <w:r w:rsidRPr="001E6A31">
        <w:rPr>
          <w:rFonts w:cs="Arial"/>
        </w:rPr>
        <w:lastRenderedPageBreak/>
        <w:t xml:space="preserve"> </w:t>
      </w:r>
      <w:bookmarkStart w:id="652" w:name="_Toc159436381"/>
      <w:bookmarkStart w:id="653" w:name="_Toc204265074"/>
      <w:r w:rsidR="001C2F0E" w:rsidRPr="001E6A31">
        <w:rPr>
          <w:rFonts w:cs="Arial"/>
        </w:rPr>
        <w:t>VCI</w:t>
      </w:r>
      <w:r w:rsidRPr="001E6A31">
        <w:rPr>
          <w:rFonts w:cs="Arial"/>
        </w:rPr>
        <w:t>-uppdatering</w:t>
      </w:r>
      <w:bookmarkEnd w:id="651"/>
      <w:bookmarkEnd w:id="652"/>
      <w:bookmarkEnd w:id="653"/>
    </w:p>
    <w:p w14:paraId="0CE7740F" w14:textId="2F528206" w:rsidR="002663CD" w:rsidRPr="001E6A31" w:rsidRDefault="001C2F0E" w:rsidP="002663CD">
      <w:pPr>
        <w:spacing w:before="156" w:after="156"/>
        <w:rPr>
          <w:rFonts w:eastAsiaTheme="minorEastAsia" w:cs="Arial"/>
        </w:rPr>
      </w:pPr>
      <w:r w:rsidRPr="001E6A31">
        <w:rPr>
          <w:rFonts w:eastAsiaTheme="minorEastAsia" w:cs="Arial"/>
        </w:rPr>
        <w:t>VCI</w:t>
      </w:r>
      <w:r w:rsidR="002663CD" w:rsidRPr="001E6A31">
        <w:rPr>
          <w:rFonts w:eastAsiaTheme="minorEastAsia" w:cs="Arial"/>
        </w:rPr>
        <w:t xml:space="preserve">-uppdateringen tillhandahåller den senaste uppdateringen för den anslutna </w:t>
      </w:r>
      <w:r w:rsidRPr="001E6A31">
        <w:rPr>
          <w:rFonts w:eastAsiaTheme="minorEastAsia" w:cs="Arial"/>
        </w:rPr>
        <w:t>VCI</w:t>
      </w:r>
      <w:r w:rsidR="002663CD" w:rsidRPr="001E6A31">
        <w:rPr>
          <w:rFonts w:eastAsiaTheme="minorEastAsia" w:cs="Arial"/>
        </w:rPr>
        <w:t xml:space="preserve">2. Innan du uppdaterar </w:t>
      </w:r>
      <w:r w:rsidRPr="001E6A31">
        <w:rPr>
          <w:rFonts w:eastAsiaTheme="minorEastAsia" w:cs="Arial"/>
        </w:rPr>
        <w:t>VCI</w:t>
      </w:r>
      <w:r w:rsidR="002663CD" w:rsidRPr="001E6A31">
        <w:rPr>
          <w:rFonts w:eastAsiaTheme="minorEastAsia" w:cs="Arial"/>
        </w:rPr>
        <w:t xml:space="preserve">2-firmwaren, se till att surfplattans nätverk är stabilt och lämna inte sidan </w:t>
      </w:r>
      <w:r w:rsidRPr="001E6A31">
        <w:rPr>
          <w:rFonts w:eastAsiaTheme="minorEastAsia" w:cs="Arial"/>
        </w:rPr>
        <w:t>VCI</w:t>
      </w:r>
      <w:r w:rsidR="002663CD" w:rsidRPr="001E6A31">
        <w:rPr>
          <w:rFonts w:eastAsiaTheme="minorEastAsia" w:cs="Arial"/>
        </w:rPr>
        <w:t>-uppdatering under uppgraderingen.</w:t>
      </w:r>
    </w:p>
    <w:p w14:paraId="265C2730" w14:textId="089C2B83" w:rsidR="002663CD" w:rsidRPr="001E6A31" w:rsidRDefault="002663CD" w:rsidP="002663CD">
      <w:pPr>
        <w:pStyle w:val="aa"/>
        <w:numPr>
          <w:ilvl w:val="0"/>
          <w:numId w:val="5"/>
        </w:numPr>
        <w:spacing w:beforeLines="20" w:before="62" w:afterLines="20" w:after="62"/>
        <w:ind w:left="641" w:hanging="357"/>
        <w:rPr>
          <w:rFonts w:cs="Arial"/>
          <w:b/>
          <w:bCs/>
        </w:rPr>
      </w:pPr>
      <w:r w:rsidRPr="001E6A31">
        <w:rPr>
          <w:rFonts w:cs="Arial"/>
          <w:b/>
          <w:bCs/>
        </w:rPr>
        <w:t xml:space="preserve">För att uppdatera </w:t>
      </w:r>
      <w:r w:rsidR="001C2F0E" w:rsidRPr="001E6A31">
        <w:rPr>
          <w:rFonts w:cs="Arial"/>
          <w:b/>
          <w:bCs/>
        </w:rPr>
        <w:t>VCI</w:t>
      </w:r>
      <w:r w:rsidRPr="001E6A31">
        <w:rPr>
          <w:rFonts w:cs="Arial"/>
          <w:b/>
          <w:bCs/>
        </w:rPr>
        <w:t>2</w:t>
      </w:r>
    </w:p>
    <w:p w14:paraId="385817B5" w14:textId="77777777" w:rsidR="002663CD" w:rsidRPr="001E6A31" w:rsidRDefault="002663CD" w:rsidP="002663CD">
      <w:pPr>
        <w:pStyle w:val="16"/>
        <w:widowControl/>
        <w:numPr>
          <w:ilvl w:val="0"/>
          <w:numId w:val="104"/>
        </w:numPr>
        <w:spacing w:beforeLines="20" w:before="62" w:afterLines="20" w:after="62"/>
        <w:ind w:leftChars="0" w:left="998" w:hanging="357"/>
      </w:pPr>
      <w:r w:rsidRPr="001E6A31">
        <w:t>Slå på surfplattan.</w:t>
      </w:r>
    </w:p>
    <w:p w14:paraId="2692483B" w14:textId="63C39920" w:rsidR="002663CD" w:rsidRPr="001E6A31" w:rsidRDefault="002663CD" w:rsidP="002663CD">
      <w:pPr>
        <w:pStyle w:val="16"/>
        <w:widowControl/>
        <w:numPr>
          <w:ilvl w:val="0"/>
          <w:numId w:val="104"/>
        </w:numPr>
        <w:spacing w:beforeLines="20" w:before="62" w:afterLines="20" w:after="62"/>
        <w:ind w:leftChars="0" w:left="998" w:hanging="357"/>
      </w:pPr>
      <w:r w:rsidRPr="001E6A31">
        <w:t xml:space="preserve">Anslut </w:t>
      </w:r>
      <w:r w:rsidR="001C2F0E" w:rsidRPr="001E6A31">
        <w:t>VCI</w:t>
      </w:r>
      <w:r w:rsidRPr="001E6A31">
        <w:t>2 till surfplattan via USB-kabel.</w:t>
      </w:r>
    </w:p>
    <w:p w14:paraId="54E9D23A" w14:textId="746AE36E" w:rsidR="002663CD" w:rsidRPr="001E6A31" w:rsidRDefault="002663CD" w:rsidP="002663CD">
      <w:pPr>
        <w:pStyle w:val="16"/>
        <w:widowControl/>
        <w:numPr>
          <w:ilvl w:val="0"/>
          <w:numId w:val="104"/>
        </w:numPr>
        <w:spacing w:beforeLines="20" w:before="62" w:afterLines="20" w:after="62"/>
        <w:ind w:leftChars="0" w:left="998" w:hanging="357"/>
      </w:pPr>
      <w:r w:rsidRPr="001E6A31">
        <w:t xml:space="preserve">Tryck på </w:t>
      </w:r>
      <w:r w:rsidR="001C2F0E" w:rsidRPr="001E6A31">
        <w:rPr>
          <w:b/>
        </w:rPr>
        <w:t>VCI</w:t>
      </w:r>
      <w:r w:rsidR="00896165" w:rsidRPr="001E6A31">
        <w:rPr>
          <w:b/>
        </w:rPr>
        <w:t>-ansvarig</w:t>
      </w:r>
      <w:r w:rsidRPr="001E6A31">
        <w:rPr>
          <w:b/>
        </w:rPr>
        <w:t xml:space="preserve"> </w:t>
      </w:r>
      <w:r w:rsidRPr="001E6A31">
        <w:t>på MaxiSys Job-menyn på surfplattan.</w:t>
      </w:r>
    </w:p>
    <w:p w14:paraId="2932F043" w14:textId="27AC71F6" w:rsidR="002663CD" w:rsidRPr="001E6A31" w:rsidRDefault="001E6A31" w:rsidP="002663CD">
      <w:pPr>
        <w:pStyle w:val="16"/>
        <w:widowControl/>
        <w:numPr>
          <w:ilvl w:val="0"/>
          <w:numId w:val="104"/>
        </w:numPr>
        <w:spacing w:beforeLines="20" w:before="62" w:afterLines="20" w:after="62"/>
        <w:ind w:leftChars="0" w:left="998" w:hanging="357"/>
      </w:pPr>
      <w:r w:rsidRPr="001E6A31">
        <w:rPr>
          <w:rFonts w:eastAsiaTheme="minorEastAsia"/>
          <w:bCs w:val="0"/>
          <w:szCs w:val="18"/>
          <w:lang w:val="sv-SE"/>
        </w:rPr>
        <w:t xml:space="preserve">Tryck på alternativet </w:t>
      </w:r>
      <w:r w:rsidRPr="001E6A31">
        <w:rPr>
          <w:rFonts w:eastAsiaTheme="minorEastAsia"/>
          <w:b/>
          <w:bCs w:val="0"/>
          <w:szCs w:val="18"/>
          <w:lang w:val="sv-SE"/>
        </w:rPr>
        <w:t xml:space="preserve">VCI-uppdatering </w:t>
      </w:r>
      <w:r w:rsidRPr="001E6A31">
        <w:rPr>
          <w:rFonts w:eastAsiaTheme="minorEastAsia"/>
          <w:bCs w:val="0"/>
          <w:szCs w:val="18"/>
          <w:lang w:val="sv-SE"/>
        </w:rPr>
        <w:t>i den vänstra kolumnen.</w:t>
      </w:r>
    </w:p>
    <w:p w14:paraId="6EF1918F" w14:textId="18174589" w:rsidR="002663CD" w:rsidRPr="001E6A31" w:rsidRDefault="002663CD" w:rsidP="001C2F0E">
      <w:pPr>
        <w:pStyle w:val="16"/>
        <w:widowControl/>
        <w:numPr>
          <w:ilvl w:val="0"/>
          <w:numId w:val="104"/>
        </w:numPr>
        <w:spacing w:beforeLines="20" w:before="62" w:afterLines="20" w:after="62"/>
        <w:ind w:leftChars="0" w:left="998" w:hanging="357"/>
      </w:pPr>
      <w:r w:rsidRPr="001E6A31">
        <w:t xml:space="preserve">Om den installerade versionen inte är den senaste visas både den aktuella och den senaste versionen på skärmen efter några sekunder. Tryck på </w:t>
      </w:r>
      <w:r w:rsidRPr="001E6A31">
        <w:rPr>
          <w:b/>
        </w:rPr>
        <w:t xml:space="preserve">Uppdatera nu </w:t>
      </w:r>
      <w:r w:rsidRPr="001E6A31">
        <w:t xml:space="preserve">för att uppdatera </w:t>
      </w:r>
      <w:r w:rsidR="001C2F0E" w:rsidRPr="001E6A31">
        <w:t>VCI</w:t>
      </w:r>
      <w:r w:rsidRPr="001E6A31">
        <w:t>2 om tillgängligt.</w:t>
      </w:r>
    </w:p>
    <w:p w14:paraId="446A1B60" w14:textId="77777777" w:rsidR="002663CD" w:rsidRPr="001E6A31" w:rsidRDefault="002663CD" w:rsidP="002663CD">
      <w:pPr>
        <w:pStyle w:val="20"/>
        <w:spacing w:before="312" w:after="156"/>
        <w:rPr>
          <w:rFonts w:cs="Arial"/>
        </w:rPr>
      </w:pPr>
      <w:bookmarkStart w:id="654" w:name="_Toc109724497"/>
      <w:r w:rsidRPr="001E6A31">
        <w:rPr>
          <w:rFonts w:cs="Arial"/>
        </w:rPr>
        <w:t xml:space="preserve"> </w:t>
      </w:r>
      <w:bookmarkStart w:id="655" w:name="_Toc159436382"/>
      <w:bookmarkStart w:id="656" w:name="_Toc204265075"/>
      <w:r w:rsidRPr="001E6A31">
        <w:rPr>
          <w:rFonts w:cs="Arial"/>
        </w:rPr>
        <w:t>BAS-uppdatering</w:t>
      </w:r>
      <w:bookmarkEnd w:id="654"/>
      <w:bookmarkEnd w:id="655"/>
      <w:bookmarkEnd w:id="656"/>
    </w:p>
    <w:p w14:paraId="35A9189A" w14:textId="77777777" w:rsidR="002663CD" w:rsidRPr="001E6A31" w:rsidRDefault="002663CD" w:rsidP="002663CD">
      <w:pPr>
        <w:spacing w:before="156" w:after="156"/>
        <w:rPr>
          <w:rFonts w:eastAsiaTheme="minorEastAsia" w:cs="Arial"/>
        </w:rPr>
      </w:pPr>
      <w:r w:rsidRPr="001E6A31">
        <w:rPr>
          <w:rFonts w:cs="Arial"/>
        </w:rPr>
        <w:t>Innan du uppdaterar batteritestarens firmware, se till att nätverksanslutningen är stabil.</w:t>
      </w:r>
    </w:p>
    <w:p w14:paraId="3321A6E9" w14:textId="77777777" w:rsidR="002663CD" w:rsidRPr="001E6A31" w:rsidRDefault="002663CD" w:rsidP="002663CD">
      <w:pPr>
        <w:pStyle w:val="aa"/>
        <w:numPr>
          <w:ilvl w:val="0"/>
          <w:numId w:val="5"/>
        </w:numPr>
        <w:spacing w:beforeLines="20" w:before="62" w:afterLines="20" w:after="62"/>
        <w:ind w:left="641" w:hanging="357"/>
        <w:rPr>
          <w:rFonts w:cs="Arial"/>
          <w:b/>
        </w:rPr>
      </w:pPr>
      <w:r w:rsidRPr="001E6A31">
        <w:rPr>
          <w:rFonts w:cs="Arial"/>
          <w:b/>
        </w:rPr>
        <w:t>För att uppdatera batteritestarens firmware</w:t>
      </w:r>
    </w:p>
    <w:p w14:paraId="2D0CFFC1" w14:textId="77777777" w:rsidR="002663CD" w:rsidRPr="001E6A31" w:rsidRDefault="002663CD" w:rsidP="002663CD">
      <w:pPr>
        <w:pStyle w:val="16"/>
        <w:widowControl/>
        <w:numPr>
          <w:ilvl w:val="0"/>
          <w:numId w:val="107"/>
        </w:numPr>
        <w:spacing w:beforeLines="20" w:before="62" w:afterLines="20" w:after="62"/>
        <w:ind w:leftChars="0" w:left="998" w:hanging="357"/>
      </w:pPr>
      <w:r w:rsidRPr="001E6A31">
        <w:t>Slå på surfplattan och batteritestaren.</w:t>
      </w:r>
    </w:p>
    <w:p w14:paraId="66BC510C" w14:textId="77777777" w:rsidR="002663CD" w:rsidRPr="001E6A31" w:rsidRDefault="002663CD" w:rsidP="002663CD">
      <w:pPr>
        <w:pStyle w:val="16"/>
        <w:widowControl/>
        <w:numPr>
          <w:ilvl w:val="0"/>
          <w:numId w:val="107"/>
        </w:numPr>
        <w:spacing w:beforeLines="20" w:before="62" w:afterLines="20" w:after="62"/>
        <w:ind w:leftChars="0" w:left="998" w:hanging="357"/>
      </w:pPr>
      <w:r w:rsidRPr="001E6A31">
        <w:t>Anslut batteritestaren till surfplattan via Bluetooth eller USB-kabel.</w:t>
      </w:r>
    </w:p>
    <w:p w14:paraId="617E3391" w14:textId="79D8AAC5" w:rsidR="002663CD" w:rsidRPr="001E6A31" w:rsidRDefault="002663CD" w:rsidP="002663CD">
      <w:pPr>
        <w:pStyle w:val="16"/>
        <w:widowControl/>
        <w:numPr>
          <w:ilvl w:val="0"/>
          <w:numId w:val="107"/>
        </w:numPr>
        <w:spacing w:beforeLines="20" w:before="62" w:afterLines="20" w:after="62"/>
        <w:ind w:leftChars="0" w:left="998" w:hanging="357"/>
      </w:pPr>
      <w:r w:rsidRPr="001E6A31">
        <w:t xml:space="preserve">Tryck på </w:t>
      </w:r>
      <w:r w:rsidR="001C2F0E" w:rsidRPr="001E6A31">
        <w:rPr>
          <w:b/>
        </w:rPr>
        <w:t>VCI</w:t>
      </w:r>
      <w:r w:rsidR="00896165" w:rsidRPr="001E6A31">
        <w:rPr>
          <w:b/>
        </w:rPr>
        <w:t xml:space="preserve">-ansvarig </w:t>
      </w:r>
      <w:r w:rsidR="00F16151" w:rsidRPr="001E6A31">
        <w:rPr>
          <w:b/>
        </w:rPr>
        <w:t>-</w:t>
      </w:r>
      <w:r w:rsidRPr="001E6A31">
        <w:t>applikationen på MaxiSys</w:t>
      </w:r>
      <w:r w:rsidR="00F16151" w:rsidRPr="001E6A31">
        <w:t>-</w:t>
      </w:r>
      <w:r w:rsidRPr="001E6A31">
        <w:t>jobbmenyn på surfplattan.</w:t>
      </w:r>
    </w:p>
    <w:p w14:paraId="418D2555" w14:textId="0B957E3B" w:rsidR="002663CD" w:rsidRPr="001E6A31" w:rsidRDefault="001E6A31" w:rsidP="002663CD">
      <w:pPr>
        <w:pStyle w:val="16"/>
        <w:widowControl/>
        <w:numPr>
          <w:ilvl w:val="0"/>
          <w:numId w:val="107"/>
        </w:numPr>
        <w:spacing w:beforeLines="20" w:before="62" w:afterLines="20" w:after="62"/>
        <w:ind w:leftChars="0" w:left="998" w:hanging="357"/>
      </w:pPr>
      <w:r w:rsidRPr="001E6A31">
        <w:rPr>
          <w:szCs w:val="18"/>
          <w:lang w:val="sv-SE"/>
        </w:rPr>
        <w:t xml:space="preserve">Tryck på alternativet </w:t>
      </w:r>
      <w:r w:rsidRPr="001E6A31">
        <w:rPr>
          <w:b/>
          <w:szCs w:val="18"/>
          <w:lang w:val="sv-SE"/>
        </w:rPr>
        <w:t>BAS-uppdatering</w:t>
      </w:r>
      <w:r w:rsidRPr="001E6A31">
        <w:rPr>
          <w:szCs w:val="18"/>
          <w:lang w:val="sv-SE"/>
        </w:rPr>
        <w:t xml:space="preserve"> i den vänstra kolumnen.</w:t>
      </w:r>
    </w:p>
    <w:p w14:paraId="5EDDF7AF" w14:textId="77777777" w:rsidR="002663CD" w:rsidRPr="001E6A31" w:rsidRDefault="002663CD" w:rsidP="002663CD">
      <w:pPr>
        <w:pStyle w:val="16"/>
        <w:widowControl/>
        <w:numPr>
          <w:ilvl w:val="0"/>
          <w:numId w:val="107"/>
        </w:numPr>
        <w:spacing w:beforeLines="20" w:before="62" w:afterLines="20" w:after="62"/>
        <w:ind w:leftChars="0" w:left="998" w:hanging="357"/>
      </w:pPr>
      <w:r w:rsidRPr="001E6A31">
        <w:t xml:space="preserve">Om den installerade versionen inte är den senaste visas den aktuella versionen och den senaste versionen på skärmen efter några sekunder. Tryck på </w:t>
      </w:r>
      <w:r w:rsidRPr="001E6A31">
        <w:rPr>
          <w:b/>
        </w:rPr>
        <w:t xml:space="preserve">Uppdatera nu </w:t>
      </w:r>
      <w:r w:rsidRPr="001E6A31">
        <w:t>för att uppdatera BAS-firmware om tillgänglig.</w:t>
      </w:r>
    </w:p>
    <w:p w14:paraId="0473CB32" w14:textId="77777777" w:rsidR="002663CD" w:rsidRPr="001E6A31" w:rsidRDefault="002663CD" w:rsidP="002663CD">
      <w:pPr>
        <w:pStyle w:val="NOTE2"/>
        <w:spacing w:before="156" w:after="156" w:line="200" w:lineRule="exact"/>
        <w:contextualSpacing/>
        <w:rPr>
          <w:b/>
          <w:bCs w:val="0"/>
        </w:rPr>
      </w:pPr>
      <w:r w:rsidRPr="001E6A31">
        <w:rPr>
          <w:noProof/>
          <w:lang w:val="en-US"/>
        </w:rPr>
        <w:drawing>
          <wp:anchor distT="0" distB="0" distL="114300" distR="114300" simplePos="0" relativeHeight="252331008" behindDoc="0" locked="0" layoutInCell="1" allowOverlap="1" wp14:anchorId="174DC4B0" wp14:editId="1D7F489D">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1E6A31">
        <w:rPr>
          <w:b/>
          <w:bCs w:val="0"/>
        </w:rPr>
        <w:t>NOTERA</w:t>
      </w:r>
    </w:p>
    <w:p w14:paraId="6946EFBD" w14:textId="77777777" w:rsidR="002663CD" w:rsidRPr="001E6A31" w:rsidRDefault="002663CD" w:rsidP="002663CD">
      <w:pPr>
        <w:pStyle w:val="NOTE2"/>
        <w:spacing w:before="156" w:after="156" w:line="200" w:lineRule="exact"/>
        <w:contextualSpacing/>
      </w:pPr>
      <w:r w:rsidRPr="001E6A31">
        <w:t>Lämna inte BAS-uppdateringssidan under uppgraderingen.</w:t>
      </w:r>
    </w:p>
    <w:p w14:paraId="616816CD" w14:textId="77777777" w:rsidR="002663CD" w:rsidRPr="001E6A31" w:rsidRDefault="002663CD" w:rsidP="002663CD">
      <w:pPr>
        <w:pStyle w:val="12"/>
        <w:spacing w:before="312" w:after="312"/>
        <w:ind w:left="792" w:hanging="792"/>
      </w:pPr>
      <w:bookmarkStart w:id="657" w:name="_Handhållen_lutningsmätare"/>
      <w:bookmarkEnd w:id="657"/>
      <w:r w:rsidRPr="001E6A31">
        <w:lastRenderedPageBreak/>
        <w:t xml:space="preserve"> </w:t>
      </w:r>
      <w:bookmarkStart w:id="658" w:name="_Ref181124303"/>
      <w:bookmarkStart w:id="659" w:name="_Ref159831042"/>
      <w:bookmarkStart w:id="660" w:name="_Toc204265076"/>
      <w:r w:rsidRPr="001E6A31">
        <w:t>Handhållen lutningsmätare</w:t>
      </w:r>
      <w:bookmarkEnd w:id="658"/>
      <w:bookmarkEnd w:id="660"/>
    </w:p>
    <w:p w14:paraId="713F9AF3" w14:textId="19C7DE55" w:rsidR="002663CD" w:rsidRPr="001E6A31" w:rsidRDefault="002663CD" w:rsidP="002663CD">
      <w:pPr>
        <w:spacing w:before="156" w:after="156"/>
        <w:rPr>
          <w:rFonts w:cs="Arial"/>
        </w:rPr>
      </w:pPr>
      <w:r w:rsidRPr="001E6A31">
        <w:rPr>
          <w:rFonts w:cs="Arial"/>
        </w:rPr>
        <w:t>Anslut den handhållna lutningsmätaren till MaxiSys</w:t>
      </w:r>
      <w:r w:rsidR="00F16151" w:rsidRPr="001E6A31">
        <w:rPr>
          <w:rFonts w:cs="Arial"/>
        </w:rPr>
        <w:t>-</w:t>
      </w:r>
      <w:r w:rsidRPr="001E6A31">
        <w:rPr>
          <w:rFonts w:cs="Arial"/>
        </w:rPr>
        <w:t>surfplattan och öppna appen Handhållen lutningsmätare. Den kan noggrant mäta Mercedes-Benz-fordons körhöjd, vilket är en databas för att justera värdena för hjulcamber, caster och toe under hjulinställningsproceduren.</w:t>
      </w:r>
    </w:p>
    <w:p w14:paraId="30284C5F" w14:textId="77777777" w:rsidR="002663CD" w:rsidRPr="001E6A31" w:rsidRDefault="002663CD" w:rsidP="002663CD">
      <w:pPr>
        <w:pStyle w:val="aa"/>
        <w:widowControl w:val="0"/>
        <w:numPr>
          <w:ilvl w:val="0"/>
          <w:numId w:val="25"/>
        </w:numPr>
        <w:spacing w:beforeLines="20" w:before="62" w:afterLines="20" w:after="62"/>
        <w:ind w:left="641" w:hanging="357"/>
        <w:rPr>
          <w:rFonts w:cs="Arial"/>
          <w:b/>
          <w:bCs/>
        </w:rPr>
      </w:pPr>
      <w:r w:rsidRPr="001E6A31">
        <w:rPr>
          <w:rFonts w:cs="Arial"/>
          <w:b/>
          <w:bCs/>
        </w:rPr>
        <w:t>För att mäta körhöjden på ett Mercedes-Benz-fordon</w:t>
      </w:r>
    </w:p>
    <w:p w14:paraId="1506A82A" w14:textId="2A8BDE8F" w:rsidR="002663CD" w:rsidRPr="001E6A31" w:rsidRDefault="002663CD" w:rsidP="002663CD">
      <w:pPr>
        <w:pStyle w:val="Text"/>
        <w:numPr>
          <w:ilvl w:val="0"/>
          <w:numId w:val="258"/>
        </w:numPr>
        <w:spacing w:beforeLines="20" w:before="62" w:afterLines="20" w:after="62"/>
        <w:ind w:left="998" w:hanging="357"/>
        <w:rPr>
          <w:rFonts w:cs="Arial"/>
        </w:rPr>
      </w:pPr>
      <w:r w:rsidRPr="001E6A31">
        <w:rPr>
          <w:rFonts w:cs="Arial"/>
        </w:rPr>
        <w:t>Anslut den handhållna lutningsmätaren till USB-porten på MaxiSys</w:t>
      </w:r>
      <w:r w:rsidR="00F16151" w:rsidRPr="001E6A31">
        <w:rPr>
          <w:rFonts w:cs="Arial"/>
        </w:rPr>
        <w:t>-</w:t>
      </w:r>
      <w:r w:rsidRPr="001E6A31">
        <w:rPr>
          <w:rFonts w:cs="Arial"/>
        </w:rPr>
        <w:t>surfplattan med den medföljande USB-kabeln.</w:t>
      </w:r>
    </w:p>
    <w:p w14:paraId="3B6E09F5" w14:textId="7B4DB582" w:rsidR="002663CD" w:rsidRPr="001E6A31" w:rsidRDefault="001E6A31" w:rsidP="002663CD">
      <w:pPr>
        <w:spacing w:before="156" w:afterLines="0" w:after="0" w:line="480" w:lineRule="auto"/>
        <w:ind w:left="0"/>
        <w:jc w:val="center"/>
        <w:rPr>
          <w:rFonts w:cs="Arial"/>
        </w:rPr>
      </w:pPr>
      <w:r w:rsidRPr="001E6A31">
        <w:rPr>
          <w:rFonts w:cs="Arial"/>
          <w:noProof/>
        </w:rPr>
        <w:drawing>
          <wp:inline distT="0" distB="0" distL="0" distR="0" wp14:anchorId="6F39450B" wp14:editId="031AAAEA">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0780C669" w14:textId="28FCB190" w:rsidR="002663CD" w:rsidRPr="001E6A31" w:rsidRDefault="002663CD" w:rsidP="002663CD">
      <w:pPr>
        <w:pStyle w:val="ab"/>
        <w:spacing w:beforeLines="20" w:before="62" w:after="156"/>
        <w:ind w:left="0"/>
        <w:rPr>
          <w:rFonts w:cs="Arial"/>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5</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iCs/>
        </w:rPr>
        <w:t>Ansluta MaxiSys</w:t>
      </w:r>
      <w:r w:rsidR="00F16151" w:rsidRPr="001E6A31">
        <w:rPr>
          <w:rFonts w:cs="Arial"/>
          <w:i/>
          <w:iCs/>
        </w:rPr>
        <w:t>-</w:t>
      </w:r>
      <w:r w:rsidRPr="001E6A31">
        <w:rPr>
          <w:rFonts w:cs="Arial"/>
          <w:i/>
          <w:iCs/>
        </w:rPr>
        <w:t>surfplatta och handhållen lutningsmätare</w:t>
      </w:r>
    </w:p>
    <w:p w14:paraId="72486BC7" w14:textId="77777777" w:rsidR="002663CD" w:rsidRPr="001E6A31" w:rsidRDefault="002663CD" w:rsidP="002663CD">
      <w:pPr>
        <w:pStyle w:val="Text"/>
        <w:numPr>
          <w:ilvl w:val="0"/>
          <w:numId w:val="258"/>
        </w:numPr>
        <w:spacing w:beforeLines="20" w:before="62" w:afterLines="20" w:after="62"/>
        <w:ind w:left="998" w:hanging="357"/>
        <w:rPr>
          <w:rFonts w:cs="Arial"/>
        </w:rPr>
      </w:pPr>
      <w:r w:rsidRPr="001E6A31">
        <w:rPr>
          <w:rFonts w:cs="Arial"/>
        </w:rPr>
        <w:t xml:space="preserve">Tryck på knappen </w:t>
      </w:r>
      <w:r w:rsidRPr="001E6A31">
        <w:rPr>
          <w:rFonts w:cs="Arial"/>
          <w:b/>
          <w:bCs/>
        </w:rPr>
        <w:t xml:space="preserve">Handhållen lutningsmätare </w:t>
      </w:r>
      <w:r w:rsidRPr="001E6A31">
        <w:rPr>
          <w:rFonts w:cs="Arial"/>
        </w:rPr>
        <w:t>på MaxiSys Jobbmeny för att öppna skärmen för val av fordonsserie.</w:t>
      </w:r>
    </w:p>
    <w:p w14:paraId="5F5BB5FD" w14:textId="77777777" w:rsidR="002663CD" w:rsidRPr="001E6A31" w:rsidRDefault="002663CD" w:rsidP="002663CD">
      <w:pPr>
        <w:spacing w:before="156" w:after="156" w:line="480" w:lineRule="auto"/>
        <w:ind w:left="0"/>
        <w:jc w:val="center"/>
        <w:rPr>
          <w:rFonts w:cs="Arial"/>
        </w:rPr>
      </w:pPr>
      <w:r w:rsidRPr="001E6A31">
        <w:rPr>
          <w:rFonts w:cs="Arial"/>
          <w:noProof/>
          <w:lang w:val="en-US"/>
          <w14:ligatures w14:val="standardContextual"/>
        </w:rPr>
        <w:drawing>
          <wp:inline distT="0" distB="0" distL="0" distR="0" wp14:anchorId="629773EA" wp14:editId="6746B824">
            <wp:extent cx="2879259" cy="1962727"/>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3" cstate="print">
                      <a:extLst>
                        <a:ext uri="{28A0092B-C50C-407E-A947-70E740481C1C}">
                          <a14:useLocalDpi xmlns:a14="http://schemas.microsoft.com/office/drawing/2010/main"/>
                        </a:ext>
                      </a:extLst>
                    </a:blip>
                    <a:srcRect/>
                    <a:stretch/>
                  </pic:blipFill>
                  <pic:spPr bwMode="auto">
                    <a:xfrm>
                      <a:off x="0" y="0"/>
                      <a:ext cx="2880000" cy="1963232"/>
                    </a:xfrm>
                    <a:prstGeom prst="rect">
                      <a:avLst/>
                    </a:prstGeom>
                    <a:ln>
                      <a:noFill/>
                    </a:ln>
                    <a:extLst>
                      <a:ext uri="{53640926-AAD7-44D8-BBD7-CCE9431645EC}">
                        <a14:shadowObscured xmlns:a14="http://schemas.microsoft.com/office/drawing/2010/main"/>
                      </a:ext>
                    </a:extLst>
                  </pic:spPr>
                </pic:pic>
              </a:graphicData>
            </a:graphic>
          </wp:inline>
        </w:drawing>
      </w:r>
    </w:p>
    <w:p w14:paraId="5C619F1F" w14:textId="5E97FD5D" w:rsidR="002663CD" w:rsidRPr="001E6A31" w:rsidRDefault="002663CD" w:rsidP="002663CD">
      <w:pPr>
        <w:pStyle w:val="ab"/>
        <w:spacing w:before="156" w:after="156"/>
        <w:ind w:left="0"/>
        <w:rPr>
          <w:rFonts w:cs="Arial"/>
        </w:rPr>
      </w:pPr>
      <w:r w:rsidRPr="001E6A31">
        <w:rPr>
          <w:rFonts w:cs="Arial"/>
        </w:rPr>
        <w:lastRenderedPageBreak/>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5</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t xml:space="preserve"> </w:t>
      </w:r>
      <w:r w:rsidRPr="001E6A31">
        <w:rPr>
          <w:rFonts w:cs="Arial"/>
          <w:i/>
          <w:iCs/>
          <w:color w:val="000000" w:themeColor="text1"/>
        </w:rPr>
        <w:t>Skärm för val av fordonsserie</w:t>
      </w:r>
    </w:p>
    <w:p w14:paraId="28225DE7" w14:textId="77777777" w:rsidR="002663CD" w:rsidRPr="001E6A31" w:rsidRDefault="002663CD" w:rsidP="002663CD">
      <w:pPr>
        <w:pStyle w:val="Text"/>
        <w:numPr>
          <w:ilvl w:val="0"/>
          <w:numId w:val="258"/>
        </w:numPr>
        <w:spacing w:beforeLines="20" w:before="62" w:afterLines="20" w:after="62"/>
        <w:ind w:left="998" w:hanging="357"/>
        <w:rPr>
          <w:rFonts w:cs="Arial"/>
        </w:rPr>
      </w:pPr>
      <w:r w:rsidRPr="001E6A31">
        <w:rPr>
          <w:rFonts w:cs="Arial"/>
        </w:rPr>
        <w:t>Följ instruktionerna på skärmen för att mäta körhöjden. De uppmätta resultaten laddas automatiskt upp till surfplattan och visas i motsvarande inmatningsruta.</w:t>
      </w:r>
    </w:p>
    <w:p w14:paraId="49792123" w14:textId="77777777" w:rsidR="002663CD" w:rsidRPr="001E6A31" w:rsidRDefault="002663CD" w:rsidP="002663CD">
      <w:pPr>
        <w:spacing w:before="156" w:after="156" w:line="480" w:lineRule="auto"/>
        <w:ind w:left="0"/>
        <w:jc w:val="center"/>
        <w:rPr>
          <w:rFonts w:cs="Arial"/>
        </w:rPr>
      </w:pPr>
      <w:r w:rsidRPr="001E6A31">
        <w:rPr>
          <w:rFonts w:cs="Arial"/>
          <w:noProof/>
          <w:lang w:val="en-US"/>
          <w14:ligatures w14:val="standardContextual"/>
        </w:rPr>
        <w:drawing>
          <wp:inline distT="0" distB="0" distL="0" distR="0" wp14:anchorId="1F1318A5" wp14:editId="3AA52412">
            <wp:extent cx="2879259" cy="1967346"/>
            <wp:effectExtent l="0" t="0" r="0" b="0"/>
            <wp:docPr id="742912173" name="图片 742912173"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descr="图形用户界面, 应用程序&#10;&#10;AI 生成的内容可能不正确。"/>
                    <pic:cNvPicPr/>
                  </pic:nvPicPr>
                  <pic:blipFill rotWithShape="1">
                    <a:blip r:embed="rId254" cstate="print">
                      <a:extLst>
                        <a:ext uri="{28A0092B-C50C-407E-A947-70E740481C1C}">
                          <a14:useLocalDpi xmlns:a14="http://schemas.microsoft.com/office/drawing/2010/main"/>
                        </a:ext>
                      </a:extLst>
                    </a:blip>
                    <a:srcRect/>
                    <a:stretch/>
                  </pic:blipFill>
                  <pic:spPr bwMode="auto">
                    <a:xfrm>
                      <a:off x="0" y="0"/>
                      <a:ext cx="2880000" cy="1967852"/>
                    </a:xfrm>
                    <a:prstGeom prst="rect">
                      <a:avLst/>
                    </a:prstGeom>
                    <a:ln>
                      <a:noFill/>
                    </a:ln>
                    <a:extLst>
                      <a:ext uri="{53640926-AAD7-44D8-BBD7-CCE9431645EC}">
                        <a14:shadowObscured xmlns:a14="http://schemas.microsoft.com/office/drawing/2010/main"/>
                      </a:ext>
                    </a:extLst>
                  </pic:spPr>
                </pic:pic>
              </a:graphicData>
            </a:graphic>
          </wp:inline>
        </w:drawing>
      </w:r>
    </w:p>
    <w:p w14:paraId="46F91AB9" w14:textId="30216FBB" w:rsidR="002663CD" w:rsidRPr="001E6A31" w:rsidRDefault="002663CD" w:rsidP="002663CD">
      <w:pPr>
        <w:pStyle w:val="ab"/>
        <w:spacing w:before="156" w:after="156"/>
        <w:ind w:left="0"/>
        <w:rPr>
          <w:rFonts w:cs="Arial"/>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5</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t xml:space="preserve"> </w:t>
      </w:r>
      <w:r w:rsidRPr="001E6A31">
        <w:rPr>
          <w:rFonts w:cs="Arial"/>
          <w:i/>
          <w:iCs/>
          <w:color w:val="000000" w:themeColor="text1"/>
        </w:rPr>
        <w:t>Resultatskärm för körhöjdsmätning</w:t>
      </w:r>
    </w:p>
    <w:p w14:paraId="5D831155" w14:textId="77777777" w:rsidR="002663CD" w:rsidRPr="001E6A31" w:rsidRDefault="002663CD" w:rsidP="002663CD">
      <w:pPr>
        <w:pStyle w:val="NOTE0"/>
        <w:spacing w:beforeLines="0" w:before="0" w:afterLines="0" w:after="0"/>
        <w:rPr>
          <w:rFonts w:cs="Arial"/>
        </w:rPr>
      </w:pPr>
      <w:r w:rsidRPr="001E6A31">
        <w:rPr>
          <w:rFonts w:cs="Arial"/>
          <w:b w:val="0"/>
          <w:noProof/>
          <w:lang w:val="en-US"/>
        </w:rPr>
        <w:drawing>
          <wp:anchor distT="0" distB="0" distL="114300" distR="114300" simplePos="0" relativeHeight="252342272" behindDoc="0" locked="0" layoutInCell="1" allowOverlap="1" wp14:anchorId="6C658DDE" wp14:editId="0F007ADB">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rPr>
        <w:t>NOTERA</w:t>
      </w:r>
    </w:p>
    <w:p w14:paraId="083CD9D3" w14:textId="0819671D" w:rsidR="002663CD" w:rsidRPr="001E6A31" w:rsidRDefault="002663CD" w:rsidP="002663CD">
      <w:pPr>
        <w:pStyle w:val="NOTE1"/>
        <w:spacing w:beforeLines="0" w:before="0" w:afterLines="0" w:after="0"/>
        <w:rPr>
          <w:rFonts w:cs="Arial"/>
        </w:rPr>
      </w:pPr>
      <w:r w:rsidRPr="001E6A31">
        <w:rPr>
          <w:rFonts w:cs="Arial"/>
        </w:rPr>
        <w:t>Tryck på</w:t>
      </w:r>
      <w:r w:rsidR="008442C3" w:rsidRPr="001E6A31">
        <w:rPr>
          <w:rFonts w:cs="Arial"/>
        </w:rPr>
        <w:t xml:space="preserve"> </w:t>
      </w:r>
      <w:r w:rsidRPr="001E6A31">
        <w:rPr>
          <w:rFonts w:cs="Arial"/>
          <w:noProof/>
          <w:lang w:val="en-US"/>
          <w14:ligatures w14:val="standardContextual"/>
        </w:rPr>
        <w:drawing>
          <wp:inline distT="0" distB="0" distL="0" distR="0" wp14:anchorId="2075EB1E" wp14:editId="66C9A348">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5" cstate="print">
                      <a:extLst>
                        <a:ext uri="{28A0092B-C50C-407E-A947-70E740481C1C}">
                          <a14:useLocalDpi xmlns:a14="http://schemas.microsoft.com/office/drawing/2010/main"/>
                        </a:ext>
                      </a:extLst>
                    </a:blip>
                    <a:stretch>
                      <a:fillRect/>
                    </a:stretch>
                  </pic:blipFill>
                  <pic:spPr>
                    <a:xfrm>
                      <a:off x="0" y="0"/>
                      <a:ext cx="126000" cy="65625"/>
                    </a:xfrm>
                    <a:prstGeom prst="rect">
                      <a:avLst/>
                    </a:prstGeom>
                  </pic:spPr>
                </pic:pic>
              </a:graphicData>
            </a:graphic>
          </wp:inline>
        </w:drawing>
      </w:r>
      <w:r w:rsidRPr="001E6A31">
        <w:rPr>
          <w:rFonts w:cs="Arial"/>
        </w:rPr>
        <w:t xml:space="preserve"> knappen i skärmens övre högra hörn för att öppna rullgardinsmenyn: Kalibrera, Uppdatera, Hjälp. En snabbguide om hur du använder Autel handhållna lutningsmätare visas efter att du tryckt på </w:t>
      </w:r>
      <w:r w:rsidRPr="001E6A31">
        <w:rPr>
          <w:rFonts w:cs="Arial"/>
          <w:b/>
          <w:bCs w:val="0"/>
        </w:rPr>
        <w:t>Hjälp</w:t>
      </w:r>
      <w:r w:rsidR="00F16151" w:rsidRPr="001E6A31">
        <w:rPr>
          <w:rFonts w:cs="Arial"/>
          <w:b/>
          <w:bCs w:val="0"/>
        </w:rPr>
        <w:t>-</w:t>
      </w:r>
      <w:r w:rsidRPr="001E6A31">
        <w:rPr>
          <w:rFonts w:cs="Arial"/>
        </w:rPr>
        <w:t>alternativet.</w:t>
      </w:r>
    </w:p>
    <w:p w14:paraId="217D355E" w14:textId="77777777" w:rsidR="002663CD" w:rsidRPr="001E6A31" w:rsidRDefault="002663CD" w:rsidP="002663CD">
      <w:pPr>
        <w:pStyle w:val="Text"/>
        <w:spacing w:before="156" w:after="156"/>
        <w:rPr>
          <w:rFonts w:cs="Arial"/>
        </w:rPr>
      </w:pPr>
    </w:p>
    <w:p w14:paraId="5B751616" w14:textId="77777777" w:rsidR="002663CD" w:rsidRPr="001E6A31" w:rsidRDefault="002663CD" w:rsidP="002663CD">
      <w:pPr>
        <w:spacing w:before="156" w:after="156"/>
        <w:rPr>
          <w:rFonts w:cs="Arial"/>
        </w:rPr>
      </w:pPr>
    </w:p>
    <w:p w14:paraId="35DD3A03" w14:textId="77777777" w:rsidR="002663CD" w:rsidRPr="001E6A31" w:rsidRDefault="002663CD" w:rsidP="002663CD">
      <w:pPr>
        <w:pStyle w:val="12"/>
        <w:spacing w:before="312" w:after="312"/>
        <w:ind w:left="792" w:hanging="792"/>
      </w:pPr>
      <w:bookmarkStart w:id="661" w:name="_Stöd"/>
      <w:bookmarkEnd w:id="661"/>
      <w:r w:rsidRPr="001E6A31">
        <w:lastRenderedPageBreak/>
        <w:t xml:space="preserve"> </w:t>
      </w:r>
      <w:bookmarkStart w:id="662" w:name="_Ref195170501"/>
      <w:bookmarkStart w:id="663" w:name="_Toc204265077"/>
      <w:r w:rsidRPr="001E6A31">
        <w:t>Stöd</w:t>
      </w:r>
      <w:bookmarkEnd w:id="659"/>
      <w:bookmarkEnd w:id="662"/>
      <w:bookmarkEnd w:id="663"/>
    </w:p>
    <w:p w14:paraId="03074DC6" w14:textId="014C00C1" w:rsidR="002663CD" w:rsidRPr="001E6A31" w:rsidRDefault="002663CD" w:rsidP="002663CD">
      <w:pPr>
        <w:pStyle w:val="BodytextUserManual"/>
        <w:spacing w:before="156" w:after="156"/>
      </w:pPr>
      <w:bookmarkStart w:id="664" w:name="_Toc451525818"/>
      <w:bookmarkStart w:id="665" w:name="_Ref366861466"/>
      <w:r w:rsidRPr="001E6A31">
        <w:t>Den här applikationen startar supportplattformen som synkroniserar Autels online-tjänstbasstation med MaxiSys</w:t>
      </w:r>
      <w:r w:rsidR="00F16151" w:rsidRPr="001E6A31">
        <w:t>-</w:t>
      </w:r>
      <w:r w:rsidRPr="001E6A31">
        <w:t>surfplattan. Ansluten till Autels servicekanal och online-communities erbjuder supportapplikationen det snabbaste sättet för problemlösningar, så att du kan skicka hjälpförfrågningar för att få direkt service och support.</w:t>
      </w:r>
    </w:p>
    <w:p w14:paraId="4A3F5FC0" w14:textId="77777777" w:rsidR="002663CD" w:rsidRPr="001E6A31" w:rsidRDefault="002663CD" w:rsidP="002663CD">
      <w:pPr>
        <w:pStyle w:val="20"/>
        <w:spacing w:before="312" w:after="156"/>
        <w:rPr>
          <w:rFonts w:cs="Arial"/>
        </w:rPr>
      </w:pPr>
      <w:bookmarkStart w:id="666" w:name="_Toc38114431"/>
      <w:bookmarkEnd w:id="664"/>
      <w:bookmarkEnd w:id="665"/>
      <w:r w:rsidRPr="001E6A31">
        <w:rPr>
          <w:rFonts w:cs="Arial"/>
        </w:rPr>
        <w:t xml:space="preserve"> </w:t>
      </w:r>
      <w:bookmarkStart w:id="667" w:name="_Toc159436384"/>
      <w:bookmarkStart w:id="668" w:name="_Toc204265078"/>
      <w:r w:rsidRPr="001E6A31">
        <w:rPr>
          <w:rFonts w:cs="Arial"/>
        </w:rPr>
        <w:t>Stöd för skärmlayout</w:t>
      </w:r>
      <w:bookmarkEnd w:id="666"/>
      <w:bookmarkEnd w:id="667"/>
      <w:bookmarkEnd w:id="668"/>
    </w:p>
    <w:p w14:paraId="7C4912C7" w14:textId="6DC4402F" w:rsidR="002663CD" w:rsidRPr="001E6A31" w:rsidRDefault="002663CD" w:rsidP="002663CD">
      <w:pPr>
        <w:pStyle w:val="BodytextUserManual"/>
        <w:spacing w:before="156" w:after="156"/>
      </w:pPr>
      <w:r w:rsidRPr="001E6A31">
        <w:t>Navigering i supportprogrammets gränssnitt sker med hjälp av knappen Hem i det övre verktygsfältet. Huvuddelen av supportskärmen är indelad i två sektioner. Den smala kolumnen till vänster är huvudmenyn; välj ett ämne från huvudmenyn för att visa motsvarande funktionsskärm till höger.</w:t>
      </w:r>
    </w:p>
    <w:p w14:paraId="1A625ED2" w14:textId="77777777" w:rsidR="002663CD" w:rsidRPr="001E6A31" w:rsidRDefault="002663CD" w:rsidP="002663CD">
      <w:pPr>
        <w:spacing w:before="156" w:after="156" w:line="240" w:lineRule="auto"/>
        <w:ind w:left="0"/>
        <w:jc w:val="center"/>
        <w:rPr>
          <w:rFonts w:cs="Arial"/>
        </w:rPr>
      </w:pPr>
      <w:r w:rsidRPr="001E6A31">
        <w:rPr>
          <w:rFonts w:cs="Arial"/>
          <w:noProof/>
          <w:lang w:val="en-US"/>
        </w:rPr>
        <w:drawing>
          <wp:inline distT="0" distB="0" distL="0" distR="0" wp14:anchorId="6089E2A3" wp14:editId="24C86D1F">
            <wp:extent cx="2879285" cy="198208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6" cstate="print">
                      <a:extLst>
                        <a:ext uri="{28A0092B-C50C-407E-A947-70E740481C1C}">
                          <a14:useLocalDpi xmlns:a14="http://schemas.microsoft.com/office/drawing/2010/main"/>
                        </a:ext>
                      </a:extLst>
                    </a:blip>
                    <a:srcRect/>
                    <a:stretch/>
                  </pic:blipFill>
                  <pic:spPr bwMode="auto">
                    <a:xfrm>
                      <a:off x="0" y="0"/>
                      <a:ext cx="2880000" cy="1982573"/>
                    </a:xfrm>
                    <a:prstGeom prst="rect">
                      <a:avLst/>
                    </a:prstGeom>
                    <a:noFill/>
                    <a:ln>
                      <a:noFill/>
                    </a:ln>
                    <a:extLst>
                      <a:ext uri="{53640926-AAD7-44D8-BBD7-CCE9431645EC}">
                        <a14:shadowObscured xmlns:a14="http://schemas.microsoft.com/office/drawing/2010/main"/>
                      </a:ext>
                    </a:extLst>
                  </pic:spPr>
                </pic:pic>
              </a:graphicData>
            </a:graphic>
          </wp:inline>
        </w:drawing>
      </w:r>
    </w:p>
    <w:p w14:paraId="4ADC61F3" w14:textId="5239FFA8" w:rsidR="002663CD" w:rsidRPr="001E6A31" w:rsidRDefault="002663CD" w:rsidP="002663CD">
      <w:pPr>
        <w:pStyle w:val="ab"/>
        <w:spacing w:before="156"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6</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rPr>
        <w:t>Skärmen för supportapplikation</w:t>
      </w:r>
    </w:p>
    <w:p w14:paraId="03A681F2" w14:textId="77777777" w:rsidR="002663CD" w:rsidRPr="001E6A31" w:rsidRDefault="002663CD" w:rsidP="002663CD">
      <w:pPr>
        <w:pStyle w:val="20"/>
        <w:spacing w:before="312" w:after="156"/>
        <w:rPr>
          <w:rFonts w:cs="Arial"/>
        </w:rPr>
      </w:pPr>
      <w:bookmarkStart w:id="669" w:name="_Toc451525820"/>
      <w:bookmarkStart w:id="670" w:name="_Toc38114432"/>
      <w:r w:rsidRPr="001E6A31">
        <w:rPr>
          <w:rFonts w:cs="Arial"/>
        </w:rPr>
        <w:t xml:space="preserve"> </w:t>
      </w:r>
      <w:bookmarkStart w:id="671" w:name="_Toc159436385"/>
      <w:bookmarkStart w:id="672" w:name="_Toc204265079"/>
      <w:r w:rsidRPr="001E6A31">
        <w:rPr>
          <w:rFonts w:cs="Arial"/>
        </w:rPr>
        <w:t>Min</w:t>
      </w:r>
      <w:r w:rsidRPr="001E6A31">
        <w:rPr>
          <w:rFonts w:cs="Arial"/>
          <w:color w:val="FF0000"/>
        </w:rPr>
        <w:t xml:space="preserve"> </w:t>
      </w:r>
      <w:r w:rsidRPr="001E6A31">
        <w:rPr>
          <w:rFonts w:cs="Arial"/>
        </w:rPr>
        <w:t>Konto</w:t>
      </w:r>
      <w:bookmarkEnd w:id="669"/>
      <w:bookmarkEnd w:id="670"/>
      <w:bookmarkEnd w:id="671"/>
      <w:bookmarkEnd w:id="672"/>
    </w:p>
    <w:p w14:paraId="25D3CC26" w14:textId="77777777" w:rsidR="002663CD" w:rsidRPr="001E6A31" w:rsidRDefault="002663CD" w:rsidP="002663CD">
      <w:pPr>
        <w:pStyle w:val="BodytextUserManual"/>
        <w:spacing w:before="156" w:after="156"/>
      </w:pPr>
      <w:r w:rsidRPr="001E6A31">
        <w:t>Mitt</w:t>
      </w:r>
      <w:r w:rsidRPr="001E6A31">
        <w:rPr>
          <w:color w:val="FF0000"/>
        </w:rPr>
        <w:t xml:space="preserve"> </w:t>
      </w:r>
      <w:r w:rsidRPr="001E6A31">
        <w:t>Kontoskärmen visar omfattande information om användaren och produkten, som är synkroniserad med det registrerade kontot online.</w:t>
      </w:r>
    </w:p>
    <w:p w14:paraId="494BA03A" w14:textId="636993FF" w:rsidR="002663CD" w:rsidRPr="001E6A31" w:rsidRDefault="002663CD" w:rsidP="001E6A31">
      <w:pPr>
        <w:pStyle w:val="EN"/>
        <w:spacing w:before="156" w:after="156"/>
        <w:rPr>
          <w:rFonts w:cs="Arial"/>
          <w:b/>
          <w:bCs w:val="0"/>
          <w:lang w:val="en-US"/>
        </w:rPr>
      </w:pPr>
      <w:bookmarkStart w:id="673" w:name="_Toc159436386"/>
      <w:r w:rsidRPr="001E6A31">
        <w:rPr>
          <w:rFonts w:cs="Arial"/>
          <w:b/>
          <w:bCs w:val="0"/>
          <w:lang w:val="en-US"/>
        </w:rPr>
        <w:t>Personlig information</w:t>
      </w:r>
      <w:bookmarkEnd w:id="673"/>
    </w:p>
    <w:p w14:paraId="754EA36A" w14:textId="77777777" w:rsidR="002663CD" w:rsidRPr="001E6A31" w:rsidRDefault="002663CD" w:rsidP="002663CD">
      <w:pPr>
        <w:pStyle w:val="BodytextUserManual"/>
        <w:spacing w:before="156" w:after="156"/>
      </w:pPr>
      <w:r w:rsidRPr="001E6A31">
        <w:lastRenderedPageBreak/>
        <w:t>Både användarinformation och enhetsinformation finns i avsnittet Personlig information.</w:t>
      </w:r>
    </w:p>
    <w:p w14:paraId="64E00B3F" w14:textId="787B40A7" w:rsidR="002663CD" w:rsidRPr="001E6A31" w:rsidRDefault="002663CD" w:rsidP="002663CD">
      <w:pPr>
        <w:pStyle w:val="aa"/>
        <w:numPr>
          <w:ilvl w:val="0"/>
          <w:numId w:val="103"/>
        </w:numPr>
        <w:spacing w:beforeLines="20" w:before="62" w:afterLines="20" w:after="62"/>
        <w:ind w:left="641" w:hanging="357"/>
        <w:rPr>
          <w:rFonts w:cs="Arial"/>
        </w:rPr>
      </w:pPr>
      <w:r w:rsidRPr="001E6A31">
        <w:rPr>
          <w:rFonts w:cs="Arial"/>
        </w:rPr>
        <w:t>Användarinformation — visar detaljerad information om ditt registrerade Autel</w:t>
      </w:r>
      <w:r w:rsidR="00F16151" w:rsidRPr="001E6A31">
        <w:rPr>
          <w:rFonts w:cs="Arial"/>
        </w:rPr>
        <w:t>-</w:t>
      </w:r>
      <w:r w:rsidRPr="001E6A31">
        <w:rPr>
          <w:rFonts w:cs="Arial"/>
        </w:rPr>
        <w:t>konto online, såsom ditt Autel</w:t>
      </w:r>
      <w:r w:rsidR="00F16151" w:rsidRPr="001E6A31">
        <w:rPr>
          <w:rFonts w:cs="Arial"/>
        </w:rPr>
        <w:t>-</w:t>
      </w:r>
      <w:r w:rsidRPr="001E6A31">
        <w:rPr>
          <w:rFonts w:cs="Arial"/>
        </w:rPr>
        <w:t>ID, namn, adress och annan kontaktinformation.</w:t>
      </w:r>
    </w:p>
    <w:p w14:paraId="021C65E7" w14:textId="77777777" w:rsidR="002663CD" w:rsidRPr="001E6A31" w:rsidRDefault="002663CD" w:rsidP="002663CD">
      <w:pPr>
        <w:pStyle w:val="aa"/>
        <w:numPr>
          <w:ilvl w:val="0"/>
          <w:numId w:val="103"/>
        </w:numPr>
        <w:spacing w:beforeLines="20" w:before="62" w:afterLines="20" w:after="62"/>
        <w:ind w:left="641" w:hanging="357"/>
        <w:rPr>
          <w:rFonts w:cs="Arial"/>
        </w:rPr>
      </w:pPr>
      <w:r w:rsidRPr="001E6A31">
        <w:rPr>
          <w:rFonts w:cs="Arial"/>
        </w:rPr>
        <w:t>Enhetsinformation</w:t>
      </w:r>
      <w:r w:rsidRPr="001E6A31">
        <w:rPr>
          <w:rFonts w:cs="Arial"/>
          <w:b/>
        </w:rPr>
        <w:t xml:space="preserve"> </w:t>
      </w:r>
      <w:r w:rsidRPr="001E6A31">
        <w:rPr>
          <w:rFonts w:cs="Arial"/>
        </w:rPr>
        <w:t>— visar information om den registrerade produkten, inklusive produktens serienummer, registreringstid, utgångstid och garantiperiod.</w:t>
      </w:r>
    </w:p>
    <w:p w14:paraId="167E059E" w14:textId="77777777" w:rsidR="002663CD" w:rsidRPr="001E6A31" w:rsidRDefault="002663CD" w:rsidP="002663CD">
      <w:pPr>
        <w:pStyle w:val="20"/>
        <w:spacing w:before="312" w:after="156"/>
        <w:rPr>
          <w:rFonts w:cs="Arial"/>
        </w:rPr>
      </w:pPr>
      <w:bookmarkStart w:id="674" w:name="_Toc159436389"/>
      <w:r w:rsidRPr="001E6A31">
        <w:rPr>
          <w:rFonts w:cs="Arial"/>
        </w:rPr>
        <w:t xml:space="preserve"> </w:t>
      </w:r>
      <w:bookmarkStart w:id="675" w:name="_Toc204265080"/>
      <w:r w:rsidRPr="001E6A31">
        <w:rPr>
          <w:rFonts w:cs="Arial"/>
        </w:rPr>
        <w:t>Utbildning</w:t>
      </w:r>
      <w:bookmarkEnd w:id="674"/>
      <w:bookmarkEnd w:id="675"/>
    </w:p>
    <w:p w14:paraId="7BAA48CD" w14:textId="3AE51808" w:rsidR="002663CD" w:rsidRPr="001E6A31" w:rsidRDefault="002663CD" w:rsidP="002663CD">
      <w:pPr>
        <w:pStyle w:val="16"/>
        <w:spacing w:before="156" w:after="156"/>
        <w:ind w:leftChars="0" w:left="284"/>
      </w:pPr>
      <w:r w:rsidRPr="001E6A31">
        <w:t>Utbildningsavsnittet innehåller snabblänkar till Autels onlinevideokonton. Välj en videokanal efter språk för att se alla tillgängliga Autel</w:t>
      </w:r>
      <w:r w:rsidR="00F16151" w:rsidRPr="001E6A31">
        <w:t>-</w:t>
      </w:r>
      <w:r w:rsidRPr="001E6A31">
        <w:t>instruktionsvideor online om ämnen som produktanvändningstekniker och fordonsdiagnostik.</w:t>
      </w:r>
    </w:p>
    <w:p w14:paraId="4EB7DF7A" w14:textId="77777777" w:rsidR="002663CD" w:rsidRPr="001E6A31" w:rsidRDefault="002663CD" w:rsidP="002663CD">
      <w:pPr>
        <w:pStyle w:val="20"/>
        <w:spacing w:before="312" w:after="156"/>
        <w:rPr>
          <w:rFonts w:cs="Arial"/>
        </w:rPr>
      </w:pPr>
      <w:bookmarkStart w:id="676" w:name="_Toc451525822"/>
      <w:bookmarkStart w:id="677" w:name="_Ref384653417"/>
      <w:bookmarkStart w:id="678" w:name="_Toc38114434"/>
      <w:bookmarkStart w:id="679" w:name="_Ref118309924"/>
      <w:bookmarkStart w:id="680" w:name="_Ref118309927"/>
      <w:bookmarkStart w:id="681" w:name="_Ref118314503"/>
      <w:bookmarkStart w:id="682" w:name="_Ref118314506"/>
      <w:r w:rsidRPr="001E6A31">
        <w:rPr>
          <w:rFonts w:cs="Arial"/>
        </w:rPr>
        <w:t xml:space="preserve"> </w:t>
      </w:r>
      <w:bookmarkStart w:id="683" w:name="_Ref119312155"/>
      <w:bookmarkStart w:id="684" w:name="_Toc159436390"/>
      <w:bookmarkStart w:id="685" w:name="_Toc204265081"/>
      <w:r w:rsidRPr="001E6A31">
        <w:rPr>
          <w:rFonts w:cs="Arial"/>
        </w:rPr>
        <w:t>Dataloggning</w:t>
      </w:r>
      <w:bookmarkEnd w:id="676"/>
      <w:bookmarkEnd w:id="677"/>
      <w:bookmarkEnd w:id="678"/>
      <w:bookmarkEnd w:id="679"/>
      <w:bookmarkEnd w:id="680"/>
      <w:bookmarkEnd w:id="681"/>
      <w:bookmarkEnd w:id="682"/>
      <w:bookmarkEnd w:id="683"/>
      <w:bookmarkEnd w:id="684"/>
      <w:bookmarkEnd w:id="685"/>
    </w:p>
    <w:p w14:paraId="7F0520A9" w14:textId="77777777" w:rsidR="002663CD" w:rsidRPr="001E6A31" w:rsidRDefault="002663CD" w:rsidP="002663CD">
      <w:pPr>
        <w:pStyle w:val="BodytextUserManual"/>
        <w:spacing w:before="156" w:afterLines="0" w:after="120"/>
      </w:pPr>
      <w:r w:rsidRPr="001E6A31">
        <w:t xml:space="preserve">Dataloggningssektionen registrerar all </w:t>
      </w:r>
      <w:r w:rsidRPr="001E6A31">
        <w:rPr>
          <w:b/>
        </w:rPr>
        <w:t xml:space="preserve">feedback </w:t>
      </w:r>
      <w:r w:rsidRPr="001E6A31">
        <w:t xml:space="preserve">(inskickad), </w:t>
      </w:r>
      <w:r w:rsidRPr="001E6A31">
        <w:rPr>
          <w:b/>
        </w:rPr>
        <w:t xml:space="preserve">ingen feedback </w:t>
      </w:r>
      <w:r w:rsidRPr="001E6A31">
        <w:t xml:space="preserve">(ej inskickad men sparad) eller </w:t>
      </w:r>
      <w:r w:rsidRPr="001E6A31">
        <w:rPr>
          <w:b/>
        </w:rPr>
        <w:t xml:space="preserve">historik </w:t>
      </w:r>
      <w:r w:rsidRPr="001E6A31">
        <w:t>(upp till de senaste 20 testposterna) i diagnossystemet. Supportpersonalen tar emot och bearbetar de inskickade rapporterna via supportplattformen. Lösningen skickas tillbaka så snart som möjligt. Du kan fortsätta att kommunicera med supportplattformen tills problemet är löst.</w:t>
      </w:r>
    </w:p>
    <w:p w14:paraId="02C2EF54"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För att svara i en dataloggningssession</w:t>
      </w:r>
    </w:p>
    <w:p w14:paraId="0B642DC7" w14:textId="77777777" w:rsidR="002663CD" w:rsidRPr="001E6A31" w:rsidRDefault="002663CD" w:rsidP="002663CD">
      <w:pPr>
        <w:pStyle w:val="aa"/>
        <w:numPr>
          <w:ilvl w:val="0"/>
          <w:numId w:val="239"/>
        </w:numPr>
        <w:spacing w:beforeLines="20" w:before="62" w:afterLines="20" w:after="62"/>
        <w:ind w:left="998" w:hanging="357"/>
        <w:rPr>
          <w:rFonts w:cs="Arial"/>
        </w:rPr>
      </w:pPr>
      <w:r w:rsidRPr="001E6A31">
        <w:rPr>
          <w:rFonts w:cs="Arial"/>
        </w:rPr>
        <w:t xml:space="preserve">Tryck på taggen </w:t>
      </w:r>
      <w:r w:rsidRPr="001E6A31">
        <w:rPr>
          <w:rFonts w:cs="Arial"/>
          <w:b/>
        </w:rPr>
        <w:t xml:space="preserve">Feedback </w:t>
      </w:r>
      <w:r w:rsidRPr="001E6A31">
        <w:rPr>
          <w:rFonts w:cs="Arial"/>
        </w:rPr>
        <w:t>för att visa listan över inskickade dataloggningar.</w:t>
      </w:r>
    </w:p>
    <w:p w14:paraId="1D3CF0FB" w14:textId="77777777" w:rsidR="002663CD" w:rsidRPr="001E6A31" w:rsidRDefault="002663CD" w:rsidP="002663CD">
      <w:pPr>
        <w:pStyle w:val="aa"/>
        <w:numPr>
          <w:ilvl w:val="0"/>
          <w:numId w:val="239"/>
        </w:numPr>
        <w:spacing w:beforeLines="20" w:before="62" w:afterLines="20" w:after="62"/>
        <w:ind w:left="998" w:hanging="357"/>
        <w:rPr>
          <w:rFonts w:cs="Arial"/>
        </w:rPr>
      </w:pPr>
      <w:r w:rsidRPr="001E6A31">
        <w:rPr>
          <w:rFonts w:cs="Arial"/>
        </w:rPr>
        <w:t>Välj ett specifikt objekt för att se den senaste uppdateringen av bearbetningsförloppet.</w:t>
      </w:r>
    </w:p>
    <w:p w14:paraId="45F594CE" w14:textId="4553489E" w:rsidR="002663CD" w:rsidRPr="001E6A31" w:rsidRDefault="001E6A31" w:rsidP="002663CD">
      <w:pPr>
        <w:pStyle w:val="aa"/>
        <w:numPr>
          <w:ilvl w:val="0"/>
          <w:numId w:val="239"/>
        </w:numPr>
        <w:spacing w:beforeLines="20" w:before="62" w:afterLines="20" w:after="62"/>
        <w:ind w:left="998" w:hanging="357"/>
        <w:rPr>
          <w:rFonts w:cs="Arial"/>
        </w:rPr>
      </w:pPr>
      <w:r w:rsidRPr="001E6A31">
        <w:rPr>
          <w:rFonts w:eastAsiaTheme="minorEastAsia" w:cs="Arial"/>
          <w:szCs w:val="18"/>
          <w:lang w:val="sv-SE"/>
        </w:rPr>
        <w:t>Tryck på inmatningsfältet längst ner på skärmen och skriv ditt svar. Du kan dessutom lägga till bilagan om det behövs.</w:t>
      </w:r>
    </w:p>
    <w:p w14:paraId="795A864D" w14:textId="77777777" w:rsidR="002663CD" w:rsidRPr="001E6A31" w:rsidRDefault="002663CD" w:rsidP="002663CD">
      <w:pPr>
        <w:pStyle w:val="aa"/>
        <w:numPr>
          <w:ilvl w:val="0"/>
          <w:numId w:val="239"/>
        </w:numPr>
        <w:spacing w:beforeLines="20" w:before="62" w:afterLines="20" w:after="62"/>
        <w:ind w:left="998" w:hanging="357"/>
        <w:rPr>
          <w:rFonts w:cs="Arial"/>
        </w:rPr>
      </w:pPr>
      <w:r w:rsidRPr="001E6A31">
        <w:rPr>
          <w:rFonts w:cs="Arial"/>
        </w:rPr>
        <w:t xml:space="preserve">Tryck på </w:t>
      </w:r>
      <w:r w:rsidRPr="001E6A31">
        <w:rPr>
          <w:rFonts w:cs="Arial"/>
          <w:b/>
        </w:rPr>
        <w:t xml:space="preserve">Skicka </w:t>
      </w:r>
      <w:r w:rsidRPr="001E6A31">
        <w:rPr>
          <w:rFonts w:cs="Arial"/>
        </w:rPr>
        <w:t>för att leverera ditt meddelande till Autel Support.</w:t>
      </w:r>
    </w:p>
    <w:p w14:paraId="20DF29DE" w14:textId="77777777" w:rsidR="002663CD" w:rsidRPr="001E6A31" w:rsidRDefault="002663CD" w:rsidP="002663CD">
      <w:pPr>
        <w:pStyle w:val="20"/>
        <w:spacing w:before="312" w:after="156"/>
        <w:rPr>
          <w:rFonts w:cs="Arial"/>
        </w:rPr>
      </w:pPr>
      <w:bookmarkStart w:id="686" w:name="_Toc38114436"/>
      <w:bookmarkStart w:id="687" w:name="_Toc451525825"/>
      <w:r w:rsidRPr="001E6A31">
        <w:rPr>
          <w:rFonts w:cs="Arial"/>
        </w:rPr>
        <w:t xml:space="preserve"> </w:t>
      </w:r>
      <w:bookmarkStart w:id="688" w:name="_Toc159436391"/>
      <w:bookmarkStart w:id="689" w:name="_Toc204265082"/>
      <w:r w:rsidRPr="001E6A31">
        <w:rPr>
          <w:rFonts w:cs="Arial"/>
        </w:rPr>
        <w:t>Vanliga frågor</w:t>
      </w:r>
      <w:bookmarkEnd w:id="686"/>
      <w:bookmarkEnd w:id="688"/>
      <w:bookmarkEnd w:id="689"/>
      <w:r w:rsidRPr="001E6A31">
        <w:rPr>
          <w:rFonts w:cs="Arial"/>
        </w:rPr>
        <w:t xml:space="preserve"> </w:t>
      </w:r>
      <w:bookmarkEnd w:id="687"/>
    </w:p>
    <w:p w14:paraId="2C55E0B9" w14:textId="77777777" w:rsidR="002663CD" w:rsidRPr="001E6A31" w:rsidRDefault="002663CD" w:rsidP="002663CD">
      <w:pPr>
        <w:pStyle w:val="BodytextUserManual"/>
        <w:spacing w:before="156" w:after="156"/>
      </w:pPr>
      <w:r w:rsidRPr="001E6A31">
        <w:t>FAQ-sektionen innehåller omfattande referenser för alla vanliga frågor och svar om användningen av Autels online-medlemskonto samt shopping- och betalningsrutiner.</w:t>
      </w:r>
    </w:p>
    <w:p w14:paraId="759AE016" w14:textId="77777777" w:rsidR="002663CD" w:rsidRPr="001E6A31" w:rsidRDefault="002663CD" w:rsidP="002663CD">
      <w:pPr>
        <w:pStyle w:val="aa"/>
        <w:numPr>
          <w:ilvl w:val="0"/>
          <w:numId w:val="240"/>
        </w:numPr>
        <w:spacing w:beforeLines="20" w:before="62" w:afterLines="20" w:after="62"/>
        <w:ind w:left="641" w:hanging="357"/>
        <w:rPr>
          <w:rFonts w:cs="Arial"/>
        </w:rPr>
      </w:pPr>
      <w:r w:rsidRPr="001E6A31">
        <w:rPr>
          <w:rFonts w:cs="Arial"/>
        </w:rPr>
        <w:t>Konto</w:t>
      </w:r>
      <w:r w:rsidRPr="001E6A31">
        <w:rPr>
          <w:rFonts w:cs="Arial"/>
          <w:b/>
        </w:rPr>
        <w:t xml:space="preserve"> </w:t>
      </w:r>
      <w:r w:rsidRPr="001E6A31">
        <w:rPr>
          <w:rFonts w:cs="Arial"/>
        </w:rPr>
        <w:t>— visar frågor och svar om användningen av Autels onlineanvändarkonto.</w:t>
      </w:r>
    </w:p>
    <w:p w14:paraId="5193A5C0" w14:textId="77777777" w:rsidR="002663CD" w:rsidRPr="001E6A31" w:rsidRDefault="002663CD" w:rsidP="002663CD">
      <w:pPr>
        <w:pStyle w:val="aa"/>
        <w:numPr>
          <w:ilvl w:val="0"/>
          <w:numId w:val="240"/>
        </w:numPr>
        <w:spacing w:beforeLines="20" w:before="62" w:afterLines="20" w:after="62"/>
        <w:ind w:left="641" w:hanging="357"/>
        <w:rPr>
          <w:rFonts w:cs="Arial"/>
        </w:rPr>
      </w:pPr>
      <w:r w:rsidRPr="001E6A31">
        <w:rPr>
          <w:rFonts w:cs="Arial"/>
        </w:rPr>
        <w:t>Shopping – visar frågor och svar om metoder eller procedurer för köp av produkter online.</w:t>
      </w:r>
    </w:p>
    <w:p w14:paraId="284A9709" w14:textId="77777777" w:rsidR="002663CD" w:rsidRPr="001E6A31" w:rsidRDefault="002663CD" w:rsidP="002663CD">
      <w:pPr>
        <w:pStyle w:val="aa"/>
        <w:numPr>
          <w:ilvl w:val="0"/>
          <w:numId w:val="240"/>
        </w:numPr>
        <w:spacing w:beforeLines="20" w:before="62" w:afterLines="20" w:after="62"/>
        <w:ind w:left="641" w:hanging="357"/>
        <w:rPr>
          <w:rFonts w:cs="Arial"/>
        </w:rPr>
      </w:pPr>
      <w:r w:rsidRPr="001E6A31">
        <w:rPr>
          <w:rFonts w:cs="Arial"/>
        </w:rPr>
        <w:t>Betalning</w:t>
      </w:r>
      <w:r w:rsidRPr="001E6A31">
        <w:rPr>
          <w:rFonts w:cs="Arial"/>
          <w:b/>
        </w:rPr>
        <w:t xml:space="preserve"> </w:t>
      </w:r>
      <w:r w:rsidRPr="001E6A31">
        <w:rPr>
          <w:rFonts w:cs="Arial"/>
        </w:rPr>
        <w:t>— visar frågor och svar om betalningsmetoder eller procedurer för produkter online.</w:t>
      </w:r>
    </w:p>
    <w:p w14:paraId="67A4A0B3" w14:textId="064C9BB3" w:rsidR="002663CD" w:rsidRPr="001E6A31" w:rsidRDefault="002663CD" w:rsidP="002663CD">
      <w:pPr>
        <w:pStyle w:val="12"/>
        <w:spacing w:before="312" w:after="312"/>
        <w:ind w:left="792" w:hanging="792"/>
      </w:pPr>
      <w:bookmarkStart w:id="690" w:name="_Ref159831069"/>
      <w:bookmarkStart w:id="691" w:name="_Toc204265083"/>
      <w:r w:rsidRPr="001E6A31">
        <w:lastRenderedPageBreak/>
        <w:t>MaxiViewer</w:t>
      </w:r>
      <w:bookmarkEnd w:id="690"/>
      <w:bookmarkEnd w:id="691"/>
      <w:r w:rsidRPr="001E6A31">
        <w:t xml:space="preserve"> </w:t>
      </w:r>
    </w:p>
    <w:p w14:paraId="31B5D9E8" w14:textId="42544B2A" w:rsidR="002663CD" w:rsidRPr="001E6A31" w:rsidRDefault="002663CD" w:rsidP="002663CD">
      <w:pPr>
        <w:spacing w:before="156" w:after="156"/>
        <w:rPr>
          <w:rFonts w:cs="Arial"/>
        </w:rPr>
      </w:pPr>
      <w:r w:rsidRPr="001E6A31">
        <w:rPr>
          <w:rFonts w:cs="Arial"/>
        </w:rPr>
        <w:t>MaxiViewer</w:t>
      </w:r>
      <w:r w:rsidR="00F16151" w:rsidRPr="001E6A31">
        <w:rPr>
          <w:rFonts w:cs="Arial"/>
        </w:rPr>
        <w:t>-</w:t>
      </w:r>
      <w:r w:rsidRPr="001E6A31">
        <w:rPr>
          <w:rFonts w:cs="Arial"/>
        </w:rPr>
        <w:t xml:space="preserve">applikationen kan du söka efter funktioner som stöds av våra verktyg och versionsinformation. </w:t>
      </w:r>
      <w:bookmarkStart w:id="692" w:name="OLE_LINK55"/>
      <w:r w:rsidRPr="001E6A31">
        <w:rPr>
          <w:rFonts w:cs="Arial"/>
        </w:rPr>
        <w:t>Det finns två sätt att söka, antingen genom att söka efter verktyget och fordonet eller genom att söka efter funktionerna.</w:t>
      </w:r>
    </w:p>
    <w:bookmarkEnd w:id="692"/>
    <w:p w14:paraId="28755BD2" w14:textId="77777777" w:rsidR="002663CD" w:rsidRPr="001E6A31" w:rsidRDefault="002663CD" w:rsidP="002663CD">
      <w:pPr>
        <w:pStyle w:val="aa"/>
        <w:numPr>
          <w:ilvl w:val="1"/>
          <w:numId w:val="5"/>
        </w:numPr>
        <w:spacing w:beforeLines="20" w:before="62" w:afterLines="20" w:after="62"/>
        <w:ind w:left="641" w:hanging="357"/>
        <w:rPr>
          <w:rFonts w:cs="Arial"/>
          <w:b/>
        </w:rPr>
      </w:pPr>
      <w:r w:rsidRPr="001E6A31">
        <w:rPr>
          <w:rFonts w:cs="Arial"/>
          <w:b/>
        </w:rPr>
        <w:t>Att söka efter fordon</w:t>
      </w:r>
    </w:p>
    <w:p w14:paraId="39504628" w14:textId="0D19845F" w:rsidR="002663CD" w:rsidRPr="001E6A31" w:rsidRDefault="002663CD" w:rsidP="002663CD">
      <w:pPr>
        <w:pStyle w:val="aa"/>
        <w:numPr>
          <w:ilvl w:val="0"/>
          <w:numId w:val="249"/>
        </w:numPr>
        <w:spacing w:beforeLines="20" w:before="62" w:afterLines="20" w:after="62"/>
        <w:ind w:left="998" w:hanging="357"/>
        <w:rPr>
          <w:rFonts w:cs="Arial"/>
        </w:rPr>
      </w:pPr>
      <w:r w:rsidRPr="001E6A31">
        <w:rPr>
          <w:rFonts w:cs="Arial"/>
        </w:rPr>
        <w:t xml:space="preserve">Tryck på </w:t>
      </w:r>
      <w:r w:rsidRPr="001E6A31">
        <w:rPr>
          <w:rFonts w:cs="Arial"/>
          <w:b/>
        </w:rPr>
        <w:t>MaxiViewer</w:t>
      </w:r>
      <w:r w:rsidR="00F16151" w:rsidRPr="001E6A31">
        <w:rPr>
          <w:rFonts w:cs="Arial"/>
          <w:b/>
        </w:rPr>
        <w:t>-</w:t>
      </w:r>
      <w:r w:rsidRPr="001E6A31">
        <w:rPr>
          <w:rFonts w:cs="Arial"/>
        </w:rPr>
        <w:t>applikationen i MaxiSys jobbmeny. MaxiViewer</w:t>
      </w:r>
      <w:r w:rsidR="00F16151" w:rsidRPr="001E6A31">
        <w:rPr>
          <w:rFonts w:cs="Arial"/>
        </w:rPr>
        <w:t>-</w:t>
      </w:r>
      <w:r w:rsidRPr="001E6A31">
        <w:rPr>
          <w:rFonts w:cs="Arial"/>
        </w:rPr>
        <w:t>applikationens skärm visas.</w:t>
      </w:r>
    </w:p>
    <w:p w14:paraId="57A02F37" w14:textId="61C58368" w:rsidR="002663CD" w:rsidRPr="001E6A31" w:rsidRDefault="001E6A31" w:rsidP="002663CD">
      <w:pPr>
        <w:pStyle w:val="aa"/>
        <w:numPr>
          <w:ilvl w:val="0"/>
          <w:numId w:val="249"/>
        </w:numPr>
        <w:spacing w:beforeLines="20" w:before="62" w:afterLines="20" w:after="62"/>
        <w:ind w:left="998" w:hanging="357"/>
        <w:rPr>
          <w:rFonts w:cs="Arial"/>
        </w:rPr>
      </w:pPr>
      <w:r w:rsidRPr="001E6A31">
        <w:rPr>
          <w:rFonts w:eastAsiaTheme="minorEastAsia" w:cs="Arial"/>
          <w:szCs w:val="18"/>
        </w:rPr>
        <w:t>Välj en produktmodell från den första rullgardinsmenyn i det övre vänstra hörnet.</w:t>
      </w:r>
    </w:p>
    <w:p w14:paraId="37404425" w14:textId="578A562D" w:rsidR="002663CD" w:rsidRPr="001E6A31" w:rsidRDefault="001E6A31" w:rsidP="002663CD">
      <w:pPr>
        <w:pStyle w:val="aa"/>
        <w:numPr>
          <w:ilvl w:val="0"/>
          <w:numId w:val="249"/>
        </w:numPr>
        <w:spacing w:beforeLines="20" w:before="62" w:afterLines="20" w:after="62"/>
        <w:ind w:left="998" w:hanging="357"/>
        <w:rPr>
          <w:rFonts w:cs="Arial"/>
        </w:rPr>
      </w:pPr>
      <w:r w:rsidRPr="001E6A31">
        <w:rPr>
          <w:rFonts w:cs="Arial"/>
          <w:szCs w:val="18"/>
          <w:lang w:val="sv-SE"/>
        </w:rPr>
        <w:t>Välj fordonsmärke, modell och år från den andra rullgardinsmenyn.</w:t>
      </w:r>
    </w:p>
    <w:p w14:paraId="37832040" w14:textId="7BB04125" w:rsidR="002663CD" w:rsidRPr="001E6A31" w:rsidRDefault="001E6A31" w:rsidP="002663CD">
      <w:pPr>
        <w:spacing w:before="156" w:after="156" w:line="240" w:lineRule="auto"/>
        <w:ind w:left="0"/>
        <w:jc w:val="center"/>
        <w:rPr>
          <w:rFonts w:cs="Arial"/>
        </w:rPr>
      </w:pPr>
      <w:r w:rsidRPr="001E6A31">
        <w:rPr>
          <w:rFonts w:cs="Arial"/>
          <w:noProof/>
        </w:rPr>
        <w:drawing>
          <wp:inline distT="0" distB="0" distL="0" distR="0" wp14:anchorId="33C02B31" wp14:editId="6E45CF4A">
            <wp:extent cx="2843702" cy="1944000"/>
            <wp:effectExtent l="0" t="0" r="0" b="0"/>
            <wp:docPr id="201" name="图片 4" descr="图形用户界面, 应用程序, 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 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pic:cNvPr>
                    <pic:cNvPicPr>
                      <a:picLocks noChangeAspect="1"/>
                    </pic:cNvPicPr>
                  </pic:nvPicPr>
                  <pic:blipFill>
                    <a:blip r:embed="rId257" cstate="print">
                      <a:extLst>
                        <a:ext uri="{28A0092B-C50C-407E-A947-70E740481C1C}">
                          <a14:useLocalDpi xmlns:a14="http://schemas.microsoft.com/office/drawing/2010/main" val="0"/>
                        </a:ext>
                      </a:extLst>
                    </a:blip>
                    <a:srcRect b="7037"/>
                    <a:stretch/>
                  </pic:blipFill>
                  <pic:spPr>
                    <a:xfrm>
                      <a:off x="0" y="0"/>
                      <a:ext cx="2843702" cy="1944000"/>
                    </a:xfrm>
                    <a:prstGeom prst="rect">
                      <a:avLst/>
                    </a:prstGeom>
                  </pic:spPr>
                </pic:pic>
              </a:graphicData>
            </a:graphic>
          </wp:inline>
        </w:drawing>
      </w:r>
    </w:p>
    <w:p w14:paraId="3C7904CD" w14:textId="3E80A3C1" w:rsidR="002663CD" w:rsidRPr="001E6A31" w:rsidRDefault="002663CD" w:rsidP="002663CD">
      <w:pPr>
        <w:pStyle w:val="ab"/>
        <w:spacing w:before="156" w:after="156"/>
        <w:ind w:left="0"/>
        <w:rPr>
          <w:rFonts w:cs="Arial"/>
          <w:b w:val="0"/>
          <w:bCs/>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7</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bCs/>
          <w:i/>
          <w:iCs/>
        </w:rPr>
        <w:t>MaxiViewer</w:t>
      </w:r>
      <w:r w:rsidR="00F16151" w:rsidRPr="001E6A31">
        <w:rPr>
          <w:rFonts w:cs="Arial"/>
          <w:bCs/>
          <w:i/>
          <w:iCs/>
        </w:rPr>
        <w:t>-</w:t>
      </w:r>
      <w:r w:rsidRPr="001E6A31">
        <w:rPr>
          <w:rFonts w:cs="Arial"/>
          <w:bCs/>
          <w:i/>
          <w:iCs/>
        </w:rPr>
        <w:t>skärm 1</w:t>
      </w:r>
    </w:p>
    <w:p w14:paraId="09BA063E" w14:textId="77777777" w:rsidR="002663CD" w:rsidRPr="001E6A31" w:rsidRDefault="002663CD" w:rsidP="002663CD">
      <w:pPr>
        <w:pStyle w:val="aa"/>
        <w:numPr>
          <w:ilvl w:val="0"/>
          <w:numId w:val="249"/>
        </w:numPr>
        <w:spacing w:beforeLines="20" w:before="62" w:afterLines="20" w:after="62"/>
        <w:ind w:left="998" w:hanging="357"/>
        <w:rPr>
          <w:rFonts w:cs="Arial"/>
        </w:rPr>
      </w:pPr>
      <w:r w:rsidRPr="001E6A31">
        <w:rPr>
          <w:rFonts w:cs="Arial"/>
        </w:rPr>
        <w:t>Alla funktioner som stöds av det valda verktyget för det valda fordonet visas som flera kolumner.</w:t>
      </w:r>
    </w:p>
    <w:p w14:paraId="408E1CDD" w14:textId="7E775821" w:rsidR="002663CD" w:rsidRPr="001E6A31" w:rsidRDefault="001E6A31" w:rsidP="002663CD">
      <w:pPr>
        <w:spacing w:before="156" w:afterLines="0" w:after="0" w:line="240" w:lineRule="auto"/>
        <w:ind w:left="0"/>
        <w:jc w:val="center"/>
        <w:rPr>
          <w:rFonts w:cs="Arial"/>
        </w:rPr>
      </w:pPr>
      <w:r w:rsidRPr="001E6A31">
        <w:rPr>
          <w:rFonts w:cs="Arial"/>
          <w:noProof/>
        </w:rPr>
        <w:lastRenderedPageBreak/>
        <w:drawing>
          <wp:inline distT="0" distB="0" distL="0" distR="0" wp14:anchorId="437CE40C" wp14:editId="29457627">
            <wp:extent cx="2585609" cy="1764000"/>
            <wp:effectExtent l="0" t="0" r="5715" b="8255"/>
            <wp:docPr id="202"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pic:cNvPr>
                    <pic:cNvPicPr>
                      <a:picLocks noChangeAspect="1"/>
                    </pic:cNvPicPr>
                  </pic:nvPicPr>
                  <pic:blipFill>
                    <a:blip r:embed="rId258" cstate="print">
                      <a:extLst>
                        <a:ext uri="{28A0092B-C50C-407E-A947-70E740481C1C}">
                          <a14:useLocalDpi xmlns:a14="http://schemas.microsoft.com/office/drawing/2010/main" val="0"/>
                        </a:ext>
                      </a:extLst>
                    </a:blip>
                    <a:srcRect b="7222"/>
                    <a:stretch/>
                  </pic:blipFill>
                  <pic:spPr>
                    <a:xfrm>
                      <a:off x="0" y="0"/>
                      <a:ext cx="2585609" cy="1764000"/>
                    </a:xfrm>
                    <a:prstGeom prst="rect">
                      <a:avLst/>
                    </a:prstGeom>
                  </pic:spPr>
                </pic:pic>
              </a:graphicData>
            </a:graphic>
          </wp:inline>
        </w:drawing>
      </w:r>
    </w:p>
    <w:p w14:paraId="26F627CC" w14:textId="5343C1B6" w:rsidR="002663CD" w:rsidRPr="001E6A31" w:rsidRDefault="002663CD" w:rsidP="002663CD">
      <w:pPr>
        <w:pStyle w:val="ab"/>
        <w:spacing w:before="156" w:after="156"/>
        <w:ind w:left="0"/>
        <w:rPr>
          <w:rFonts w:cs="Arial"/>
          <w:b w:val="0"/>
          <w:bCs/>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7</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2</w:t>
      </w:r>
      <w:r w:rsidRPr="001E6A31">
        <w:rPr>
          <w:rFonts w:cs="Arial"/>
          <w:noProof/>
        </w:rPr>
        <w:fldChar w:fldCharType="end"/>
      </w:r>
      <w:r w:rsidRPr="001E6A31">
        <w:rPr>
          <w:rFonts w:cs="Arial"/>
        </w:rPr>
        <w:t xml:space="preserve"> </w:t>
      </w:r>
      <w:r w:rsidRPr="001E6A31">
        <w:rPr>
          <w:rFonts w:cs="Arial"/>
          <w:bCs/>
          <w:i/>
        </w:rPr>
        <w:t>MaxiViewer</w:t>
      </w:r>
      <w:r w:rsidR="00F16151" w:rsidRPr="001E6A31">
        <w:rPr>
          <w:rFonts w:cs="Arial"/>
          <w:bCs/>
          <w:i/>
        </w:rPr>
        <w:t>-</w:t>
      </w:r>
      <w:r w:rsidRPr="001E6A31">
        <w:rPr>
          <w:rFonts w:cs="Arial"/>
          <w:bCs/>
          <w:i/>
        </w:rPr>
        <w:t>skärm 2</w:t>
      </w:r>
    </w:p>
    <w:p w14:paraId="4C618AF6" w14:textId="77777777" w:rsidR="002663CD" w:rsidRPr="001E6A31" w:rsidRDefault="002663CD" w:rsidP="002663CD">
      <w:pPr>
        <w:pStyle w:val="aa"/>
        <w:numPr>
          <w:ilvl w:val="1"/>
          <w:numId w:val="5"/>
        </w:numPr>
        <w:spacing w:beforeLines="20" w:before="62" w:afterLines="20" w:after="62"/>
        <w:ind w:left="641" w:hanging="357"/>
        <w:rPr>
          <w:rFonts w:cs="Arial"/>
          <w:b/>
        </w:rPr>
      </w:pPr>
      <w:r w:rsidRPr="001E6A31">
        <w:rPr>
          <w:rFonts w:cs="Arial"/>
          <w:b/>
        </w:rPr>
        <w:t>Att söka efter funktioner</w:t>
      </w:r>
    </w:p>
    <w:p w14:paraId="551CCEA4" w14:textId="52EF213A" w:rsidR="002663CD" w:rsidRPr="001E6A31" w:rsidRDefault="002663CD" w:rsidP="002663CD">
      <w:pPr>
        <w:pStyle w:val="aa"/>
        <w:numPr>
          <w:ilvl w:val="0"/>
          <w:numId w:val="117"/>
        </w:numPr>
        <w:spacing w:beforeLines="20" w:before="62" w:afterLines="20" w:after="62"/>
        <w:ind w:left="998" w:hanging="357"/>
        <w:rPr>
          <w:rFonts w:cs="Arial"/>
        </w:rPr>
      </w:pPr>
      <w:r w:rsidRPr="001E6A31">
        <w:rPr>
          <w:rFonts w:cs="Arial"/>
        </w:rPr>
        <w:t xml:space="preserve">Tryck på </w:t>
      </w:r>
      <w:r w:rsidRPr="001E6A31">
        <w:rPr>
          <w:rFonts w:cs="Arial"/>
          <w:b/>
        </w:rPr>
        <w:t>MaxiViewer</w:t>
      </w:r>
      <w:r w:rsidR="00F16151" w:rsidRPr="001E6A31">
        <w:rPr>
          <w:rFonts w:cs="Arial"/>
          <w:b/>
        </w:rPr>
        <w:t>-</w:t>
      </w:r>
      <w:r w:rsidRPr="001E6A31">
        <w:rPr>
          <w:rFonts w:cs="Arial"/>
        </w:rPr>
        <w:t>applikationen i MaxiSys jobbmeny. MaxiViewer</w:t>
      </w:r>
      <w:r w:rsidR="00F16151" w:rsidRPr="001E6A31">
        <w:rPr>
          <w:rFonts w:cs="Arial"/>
        </w:rPr>
        <w:t>-</w:t>
      </w:r>
      <w:r w:rsidRPr="001E6A31">
        <w:rPr>
          <w:rFonts w:cs="Arial"/>
        </w:rPr>
        <w:t>applikationens skärm visas.</w:t>
      </w:r>
    </w:p>
    <w:p w14:paraId="4D304A29" w14:textId="09E15E80" w:rsidR="002663CD" w:rsidRPr="001E6A31" w:rsidRDefault="001E6A31" w:rsidP="002663CD">
      <w:pPr>
        <w:pStyle w:val="aa"/>
        <w:numPr>
          <w:ilvl w:val="0"/>
          <w:numId w:val="117"/>
        </w:numPr>
        <w:spacing w:beforeLines="20" w:before="62" w:afterLines="20" w:after="62"/>
        <w:ind w:left="998" w:hanging="357"/>
        <w:rPr>
          <w:rFonts w:cs="Arial"/>
        </w:rPr>
      </w:pPr>
      <w:r w:rsidRPr="001E6A31">
        <w:rPr>
          <w:rFonts w:eastAsiaTheme="minorEastAsia" w:cs="Arial"/>
          <w:szCs w:val="18"/>
          <w:lang w:val="sv-SE"/>
        </w:rPr>
        <w:t>Välj en produktmodell från den första rullgardinsmenyn i det övre vänstra hörnet.</w:t>
      </w:r>
    </w:p>
    <w:p w14:paraId="5099E5E7" w14:textId="77777777" w:rsidR="002663CD" w:rsidRPr="001E6A31" w:rsidRDefault="002663CD" w:rsidP="002663CD">
      <w:pPr>
        <w:pStyle w:val="aa"/>
        <w:numPr>
          <w:ilvl w:val="0"/>
          <w:numId w:val="117"/>
        </w:numPr>
        <w:spacing w:beforeLines="20" w:before="62" w:afterLines="20" w:after="62"/>
        <w:ind w:left="998" w:hanging="357"/>
        <w:rPr>
          <w:rFonts w:cs="Arial"/>
        </w:rPr>
      </w:pPr>
      <w:r w:rsidRPr="001E6A31">
        <w:rPr>
          <w:rFonts w:cs="Arial"/>
        </w:rPr>
        <w:t>Tryck på sökikonen i det övre högra hörnet och ange den funktion du vill söka efter i sökrutan. Skärmen visar alla fordon som stöder den här funktionen, tillsammans med information som fordonets årsmodell, system, funktion, delfunktion och version.</w:t>
      </w:r>
    </w:p>
    <w:p w14:paraId="3B15B50C" w14:textId="2D90B2AB" w:rsidR="002663CD" w:rsidRPr="001E6A31" w:rsidRDefault="001E6A31" w:rsidP="002663CD">
      <w:pPr>
        <w:pStyle w:val="Text"/>
        <w:spacing w:beforeLines="0" w:before="0" w:afterLines="0" w:after="0" w:line="240" w:lineRule="auto"/>
        <w:ind w:left="0"/>
        <w:jc w:val="center"/>
        <w:rPr>
          <w:rFonts w:cs="Arial"/>
        </w:rPr>
      </w:pPr>
      <w:r w:rsidRPr="001E6A31">
        <w:rPr>
          <w:rFonts w:cs="Arial"/>
          <w:noProof/>
        </w:rPr>
        <w:drawing>
          <wp:inline distT="0" distB="0" distL="0" distR="0" wp14:anchorId="23231726" wp14:editId="143BDC28">
            <wp:extent cx="2640509" cy="1800000"/>
            <wp:effectExtent l="0" t="0" r="7620" b="0"/>
            <wp:docPr id="124"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pic:cNvPr>
                    <pic:cNvPicPr>
                      <a:picLocks noChangeAspect="1"/>
                    </pic:cNvPicPr>
                  </pic:nvPicPr>
                  <pic:blipFill>
                    <a:blip r:embed="rId259" cstate="print">
                      <a:extLst>
                        <a:ext uri="{28A0092B-C50C-407E-A947-70E740481C1C}">
                          <a14:useLocalDpi xmlns:a14="http://schemas.microsoft.com/office/drawing/2010/main" val="0"/>
                        </a:ext>
                      </a:extLst>
                    </a:blip>
                    <a:srcRect b="7280"/>
                    <a:stretch/>
                  </pic:blipFill>
                  <pic:spPr>
                    <a:xfrm>
                      <a:off x="0" y="0"/>
                      <a:ext cx="2640509" cy="1800000"/>
                    </a:xfrm>
                    <a:prstGeom prst="rect">
                      <a:avLst/>
                    </a:prstGeom>
                  </pic:spPr>
                </pic:pic>
              </a:graphicData>
            </a:graphic>
          </wp:inline>
        </w:drawing>
      </w:r>
    </w:p>
    <w:p w14:paraId="0F471D44" w14:textId="7120CC8D" w:rsidR="002663CD" w:rsidRPr="001E6A31" w:rsidRDefault="002663CD" w:rsidP="001C2F0E">
      <w:pPr>
        <w:pStyle w:val="ab"/>
        <w:spacing w:before="156" w:after="156"/>
        <w:ind w:left="0"/>
        <w:rPr>
          <w:rFonts w:cs="Arial"/>
          <w:bCs/>
          <w:i/>
          <w:iCs/>
          <w:color w:val="FF0000"/>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1</w:t>
      </w:r>
      <w:r w:rsidRPr="001E6A31">
        <w:rPr>
          <w:rFonts w:cs="Arial"/>
          <w:noProof/>
        </w:rPr>
        <w:fldChar w:fldCharType="end"/>
      </w:r>
      <w:r w:rsidR="001C2F0E" w:rsidRPr="001E6A31">
        <w:rPr>
          <w:rFonts w:cs="Arial"/>
          <w:noProof/>
        </w:rPr>
        <w:t>7</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3</w:t>
      </w:r>
      <w:r w:rsidRPr="001E6A31">
        <w:rPr>
          <w:rFonts w:cs="Arial"/>
          <w:noProof/>
        </w:rPr>
        <w:fldChar w:fldCharType="end"/>
      </w:r>
      <w:r w:rsidRPr="001E6A31">
        <w:rPr>
          <w:rFonts w:cs="Arial"/>
        </w:rPr>
        <w:t xml:space="preserve"> </w:t>
      </w:r>
      <w:r w:rsidRPr="001E6A31">
        <w:rPr>
          <w:rFonts w:cs="Arial"/>
          <w:bCs/>
          <w:i/>
        </w:rPr>
        <w:t>MaxiViewer</w:t>
      </w:r>
      <w:r w:rsidR="00F16151" w:rsidRPr="001E6A31">
        <w:rPr>
          <w:rFonts w:cs="Arial"/>
          <w:bCs/>
          <w:i/>
        </w:rPr>
        <w:t>-</w:t>
      </w:r>
      <w:r w:rsidRPr="001E6A31">
        <w:rPr>
          <w:rFonts w:cs="Arial"/>
          <w:bCs/>
          <w:i/>
        </w:rPr>
        <w:t>skärm 3</w:t>
      </w:r>
    </w:p>
    <w:p w14:paraId="363A78A5" w14:textId="77777777" w:rsidR="002663CD" w:rsidRPr="001E6A31" w:rsidRDefault="002663CD" w:rsidP="002663CD">
      <w:pPr>
        <w:pBdr>
          <w:top w:val="single" w:sz="4" w:space="1" w:color="auto"/>
        </w:pBdr>
        <w:spacing w:beforeLines="0" w:before="0" w:afterLines="0" w:after="0" w:line="200" w:lineRule="exact"/>
        <w:rPr>
          <w:rFonts w:cs="Arial"/>
          <w:b/>
        </w:rPr>
      </w:pPr>
      <w:r w:rsidRPr="001E6A31">
        <w:rPr>
          <w:rFonts w:cs="Arial"/>
          <w:b/>
          <w:noProof/>
          <w:lang w:val="en-US"/>
        </w:rPr>
        <w:drawing>
          <wp:anchor distT="0" distB="0" distL="114300" distR="114300" simplePos="0" relativeHeight="252335104" behindDoc="0" locked="0" layoutInCell="1" allowOverlap="1" wp14:anchorId="2E32160C" wp14:editId="52848D92">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7C331B98" w14:textId="77777777" w:rsidR="002663CD" w:rsidRPr="001E6A31" w:rsidRDefault="002663CD" w:rsidP="002663CD">
      <w:pPr>
        <w:pBdr>
          <w:bottom w:val="single" w:sz="4" w:space="1" w:color="auto"/>
        </w:pBdr>
        <w:spacing w:beforeLines="0" w:before="0" w:after="156"/>
        <w:rPr>
          <w:rFonts w:cs="Arial"/>
        </w:rPr>
      </w:pPr>
      <w:r w:rsidRPr="001E6A31">
        <w:rPr>
          <w:rFonts w:cs="Arial"/>
        </w:rPr>
        <w:t xml:space="preserve">Fuzzy-sökning stöds. Skriv in någon del av de funktionsrelaterade nyckelorden för att </w:t>
      </w:r>
      <w:r w:rsidRPr="001E6A31">
        <w:rPr>
          <w:rFonts w:cs="Arial"/>
        </w:rPr>
        <w:lastRenderedPageBreak/>
        <w:t>hitta all tillgänglig information.</w:t>
      </w:r>
    </w:p>
    <w:p w14:paraId="4FB68543" w14:textId="77777777" w:rsidR="002663CD" w:rsidRPr="001E6A31" w:rsidRDefault="002663CD" w:rsidP="002663CD">
      <w:pPr>
        <w:pStyle w:val="12"/>
        <w:spacing w:before="312" w:after="312"/>
        <w:ind w:left="792" w:hanging="792"/>
      </w:pPr>
      <w:r w:rsidRPr="001E6A31">
        <w:lastRenderedPageBreak/>
        <w:t xml:space="preserve"> </w:t>
      </w:r>
      <w:bookmarkStart w:id="693" w:name="_Ref118313956"/>
      <w:bookmarkStart w:id="694" w:name="_Ref118313958"/>
      <w:bookmarkStart w:id="695" w:name="_Toc159436393"/>
      <w:bookmarkStart w:id="696" w:name="_Toc204265084"/>
      <w:r w:rsidRPr="001E6A31">
        <w:t>MaxiVideo</w:t>
      </w:r>
      <w:bookmarkEnd w:id="693"/>
      <w:bookmarkEnd w:id="694"/>
      <w:bookmarkEnd w:id="695"/>
      <w:bookmarkEnd w:id="696"/>
    </w:p>
    <w:p w14:paraId="28233CAC" w14:textId="12A09A32" w:rsidR="002663CD" w:rsidRPr="001E6A31" w:rsidRDefault="002663CD" w:rsidP="002663CD">
      <w:pPr>
        <w:pStyle w:val="BodytextUserManual"/>
        <w:spacing w:before="156" w:after="156"/>
      </w:pPr>
      <w:bookmarkStart w:id="697" w:name="_Toc451525841"/>
      <w:r w:rsidRPr="001E6A31">
        <w:t>MaxiVideo</w:t>
      </w:r>
      <w:r w:rsidR="00F16151" w:rsidRPr="001E6A31">
        <w:t>-</w:t>
      </w:r>
      <w:r w:rsidRPr="001E6A31">
        <w:t>applikationen konfigurerar MaxiSys</w:t>
      </w:r>
      <w:r w:rsidR="00F16151" w:rsidRPr="001E6A31">
        <w:t>-</w:t>
      </w:r>
      <w:r w:rsidRPr="001E6A31">
        <w:t>surfplattan att fungera som ett digitalt videoskop genom att helt enkelt ansluta surfplattan till en MaxiVideo digital inspektionskamera. Den här funktionen låter dig undersöka svåråtkomliga områden som normalt sett är dolda, med möjlighet att spela in digitala stillbilder och videor, vilket ger dig en ekonomisk lösning för att inspektera maskiner, anläggningar och infrastruktur på ett säkert och snabbt sätt.</w:t>
      </w:r>
    </w:p>
    <w:p w14:paraId="6ADB6A73" w14:textId="77777777" w:rsidR="002663CD" w:rsidRPr="001E6A31" w:rsidRDefault="002663CD" w:rsidP="002663CD">
      <w:pPr>
        <w:pBdr>
          <w:top w:val="single" w:sz="4" w:space="1" w:color="auto"/>
        </w:pBdr>
        <w:spacing w:beforeLines="20" w:before="62" w:afterLines="0" w:after="0" w:line="200" w:lineRule="exact"/>
        <w:rPr>
          <w:rFonts w:cs="Arial"/>
          <w:b/>
        </w:rPr>
      </w:pPr>
      <w:r w:rsidRPr="001E6A31">
        <w:rPr>
          <w:rFonts w:cs="Arial"/>
          <w:b/>
          <w:noProof/>
          <w:lang w:val="en-US"/>
        </w:rPr>
        <w:drawing>
          <wp:anchor distT="0" distB="0" distL="114300" distR="114300" simplePos="0" relativeHeight="252336128" behindDoc="0" locked="0" layoutInCell="1" allowOverlap="1" wp14:anchorId="4237F141" wp14:editId="772F34EF">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7E8FA10E" w14:textId="3BF91B3F" w:rsidR="002663CD" w:rsidRPr="001E6A31" w:rsidRDefault="002663CD" w:rsidP="002663CD">
      <w:pPr>
        <w:pStyle w:val="aa"/>
        <w:numPr>
          <w:ilvl w:val="3"/>
          <w:numId w:val="117"/>
        </w:numPr>
        <w:pBdr>
          <w:bottom w:val="single" w:sz="4" w:space="1" w:color="auto"/>
        </w:pBdr>
        <w:spacing w:beforeLines="0" w:before="0" w:afterLines="0" w:after="0"/>
        <w:ind w:left="641" w:hanging="357"/>
        <w:rPr>
          <w:rFonts w:cs="Arial"/>
        </w:rPr>
      </w:pPr>
      <w:bookmarkStart w:id="698" w:name="OLE_LINK52"/>
      <w:r w:rsidRPr="001E6A31">
        <w:rPr>
          <w:rFonts w:cs="Arial"/>
        </w:rPr>
        <w:t xml:space="preserve">MaxiVideo digitala inspektionskamera och dess tillbehör är extra tillbehör och måste köpas </w:t>
      </w:r>
      <w:bookmarkStart w:id="699" w:name="OLE_LINK53"/>
      <w:r w:rsidRPr="001E6A31">
        <w:rPr>
          <w:rFonts w:cs="Arial"/>
        </w:rPr>
        <w:t>separat</w:t>
      </w:r>
      <w:bookmarkEnd w:id="699"/>
      <w:r w:rsidRPr="001E6A31">
        <w:rPr>
          <w:rFonts w:cs="Arial"/>
        </w:rPr>
        <w:t>. Båda storlekarna (8,5 mm och 5,5 mm) på bildhuvudet är valfria och finns att köpa.</w:t>
      </w:r>
    </w:p>
    <w:p w14:paraId="672289D9" w14:textId="77777777" w:rsidR="002663CD" w:rsidRPr="001E6A31" w:rsidRDefault="002663CD" w:rsidP="002663CD">
      <w:pPr>
        <w:pStyle w:val="aa"/>
        <w:numPr>
          <w:ilvl w:val="3"/>
          <w:numId w:val="117"/>
        </w:numPr>
        <w:pBdr>
          <w:bottom w:val="single" w:sz="4" w:space="1" w:color="auto"/>
        </w:pBdr>
        <w:spacing w:beforeLines="0" w:before="0" w:afterLines="0" w:after="0"/>
        <w:ind w:left="641" w:hanging="357"/>
        <w:rPr>
          <w:rFonts w:cs="Arial"/>
        </w:rPr>
      </w:pPr>
      <w:bookmarkStart w:id="700" w:name="OLE_LINK39"/>
      <w:r w:rsidRPr="001E6A31">
        <w:rPr>
          <w:rFonts w:cs="Arial"/>
        </w:rPr>
        <w:t>Den här funktionen är kompatibel med MaxiVideo digitala inspektionskamera i modellerna MV105S, MV108S, MV105 och MV108.</w:t>
      </w:r>
    </w:p>
    <w:bookmarkEnd w:id="700"/>
    <w:p w14:paraId="330F3C19" w14:textId="77777777" w:rsidR="002663CD" w:rsidRPr="001E6A31" w:rsidRDefault="002663CD" w:rsidP="002663CD">
      <w:pPr>
        <w:pStyle w:val="aa"/>
        <w:numPr>
          <w:ilvl w:val="3"/>
          <w:numId w:val="117"/>
        </w:numPr>
        <w:pBdr>
          <w:bottom w:val="single" w:sz="4" w:space="1" w:color="auto"/>
        </w:pBdr>
        <w:spacing w:beforeLines="0" w:before="0" w:afterLines="0" w:after="0"/>
        <w:ind w:left="641" w:hanging="357"/>
        <w:rPr>
          <w:rFonts w:cs="Arial"/>
        </w:rPr>
      </w:pPr>
      <w:r w:rsidRPr="001E6A31">
        <w:rPr>
          <w:rFonts w:cs="Arial"/>
        </w:rPr>
        <w:t>Anslut surfplattan till MaxiVideo digital inspektionskamera med USB-kabeln. För detaljerade bruksanvisningar, se snabbreferensguiden för MaxiVideo digital inspektionskamera.</w:t>
      </w:r>
      <w:bookmarkEnd w:id="697"/>
      <w:bookmarkEnd w:id="698"/>
    </w:p>
    <w:p w14:paraId="6A8164FE" w14:textId="77777777" w:rsidR="002663CD" w:rsidRPr="001E6A31" w:rsidRDefault="002663CD" w:rsidP="002663CD">
      <w:pPr>
        <w:spacing w:before="156" w:after="156"/>
        <w:ind w:left="0"/>
        <w:rPr>
          <w:rFonts w:cs="Arial"/>
        </w:rPr>
      </w:pPr>
    </w:p>
    <w:p w14:paraId="010C6348" w14:textId="77777777" w:rsidR="002663CD" w:rsidRPr="001E6A31" w:rsidRDefault="002663CD" w:rsidP="002663CD">
      <w:pPr>
        <w:spacing w:before="156" w:after="156"/>
        <w:ind w:left="0"/>
        <w:rPr>
          <w:rFonts w:cs="Arial"/>
        </w:rPr>
      </w:pPr>
    </w:p>
    <w:p w14:paraId="5349700F" w14:textId="430DCE3D" w:rsidR="002663CD" w:rsidRPr="001E6A31" w:rsidRDefault="002663CD" w:rsidP="002663CD">
      <w:pPr>
        <w:pStyle w:val="12"/>
        <w:spacing w:before="312" w:after="312"/>
        <w:ind w:left="792" w:hanging="792"/>
      </w:pPr>
      <w:r w:rsidRPr="001E6A31">
        <w:lastRenderedPageBreak/>
        <w:t xml:space="preserve"> </w:t>
      </w:r>
      <w:bookmarkStart w:id="701" w:name="_Ref118313986"/>
      <w:bookmarkStart w:id="702" w:name="_Ref118313988"/>
      <w:bookmarkStart w:id="703" w:name="_Toc159436394"/>
      <w:bookmarkStart w:id="704" w:name="_Toc204265085"/>
      <w:r w:rsidRPr="001E6A31">
        <w:t>Snabblänka</w:t>
      </w:r>
      <w:bookmarkEnd w:id="701"/>
      <w:bookmarkEnd w:id="702"/>
      <w:bookmarkEnd w:id="703"/>
      <w:bookmarkEnd w:id="704"/>
    </w:p>
    <w:p w14:paraId="435CE46A" w14:textId="419EAE30" w:rsidR="002663CD" w:rsidRPr="001E6A31" w:rsidRDefault="00586794" w:rsidP="002663CD">
      <w:pPr>
        <w:pStyle w:val="BodytextUserManual"/>
        <w:spacing w:before="156" w:afterLines="0" w:after="120"/>
      </w:pPr>
      <w:r w:rsidRPr="001E6A31">
        <w:t>Snabblänk</w:t>
      </w:r>
      <w:r w:rsidR="002663CD" w:rsidRPr="001E6A31">
        <w:t>-applikationen ger dig bekväm åtkomst till Autels officiella webbplats och många andra välkända webbplatser inom bilbranschen för att tillhandahålla teknisk hjälp, kunskapsbaser, forum samt utbildning och expertrådgivning.</w:t>
      </w:r>
    </w:p>
    <w:p w14:paraId="5DB38A34" w14:textId="77777777" w:rsidR="002663CD" w:rsidRPr="001E6A31" w:rsidRDefault="002663CD" w:rsidP="002663CD">
      <w:pPr>
        <w:pStyle w:val="BodytextUserManual"/>
        <w:spacing w:before="156" w:after="156" w:line="480" w:lineRule="auto"/>
        <w:ind w:left="0"/>
        <w:jc w:val="center"/>
      </w:pPr>
      <w:r w:rsidRPr="001E6A31">
        <w:rPr>
          <w:noProof/>
          <w:lang w:val="en-US"/>
          <w14:ligatures w14:val="standardContextual"/>
        </w:rPr>
        <w:drawing>
          <wp:inline distT="0" distB="0" distL="0" distR="0" wp14:anchorId="690EAB5C" wp14:editId="72D0D00C">
            <wp:extent cx="2879259" cy="1967947"/>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60" cstate="print">
                      <a:extLst>
                        <a:ext uri="{28A0092B-C50C-407E-A947-70E740481C1C}">
                          <a14:useLocalDpi xmlns:a14="http://schemas.microsoft.com/office/drawing/2010/main"/>
                        </a:ext>
                      </a:extLst>
                    </a:blip>
                    <a:srcRect/>
                    <a:stretch/>
                  </pic:blipFill>
                  <pic:spPr bwMode="auto">
                    <a:xfrm>
                      <a:off x="0" y="0"/>
                      <a:ext cx="2880000" cy="1968454"/>
                    </a:xfrm>
                    <a:prstGeom prst="rect">
                      <a:avLst/>
                    </a:prstGeom>
                    <a:ln>
                      <a:noFill/>
                    </a:ln>
                    <a:extLst>
                      <a:ext uri="{53640926-AAD7-44D8-BBD7-CCE9431645EC}">
                        <a14:shadowObscured xmlns:a14="http://schemas.microsoft.com/office/drawing/2010/main"/>
                      </a:ext>
                    </a:extLst>
                  </pic:spPr>
                </pic:pic>
              </a:graphicData>
            </a:graphic>
          </wp:inline>
        </w:drawing>
      </w:r>
    </w:p>
    <w:p w14:paraId="4BC9C29C" w14:textId="0EB2E6F6" w:rsidR="002663CD" w:rsidRPr="001E6A31" w:rsidRDefault="002663CD" w:rsidP="002663CD">
      <w:pPr>
        <w:pStyle w:val="ab"/>
        <w:spacing w:before="156" w:after="156"/>
        <w:ind w:left="0"/>
        <w:rPr>
          <w:rFonts w:cs="Arial"/>
          <w:i/>
        </w:rPr>
      </w:pPr>
      <w:r w:rsidRPr="001E6A31">
        <w:rPr>
          <w:rFonts w:cs="Arial"/>
        </w:rPr>
        <w:t xml:space="preserve">Figur </w:t>
      </w:r>
      <w:r w:rsidR="001C2F0E" w:rsidRPr="001E6A31">
        <w:rPr>
          <w:rFonts w:cs="Arial"/>
        </w:rPr>
        <w:t>19</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rPr>
        <w:t>Snabblänkskärm</w:t>
      </w:r>
    </w:p>
    <w:p w14:paraId="163BACB9" w14:textId="77777777" w:rsidR="002663CD" w:rsidRPr="001E6A31" w:rsidRDefault="002663CD" w:rsidP="002663CD">
      <w:pPr>
        <w:pStyle w:val="aa"/>
        <w:numPr>
          <w:ilvl w:val="0"/>
          <w:numId w:val="5"/>
        </w:numPr>
        <w:spacing w:beforeLines="20" w:before="62" w:afterLines="20" w:after="62"/>
        <w:ind w:left="641" w:hanging="357"/>
        <w:jc w:val="left"/>
        <w:rPr>
          <w:rFonts w:cs="Arial"/>
        </w:rPr>
      </w:pPr>
      <w:r w:rsidRPr="001E6A31">
        <w:rPr>
          <w:rFonts w:cs="Arial"/>
          <w:b/>
        </w:rPr>
        <w:t>För att öppna en snabblänk</w:t>
      </w:r>
    </w:p>
    <w:p w14:paraId="0A5DE4B7" w14:textId="77777777" w:rsidR="002663CD" w:rsidRPr="001E6A31" w:rsidRDefault="002663CD" w:rsidP="002663CD">
      <w:pPr>
        <w:pStyle w:val="aa"/>
        <w:numPr>
          <w:ilvl w:val="0"/>
          <w:numId w:val="250"/>
        </w:numPr>
        <w:spacing w:beforeLines="20" w:before="62" w:afterLines="20" w:after="62"/>
        <w:ind w:left="998" w:hanging="357"/>
        <w:rPr>
          <w:rFonts w:cs="Arial"/>
        </w:rPr>
      </w:pPr>
      <w:r w:rsidRPr="001E6A31">
        <w:rPr>
          <w:rFonts w:cs="Arial"/>
        </w:rPr>
        <w:t xml:space="preserve">Tryck på </w:t>
      </w:r>
      <w:r w:rsidRPr="001E6A31">
        <w:rPr>
          <w:rFonts w:cs="Arial"/>
          <w:b/>
          <w:bCs/>
        </w:rPr>
        <w:t xml:space="preserve">Snabblänk </w:t>
      </w:r>
      <w:r w:rsidRPr="001E6A31">
        <w:rPr>
          <w:rFonts w:cs="Arial"/>
        </w:rPr>
        <w:t>på MaxiSys jobbmeny. Skärmen för snabblänksprogrammet visas.</w:t>
      </w:r>
    </w:p>
    <w:p w14:paraId="4F1BFA1A" w14:textId="5153FCB9" w:rsidR="002663CD" w:rsidRPr="001E6A31" w:rsidRDefault="002663CD" w:rsidP="002663CD">
      <w:pPr>
        <w:pStyle w:val="aa"/>
        <w:numPr>
          <w:ilvl w:val="0"/>
          <w:numId w:val="250"/>
        </w:numPr>
        <w:spacing w:beforeLines="20" w:before="62" w:afterLines="20" w:after="62"/>
        <w:ind w:left="998" w:hanging="357"/>
        <w:rPr>
          <w:rFonts w:cs="Arial"/>
        </w:rPr>
      </w:pPr>
      <w:r w:rsidRPr="001E6A31">
        <w:rPr>
          <w:rFonts w:cs="Arial"/>
        </w:rPr>
        <w:t>Välj en webbplatsminiatyr från huvudavsnittet. Chrome-webbläsaren startas och den valda webbplatsen öppnas.</w:t>
      </w:r>
    </w:p>
    <w:p w14:paraId="7F568511" w14:textId="77777777" w:rsidR="002663CD" w:rsidRPr="001E6A31" w:rsidRDefault="002663CD" w:rsidP="002663CD">
      <w:pPr>
        <w:pStyle w:val="aa"/>
        <w:numPr>
          <w:ilvl w:val="0"/>
          <w:numId w:val="5"/>
        </w:numPr>
        <w:spacing w:beforeLines="20" w:before="62" w:afterLines="20" w:after="62"/>
        <w:ind w:left="641" w:hanging="357"/>
        <w:jc w:val="left"/>
        <w:rPr>
          <w:rFonts w:cs="Arial"/>
          <w:b/>
          <w:bCs/>
        </w:rPr>
      </w:pPr>
      <w:r w:rsidRPr="001E6A31">
        <w:rPr>
          <w:rFonts w:cs="Arial"/>
          <w:b/>
          <w:bCs/>
        </w:rPr>
        <w:t>För att hantera snabblänkarna</w:t>
      </w:r>
    </w:p>
    <w:p w14:paraId="353BE446" w14:textId="61E7FB02" w:rsidR="002663CD" w:rsidRPr="001E6A31" w:rsidRDefault="002663CD" w:rsidP="002663CD">
      <w:pPr>
        <w:pStyle w:val="aa"/>
        <w:numPr>
          <w:ilvl w:val="0"/>
          <w:numId w:val="255"/>
        </w:numPr>
        <w:spacing w:beforeLines="20" w:before="62" w:afterLines="20" w:after="62"/>
        <w:ind w:left="998" w:hanging="357"/>
        <w:rPr>
          <w:rFonts w:cs="Arial"/>
        </w:rPr>
      </w:pPr>
      <w:r w:rsidRPr="001E6A31">
        <w:rPr>
          <w:rFonts w:cs="Arial"/>
        </w:rPr>
        <w:t xml:space="preserve">Tryck på </w:t>
      </w:r>
      <w:r w:rsidRPr="001E6A31">
        <w:rPr>
          <w:rFonts w:cs="Arial"/>
          <w:b/>
          <w:bCs/>
        </w:rPr>
        <w:t xml:space="preserve">Snabblänk </w:t>
      </w:r>
      <w:r w:rsidRPr="001E6A31">
        <w:rPr>
          <w:rFonts w:cs="Arial"/>
        </w:rPr>
        <w:t>på MaxiSys jobbmeny. Skärmen för snabblänksapplikationen visas.</w:t>
      </w:r>
    </w:p>
    <w:p w14:paraId="55B11816" w14:textId="01B37A48" w:rsidR="002663CD" w:rsidRPr="001E6A31" w:rsidRDefault="002663CD" w:rsidP="002663CD">
      <w:pPr>
        <w:pStyle w:val="aa"/>
        <w:numPr>
          <w:ilvl w:val="0"/>
          <w:numId w:val="255"/>
        </w:numPr>
        <w:spacing w:beforeLines="20" w:before="62" w:afterLines="20" w:after="62"/>
        <w:ind w:left="998" w:hanging="357"/>
        <w:rPr>
          <w:rFonts w:cs="Arial"/>
        </w:rPr>
      </w:pPr>
      <w:r w:rsidRPr="001E6A31">
        <w:rPr>
          <w:rFonts w:cs="Arial"/>
        </w:rPr>
        <w:t xml:space="preserve">Tryck på ikonen </w:t>
      </w:r>
      <w:r w:rsidRPr="001E6A31">
        <w:rPr>
          <w:rFonts w:cs="Arial"/>
          <w:noProof/>
          <w:lang w:val="en-US"/>
        </w:rPr>
        <w:drawing>
          <wp:inline distT="0" distB="0" distL="0" distR="0" wp14:anchorId="4FCA3E37" wp14:editId="1CC1A683">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8442C3" w:rsidRPr="001E6A31">
        <w:rPr>
          <w:rFonts w:cs="Arial"/>
        </w:rPr>
        <w:t xml:space="preserve"> </w:t>
      </w:r>
      <w:r w:rsidRPr="001E6A31">
        <w:rPr>
          <w:rFonts w:cs="Arial"/>
        </w:rPr>
        <w:t xml:space="preserve">i det övre högra hörnet för att lägga till webbplatser. Tryck på </w:t>
      </w:r>
      <w:r w:rsidRPr="001E6A31">
        <w:rPr>
          <w:rFonts w:cs="Arial"/>
          <w:noProof/>
          <w:lang w:val="en-US"/>
          <w14:ligatures w14:val="standardContextual"/>
        </w:rPr>
        <w:drawing>
          <wp:inline distT="0" distB="0" distL="0" distR="0" wp14:anchorId="4C1DC3F5" wp14:editId="2CF37C13">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8442C3" w:rsidRPr="001E6A31">
        <w:rPr>
          <w:rFonts w:cs="Arial"/>
        </w:rPr>
        <w:t xml:space="preserve"> </w:t>
      </w:r>
      <w:r w:rsidRPr="001E6A31">
        <w:rPr>
          <w:rFonts w:cs="Arial"/>
        </w:rPr>
        <w:t>ikonen för att ta bort webbplatser.</w:t>
      </w:r>
    </w:p>
    <w:p w14:paraId="05F5E8D9" w14:textId="77777777" w:rsidR="002663CD" w:rsidRPr="001E6A31" w:rsidRDefault="002663CD" w:rsidP="002663CD">
      <w:pPr>
        <w:spacing w:before="156" w:after="156"/>
        <w:rPr>
          <w:rFonts w:cs="Arial"/>
        </w:rPr>
      </w:pPr>
    </w:p>
    <w:p w14:paraId="45F2930A" w14:textId="77777777" w:rsidR="002663CD" w:rsidRPr="001E6A31" w:rsidRDefault="002663CD" w:rsidP="002663CD">
      <w:pPr>
        <w:tabs>
          <w:tab w:val="left" w:pos="540"/>
        </w:tabs>
        <w:spacing w:before="156" w:after="156"/>
        <w:rPr>
          <w:rFonts w:cs="Arial"/>
        </w:rPr>
        <w:sectPr w:rsidR="002663CD" w:rsidRPr="001E6A31" w:rsidSect="003E5842">
          <w:headerReference w:type="even" r:id="rId263"/>
          <w:headerReference w:type="default" r:id="rId264"/>
          <w:footerReference w:type="even" r:id="rId265"/>
          <w:footerReference w:type="default" r:id="rId266"/>
          <w:headerReference w:type="first" r:id="rId267"/>
          <w:footerReference w:type="first" r:id="rId268"/>
          <w:pgSz w:w="8391" w:h="11907"/>
          <w:pgMar w:top="567" w:right="567" w:bottom="567" w:left="567" w:header="0" w:footer="340" w:gutter="0"/>
          <w:pgNumType w:start="1"/>
          <w:cols w:space="425"/>
          <w:docGrid w:type="linesAndChars" w:linePitch="312"/>
        </w:sectPr>
      </w:pPr>
      <w:r w:rsidRPr="001E6A31">
        <w:rPr>
          <w:rFonts w:cs="Arial"/>
        </w:rPr>
        <w:tab/>
      </w:r>
    </w:p>
    <w:p w14:paraId="05FFC80B" w14:textId="0A7DF068" w:rsidR="002663CD" w:rsidRPr="001E6A31" w:rsidRDefault="002663CD" w:rsidP="002663CD">
      <w:pPr>
        <w:pStyle w:val="12"/>
        <w:spacing w:before="312" w:after="312"/>
        <w:ind w:left="792" w:hanging="792"/>
      </w:pPr>
      <w:bookmarkStart w:id="705" w:name="_Remote_Desk_Operation"/>
      <w:bookmarkStart w:id="706" w:name="_Remote_Desktop"/>
      <w:bookmarkStart w:id="707" w:name="_Fjärrskrivbord​"/>
      <w:bookmarkStart w:id="708" w:name="_Toc38114437"/>
      <w:bookmarkStart w:id="709" w:name="_Ref480211735"/>
      <w:bookmarkEnd w:id="705"/>
      <w:bookmarkEnd w:id="706"/>
      <w:bookmarkEnd w:id="707"/>
      <w:r w:rsidRPr="001E6A31">
        <w:lastRenderedPageBreak/>
        <w:t xml:space="preserve"> </w:t>
      </w:r>
      <w:bookmarkStart w:id="710" w:name="_Ref118314018"/>
      <w:bookmarkStart w:id="711" w:name="_Ref118314021"/>
      <w:bookmarkStart w:id="712" w:name="_Toc159436395"/>
      <w:bookmarkStart w:id="713" w:name="_Toc204265086"/>
      <w:r w:rsidRPr="001E6A31">
        <w:t>Fjärrskrivbord</w:t>
      </w:r>
      <w:bookmarkEnd w:id="708"/>
      <w:bookmarkEnd w:id="710"/>
      <w:bookmarkEnd w:id="711"/>
      <w:bookmarkEnd w:id="712"/>
      <w:bookmarkEnd w:id="713"/>
    </w:p>
    <w:p w14:paraId="40AA0691" w14:textId="1127059C" w:rsidR="002663CD" w:rsidRPr="001E6A31" w:rsidRDefault="002663CD" w:rsidP="002663CD">
      <w:pPr>
        <w:pStyle w:val="BodytextUserManual"/>
        <w:spacing w:before="156" w:after="156"/>
      </w:pPr>
      <w:r w:rsidRPr="001E6A31">
        <w:t>Fjärrskrivbordsapplikationen startar TeamViewer Quick Support-programmet, vilket är ett enkelt, snabbt och säkert fjärrstyrningsgränssnitt. Du kan använda applikationen för att få ad hoc-fjärrsupport från Autels supportcenter, kollegor eller vänner, genom att låta dem styra din MaxiSys</w:t>
      </w:r>
      <w:r w:rsidR="00F16151" w:rsidRPr="001E6A31">
        <w:t>-</w:t>
      </w:r>
      <w:r w:rsidRPr="001E6A31">
        <w:t>surfplatta på sin dator via TeamViewer-programvaran.</w:t>
      </w:r>
    </w:p>
    <w:p w14:paraId="5F612A71" w14:textId="333902AD" w:rsidR="002663CD" w:rsidRPr="001E6A31" w:rsidRDefault="002663CD" w:rsidP="001E6A31">
      <w:pPr>
        <w:pStyle w:val="BodytextUserManual"/>
        <w:spacing w:before="156" w:after="156"/>
      </w:pPr>
      <w:r w:rsidRPr="001E6A31">
        <w:t>Om du tänker på en TeamViewer-anslutning som ett telefonsamtal, skulle TeamViewer-ID vara det telefonnummer under vilket alla TeamViewer-klienter kan nås separat. Datorer och mobila enheter som kör TeamViewer identifieras av ett globalt unikt ID. Första gången fjärrskrivbordsprogrammet startas genereras detta ID automatiskt baserat på hårdvarans egenskaper och kommer inte att ändras.</w:t>
      </w:r>
    </w:p>
    <w:p w14:paraId="2DA618C1" w14:textId="77777777" w:rsidR="002663CD" w:rsidRPr="001E6A31" w:rsidRDefault="002663CD" w:rsidP="002663CD">
      <w:pPr>
        <w:pStyle w:val="BodytextUserManual"/>
        <w:spacing w:before="156" w:afterLines="0" w:after="120"/>
      </w:pPr>
      <w:r w:rsidRPr="001E6A31">
        <w:t>Se till att surfplattan är ansluten till internet innan du startar fjärrskrivbordsprogrammet, så att surfplattan kan få fjärrsupport från en tredje part.</w:t>
      </w:r>
    </w:p>
    <w:p w14:paraId="58106693" w14:textId="77777777" w:rsidR="002663CD" w:rsidRPr="001E6A31" w:rsidRDefault="002663CD" w:rsidP="002663CD">
      <w:pPr>
        <w:pStyle w:val="BodytextUserManual"/>
        <w:spacing w:before="156" w:after="156" w:line="240" w:lineRule="auto"/>
        <w:ind w:left="0"/>
        <w:jc w:val="center"/>
      </w:pPr>
      <w:r w:rsidRPr="001E6A31">
        <w:rPr>
          <w:noProof/>
          <w:lang w:val="en-US"/>
        </w:rPr>
        <w:drawing>
          <wp:inline distT="0" distB="0" distL="0" distR="0" wp14:anchorId="13EBB83A" wp14:editId="55073BF2">
            <wp:extent cx="2880000" cy="2011119"/>
            <wp:effectExtent l="0" t="0" r="0" b="8255"/>
            <wp:docPr id="1933823130" name="图片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DCB0453-A0E1-656D-1537-FA4EFEF282FA}"/>
                        </a:ext>
                      </a:extLst>
                    </pic:cNvPr>
                    <pic:cNvPicPr>
                      <a:picLocks noChangeAspect="1"/>
                    </pic:cNvPicPr>
                  </pic:nvPicPr>
                  <pic:blipFill rotWithShape="1">
                    <a:blip r:embed="rId269" cstate="print">
                      <a:extLst>
                        <a:ext uri="{28A0092B-C50C-407E-A947-70E740481C1C}">
                          <a14:useLocalDpi xmlns:a14="http://schemas.microsoft.com/office/drawing/2010/main"/>
                        </a:ext>
                      </a:extLst>
                    </a:blip>
                    <a:srcRect b="6892"/>
                    <a:stretch/>
                  </pic:blipFill>
                  <pic:spPr>
                    <a:xfrm>
                      <a:off x="0" y="0"/>
                      <a:ext cx="2880000" cy="2011119"/>
                    </a:xfrm>
                    <a:prstGeom prst="rect">
                      <a:avLst/>
                    </a:prstGeom>
                  </pic:spPr>
                </pic:pic>
              </a:graphicData>
            </a:graphic>
          </wp:inline>
        </w:drawing>
      </w:r>
    </w:p>
    <w:p w14:paraId="083BF3AA" w14:textId="0E3AE882" w:rsidR="002663CD" w:rsidRPr="001E6A31" w:rsidRDefault="002663CD" w:rsidP="002663CD">
      <w:pPr>
        <w:pStyle w:val="ab"/>
        <w:spacing w:before="156" w:after="156"/>
        <w:ind w:left="0"/>
        <w:rPr>
          <w:rFonts w:cs="Arial"/>
          <w:i/>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noProof/>
        </w:rPr>
        <w:fldChar w:fldCharType="end"/>
      </w:r>
      <w:r w:rsidR="001C2F0E" w:rsidRPr="001E6A31">
        <w:rPr>
          <w:rFonts w:cs="Arial"/>
          <w:noProof/>
        </w:rPr>
        <w:t>0</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rPr>
        <w:t>Fjärrskrivbordsskärm</w:t>
      </w:r>
    </w:p>
    <w:p w14:paraId="54563516" w14:textId="77777777"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För att få fjärrsupport från en partner</w:t>
      </w:r>
    </w:p>
    <w:p w14:paraId="0A3F64E3" w14:textId="77777777" w:rsidR="002663CD" w:rsidRPr="001E6A31" w:rsidRDefault="002663CD" w:rsidP="002663CD">
      <w:pPr>
        <w:pStyle w:val="aa"/>
        <w:numPr>
          <w:ilvl w:val="0"/>
          <w:numId w:val="241"/>
        </w:numPr>
        <w:spacing w:beforeLines="20" w:before="62" w:afterLines="20" w:after="62"/>
        <w:ind w:left="998" w:hanging="357"/>
        <w:rPr>
          <w:rFonts w:cs="Arial"/>
        </w:rPr>
      </w:pPr>
      <w:r w:rsidRPr="001E6A31">
        <w:rPr>
          <w:rFonts w:cs="Arial"/>
        </w:rPr>
        <w:t>Slå på surfplattan.</w:t>
      </w:r>
    </w:p>
    <w:p w14:paraId="3D0E0E6A" w14:textId="77777777" w:rsidR="002663CD" w:rsidRPr="001E6A31" w:rsidRDefault="002663CD" w:rsidP="002663CD">
      <w:pPr>
        <w:pStyle w:val="aa"/>
        <w:numPr>
          <w:ilvl w:val="0"/>
          <w:numId w:val="241"/>
        </w:numPr>
        <w:spacing w:beforeLines="20" w:before="62" w:afterLines="20" w:after="62"/>
        <w:ind w:left="998" w:hanging="357"/>
        <w:rPr>
          <w:rFonts w:cs="Arial"/>
        </w:rPr>
      </w:pPr>
      <w:r w:rsidRPr="001E6A31">
        <w:rPr>
          <w:rFonts w:cs="Arial"/>
        </w:rPr>
        <w:t xml:space="preserve">Tryck på </w:t>
      </w:r>
      <w:r w:rsidRPr="001E6A31">
        <w:rPr>
          <w:rFonts w:cs="Arial"/>
          <w:b/>
        </w:rPr>
        <w:t xml:space="preserve">Fjärrskrivbordsprogrammet </w:t>
      </w:r>
      <w:r w:rsidRPr="001E6A31">
        <w:rPr>
          <w:rFonts w:cs="Arial"/>
        </w:rPr>
        <w:t>i MaxiSys jobbmeny. TeamViewer-gränssnittet visas och enhets-ID:t genereras och visas.</w:t>
      </w:r>
    </w:p>
    <w:p w14:paraId="5F4BC9F4" w14:textId="4A721FF5" w:rsidR="002663CD" w:rsidRPr="001E6A31" w:rsidRDefault="002663CD" w:rsidP="002663CD">
      <w:pPr>
        <w:pStyle w:val="aa"/>
        <w:numPr>
          <w:ilvl w:val="0"/>
          <w:numId w:val="241"/>
        </w:numPr>
        <w:spacing w:beforeLines="20" w:before="62" w:afterLines="20" w:after="62"/>
        <w:ind w:left="998" w:hanging="357"/>
        <w:jc w:val="left"/>
        <w:rPr>
          <w:rFonts w:cs="Arial"/>
        </w:rPr>
      </w:pPr>
      <w:r w:rsidRPr="001E6A31">
        <w:rPr>
          <w:rFonts w:cs="Arial"/>
        </w:rPr>
        <w:lastRenderedPageBreak/>
        <w:t>Din partner måste installera fjärrkontrollprogramvaran på sin dator genom att ladda ner den fullständiga versionen av TeamViewer online (</w:t>
      </w:r>
      <w:hyperlink r:id="rId270" w:history="1">
        <w:r w:rsidRPr="001E6A31">
          <w:rPr>
            <w:rStyle w:val="a9"/>
            <w:rFonts w:cs="Arial"/>
          </w:rPr>
          <w:t>http://www.teamviewer.com</w:t>
        </w:r>
      </w:hyperlink>
      <w:r w:rsidRPr="001E6A31">
        <w:rPr>
          <w:rFonts w:cs="Arial"/>
        </w:rPr>
        <w:t>) och sedan starta programvaran.</w:t>
      </w:r>
    </w:p>
    <w:p w14:paraId="798F807C" w14:textId="77777777" w:rsidR="002663CD" w:rsidRPr="001E6A31" w:rsidRDefault="002663CD" w:rsidP="002663CD">
      <w:pPr>
        <w:pStyle w:val="aa"/>
        <w:numPr>
          <w:ilvl w:val="0"/>
          <w:numId w:val="241"/>
        </w:numPr>
        <w:spacing w:beforeLines="20" w:before="62" w:afterLines="20" w:after="62"/>
        <w:ind w:left="998" w:hanging="357"/>
        <w:rPr>
          <w:rFonts w:cs="Arial"/>
        </w:rPr>
      </w:pPr>
      <w:r w:rsidRPr="001E6A31">
        <w:rPr>
          <w:rFonts w:cs="Arial"/>
        </w:rPr>
        <w:t>Ge din ID till partnern och vänta på att hen skickar en begäran om fjärrstyrning.</w:t>
      </w:r>
    </w:p>
    <w:p w14:paraId="11411600" w14:textId="77777777" w:rsidR="002663CD" w:rsidRPr="001E6A31" w:rsidRDefault="002663CD" w:rsidP="002663CD">
      <w:pPr>
        <w:pStyle w:val="aa"/>
        <w:numPr>
          <w:ilvl w:val="0"/>
          <w:numId w:val="241"/>
        </w:numPr>
        <w:spacing w:beforeLines="20" w:before="62" w:afterLines="20" w:after="62"/>
        <w:ind w:left="998" w:hanging="357"/>
        <w:rPr>
          <w:rFonts w:cs="Arial"/>
        </w:rPr>
      </w:pPr>
      <w:r w:rsidRPr="001E6A31">
        <w:rPr>
          <w:rFonts w:cs="Arial"/>
        </w:rPr>
        <w:t>Ett meddelande visas där du blir ombedd att bekräfta att du vill tillåta fjärrstyrning på din enhet.</w:t>
      </w:r>
    </w:p>
    <w:p w14:paraId="08F5C8B5" w14:textId="77777777" w:rsidR="002663CD" w:rsidRPr="001E6A31" w:rsidRDefault="002663CD" w:rsidP="002663CD">
      <w:pPr>
        <w:pStyle w:val="aa"/>
        <w:numPr>
          <w:ilvl w:val="0"/>
          <w:numId w:val="241"/>
        </w:numPr>
        <w:spacing w:beforeLines="20" w:before="62" w:afterLines="20" w:after="62"/>
        <w:ind w:left="998" w:hanging="357"/>
        <w:rPr>
          <w:rFonts w:cs="Arial"/>
        </w:rPr>
      </w:pPr>
      <w:r w:rsidRPr="001E6A31">
        <w:rPr>
          <w:rFonts w:cs="Arial"/>
        </w:rPr>
        <w:t xml:space="preserve">Tryck på </w:t>
      </w:r>
      <w:r w:rsidRPr="001E6A31">
        <w:rPr>
          <w:rFonts w:cs="Arial"/>
          <w:b/>
        </w:rPr>
        <w:t xml:space="preserve">Tillåt </w:t>
      </w:r>
      <w:r w:rsidRPr="001E6A31">
        <w:rPr>
          <w:rFonts w:cs="Arial"/>
        </w:rPr>
        <w:t xml:space="preserve">för att acceptera eller tryck på </w:t>
      </w:r>
      <w:r w:rsidRPr="001E6A31">
        <w:rPr>
          <w:rFonts w:cs="Arial"/>
          <w:b/>
        </w:rPr>
        <w:t xml:space="preserve">Avvisa </w:t>
      </w:r>
      <w:r w:rsidRPr="001E6A31">
        <w:rPr>
          <w:rFonts w:cs="Arial"/>
        </w:rPr>
        <w:t>för att avvisa.</w:t>
      </w:r>
    </w:p>
    <w:p w14:paraId="58217EE6" w14:textId="77777777" w:rsidR="002663CD" w:rsidRPr="001E6A31" w:rsidRDefault="002663CD" w:rsidP="002663CD">
      <w:pPr>
        <w:pStyle w:val="BodytextUserManual"/>
        <w:spacing w:before="156" w:after="156"/>
      </w:pPr>
      <w:r w:rsidRPr="001E6A31">
        <w:t>Se tillhörande TeamViewer-dokument för ytterligare information.</w:t>
      </w:r>
    </w:p>
    <w:bookmarkEnd w:id="709"/>
    <w:p w14:paraId="180E31C5" w14:textId="77777777" w:rsidR="002663CD" w:rsidRPr="001E6A31" w:rsidRDefault="002663CD" w:rsidP="002663CD">
      <w:pPr>
        <w:pStyle w:val="BodytextUserManual"/>
        <w:spacing w:before="156" w:afterLines="0" w:after="0"/>
      </w:pPr>
    </w:p>
    <w:p w14:paraId="739821D6" w14:textId="77777777" w:rsidR="002663CD" w:rsidRPr="001E6A31" w:rsidRDefault="002663CD" w:rsidP="002663CD">
      <w:pPr>
        <w:pStyle w:val="12"/>
        <w:numPr>
          <w:ilvl w:val="0"/>
          <w:numId w:val="0"/>
        </w:numPr>
        <w:spacing w:before="312" w:after="312"/>
        <w:sectPr w:rsidR="002663CD" w:rsidRPr="001E6A31" w:rsidSect="00042B5E">
          <w:headerReference w:type="default" r:id="rId271"/>
          <w:headerReference w:type="first" r:id="rId272"/>
          <w:pgSz w:w="8391" w:h="11907"/>
          <w:pgMar w:top="567" w:right="567" w:bottom="567" w:left="567" w:header="0" w:footer="340" w:gutter="0"/>
          <w:cols w:space="425"/>
          <w:docGrid w:type="linesAndChars" w:linePitch="312"/>
        </w:sectPr>
      </w:pPr>
      <w:bookmarkStart w:id="714" w:name="_Ref366922634"/>
      <w:bookmarkStart w:id="715" w:name="_Toc451525827"/>
      <w:bookmarkStart w:id="716" w:name="_Ref366922639"/>
    </w:p>
    <w:p w14:paraId="2E5715B0" w14:textId="77777777" w:rsidR="002663CD" w:rsidRPr="001E6A31" w:rsidRDefault="002663CD" w:rsidP="002663CD">
      <w:pPr>
        <w:pStyle w:val="12"/>
        <w:spacing w:before="312" w:after="312"/>
        <w:ind w:left="792" w:hanging="792"/>
      </w:pPr>
      <w:bookmarkStart w:id="717" w:name="_Quick_Link_Operation"/>
      <w:bookmarkStart w:id="718" w:name="_Quick_Link"/>
      <w:bookmarkStart w:id="719" w:name="_MaxiViewer_Operation"/>
      <w:bookmarkStart w:id="720" w:name="_Ref103108642"/>
      <w:bookmarkStart w:id="721" w:name="_Ref103108645"/>
      <w:bookmarkStart w:id="722" w:name="_Toc109724532"/>
      <w:bookmarkEnd w:id="717"/>
      <w:bookmarkEnd w:id="718"/>
      <w:bookmarkEnd w:id="719"/>
      <w:r w:rsidRPr="001E6A31">
        <w:lastRenderedPageBreak/>
        <w:t xml:space="preserve"> </w:t>
      </w:r>
      <w:bookmarkStart w:id="723" w:name="_Ref118314051"/>
      <w:bookmarkStart w:id="724" w:name="_Ref118314054"/>
      <w:bookmarkStart w:id="725" w:name="_Toc159436397"/>
      <w:bookmarkStart w:id="726" w:name="_Toc204265087"/>
      <w:r w:rsidRPr="001E6A31">
        <w:t>Användarfeedback</w:t>
      </w:r>
      <w:bookmarkEnd w:id="720"/>
      <w:bookmarkEnd w:id="721"/>
      <w:bookmarkEnd w:id="722"/>
      <w:bookmarkEnd w:id="723"/>
      <w:bookmarkEnd w:id="724"/>
      <w:bookmarkEnd w:id="725"/>
      <w:bookmarkEnd w:id="726"/>
    </w:p>
    <w:p w14:paraId="5DE7E005" w14:textId="77777777" w:rsidR="002663CD" w:rsidRPr="001E6A31" w:rsidRDefault="002663CD" w:rsidP="002663CD">
      <w:pPr>
        <w:pStyle w:val="EN"/>
        <w:spacing w:before="156" w:after="156"/>
        <w:rPr>
          <w:rFonts w:cs="Arial"/>
        </w:rPr>
      </w:pPr>
      <w:r w:rsidRPr="001E6A31">
        <w:rPr>
          <w:rFonts w:cs="Arial"/>
        </w:rPr>
        <w:t>Med appen för användarfeedback kan du skicka in frågor relaterade till den här produkten.</w:t>
      </w:r>
    </w:p>
    <w:p w14:paraId="238A0CEA" w14:textId="77777777" w:rsidR="002663CD" w:rsidRPr="001E6A31" w:rsidRDefault="002663CD" w:rsidP="002663CD">
      <w:pPr>
        <w:pStyle w:val="a2"/>
        <w:spacing w:beforeLines="20" w:before="62" w:afterLines="20" w:after="62"/>
        <w:ind w:left="641" w:hanging="357"/>
        <w:rPr>
          <w:rFonts w:cs="Arial"/>
        </w:rPr>
      </w:pPr>
      <w:r w:rsidRPr="001E6A31">
        <w:rPr>
          <w:rFonts w:cs="Arial"/>
        </w:rPr>
        <w:t>För att skicka användarfeedback</w:t>
      </w:r>
    </w:p>
    <w:p w14:paraId="021E3278" w14:textId="77777777" w:rsidR="002663CD" w:rsidRPr="001E6A31" w:rsidRDefault="002663CD" w:rsidP="002663CD">
      <w:pPr>
        <w:pStyle w:val="a1"/>
        <w:numPr>
          <w:ilvl w:val="0"/>
          <w:numId w:val="114"/>
        </w:numPr>
        <w:ind w:left="998" w:hanging="357"/>
        <w:rPr>
          <w:rFonts w:cs="Arial"/>
          <w:b/>
        </w:rPr>
      </w:pPr>
      <w:r w:rsidRPr="001E6A31">
        <w:rPr>
          <w:rFonts w:cs="Arial"/>
        </w:rPr>
        <w:t xml:space="preserve">Tryck på </w:t>
      </w:r>
      <w:r w:rsidRPr="001E6A31">
        <w:rPr>
          <w:rFonts w:cs="Arial"/>
          <w:b/>
        </w:rPr>
        <w:t xml:space="preserve">Användarfeedback </w:t>
      </w:r>
      <w:r w:rsidRPr="001E6A31">
        <w:rPr>
          <w:rFonts w:cs="Arial"/>
        </w:rPr>
        <w:t>på MaxiSys jobbmeny. Enhetsinformationen synkroniseras automatiskt.</w:t>
      </w:r>
    </w:p>
    <w:p w14:paraId="5B82E7AE" w14:textId="77777777" w:rsidR="002663CD" w:rsidRPr="001E6A31" w:rsidRDefault="002663CD" w:rsidP="002663CD">
      <w:pPr>
        <w:pStyle w:val="a1"/>
        <w:numPr>
          <w:ilvl w:val="0"/>
          <w:numId w:val="0"/>
        </w:numPr>
        <w:spacing w:line="480" w:lineRule="auto"/>
        <w:jc w:val="center"/>
        <w:rPr>
          <w:rFonts w:cs="Arial"/>
          <w:b/>
        </w:rPr>
      </w:pPr>
      <w:r w:rsidRPr="001E6A31">
        <w:rPr>
          <w:rFonts w:cs="Arial"/>
          <w:b/>
          <w:noProof/>
          <w:snapToGrid/>
          <w:lang w:val="en-US"/>
          <w14:ligatures w14:val="standardContextual"/>
        </w:rPr>
        <w:drawing>
          <wp:inline distT="0" distB="0" distL="0" distR="0" wp14:anchorId="11939992" wp14:editId="667723AB">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3"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47FEDFFF" w14:textId="7F992764" w:rsidR="002663CD" w:rsidRPr="001E6A31" w:rsidRDefault="002663CD" w:rsidP="002663CD">
      <w:pPr>
        <w:pStyle w:val="ab"/>
        <w:spacing w:before="156" w:after="156"/>
        <w:ind w:left="0"/>
        <w:rPr>
          <w:rFonts w:cs="Arial"/>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noProof/>
        </w:rPr>
        <w:fldChar w:fldCharType="end"/>
      </w:r>
      <w:r w:rsidR="001C2F0E" w:rsidRPr="001E6A31">
        <w:rPr>
          <w:rFonts w:cs="Arial"/>
          <w:noProof/>
        </w:rPr>
        <w:t>1</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iCs/>
        </w:rPr>
        <w:t>Användarfeedbackskärm</w:t>
      </w:r>
    </w:p>
    <w:p w14:paraId="17E405B1" w14:textId="26F3B286" w:rsidR="002663CD" w:rsidRPr="001E6A31" w:rsidRDefault="002663CD" w:rsidP="002663CD">
      <w:pPr>
        <w:pStyle w:val="a1"/>
        <w:numPr>
          <w:ilvl w:val="0"/>
          <w:numId w:val="114"/>
        </w:numPr>
        <w:ind w:left="998" w:hanging="357"/>
        <w:rPr>
          <w:rFonts w:cs="Arial"/>
          <w:b/>
        </w:rPr>
      </w:pPr>
      <w:r w:rsidRPr="001E6A31">
        <w:rPr>
          <w:rFonts w:cs="Arial"/>
        </w:rPr>
        <w:t xml:space="preserve">Ange </w:t>
      </w:r>
      <w:r w:rsidRPr="001E6A31">
        <w:rPr>
          <w:rFonts w:cs="Arial"/>
          <w:b/>
        </w:rPr>
        <w:t>Telefon/E-post,</w:t>
      </w:r>
      <w:r w:rsidRPr="001E6A31">
        <w:rPr>
          <w:rFonts w:cs="Arial"/>
        </w:rPr>
        <w:t xml:space="preserve"> </w:t>
      </w:r>
      <w:r w:rsidRPr="001E6A31">
        <w:rPr>
          <w:rFonts w:cs="Arial"/>
          <w:b/>
        </w:rPr>
        <w:t>Feedbacktyp,</w:t>
      </w:r>
      <w:r w:rsidRPr="001E6A31">
        <w:rPr>
          <w:rFonts w:cs="Arial"/>
        </w:rPr>
        <w:t xml:space="preserve"> </w:t>
      </w:r>
      <w:r w:rsidRPr="001E6A31">
        <w:rPr>
          <w:rFonts w:cs="Arial"/>
          <w:b/>
        </w:rPr>
        <w:t xml:space="preserve">Tema </w:t>
      </w:r>
      <w:r w:rsidRPr="001E6A31">
        <w:rPr>
          <w:rFonts w:cs="Arial"/>
        </w:rPr>
        <w:t xml:space="preserve">och </w:t>
      </w:r>
      <w:r w:rsidRPr="001E6A31">
        <w:rPr>
          <w:rFonts w:cs="Arial"/>
          <w:b/>
        </w:rPr>
        <w:t>Problembeskrivning.</w:t>
      </w:r>
      <w:r w:rsidRPr="001E6A31">
        <w:rPr>
          <w:rFonts w:cs="Arial"/>
        </w:rPr>
        <w:t xml:space="preserve"> Du kan också bifoga röstinspelningar, foton, skärmdumpar, bilder eller PDF-filer. För att lösa ditt problem mer effektivt rekommenderar vi att du fyller i informationen med så många detaljer som möjligt.</w:t>
      </w:r>
    </w:p>
    <w:p w14:paraId="21BB18CA" w14:textId="77777777" w:rsidR="002663CD" w:rsidRPr="001E6A31" w:rsidRDefault="002663CD" w:rsidP="002663CD">
      <w:pPr>
        <w:pStyle w:val="a1"/>
        <w:numPr>
          <w:ilvl w:val="0"/>
          <w:numId w:val="114"/>
        </w:numPr>
        <w:ind w:left="998" w:hanging="357"/>
        <w:rPr>
          <w:rFonts w:cs="Arial"/>
        </w:rPr>
      </w:pPr>
      <w:bookmarkStart w:id="727" w:name="OLE_LINK22"/>
      <w:r w:rsidRPr="001E6A31">
        <w:rPr>
          <w:rFonts w:cs="Arial"/>
        </w:rPr>
        <w:t xml:space="preserve">Tryck </w:t>
      </w:r>
      <w:r w:rsidRPr="001E6A31">
        <w:rPr>
          <w:rFonts w:cs="Arial"/>
          <w:b/>
        </w:rPr>
        <w:t xml:space="preserve">på Skicka </w:t>
      </w:r>
      <w:r w:rsidRPr="001E6A31">
        <w:rPr>
          <w:rFonts w:cs="Arial"/>
        </w:rPr>
        <w:t>för att skicka den ifyllda informationen till Autels onlineservicecenter. Den inskickade feedbacken kommer att läsas och hanteras noggrant av vår servicepersonal.</w:t>
      </w:r>
    </w:p>
    <w:bookmarkEnd w:id="727"/>
    <w:p w14:paraId="21B2CDC8" w14:textId="77777777" w:rsidR="002663CD" w:rsidRPr="001E6A31" w:rsidRDefault="002663CD" w:rsidP="002663CD">
      <w:pPr>
        <w:pStyle w:val="12"/>
        <w:numPr>
          <w:ilvl w:val="0"/>
          <w:numId w:val="0"/>
        </w:numPr>
        <w:spacing w:before="312" w:after="312"/>
        <w:sectPr w:rsidR="002663CD" w:rsidRPr="001E6A31" w:rsidSect="00042B5E">
          <w:pgSz w:w="8391" w:h="11907"/>
          <w:pgMar w:top="567" w:right="567" w:bottom="567" w:left="567" w:header="0" w:footer="340" w:gutter="0"/>
          <w:cols w:space="425"/>
          <w:docGrid w:type="linesAndChars" w:linePitch="312"/>
        </w:sectPr>
      </w:pPr>
    </w:p>
    <w:p w14:paraId="638D47AC" w14:textId="7ECB9276" w:rsidR="002663CD" w:rsidRPr="001E6A31" w:rsidRDefault="002663CD" w:rsidP="002663CD">
      <w:pPr>
        <w:pStyle w:val="12"/>
        <w:spacing w:before="312" w:after="312"/>
        <w:ind w:left="792" w:hanging="792"/>
      </w:pPr>
      <w:bookmarkStart w:id="728" w:name="MaxiVideo"/>
      <w:bookmarkStart w:id="729" w:name="_Ref103108749"/>
      <w:bookmarkStart w:id="730" w:name="_Ref103108751"/>
      <w:bookmarkStart w:id="731" w:name="_Toc109724533"/>
      <w:bookmarkEnd w:id="714"/>
      <w:bookmarkEnd w:id="715"/>
      <w:bookmarkEnd w:id="716"/>
      <w:bookmarkEnd w:id="728"/>
      <w:r w:rsidRPr="001E6A31">
        <w:lastRenderedPageBreak/>
        <w:t xml:space="preserve"> </w:t>
      </w:r>
      <w:bookmarkStart w:id="732" w:name="_Ref159227564"/>
      <w:bookmarkStart w:id="733" w:name="_Toc159436398"/>
      <w:bookmarkStart w:id="734" w:name="_Toc204265088"/>
      <w:r w:rsidRPr="001E6A31">
        <w:t xml:space="preserve">Autel </w:t>
      </w:r>
      <w:r w:rsidR="00586794" w:rsidRPr="001E6A31">
        <w:t>A</w:t>
      </w:r>
      <w:r w:rsidRPr="001E6A31">
        <w:t>nvändarcenter</w:t>
      </w:r>
      <w:bookmarkEnd w:id="729"/>
      <w:bookmarkEnd w:id="730"/>
      <w:bookmarkEnd w:id="731"/>
      <w:bookmarkEnd w:id="732"/>
      <w:bookmarkEnd w:id="733"/>
      <w:bookmarkEnd w:id="734"/>
    </w:p>
    <w:p w14:paraId="3E037F68" w14:textId="536FA4EE" w:rsidR="002663CD" w:rsidRPr="001E6A31" w:rsidRDefault="002663CD" w:rsidP="002663CD">
      <w:pPr>
        <w:spacing w:before="156" w:after="156"/>
        <w:rPr>
          <w:rFonts w:cs="Arial"/>
        </w:rPr>
      </w:pPr>
      <w:bookmarkStart w:id="735" w:name="OLE_LINK9"/>
      <w:r w:rsidRPr="001E6A31">
        <w:rPr>
          <w:rFonts w:cs="Arial"/>
        </w:rPr>
        <w:t>Programuppdateringar är tillgängliga gratis under det första året från inköpsdatumet. Med Autel User Center-applikationen kan du registrera ditt verktyg för att ladda ner den senaste programvaran, vilket förbättrar MaxiSys</w:t>
      </w:r>
      <w:r w:rsidR="00F16151" w:rsidRPr="001E6A31">
        <w:rPr>
          <w:rFonts w:cs="Arial"/>
        </w:rPr>
        <w:t>-</w:t>
      </w:r>
      <w:r w:rsidRPr="001E6A31">
        <w:rPr>
          <w:rFonts w:cs="Arial"/>
        </w:rPr>
        <w:t>applikationens funktionalitet genom att lägga till nya fordonsmodeller eller förbättrade applikationer i databasen.</w:t>
      </w:r>
    </w:p>
    <w:p w14:paraId="273B7E2B" w14:textId="21F73B6D" w:rsidR="002663CD" w:rsidRPr="001E6A31" w:rsidRDefault="002663CD" w:rsidP="002663CD">
      <w:pPr>
        <w:spacing w:before="156" w:after="156"/>
        <w:rPr>
          <w:rFonts w:cs="Arial"/>
        </w:rPr>
      </w:pPr>
      <w:r w:rsidRPr="001E6A31">
        <w:rPr>
          <w:rFonts w:cs="Arial"/>
        </w:rPr>
        <w:t>Det finns två sätt att registrera en produkt:</w:t>
      </w:r>
    </w:p>
    <w:p w14:paraId="3063F2BE" w14:textId="0B915977" w:rsidR="002663CD" w:rsidRPr="001E6A31" w:rsidRDefault="002663CD" w:rsidP="002663CD">
      <w:pPr>
        <w:pStyle w:val="aa"/>
        <w:numPr>
          <w:ilvl w:val="0"/>
          <w:numId w:val="254"/>
        </w:numPr>
        <w:spacing w:before="156" w:after="156"/>
        <w:ind w:left="641" w:hanging="357"/>
        <w:rPr>
          <w:rFonts w:cs="Arial"/>
          <w:b/>
          <w:bCs/>
        </w:rPr>
      </w:pPr>
      <w:r w:rsidRPr="001E6A31">
        <w:rPr>
          <w:rFonts w:cs="Arial"/>
          <w:b/>
          <w:bCs/>
        </w:rPr>
        <w:t>Via MaxiSys</w:t>
      </w:r>
      <w:r w:rsidR="00F16151" w:rsidRPr="001E6A31">
        <w:rPr>
          <w:rFonts w:cs="Arial"/>
          <w:b/>
          <w:bCs/>
        </w:rPr>
        <w:t>-</w:t>
      </w:r>
      <w:r w:rsidRPr="001E6A31">
        <w:rPr>
          <w:rFonts w:cs="Arial"/>
          <w:b/>
          <w:bCs/>
        </w:rPr>
        <w:t>surfplattan</w:t>
      </w:r>
    </w:p>
    <w:p w14:paraId="05642291" w14:textId="48CA5459" w:rsidR="002663CD" w:rsidRPr="001E6A31" w:rsidRDefault="002663CD" w:rsidP="002663CD">
      <w:pPr>
        <w:pStyle w:val="a2"/>
        <w:spacing w:beforeLines="20" w:before="62" w:afterLines="20" w:after="62"/>
        <w:ind w:left="641" w:hanging="357"/>
        <w:rPr>
          <w:rFonts w:cs="Arial"/>
          <w:b w:val="0"/>
          <w:bCs/>
        </w:rPr>
      </w:pPr>
      <w:r w:rsidRPr="001E6A31">
        <w:rPr>
          <w:rFonts w:cs="Arial"/>
        </w:rPr>
        <w:t>För att logga in med ditt konto och registrera ditt Autel</w:t>
      </w:r>
      <w:r w:rsidR="00F16151" w:rsidRPr="001E6A31">
        <w:rPr>
          <w:rFonts w:cs="Arial"/>
        </w:rPr>
        <w:t>-</w:t>
      </w:r>
      <w:r w:rsidRPr="001E6A31">
        <w:rPr>
          <w:rFonts w:cs="Arial"/>
        </w:rPr>
        <w:t>verktyg</w:t>
      </w:r>
    </w:p>
    <w:p w14:paraId="6D8EC959" w14:textId="77777777" w:rsidR="002663CD" w:rsidRPr="001E6A31" w:rsidRDefault="002663CD" w:rsidP="002663CD">
      <w:pPr>
        <w:pStyle w:val="EN"/>
        <w:numPr>
          <w:ilvl w:val="1"/>
          <w:numId w:val="251"/>
        </w:numPr>
        <w:spacing w:beforeLines="20" w:before="62" w:afterLines="20" w:after="62"/>
        <w:ind w:left="998" w:hanging="357"/>
        <w:rPr>
          <w:rFonts w:cs="Arial"/>
        </w:rPr>
      </w:pPr>
      <w:r w:rsidRPr="001E6A31">
        <w:rPr>
          <w:rFonts w:cs="Arial"/>
        </w:rPr>
        <w:t xml:space="preserve">Tryck på </w:t>
      </w:r>
      <w:r w:rsidRPr="001E6A31">
        <w:rPr>
          <w:rFonts w:cs="Arial"/>
          <w:b/>
          <w:bCs w:val="0"/>
        </w:rPr>
        <w:t xml:space="preserve">Autel användarcenter </w:t>
      </w:r>
      <w:r w:rsidRPr="001E6A31">
        <w:rPr>
          <w:rFonts w:cs="Arial"/>
        </w:rPr>
        <w:t>från MaxiSys jobbmeny. Följande skärm visas.</w:t>
      </w:r>
    </w:p>
    <w:p w14:paraId="19CF4FC6" w14:textId="77777777" w:rsidR="002663CD" w:rsidRPr="001E6A31" w:rsidRDefault="002663CD" w:rsidP="002663CD">
      <w:pPr>
        <w:pStyle w:val="EN"/>
        <w:spacing w:beforeLines="0" w:before="0" w:afterLines="0" w:after="0" w:line="480" w:lineRule="auto"/>
        <w:ind w:left="0"/>
        <w:contextualSpacing/>
        <w:jc w:val="center"/>
        <w:rPr>
          <w:rFonts w:cs="Arial"/>
        </w:rPr>
      </w:pPr>
      <w:r w:rsidRPr="001E6A31">
        <w:rPr>
          <w:rFonts w:cs="Arial"/>
          <w:noProof/>
          <w:lang w:val="en-US"/>
          <w14:ligatures w14:val="standardContextual"/>
        </w:rPr>
        <w:drawing>
          <wp:inline distT="0" distB="0" distL="0" distR="0" wp14:anchorId="03A048B7" wp14:editId="3712560B">
            <wp:extent cx="2879259" cy="1969770"/>
            <wp:effectExtent l="0" t="0" r="0" b="0"/>
            <wp:docPr id="881363840" name="图片 8813638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descr="图形用户界面, 应用程序&#10;&#10;AI 生成的内容可能不正确。"/>
                    <pic:cNvPicPr/>
                  </pic:nvPicPr>
                  <pic:blipFill rotWithShape="1">
                    <a:blip r:embed="rId274" cstate="print">
                      <a:extLst>
                        <a:ext uri="{28A0092B-C50C-407E-A947-70E740481C1C}">
                          <a14:useLocalDpi xmlns:a14="http://schemas.microsoft.com/office/drawing/2010/main"/>
                        </a:ext>
                      </a:extLst>
                    </a:blip>
                    <a:srcRect/>
                    <a:stretch/>
                  </pic:blipFill>
                  <pic:spPr bwMode="auto">
                    <a:xfrm>
                      <a:off x="0" y="0"/>
                      <a:ext cx="2880000" cy="1970277"/>
                    </a:xfrm>
                    <a:prstGeom prst="rect">
                      <a:avLst/>
                    </a:prstGeom>
                    <a:ln>
                      <a:noFill/>
                    </a:ln>
                    <a:extLst>
                      <a:ext uri="{53640926-AAD7-44D8-BBD7-CCE9431645EC}">
                        <a14:shadowObscured xmlns:a14="http://schemas.microsoft.com/office/drawing/2010/main"/>
                      </a:ext>
                    </a:extLst>
                  </pic:spPr>
                </pic:pic>
              </a:graphicData>
            </a:graphic>
          </wp:inline>
        </w:drawing>
      </w:r>
    </w:p>
    <w:p w14:paraId="41341CE5" w14:textId="744AD6E2" w:rsidR="002663CD" w:rsidRPr="001E6A31" w:rsidRDefault="002663CD" w:rsidP="002663CD">
      <w:pPr>
        <w:pStyle w:val="ab"/>
        <w:spacing w:before="156" w:after="156"/>
        <w:ind w:left="0"/>
        <w:rPr>
          <w:rFonts w:cs="Arial"/>
          <w:i/>
          <w:iCs/>
        </w:rPr>
      </w:pPr>
      <w:r w:rsidRPr="001E6A31">
        <w:rPr>
          <w:rFonts w:cs="Arial"/>
        </w:rPr>
        <w:t xml:space="preserve">Figur </w:t>
      </w:r>
      <w:r w:rsidRPr="001E6A31">
        <w:rPr>
          <w:rFonts w:cs="Arial"/>
        </w:rPr>
        <w:fldChar w:fldCharType="begin"/>
      </w:r>
      <w:r w:rsidRPr="001E6A31">
        <w:rPr>
          <w:rFonts w:cs="Arial"/>
        </w:rPr>
        <w:instrText xml:space="preserve"> STYLEREF 1 \s </w:instrText>
      </w:r>
      <w:r w:rsidRPr="001E6A31">
        <w:rPr>
          <w:rFonts w:cs="Arial"/>
        </w:rPr>
        <w:fldChar w:fldCharType="separate"/>
      </w:r>
      <w:r w:rsidRPr="001E6A31">
        <w:rPr>
          <w:rFonts w:cs="Arial"/>
          <w:noProof/>
        </w:rPr>
        <w:t>2</w:t>
      </w:r>
      <w:r w:rsidRPr="001E6A31">
        <w:rPr>
          <w:rFonts w:cs="Arial"/>
          <w:noProof/>
        </w:rPr>
        <w:fldChar w:fldCharType="end"/>
      </w:r>
      <w:r w:rsidR="001C2F0E" w:rsidRPr="001E6A31">
        <w:rPr>
          <w:rFonts w:cs="Arial"/>
          <w:noProof/>
        </w:rPr>
        <w:t>2</w:t>
      </w:r>
      <w:r w:rsidRPr="001E6A31">
        <w:rPr>
          <w:rFonts w:cs="Arial"/>
        </w:rPr>
        <w:noBreakHyphen/>
      </w:r>
      <w:r w:rsidRPr="001E6A31">
        <w:rPr>
          <w:rFonts w:cs="Arial"/>
        </w:rPr>
        <w:fldChar w:fldCharType="begin"/>
      </w:r>
      <w:r w:rsidRPr="001E6A31">
        <w:rPr>
          <w:rFonts w:cs="Arial"/>
        </w:rPr>
        <w:instrText xml:space="preserve"> SEQ Figure \* ARABIC \s 1 </w:instrText>
      </w:r>
      <w:r w:rsidRPr="001E6A31">
        <w:rPr>
          <w:rFonts w:cs="Arial"/>
        </w:rPr>
        <w:fldChar w:fldCharType="separate"/>
      </w:r>
      <w:r w:rsidRPr="001E6A31">
        <w:rPr>
          <w:rFonts w:cs="Arial"/>
          <w:noProof/>
        </w:rPr>
        <w:t>1</w:t>
      </w:r>
      <w:r w:rsidRPr="001E6A31">
        <w:rPr>
          <w:rFonts w:cs="Arial"/>
          <w:noProof/>
        </w:rPr>
        <w:fldChar w:fldCharType="end"/>
      </w:r>
      <w:r w:rsidRPr="001E6A31">
        <w:rPr>
          <w:rFonts w:cs="Arial"/>
        </w:rPr>
        <w:t xml:space="preserve"> </w:t>
      </w:r>
      <w:r w:rsidRPr="001E6A31">
        <w:rPr>
          <w:rFonts w:cs="Arial"/>
          <w:i/>
          <w:iCs/>
        </w:rPr>
        <w:t>Autel användarcenterskärm</w:t>
      </w:r>
    </w:p>
    <w:p w14:paraId="07455F5A" w14:textId="7982F7A3" w:rsidR="002663CD" w:rsidRPr="001E6A31" w:rsidRDefault="002663CD" w:rsidP="002663CD">
      <w:pPr>
        <w:pStyle w:val="EN"/>
        <w:numPr>
          <w:ilvl w:val="1"/>
          <w:numId w:val="251"/>
        </w:numPr>
        <w:spacing w:beforeLines="20" w:before="62" w:afterLines="20" w:after="62"/>
        <w:ind w:left="998" w:hanging="357"/>
        <w:rPr>
          <w:rFonts w:cs="Arial"/>
        </w:rPr>
      </w:pPr>
      <w:r w:rsidRPr="001E6A31">
        <w:rPr>
          <w:rFonts w:cs="Arial"/>
        </w:rPr>
        <w:t>Om du redan har ett Autel</w:t>
      </w:r>
      <w:r w:rsidR="00F16151" w:rsidRPr="001E6A31">
        <w:rPr>
          <w:rFonts w:cs="Arial"/>
        </w:rPr>
        <w:t>-</w:t>
      </w:r>
      <w:r w:rsidRPr="001E6A31">
        <w:rPr>
          <w:rFonts w:cs="Arial"/>
        </w:rPr>
        <w:t>ID kan du logga in med ditt Autel</w:t>
      </w:r>
      <w:r w:rsidR="00F16151" w:rsidRPr="001E6A31">
        <w:rPr>
          <w:rFonts w:cs="Arial"/>
        </w:rPr>
        <w:t>-</w:t>
      </w:r>
      <w:r w:rsidRPr="001E6A31">
        <w:rPr>
          <w:rFonts w:cs="Arial"/>
        </w:rPr>
        <w:t xml:space="preserve">ID och lösenord, eller trycka på </w:t>
      </w:r>
      <w:r w:rsidRPr="001E6A31">
        <w:rPr>
          <w:rFonts w:cs="Arial"/>
          <w:b/>
          <w:bCs w:val="0"/>
        </w:rPr>
        <w:t xml:space="preserve">Logga in med verifieringskod </w:t>
      </w:r>
      <w:r w:rsidRPr="001E6A31">
        <w:rPr>
          <w:rFonts w:cs="Arial"/>
        </w:rPr>
        <w:t>för att logga in med ditt telefonnummer och din verifieringskod. Om du inte har ett Autel</w:t>
      </w:r>
      <w:r w:rsidR="00F16151" w:rsidRPr="001E6A31">
        <w:rPr>
          <w:rFonts w:cs="Arial"/>
        </w:rPr>
        <w:t>-</w:t>
      </w:r>
      <w:r w:rsidRPr="001E6A31">
        <w:rPr>
          <w:rFonts w:cs="Arial"/>
        </w:rPr>
        <w:t xml:space="preserve">ID än trycker du på </w:t>
      </w:r>
      <w:r w:rsidRPr="001E6A31">
        <w:rPr>
          <w:rFonts w:cs="Arial"/>
          <w:b/>
          <w:bCs w:val="0"/>
        </w:rPr>
        <w:t xml:space="preserve">Registrera </w:t>
      </w:r>
      <w:r w:rsidRPr="001E6A31">
        <w:rPr>
          <w:rFonts w:cs="Arial"/>
        </w:rPr>
        <w:t>för att skapa ett Autel</w:t>
      </w:r>
      <w:r w:rsidR="00F16151" w:rsidRPr="001E6A31">
        <w:rPr>
          <w:rFonts w:cs="Arial"/>
        </w:rPr>
        <w:t>-</w:t>
      </w:r>
      <w:r w:rsidRPr="001E6A31">
        <w:rPr>
          <w:rFonts w:cs="Arial"/>
        </w:rPr>
        <w:t>ID.</w:t>
      </w:r>
    </w:p>
    <w:p w14:paraId="0B67B13A" w14:textId="77777777" w:rsidR="002663CD" w:rsidRPr="001E6A31" w:rsidRDefault="002663CD" w:rsidP="002663CD">
      <w:pPr>
        <w:pStyle w:val="EN"/>
        <w:numPr>
          <w:ilvl w:val="1"/>
          <w:numId w:val="251"/>
        </w:numPr>
        <w:spacing w:beforeLines="20" w:before="62" w:afterLines="20" w:after="62"/>
        <w:ind w:left="998" w:hanging="357"/>
        <w:rPr>
          <w:rFonts w:cs="Arial"/>
        </w:rPr>
      </w:pPr>
      <w:r w:rsidRPr="001E6A31">
        <w:rPr>
          <w:rFonts w:cs="Arial"/>
        </w:rPr>
        <w:t>När ditt konto har registrerats kommer du till huvudmenyn i Autel användarcenter.</w:t>
      </w:r>
    </w:p>
    <w:p w14:paraId="2406B405" w14:textId="77777777" w:rsidR="002663CD" w:rsidRPr="001E6A31" w:rsidRDefault="002663CD" w:rsidP="002663CD">
      <w:pPr>
        <w:pStyle w:val="EN"/>
        <w:numPr>
          <w:ilvl w:val="1"/>
          <w:numId w:val="251"/>
        </w:numPr>
        <w:spacing w:beforeLines="20" w:before="62" w:afterLines="20" w:after="62"/>
        <w:ind w:left="998" w:hanging="357"/>
        <w:rPr>
          <w:rFonts w:cs="Arial"/>
        </w:rPr>
      </w:pPr>
      <w:r w:rsidRPr="001E6A31">
        <w:rPr>
          <w:rFonts w:cs="Arial"/>
        </w:rPr>
        <w:t xml:space="preserve">Välj </w:t>
      </w:r>
      <w:r w:rsidRPr="001E6A31">
        <w:rPr>
          <w:rFonts w:cs="Arial"/>
          <w:b/>
          <w:bCs w:val="0"/>
        </w:rPr>
        <w:t xml:space="preserve">Enhetshantering </w:t>
      </w:r>
      <w:r w:rsidRPr="001E6A31">
        <w:rPr>
          <w:rFonts w:cs="Arial"/>
        </w:rPr>
        <w:t>på huvudmenyn.</w:t>
      </w:r>
      <w:bookmarkStart w:id="736" w:name="_MaxiMall_Operation"/>
      <w:bookmarkStart w:id="737" w:name="_Toc451525844"/>
      <w:bookmarkStart w:id="738" w:name="_Toc38114444"/>
      <w:bookmarkEnd w:id="735"/>
      <w:bookmarkEnd w:id="736"/>
    </w:p>
    <w:p w14:paraId="3034F544" w14:textId="77777777" w:rsidR="002663CD" w:rsidRPr="001E6A31" w:rsidRDefault="002663CD" w:rsidP="002663CD">
      <w:pPr>
        <w:pStyle w:val="EN"/>
        <w:numPr>
          <w:ilvl w:val="1"/>
          <w:numId w:val="251"/>
        </w:numPr>
        <w:spacing w:beforeLines="20" w:before="62" w:afterLines="20" w:after="62"/>
        <w:ind w:left="998" w:hanging="357"/>
        <w:rPr>
          <w:rFonts w:cs="Arial"/>
        </w:rPr>
      </w:pPr>
      <w:r w:rsidRPr="001E6A31">
        <w:rPr>
          <w:rFonts w:cs="Arial"/>
        </w:rPr>
        <w:t xml:space="preserve">Tryck på knappen </w:t>
      </w:r>
      <w:r w:rsidRPr="001E6A31">
        <w:rPr>
          <w:rFonts w:cs="Arial"/>
          <w:b/>
          <w:bCs w:val="0"/>
        </w:rPr>
        <w:t xml:space="preserve">Länka enhet </w:t>
      </w:r>
      <w:r w:rsidRPr="001E6A31">
        <w:rPr>
          <w:rFonts w:cs="Arial"/>
        </w:rPr>
        <w:t>i det övre högra hörnet av skärmen Enhetshantering. Enhetens serienummer och lösenord visas automatiskt på skärmen Länka enhet.</w:t>
      </w:r>
    </w:p>
    <w:p w14:paraId="7AB1F62F" w14:textId="77777777" w:rsidR="002663CD" w:rsidRPr="001E6A31" w:rsidRDefault="002663CD" w:rsidP="002663CD">
      <w:pPr>
        <w:pStyle w:val="EN"/>
        <w:numPr>
          <w:ilvl w:val="1"/>
          <w:numId w:val="251"/>
        </w:numPr>
        <w:spacing w:beforeLines="20" w:before="62" w:afterLines="20" w:after="62"/>
        <w:ind w:left="998" w:hanging="357"/>
        <w:rPr>
          <w:rFonts w:cs="Arial"/>
        </w:rPr>
      </w:pPr>
      <w:r w:rsidRPr="001E6A31">
        <w:rPr>
          <w:rFonts w:cs="Arial"/>
        </w:rPr>
        <w:lastRenderedPageBreak/>
        <w:t xml:space="preserve">Tryck på knappen </w:t>
      </w:r>
      <w:r w:rsidRPr="001E6A31">
        <w:rPr>
          <w:rFonts w:cs="Arial"/>
          <w:b/>
          <w:bCs w:val="0"/>
        </w:rPr>
        <w:t xml:space="preserve">Länk </w:t>
      </w:r>
      <w:r w:rsidRPr="001E6A31">
        <w:rPr>
          <w:rFonts w:cs="Arial"/>
        </w:rPr>
        <w:t>för att slutföra produktregistreringen.</w:t>
      </w:r>
    </w:p>
    <w:p w14:paraId="183E6A07" w14:textId="77777777" w:rsidR="002663CD" w:rsidRPr="001E6A31" w:rsidRDefault="002663CD" w:rsidP="002663CD">
      <w:pPr>
        <w:pStyle w:val="aa"/>
        <w:numPr>
          <w:ilvl w:val="0"/>
          <w:numId w:val="254"/>
        </w:numPr>
        <w:spacing w:before="156" w:after="156"/>
        <w:ind w:left="641" w:hanging="357"/>
        <w:rPr>
          <w:rFonts w:cs="Arial"/>
          <w:b/>
          <w:bCs/>
        </w:rPr>
      </w:pPr>
      <w:r w:rsidRPr="001E6A31">
        <w:rPr>
          <w:rFonts w:cs="Arial"/>
          <w:b/>
          <w:bCs/>
        </w:rPr>
        <w:t>Via Autels webbplats</w:t>
      </w:r>
    </w:p>
    <w:p w14:paraId="2D76593F" w14:textId="19BEA1E3" w:rsidR="002663CD" w:rsidRPr="001E6A31" w:rsidRDefault="002663CD" w:rsidP="002663CD">
      <w:pPr>
        <w:pStyle w:val="aa"/>
        <w:numPr>
          <w:ilvl w:val="0"/>
          <w:numId w:val="5"/>
        </w:numPr>
        <w:spacing w:beforeLines="20" w:before="62" w:afterLines="20" w:after="62"/>
        <w:ind w:left="641" w:hanging="357"/>
        <w:rPr>
          <w:rFonts w:cs="Arial"/>
        </w:rPr>
      </w:pPr>
      <w:r w:rsidRPr="001E6A31">
        <w:rPr>
          <w:rFonts w:cs="Arial"/>
          <w:b/>
        </w:rPr>
        <w:t>För att registrera ditt Autel</w:t>
      </w:r>
      <w:r w:rsidR="00F16151" w:rsidRPr="001E6A31">
        <w:rPr>
          <w:rFonts w:cs="Arial"/>
          <w:b/>
        </w:rPr>
        <w:t>-</w:t>
      </w:r>
      <w:r w:rsidRPr="001E6A31">
        <w:rPr>
          <w:rFonts w:cs="Arial"/>
          <w:b/>
        </w:rPr>
        <w:t>verktyg</w:t>
      </w:r>
    </w:p>
    <w:p w14:paraId="304AA366" w14:textId="5B3A1016" w:rsidR="002663CD" w:rsidRPr="001E6A31" w:rsidRDefault="002663CD" w:rsidP="002663CD">
      <w:pPr>
        <w:pStyle w:val="aa"/>
        <w:numPr>
          <w:ilvl w:val="0"/>
          <w:numId w:val="252"/>
        </w:numPr>
        <w:spacing w:beforeLines="20" w:before="62" w:afterLines="20" w:after="62"/>
        <w:ind w:left="998" w:hanging="357"/>
        <w:rPr>
          <w:rFonts w:cs="Arial"/>
        </w:rPr>
      </w:pPr>
      <w:r w:rsidRPr="001E6A31">
        <w:rPr>
          <w:rFonts w:cs="Arial"/>
        </w:rPr>
        <w:t xml:space="preserve">Besök webbplatsen: </w:t>
      </w:r>
      <w:hyperlink r:id="rId275" w:history="1">
        <w:r w:rsidRPr="001E6A31">
          <w:rPr>
            <w:rStyle w:val="a9"/>
            <w:rFonts w:cs="Arial"/>
          </w:rPr>
          <w:t>pro.autel.com</w:t>
        </w:r>
      </w:hyperlink>
      <w:r w:rsidRPr="001E6A31">
        <w:rPr>
          <w:rFonts w:cs="Arial"/>
        </w:rPr>
        <w:t>.</w:t>
      </w:r>
    </w:p>
    <w:p w14:paraId="3A6B4DE8" w14:textId="652C988C" w:rsidR="002663CD" w:rsidRPr="001E6A31" w:rsidRDefault="002663CD" w:rsidP="002663CD">
      <w:pPr>
        <w:pStyle w:val="aa"/>
        <w:numPr>
          <w:ilvl w:val="0"/>
          <w:numId w:val="252"/>
        </w:numPr>
        <w:spacing w:beforeLines="20" w:before="62" w:afterLines="20" w:after="62"/>
        <w:ind w:left="998" w:hanging="357"/>
        <w:rPr>
          <w:rFonts w:cs="Arial"/>
        </w:rPr>
      </w:pPr>
      <w:r w:rsidRPr="001E6A31">
        <w:rPr>
          <w:rFonts w:cs="Arial"/>
        </w:rPr>
        <w:t>Om du har ett Autel</w:t>
      </w:r>
      <w:r w:rsidR="00F16151" w:rsidRPr="001E6A31">
        <w:rPr>
          <w:rFonts w:cs="Arial"/>
        </w:rPr>
        <w:t>-</w:t>
      </w:r>
      <w:r w:rsidRPr="001E6A31">
        <w:rPr>
          <w:rFonts w:cs="Arial"/>
        </w:rPr>
        <w:t>konto loggar du in med ditt konto-ID och lösenord och går vidare till steg 7.</w:t>
      </w:r>
    </w:p>
    <w:p w14:paraId="41988C8E" w14:textId="430D7F34" w:rsidR="002663CD" w:rsidRPr="001E6A31" w:rsidRDefault="002663CD" w:rsidP="002663CD">
      <w:pPr>
        <w:pStyle w:val="aa"/>
        <w:numPr>
          <w:ilvl w:val="0"/>
          <w:numId w:val="252"/>
        </w:numPr>
        <w:spacing w:beforeLines="20" w:before="62" w:afterLines="20" w:after="62"/>
        <w:ind w:left="998" w:hanging="357"/>
        <w:rPr>
          <w:rFonts w:cs="Arial"/>
        </w:rPr>
      </w:pPr>
      <w:r w:rsidRPr="001E6A31">
        <w:rPr>
          <w:rFonts w:cs="Arial"/>
        </w:rPr>
        <w:t xml:space="preserve">Om du är en ny medlem på Autel klickar du på knappen </w:t>
      </w:r>
      <w:r w:rsidRPr="001E6A31">
        <w:rPr>
          <w:rFonts w:cs="Arial"/>
          <w:b/>
        </w:rPr>
        <w:t xml:space="preserve">Registrera </w:t>
      </w:r>
      <w:r w:rsidRPr="001E6A31">
        <w:rPr>
          <w:rFonts w:cs="Arial"/>
        </w:rPr>
        <w:t>för att skapa ditt Autel</w:t>
      </w:r>
      <w:r w:rsidR="00F16151" w:rsidRPr="001E6A31">
        <w:rPr>
          <w:rFonts w:cs="Arial"/>
        </w:rPr>
        <w:t>-</w:t>
      </w:r>
      <w:r w:rsidRPr="001E6A31">
        <w:rPr>
          <w:rFonts w:cs="Arial"/>
        </w:rPr>
        <w:t>ID.</w:t>
      </w:r>
    </w:p>
    <w:p w14:paraId="1455042C" w14:textId="77777777" w:rsidR="002663CD" w:rsidRPr="001E6A31" w:rsidRDefault="002663CD" w:rsidP="002663CD">
      <w:pPr>
        <w:pStyle w:val="aa"/>
        <w:numPr>
          <w:ilvl w:val="0"/>
          <w:numId w:val="252"/>
        </w:numPr>
        <w:spacing w:beforeLines="20" w:before="62" w:afterLines="20" w:after="62"/>
        <w:ind w:left="998" w:hanging="357"/>
        <w:rPr>
          <w:rFonts w:cs="Arial"/>
        </w:rPr>
      </w:pPr>
      <w:r w:rsidRPr="001E6A31">
        <w:rPr>
          <w:rFonts w:cs="Arial"/>
        </w:rPr>
        <w:t>Ange den obligatoriska personliga informationen i inmatningsfälten.</w:t>
      </w:r>
    </w:p>
    <w:p w14:paraId="1C8DC4A2" w14:textId="2E9F8D4D" w:rsidR="002663CD" w:rsidRPr="001E6A31" w:rsidRDefault="002663CD" w:rsidP="002663CD">
      <w:pPr>
        <w:pStyle w:val="aa"/>
        <w:numPr>
          <w:ilvl w:val="0"/>
          <w:numId w:val="252"/>
        </w:numPr>
        <w:spacing w:beforeLines="20" w:before="62" w:afterLines="20" w:after="62"/>
        <w:ind w:left="998" w:hanging="357"/>
        <w:rPr>
          <w:rFonts w:cs="Arial"/>
        </w:rPr>
      </w:pPr>
      <w:r w:rsidRPr="001E6A31">
        <w:rPr>
          <w:rFonts w:cs="Arial"/>
        </w:rPr>
        <w:t xml:space="preserve">Ange din e-postadress och klicka sedan på </w:t>
      </w:r>
      <w:r w:rsidRPr="001E6A31">
        <w:rPr>
          <w:rFonts w:cs="Arial"/>
          <w:b/>
        </w:rPr>
        <w:t>Begär.</w:t>
      </w:r>
      <w:r w:rsidRPr="001E6A31">
        <w:rPr>
          <w:rFonts w:cs="Arial"/>
        </w:rPr>
        <w:t xml:space="preserve"> Du kommer att få ett e-postmeddelande från Autel med din verifieringskod. Öppna e-postmeddelandet och kopiera koden till rätt inmatningsruta.</w:t>
      </w:r>
    </w:p>
    <w:p w14:paraId="05BD3A9F" w14:textId="295B1D48" w:rsidR="002663CD" w:rsidRPr="001E6A31" w:rsidRDefault="002663CD" w:rsidP="002663CD">
      <w:pPr>
        <w:pStyle w:val="aa"/>
        <w:numPr>
          <w:ilvl w:val="0"/>
          <w:numId w:val="252"/>
        </w:numPr>
        <w:spacing w:beforeLines="20" w:before="62" w:afterLines="20" w:after="62"/>
        <w:ind w:left="998" w:hanging="357"/>
        <w:rPr>
          <w:rFonts w:cs="Arial"/>
        </w:rPr>
      </w:pPr>
      <w:r w:rsidRPr="001E6A31">
        <w:rPr>
          <w:rFonts w:cs="Arial"/>
        </w:rPr>
        <w:t xml:space="preserve">Ange ett lösenord för ditt konto och ange lösenordet igen för att bekräfta. Läs </w:t>
      </w:r>
      <w:r w:rsidRPr="001E6A31">
        <w:rPr>
          <w:rFonts w:cs="Arial"/>
          <w:b/>
        </w:rPr>
        <w:t xml:space="preserve">Autel användaravtal </w:t>
      </w:r>
      <w:r w:rsidRPr="001E6A31">
        <w:rPr>
          <w:rFonts w:cs="Arial"/>
        </w:rPr>
        <w:t>och</w:t>
      </w:r>
      <w:r w:rsidRPr="001E6A31">
        <w:rPr>
          <w:rFonts w:cs="Arial"/>
          <w:b/>
        </w:rPr>
        <w:t xml:space="preserve"> Autels integritetspolicy </w:t>
      </w:r>
      <w:r w:rsidRPr="001E6A31">
        <w:rPr>
          <w:rFonts w:cs="Arial"/>
        </w:rPr>
        <w:t xml:space="preserve">och markera sedan rutan för att acceptera villkoren. När all information har angetts klickar du på </w:t>
      </w:r>
      <w:r w:rsidRPr="001E6A31">
        <w:rPr>
          <w:rFonts w:cs="Arial"/>
          <w:b/>
        </w:rPr>
        <w:t>Registrera.</w:t>
      </w:r>
      <w:r w:rsidRPr="001E6A31">
        <w:rPr>
          <w:rFonts w:cs="Arial"/>
        </w:rPr>
        <w:t xml:space="preserve"> En produktregistreringsskärm visas.</w:t>
      </w:r>
    </w:p>
    <w:p w14:paraId="477E88FA" w14:textId="52DA3C3C" w:rsidR="002663CD" w:rsidRPr="001E6A31" w:rsidRDefault="002663CD" w:rsidP="002663CD">
      <w:pPr>
        <w:pStyle w:val="aa"/>
        <w:numPr>
          <w:ilvl w:val="0"/>
          <w:numId w:val="252"/>
        </w:numPr>
        <w:spacing w:beforeLines="20" w:before="62" w:afterLines="20" w:after="62"/>
        <w:ind w:left="998" w:hanging="357"/>
        <w:rPr>
          <w:rFonts w:cs="Arial"/>
        </w:rPr>
      </w:pPr>
      <w:r w:rsidRPr="001E6A31">
        <w:rPr>
          <w:rFonts w:cs="Arial"/>
        </w:rPr>
        <w:t xml:space="preserve">Ditt produktserienummer och lösenord krävs för att slutföra registreringen. För att hitta ditt serienummer och lösenord i verktyget: gå till </w:t>
      </w:r>
      <w:r w:rsidRPr="001E6A31">
        <w:rPr>
          <w:rFonts w:cs="Arial"/>
          <w:b/>
        </w:rPr>
        <w:t xml:space="preserve">Inställningar </w:t>
      </w:r>
      <w:r w:rsidRPr="001E6A31">
        <w:rPr>
          <w:rFonts w:cs="Arial"/>
        </w:rPr>
        <w:t xml:space="preserve">&gt; </w:t>
      </w:r>
      <w:r w:rsidRPr="001E6A31">
        <w:rPr>
          <w:rFonts w:cs="Arial"/>
          <w:b/>
        </w:rPr>
        <w:t>Om.</w:t>
      </w:r>
    </w:p>
    <w:p w14:paraId="5C59C6E5" w14:textId="77777777" w:rsidR="002663CD" w:rsidRPr="001E6A31" w:rsidRDefault="002663CD" w:rsidP="002663CD">
      <w:pPr>
        <w:pStyle w:val="aa"/>
        <w:numPr>
          <w:ilvl w:val="0"/>
          <w:numId w:val="252"/>
        </w:numPr>
        <w:spacing w:beforeLines="20" w:before="62" w:afterLines="20" w:after="62"/>
        <w:ind w:left="998" w:hanging="357"/>
        <w:rPr>
          <w:rFonts w:cs="Arial"/>
        </w:rPr>
      </w:pPr>
      <w:r w:rsidRPr="001E6A31">
        <w:rPr>
          <w:rFonts w:cs="Arial"/>
        </w:rPr>
        <w:t xml:space="preserve">Ange verktygets serienummer och lösenord på produktregistreringsskärmen. Ange CAPTCHA-koden och klicka på </w:t>
      </w:r>
      <w:r w:rsidRPr="001E6A31">
        <w:rPr>
          <w:rFonts w:cs="Arial"/>
          <w:b/>
        </w:rPr>
        <w:t xml:space="preserve">Skicka </w:t>
      </w:r>
      <w:r w:rsidRPr="001E6A31">
        <w:rPr>
          <w:rFonts w:cs="Arial"/>
        </w:rPr>
        <w:t>för att slutföra registreringen.</w:t>
      </w:r>
    </w:p>
    <w:p w14:paraId="7B30247E" w14:textId="77777777" w:rsidR="002663CD" w:rsidRPr="001E6A31" w:rsidRDefault="002663CD" w:rsidP="002663CD">
      <w:pPr>
        <w:pStyle w:val="EN"/>
        <w:spacing w:beforeLines="20" w:before="62" w:afterLines="20" w:after="62"/>
        <w:ind w:left="998"/>
        <w:rPr>
          <w:rFonts w:cs="Arial"/>
        </w:rPr>
      </w:pPr>
    </w:p>
    <w:p w14:paraId="00F4E5CC" w14:textId="77777777" w:rsidR="002663CD" w:rsidRPr="001E6A31" w:rsidRDefault="002663CD" w:rsidP="002663CD">
      <w:pPr>
        <w:pStyle w:val="12"/>
        <w:spacing w:before="312" w:after="312"/>
        <w:ind w:left="792" w:hanging="792"/>
        <w:rPr>
          <w:sz w:val="72"/>
          <w:szCs w:val="72"/>
        </w:rPr>
      </w:pPr>
      <w:r w:rsidRPr="001E6A31">
        <w:lastRenderedPageBreak/>
        <w:t xml:space="preserve"> </w:t>
      </w:r>
      <w:bookmarkStart w:id="739" w:name="_Toc159436399"/>
      <w:bookmarkStart w:id="740" w:name="_Toc204265089"/>
      <w:r w:rsidRPr="001E6A31">
        <w:t>Underhåll och service</w:t>
      </w:r>
      <w:bookmarkEnd w:id="737"/>
      <w:bookmarkEnd w:id="738"/>
      <w:bookmarkEnd w:id="739"/>
      <w:bookmarkEnd w:id="740"/>
    </w:p>
    <w:p w14:paraId="4E206580" w14:textId="3D67E001" w:rsidR="002663CD" w:rsidRPr="001E6A31" w:rsidRDefault="002663CD" w:rsidP="002663CD">
      <w:pPr>
        <w:pStyle w:val="BodytextUserManual"/>
        <w:spacing w:before="156" w:after="156"/>
      </w:pPr>
      <w:r w:rsidRPr="001E6A31">
        <w:t xml:space="preserve">För att säkerställa att surfplattan och den kombinerade </w:t>
      </w:r>
      <w:r w:rsidR="001C2F0E" w:rsidRPr="001E6A31">
        <w:t>VCI</w:t>
      </w:r>
      <w:r w:rsidRPr="001E6A31">
        <w:t>-enheten fungerar optimalt rekommenderar vi att produktunderhållsinstruktionerna i detta avsnitt följs noggrant.</w:t>
      </w:r>
    </w:p>
    <w:p w14:paraId="4BE2C7A7" w14:textId="77777777" w:rsidR="002663CD" w:rsidRPr="001E6A31" w:rsidRDefault="002663CD" w:rsidP="002663CD">
      <w:pPr>
        <w:pStyle w:val="20"/>
        <w:spacing w:before="312" w:after="156"/>
        <w:rPr>
          <w:rFonts w:cs="Arial"/>
        </w:rPr>
      </w:pPr>
      <w:bookmarkStart w:id="741" w:name="_Toc451525845"/>
      <w:bookmarkStart w:id="742" w:name="_Toc38114445"/>
      <w:r w:rsidRPr="001E6A31">
        <w:rPr>
          <w:rFonts w:cs="Arial"/>
        </w:rPr>
        <w:t xml:space="preserve"> </w:t>
      </w:r>
      <w:bookmarkStart w:id="743" w:name="_Toc159436400"/>
      <w:bookmarkStart w:id="744" w:name="_Toc204265090"/>
      <w:r w:rsidRPr="001E6A31">
        <w:rPr>
          <w:rFonts w:cs="Arial"/>
        </w:rPr>
        <w:t>Underhållsinstruktioner</w:t>
      </w:r>
      <w:bookmarkEnd w:id="741"/>
      <w:bookmarkEnd w:id="742"/>
      <w:bookmarkEnd w:id="743"/>
      <w:bookmarkEnd w:id="744"/>
    </w:p>
    <w:p w14:paraId="5612230A" w14:textId="77777777" w:rsidR="002663CD" w:rsidRPr="001E6A31" w:rsidRDefault="002663CD" w:rsidP="002663CD">
      <w:pPr>
        <w:pStyle w:val="BodytextUserManual"/>
        <w:spacing w:before="156" w:after="156"/>
      </w:pPr>
      <w:r w:rsidRPr="001E6A31">
        <w:t>Följande beskriver hur du underhåller dina enheter, tillsammans med försiktighetsåtgärder att vidta.</w:t>
      </w:r>
    </w:p>
    <w:p w14:paraId="10D71A84" w14:textId="77777777" w:rsidR="002663CD" w:rsidRPr="001E6A31" w:rsidRDefault="002663CD" w:rsidP="002663CD">
      <w:pPr>
        <w:pStyle w:val="aa"/>
        <w:numPr>
          <w:ilvl w:val="0"/>
          <w:numId w:val="242"/>
        </w:numPr>
        <w:spacing w:before="156" w:after="156"/>
        <w:ind w:left="641" w:hanging="357"/>
        <w:rPr>
          <w:rFonts w:cs="Arial"/>
        </w:rPr>
      </w:pPr>
      <w:r w:rsidRPr="001E6A31">
        <w:rPr>
          <w:rFonts w:cs="Arial"/>
        </w:rPr>
        <w:t>Använd en mjuk trasa och alkohol eller ett milt fönsterputsmedel för att rengöra surfplattans pekskärm.</w:t>
      </w:r>
    </w:p>
    <w:p w14:paraId="2720F24D" w14:textId="77777777" w:rsidR="002663CD" w:rsidRPr="001E6A31" w:rsidRDefault="002663CD" w:rsidP="002663CD">
      <w:pPr>
        <w:pStyle w:val="aa"/>
        <w:numPr>
          <w:ilvl w:val="0"/>
          <w:numId w:val="242"/>
        </w:numPr>
        <w:spacing w:before="156" w:after="156"/>
        <w:ind w:left="641" w:hanging="357"/>
        <w:rPr>
          <w:rFonts w:cs="Arial"/>
        </w:rPr>
      </w:pPr>
      <w:r w:rsidRPr="001E6A31">
        <w:rPr>
          <w:rFonts w:cs="Arial"/>
        </w:rPr>
        <w:t>Använd inte slipande rengöringsmedel, tvättmedel eller bilkemikalier på surfplattan.</w:t>
      </w:r>
    </w:p>
    <w:p w14:paraId="35FC3E3A" w14:textId="77777777" w:rsidR="002663CD" w:rsidRPr="001E6A31" w:rsidRDefault="002663CD" w:rsidP="002663CD">
      <w:pPr>
        <w:pStyle w:val="aa"/>
        <w:numPr>
          <w:ilvl w:val="0"/>
          <w:numId w:val="242"/>
        </w:numPr>
        <w:spacing w:before="156" w:after="156"/>
        <w:ind w:left="641" w:hanging="357"/>
        <w:rPr>
          <w:rFonts w:cs="Arial"/>
        </w:rPr>
      </w:pPr>
      <w:r w:rsidRPr="001E6A31">
        <w:rPr>
          <w:rFonts w:cs="Arial"/>
        </w:rPr>
        <w:t>Förvara enheterna torrt och inom de angivna driftstemperaturerna.</w:t>
      </w:r>
    </w:p>
    <w:p w14:paraId="28EC1123" w14:textId="77777777" w:rsidR="002663CD" w:rsidRPr="001E6A31" w:rsidRDefault="002663CD" w:rsidP="002663CD">
      <w:pPr>
        <w:pStyle w:val="aa"/>
        <w:numPr>
          <w:ilvl w:val="0"/>
          <w:numId w:val="242"/>
        </w:numPr>
        <w:spacing w:before="156" w:after="156"/>
        <w:ind w:left="641" w:hanging="357"/>
        <w:rPr>
          <w:rFonts w:cs="Arial"/>
        </w:rPr>
      </w:pPr>
      <w:r w:rsidRPr="001E6A31">
        <w:rPr>
          <w:rFonts w:cs="Arial"/>
        </w:rPr>
        <w:t>Torka händerna innan du använder surfplattan. Surfplattans pekskärm kanske inte fungerar om pekskärmen är fuktig eller om du trycker på pekskärmen med våta händer.</w:t>
      </w:r>
    </w:p>
    <w:p w14:paraId="035A2BEF" w14:textId="77777777" w:rsidR="002663CD" w:rsidRPr="001E6A31" w:rsidRDefault="002663CD" w:rsidP="002663CD">
      <w:pPr>
        <w:pStyle w:val="aa"/>
        <w:numPr>
          <w:ilvl w:val="0"/>
          <w:numId w:val="242"/>
        </w:numPr>
        <w:spacing w:before="156" w:after="156"/>
        <w:ind w:left="641" w:hanging="357"/>
        <w:rPr>
          <w:rFonts w:cs="Arial"/>
        </w:rPr>
      </w:pPr>
      <w:r w:rsidRPr="001E6A31">
        <w:rPr>
          <w:rFonts w:cs="Arial"/>
        </w:rPr>
        <w:t>Förvara inte enheterna i fuktiga, dammiga eller smutsiga utrymmen.</w:t>
      </w:r>
    </w:p>
    <w:p w14:paraId="3554167D" w14:textId="77777777" w:rsidR="002663CD" w:rsidRPr="001E6A31" w:rsidRDefault="002663CD" w:rsidP="002663CD">
      <w:pPr>
        <w:pStyle w:val="aa"/>
        <w:numPr>
          <w:ilvl w:val="0"/>
          <w:numId w:val="242"/>
        </w:numPr>
        <w:spacing w:before="156" w:after="156"/>
        <w:ind w:left="641" w:hanging="357"/>
        <w:rPr>
          <w:rFonts w:cs="Arial"/>
        </w:rPr>
      </w:pPr>
      <w:r w:rsidRPr="001E6A31">
        <w:rPr>
          <w:rFonts w:cs="Arial"/>
        </w:rPr>
        <w:t>Kontrollera höljet, kablarna och kontakterna för smuts och skador före och efter varje användning.</w:t>
      </w:r>
    </w:p>
    <w:p w14:paraId="015E6208" w14:textId="63749FCB" w:rsidR="002663CD" w:rsidRPr="001E6A31" w:rsidRDefault="002663CD" w:rsidP="002663CD">
      <w:pPr>
        <w:pStyle w:val="aa"/>
        <w:numPr>
          <w:ilvl w:val="0"/>
          <w:numId w:val="242"/>
        </w:numPr>
        <w:spacing w:before="156" w:after="156"/>
        <w:ind w:left="641" w:hanging="357"/>
        <w:rPr>
          <w:rFonts w:cs="Arial"/>
        </w:rPr>
      </w:pPr>
      <w:r w:rsidRPr="001E6A31">
        <w:rPr>
          <w:rFonts w:cs="Arial"/>
        </w:rPr>
        <w:t xml:space="preserve">Försök inte att ta isär din surfplatta eller </w:t>
      </w:r>
      <w:r w:rsidR="001C2F0E" w:rsidRPr="001E6A31">
        <w:rPr>
          <w:rFonts w:cs="Arial"/>
        </w:rPr>
        <w:t>VCI</w:t>
      </w:r>
      <w:r w:rsidRPr="001E6A31">
        <w:rPr>
          <w:rFonts w:cs="Arial"/>
        </w:rPr>
        <w:t>-enheten.</w:t>
      </w:r>
    </w:p>
    <w:p w14:paraId="1CE38195" w14:textId="77777777" w:rsidR="002663CD" w:rsidRPr="001E6A31" w:rsidRDefault="002663CD" w:rsidP="002663CD">
      <w:pPr>
        <w:pStyle w:val="aa"/>
        <w:numPr>
          <w:ilvl w:val="0"/>
          <w:numId w:val="242"/>
        </w:numPr>
        <w:spacing w:before="156" w:after="156"/>
        <w:ind w:left="641" w:hanging="357"/>
        <w:rPr>
          <w:rFonts w:cs="Arial"/>
        </w:rPr>
      </w:pPr>
      <w:r w:rsidRPr="001E6A31">
        <w:rPr>
          <w:rFonts w:cs="Arial"/>
        </w:rPr>
        <w:t>Tappa inte enheterna och orsaka inte allvarliga stötar.</w:t>
      </w:r>
    </w:p>
    <w:p w14:paraId="5EEEFF34" w14:textId="77777777" w:rsidR="002663CD" w:rsidRPr="001E6A31" w:rsidRDefault="002663CD" w:rsidP="002663CD">
      <w:pPr>
        <w:pStyle w:val="aa"/>
        <w:numPr>
          <w:ilvl w:val="0"/>
          <w:numId w:val="242"/>
        </w:numPr>
        <w:spacing w:before="156" w:after="156"/>
        <w:ind w:left="641" w:hanging="357"/>
        <w:rPr>
          <w:rFonts w:cs="Arial"/>
        </w:rPr>
      </w:pPr>
      <w:r w:rsidRPr="001E6A31">
        <w:rPr>
          <w:rFonts w:cs="Arial"/>
        </w:rPr>
        <w:t>Använd endast auktoriserade batteriladdare och tillbehör. Eventuella fel eller skador som orsakas av användning av obehöriga batteriladdare och tillbehör upphäver den begränsade produktgarantin.</w:t>
      </w:r>
    </w:p>
    <w:p w14:paraId="11C15D93" w14:textId="77777777" w:rsidR="002663CD" w:rsidRPr="001E6A31" w:rsidRDefault="002663CD" w:rsidP="002663CD">
      <w:pPr>
        <w:pStyle w:val="aa"/>
        <w:numPr>
          <w:ilvl w:val="0"/>
          <w:numId w:val="242"/>
        </w:numPr>
        <w:spacing w:before="156" w:after="156"/>
        <w:ind w:left="641" w:hanging="357"/>
        <w:rPr>
          <w:rFonts w:cs="Arial"/>
        </w:rPr>
      </w:pPr>
      <w:r w:rsidRPr="001E6A31">
        <w:rPr>
          <w:rFonts w:cs="Arial"/>
        </w:rPr>
        <w:t>Se till att batteriladdaren inte kommer i kontakt med ledande föremål.</w:t>
      </w:r>
    </w:p>
    <w:p w14:paraId="422F8CF2" w14:textId="77777777" w:rsidR="002663CD" w:rsidRPr="001E6A31" w:rsidRDefault="002663CD" w:rsidP="002663CD">
      <w:pPr>
        <w:pStyle w:val="aa"/>
        <w:numPr>
          <w:ilvl w:val="0"/>
          <w:numId w:val="242"/>
        </w:numPr>
        <w:spacing w:before="156" w:after="156"/>
        <w:ind w:left="641" w:hanging="357"/>
        <w:rPr>
          <w:rFonts w:cs="Arial"/>
        </w:rPr>
      </w:pPr>
      <w:r w:rsidRPr="001E6A31">
        <w:rPr>
          <w:rFonts w:cs="Arial"/>
        </w:rPr>
        <w:t>Använd inte surfplattan bredvid mikrovågsugnar, trådlösa telefoner och vissa medicinska eller vetenskapliga instrument för att förhindra signalstörningar.</w:t>
      </w:r>
    </w:p>
    <w:p w14:paraId="353EF0C3" w14:textId="77777777" w:rsidR="002663CD" w:rsidRPr="001E6A31" w:rsidRDefault="002663CD" w:rsidP="002663CD">
      <w:pPr>
        <w:pStyle w:val="20"/>
        <w:spacing w:before="312" w:after="156"/>
        <w:rPr>
          <w:rFonts w:cs="Arial"/>
        </w:rPr>
      </w:pPr>
      <w:bookmarkStart w:id="745" w:name="_Toc451525846"/>
      <w:bookmarkStart w:id="746" w:name="_Toc38114446"/>
      <w:r w:rsidRPr="001E6A31">
        <w:rPr>
          <w:rFonts w:cs="Arial"/>
        </w:rPr>
        <w:t xml:space="preserve"> </w:t>
      </w:r>
      <w:bookmarkStart w:id="747" w:name="_Toc159436401"/>
      <w:bookmarkStart w:id="748" w:name="_Toc204265091"/>
      <w:r w:rsidRPr="001E6A31">
        <w:rPr>
          <w:rFonts w:cs="Arial"/>
        </w:rPr>
        <w:t>Felsökningschecklista</w:t>
      </w:r>
      <w:bookmarkEnd w:id="745"/>
      <w:bookmarkEnd w:id="746"/>
      <w:bookmarkEnd w:id="747"/>
      <w:bookmarkEnd w:id="748"/>
    </w:p>
    <w:p w14:paraId="4AA7424E" w14:textId="77777777" w:rsidR="002663CD" w:rsidRPr="001E6A31" w:rsidRDefault="002663CD" w:rsidP="002663CD">
      <w:pPr>
        <w:pStyle w:val="aa"/>
        <w:numPr>
          <w:ilvl w:val="0"/>
          <w:numId w:val="243"/>
        </w:numPr>
        <w:spacing w:before="156" w:after="156"/>
        <w:ind w:left="641" w:hanging="357"/>
        <w:rPr>
          <w:rFonts w:cs="Arial"/>
        </w:rPr>
      </w:pPr>
      <w:r w:rsidRPr="001E6A31">
        <w:rPr>
          <w:rFonts w:cs="Arial"/>
        </w:rPr>
        <w:t>När surfplattan inte fungerar korrekt:</w:t>
      </w:r>
    </w:p>
    <w:p w14:paraId="0DA77F88" w14:textId="77777777" w:rsidR="002663CD" w:rsidRPr="001E6A31" w:rsidRDefault="002663CD" w:rsidP="002663CD">
      <w:pPr>
        <w:pStyle w:val="aa"/>
        <w:numPr>
          <w:ilvl w:val="0"/>
          <w:numId w:val="244"/>
        </w:numPr>
        <w:spacing w:before="156" w:after="156"/>
        <w:ind w:left="998" w:hanging="357"/>
        <w:rPr>
          <w:rFonts w:cs="Arial"/>
          <w:b/>
        </w:rPr>
      </w:pPr>
      <w:r w:rsidRPr="001E6A31">
        <w:rPr>
          <w:rFonts w:cs="Arial"/>
        </w:rPr>
        <w:lastRenderedPageBreak/>
        <w:t>Se till att surfplattan har registrerats online.</w:t>
      </w:r>
    </w:p>
    <w:p w14:paraId="6DD44C09" w14:textId="77777777" w:rsidR="002663CD" w:rsidRPr="001E6A31" w:rsidRDefault="002663CD" w:rsidP="002663CD">
      <w:pPr>
        <w:pStyle w:val="aa"/>
        <w:numPr>
          <w:ilvl w:val="0"/>
          <w:numId w:val="244"/>
        </w:numPr>
        <w:spacing w:before="156" w:after="156"/>
        <w:ind w:left="998" w:hanging="357"/>
        <w:rPr>
          <w:rFonts w:cs="Arial"/>
          <w:b/>
        </w:rPr>
      </w:pPr>
      <w:r w:rsidRPr="001E6A31">
        <w:rPr>
          <w:rFonts w:cs="Arial"/>
        </w:rPr>
        <w:t>Se till att systemprogramvaran och diagnostikprogrammet är korrekt uppdaterade.</w:t>
      </w:r>
    </w:p>
    <w:p w14:paraId="0475E7FD" w14:textId="77777777" w:rsidR="002663CD" w:rsidRPr="001E6A31" w:rsidRDefault="002663CD" w:rsidP="002663CD">
      <w:pPr>
        <w:pStyle w:val="aa"/>
        <w:numPr>
          <w:ilvl w:val="0"/>
          <w:numId w:val="244"/>
        </w:numPr>
        <w:spacing w:before="156" w:after="156"/>
        <w:ind w:left="998" w:hanging="357"/>
        <w:rPr>
          <w:rFonts w:cs="Arial"/>
          <w:b/>
        </w:rPr>
      </w:pPr>
      <w:r w:rsidRPr="001E6A31">
        <w:rPr>
          <w:rFonts w:cs="Arial"/>
        </w:rPr>
        <w:t>Se till att surfplattan är ansluten till internet.</w:t>
      </w:r>
    </w:p>
    <w:p w14:paraId="3A518BFC" w14:textId="77777777" w:rsidR="002663CD" w:rsidRPr="001E6A31" w:rsidRDefault="002663CD" w:rsidP="002663CD">
      <w:pPr>
        <w:pStyle w:val="aa"/>
        <w:numPr>
          <w:ilvl w:val="0"/>
          <w:numId w:val="244"/>
        </w:numPr>
        <w:spacing w:before="156" w:after="156"/>
        <w:ind w:left="998" w:hanging="357"/>
        <w:rPr>
          <w:rFonts w:cs="Arial"/>
          <w:b/>
        </w:rPr>
      </w:pPr>
      <w:r w:rsidRPr="001E6A31">
        <w:rPr>
          <w:rFonts w:cs="Arial"/>
        </w:rPr>
        <w:t>Kontrollera alla kablar, anslutningar och indikatorer för att se om signalen tas emot.</w:t>
      </w:r>
    </w:p>
    <w:p w14:paraId="6574096D" w14:textId="77777777" w:rsidR="002663CD" w:rsidRPr="001E6A31" w:rsidRDefault="002663CD" w:rsidP="002663CD">
      <w:pPr>
        <w:pStyle w:val="aa"/>
        <w:numPr>
          <w:ilvl w:val="0"/>
          <w:numId w:val="243"/>
        </w:numPr>
        <w:spacing w:before="156" w:after="156"/>
        <w:ind w:left="641" w:hanging="357"/>
        <w:rPr>
          <w:rFonts w:cs="Arial"/>
        </w:rPr>
      </w:pPr>
      <w:r w:rsidRPr="001E6A31">
        <w:rPr>
          <w:rFonts w:cs="Arial"/>
        </w:rPr>
        <w:t>När batteritiden är kortare än vanligt:</w:t>
      </w:r>
    </w:p>
    <w:p w14:paraId="2F9A945C" w14:textId="77777777" w:rsidR="002663CD" w:rsidRPr="001E6A31" w:rsidRDefault="002663CD" w:rsidP="002663CD">
      <w:pPr>
        <w:pStyle w:val="aa"/>
        <w:numPr>
          <w:ilvl w:val="0"/>
          <w:numId w:val="244"/>
        </w:numPr>
        <w:spacing w:before="156" w:after="156"/>
        <w:ind w:left="998" w:hanging="357"/>
        <w:rPr>
          <w:rFonts w:cs="Arial"/>
        </w:rPr>
      </w:pPr>
      <w:r w:rsidRPr="001E6A31">
        <w:rPr>
          <w:rFonts w:cs="Arial"/>
        </w:rPr>
        <w:t>Detta kan hända när du befinner dig i ett område med låg signalstyrka. Stäng av enheten om den inte används.</w:t>
      </w:r>
    </w:p>
    <w:p w14:paraId="583A4744" w14:textId="77777777" w:rsidR="002663CD" w:rsidRPr="001E6A31" w:rsidRDefault="002663CD" w:rsidP="002663CD">
      <w:pPr>
        <w:pStyle w:val="aa"/>
        <w:numPr>
          <w:ilvl w:val="0"/>
          <w:numId w:val="243"/>
        </w:numPr>
        <w:spacing w:before="156" w:after="156"/>
        <w:ind w:left="641" w:hanging="357"/>
        <w:rPr>
          <w:rFonts w:cs="Arial"/>
        </w:rPr>
      </w:pPr>
      <w:r w:rsidRPr="001E6A31">
        <w:rPr>
          <w:rFonts w:cs="Arial"/>
        </w:rPr>
        <w:t>När du inte kan slå på surfplattan:</w:t>
      </w:r>
    </w:p>
    <w:p w14:paraId="4ECCDE3C" w14:textId="41AC7FF0" w:rsidR="002663CD" w:rsidRPr="001E6A31" w:rsidRDefault="002663CD" w:rsidP="002663CD">
      <w:pPr>
        <w:pStyle w:val="aa"/>
        <w:numPr>
          <w:ilvl w:val="0"/>
          <w:numId w:val="244"/>
        </w:numPr>
        <w:spacing w:before="156" w:after="156"/>
        <w:ind w:left="998" w:hanging="357"/>
        <w:rPr>
          <w:rFonts w:cs="Arial"/>
        </w:rPr>
      </w:pPr>
      <w:r w:rsidRPr="001E6A31">
        <w:rPr>
          <w:rFonts w:eastAsiaTheme="minorEastAsia" w:cs="Arial"/>
          <w:szCs w:val="18"/>
        </w:rPr>
        <w:t>Se till att surfplattan är ansluten till en strömkälla eller att batteriet är laddat.</w:t>
      </w:r>
    </w:p>
    <w:p w14:paraId="2476782B" w14:textId="77777777" w:rsidR="002663CD" w:rsidRPr="001E6A31" w:rsidRDefault="002663CD" w:rsidP="002663CD">
      <w:pPr>
        <w:pStyle w:val="aa"/>
        <w:numPr>
          <w:ilvl w:val="0"/>
          <w:numId w:val="243"/>
        </w:numPr>
        <w:spacing w:before="156" w:after="156"/>
        <w:ind w:left="641" w:hanging="357"/>
        <w:rPr>
          <w:rFonts w:cs="Arial"/>
        </w:rPr>
      </w:pPr>
      <w:r w:rsidRPr="001E6A31">
        <w:rPr>
          <w:rFonts w:cs="Arial"/>
        </w:rPr>
        <w:t>När du inte kan ladda surfplattan:</w:t>
      </w:r>
    </w:p>
    <w:p w14:paraId="6FECD153" w14:textId="77777777" w:rsidR="002663CD" w:rsidRPr="001E6A31" w:rsidRDefault="002663CD" w:rsidP="002663CD">
      <w:pPr>
        <w:pStyle w:val="aa"/>
        <w:numPr>
          <w:ilvl w:val="0"/>
          <w:numId w:val="244"/>
        </w:numPr>
        <w:spacing w:before="156" w:after="156"/>
        <w:ind w:left="998" w:hanging="357"/>
        <w:rPr>
          <w:rFonts w:cs="Arial"/>
        </w:rPr>
      </w:pPr>
      <w:r w:rsidRPr="001E6A31">
        <w:rPr>
          <w:rFonts w:cs="Arial"/>
        </w:rPr>
        <w:t>Din laddare kan vara trasig. Kontakta din närmaste återförsäljare.</w:t>
      </w:r>
    </w:p>
    <w:p w14:paraId="6B2756D5" w14:textId="645075BE" w:rsidR="002663CD" w:rsidRPr="001E6A31" w:rsidRDefault="002663CD" w:rsidP="002663CD">
      <w:pPr>
        <w:pStyle w:val="aa"/>
        <w:numPr>
          <w:ilvl w:val="0"/>
          <w:numId w:val="244"/>
        </w:numPr>
        <w:spacing w:before="156" w:after="156"/>
        <w:ind w:left="998" w:hanging="357"/>
        <w:rPr>
          <w:rFonts w:cs="Arial"/>
        </w:rPr>
      </w:pPr>
      <w:r w:rsidRPr="001E6A31">
        <w:rPr>
          <w:rFonts w:cs="Arial"/>
        </w:rPr>
        <w:t xml:space="preserve">Du kanske försöker använda enheten i en alltför varm/kall temperatur. </w:t>
      </w:r>
      <w:r w:rsidRPr="001E6A31">
        <w:rPr>
          <w:rFonts w:eastAsiaTheme="minorEastAsia" w:cs="Arial"/>
          <w:szCs w:val="18"/>
        </w:rPr>
        <w:t>Ladda enheten i en svalare eller varmare plats.</w:t>
      </w:r>
    </w:p>
    <w:p w14:paraId="5F3B28FB" w14:textId="111D291F" w:rsidR="002663CD" w:rsidRPr="001E6A31" w:rsidRDefault="002663CD" w:rsidP="002663CD">
      <w:pPr>
        <w:pStyle w:val="aa"/>
        <w:numPr>
          <w:ilvl w:val="0"/>
          <w:numId w:val="244"/>
        </w:numPr>
        <w:spacing w:before="156" w:after="156"/>
        <w:ind w:left="998" w:hanging="357"/>
        <w:rPr>
          <w:rFonts w:cs="Arial"/>
        </w:rPr>
      </w:pPr>
      <w:r w:rsidRPr="001E6A31">
        <w:rPr>
          <w:rFonts w:eastAsiaTheme="minorEastAsia" w:cs="Arial"/>
          <w:szCs w:val="18"/>
        </w:rPr>
        <w:t>Din enhet kanske inte har anslutits korrekt till laddaren.</w:t>
      </w:r>
      <w:r w:rsidRPr="001E6A31">
        <w:rPr>
          <w:rFonts w:cs="Arial"/>
        </w:rPr>
        <w:t xml:space="preserve"> Kontrollera kontakten.</w:t>
      </w:r>
    </w:p>
    <w:p w14:paraId="7BA00BE8" w14:textId="77777777" w:rsidR="002663CD" w:rsidRPr="001E6A31" w:rsidRDefault="002663CD" w:rsidP="002663CD">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2333056" behindDoc="0" locked="0" layoutInCell="1" allowOverlap="1" wp14:anchorId="557BBB5D" wp14:editId="06CFB0B0">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45F5C49C" w14:textId="77777777" w:rsidR="002663CD" w:rsidRPr="001E6A31" w:rsidRDefault="002663CD" w:rsidP="002663CD">
      <w:pPr>
        <w:pBdr>
          <w:top w:val="single" w:sz="6" w:space="1" w:color="auto"/>
          <w:bottom w:val="single" w:sz="6" w:space="1" w:color="auto"/>
        </w:pBdr>
        <w:spacing w:beforeLines="0" w:before="0" w:after="156"/>
        <w:rPr>
          <w:rFonts w:cs="Arial"/>
        </w:rPr>
      </w:pPr>
      <w:r w:rsidRPr="001E6A31">
        <w:rPr>
          <w:rFonts w:cs="Arial"/>
        </w:rPr>
        <w:t xml:space="preserve">Om problemen kvarstår, vänligen kontakta </w:t>
      </w:r>
      <w:r w:rsidRPr="001E6A31">
        <w:rPr>
          <w:rFonts w:eastAsiaTheme="minorEastAsia" w:cs="Arial"/>
          <w:szCs w:val="18"/>
        </w:rPr>
        <w:t xml:space="preserve">Autels tekniska supportpersonal </w:t>
      </w:r>
      <w:r w:rsidRPr="001E6A31">
        <w:rPr>
          <w:rFonts w:cs="Arial"/>
        </w:rPr>
        <w:t>eller din lokala återförsäljare.</w:t>
      </w:r>
    </w:p>
    <w:p w14:paraId="00845BEF" w14:textId="77777777" w:rsidR="002663CD" w:rsidRPr="001E6A31" w:rsidRDefault="002663CD" w:rsidP="002663CD">
      <w:pPr>
        <w:pStyle w:val="20"/>
        <w:spacing w:before="312" w:after="156"/>
        <w:rPr>
          <w:rFonts w:cs="Arial"/>
        </w:rPr>
      </w:pPr>
      <w:bookmarkStart w:id="749" w:name="_Toc451525847"/>
      <w:bookmarkStart w:id="750" w:name="_Toc38114447"/>
      <w:r w:rsidRPr="001E6A31">
        <w:rPr>
          <w:rFonts w:cs="Arial"/>
        </w:rPr>
        <w:t xml:space="preserve"> </w:t>
      </w:r>
      <w:bookmarkStart w:id="751" w:name="_Toc159436402"/>
      <w:bookmarkStart w:id="752" w:name="_Toc204265092"/>
      <w:r w:rsidRPr="001E6A31">
        <w:rPr>
          <w:rFonts w:cs="Arial"/>
        </w:rPr>
        <w:t>Om batterianvändning</w:t>
      </w:r>
      <w:bookmarkEnd w:id="749"/>
      <w:bookmarkEnd w:id="750"/>
      <w:bookmarkEnd w:id="751"/>
      <w:bookmarkEnd w:id="752"/>
    </w:p>
    <w:p w14:paraId="70C78955" w14:textId="77777777" w:rsidR="002663CD" w:rsidRPr="001E6A31" w:rsidRDefault="002663CD" w:rsidP="002663CD">
      <w:pPr>
        <w:pStyle w:val="BodytextUserManual"/>
        <w:spacing w:before="156" w:after="156"/>
      </w:pPr>
      <w:r w:rsidRPr="001E6A31">
        <w:t>Din surfplatta drivs av ett inbyggt litiumjonpolymerbatteri, vilket gör att du kan ladda batteriet när det finns ström kvar.</w:t>
      </w:r>
    </w:p>
    <w:p w14:paraId="31EC73D9" w14:textId="77777777" w:rsidR="002663CD" w:rsidRPr="001E6A31" w:rsidRDefault="002663CD" w:rsidP="002663CD">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2332032" behindDoc="0" locked="0" layoutInCell="1" allowOverlap="1" wp14:anchorId="68B9F181" wp14:editId="4072CA17">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6"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1E6A31">
        <w:rPr>
          <w:rFonts w:cs="Arial"/>
          <w:b/>
        </w:rPr>
        <w:t>FARA</w:t>
      </w:r>
    </w:p>
    <w:p w14:paraId="5725157C" w14:textId="77777777" w:rsidR="002663CD" w:rsidRPr="001E6A31" w:rsidRDefault="002663CD" w:rsidP="002663CD">
      <w:pPr>
        <w:pBdr>
          <w:top w:val="single" w:sz="6" w:space="1" w:color="auto"/>
          <w:bottom w:val="single" w:sz="6" w:space="1" w:color="auto"/>
        </w:pBdr>
        <w:spacing w:beforeLines="0" w:before="0" w:after="156"/>
        <w:rPr>
          <w:rFonts w:cs="Arial"/>
        </w:rPr>
      </w:pPr>
      <w:r w:rsidRPr="001E6A31">
        <w:rPr>
          <w:rFonts w:cs="Arial"/>
        </w:rPr>
        <w:t xml:space="preserve">Det inbyggda </w:t>
      </w:r>
      <w:r w:rsidRPr="001E6A31">
        <w:rPr>
          <w:rFonts w:eastAsiaTheme="minorEastAsia" w:cs="Arial"/>
          <w:szCs w:val="18"/>
        </w:rPr>
        <w:t xml:space="preserve">litiumjonpolymerbatteriet </w:t>
      </w:r>
      <w:r w:rsidRPr="001E6A31">
        <w:rPr>
          <w:rFonts w:cs="Arial"/>
        </w:rPr>
        <w:t>kan endast bytas ut från fabriken; felaktigt byte eller manipulering av batteripaketet kan orsaka explosion.</w:t>
      </w:r>
    </w:p>
    <w:p w14:paraId="44B62517"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t>Använd inte en skadad batteriladdare.</w:t>
      </w:r>
    </w:p>
    <w:p w14:paraId="1AB9C48A"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t>Demontera, öppna, krossa, böj, deformera, punktera eller strimla inte batteriet.</w:t>
      </w:r>
    </w:p>
    <w:p w14:paraId="63B5AC29"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t>Modifiera, renovera eller försök inte att föra in främmande föremål i batteriet, och utsätt inte batteriet för eld, explosion eller andra faror.</w:t>
      </w:r>
    </w:p>
    <w:p w14:paraId="4B9A8C6B"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lastRenderedPageBreak/>
        <w:t>Använd endast den angivna laddaren och USB-kablarna. Användning av laddare eller USB-kablar som inte är godkända av Autel kan leda till att enheten inte fungerar eller slutar fungera.</w:t>
      </w:r>
    </w:p>
    <w:p w14:paraId="0309B174"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t>Användning av ett okvalificerat batteri eller en okvalificerad laddare kan innebära risk för brand, explosion, läckage eller andra faror.</w:t>
      </w:r>
    </w:p>
    <w:p w14:paraId="25E954AE"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t>Undvik att tappa surfplattan. Om surfplattan tappas, särskilt på en hård yta, och du misstänker att den är skadad, ta surfplattan till en serviceverkstad för inspektion.</w:t>
      </w:r>
    </w:p>
    <w:p w14:paraId="03627122"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t>Försök att hålla dig närmare din trådlösa router för att minska batteriförbrukningen.</w:t>
      </w:r>
    </w:p>
    <w:p w14:paraId="729AC844"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t>Tiden det tar att ladda batteriet varierar beroende på den återstående batterikapaciteten.</w:t>
      </w:r>
    </w:p>
    <w:p w14:paraId="3701CB45"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t>Batteritiden förkortas oundvikligen med tiden.</w:t>
      </w:r>
    </w:p>
    <w:p w14:paraId="5ADFE590"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t>Koppla ur laddaren när surfplattan är fulladdad eftersom överladdning kan förkorta batteriets livslängd.</w:t>
      </w:r>
    </w:p>
    <w:p w14:paraId="5A76BACC" w14:textId="77777777" w:rsidR="002663CD" w:rsidRPr="001E6A31" w:rsidRDefault="002663CD" w:rsidP="002663CD">
      <w:pPr>
        <w:pStyle w:val="aa"/>
        <w:numPr>
          <w:ilvl w:val="0"/>
          <w:numId w:val="245"/>
        </w:numPr>
        <w:adjustRightInd w:val="0"/>
        <w:snapToGrid w:val="0"/>
        <w:spacing w:before="156" w:after="156"/>
        <w:ind w:left="476" w:hanging="266"/>
        <w:rPr>
          <w:rFonts w:cs="Arial"/>
          <w:szCs w:val="21"/>
        </w:rPr>
      </w:pPr>
      <w:r w:rsidRPr="001E6A31">
        <w:rPr>
          <w:rFonts w:cs="Arial"/>
          <w:szCs w:val="21"/>
        </w:rPr>
        <w:t>Förvara batteriet i tempererade miljöer. Placera det inte i en bil när det är för varmt eller för kallt, vilket kan minska batteriets kapacitet och livslängd.</w:t>
      </w:r>
    </w:p>
    <w:p w14:paraId="17E91D1F" w14:textId="77777777" w:rsidR="002663CD" w:rsidRPr="001E6A31" w:rsidRDefault="002663CD" w:rsidP="002663CD">
      <w:pPr>
        <w:pStyle w:val="20"/>
        <w:spacing w:before="312" w:after="156"/>
        <w:rPr>
          <w:rFonts w:cs="Arial"/>
        </w:rPr>
      </w:pPr>
      <w:bookmarkStart w:id="753" w:name="_Ref476126530"/>
      <w:bookmarkStart w:id="754" w:name="_Toc451525848"/>
      <w:bookmarkStart w:id="755" w:name="_Toc38114448"/>
      <w:r w:rsidRPr="001E6A31">
        <w:rPr>
          <w:rFonts w:cs="Arial"/>
        </w:rPr>
        <w:t xml:space="preserve"> </w:t>
      </w:r>
      <w:bookmarkStart w:id="756" w:name="_Toc159436403"/>
      <w:bookmarkStart w:id="757" w:name="_Toc204265093"/>
      <w:r w:rsidRPr="001E6A31">
        <w:rPr>
          <w:rFonts w:cs="Arial"/>
        </w:rPr>
        <w:t>Serviceprocedurer</w:t>
      </w:r>
      <w:bookmarkEnd w:id="753"/>
      <w:bookmarkEnd w:id="754"/>
      <w:bookmarkEnd w:id="755"/>
      <w:bookmarkEnd w:id="756"/>
      <w:bookmarkEnd w:id="757"/>
    </w:p>
    <w:p w14:paraId="650EEF26" w14:textId="77777777" w:rsidR="002663CD" w:rsidRPr="001E6A31" w:rsidRDefault="002663CD" w:rsidP="002663CD">
      <w:pPr>
        <w:pStyle w:val="BodytextUserManual"/>
        <w:spacing w:before="156" w:after="156"/>
      </w:pPr>
      <w:r w:rsidRPr="001E6A31">
        <w:t>Det här avsnittet innehåller information om teknisk support, reparationsservice och ansökan om reservdelar eller tillvalsdelar.</w:t>
      </w:r>
    </w:p>
    <w:p w14:paraId="08F96A30" w14:textId="77777777" w:rsidR="002663CD" w:rsidRPr="001E6A31" w:rsidRDefault="002663CD" w:rsidP="002663CD">
      <w:pPr>
        <w:pStyle w:val="30"/>
        <w:spacing w:before="312" w:after="156"/>
      </w:pPr>
      <w:r w:rsidRPr="001E6A31">
        <w:t xml:space="preserve"> </w:t>
      </w:r>
      <w:bookmarkStart w:id="758" w:name="_Ref138326273"/>
      <w:bookmarkStart w:id="759" w:name="_Toc159436404"/>
      <w:r w:rsidRPr="001E6A31">
        <w:t>Teknisk support</w:t>
      </w:r>
      <w:bookmarkEnd w:id="758"/>
      <w:bookmarkEnd w:id="759"/>
    </w:p>
    <w:p w14:paraId="636B5DB2" w14:textId="03B096BE" w:rsidR="002663CD" w:rsidRPr="001E6A31" w:rsidRDefault="002663CD" w:rsidP="002663CD">
      <w:pPr>
        <w:pStyle w:val="BodytextUserManual"/>
        <w:spacing w:before="156" w:after="156"/>
      </w:pPr>
      <w:r w:rsidRPr="001E6A31">
        <w:rPr>
          <w:rFonts w:eastAsiaTheme="minorEastAsia"/>
          <w:szCs w:val="18"/>
        </w:rPr>
        <w:t>Om du har några frågor eller problem med produktens funktion,</w:t>
      </w:r>
      <w:r w:rsidRPr="001E6A31">
        <w:t xml:space="preserve"> vänligen kontakta oss.</w:t>
      </w:r>
    </w:p>
    <w:p w14:paraId="28F66097" w14:textId="77777777" w:rsidR="002663CD" w:rsidRPr="001E6A31" w:rsidRDefault="002663CD" w:rsidP="002663CD">
      <w:pPr>
        <w:spacing w:before="156" w:after="156"/>
        <w:rPr>
          <w:rFonts w:cs="Arial"/>
          <w:b/>
        </w:rPr>
      </w:pPr>
      <w:bookmarkStart w:id="760" w:name="_Hlk137632236"/>
      <w:r w:rsidRPr="001E6A31">
        <w:rPr>
          <w:rFonts w:cs="Arial"/>
          <w:b/>
        </w:rPr>
        <w:t>Autels huvudkontor i Kina</w:t>
      </w:r>
    </w:p>
    <w:p w14:paraId="0EE43C0D" w14:textId="76E97120"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 xml:space="preserve">Telefon: </w:t>
      </w:r>
      <w:r w:rsidRPr="001E6A31">
        <w:rPr>
          <w:rFonts w:cs="Arial"/>
          <w:bCs/>
          <w:kern w:val="44"/>
          <w:szCs w:val="18"/>
        </w:rPr>
        <w:t>+86 (0755) 8614-7779 (måndag–fredag, 9.00–18.00 Pekingtid)</w:t>
      </w:r>
    </w:p>
    <w:p w14:paraId="64E0853A" w14:textId="6053577B"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E</w:t>
      </w:r>
      <w:r w:rsidR="00F16151" w:rsidRPr="001E6A31">
        <w:rPr>
          <w:rFonts w:cs="Arial"/>
          <w:b/>
          <w:kern w:val="44"/>
          <w:szCs w:val="18"/>
        </w:rPr>
        <w:t>-</w:t>
      </w:r>
      <w:r w:rsidRPr="001E6A31">
        <w:rPr>
          <w:rFonts w:cs="Arial"/>
          <w:b/>
          <w:kern w:val="44"/>
          <w:szCs w:val="18"/>
        </w:rPr>
        <w:t xml:space="preserve">post: </w:t>
      </w:r>
      <w:hyperlink r:id="rId277" w:history="1">
        <w:r w:rsidRPr="001E6A31">
          <w:rPr>
            <w:rStyle w:val="a9"/>
            <w:rFonts w:cs="Arial"/>
            <w:kern w:val="44"/>
          </w:rPr>
          <w:t>support@autel.com</w:t>
        </w:r>
      </w:hyperlink>
      <w:r w:rsidRPr="001E6A31">
        <w:rPr>
          <w:rFonts w:cs="Arial"/>
          <w:b/>
          <w:kern w:val="44"/>
          <w:szCs w:val="18"/>
        </w:rPr>
        <w:t xml:space="preserve"> </w:t>
      </w:r>
    </w:p>
    <w:p w14:paraId="1463FF5A" w14:textId="5ECBDF3E"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 xml:space="preserve">Adress: </w:t>
      </w:r>
      <w:r w:rsidR="008442C3" w:rsidRPr="001E6A31">
        <w:rPr>
          <w:rFonts w:cs="Arial"/>
          <w:bCs/>
          <w:kern w:val="44"/>
          <w:szCs w:val="18"/>
        </w:rPr>
        <w:t>Floor 2, Caihong Keji Building, 36 Hi-tech North Six Road, Songpingshan Community, Xili Sub-district, Nanshan District, Shenzhen City, China</w:t>
      </w:r>
    </w:p>
    <w:p w14:paraId="5B47EE25" w14:textId="1C7C7E34"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Web:</w:t>
      </w:r>
      <w:r w:rsidRPr="001E6A31">
        <w:rPr>
          <w:rFonts w:cs="Arial"/>
          <w:bCs/>
          <w:kern w:val="44"/>
          <w:szCs w:val="18"/>
        </w:rPr>
        <w:t xml:space="preserve"> </w:t>
      </w:r>
      <w:hyperlink r:id="rId278" w:history="1">
        <w:r w:rsidRPr="001E6A31">
          <w:rPr>
            <w:rStyle w:val="a9"/>
            <w:rFonts w:cs="Arial"/>
            <w:kern w:val="44"/>
          </w:rPr>
          <w:t>www.autel.com</w:t>
        </w:r>
      </w:hyperlink>
      <w:r w:rsidRPr="001E6A31">
        <w:rPr>
          <w:rFonts w:cs="Arial"/>
          <w:bCs/>
          <w:kern w:val="44"/>
          <w:szCs w:val="18"/>
        </w:rPr>
        <w:t xml:space="preserve"> </w:t>
      </w:r>
    </w:p>
    <w:p w14:paraId="7187E219" w14:textId="77777777" w:rsidR="002663CD" w:rsidRPr="001E6A31" w:rsidRDefault="002663CD" w:rsidP="002663CD">
      <w:pPr>
        <w:spacing w:before="156" w:after="156"/>
        <w:rPr>
          <w:rFonts w:cs="Arial"/>
          <w:b/>
        </w:rPr>
      </w:pPr>
      <w:r w:rsidRPr="001E6A31">
        <w:rPr>
          <w:rFonts w:cs="Arial"/>
          <w:b/>
        </w:rPr>
        <w:t>Autel Nordamerika</w:t>
      </w:r>
    </w:p>
    <w:p w14:paraId="04F9BF10" w14:textId="16D2CD7E"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 xml:space="preserve">Telefon: </w:t>
      </w:r>
      <w:r w:rsidRPr="001E6A31">
        <w:rPr>
          <w:rFonts w:cs="Arial"/>
          <w:bCs/>
          <w:kern w:val="44"/>
          <w:szCs w:val="18"/>
        </w:rPr>
        <w:t>1-855-288-3587 (måndag–fredag, 9.00–18.00 Eastern Time)</w:t>
      </w:r>
    </w:p>
    <w:p w14:paraId="7C238487" w14:textId="77777777"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E-post:</w:t>
      </w:r>
      <w:r w:rsidRPr="001E6A31">
        <w:rPr>
          <w:rFonts w:cs="Arial"/>
          <w:bCs/>
          <w:kern w:val="44"/>
          <w:szCs w:val="18"/>
        </w:rPr>
        <w:t xml:space="preserve"> </w:t>
      </w:r>
      <w:hyperlink r:id="rId279" w:history="1">
        <w:r w:rsidRPr="001E6A31">
          <w:rPr>
            <w:rStyle w:val="a9"/>
            <w:rFonts w:cs="Arial"/>
            <w:kern w:val="44"/>
          </w:rPr>
          <w:t>ussupport@autel.com</w:t>
        </w:r>
      </w:hyperlink>
      <w:r w:rsidRPr="001E6A31">
        <w:rPr>
          <w:rFonts w:cs="Arial"/>
          <w:bCs/>
          <w:kern w:val="44"/>
          <w:szCs w:val="18"/>
        </w:rPr>
        <w:t xml:space="preserve"> </w:t>
      </w:r>
    </w:p>
    <w:p w14:paraId="79A02653" w14:textId="41D2FE83"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lastRenderedPageBreak/>
        <w:t xml:space="preserve">Adress: </w:t>
      </w:r>
      <w:r w:rsidR="008442C3" w:rsidRPr="001E6A31">
        <w:rPr>
          <w:rFonts w:cs="Arial"/>
          <w:bCs/>
          <w:kern w:val="44"/>
          <w:szCs w:val="18"/>
        </w:rPr>
        <w:t>36 Harbor Park Drive, Port Washington, New York, USA 11050</w:t>
      </w:r>
    </w:p>
    <w:p w14:paraId="0FEB44F4" w14:textId="77777777"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szCs w:val="18"/>
        </w:rPr>
        <w:t>Web:</w:t>
      </w:r>
      <w:r w:rsidRPr="001E6A31">
        <w:rPr>
          <w:rFonts w:cs="Arial"/>
          <w:bCs/>
          <w:szCs w:val="18"/>
        </w:rPr>
        <w:t xml:space="preserve"> </w:t>
      </w:r>
      <w:hyperlink r:id="rId280" w:history="1">
        <w:r w:rsidRPr="001E6A31">
          <w:rPr>
            <w:rStyle w:val="a9"/>
            <w:rFonts w:cs="Arial"/>
          </w:rPr>
          <w:t>www.autel.com/us</w:t>
        </w:r>
      </w:hyperlink>
      <w:r w:rsidRPr="001E6A31">
        <w:rPr>
          <w:rFonts w:cs="Arial"/>
          <w:bCs/>
          <w:szCs w:val="18"/>
        </w:rPr>
        <w:t xml:space="preserve"> </w:t>
      </w:r>
    </w:p>
    <w:p w14:paraId="4FC0EF6D" w14:textId="53936352" w:rsidR="002663CD" w:rsidRPr="001E6A31" w:rsidRDefault="00C46762" w:rsidP="002663CD">
      <w:pPr>
        <w:spacing w:before="156" w:after="156"/>
        <w:rPr>
          <w:rFonts w:cs="Arial"/>
          <w:b/>
        </w:rPr>
      </w:pPr>
      <w:r w:rsidRPr="001E6A31">
        <w:rPr>
          <w:rFonts w:cs="Arial"/>
          <w:b/>
        </w:rPr>
        <w:t>Au</w:t>
      </w:r>
      <w:r w:rsidR="002663CD" w:rsidRPr="001E6A31">
        <w:rPr>
          <w:rFonts w:cs="Arial"/>
          <w:b/>
        </w:rPr>
        <w:t>tel Europa</w:t>
      </w:r>
    </w:p>
    <w:p w14:paraId="37ADF793" w14:textId="641B6F62"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 xml:space="preserve">Telefon: </w:t>
      </w:r>
      <w:r w:rsidRPr="001E6A31">
        <w:rPr>
          <w:rFonts w:cs="Arial"/>
          <w:bCs/>
          <w:kern w:val="44"/>
          <w:szCs w:val="18"/>
        </w:rPr>
        <w:t>+49(0)89 540299608 (måndag–fredag, 9.00–18.00 Berlintid)</w:t>
      </w:r>
    </w:p>
    <w:p w14:paraId="27FF871D" w14:textId="77777777"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 xml:space="preserve">E-post: </w:t>
      </w:r>
      <w:hyperlink r:id="rId281" w:history="1">
        <w:r w:rsidRPr="001E6A31">
          <w:rPr>
            <w:rStyle w:val="a9"/>
            <w:rFonts w:cs="Arial"/>
            <w:kern w:val="44"/>
          </w:rPr>
          <w:t>support.eu@autel.com</w:t>
        </w:r>
      </w:hyperlink>
      <w:r w:rsidRPr="001E6A31">
        <w:rPr>
          <w:rFonts w:cs="Arial"/>
          <w:bCs/>
          <w:kern w:val="44"/>
          <w:szCs w:val="18"/>
        </w:rPr>
        <w:t xml:space="preserve"> </w:t>
      </w:r>
    </w:p>
    <w:p w14:paraId="10EF2CAB" w14:textId="37AAF6C0"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lang w:val="de-DE"/>
        </w:rPr>
      </w:pPr>
      <w:r w:rsidRPr="001E6A31">
        <w:rPr>
          <w:rFonts w:cs="Arial"/>
          <w:b/>
          <w:kern w:val="44"/>
          <w:szCs w:val="18"/>
          <w:lang w:val="de-DE"/>
        </w:rPr>
        <w:t xml:space="preserve">Adress: </w:t>
      </w:r>
      <w:r w:rsidR="008442C3" w:rsidRPr="001E6A31">
        <w:rPr>
          <w:rFonts w:cs="Arial"/>
          <w:bCs/>
          <w:kern w:val="44"/>
          <w:szCs w:val="18"/>
        </w:rPr>
        <w:t>Landsberger Str. 408, 81241 München, Germany</w:t>
      </w:r>
    </w:p>
    <w:p w14:paraId="42915A63" w14:textId="77777777"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Web:</w:t>
      </w:r>
      <w:r w:rsidRPr="001E6A31">
        <w:rPr>
          <w:rFonts w:cs="Arial"/>
          <w:bCs/>
          <w:kern w:val="44"/>
          <w:szCs w:val="18"/>
        </w:rPr>
        <w:t xml:space="preserve"> </w:t>
      </w:r>
      <w:hyperlink r:id="rId282" w:history="1">
        <w:r w:rsidRPr="001E6A31">
          <w:rPr>
            <w:rStyle w:val="a9"/>
            <w:rFonts w:cs="Arial"/>
          </w:rPr>
          <w:t>www.autel.eu</w:t>
        </w:r>
      </w:hyperlink>
    </w:p>
    <w:p w14:paraId="5D455FA1" w14:textId="77777777" w:rsidR="002663CD" w:rsidRPr="001E6A31" w:rsidRDefault="002663CD" w:rsidP="002663CD">
      <w:pPr>
        <w:spacing w:before="156" w:after="156"/>
        <w:rPr>
          <w:rFonts w:cs="Arial"/>
          <w:b/>
        </w:rPr>
      </w:pPr>
      <w:r w:rsidRPr="001E6A31">
        <w:rPr>
          <w:rFonts w:cs="Arial"/>
          <w:b/>
        </w:rPr>
        <w:t>Autel APAC</w:t>
      </w:r>
    </w:p>
    <w:p w14:paraId="49729142" w14:textId="77777777" w:rsidR="002663CD" w:rsidRPr="001E6A31" w:rsidRDefault="002663CD" w:rsidP="002663CD">
      <w:pPr>
        <w:spacing w:before="156" w:after="156"/>
        <w:rPr>
          <w:rFonts w:cs="Arial"/>
          <w:b/>
        </w:rPr>
      </w:pPr>
      <w:r w:rsidRPr="001E6A31">
        <w:rPr>
          <w:rFonts w:cs="Arial"/>
          <w:b/>
        </w:rPr>
        <w:t>Japan:</w:t>
      </w:r>
    </w:p>
    <w:p w14:paraId="4B3B6EC9" w14:textId="38810F3D" w:rsidR="002663CD" w:rsidRPr="001E6A31" w:rsidRDefault="002663CD" w:rsidP="002663CD">
      <w:pPr>
        <w:pStyle w:val="aa"/>
        <w:widowControl w:val="0"/>
        <w:numPr>
          <w:ilvl w:val="0"/>
          <w:numId w:val="253"/>
        </w:numPr>
        <w:spacing w:beforeLines="20" w:before="62" w:afterLines="20" w:after="62"/>
        <w:ind w:left="641" w:hanging="357"/>
        <w:rPr>
          <w:rFonts w:cs="Arial"/>
          <w:b/>
          <w:kern w:val="44"/>
          <w:szCs w:val="18"/>
        </w:rPr>
      </w:pPr>
      <w:r w:rsidRPr="001E6A31">
        <w:rPr>
          <w:rFonts w:cs="Arial"/>
          <w:b/>
          <w:kern w:val="44"/>
          <w:szCs w:val="18"/>
        </w:rPr>
        <w:t xml:space="preserve">Telefon: </w:t>
      </w:r>
      <w:r w:rsidRPr="001E6A31">
        <w:rPr>
          <w:rFonts w:cs="Arial"/>
          <w:bCs/>
          <w:kern w:val="44"/>
          <w:szCs w:val="18"/>
        </w:rPr>
        <w:t>+81-045-548-6282</w:t>
      </w:r>
    </w:p>
    <w:p w14:paraId="4215FEBE" w14:textId="77777777" w:rsidR="002663CD" w:rsidRPr="001E6A31" w:rsidRDefault="002663CD" w:rsidP="002663CD">
      <w:pPr>
        <w:pStyle w:val="aa"/>
        <w:widowControl w:val="0"/>
        <w:numPr>
          <w:ilvl w:val="0"/>
          <w:numId w:val="253"/>
        </w:numPr>
        <w:spacing w:beforeLines="20" w:before="62" w:afterLines="20" w:after="62"/>
        <w:ind w:left="641" w:hanging="357"/>
        <w:rPr>
          <w:rFonts w:cs="Arial"/>
          <w:b/>
          <w:kern w:val="44"/>
          <w:szCs w:val="18"/>
        </w:rPr>
      </w:pPr>
      <w:r w:rsidRPr="001E6A31">
        <w:rPr>
          <w:rFonts w:cs="Arial"/>
          <w:b/>
          <w:kern w:val="44"/>
          <w:szCs w:val="18"/>
        </w:rPr>
        <w:t>E-post:</w:t>
      </w:r>
      <w:r w:rsidRPr="001E6A31">
        <w:rPr>
          <w:rFonts w:cs="Arial"/>
          <w:bCs/>
          <w:kern w:val="44"/>
          <w:szCs w:val="18"/>
        </w:rPr>
        <w:t xml:space="preserve"> </w:t>
      </w:r>
      <w:hyperlink r:id="rId283" w:history="1">
        <w:r w:rsidRPr="001E6A31">
          <w:rPr>
            <w:rStyle w:val="a9"/>
            <w:rFonts w:cs="Arial"/>
          </w:rPr>
          <w:t>support.jp@autel.com</w:t>
        </w:r>
      </w:hyperlink>
    </w:p>
    <w:p w14:paraId="60DAA42D" w14:textId="0869691F"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 xml:space="preserve">Adress: </w:t>
      </w:r>
      <w:r w:rsidR="008442C3" w:rsidRPr="001E6A31">
        <w:rPr>
          <w:rFonts w:cs="Arial"/>
          <w:bCs/>
          <w:kern w:val="44"/>
          <w:szCs w:val="18"/>
        </w:rPr>
        <w:t>6th Floor, Ari-nadoribiru 3-7-7, Shinyokohama, Kohoku-ku, Yokohama-shi, Kanagawa-ken, 222-0033 Japan</w:t>
      </w:r>
    </w:p>
    <w:p w14:paraId="3ED9346E" w14:textId="7B8775CD" w:rsidR="002663CD" w:rsidRPr="001E6A31" w:rsidRDefault="00C46762" w:rsidP="002663CD">
      <w:pPr>
        <w:pStyle w:val="aa"/>
        <w:widowControl w:val="0"/>
        <w:numPr>
          <w:ilvl w:val="0"/>
          <w:numId w:val="253"/>
        </w:numPr>
        <w:spacing w:beforeLines="20" w:before="62" w:afterLines="20" w:after="62"/>
        <w:ind w:left="641" w:hanging="357"/>
        <w:rPr>
          <w:rFonts w:cs="Arial"/>
          <w:b/>
          <w:kern w:val="44"/>
          <w:szCs w:val="18"/>
        </w:rPr>
      </w:pPr>
      <w:r w:rsidRPr="001E6A31">
        <w:rPr>
          <w:rFonts w:cs="Arial"/>
          <w:b/>
          <w:kern w:val="44"/>
          <w:szCs w:val="18"/>
        </w:rPr>
        <w:t>Web</w:t>
      </w:r>
      <w:r w:rsidR="002663CD" w:rsidRPr="001E6A31">
        <w:rPr>
          <w:rFonts w:cs="Arial"/>
          <w:b/>
          <w:kern w:val="44"/>
          <w:szCs w:val="18"/>
        </w:rPr>
        <w:t xml:space="preserve">: </w:t>
      </w:r>
      <w:hyperlink r:id="rId284" w:history="1">
        <w:r w:rsidR="002663CD" w:rsidRPr="001E6A31">
          <w:rPr>
            <w:rStyle w:val="a9"/>
            <w:rFonts w:cs="Arial"/>
            <w:kern w:val="44"/>
          </w:rPr>
          <w:t>www.autel.com/jp</w:t>
        </w:r>
      </w:hyperlink>
      <w:r w:rsidR="002663CD" w:rsidRPr="001E6A31">
        <w:rPr>
          <w:rFonts w:cs="Arial"/>
          <w:bCs/>
          <w:kern w:val="44"/>
          <w:szCs w:val="18"/>
        </w:rPr>
        <w:t xml:space="preserve"> </w:t>
      </w:r>
    </w:p>
    <w:p w14:paraId="2DBD30E3" w14:textId="0940400B" w:rsidR="002663CD" w:rsidRPr="001E6A31" w:rsidRDefault="002663CD" w:rsidP="002663CD">
      <w:pPr>
        <w:spacing w:before="156" w:after="156"/>
        <w:rPr>
          <w:rFonts w:cs="Arial"/>
          <w:b/>
        </w:rPr>
      </w:pPr>
      <w:r w:rsidRPr="001E6A31">
        <w:rPr>
          <w:rFonts w:cs="Arial"/>
          <w:b/>
        </w:rPr>
        <w:t>Australien:</w:t>
      </w:r>
    </w:p>
    <w:p w14:paraId="4E092E89" w14:textId="7D51CD3F"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E</w:t>
      </w:r>
      <w:r w:rsidR="00F16151" w:rsidRPr="001E6A31">
        <w:rPr>
          <w:rFonts w:cs="Arial"/>
          <w:b/>
          <w:kern w:val="44"/>
          <w:szCs w:val="18"/>
        </w:rPr>
        <w:t>-</w:t>
      </w:r>
      <w:r w:rsidRPr="001E6A31">
        <w:rPr>
          <w:rFonts w:cs="Arial"/>
          <w:b/>
          <w:kern w:val="44"/>
          <w:szCs w:val="18"/>
        </w:rPr>
        <w:t xml:space="preserve">post: </w:t>
      </w:r>
      <w:hyperlink r:id="rId285" w:history="1">
        <w:r w:rsidRPr="001E6A31">
          <w:rPr>
            <w:rStyle w:val="a9"/>
            <w:rFonts w:cs="Arial"/>
          </w:rPr>
          <w:t>ausupport@autel.com</w:t>
        </w:r>
      </w:hyperlink>
    </w:p>
    <w:p w14:paraId="514B0ED7" w14:textId="664B4185" w:rsidR="002663CD" w:rsidRPr="001E6A31" w:rsidRDefault="008442C3"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Adress</w:t>
      </w:r>
      <w:r w:rsidR="002663CD" w:rsidRPr="001E6A31">
        <w:rPr>
          <w:rFonts w:cs="Arial"/>
          <w:b/>
          <w:szCs w:val="18"/>
        </w:rPr>
        <w:t xml:space="preserve">: </w:t>
      </w:r>
      <w:r w:rsidRPr="001E6A31">
        <w:rPr>
          <w:rFonts w:cs="Arial"/>
          <w:bCs/>
          <w:szCs w:val="18"/>
        </w:rPr>
        <w:t>Unit 5, 25 Veronica Street, Capalaba</w:t>
      </w:r>
    </w:p>
    <w:p w14:paraId="47853C7A" w14:textId="77777777" w:rsidR="002663CD" w:rsidRPr="001E6A31" w:rsidRDefault="002663CD" w:rsidP="002663CD">
      <w:pPr>
        <w:spacing w:before="156" w:after="156"/>
        <w:rPr>
          <w:rFonts w:cs="Arial"/>
          <w:b/>
        </w:rPr>
      </w:pPr>
      <w:r w:rsidRPr="001E6A31">
        <w:rPr>
          <w:rFonts w:cs="Arial"/>
          <w:b/>
        </w:rPr>
        <w:t>Autel IMEA</w:t>
      </w:r>
    </w:p>
    <w:p w14:paraId="5D6DDD26" w14:textId="01889C4A" w:rsidR="002663CD" w:rsidRPr="001E6A31" w:rsidRDefault="002663CD" w:rsidP="002663CD">
      <w:pPr>
        <w:pStyle w:val="aa"/>
        <w:widowControl w:val="0"/>
        <w:numPr>
          <w:ilvl w:val="0"/>
          <w:numId w:val="253"/>
        </w:numPr>
        <w:spacing w:beforeLines="20" w:before="62" w:afterLines="20" w:after="62"/>
        <w:ind w:left="641" w:hanging="357"/>
        <w:rPr>
          <w:rFonts w:cs="Arial"/>
          <w:b/>
          <w:kern w:val="44"/>
          <w:szCs w:val="18"/>
        </w:rPr>
      </w:pPr>
      <w:r w:rsidRPr="001E6A31">
        <w:rPr>
          <w:rFonts w:cs="Arial"/>
          <w:b/>
          <w:kern w:val="44"/>
          <w:szCs w:val="18"/>
        </w:rPr>
        <w:t xml:space="preserve">Telefon: </w:t>
      </w:r>
      <w:r w:rsidRPr="001E6A31">
        <w:rPr>
          <w:rFonts w:cs="Arial"/>
          <w:bCs/>
          <w:kern w:val="44"/>
          <w:szCs w:val="18"/>
        </w:rPr>
        <w:t>+971 585 002709 (i UAE)</w:t>
      </w:r>
    </w:p>
    <w:p w14:paraId="5AC9E9EC" w14:textId="77777777" w:rsidR="002663CD" w:rsidRPr="001E6A31" w:rsidRDefault="002663CD" w:rsidP="002663CD">
      <w:pPr>
        <w:pStyle w:val="aa"/>
        <w:widowControl w:val="0"/>
        <w:numPr>
          <w:ilvl w:val="0"/>
          <w:numId w:val="253"/>
        </w:numPr>
        <w:spacing w:beforeLines="20" w:before="62" w:afterLines="20" w:after="62"/>
        <w:ind w:left="641" w:hanging="357"/>
        <w:rPr>
          <w:rFonts w:cs="Arial"/>
          <w:b/>
          <w:kern w:val="44"/>
          <w:szCs w:val="18"/>
        </w:rPr>
      </w:pPr>
      <w:r w:rsidRPr="001E6A31">
        <w:rPr>
          <w:rFonts w:cs="Arial"/>
          <w:b/>
          <w:kern w:val="44"/>
          <w:szCs w:val="18"/>
        </w:rPr>
        <w:t>E-post:</w:t>
      </w:r>
      <w:r w:rsidRPr="001E6A31">
        <w:rPr>
          <w:rFonts w:cs="Arial"/>
          <w:bCs/>
          <w:kern w:val="44"/>
          <w:szCs w:val="18"/>
        </w:rPr>
        <w:t xml:space="preserve"> </w:t>
      </w:r>
      <w:hyperlink r:id="rId286" w:history="1">
        <w:r w:rsidRPr="001E6A31">
          <w:rPr>
            <w:rStyle w:val="a9"/>
            <w:rFonts w:cs="Arial"/>
          </w:rPr>
          <w:t>imea-support@autel.com</w:t>
        </w:r>
      </w:hyperlink>
    </w:p>
    <w:p w14:paraId="0F1FEAE3" w14:textId="463B9D62" w:rsidR="002663CD" w:rsidRPr="001E6A31" w:rsidRDefault="002663CD" w:rsidP="002663CD">
      <w:pPr>
        <w:pStyle w:val="aa"/>
        <w:widowControl w:val="0"/>
        <w:numPr>
          <w:ilvl w:val="0"/>
          <w:numId w:val="253"/>
        </w:numPr>
        <w:spacing w:beforeLines="20" w:before="62" w:afterLines="20" w:after="62"/>
        <w:ind w:left="641" w:hanging="357"/>
        <w:rPr>
          <w:rFonts w:cs="Arial"/>
          <w:b/>
          <w:kern w:val="44"/>
          <w:szCs w:val="18"/>
        </w:rPr>
      </w:pPr>
      <w:r w:rsidRPr="001E6A31">
        <w:rPr>
          <w:rFonts w:cs="Arial"/>
          <w:b/>
          <w:kern w:val="44"/>
          <w:szCs w:val="18"/>
        </w:rPr>
        <w:t xml:space="preserve">Adress: </w:t>
      </w:r>
      <w:r w:rsidR="008442C3" w:rsidRPr="001E6A31">
        <w:rPr>
          <w:rFonts w:cs="Arial"/>
          <w:bCs/>
          <w:kern w:val="44"/>
          <w:szCs w:val="18"/>
        </w:rPr>
        <w:t>906-17, Preatoni Tower (Cluster L), Jumeirah Lakes Tower, DMCC, Dubai, UAE</w:t>
      </w:r>
    </w:p>
    <w:p w14:paraId="5682CC5F" w14:textId="41734F41" w:rsidR="002663CD" w:rsidRPr="001E6A31" w:rsidRDefault="00C46762" w:rsidP="002663CD">
      <w:pPr>
        <w:pStyle w:val="aa"/>
        <w:widowControl w:val="0"/>
        <w:numPr>
          <w:ilvl w:val="0"/>
          <w:numId w:val="253"/>
        </w:numPr>
        <w:spacing w:beforeLines="20" w:before="62" w:afterLines="20" w:after="62"/>
        <w:ind w:left="641" w:hanging="357"/>
        <w:rPr>
          <w:rFonts w:cs="Arial"/>
          <w:b/>
          <w:kern w:val="44"/>
          <w:szCs w:val="18"/>
        </w:rPr>
      </w:pPr>
      <w:r w:rsidRPr="001E6A31">
        <w:rPr>
          <w:rFonts w:cs="Arial"/>
          <w:b/>
          <w:kern w:val="44"/>
          <w:szCs w:val="18"/>
        </w:rPr>
        <w:t>Web</w:t>
      </w:r>
      <w:r w:rsidR="002663CD" w:rsidRPr="001E6A31">
        <w:rPr>
          <w:rFonts w:cs="Arial"/>
          <w:b/>
          <w:kern w:val="44"/>
          <w:szCs w:val="18"/>
        </w:rPr>
        <w:t xml:space="preserve">: </w:t>
      </w:r>
      <w:hyperlink r:id="rId287" w:history="1">
        <w:r w:rsidR="002663CD" w:rsidRPr="001E6A31">
          <w:rPr>
            <w:rStyle w:val="a9"/>
            <w:rFonts w:cs="Arial"/>
            <w:kern w:val="44"/>
          </w:rPr>
          <w:t>www.autel.com</w:t>
        </w:r>
      </w:hyperlink>
      <w:r w:rsidR="002663CD" w:rsidRPr="001E6A31">
        <w:rPr>
          <w:rFonts w:cs="Arial"/>
          <w:bCs/>
          <w:kern w:val="44"/>
          <w:szCs w:val="18"/>
        </w:rPr>
        <w:t xml:space="preserve"> </w:t>
      </w:r>
    </w:p>
    <w:p w14:paraId="72E74468" w14:textId="77777777" w:rsidR="002663CD" w:rsidRPr="001E6A31" w:rsidRDefault="002663CD" w:rsidP="002663CD">
      <w:pPr>
        <w:spacing w:before="156" w:after="156"/>
        <w:rPr>
          <w:rFonts w:cs="Arial"/>
          <w:b/>
        </w:rPr>
      </w:pPr>
      <w:r w:rsidRPr="001E6A31">
        <w:rPr>
          <w:rFonts w:cs="Arial"/>
          <w:b/>
        </w:rPr>
        <w:t>Autel Latinamerika</w:t>
      </w:r>
    </w:p>
    <w:p w14:paraId="2D383933" w14:textId="77777777" w:rsidR="002663CD" w:rsidRPr="001E6A31" w:rsidRDefault="002663CD" w:rsidP="002663CD">
      <w:pPr>
        <w:spacing w:before="156" w:after="156"/>
        <w:rPr>
          <w:rFonts w:cs="Arial"/>
          <w:b/>
        </w:rPr>
      </w:pPr>
      <w:r w:rsidRPr="001E6A31">
        <w:rPr>
          <w:rFonts w:cs="Arial"/>
          <w:b/>
        </w:rPr>
        <w:t>Mexiko:</w:t>
      </w:r>
    </w:p>
    <w:p w14:paraId="60F73743" w14:textId="6FFB2FA4"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 xml:space="preserve">Telefon: </w:t>
      </w:r>
      <w:r w:rsidRPr="001E6A31">
        <w:rPr>
          <w:rFonts w:cs="Arial"/>
          <w:bCs/>
          <w:kern w:val="44"/>
          <w:szCs w:val="18"/>
        </w:rPr>
        <w:t>+52 33 1001 7880 (spanska i Mexiko)</w:t>
      </w:r>
    </w:p>
    <w:p w14:paraId="070FE819" w14:textId="77777777" w:rsidR="002663CD" w:rsidRPr="001E6A31" w:rsidRDefault="002663CD" w:rsidP="002663CD">
      <w:pPr>
        <w:pStyle w:val="aa"/>
        <w:widowControl w:val="0"/>
        <w:numPr>
          <w:ilvl w:val="0"/>
          <w:numId w:val="253"/>
        </w:numPr>
        <w:spacing w:beforeLines="20" w:before="62" w:afterLines="20" w:after="62"/>
        <w:ind w:left="641" w:hanging="357"/>
        <w:rPr>
          <w:rFonts w:cs="Arial"/>
          <w:b/>
          <w:kern w:val="44"/>
          <w:szCs w:val="18"/>
        </w:rPr>
      </w:pPr>
      <w:r w:rsidRPr="001E6A31">
        <w:rPr>
          <w:rFonts w:cs="Arial"/>
          <w:b/>
          <w:kern w:val="44"/>
          <w:szCs w:val="18"/>
        </w:rPr>
        <w:t xml:space="preserve">E-post: </w:t>
      </w:r>
      <w:hyperlink r:id="rId288" w:history="1">
        <w:r w:rsidRPr="001E6A31">
          <w:rPr>
            <w:rStyle w:val="a9"/>
            <w:rFonts w:cs="Arial"/>
            <w:kern w:val="44"/>
          </w:rPr>
          <w:t>latsupport@autel.com</w:t>
        </w:r>
      </w:hyperlink>
      <w:r w:rsidRPr="001E6A31">
        <w:rPr>
          <w:rFonts w:cs="Arial"/>
          <w:b/>
          <w:kern w:val="44"/>
          <w:szCs w:val="18"/>
        </w:rPr>
        <w:t xml:space="preserve"> </w:t>
      </w:r>
    </w:p>
    <w:p w14:paraId="0847C9FF" w14:textId="3160C940" w:rsidR="002663CD" w:rsidRPr="001E6A31" w:rsidRDefault="008442C3"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Adress</w:t>
      </w:r>
      <w:r w:rsidR="002663CD" w:rsidRPr="001E6A31">
        <w:rPr>
          <w:rFonts w:cs="Arial"/>
          <w:b/>
          <w:kern w:val="44"/>
          <w:szCs w:val="18"/>
        </w:rPr>
        <w:t xml:space="preserve">: </w:t>
      </w:r>
      <w:r w:rsidRPr="001E6A31">
        <w:rPr>
          <w:rFonts w:cs="Arial"/>
          <w:bCs/>
          <w:kern w:val="44"/>
          <w:szCs w:val="18"/>
        </w:rPr>
        <w:t>Avenida Americas 1905, 6B, Colonia Aldrete, Guadalajara, Jalisco, Mexico</w:t>
      </w:r>
    </w:p>
    <w:p w14:paraId="451CF6FB" w14:textId="76F0820B" w:rsidR="002663CD" w:rsidRPr="001E6A31" w:rsidRDefault="002663CD" w:rsidP="002663CD">
      <w:pPr>
        <w:spacing w:before="156" w:after="156"/>
        <w:rPr>
          <w:rFonts w:cs="Arial"/>
          <w:b/>
        </w:rPr>
      </w:pPr>
      <w:r w:rsidRPr="001E6A31">
        <w:rPr>
          <w:rFonts w:cs="Arial"/>
          <w:b/>
        </w:rPr>
        <w:t>Brasiliansk:</w:t>
      </w:r>
    </w:p>
    <w:p w14:paraId="033BCFA2" w14:textId="77777777" w:rsidR="002663CD" w:rsidRPr="001E6A31" w:rsidRDefault="002663CD" w:rsidP="002663CD">
      <w:pPr>
        <w:pStyle w:val="aa"/>
        <w:widowControl w:val="0"/>
        <w:numPr>
          <w:ilvl w:val="0"/>
          <w:numId w:val="253"/>
        </w:numPr>
        <w:spacing w:beforeLines="20" w:before="62" w:afterLines="20" w:after="62"/>
        <w:ind w:left="641" w:hanging="357"/>
        <w:rPr>
          <w:rFonts w:cs="Arial"/>
          <w:b/>
          <w:kern w:val="44"/>
          <w:szCs w:val="18"/>
        </w:rPr>
      </w:pPr>
      <w:r w:rsidRPr="001E6A31">
        <w:rPr>
          <w:rFonts w:cs="Arial"/>
          <w:b/>
          <w:kern w:val="44"/>
          <w:szCs w:val="18"/>
        </w:rPr>
        <w:lastRenderedPageBreak/>
        <w:t xml:space="preserve">E-post: </w:t>
      </w:r>
      <w:hyperlink r:id="rId289" w:history="1">
        <w:r w:rsidRPr="001E6A31">
          <w:rPr>
            <w:rStyle w:val="a9"/>
            <w:rFonts w:cs="Arial"/>
            <w:kern w:val="44"/>
          </w:rPr>
          <w:t>brsupport@autel.com</w:t>
        </w:r>
      </w:hyperlink>
      <w:r w:rsidRPr="001E6A31">
        <w:rPr>
          <w:rFonts w:cs="Arial"/>
          <w:bCs/>
          <w:kern w:val="44"/>
          <w:szCs w:val="18"/>
        </w:rPr>
        <w:t xml:space="preserve"> </w:t>
      </w:r>
    </w:p>
    <w:p w14:paraId="2899222A" w14:textId="3516F448" w:rsidR="002663CD" w:rsidRPr="001E6A31" w:rsidRDefault="002663CD" w:rsidP="002663CD">
      <w:pPr>
        <w:pStyle w:val="aa"/>
        <w:widowControl w:val="0"/>
        <w:numPr>
          <w:ilvl w:val="0"/>
          <w:numId w:val="253"/>
        </w:numPr>
        <w:spacing w:beforeLines="20" w:before="62" w:afterLines="20" w:after="62"/>
        <w:ind w:left="641" w:hanging="357"/>
        <w:rPr>
          <w:rFonts w:cs="Arial"/>
          <w:bCs/>
          <w:kern w:val="44"/>
          <w:szCs w:val="18"/>
        </w:rPr>
      </w:pPr>
      <w:r w:rsidRPr="001E6A31">
        <w:rPr>
          <w:rFonts w:cs="Arial"/>
          <w:b/>
          <w:kern w:val="44"/>
          <w:szCs w:val="18"/>
        </w:rPr>
        <w:t>Adress:</w:t>
      </w:r>
      <w:r w:rsidRPr="001E6A31">
        <w:rPr>
          <w:rFonts w:cs="Arial"/>
          <w:bCs/>
          <w:kern w:val="44"/>
          <w:szCs w:val="18"/>
        </w:rPr>
        <w:t xml:space="preserve"> </w:t>
      </w:r>
      <w:r w:rsidR="008442C3" w:rsidRPr="001E6A31">
        <w:rPr>
          <w:rFonts w:cs="Arial"/>
          <w:bCs/>
          <w:kern w:val="44"/>
          <w:szCs w:val="18"/>
        </w:rPr>
        <w:t>Avenida José de Souza Campos n° 900, sala 32 Nova Campinas Campinas – SP, Brazil</w:t>
      </w:r>
    </w:p>
    <w:p w14:paraId="15C07476" w14:textId="3F65DAAC" w:rsidR="002663CD" w:rsidRPr="001E6A31" w:rsidRDefault="00C46762" w:rsidP="002663CD">
      <w:pPr>
        <w:pStyle w:val="aa"/>
        <w:widowControl w:val="0"/>
        <w:numPr>
          <w:ilvl w:val="0"/>
          <w:numId w:val="253"/>
        </w:numPr>
        <w:spacing w:beforeLines="20" w:before="62" w:afterLines="20" w:after="62"/>
        <w:ind w:left="641" w:hanging="357"/>
        <w:rPr>
          <w:rFonts w:cs="Arial"/>
        </w:rPr>
      </w:pPr>
      <w:r w:rsidRPr="001E6A31">
        <w:rPr>
          <w:rFonts w:cs="Arial"/>
          <w:b/>
          <w:szCs w:val="18"/>
        </w:rPr>
        <w:t>Web</w:t>
      </w:r>
      <w:r w:rsidR="002663CD" w:rsidRPr="001E6A31">
        <w:rPr>
          <w:rFonts w:cs="Arial"/>
          <w:b/>
          <w:szCs w:val="18"/>
        </w:rPr>
        <w:t xml:space="preserve">: </w:t>
      </w:r>
      <w:hyperlink r:id="rId290" w:history="1">
        <w:r w:rsidR="002663CD" w:rsidRPr="001E6A31">
          <w:rPr>
            <w:rStyle w:val="a9"/>
            <w:rFonts w:cs="Arial"/>
          </w:rPr>
          <w:t>www.autel.com/br</w:t>
        </w:r>
      </w:hyperlink>
      <w:bookmarkEnd w:id="760"/>
    </w:p>
    <w:p w14:paraId="13409D20" w14:textId="77777777" w:rsidR="002663CD" w:rsidRPr="001E6A31" w:rsidRDefault="002663CD" w:rsidP="002663CD">
      <w:pPr>
        <w:pStyle w:val="30"/>
        <w:spacing w:before="312" w:after="156"/>
      </w:pPr>
      <w:r w:rsidRPr="001E6A31">
        <w:t xml:space="preserve"> </w:t>
      </w:r>
      <w:bookmarkStart w:id="761" w:name="_Toc159436405"/>
      <w:r w:rsidRPr="001E6A31">
        <w:t>Reparationstjänst</w:t>
      </w:r>
      <w:bookmarkEnd w:id="761"/>
    </w:p>
    <w:p w14:paraId="30D88854" w14:textId="08998D7E" w:rsidR="002663CD" w:rsidRPr="001E6A31" w:rsidRDefault="002663CD" w:rsidP="002663CD">
      <w:pPr>
        <w:pStyle w:val="BodytextUserManual"/>
        <w:spacing w:before="156" w:after="156"/>
      </w:pPr>
      <w:r w:rsidRPr="001E6A31">
        <w:rPr>
          <w:rFonts w:eastAsiaTheme="minorEastAsia"/>
          <w:szCs w:val="18"/>
        </w:rPr>
        <w:t>Om det blir nödvändigt att returnera din enhet för reparation,</w:t>
      </w:r>
      <w:r w:rsidRPr="001E6A31">
        <w:t xml:space="preserve"> vänligen ladda ner reparationsformuläret från </w:t>
      </w:r>
      <w:hyperlink r:id="rId291" w:history="1">
        <w:r w:rsidRPr="001E6A31">
          <w:rPr>
            <w:rStyle w:val="a9"/>
          </w:rPr>
          <w:t>www.autel.com</w:t>
        </w:r>
        <w:r w:rsidRPr="001E6A31">
          <w:rPr>
            <w:rStyle w:val="a9"/>
            <w:u w:val="none"/>
          </w:rPr>
          <w:t xml:space="preserve"> </w:t>
        </w:r>
      </w:hyperlink>
      <w:r w:rsidRPr="001E6A31">
        <w:rPr>
          <w:rStyle w:val="a9"/>
          <w:color w:val="auto"/>
          <w:u w:val="none"/>
        </w:rPr>
        <w:t xml:space="preserve">och </w:t>
      </w:r>
      <w:r w:rsidRPr="001E6A31">
        <w:rPr>
          <w:rFonts w:eastAsiaTheme="minorEastAsia"/>
          <w:szCs w:val="18"/>
        </w:rPr>
        <w:t xml:space="preserve">fyll i formuläret. </w:t>
      </w:r>
      <w:r w:rsidRPr="001E6A31">
        <w:t>Följande information måste inkluderas:</w:t>
      </w:r>
    </w:p>
    <w:p w14:paraId="7DF2BEBA" w14:textId="77777777" w:rsidR="002663CD" w:rsidRPr="001E6A31" w:rsidRDefault="002663CD" w:rsidP="002663CD">
      <w:pPr>
        <w:pStyle w:val="aa"/>
        <w:numPr>
          <w:ilvl w:val="0"/>
          <w:numId w:val="246"/>
        </w:numPr>
        <w:spacing w:before="156" w:after="156"/>
        <w:ind w:left="641" w:hanging="357"/>
        <w:rPr>
          <w:rFonts w:cs="Arial"/>
        </w:rPr>
      </w:pPr>
      <w:r w:rsidRPr="001E6A31">
        <w:rPr>
          <w:rFonts w:cs="Arial"/>
        </w:rPr>
        <w:t>Kontaktnamn</w:t>
      </w:r>
    </w:p>
    <w:p w14:paraId="648BD8F5" w14:textId="77777777" w:rsidR="002663CD" w:rsidRPr="001E6A31" w:rsidRDefault="002663CD" w:rsidP="002663CD">
      <w:pPr>
        <w:pStyle w:val="aa"/>
        <w:numPr>
          <w:ilvl w:val="0"/>
          <w:numId w:val="246"/>
        </w:numPr>
        <w:spacing w:before="156" w:after="156"/>
        <w:ind w:left="641" w:hanging="357"/>
        <w:rPr>
          <w:rFonts w:cs="Arial"/>
        </w:rPr>
      </w:pPr>
      <w:r w:rsidRPr="001E6A31">
        <w:rPr>
          <w:rFonts w:cs="Arial"/>
        </w:rPr>
        <w:t>Returadress</w:t>
      </w:r>
    </w:p>
    <w:p w14:paraId="640F24B7" w14:textId="77777777" w:rsidR="002663CD" w:rsidRPr="001E6A31" w:rsidRDefault="002663CD" w:rsidP="002663CD">
      <w:pPr>
        <w:pStyle w:val="aa"/>
        <w:numPr>
          <w:ilvl w:val="0"/>
          <w:numId w:val="246"/>
        </w:numPr>
        <w:spacing w:before="156" w:after="156"/>
        <w:ind w:left="641" w:hanging="357"/>
        <w:rPr>
          <w:rFonts w:cs="Arial"/>
        </w:rPr>
      </w:pPr>
      <w:r w:rsidRPr="001E6A31">
        <w:rPr>
          <w:rFonts w:cs="Arial"/>
        </w:rPr>
        <w:t>Telefonnummer</w:t>
      </w:r>
    </w:p>
    <w:p w14:paraId="34006808" w14:textId="77777777" w:rsidR="002663CD" w:rsidRPr="001E6A31" w:rsidRDefault="002663CD" w:rsidP="002663CD">
      <w:pPr>
        <w:pStyle w:val="aa"/>
        <w:numPr>
          <w:ilvl w:val="0"/>
          <w:numId w:val="246"/>
        </w:numPr>
        <w:spacing w:before="156" w:after="156"/>
        <w:ind w:left="641" w:hanging="357"/>
        <w:rPr>
          <w:rFonts w:cs="Arial"/>
        </w:rPr>
      </w:pPr>
      <w:r w:rsidRPr="001E6A31">
        <w:rPr>
          <w:rFonts w:cs="Arial"/>
        </w:rPr>
        <w:t>Produktnamn</w:t>
      </w:r>
    </w:p>
    <w:p w14:paraId="0EA3D5CC" w14:textId="77777777" w:rsidR="002663CD" w:rsidRPr="001E6A31" w:rsidRDefault="002663CD" w:rsidP="002663CD">
      <w:pPr>
        <w:pStyle w:val="aa"/>
        <w:numPr>
          <w:ilvl w:val="0"/>
          <w:numId w:val="246"/>
        </w:numPr>
        <w:spacing w:before="156" w:after="156"/>
        <w:ind w:left="641" w:hanging="357"/>
        <w:rPr>
          <w:rFonts w:cs="Arial"/>
        </w:rPr>
      </w:pPr>
      <w:r w:rsidRPr="001E6A31">
        <w:rPr>
          <w:rFonts w:cs="Arial"/>
        </w:rPr>
        <w:t>Fullständig beskrivning av problemet</w:t>
      </w:r>
    </w:p>
    <w:p w14:paraId="3E4DB340" w14:textId="77777777" w:rsidR="002663CD" w:rsidRPr="001E6A31" w:rsidRDefault="002663CD" w:rsidP="002663CD">
      <w:pPr>
        <w:pStyle w:val="aa"/>
        <w:numPr>
          <w:ilvl w:val="0"/>
          <w:numId w:val="246"/>
        </w:numPr>
        <w:spacing w:before="156" w:after="156"/>
        <w:ind w:left="641" w:hanging="357"/>
        <w:rPr>
          <w:rFonts w:cs="Arial"/>
        </w:rPr>
      </w:pPr>
      <w:r w:rsidRPr="001E6A31">
        <w:rPr>
          <w:rFonts w:cs="Arial"/>
        </w:rPr>
        <w:t>Köpbevis för garantireparationer</w:t>
      </w:r>
    </w:p>
    <w:p w14:paraId="45E2644F" w14:textId="77777777" w:rsidR="002663CD" w:rsidRPr="001E6A31" w:rsidRDefault="002663CD" w:rsidP="002663CD">
      <w:pPr>
        <w:pStyle w:val="aa"/>
        <w:numPr>
          <w:ilvl w:val="0"/>
          <w:numId w:val="246"/>
        </w:numPr>
        <w:spacing w:before="156" w:after="156"/>
        <w:ind w:left="641" w:hanging="357"/>
        <w:rPr>
          <w:rFonts w:cs="Arial"/>
        </w:rPr>
      </w:pPr>
      <w:r w:rsidRPr="001E6A31">
        <w:rPr>
          <w:rFonts w:cs="Arial"/>
        </w:rPr>
        <w:t>Föredragen betalningsmetod för reparationer utanför garantin</w:t>
      </w:r>
    </w:p>
    <w:p w14:paraId="192EFE2C" w14:textId="77777777" w:rsidR="002663CD" w:rsidRPr="001E6A31" w:rsidRDefault="002663CD" w:rsidP="002663CD">
      <w:pPr>
        <w:pBdr>
          <w:top w:val="single" w:sz="6" w:space="1" w:color="auto"/>
          <w:bottom w:val="single" w:sz="6" w:space="1" w:color="auto"/>
        </w:pBdr>
        <w:spacing w:before="156" w:afterLines="0" w:after="0"/>
        <w:rPr>
          <w:rFonts w:cs="Arial"/>
          <w:b/>
        </w:rPr>
      </w:pPr>
      <w:r w:rsidRPr="001E6A31">
        <w:rPr>
          <w:rFonts w:cs="Arial"/>
          <w:b/>
          <w:noProof/>
          <w:lang w:val="en-US"/>
        </w:rPr>
        <w:drawing>
          <wp:anchor distT="0" distB="0" distL="114300" distR="114300" simplePos="0" relativeHeight="252334080" behindDoc="0" locked="0" layoutInCell="1" allowOverlap="1" wp14:anchorId="0EBFA13C" wp14:editId="68993C35">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NOTERA</w:t>
      </w:r>
    </w:p>
    <w:p w14:paraId="3AD99ECC" w14:textId="77777777" w:rsidR="002663CD" w:rsidRPr="001E6A31" w:rsidRDefault="002663CD" w:rsidP="002663CD">
      <w:pPr>
        <w:pBdr>
          <w:top w:val="single" w:sz="6" w:space="1" w:color="auto"/>
          <w:bottom w:val="single" w:sz="6" w:space="1" w:color="auto"/>
        </w:pBdr>
        <w:spacing w:beforeLines="0" w:before="0" w:after="156"/>
        <w:rPr>
          <w:rFonts w:cs="Arial"/>
        </w:rPr>
      </w:pPr>
      <w:r w:rsidRPr="001E6A31">
        <w:rPr>
          <w:rFonts w:cs="Arial"/>
        </w:rPr>
        <w:t>För reparationer utanför garantin kan betalning göras med Visa, MasterCard eller med godkända kreditvillkor.</w:t>
      </w:r>
    </w:p>
    <w:p w14:paraId="49ADD685" w14:textId="77777777" w:rsidR="002663CD" w:rsidRPr="001E6A31" w:rsidRDefault="002663CD" w:rsidP="002663CD">
      <w:pPr>
        <w:pStyle w:val="BodytextUserManual"/>
        <w:spacing w:before="156" w:after="156"/>
        <w:rPr>
          <w:b/>
        </w:rPr>
      </w:pPr>
      <w:r w:rsidRPr="001E6A31">
        <w:rPr>
          <w:b/>
        </w:rPr>
        <w:t>Skicka enheten till din lokala ombud eller till adressen nedan:</w:t>
      </w:r>
    </w:p>
    <w:p w14:paraId="2D0B8110" w14:textId="51CBB20B" w:rsidR="002663CD" w:rsidRPr="001E6A31" w:rsidRDefault="008442C3" w:rsidP="002663CD">
      <w:pPr>
        <w:pStyle w:val="BodytextUserManual"/>
        <w:spacing w:before="156" w:after="156"/>
      </w:pPr>
      <w:r w:rsidRPr="001E6A31">
        <w:rPr>
          <w:kern w:val="44"/>
          <w:szCs w:val="18"/>
        </w:rPr>
        <w:t>Floor 2, Caihong Keji Building, 36 Hi-tech North Six Road, Songpingshan Community, Xili Sub-district, Nanshan District, Shenzhen City, Chin</w:t>
      </w:r>
      <w:r w:rsidRPr="001E6A31">
        <w:t>a</w:t>
      </w:r>
    </w:p>
    <w:p w14:paraId="2D630700" w14:textId="77777777" w:rsidR="002663CD" w:rsidRPr="001E6A31" w:rsidRDefault="002663CD" w:rsidP="002663CD">
      <w:pPr>
        <w:pStyle w:val="BodytextUserManual"/>
        <w:spacing w:before="156" w:after="156"/>
      </w:pPr>
    </w:p>
    <w:p w14:paraId="4B1049B7" w14:textId="77777777" w:rsidR="002663CD" w:rsidRPr="001E6A31" w:rsidRDefault="002663CD" w:rsidP="002663CD">
      <w:pPr>
        <w:pStyle w:val="BodytextUserManual"/>
        <w:spacing w:before="156" w:after="156"/>
      </w:pPr>
    </w:p>
    <w:p w14:paraId="4AE8CC98" w14:textId="77777777" w:rsidR="002663CD" w:rsidRPr="001E6A31" w:rsidRDefault="002663CD" w:rsidP="002663CD">
      <w:pPr>
        <w:pStyle w:val="BodytextUserManual"/>
        <w:spacing w:before="156" w:after="156"/>
      </w:pPr>
    </w:p>
    <w:p w14:paraId="5FFDB843" w14:textId="77777777" w:rsidR="002663CD" w:rsidRPr="001E6A31" w:rsidRDefault="002663CD" w:rsidP="002663CD">
      <w:pPr>
        <w:pStyle w:val="30"/>
        <w:spacing w:before="312" w:after="156"/>
      </w:pPr>
      <w:r w:rsidRPr="001E6A31">
        <w:t xml:space="preserve"> </w:t>
      </w:r>
      <w:bookmarkStart w:id="762" w:name="_Toc159436406"/>
      <w:r w:rsidRPr="001E6A31">
        <w:t>Andra tjänster</w:t>
      </w:r>
      <w:bookmarkEnd w:id="762"/>
    </w:p>
    <w:p w14:paraId="2392C266" w14:textId="77777777" w:rsidR="002663CD" w:rsidRPr="001E6A31" w:rsidRDefault="002663CD" w:rsidP="002663CD">
      <w:pPr>
        <w:pStyle w:val="BodytextUserManual"/>
        <w:spacing w:before="156" w:after="156"/>
      </w:pPr>
      <w:r w:rsidRPr="001E6A31">
        <w:t xml:space="preserve">Du kan köpa </w:t>
      </w:r>
      <w:r w:rsidRPr="001E6A31">
        <w:rPr>
          <w:rFonts w:eastAsiaTheme="minorEastAsia"/>
          <w:szCs w:val="18"/>
        </w:rPr>
        <w:t xml:space="preserve">tillvalstillbehör </w:t>
      </w:r>
      <w:r w:rsidRPr="001E6A31">
        <w:t>direkt från Autels auktoriserade verktygsleverantörer och/eller din lokala distributör eller agent.</w:t>
      </w:r>
    </w:p>
    <w:p w14:paraId="503897A6" w14:textId="77777777" w:rsidR="002663CD" w:rsidRPr="001E6A31" w:rsidRDefault="002663CD" w:rsidP="002663CD">
      <w:pPr>
        <w:pStyle w:val="BodytextUserManual"/>
        <w:spacing w:before="156" w:after="156"/>
      </w:pPr>
      <w:r w:rsidRPr="001E6A31">
        <w:t>Din beställning bör innehålla följande information:</w:t>
      </w:r>
    </w:p>
    <w:p w14:paraId="261E97EB" w14:textId="77777777" w:rsidR="002663CD" w:rsidRPr="001E6A31" w:rsidRDefault="002663CD" w:rsidP="002663CD">
      <w:pPr>
        <w:pStyle w:val="aa"/>
        <w:numPr>
          <w:ilvl w:val="0"/>
          <w:numId w:val="247"/>
        </w:numPr>
        <w:spacing w:before="156" w:after="156"/>
        <w:ind w:left="641" w:hanging="357"/>
        <w:rPr>
          <w:rFonts w:cs="Arial"/>
        </w:rPr>
      </w:pPr>
      <w:r w:rsidRPr="001E6A31">
        <w:rPr>
          <w:rFonts w:cs="Arial"/>
        </w:rPr>
        <w:lastRenderedPageBreak/>
        <w:t>Kontaktinformation</w:t>
      </w:r>
    </w:p>
    <w:p w14:paraId="7EB6D953" w14:textId="77777777" w:rsidR="002663CD" w:rsidRPr="001E6A31" w:rsidRDefault="002663CD" w:rsidP="002663CD">
      <w:pPr>
        <w:pStyle w:val="aa"/>
        <w:numPr>
          <w:ilvl w:val="0"/>
          <w:numId w:val="247"/>
        </w:numPr>
        <w:spacing w:before="156" w:after="156"/>
        <w:ind w:left="641" w:hanging="357"/>
        <w:rPr>
          <w:rFonts w:cs="Arial"/>
        </w:rPr>
      </w:pPr>
      <w:r w:rsidRPr="001E6A31">
        <w:rPr>
          <w:rFonts w:cs="Arial"/>
        </w:rPr>
        <w:t>Produkt- eller delnamn</w:t>
      </w:r>
    </w:p>
    <w:p w14:paraId="47BC45E1" w14:textId="77777777" w:rsidR="002663CD" w:rsidRPr="001E6A31" w:rsidRDefault="002663CD" w:rsidP="002663CD">
      <w:pPr>
        <w:pStyle w:val="aa"/>
        <w:numPr>
          <w:ilvl w:val="0"/>
          <w:numId w:val="247"/>
        </w:numPr>
        <w:spacing w:before="156" w:after="156"/>
        <w:ind w:left="641" w:hanging="357"/>
        <w:rPr>
          <w:rFonts w:cs="Arial"/>
        </w:rPr>
      </w:pPr>
      <w:r w:rsidRPr="001E6A31">
        <w:rPr>
          <w:rFonts w:cs="Arial"/>
        </w:rPr>
        <w:t>Artikelbeskrivning</w:t>
      </w:r>
    </w:p>
    <w:p w14:paraId="1CD1A4FA" w14:textId="77777777" w:rsidR="002663CD" w:rsidRPr="001E6A31" w:rsidRDefault="002663CD" w:rsidP="002663CD">
      <w:pPr>
        <w:pStyle w:val="aa"/>
        <w:numPr>
          <w:ilvl w:val="0"/>
          <w:numId w:val="247"/>
        </w:numPr>
        <w:spacing w:before="156" w:after="156"/>
        <w:ind w:left="641" w:hanging="357"/>
        <w:rPr>
          <w:rFonts w:cs="Arial"/>
        </w:rPr>
      </w:pPr>
      <w:r w:rsidRPr="001E6A31">
        <w:rPr>
          <w:rFonts w:cs="Arial"/>
        </w:rPr>
        <w:t>Köpkvantitet</w:t>
      </w:r>
    </w:p>
    <w:p w14:paraId="31B2D54D" w14:textId="77777777" w:rsidR="002663CD" w:rsidRPr="001E6A31" w:rsidRDefault="002663CD" w:rsidP="002663CD">
      <w:pPr>
        <w:pStyle w:val="Text"/>
        <w:spacing w:before="156" w:after="156"/>
        <w:rPr>
          <w:rFonts w:cs="Arial"/>
        </w:rPr>
      </w:pPr>
    </w:p>
    <w:p w14:paraId="34ADB394" w14:textId="77777777" w:rsidR="002663CD" w:rsidRPr="001E6A31" w:rsidRDefault="002663CD" w:rsidP="002663CD">
      <w:pPr>
        <w:pStyle w:val="12"/>
        <w:spacing w:before="312" w:after="312"/>
        <w:ind w:left="792" w:hanging="792"/>
      </w:pPr>
      <w:bookmarkStart w:id="763" w:name="_Toc451525849"/>
      <w:bookmarkStart w:id="764" w:name="_Toc38114449"/>
      <w:bookmarkStart w:id="765" w:name="_Toc159436407"/>
      <w:r w:rsidRPr="001E6A31">
        <w:lastRenderedPageBreak/>
        <w:t xml:space="preserve"> </w:t>
      </w:r>
      <w:bookmarkStart w:id="766" w:name="_Toc204265094"/>
      <w:r w:rsidRPr="001E6A31">
        <w:t>Information om efterlevnad</w:t>
      </w:r>
      <w:bookmarkEnd w:id="763"/>
      <w:bookmarkEnd w:id="764"/>
      <w:bookmarkEnd w:id="765"/>
      <w:bookmarkEnd w:id="766"/>
    </w:p>
    <w:p w14:paraId="06CF0EFC" w14:textId="77777777" w:rsidR="002663CD" w:rsidRPr="001E6A31" w:rsidRDefault="002663CD" w:rsidP="002663CD">
      <w:pPr>
        <w:pStyle w:val="16"/>
        <w:spacing w:before="156" w:after="156"/>
        <w:ind w:leftChars="157" w:left="283"/>
        <w:rPr>
          <w:b/>
        </w:rPr>
      </w:pPr>
      <w:r w:rsidRPr="001E6A31">
        <w:rPr>
          <w:b/>
        </w:rPr>
        <w:t>FCC-efterlevnad</w:t>
      </w:r>
    </w:p>
    <w:p w14:paraId="507E8155" w14:textId="77777777" w:rsidR="002663CD" w:rsidRPr="001E6A31" w:rsidRDefault="002663CD" w:rsidP="002663CD">
      <w:pPr>
        <w:spacing w:before="156" w:after="156"/>
        <w:rPr>
          <w:rFonts w:cs="Arial"/>
          <w:szCs w:val="18"/>
        </w:rPr>
      </w:pPr>
      <w:r w:rsidRPr="001E6A31">
        <w:rPr>
          <w:rFonts w:cs="Arial"/>
          <w:szCs w:val="18"/>
        </w:rPr>
        <w:t>Denna utrustning har testats och befunnits uppfylla gränserna för en digital enhet av klass B, i enlighet med del 15 i FCC-reglerna. Dessa gränser är utformad för att ge rimligt skydd mot skadlig störning i en bostadsinstallation. Denna utrustning genererar, använder och kan utstråla radio frekvensenergi och kan, om den inte installeras och används i enlighet med instruktionerna, orsaka skadliga störningar för radiokommunikation. Det finns dock ingen garanti för att störningar inte kommer att uppstå i en viss installation. Om denna utrustning orsakar skadliga störningar för radio- eller tv-mottagning, vilket kan fastställas genom att stänga av och slå på utrustningen, uppmanas användaren att försöka korrigera störningarna med en eller flera av följande åtgärder:</w:t>
      </w:r>
    </w:p>
    <w:p w14:paraId="20348507" w14:textId="77777777" w:rsidR="002663CD" w:rsidRPr="001E6A31" w:rsidRDefault="002663CD" w:rsidP="002663CD">
      <w:pPr>
        <w:pStyle w:val="aa"/>
        <w:numPr>
          <w:ilvl w:val="0"/>
          <w:numId w:val="116"/>
        </w:numPr>
        <w:spacing w:beforeLines="20" w:before="62" w:afterLines="20" w:after="62"/>
        <w:ind w:left="641" w:hanging="357"/>
        <w:rPr>
          <w:rFonts w:cs="Arial"/>
          <w:b/>
          <w:szCs w:val="18"/>
        </w:rPr>
      </w:pPr>
      <w:r w:rsidRPr="001E6A31">
        <w:rPr>
          <w:rFonts w:cs="Arial"/>
          <w:szCs w:val="18"/>
        </w:rPr>
        <w:t>Rikta om eller flytta mottagarantennen.</w:t>
      </w:r>
    </w:p>
    <w:p w14:paraId="19E02DA5" w14:textId="77777777" w:rsidR="002663CD" w:rsidRPr="001E6A31" w:rsidRDefault="002663CD" w:rsidP="002663CD">
      <w:pPr>
        <w:pStyle w:val="aa"/>
        <w:numPr>
          <w:ilvl w:val="0"/>
          <w:numId w:val="116"/>
        </w:numPr>
        <w:spacing w:beforeLines="20" w:before="62" w:afterLines="20" w:after="62"/>
        <w:ind w:left="641" w:hanging="357"/>
        <w:rPr>
          <w:rFonts w:cs="Arial"/>
          <w:b/>
          <w:szCs w:val="18"/>
        </w:rPr>
      </w:pPr>
      <w:r w:rsidRPr="001E6A31">
        <w:rPr>
          <w:rFonts w:cs="Arial"/>
          <w:szCs w:val="18"/>
        </w:rPr>
        <w:t>Öka avståndet mellan utrustningen och mottagaren.</w:t>
      </w:r>
    </w:p>
    <w:p w14:paraId="4843CD16" w14:textId="77777777" w:rsidR="002663CD" w:rsidRPr="001E6A31" w:rsidRDefault="002663CD" w:rsidP="002663CD">
      <w:pPr>
        <w:pStyle w:val="aa"/>
        <w:numPr>
          <w:ilvl w:val="0"/>
          <w:numId w:val="116"/>
        </w:numPr>
        <w:spacing w:beforeLines="20" w:before="62" w:afterLines="20" w:after="62"/>
        <w:ind w:left="641" w:hanging="357"/>
        <w:rPr>
          <w:rFonts w:cs="Arial"/>
          <w:b/>
          <w:szCs w:val="18"/>
        </w:rPr>
      </w:pPr>
      <w:r w:rsidRPr="001E6A31">
        <w:rPr>
          <w:rFonts w:cs="Arial"/>
          <w:szCs w:val="18"/>
        </w:rPr>
        <w:t>Anslut utrustningen till ett uttag på en annan krets än den som mottagaren är ansluten till.</w:t>
      </w:r>
    </w:p>
    <w:p w14:paraId="6C1F9D08" w14:textId="77777777" w:rsidR="002663CD" w:rsidRPr="001E6A31" w:rsidRDefault="002663CD" w:rsidP="002663CD">
      <w:pPr>
        <w:pStyle w:val="aa"/>
        <w:numPr>
          <w:ilvl w:val="0"/>
          <w:numId w:val="116"/>
        </w:numPr>
        <w:spacing w:beforeLines="20" w:before="62" w:afterLines="20" w:after="62"/>
        <w:ind w:left="641" w:hanging="357"/>
        <w:rPr>
          <w:rFonts w:cs="Arial"/>
          <w:b/>
          <w:szCs w:val="18"/>
        </w:rPr>
      </w:pPr>
      <w:r w:rsidRPr="001E6A31">
        <w:rPr>
          <w:rFonts w:cs="Arial"/>
          <w:szCs w:val="18"/>
        </w:rPr>
        <w:t>Kontakta återförsäljaren eller en erfaren radio-/TV-tekniker för hjälp.</w:t>
      </w:r>
    </w:p>
    <w:p w14:paraId="13D82628" w14:textId="77777777" w:rsidR="002663CD" w:rsidRPr="001E6A31" w:rsidRDefault="002663CD" w:rsidP="002663CD">
      <w:pPr>
        <w:pBdr>
          <w:top w:val="single" w:sz="4" w:space="1" w:color="auto"/>
        </w:pBdr>
        <w:spacing w:beforeLines="0" w:before="0" w:afterLines="0" w:after="0"/>
        <w:rPr>
          <w:rFonts w:cs="Arial"/>
          <w:b/>
          <w:szCs w:val="18"/>
        </w:rPr>
      </w:pPr>
      <w:r w:rsidRPr="001E6A31">
        <w:rPr>
          <w:rFonts w:cs="Arial"/>
          <w:b/>
          <w:i/>
          <w:noProof/>
          <w:szCs w:val="18"/>
          <w:lang w:val="en-US"/>
        </w:rPr>
        <w:drawing>
          <wp:anchor distT="0" distB="0" distL="114300" distR="114300" simplePos="0" relativeHeight="252413952" behindDoc="0" locked="0" layoutInCell="1" allowOverlap="1" wp14:anchorId="59A7AD0C" wp14:editId="10A67F80">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2"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1E6A31">
        <w:rPr>
          <w:rFonts w:cs="Arial"/>
          <w:b/>
          <w:szCs w:val="18"/>
        </w:rPr>
        <w:t>VARNING</w:t>
      </w:r>
    </w:p>
    <w:p w14:paraId="663C95E2" w14:textId="77777777" w:rsidR="002663CD" w:rsidRPr="001E6A31" w:rsidRDefault="002663CD" w:rsidP="002663CD">
      <w:pPr>
        <w:pBdr>
          <w:bottom w:val="single" w:sz="4" w:space="1" w:color="auto"/>
        </w:pBdr>
        <w:spacing w:beforeLines="0" w:before="0" w:afterLines="0" w:after="0"/>
        <w:rPr>
          <w:rFonts w:cs="Arial"/>
          <w:szCs w:val="18"/>
        </w:rPr>
      </w:pPr>
      <w:r w:rsidRPr="001E6A31">
        <w:rPr>
          <w:rFonts w:cs="Arial"/>
          <w:szCs w:val="18"/>
        </w:rPr>
        <w:t>Ändringar eller modifieringar som inte uttryckligen godkänts av den part som ansvarar för efterlevnaden skulle ogiltigförklara användarens rätt att använda utrustningen.</w:t>
      </w:r>
    </w:p>
    <w:p w14:paraId="3D4EF8A3" w14:textId="77777777" w:rsidR="002663CD" w:rsidRPr="001E6A31" w:rsidRDefault="002663CD" w:rsidP="002663CD">
      <w:pPr>
        <w:spacing w:before="156" w:after="156"/>
        <w:rPr>
          <w:rFonts w:cs="Arial"/>
          <w:szCs w:val="18"/>
        </w:rPr>
      </w:pPr>
      <w:r w:rsidRPr="001E6A31">
        <w:rPr>
          <w:rFonts w:cs="Arial"/>
          <w:szCs w:val="18"/>
        </w:rPr>
        <w:t>Denna enhet uppfyller del 15 i FCC-reglerna. Användning är underkastad följande två villkor:</w:t>
      </w:r>
    </w:p>
    <w:p w14:paraId="19A55085" w14:textId="77777777" w:rsidR="002663CD" w:rsidRPr="001E6A31" w:rsidRDefault="002663CD" w:rsidP="002663CD">
      <w:pPr>
        <w:pStyle w:val="aa"/>
        <w:numPr>
          <w:ilvl w:val="0"/>
          <w:numId w:val="115"/>
        </w:numPr>
        <w:spacing w:beforeLines="20" w:before="62" w:afterLines="20" w:after="62"/>
        <w:ind w:left="641" w:hanging="357"/>
        <w:rPr>
          <w:rFonts w:cs="Arial"/>
          <w:b/>
          <w:szCs w:val="18"/>
        </w:rPr>
      </w:pPr>
      <w:r w:rsidRPr="001E6A31">
        <w:rPr>
          <w:rFonts w:cs="Arial"/>
          <w:szCs w:val="18"/>
        </w:rPr>
        <w:t>Denna enhet får inte orsaka skadliga störningar.</w:t>
      </w:r>
    </w:p>
    <w:p w14:paraId="760EC6D8" w14:textId="77777777" w:rsidR="002663CD" w:rsidRPr="001E6A31" w:rsidRDefault="002663CD" w:rsidP="002663CD">
      <w:pPr>
        <w:pStyle w:val="aa"/>
        <w:numPr>
          <w:ilvl w:val="0"/>
          <w:numId w:val="115"/>
        </w:numPr>
        <w:spacing w:beforeLines="20" w:before="62" w:afterLines="20" w:after="62"/>
        <w:ind w:left="641" w:hanging="357"/>
        <w:rPr>
          <w:rFonts w:cs="Arial"/>
          <w:b/>
          <w:szCs w:val="18"/>
        </w:rPr>
      </w:pPr>
      <w:r w:rsidRPr="001E6A31">
        <w:rPr>
          <w:rFonts w:cs="Arial"/>
          <w:szCs w:val="18"/>
        </w:rPr>
        <w:t>Denna enhet måste acceptera alla mottagna störningar, inklusive störningar som kan orsaka oönskad funktion.</w:t>
      </w:r>
    </w:p>
    <w:p w14:paraId="2FEF4614" w14:textId="77777777" w:rsidR="002663CD" w:rsidRPr="001E6A31" w:rsidRDefault="002663CD" w:rsidP="002663CD">
      <w:pPr>
        <w:spacing w:before="156" w:after="156"/>
        <w:rPr>
          <w:rFonts w:cs="Arial"/>
          <w:b/>
          <w:szCs w:val="18"/>
        </w:rPr>
      </w:pPr>
      <w:r w:rsidRPr="001E6A31">
        <w:rPr>
          <w:rFonts w:cs="Arial"/>
          <w:b/>
          <w:szCs w:val="18"/>
        </w:rPr>
        <w:t>Information om RF-exponering</w:t>
      </w:r>
    </w:p>
    <w:p w14:paraId="09603F9E" w14:textId="77777777" w:rsidR="002663CD" w:rsidRPr="001E6A31" w:rsidRDefault="002663CD" w:rsidP="002663CD">
      <w:pPr>
        <w:spacing w:before="156" w:after="156"/>
        <w:rPr>
          <w:rFonts w:cs="Arial"/>
          <w:szCs w:val="18"/>
        </w:rPr>
      </w:pPr>
      <w:r w:rsidRPr="001E6A31">
        <w:rPr>
          <w:rFonts w:cs="Arial"/>
          <w:szCs w:val="18"/>
        </w:rPr>
        <w:t>FCC:s RF-exponeringskrav: Det högsta SAR-värdet som rapporterats enligt denna standard under produktcertifiering för användning bredvid huvudet med ett minsta separationsavstånd på 5 mm. Denna sändare får inte placeras i samma utrymme som eller användas tillsammans med någon annan antenn eller sändare.</w:t>
      </w:r>
    </w:p>
    <w:p w14:paraId="4C75356A" w14:textId="77777777" w:rsidR="002663CD" w:rsidRPr="001E6A31" w:rsidRDefault="002663CD" w:rsidP="002663CD">
      <w:pPr>
        <w:spacing w:before="156" w:after="156"/>
        <w:rPr>
          <w:rFonts w:cs="Arial"/>
          <w:szCs w:val="18"/>
        </w:rPr>
      </w:pPr>
    </w:p>
    <w:p w14:paraId="478EF302" w14:textId="0A8A3CA0" w:rsidR="002663CD" w:rsidRPr="001E6A31" w:rsidRDefault="002663CD" w:rsidP="002663CD">
      <w:pPr>
        <w:spacing w:before="156" w:after="156"/>
        <w:rPr>
          <w:rFonts w:cs="Arial"/>
          <w:szCs w:val="18"/>
        </w:rPr>
      </w:pPr>
      <w:r w:rsidRPr="001E6A31">
        <w:rPr>
          <w:rFonts w:cs="Arial"/>
          <w:szCs w:val="18"/>
        </w:rPr>
        <w:lastRenderedPageBreak/>
        <w:t xml:space="preserve">Denna produkt uppfyller FCC:s krav för RF-exponering och hänvisar till FCC:s webbplats </w:t>
      </w:r>
      <w:hyperlink r:id="rId293" w:history="1">
        <w:r w:rsidR="008442C3" w:rsidRPr="001E6A31">
          <w:rPr>
            <w:rStyle w:val="a9"/>
            <w:rFonts w:cs="Arial"/>
            <w:szCs w:val="18"/>
          </w:rPr>
          <w:t>https://apps.fcc.gov/oetcf/eas/reports/GenericSearch.cfm</w:t>
        </w:r>
      </w:hyperlink>
      <w:r w:rsidRPr="001E6A31">
        <w:rPr>
          <w:rFonts w:cs="Arial"/>
          <w:szCs w:val="18"/>
        </w:rPr>
        <w:t>. Sök efter FCC ID: WQ8-DV237</w:t>
      </w:r>
      <w:r w:rsidR="001E6A31" w:rsidRPr="001E6A31">
        <w:rPr>
          <w:rFonts w:cs="Arial"/>
          <w:szCs w:val="18"/>
        </w:rPr>
        <w:t>9</w:t>
      </w:r>
      <w:r w:rsidRPr="001E6A31">
        <w:rPr>
          <w:rFonts w:cs="Arial"/>
          <w:szCs w:val="18"/>
        </w:rPr>
        <w:t>.</w:t>
      </w:r>
    </w:p>
    <w:p w14:paraId="520D62DA" w14:textId="77777777" w:rsidR="002663CD" w:rsidRPr="001E6A31" w:rsidRDefault="002663CD" w:rsidP="002663CD">
      <w:pPr>
        <w:spacing w:before="156" w:after="156"/>
        <w:rPr>
          <w:rFonts w:cs="Arial"/>
          <w:b/>
          <w:bCs/>
          <w:szCs w:val="18"/>
        </w:rPr>
      </w:pPr>
      <w:r w:rsidRPr="001E6A31">
        <w:rPr>
          <w:rFonts w:cs="Arial"/>
          <w:b/>
          <w:bCs/>
          <w:szCs w:val="18"/>
        </w:rPr>
        <w:t>IC-MEDDELANDE TILL KANADENSIA ANVÄNDARE</w:t>
      </w:r>
    </w:p>
    <w:p w14:paraId="669617D7" w14:textId="77777777" w:rsidR="002663CD" w:rsidRPr="001E6A31" w:rsidRDefault="002663CD" w:rsidP="002663CD">
      <w:pPr>
        <w:spacing w:before="156" w:after="156"/>
        <w:rPr>
          <w:rFonts w:cs="Arial"/>
          <w:szCs w:val="18"/>
        </w:rPr>
      </w:pPr>
      <w:r w:rsidRPr="001E6A31">
        <w:rPr>
          <w:rFonts w:cs="Arial"/>
          <w:szCs w:val="18"/>
        </w:rPr>
        <w:t>Denna enhet innehåller licensundantagna sändare/mottagare som uppfyller Innovation, Science and Economic Development Canadas licensundantagna RSS-standarder. Användningen är underställd följande två villkor:</w:t>
      </w:r>
    </w:p>
    <w:p w14:paraId="271D7A5C" w14:textId="04A3ABCC" w:rsidR="002663CD" w:rsidRPr="001E6A31" w:rsidRDefault="002663CD" w:rsidP="002663CD">
      <w:pPr>
        <w:spacing w:before="156" w:after="156"/>
        <w:rPr>
          <w:rFonts w:cs="Arial"/>
          <w:szCs w:val="18"/>
        </w:rPr>
      </w:pPr>
      <w:r w:rsidRPr="001E6A31">
        <w:rPr>
          <w:rFonts w:cs="Arial"/>
          <w:szCs w:val="18"/>
        </w:rPr>
        <w:t>(1) Denna enhet får inte orsaka störningar.</w:t>
      </w:r>
    </w:p>
    <w:p w14:paraId="30EBDA70" w14:textId="77777777" w:rsidR="002663CD" w:rsidRPr="001E6A31" w:rsidRDefault="002663CD" w:rsidP="002663CD">
      <w:pPr>
        <w:spacing w:before="156" w:after="156"/>
        <w:rPr>
          <w:rFonts w:cs="Arial"/>
          <w:szCs w:val="18"/>
        </w:rPr>
      </w:pPr>
      <w:r w:rsidRPr="001E6A31">
        <w:rPr>
          <w:rFonts w:cs="Arial"/>
          <w:szCs w:val="18"/>
        </w:rPr>
        <w:t>(2) Denna enhet måste tolerera alla störningar, inklusive störningar som kan orsaka oönskad funktion hos enheten.</w:t>
      </w:r>
    </w:p>
    <w:p w14:paraId="6327CB4F" w14:textId="77777777" w:rsidR="002663CD" w:rsidRPr="001E6A31" w:rsidRDefault="002663CD" w:rsidP="002663CD">
      <w:pPr>
        <w:spacing w:before="156" w:after="156"/>
        <w:rPr>
          <w:rFonts w:cs="Arial"/>
          <w:szCs w:val="18"/>
        </w:rPr>
      </w:pPr>
      <w:r w:rsidRPr="001E6A31">
        <w:rPr>
          <w:rFonts w:cs="Arial"/>
          <w:szCs w:val="18"/>
        </w:rPr>
        <w:t>Användning av denna enhet är begränsad till inomhusbruk. (5150-5250 MHz)</w:t>
      </w:r>
    </w:p>
    <w:p w14:paraId="08AF80A0" w14:textId="77777777" w:rsidR="002663CD" w:rsidRPr="001E6A31" w:rsidRDefault="002663CD" w:rsidP="002663CD">
      <w:pPr>
        <w:spacing w:before="156" w:after="156"/>
        <w:rPr>
          <w:rFonts w:cs="Arial"/>
          <w:szCs w:val="18"/>
        </w:rPr>
      </w:pPr>
      <w:r w:rsidRPr="001E6A31">
        <w:rPr>
          <w:rFonts w:cs="Arial"/>
          <w:szCs w:val="18"/>
        </w:rPr>
        <w:t>Denna EUT uppfyller SAR för gränsvärden för allmänbefolkning/okontrollerad exponering i IC RSS-102 och har testats i enlighet med de mätmetoder och procedurer som anges i IEEE 1528 och IEC 62209. Denna utrustning ska installeras och användas med ett minsta avstånd på 5 mm mellan radiatorn och din kropp. Denna enhet och dess antenn(er) får inte placeras samtidigt eller användas tillsammans med någon annan antenn eller sändare.</w:t>
      </w:r>
    </w:p>
    <w:p w14:paraId="4FE63551" w14:textId="77777777" w:rsidR="002663CD" w:rsidRPr="001E6A31" w:rsidRDefault="002663CD" w:rsidP="002663CD">
      <w:pPr>
        <w:spacing w:before="156" w:after="156"/>
        <w:rPr>
          <w:rFonts w:cs="Arial"/>
          <w:szCs w:val="18"/>
        </w:rPr>
      </w:pPr>
    </w:p>
    <w:p w14:paraId="4D98514C" w14:textId="77777777" w:rsidR="002663CD" w:rsidRPr="001E6A31" w:rsidRDefault="002663CD" w:rsidP="002663CD">
      <w:pPr>
        <w:pStyle w:val="16"/>
        <w:spacing w:before="156" w:after="156"/>
        <w:ind w:leftChars="0" w:left="284"/>
        <w:rPr>
          <w:b/>
        </w:rPr>
      </w:pPr>
      <w:r w:rsidRPr="001E6A31">
        <w:rPr>
          <w:b/>
        </w:rPr>
        <w:t>CE-överensstämmelse</w:t>
      </w:r>
    </w:p>
    <w:p w14:paraId="6773A786" w14:textId="77777777" w:rsidR="002663CD" w:rsidRPr="001E6A31" w:rsidRDefault="002663CD" w:rsidP="002663CD">
      <w:pPr>
        <w:pStyle w:val="BodytextUserManual"/>
        <w:spacing w:before="156" w:after="156"/>
      </w:pPr>
      <w:r w:rsidRPr="001E6A31">
        <w:t>RED-direktivet 2014/53/EU.</w:t>
      </w:r>
    </w:p>
    <w:p w14:paraId="5AEEB47E" w14:textId="77777777" w:rsidR="002663CD" w:rsidRPr="001E6A31" w:rsidRDefault="002663CD" w:rsidP="002663CD">
      <w:pPr>
        <w:pStyle w:val="16"/>
        <w:spacing w:before="156" w:after="156"/>
        <w:ind w:leftChars="0" w:left="284"/>
        <w:rPr>
          <w:b/>
        </w:rPr>
      </w:pPr>
      <w:r w:rsidRPr="001E6A31">
        <w:rPr>
          <w:b/>
        </w:rPr>
        <w:t>RoHS-efterlevnad</w:t>
      </w:r>
    </w:p>
    <w:p w14:paraId="128F266F" w14:textId="77777777" w:rsidR="002663CD" w:rsidRPr="001E6A31" w:rsidRDefault="002663CD" w:rsidP="002663CD">
      <w:pPr>
        <w:pStyle w:val="16"/>
        <w:spacing w:before="156" w:after="156"/>
        <w:ind w:leftChars="0" w:left="283"/>
      </w:pPr>
      <w:r w:rsidRPr="001E6A31">
        <w:t>Denna enhet försäkras vara i överensstämmelse med det europeiska RoHS-direktivet 2011/65/EU.</w:t>
      </w:r>
    </w:p>
    <w:p w14:paraId="18C22FF1" w14:textId="77777777" w:rsidR="002663CD" w:rsidRPr="001E6A31" w:rsidRDefault="002663CD" w:rsidP="002663CD">
      <w:pPr>
        <w:pStyle w:val="BodytextUserManual"/>
        <w:spacing w:before="156" w:after="156"/>
      </w:pPr>
    </w:p>
    <w:p w14:paraId="6CB5EC31" w14:textId="77777777" w:rsidR="002663CD" w:rsidRPr="001E6A31" w:rsidRDefault="002663CD" w:rsidP="002663CD">
      <w:pPr>
        <w:pStyle w:val="BodytextUserManual"/>
        <w:spacing w:before="156" w:after="156"/>
      </w:pPr>
    </w:p>
    <w:p w14:paraId="1A33041F" w14:textId="77777777" w:rsidR="002663CD" w:rsidRPr="001E6A31" w:rsidRDefault="002663CD" w:rsidP="002663CD">
      <w:pPr>
        <w:pStyle w:val="12"/>
        <w:spacing w:before="312" w:after="312"/>
        <w:ind w:left="792" w:hanging="792"/>
      </w:pPr>
      <w:bookmarkStart w:id="767" w:name="_Toc451525850"/>
      <w:bookmarkStart w:id="768" w:name="_Toc38114450"/>
      <w:r w:rsidRPr="001E6A31">
        <w:lastRenderedPageBreak/>
        <w:t xml:space="preserve"> </w:t>
      </w:r>
      <w:bookmarkStart w:id="769" w:name="_Toc159436408"/>
      <w:bookmarkStart w:id="770" w:name="_Toc204265095"/>
      <w:r w:rsidRPr="001E6A31">
        <w:t>Garanti</w:t>
      </w:r>
      <w:bookmarkEnd w:id="767"/>
      <w:bookmarkEnd w:id="768"/>
      <w:bookmarkEnd w:id="769"/>
      <w:bookmarkEnd w:id="770"/>
    </w:p>
    <w:p w14:paraId="3231D787" w14:textId="77777777" w:rsidR="002663CD" w:rsidRPr="001E6A31" w:rsidRDefault="002663CD" w:rsidP="002663CD">
      <w:pPr>
        <w:spacing w:before="156" w:after="156"/>
        <w:rPr>
          <w:rFonts w:cs="Arial"/>
          <w:b/>
          <w:bCs/>
          <w:sz w:val="21"/>
          <w:szCs w:val="21"/>
        </w:rPr>
      </w:pPr>
      <w:bookmarkStart w:id="771" w:name="_Toc38114451"/>
      <w:r w:rsidRPr="001E6A31">
        <w:rPr>
          <w:rFonts w:cs="Arial"/>
          <w:b/>
          <w:bCs/>
          <w:sz w:val="21"/>
          <w:szCs w:val="21"/>
        </w:rPr>
        <w:t>12 månaders begränsad garanti</w:t>
      </w:r>
      <w:bookmarkEnd w:id="771"/>
    </w:p>
    <w:p w14:paraId="3D262DB6" w14:textId="06F051D6" w:rsidR="002663CD" w:rsidRPr="001E6A31" w:rsidRDefault="002663CD" w:rsidP="002663CD">
      <w:pPr>
        <w:pStyle w:val="BodytextUserManual"/>
        <w:spacing w:before="156" w:after="156"/>
      </w:pPr>
      <w:r w:rsidRPr="001E6A31">
        <w:rPr>
          <w:lang w:val="nl-NL"/>
        </w:rPr>
        <w:t xml:space="preserve">Autel Intelligent Technology Corp., Ltd. </w:t>
      </w:r>
      <w:r w:rsidRPr="001E6A31">
        <w:t>(Företaget) garanterar den ursprungliga köparen av denna MaxiSys</w:t>
      </w:r>
      <w:r w:rsidR="00F16151" w:rsidRPr="001E6A31">
        <w:t>-</w:t>
      </w:r>
      <w:r w:rsidRPr="001E6A31">
        <w:t>surfplatta att om denna produkt eller någon del därav under normal användning och normala förhållanden skulle visa sig vara defekt i material eller utförande som resulterar i produktfel inom tolv (12) månader från inköpsdatumet, kommer sådan/sådana defekter att repareras eller ersättas (med nya eller ombyggda delar) med inköpsbevis, efter Företagets val, utan kostnad för delar eller arbete som är direkt relaterade till defekten/defekterna.</w:t>
      </w:r>
    </w:p>
    <w:p w14:paraId="7CB46685" w14:textId="77777777" w:rsidR="002663CD" w:rsidRPr="001E6A31" w:rsidRDefault="002663CD" w:rsidP="002663CD">
      <w:pPr>
        <w:pStyle w:val="NOTE0"/>
        <w:spacing w:before="62" w:after="62"/>
        <w:rPr>
          <w:rFonts w:cs="Arial"/>
        </w:rPr>
      </w:pPr>
      <w:r w:rsidRPr="001E6A31">
        <w:rPr>
          <w:rFonts w:cs="Arial"/>
          <w:b w:val="0"/>
          <w:noProof/>
          <w:lang w:val="en-US"/>
        </w:rPr>
        <w:drawing>
          <wp:anchor distT="0" distB="0" distL="114300" distR="114300" simplePos="0" relativeHeight="252337152" behindDoc="0" locked="0" layoutInCell="1" allowOverlap="1" wp14:anchorId="5E7618AE" wp14:editId="739DBA7A">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1E6A31">
        <w:rPr>
          <w:rFonts w:cs="Arial"/>
        </w:rPr>
        <w:t>NOTERA</w:t>
      </w:r>
    </w:p>
    <w:p w14:paraId="2FCE007E" w14:textId="77777777" w:rsidR="002663CD" w:rsidRPr="001E6A31" w:rsidRDefault="002663CD" w:rsidP="002663CD">
      <w:pPr>
        <w:pStyle w:val="NOTE1"/>
        <w:spacing w:before="62" w:after="62"/>
        <w:rPr>
          <w:rFonts w:cs="Arial"/>
        </w:rPr>
      </w:pPr>
      <w:r w:rsidRPr="001E6A31">
        <w:rPr>
          <w:rFonts w:cs="Arial"/>
        </w:rPr>
        <w:t>Om garantiperioden inte överensstämmer med lokala lagar och förordningar, vänligen följ relevanta lokala lagar och förordningar.</w:t>
      </w:r>
    </w:p>
    <w:p w14:paraId="0CF5A523" w14:textId="77777777" w:rsidR="002663CD" w:rsidRPr="001E6A31" w:rsidRDefault="002663CD" w:rsidP="002663CD">
      <w:pPr>
        <w:pStyle w:val="BodytextUserManual"/>
        <w:spacing w:before="156" w:after="156"/>
      </w:pPr>
      <w:r w:rsidRPr="001E6A31">
        <w:t>Företaget ansvarar inte för några oförutsedda skador eller följdskador som uppstår till följd av användning, felaktig användning eller montering av enheten. Vissa stater tillåter inte begränsningar av hur länge en underförstådd garanti gäller, så ovanstående begränsningar kanske inte gäller dig.</w:t>
      </w:r>
    </w:p>
    <w:p w14:paraId="46CCEE81" w14:textId="77777777" w:rsidR="002663CD" w:rsidRPr="001E6A31" w:rsidRDefault="002663CD" w:rsidP="002663CD">
      <w:pPr>
        <w:spacing w:before="156" w:after="156"/>
        <w:rPr>
          <w:rFonts w:cs="Arial"/>
          <w:b/>
          <w:bCs/>
          <w:sz w:val="21"/>
          <w:szCs w:val="21"/>
        </w:rPr>
      </w:pPr>
      <w:r w:rsidRPr="001E6A31">
        <w:rPr>
          <w:rFonts w:cs="Arial"/>
          <w:b/>
          <w:bCs/>
          <w:sz w:val="21"/>
          <w:szCs w:val="21"/>
        </w:rPr>
        <w:t>Denna garanti gäller inte för:</w:t>
      </w:r>
    </w:p>
    <w:p w14:paraId="3EE6ACF2" w14:textId="77777777" w:rsidR="002663CD" w:rsidRPr="001E6A31" w:rsidRDefault="002663CD" w:rsidP="002663CD">
      <w:pPr>
        <w:pStyle w:val="aa"/>
        <w:numPr>
          <w:ilvl w:val="0"/>
          <w:numId w:val="248"/>
        </w:numPr>
        <w:spacing w:beforeLines="30" w:before="93" w:afterLines="30" w:after="93"/>
        <w:ind w:left="641" w:hanging="357"/>
        <w:rPr>
          <w:rFonts w:cs="Arial"/>
        </w:rPr>
      </w:pPr>
      <w:r w:rsidRPr="001E6A31">
        <w:rPr>
          <w:rFonts w:cs="Arial"/>
        </w:rPr>
        <w:t>Produkter som utsatts för onormal användning eller onormala förhållanden, olyckor, felaktig hantering, försummelse, obehöriga ändringar, missbruk, felaktig installation eller reparation eller felaktig förvaring;</w:t>
      </w:r>
    </w:p>
    <w:p w14:paraId="328590D6" w14:textId="77777777" w:rsidR="002663CD" w:rsidRPr="001E6A31" w:rsidRDefault="002663CD" w:rsidP="002663CD">
      <w:pPr>
        <w:pStyle w:val="aa"/>
        <w:numPr>
          <w:ilvl w:val="0"/>
          <w:numId w:val="248"/>
        </w:numPr>
        <w:spacing w:beforeLines="30" w:before="93" w:afterLines="30" w:after="93"/>
        <w:ind w:left="641" w:hanging="357"/>
        <w:rPr>
          <w:rFonts w:cs="Arial"/>
        </w:rPr>
      </w:pPr>
      <w:r w:rsidRPr="001E6A31">
        <w:rPr>
          <w:rFonts w:cs="Arial"/>
        </w:rPr>
        <w:t>Produkter vars mekaniska serienummer eller elektroniska serienummer har tagits bort, ändrats eller vanställts;</w:t>
      </w:r>
    </w:p>
    <w:p w14:paraId="4912422D" w14:textId="77777777" w:rsidR="002663CD" w:rsidRPr="001E6A31" w:rsidRDefault="002663CD" w:rsidP="002663CD">
      <w:pPr>
        <w:pStyle w:val="aa"/>
        <w:numPr>
          <w:ilvl w:val="0"/>
          <w:numId w:val="248"/>
        </w:numPr>
        <w:spacing w:beforeLines="30" w:before="93" w:afterLines="30" w:after="93"/>
        <w:ind w:left="641" w:hanging="357"/>
        <w:rPr>
          <w:rFonts w:cs="Arial"/>
        </w:rPr>
      </w:pPr>
      <w:r w:rsidRPr="001E6A31">
        <w:rPr>
          <w:rFonts w:cs="Arial"/>
        </w:rPr>
        <w:t>Skador på grund av exponering för höga temperaturer eller extrema miljöförhållanden;</w:t>
      </w:r>
    </w:p>
    <w:p w14:paraId="5C81896B" w14:textId="77777777" w:rsidR="002663CD" w:rsidRPr="001E6A31" w:rsidRDefault="002663CD" w:rsidP="002663CD">
      <w:pPr>
        <w:pStyle w:val="aa"/>
        <w:numPr>
          <w:ilvl w:val="0"/>
          <w:numId w:val="248"/>
        </w:numPr>
        <w:spacing w:beforeLines="30" w:before="93" w:afterLines="30" w:after="93"/>
        <w:ind w:left="641" w:hanging="357"/>
        <w:rPr>
          <w:rFonts w:cs="Arial"/>
        </w:rPr>
      </w:pPr>
      <w:r w:rsidRPr="001E6A31">
        <w:rPr>
          <w:rFonts w:cs="Arial"/>
        </w:rPr>
        <w:t>Skador till följd av anslutning till eller användning av tillbehör eller annan produkt som inte är godkänd eller auktoriserad av företaget;</w:t>
      </w:r>
    </w:p>
    <w:p w14:paraId="7081BC3D" w14:textId="77777777" w:rsidR="002663CD" w:rsidRPr="001E6A31" w:rsidRDefault="002663CD" w:rsidP="002663CD">
      <w:pPr>
        <w:pStyle w:val="aa"/>
        <w:numPr>
          <w:ilvl w:val="0"/>
          <w:numId w:val="248"/>
        </w:numPr>
        <w:spacing w:beforeLines="30" w:before="93" w:afterLines="30" w:after="93"/>
        <w:ind w:left="641" w:hanging="357"/>
        <w:rPr>
          <w:rFonts w:cs="Arial"/>
        </w:rPr>
      </w:pPr>
      <w:r w:rsidRPr="001E6A31">
        <w:rPr>
          <w:rFonts w:cs="Arial"/>
        </w:rPr>
        <w:t>Utseendefel, kosmetiska, dekorativa eller strukturella föremål såsom inramning och icke-fungerande delar.</w:t>
      </w:r>
    </w:p>
    <w:p w14:paraId="3C1F5F5B" w14:textId="77777777" w:rsidR="002663CD" w:rsidRPr="001E6A31" w:rsidRDefault="002663CD" w:rsidP="002663CD">
      <w:pPr>
        <w:pStyle w:val="aa"/>
        <w:numPr>
          <w:ilvl w:val="0"/>
          <w:numId w:val="248"/>
        </w:numPr>
        <w:spacing w:beforeLines="30" w:before="93" w:afterLines="30" w:after="93"/>
        <w:ind w:left="641" w:hanging="357"/>
        <w:rPr>
          <w:rFonts w:cs="Arial"/>
        </w:rPr>
      </w:pPr>
      <w:r w:rsidRPr="001E6A31">
        <w:rPr>
          <w:rFonts w:cs="Arial"/>
        </w:rPr>
        <w:t>Produkter som skadats av yttre orsaker såsom brand, smuts, sand, batteriläckage, trasig säkring, stöld eller felaktig användning av någon elektrisk källa.</w:t>
      </w:r>
    </w:p>
    <w:p w14:paraId="1A99EED1" w14:textId="77777777" w:rsidR="002663CD" w:rsidRPr="001E6A31" w:rsidRDefault="002663CD" w:rsidP="002663CD">
      <w:pPr>
        <w:pBdr>
          <w:top w:val="single" w:sz="6" w:space="1" w:color="auto"/>
          <w:bottom w:val="single" w:sz="6" w:space="0" w:color="auto"/>
        </w:pBdr>
        <w:spacing w:before="156" w:afterLines="0" w:after="0"/>
        <w:rPr>
          <w:rFonts w:cs="Arial"/>
          <w:b/>
        </w:rPr>
      </w:pPr>
      <w:r w:rsidRPr="001E6A31">
        <w:rPr>
          <w:rFonts w:cs="Arial"/>
          <w:b/>
          <w:noProof/>
          <w:lang w:val="en-US"/>
        </w:rPr>
        <w:drawing>
          <wp:anchor distT="0" distB="0" distL="114300" distR="114300" simplePos="0" relativeHeight="252343296" behindDoc="0" locked="0" layoutInCell="1" allowOverlap="1" wp14:anchorId="0507D069" wp14:editId="17D309D0">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1E6A31">
        <w:rPr>
          <w:rFonts w:cs="Arial"/>
          <w:b/>
        </w:rPr>
        <w:t>VIKTIG</w:t>
      </w:r>
    </w:p>
    <w:p w14:paraId="1E6B89B7" w14:textId="77777777" w:rsidR="002663CD" w:rsidRPr="001E6A31" w:rsidRDefault="002663CD" w:rsidP="002663CD">
      <w:pPr>
        <w:pBdr>
          <w:top w:val="single" w:sz="6" w:space="1" w:color="auto"/>
          <w:bottom w:val="single" w:sz="6" w:space="0" w:color="auto"/>
        </w:pBdr>
        <w:spacing w:beforeLines="0" w:before="0" w:after="156"/>
        <w:rPr>
          <w:rFonts w:cs="Arial"/>
        </w:rPr>
      </w:pPr>
      <w:r w:rsidRPr="001E6A31">
        <w:rPr>
          <w:rFonts w:cs="Arial"/>
        </w:rPr>
        <w:lastRenderedPageBreak/>
        <w:t>Allt innehåll i produkten kan raderas under reparationsprocessen. Du bör skapa en säkerhetskopia av allt innehåll i din produkt innan du levererar produkten för garantiservice.</w:t>
      </w:r>
    </w:p>
    <w:p w14:paraId="1E8EF764" w14:textId="77777777" w:rsidR="002663CD" w:rsidRPr="001E6A31" w:rsidRDefault="002663CD" w:rsidP="002663CD">
      <w:pPr>
        <w:spacing w:before="156" w:after="156"/>
        <w:rPr>
          <w:rFonts w:cs="Arial"/>
        </w:rPr>
        <w:sectPr w:rsidR="002663CD" w:rsidRPr="001E6A31" w:rsidSect="005E7B46">
          <w:footerReference w:type="default" r:id="rId294"/>
          <w:footerReference w:type="first" r:id="rId295"/>
          <w:pgSz w:w="8391" w:h="11906" w:code="11"/>
          <w:pgMar w:top="567" w:right="567" w:bottom="567" w:left="567" w:header="0" w:footer="340" w:gutter="0"/>
          <w:cols w:space="425"/>
          <w:titlePg/>
          <w:docGrid w:type="lines" w:linePitch="312"/>
        </w:sectPr>
      </w:pPr>
    </w:p>
    <w:p w14:paraId="6DB57CDC" w14:textId="77777777" w:rsidR="002663CD" w:rsidRPr="001E6A31" w:rsidRDefault="002663CD" w:rsidP="002663CD">
      <w:pPr>
        <w:spacing w:before="156" w:after="156"/>
        <w:rPr>
          <w:rFonts w:cs="Arial"/>
        </w:rPr>
      </w:pPr>
      <w:r w:rsidRPr="001E6A31">
        <w:rPr>
          <w:rFonts w:cs="Arial"/>
          <w:noProof/>
          <w:lang w:val="en-US"/>
        </w:rPr>
        <w:lastRenderedPageBreak/>
        <mc:AlternateContent>
          <mc:Choice Requires="wps">
            <w:drawing>
              <wp:anchor distT="0" distB="0" distL="114300" distR="114300" simplePos="0" relativeHeight="252338176" behindDoc="0" locked="0" layoutInCell="1" allowOverlap="1" wp14:anchorId="162C36D9" wp14:editId="5E5CA534">
                <wp:simplePos x="0" y="0"/>
                <wp:positionH relativeFrom="page">
                  <wp:align>right</wp:align>
                </wp:positionH>
                <wp:positionV relativeFrom="paragraph">
                  <wp:posOffset>219646</wp:posOffset>
                </wp:positionV>
                <wp:extent cx="1440000" cy="6204788"/>
                <wp:effectExtent l="0" t="1270" r="6985" b="6985"/>
                <wp:wrapNone/>
                <wp:docPr id="570232035" name="矩形 1"/>
                <wp:cNvGraphicFramePr/>
                <a:graphic xmlns:a="http://schemas.openxmlformats.org/drawingml/2006/main">
                  <a:graphicData uri="http://schemas.microsoft.com/office/word/2010/wordprocessingShape">
                    <wps:wsp>
                      <wps:cNvSpPr/>
                      <wps:spPr>
                        <a:xfrm rot="16200000">
                          <a:off x="0" y="0"/>
                          <a:ext cx="1440000" cy="6204788"/>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F8A6E7" id="矩形 1" o:spid="_x0000_s1026" style="position:absolute;left:0;text-align:left;margin-left:62.2pt;margin-top:17.3pt;width:113.4pt;height:488.55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" fillcolor="#bfbfbf [2412]" stroked="f" strokeweight="1pt">
                <w10:wrap anchorx="page"/>
              </v:rect>
            </w:pict>
          </mc:Fallback>
        </mc:AlternateContent>
      </w:r>
    </w:p>
    <w:p w14:paraId="6683F357" w14:textId="77777777" w:rsidR="002663CD" w:rsidRPr="001E6A31" w:rsidRDefault="002663CD" w:rsidP="002663CD">
      <w:pPr>
        <w:spacing w:before="156" w:after="156"/>
        <w:rPr>
          <w:rFonts w:cs="Arial"/>
        </w:rPr>
      </w:pPr>
    </w:p>
    <w:p w14:paraId="6F1B2E57" w14:textId="77777777" w:rsidR="002663CD" w:rsidRPr="001E6A31" w:rsidRDefault="002663CD" w:rsidP="002663CD">
      <w:pPr>
        <w:spacing w:before="156" w:after="156"/>
        <w:rPr>
          <w:rFonts w:cs="Arial"/>
        </w:rPr>
      </w:pPr>
    </w:p>
    <w:p w14:paraId="00CDA25D" w14:textId="77777777" w:rsidR="002663CD" w:rsidRPr="001E6A31" w:rsidRDefault="002663CD" w:rsidP="002663CD">
      <w:pPr>
        <w:tabs>
          <w:tab w:val="left" w:pos="900"/>
        </w:tabs>
        <w:spacing w:before="156" w:after="156"/>
        <w:rPr>
          <w:rFonts w:cs="Arial"/>
        </w:rPr>
      </w:pPr>
      <w:r w:rsidRPr="001E6A31">
        <w:rPr>
          <w:rFonts w:cs="Arial"/>
        </w:rPr>
        <w:tab/>
      </w:r>
    </w:p>
    <w:p w14:paraId="6BDA8CD8" w14:textId="77777777" w:rsidR="002663CD" w:rsidRPr="001E6A31" w:rsidRDefault="002663CD" w:rsidP="002663CD">
      <w:pPr>
        <w:spacing w:before="156" w:after="156"/>
        <w:rPr>
          <w:rFonts w:cs="Arial"/>
        </w:rPr>
      </w:pPr>
    </w:p>
    <w:p w14:paraId="3A5A2A1D" w14:textId="77777777" w:rsidR="002663CD" w:rsidRPr="001E6A31" w:rsidRDefault="002663CD" w:rsidP="002663CD">
      <w:pPr>
        <w:pStyle w:val="Text"/>
        <w:spacing w:before="156" w:after="156"/>
        <w:ind w:left="0"/>
        <w:rPr>
          <w:rFonts w:cs="Arial"/>
        </w:rPr>
      </w:pPr>
    </w:p>
    <w:p w14:paraId="300E7247" w14:textId="77777777" w:rsidR="002663CD" w:rsidRPr="001E6A31" w:rsidRDefault="002663CD" w:rsidP="002663CD">
      <w:pPr>
        <w:spacing w:before="156" w:after="156"/>
        <w:rPr>
          <w:rFonts w:cs="Arial"/>
        </w:rPr>
      </w:pPr>
      <w:r w:rsidRPr="001E6A31">
        <w:rPr>
          <w:rFonts w:cs="Arial"/>
          <w:noProof/>
          <w:lang w:val="en-US"/>
        </w:rPr>
        <w:drawing>
          <wp:anchor distT="0" distB="0" distL="114300" distR="114300" simplePos="0" relativeHeight="252339200" behindDoc="0" locked="0" layoutInCell="1" allowOverlap="1" wp14:anchorId="09980D49" wp14:editId="294262B1">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3542DC2B" w14:textId="77777777" w:rsidR="002663CD" w:rsidRPr="001E6A31" w:rsidRDefault="002663CD" w:rsidP="002663CD">
      <w:pPr>
        <w:spacing w:before="156" w:after="156"/>
        <w:rPr>
          <w:rFonts w:cs="Arial"/>
        </w:rPr>
      </w:pPr>
    </w:p>
    <w:p w14:paraId="6105374F" w14:textId="77777777" w:rsidR="002663CD" w:rsidRPr="001E6A31" w:rsidRDefault="002663CD" w:rsidP="002663CD">
      <w:pPr>
        <w:spacing w:before="156" w:after="156"/>
        <w:rPr>
          <w:rFonts w:cs="Arial"/>
        </w:rPr>
      </w:pPr>
    </w:p>
    <w:p w14:paraId="2027BBCD" w14:textId="77777777" w:rsidR="002663CD" w:rsidRPr="001E6A31" w:rsidRDefault="002663CD" w:rsidP="002663CD">
      <w:pPr>
        <w:spacing w:before="156" w:after="156"/>
        <w:rPr>
          <w:rFonts w:cs="Arial"/>
        </w:rPr>
      </w:pPr>
    </w:p>
    <w:p w14:paraId="2F5C62BE" w14:textId="77777777" w:rsidR="002663CD" w:rsidRPr="001E6A31" w:rsidRDefault="002663CD" w:rsidP="002663CD">
      <w:pPr>
        <w:spacing w:before="156" w:after="156"/>
        <w:rPr>
          <w:rFonts w:cs="Arial"/>
        </w:rPr>
      </w:pPr>
    </w:p>
    <w:p w14:paraId="0644E081" w14:textId="77777777" w:rsidR="002663CD" w:rsidRPr="001E6A31" w:rsidRDefault="002663CD" w:rsidP="002663CD">
      <w:pPr>
        <w:spacing w:before="156" w:after="156"/>
        <w:rPr>
          <w:rFonts w:cs="Arial"/>
        </w:rPr>
      </w:pPr>
    </w:p>
    <w:p w14:paraId="1B65614C" w14:textId="77777777" w:rsidR="002663CD" w:rsidRPr="001E6A31" w:rsidRDefault="002663CD" w:rsidP="002663CD">
      <w:pPr>
        <w:spacing w:before="156" w:after="156"/>
        <w:rPr>
          <w:rFonts w:cs="Arial"/>
        </w:rPr>
      </w:pPr>
    </w:p>
    <w:p w14:paraId="1B526F70" w14:textId="77777777" w:rsidR="002663CD" w:rsidRPr="001E6A31" w:rsidRDefault="002663CD" w:rsidP="002663CD">
      <w:pPr>
        <w:spacing w:before="156" w:after="156"/>
        <w:rPr>
          <w:rFonts w:cs="Arial"/>
        </w:rPr>
      </w:pPr>
    </w:p>
    <w:p w14:paraId="4489D276" w14:textId="77777777" w:rsidR="002663CD" w:rsidRPr="001E6A31" w:rsidRDefault="002663CD" w:rsidP="002663CD">
      <w:pPr>
        <w:spacing w:before="156" w:after="156"/>
        <w:rPr>
          <w:rFonts w:cs="Arial"/>
        </w:rPr>
      </w:pPr>
    </w:p>
    <w:p w14:paraId="765BCA3C" w14:textId="77777777" w:rsidR="002663CD" w:rsidRPr="001E6A31" w:rsidRDefault="002663CD" w:rsidP="002663CD">
      <w:pPr>
        <w:spacing w:before="156" w:after="156"/>
        <w:rPr>
          <w:rFonts w:cs="Arial"/>
        </w:rPr>
      </w:pPr>
    </w:p>
    <w:p w14:paraId="3A6A6A0A" w14:textId="77777777" w:rsidR="002663CD" w:rsidRPr="001E6A31" w:rsidRDefault="002663CD" w:rsidP="002663CD">
      <w:pPr>
        <w:spacing w:before="156" w:after="156"/>
        <w:rPr>
          <w:rFonts w:cs="Arial"/>
        </w:rPr>
      </w:pPr>
    </w:p>
    <w:p w14:paraId="1F72E06B" w14:textId="77777777" w:rsidR="002663CD" w:rsidRPr="001E6A31" w:rsidRDefault="002663CD" w:rsidP="002663CD">
      <w:pPr>
        <w:spacing w:before="156" w:after="156"/>
        <w:rPr>
          <w:rFonts w:cs="Arial"/>
        </w:rPr>
      </w:pPr>
    </w:p>
    <w:p w14:paraId="15183A19" w14:textId="77777777" w:rsidR="002663CD" w:rsidRPr="001E6A31" w:rsidRDefault="002663CD" w:rsidP="002663CD">
      <w:pPr>
        <w:spacing w:before="156" w:after="156"/>
        <w:rPr>
          <w:rFonts w:cs="Arial"/>
        </w:rPr>
      </w:pPr>
    </w:p>
    <w:p w14:paraId="5D7980A9" w14:textId="77777777" w:rsidR="002663CD" w:rsidRPr="001E6A31" w:rsidRDefault="002663CD" w:rsidP="002663CD">
      <w:pPr>
        <w:spacing w:before="156" w:after="156"/>
        <w:rPr>
          <w:rFonts w:cs="Arial"/>
        </w:rPr>
      </w:pPr>
    </w:p>
    <w:p w14:paraId="1949BA59" w14:textId="77777777" w:rsidR="002663CD" w:rsidRPr="001E6A31" w:rsidRDefault="002663CD" w:rsidP="002663CD">
      <w:pPr>
        <w:spacing w:before="156" w:after="156"/>
        <w:rPr>
          <w:rFonts w:cs="Arial"/>
        </w:rPr>
      </w:pPr>
    </w:p>
    <w:p w14:paraId="3C7EB1D6" w14:textId="77777777" w:rsidR="002663CD" w:rsidRPr="001E6A31" w:rsidRDefault="002663CD" w:rsidP="002663CD">
      <w:pPr>
        <w:spacing w:before="156" w:after="156"/>
        <w:rPr>
          <w:rFonts w:cs="Arial"/>
        </w:rPr>
      </w:pPr>
    </w:p>
    <w:p w14:paraId="63793FD9" w14:textId="77777777" w:rsidR="002663CD" w:rsidRPr="001E6A31" w:rsidRDefault="002663CD" w:rsidP="002663CD">
      <w:pPr>
        <w:spacing w:before="156" w:after="156"/>
        <w:rPr>
          <w:rFonts w:cs="Arial"/>
        </w:rPr>
      </w:pPr>
    </w:p>
    <w:p w14:paraId="3D935142" w14:textId="77777777" w:rsidR="002663CD" w:rsidRPr="001E6A31" w:rsidRDefault="002663CD" w:rsidP="002663CD">
      <w:pPr>
        <w:spacing w:before="156" w:after="156"/>
        <w:rPr>
          <w:rFonts w:cs="Arial"/>
        </w:rPr>
      </w:pPr>
    </w:p>
    <w:p w14:paraId="57A11A41" w14:textId="77777777" w:rsidR="002663CD" w:rsidRPr="001E6A31" w:rsidRDefault="002663CD" w:rsidP="002663CD">
      <w:pPr>
        <w:spacing w:before="156" w:after="156"/>
        <w:rPr>
          <w:rFonts w:cs="Arial"/>
        </w:rPr>
      </w:pPr>
    </w:p>
    <w:p w14:paraId="5A79222D" w14:textId="2965C790" w:rsidR="002663CD" w:rsidRPr="001E6A31" w:rsidRDefault="00C46762" w:rsidP="002663CD">
      <w:pPr>
        <w:spacing w:before="156" w:after="156"/>
        <w:jc w:val="right"/>
        <w:rPr>
          <w:rFonts w:cs="Arial"/>
        </w:rPr>
      </w:pPr>
      <w:r w:rsidRPr="001E6A31">
        <w:rPr>
          <w:rFonts w:cs="Arial"/>
        </w:rPr>
        <w:t>V1.1 | 2025.0</w:t>
      </w:r>
      <w:r w:rsidR="001C2F0E" w:rsidRPr="001E6A31">
        <w:rPr>
          <w:rFonts w:cs="Arial"/>
        </w:rPr>
        <w:t>7</w:t>
      </w:r>
    </w:p>
    <w:sectPr w:rsidR="002663CD" w:rsidRPr="001E6A31" w:rsidSect="006B198B">
      <w:footerReference w:type="default" r:id="rId296"/>
      <w:footerReference w:type="first" r:id="rId297"/>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DA9F8D" w14:textId="77777777" w:rsidR="00DD0554" w:rsidRDefault="00DD0554" w:rsidP="00AB1FA3">
      <w:pPr>
        <w:spacing w:before="120" w:after="120" w:line="240" w:lineRule="auto"/>
      </w:pPr>
      <w:r>
        <w:separator/>
      </w:r>
    </w:p>
  </w:endnote>
  <w:endnote w:type="continuationSeparator" w:id="0">
    <w:p w14:paraId="540F3958" w14:textId="77777777" w:rsidR="00DD0554" w:rsidRDefault="00DD0554"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86"/>
    <w:family w:val="swiss"/>
    <w:pitch w:val="variable"/>
    <w:sig w:usb0="F7FFAFFF" w:usb1="E9DFFFFF" w:usb2="0000003F" w:usb3="00000000" w:csb0="003F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54A5DC" w14:textId="19996987" w:rsidR="00C46762" w:rsidRDefault="00C46762">
    <w:pPr>
      <w:pStyle w:val="a8"/>
      <w:spacing w:before="120" w:after="120"/>
      <w:jc w:val="center"/>
    </w:pPr>
  </w:p>
  <w:p w14:paraId="476BB38D" w14:textId="77777777" w:rsidR="00C46762" w:rsidRDefault="00C46762">
    <w:pPr>
      <w:pStyle w:val="a8"/>
      <w:spacing w:before="120" w:after="12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6258067"/>
      <w:docPartObj>
        <w:docPartGallery w:val="Page Numbers (Bottom of Page)"/>
        <w:docPartUnique/>
      </w:docPartObj>
    </w:sdtPr>
    <w:sdtEndPr/>
    <w:sdtContent>
      <w:p w14:paraId="60D366D0" w14:textId="239E2AEE" w:rsidR="00AB1FA3" w:rsidRDefault="00AB1FA3">
        <w:pPr>
          <w:pStyle w:val="a8"/>
          <w:spacing w:before="120" w:after="120"/>
          <w:jc w:val="center"/>
        </w:pPr>
        <w:r>
          <w:fldChar w:fldCharType="begin"/>
        </w:r>
        <w:r>
          <w:instrText>PAGE   \* MERGEFORMAT</w:instrText>
        </w:r>
        <w:r>
          <w:fldChar w:fldCharType="separate"/>
        </w:r>
        <w:r w:rsidR="001E6A31" w:rsidRPr="001E6A31">
          <w:rPr>
            <w:noProof/>
            <w:lang w:val="zh-CN"/>
          </w:rPr>
          <w:t>iv</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5572570"/>
      <w:docPartObj>
        <w:docPartGallery w:val="Page Numbers (Bottom of Page)"/>
        <w:docPartUnique/>
      </w:docPartObj>
    </w:sdtPr>
    <w:sdtEndPr/>
    <w:sdtContent>
      <w:p w14:paraId="49BA17FF" w14:textId="77777777" w:rsidR="00945376" w:rsidRDefault="00945376">
        <w:pPr>
          <w:pStyle w:val="a8"/>
          <w:spacing w:before="120" w:after="120"/>
          <w:jc w:val="center"/>
        </w:pPr>
        <w:r>
          <w:fldChar w:fldCharType="begin"/>
        </w:r>
        <w:r>
          <w:instrText>PAGE   \* MERGEFORMAT</w:instrText>
        </w:r>
        <w:r>
          <w:fldChar w:fldCharType="separate"/>
        </w:r>
        <w:r w:rsidR="001E6A31" w:rsidRPr="001E6A31">
          <w:rPr>
            <w:noProof/>
            <w:lang w:val="zh-CN"/>
          </w:rPr>
          <w:t>i</w:t>
        </w:r>
        <w:r>
          <w:fldChar w:fldCharType="end"/>
        </w:r>
      </w:p>
    </w:sdtContent>
  </w:sdt>
  <w:p w14:paraId="0337700D" w14:textId="77777777" w:rsidR="00945376" w:rsidRDefault="00945376" w:rsidP="00AB1FA3">
    <w:pPr>
      <w:pStyle w:val="a8"/>
      <w:spacing w:before="120" w:after="120"/>
      <w:ind w:left="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0B97DC" w14:textId="77777777" w:rsidR="002663CD" w:rsidRDefault="002663CD">
    <w:pPr>
      <w:pStyle w:val="a8"/>
      <w:spacing w:before="120" w:after="120"/>
    </w:pPr>
  </w:p>
  <w:p w14:paraId="06D202B7" w14:textId="77777777" w:rsidR="002663CD" w:rsidRDefault="002663CD">
    <w:pPr>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DCC3DA" w14:textId="77777777" w:rsidR="002663CD" w:rsidRDefault="002663CD">
    <w:pPr>
      <w:pStyle w:val="a8"/>
      <w:spacing w:before="120" w:after="120"/>
    </w:pPr>
  </w:p>
  <w:p w14:paraId="59529317" w14:textId="77777777" w:rsidR="002663CD" w:rsidRDefault="002663CD">
    <w:pPr>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7D9167" w14:textId="77777777" w:rsidR="002663CD" w:rsidRDefault="002663CD">
    <w:pPr>
      <w:pStyle w:val="a8"/>
      <w:spacing w:before="120" w:after="120"/>
    </w:pPr>
  </w:p>
  <w:p w14:paraId="4E604C39" w14:textId="77777777" w:rsidR="002663CD" w:rsidRDefault="002663CD">
    <w:pPr>
      <w:spacing w:before="120" w:after="12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0813426"/>
      <w:docPartObj>
        <w:docPartGallery w:val="Page Numbers (Bottom of Page)"/>
        <w:docPartUnique/>
      </w:docPartObj>
    </w:sdtPr>
    <w:sdtEndPr/>
    <w:sdtContent>
      <w:p w14:paraId="0A94A148" w14:textId="77777777" w:rsidR="002663CD" w:rsidRDefault="002663CD">
        <w:pPr>
          <w:pStyle w:val="a8"/>
          <w:spacing w:before="120" w:after="120"/>
          <w:jc w:val="center"/>
        </w:pPr>
        <w:r>
          <w:fldChar w:fldCharType="begin"/>
        </w:r>
        <w:r>
          <w:instrText>PAGE   \* MERGEFORMAT</w:instrText>
        </w:r>
        <w:r>
          <w:fldChar w:fldCharType="separate"/>
        </w:r>
        <w:r w:rsidR="001E6A31" w:rsidRPr="001E6A31">
          <w:rPr>
            <w:noProof/>
            <w:lang w:val="zh-CN"/>
          </w:rPr>
          <w:t>155</w:t>
        </w:r>
        <w:r>
          <w:fldChar w:fldCharType="end"/>
        </w:r>
      </w:p>
    </w:sdtContent>
  </w:sdt>
  <w:p w14:paraId="02FC0C52" w14:textId="77777777" w:rsidR="002663CD" w:rsidRDefault="002663CD">
    <w:pPr>
      <w:pStyle w:val="a8"/>
      <w:spacing w:before="120" w:after="12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077D8E46" w14:textId="77777777" w:rsidR="002663CD" w:rsidRDefault="002663CD">
        <w:pPr>
          <w:pStyle w:val="a8"/>
          <w:spacing w:before="120" w:after="120"/>
          <w:jc w:val="center"/>
        </w:pPr>
        <w:r>
          <w:fldChar w:fldCharType="begin"/>
        </w:r>
        <w:r>
          <w:instrText>PAGE   \* MERGEFORMAT</w:instrText>
        </w:r>
        <w:r>
          <w:fldChar w:fldCharType="separate"/>
        </w:r>
        <w:r w:rsidR="001E6A31" w:rsidRPr="001E6A31">
          <w:rPr>
            <w:noProof/>
            <w:lang w:val="zh-CN"/>
          </w:rPr>
          <w:t>144</w:t>
        </w:r>
        <w:r>
          <w:fldChar w:fldCharType="end"/>
        </w:r>
      </w:p>
    </w:sdtContent>
  </w:sdt>
  <w:p w14:paraId="76C7B79E" w14:textId="77777777" w:rsidR="002663CD" w:rsidRDefault="002663CD" w:rsidP="00AB1FA3">
    <w:pPr>
      <w:pStyle w:val="a8"/>
      <w:spacing w:before="120" w:after="120"/>
      <w:ind w:left="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C65BA4" w14:textId="77777777" w:rsidR="00DD0554" w:rsidRDefault="00DD0554" w:rsidP="00AB1FA3">
      <w:pPr>
        <w:spacing w:before="120" w:after="120" w:line="240" w:lineRule="auto"/>
      </w:pPr>
      <w:r>
        <w:separator/>
      </w:r>
    </w:p>
  </w:footnote>
  <w:footnote w:type="continuationSeparator" w:id="0">
    <w:p w14:paraId="5E60A523" w14:textId="77777777" w:rsidR="00DD0554" w:rsidRDefault="00DD0554"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0EA7A" w14:textId="77777777" w:rsidR="002663CD" w:rsidRDefault="002663CD">
    <w:pPr>
      <w:pStyle w:val="a7"/>
      <w:spacing w:before="120" w:after="120"/>
    </w:pPr>
  </w:p>
  <w:p w14:paraId="4881C54D" w14:textId="77777777" w:rsidR="002663CD" w:rsidRDefault="002663CD">
    <w:pPr>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F51412" w14:textId="77777777" w:rsidR="002663CD" w:rsidRDefault="002663CD">
    <w:pPr>
      <w:pStyle w:val="a7"/>
      <w:pBdr>
        <w:bottom w:val="none" w:sz="0" w:space="0" w:color="auto"/>
      </w:pBdr>
      <w:spacing w:before="120" w:after="120"/>
    </w:pPr>
  </w:p>
  <w:p w14:paraId="55A5B217" w14:textId="77777777" w:rsidR="002663CD" w:rsidRDefault="002663CD">
    <w:pP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B895E9" w14:textId="77777777" w:rsidR="002663CD" w:rsidRDefault="002663CD">
    <w:pPr>
      <w:pStyle w:val="a7"/>
      <w:pBdr>
        <w:bottom w:val="none" w:sz="0" w:space="0" w:color="auto"/>
      </w:pBdr>
      <w:spacing w:before="120" w:after="120"/>
    </w:pPr>
  </w:p>
  <w:p w14:paraId="1A1FCD76" w14:textId="77777777" w:rsidR="002663CD" w:rsidRDefault="002663CD">
    <w:pP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81DC97" w14:textId="77777777" w:rsidR="002663CD" w:rsidRDefault="002663CD">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1BA845" w14:textId="77777777" w:rsidR="002663CD" w:rsidRDefault="002663CD">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692E3E"/>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1">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3">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5">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0">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1">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2">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3">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4">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5">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6">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7">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8">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9">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30">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2">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3">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6">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7">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8">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9">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0">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1">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2">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3">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4">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5">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6">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7">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8">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9">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0">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1">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2">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3">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4">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5">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6">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7">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8">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9">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0">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1">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2">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3">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4">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5">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6">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7">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8">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69">
    <w:nsid w:val="195B6D71"/>
    <w:multiLevelType w:val="hybridMultilevel"/>
    <w:tmpl w:val="D7BA9EAE"/>
    <w:lvl w:ilvl="0" w:tplc="F9B67BF4">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70">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1">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2">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3">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4">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5">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6">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7">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8">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9">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0">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1">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2">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3">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4">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5">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6">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7">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8">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9">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90">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1">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2">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3">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4">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5">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7">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8">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9">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00">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1">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2">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4">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6">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7">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8">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9">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10">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1">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2">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3">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4">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5">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6">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7">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8">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19">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0">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1">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2">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3">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4">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5">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6">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7">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8">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9">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0">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1">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2">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3">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4">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5">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6">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7">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8">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39">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0">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1">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2">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3">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4">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5">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6">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7">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8">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9">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0">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1">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2">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3">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4">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5">
    <w:nsid w:val="3A340DF4"/>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6">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7">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8">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9">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0">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1">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2">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3">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4">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5">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6">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7">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8">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9">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0">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1">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2">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3">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4">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5">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6">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7">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8">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9">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80">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1">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2">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3">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4">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5">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6">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7">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8">
    <w:nsid w:val="45FB65B9"/>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189">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90">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91">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2">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3">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4">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5">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6">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7">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8">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9">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00">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1">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2">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3">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4">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5">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6">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7">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8">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9">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0">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1">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2">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3">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4">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5">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6">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7">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8">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9">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20">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1">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2">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3">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4">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5">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6">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7">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8">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9">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30">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1">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2">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3">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4">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5">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6">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7">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8">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9">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0">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1">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2">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3">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4">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5">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6">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7">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8">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9">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0">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1">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2">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3">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4">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5">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6">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7">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8">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9">
    <w:nsid w:val="63D415D9"/>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60">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61">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2">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3">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4">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5">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6">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7">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8">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9">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0">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1">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2">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3">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4">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5">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6">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7">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8">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9">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0">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1">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2">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3">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4">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5">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6">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7">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8">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9">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0">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1">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2">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3">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4">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5">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6">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7">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8">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9">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1">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2">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3">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4">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5">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6">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7">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8">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9">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0">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1">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3">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7">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8">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9">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7"/>
  </w:num>
  <w:num w:numId="2">
    <w:abstractNumId w:val="115"/>
  </w:num>
  <w:num w:numId="3">
    <w:abstractNumId w:val="139"/>
  </w:num>
  <w:num w:numId="4">
    <w:abstractNumId w:val="105"/>
  </w:num>
  <w:num w:numId="5">
    <w:abstractNumId w:val="169"/>
  </w:num>
  <w:num w:numId="6">
    <w:abstractNumId w:val="205"/>
  </w:num>
  <w:num w:numId="7">
    <w:abstractNumId w:val="245"/>
  </w:num>
  <w:num w:numId="8">
    <w:abstractNumId w:val="126"/>
  </w:num>
  <w:num w:numId="9">
    <w:abstractNumId w:val="218"/>
  </w:num>
  <w:num w:numId="10">
    <w:abstractNumId w:val="175"/>
  </w:num>
  <w:num w:numId="11">
    <w:abstractNumId w:val="289"/>
  </w:num>
  <w:num w:numId="12">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8"/>
  </w:num>
  <w:num w:numId="14">
    <w:abstractNumId w:val="174"/>
  </w:num>
  <w:num w:numId="15">
    <w:abstractNumId w:val="276"/>
  </w:num>
  <w:num w:numId="16">
    <w:abstractNumId w:val="54"/>
  </w:num>
  <w:num w:numId="17">
    <w:abstractNumId w:val="224"/>
  </w:num>
  <w:num w:numId="18">
    <w:abstractNumId w:val="187"/>
  </w:num>
  <w:num w:numId="19">
    <w:abstractNumId w:val="309"/>
  </w:num>
  <w:num w:numId="20">
    <w:abstractNumId w:val="108"/>
  </w:num>
  <w:num w:numId="21">
    <w:abstractNumId w:val="252"/>
  </w:num>
  <w:num w:numId="22">
    <w:abstractNumId w:val="230"/>
  </w:num>
  <w:num w:numId="23">
    <w:abstractNumId w:val="77"/>
  </w:num>
  <w:num w:numId="24">
    <w:abstractNumId w:val="219"/>
  </w:num>
  <w:num w:numId="25">
    <w:abstractNumId w:val="172"/>
  </w:num>
  <w:num w:numId="26">
    <w:abstractNumId w:val="226"/>
  </w:num>
  <w:num w:numId="27">
    <w:abstractNumId w:val="71"/>
  </w:num>
  <w:num w:numId="28">
    <w:abstractNumId w:val="39"/>
  </w:num>
  <w:num w:numId="29">
    <w:abstractNumId w:val="130"/>
  </w:num>
  <w:num w:numId="30">
    <w:abstractNumId w:val="212"/>
  </w:num>
  <w:num w:numId="31">
    <w:abstractNumId w:val="22"/>
  </w:num>
  <w:num w:numId="32">
    <w:abstractNumId w:val="24"/>
  </w:num>
  <w:num w:numId="33">
    <w:abstractNumId w:val="270"/>
  </w:num>
  <w:num w:numId="34">
    <w:abstractNumId w:val="101"/>
  </w:num>
  <w:num w:numId="35">
    <w:abstractNumId w:val="14"/>
  </w:num>
  <w:num w:numId="36">
    <w:abstractNumId w:val="132"/>
  </w:num>
  <w:num w:numId="37">
    <w:abstractNumId w:val="152"/>
  </w:num>
  <w:num w:numId="38">
    <w:abstractNumId w:val="166"/>
  </w:num>
  <w:num w:numId="39">
    <w:abstractNumId w:val="235"/>
  </w:num>
  <w:num w:numId="40">
    <w:abstractNumId w:val="287"/>
  </w:num>
  <w:num w:numId="41">
    <w:abstractNumId w:val="303"/>
  </w:num>
  <w:num w:numId="42">
    <w:abstractNumId w:val="184"/>
  </w:num>
  <w:num w:numId="43">
    <w:abstractNumId w:val="183"/>
  </w:num>
  <w:num w:numId="44">
    <w:abstractNumId w:val="41"/>
  </w:num>
  <w:num w:numId="45">
    <w:abstractNumId w:val="198"/>
  </w:num>
  <w:num w:numId="46">
    <w:abstractNumId w:val="204"/>
  </w:num>
  <w:num w:numId="47">
    <w:abstractNumId w:val="272"/>
  </w:num>
  <w:num w:numId="48">
    <w:abstractNumId w:val="156"/>
  </w:num>
  <w:num w:numId="49">
    <w:abstractNumId w:val="67"/>
  </w:num>
  <w:num w:numId="50">
    <w:abstractNumId w:val="91"/>
  </w:num>
  <w:num w:numId="51">
    <w:abstractNumId w:val="302"/>
  </w:num>
  <w:num w:numId="52">
    <w:abstractNumId w:val="125"/>
  </w:num>
  <w:num w:numId="53">
    <w:abstractNumId w:val="23"/>
  </w:num>
  <w:num w:numId="54">
    <w:abstractNumId w:val="55"/>
  </w:num>
  <w:num w:numId="55">
    <w:abstractNumId w:val="81"/>
  </w:num>
  <w:num w:numId="56">
    <w:abstractNumId w:val="295"/>
  </w:num>
  <w:num w:numId="57">
    <w:abstractNumId w:val="49"/>
  </w:num>
  <w:num w:numId="58">
    <w:abstractNumId w:val="19"/>
  </w:num>
  <w:num w:numId="59">
    <w:abstractNumId w:val="242"/>
  </w:num>
  <w:num w:numId="60">
    <w:abstractNumId w:val="46"/>
  </w:num>
  <w:num w:numId="61">
    <w:abstractNumId w:val="171"/>
  </w:num>
  <w:num w:numId="62">
    <w:abstractNumId w:val="244"/>
  </w:num>
  <w:num w:numId="63">
    <w:abstractNumId w:val="225"/>
  </w:num>
  <w:num w:numId="64">
    <w:abstractNumId w:val="12"/>
  </w:num>
  <w:num w:numId="65">
    <w:abstractNumId w:val="100"/>
  </w:num>
  <w:num w:numId="66">
    <w:abstractNumId w:val="248"/>
  </w:num>
  <w:num w:numId="67">
    <w:abstractNumId w:val="299"/>
  </w:num>
  <w:num w:numId="68">
    <w:abstractNumId w:val="26"/>
  </w:num>
  <w:num w:numId="69">
    <w:abstractNumId w:val="201"/>
  </w:num>
  <w:num w:numId="70">
    <w:abstractNumId w:val="223"/>
  </w:num>
  <w:num w:numId="71">
    <w:abstractNumId w:val="136"/>
  </w:num>
  <w:num w:numId="72">
    <w:abstractNumId w:val="89"/>
  </w:num>
  <w:num w:numId="73">
    <w:abstractNumId w:val="38"/>
  </w:num>
  <w:num w:numId="74">
    <w:abstractNumId w:val="300"/>
  </w:num>
  <w:num w:numId="75">
    <w:abstractNumId w:val="298"/>
  </w:num>
  <w:num w:numId="76">
    <w:abstractNumId w:val="86"/>
  </w:num>
  <w:num w:numId="77">
    <w:abstractNumId w:val="161"/>
  </w:num>
  <w:num w:numId="78">
    <w:abstractNumId w:val="47"/>
  </w:num>
  <w:num w:numId="79">
    <w:abstractNumId w:val="308"/>
  </w:num>
  <w:num w:numId="80">
    <w:abstractNumId w:val="99"/>
  </w:num>
  <w:num w:numId="81">
    <w:abstractNumId w:val="44"/>
  </w:num>
  <w:num w:numId="82">
    <w:abstractNumId w:val="32"/>
  </w:num>
  <w:num w:numId="83">
    <w:abstractNumId w:val="243"/>
  </w:num>
  <w:num w:numId="84">
    <w:abstractNumId w:val="209"/>
  </w:num>
  <w:num w:numId="85">
    <w:abstractNumId w:val="203"/>
  </w:num>
  <w:num w:numId="86">
    <w:abstractNumId w:val="290"/>
  </w:num>
  <w:num w:numId="87">
    <w:abstractNumId w:val="196"/>
  </w:num>
  <w:num w:numId="88">
    <w:abstractNumId w:val="173"/>
  </w:num>
  <w:num w:numId="89">
    <w:abstractNumId w:val="57"/>
  </w:num>
  <w:num w:numId="90">
    <w:abstractNumId w:val="181"/>
  </w:num>
  <w:num w:numId="91">
    <w:abstractNumId w:val="236"/>
  </w:num>
  <w:num w:numId="92">
    <w:abstractNumId w:val="4"/>
  </w:num>
  <w:num w:numId="93">
    <w:abstractNumId w:val="315"/>
  </w:num>
  <w:num w:numId="94">
    <w:abstractNumId w:val="265"/>
  </w:num>
  <w:num w:numId="95">
    <w:abstractNumId w:val="8"/>
  </w:num>
  <w:num w:numId="96">
    <w:abstractNumId w:val="286"/>
  </w:num>
  <w:num w:numId="97">
    <w:abstractNumId w:val="113"/>
  </w:num>
  <w:num w:numId="98">
    <w:abstractNumId w:val="151"/>
  </w:num>
  <w:num w:numId="99">
    <w:abstractNumId w:val="21"/>
  </w:num>
  <w:num w:numId="10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3"/>
  </w:num>
  <w:num w:numId="102">
    <w:abstractNumId w:val="3"/>
  </w:num>
  <w:num w:numId="103">
    <w:abstractNumId w:val="239"/>
  </w:num>
  <w:num w:numId="104">
    <w:abstractNumId w:val="61"/>
  </w:num>
  <w:num w:numId="105">
    <w:abstractNumId w:val="119"/>
  </w:num>
  <w:num w:numId="106">
    <w:abstractNumId w:val="195"/>
  </w:num>
  <w:num w:numId="107">
    <w:abstractNumId w:val="84"/>
  </w:num>
  <w:num w:numId="108">
    <w:abstractNumId w:val="274"/>
  </w:num>
  <w:num w:numId="109">
    <w:abstractNumId w:val="314"/>
  </w:num>
  <w:num w:numId="110">
    <w:abstractNumId w:val="11"/>
  </w:num>
  <w:num w:numId="111">
    <w:abstractNumId w:val="262"/>
  </w:num>
  <w:num w:numId="112">
    <w:abstractNumId w:val="167"/>
  </w:num>
  <w:num w:numId="113">
    <w:abstractNumId w:val="85"/>
  </w:num>
  <w:num w:numId="114">
    <w:abstractNumId w:val="2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2"/>
  </w:num>
  <w:num w:numId="116">
    <w:abstractNumId w:val="112"/>
  </w:num>
  <w:num w:numId="117">
    <w:abstractNumId w:val="74"/>
  </w:num>
  <w:num w:numId="118">
    <w:abstractNumId w:val="240"/>
  </w:num>
  <w:num w:numId="119">
    <w:abstractNumId w:val="141"/>
  </w:num>
  <w:num w:numId="120">
    <w:abstractNumId w:val="193"/>
  </w:num>
  <w:num w:numId="121">
    <w:abstractNumId w:val="319"/>
  </w:num>
  <w:num w:numId="122">
    <w:abstractNumId w:val="59"/>
  </w:num>
  <w:num w:numId="123">
    <w:abstractNumId w:val="0"/>
  </w:num>
  <w:num w:numId="124">
    <w:abstractNumId w:val="90"/>
  </w:num>
  <w:num w:numId="125">
    <w:abstractNumId w:val="210"/>
  </w:num>
  <w:num w:numId="126">
    <w:abstractNumId w:val="263"/>
  </w:num>
  <w:num w:numId="127">
    <w:abstractNumId w:val="120"/>
  </w:num>
  <w:num w:numId="128">
    <w:abstractNumId w:val="318"/>
  </w:num>
  <w:num w:numId="129">
    <w:abstractNumId w:val="282"/>
  </w:num>
  <w:num w:numId="130">
    <w:abstractNumId w:val="65"/>
  </w:num>
  <w:num w:numId="131">
    <w:abstractNumId w:val="75"/>
  </w:num>
  <w:num w:numId="132">
    <w:abstractNumId w:val="227"/>
  </w:num>
  <w:num w:numId="133">
    <w:abstractNumId w:val="45"/>
  </w:num>
  <w:num w:numId="134">
    <w:abstractNumId w:val="92"/>
  </w:num>
  <w:num w:numId="135">
    <w:abstractNumId w:val="194"/>
  </w:num>
  <w:num w:numId="136">
    <w:abstractNumId w:val="53"/>
  </w:num>
  <w:num w:numId="137">
    <w:abstractNumId w:val="122"/>
  </w:num>
  <w:num w:numId="138">
    <w:abstractNumId w:val="43"/>
  </w:num>
  <w:num w:numId="139">
    <w:abstractNumId w:val="313"/>
  </w:num>
  <w:num w:numId="140">
    <w:abstractNumId w:val="280"/>
  </w:num>
  <w:num w:numId="141">
    <w:abstractNumId w:val="213"/>
  </w:num>
  <w:num w:numId="142">
    <w:abstractNumId w:val="78"/>
  </w:num>
  <w:num w:numId="143">
    <w:abstractNumId w:val="137"/>
  </w:num>
  <w:num w:numId="144">
    <w:abstractNumId w:val="311"/>
  </w:num>
  <w:num w:numId="145">
    <w:abstractNumId w:val="145"/>
  </w:num>
  <w:num w:numId="146">
    <w:abstractNumId w:val="1"/>
  </w:num>
  <w:num w:numId="147">
    <w:abstractNumId w:val="284"/>
  </w:num>
  <w:num w:numId="148">
    <w:abstractNumId w:val="7"/>
  </w:num>
  <w:num w:numId="149">
    <w:abstractNumId w:val="279"/>
  </w:num>
  <w:num w:numId="150">
    <w:abstractNumId w:val="58"/>
  </w:num>
  <w:num w:numId="151">
    <w:abstractNumId w:val="268"/>
  </w:num>
  <w:num w:numId="152">
    <w:abstractNumId w:val="158"/>
  </w:num>
  <w:num w:numId="153">
    <w:abstractNumId w:val="185"/>
  </w:num>
  <w:num w:numId="154">
    <w:abstractNumId w:val="118"/>
  </w:num>
  <w:num w:numId="155">
    <w:abstractNumId w:val="304"/>
  </w:num>
  <w:num w:numId="156">
    <w:abstractNumId w:val="96"/>
  </w:num>
  <w:num w:numId="157">
    <w:abstractNumId w:val="197"/>
  </w:num>
  <w:num w:numId="158">
    <w:abstractNumId w:val="165"/>
  </w:num>
  <w:num w:numId="159">
    <w:abstractNumId w:val="215"/>
  </w:num>
  <w:num w:numId="160">
    <w:abstractNumId w:val="110"/>
  </w:num>
  <w:num w:numId="161">
    <w:abstractNumId w:val="135"/>
  </w:num>
  <w:num w:numId="162">
    <w:abstractNumId w:val="17"/>
  </w:num>
  <w:num w:numId="163">
    <w:abstractNumId w:val="70"/>
  </w:num>
  <w:num w:numId="164">
    <w:abstractNumId w:val="148"/>
  </w:num>
  <w:num w:numId="165">
    <w:abstractNumId w:val="273"/>
  </w:num>
  <w:num w:numId="166">
    <w:abstractNumId w:val="72"/>
  </w:num>
  <w:num w:numId="167">
    <w:abstractNumId w:val="150"/>
  </w:num>
  <w:num w:numId="168">
    <w:abstractNumId w:val="247"/>
  </w:num>
  <w:num w:numId="169">
    <w:abstractNumId w:val="30"/>
  </w:num>
  <w:num w:numId="170">
    <w:abstractNumId w:val="116"/>
  </w:num>
  <w:num w:numId="171">
    <w:abstractNumId w:val="123"/>
  </w:num>
  <w:num w:numId="172">
    <w:abstractNumId w:val="293"/>
  </w:num>
  <w:num w:numId="173">
    <w:abstractNumId w:val="76"/>
  </w:num>
  <w:num w:numId="174">
    <w:abstractNumId w:val="214"/>
  </w:num>
  <w:num w:numId="175">
    <w:abstractNumId w:val="208"/>
  </w:num>
  <w:num w:numId="176">
    <w:abstractNumId w:val="117"/>
  </w:num>
  <w:num w:numId="177">
    <w:abstractNumId w:val="29"/>
  </w:num>
  <w:num w:numId="178">
    <w:abstractNumId w:val="278"/>
  </w:num>
  <w:num w:numId="179">
    <w:abstractNumId w:val="182"/>
  </w:num>
  <w:num w:numId="180">
    <w:abstractNumId w:val="190"/>
  </w:num>
  <w:num w:numId="181">
    <w:abstractNumId w:val="40"/>
  </w:num>
  <w:num w:numId="182">
    <w:abstractNumId w:val="292"/>
  </w:num>
  <w:num w:numId="183">
    <w:abstractNumId w:val="128"/>
  </w:num>
  <w:num w:numId="184">
    <w:abstractNumId w:val="20"/>
  </w:num>
  <w:num w:numId="185">
    <w:abstractNumId w:val="220"/>
  </w:num>
  <w:num w:numId="186">
    <w:abstractNumId w:val="124"/>
  </w:num>
  <w:num w:numId="187">
    <w:abstractNumId w:val="275"/>
  </w:num>
  <w:num w:numId="188">
    <w:abstractNumId w:val="163"/>
  </w:num>
  <w:num w:numId="189">
    <w:abstractNumId w:val="157"/>
  </w:num>
  <w:num w:numId="190">
    <w:abstractNumId w:val="51"/>
  </w:num>
  <w:num w:numId="191">
    <w:abstractNumId w:val="179"/>
  </w:num>
  <w:num w:numId="192">
    <w:abstractNumId w:val="241"/>
  </w:num>
  <w:num w:numId="193">
    <w:abstractNumId w:val="83"/>
  </w:num>
  <w:num w:numId="194">
    <w:abstractNumId w:val="94"/>
  </w:num>
  <w:num w:numId="195">
    <w:abstractNumId w:val="316"/>
  </w:num>
  <w:num w:numId="196">
    <w:abstractNumId w:val="178"/>
  </w:num>
  <w:num w:numId="197">
    <w:abstractNumId w:val="306"/>
  </w:num>
  <w:num w:numId="198">
    <w:abstractNumId w:val="291"/>
  </w:num>
  <w:num w:numId="199">
    <w:abstractNumId w:val="143"/>
  </w:num>
  <w:num w:numId="200">
    <w:abstractNumId w:val="253"/>
  </w:num>
  <w:num w:numId="201">
    <w:abstractNumId w:val="133"/>
  </w:num>
  <w:num w:numId="202">
    <w:abstractNumId w:val="121"/>
  </w:num>
  <w:num w:numId="203">
    <w:abstractNumId w:val="277"/>
  </w:num>
  <w:num w:numId="204">
    <w:abstractNumId w:val="176"/>
  </w:num>
  <w:num w:numId="205">
    <w:abstractNumId w:val="5"/>
  </w:num>
  <w:num w:numId="206">
    <w:abstractNumId w:val="35"/>
  </w:num>
  <w:num w:numId="207">
    <w:abstractNumId w:val="285"/>
  </w:num>
  <w:num w:numId="208">
    <w:abstractNumId w:val="310"/>
  </w:num>
  <w:num w:numId="209">
    <w:abstractNumId w:val="52"/>
  </w:num>
  <w:num w:numId="210">
    <w:abstractNumId w:val="261"/>
  </w:num>
  <w:num w:numId="211">
    <w:abstractNumId w:val="233"/>
  </w:num>
  <w:num w:numId="212">
    <w:abstractNumId w:val="6"/>
  </w:num>
  <w:num w:numId="213">
    <w:abstractNumId w:val="80"/>
  </w:num>
  <w:num w:numId="214">
    <w:abstractNumId w:val="107"/>
  </w:num>
  <w:num w:numId="215">
    <w:abstractNumId w:val="296"/>
  </w:num>
  <w:num w:numId="216">
    <w:abstractNumId w:val="294"/>
  </w:num>
  <w:num w:numId="217">
    <w:abstractNumId w:val="180"/>
  </w:num>
  <w:num w:numId="218">
    <w:abstractNumId w:val="222"/>
  </w:num>
  <w:num w:numId="219">
    <w:abstractNumId w:val="149"/>
  </w:num>
  <w:num w:numId="220">
    <w:abstractNumId w:val="114"/>
  </w:num>
  <w:num w:numId="221">
    <w:abstractNumId w:val="216"/>
  </w:num>
  <w:num w:numId="222">
    <w:abstractNumId w:val="25"/>
  </w:num>
  <w:num w:numId="223">
    <w:abstractNumId w:val="93"/>
  </w:num>
  <w:num w:numId="224">
    <w:abstractNumId w:val="13"/>
  </w:num>
  <w:num w:numId="225">
    <w:abstractNumId w:val="98"/>
  </w:num>
  <w:num w:numId="226">
    <w:abstractNumId w:val="200"/>
  </w:num>
  <w:num w:numId="227">
    <w:abstractNumId w:val="288"/>
  </w:num>
  <w:num w:numId="228">
    <w:abstractNumId w:val="228"/>
  </w:num>
  <w:num w:numId="229">
    <w:abstractNumId w:val="160"/>
  </w:num>
  <w:num w:numId="230">
    <w:abstractNumId w:val="103"/>
  </w:num>
  <w:num w:numId="231">
    <w:abstractNumId w:val="60"/>
  </w:num>
  <w:num w:numId="232">
    <w:abstractNumId w:val="28"/>
  </w:num>
  <w:num w:numId="233">
    <w:abstractNumId w:val="88"/>
  </w:num>
  <w:num w:numId="234">
    <w:abstractNumId w:val="154"/>
  </w:num>
  <w:num w:numId="235">
    <w:abstractNumId w:val="251"/>
  </w:num>
  <w:num w:numId="236">
    <w:abstractNumId w:val="266"/>
  </w:num>
  <w:num w:numId="237">
    <w:abstractNumId w:val="271"/>
  </w:num>
  <w:num w:numId="238">
    <w:abstractNumId w:val="31"/>
  </w:num>
  <w:num w:numId="239">
    <w:abstractNumId w:val="281"/>
  </w:num>
  <w:num w:numId="240">
    <w:abstractNumId w:val="202"/>
  </w:num>
  <w:num w:numId="241">
    <w:abstractNumId w:val="129"/>
  </w:num>
  <w:num w:numId="242">
    <w:abstractNumId w:val="102"/>
  </w:num>
  <w:num w:numId="243">
    <w:abstractNumId w:val="189"/>
  </w:num>
  <w:num w:numId="244">
    <w:abstractNumId w:val="234"/>
  </w:num>
  <w:num w:numId="245">
    <w:abstractNumId w:val="264"/>
  </w:num>
  <w:num w:numId="246">
    <w:abstractNumId w:val="56"/>
  </w:num>
  <w:num w:numId="247">
    <w:abstractNumId w:val="168"/>
  </w:num>
  <w:num w:numId="248">
    <w:abstractNumId w:val="177"/>
  </w:num>
  <w:num w:numId="249">
    <w:abstractNumId w:val="317"/>
  </w:num>
  <w:num w:numId="250">
    <w:abstractNumId w:val="42"/>
  </w:num>
  <w:num w:numId="251">
    <w:abstractNumId w:val="63"/>
  </w:num>
  <w:num w:numId="252">
    <w:abstractNumId w:val="37"/>
  </w:num>
  <w:num w:numId="253">
    <w:abstractNumId w:val="50"/>
  </w:num>
  <w:num w:numId="254">
    <w:abstractNumId w:val="170"/>
  </w:num>
  <w:num w:numId="255">
    <w:abstractNumId w:val="192"/>
  </w:num>
  <w:num w:numId="256">
    <w:abstractNumId w:val="62"/>
  </w:num>
  <w:num w:numId="257">
    <w:abstractNumId w:val="111"/>
  </w:num>
  <w:num w:numId="258">
    <w:abstractNumId w:val="68"/>
  </w:num>
  <w:num w:numId="259">
    <w:abstractNumId w:val="237"/>
  </w:num>
  <w:num w:numId="260">
    <w:abstractNumId w:val="283"/>
  </w:num>
  <w:num w:numId="261">
    <w:abstractNumId w:val="16"/>
  </w:num>
  <w:num w:numId="262">
    <w:abstractNumId w:val="246"/>
  </w:num>
  <w:num w:numId="263">
    <w:abstractNumId w:val="297"/>
  </w:num>
  <w:num w:numId="264">
    <w:abstractNumId w:val="164"/>
  </w:num>
  <w:num w:numId="265">
    <w:abstractNumId w:val="301"/>
  </w:num>
  <w:num w:numId="266">
    <w:abstractNumId w:val="238"/>
  </w:num>
  <w:num w:numId="267">
    <w:abstractNumId w:val="254"/>
  </w:num>
  <w:num w:numId="268">
    <w:abstractNumId w:val="82"/>
  </w:num>
  <w:num w:numId="269">
    <w:abstractNumId w:val="109"/>
  </w:num>
  <w:num w:numId="270">
    <w:abstractNumId w:val="18"/>
  </w:num>
  <w:num w:numId="271">
    <w:abstractNumId w:val="207"/>
  </w:num>
  <w:num w:numId="272">
    <w:abstractNumId w:val="206"/>
  </w:num>
  <w:num w:numId="273">
    <w:abstractNumId w:val="134"/>
  </w:num>
  <w:num w:numId="274">
    <w:abstractNumId w:val="33"/>
  </w:num>
  <w:num w:numId="275">
    <w:abstractNumId w:val="159"/>
  </w:num>
  <w:num w:numId="276">
    <w:abstractNumId w:val="199"/>
  </w:num>
  <w:num w:numId="277">
    <w:abstractNumId w:val="260"/>
  </w:num>
  <w:num w:numId="278">
    <w:abstractNumId w:val="255"/>
  </w:num>
  <w:num w:numId="279">
    <w:abstractNumId w:val="232"/>
  </w:num>
  <w:num w:numId="280">
    <w:abstractNumId w:val="221"/>
  </w:num>
  <w:num w:numId="281">
    <w:abstractNumId w:val="140"/>
  </w:num>
  <w:num w:numId="282">
    <w:abstractNumId w:val="153"/>
  </w:num>
  <w:num w:numId="283">
    <w:abstractNumId w:val="146"/>
  </w:num>
  <w:num w:numId="284">
    <w:abstractNumId w:val="269"/>
  </w:num>
  <w:num w:numId="285">
    <w:abstractNumId w:val="127"/>
  </w:num>
  <w:num w:numId="286">
    <w:abstractNumId w:val="27"/>
  </w:num>
  <w:num w:numId="287">
    <w:abstractNumId w:val="66"/>
  </w:num>
  <w:num w:numId="288">
    <w:abstractNumId w:val="191"/>
  </w:num>
  <w:num w:numId="289">
    <w:abstractNumId w:val="162"/>
  </w:num>
  <w:num w:numId="290">
    <w:abstractNumId w:val="305"/>
  </w:num>
  <w:num w:numId="291">
    <w:abstractNumId w:val="87"/>
  </w:num>
  <w:num w:numId="292">
    <w:abstractNumId w:val="249"/>
  </w:num>
  <w:num w:numId="293">
    <w:abstractNumId w:val="131"/>
  </w:num>
  <w:num w:numId="294">
    <w:abstractNumId w:val="34"/>
  </w:num>
  <w:num w:numId="295">
    <w:abstractNumId w:val="307"/>
  </w:num>
  <w:num w:numId="296">
    <w:abstractNumId w:val="48"/>
  </w:num>
  <w:num w:numId="297">
    <w:abstractNumId w:val="104"/>
  </w:num>
  <w:num w:numId="298">
    <w:abstractNumId w:val="144"/>
  </w:num>
  <w:num w:numId="299">
    <w:abstractNumId w:val="95"/>
  </w:num>
  <w:num w:numId="300">
    <w:abstractNumId w:val="186"/>
  </w:num>
  <w:num w:numId="301">
    <w:abstractNumId w:val="106"/>
  </w:num>
  <w:num w:numId="302">
    <w:abstractNumId w:val="97"/>
  </w:num>
  <w:num w:numId="303">
    <w:abstractNumId w:val="256"/>
  </w:num>
  <w:num w:numId="304">
    <w:abstractNumId w:val="10"/>
  </w:num>
  <w:num w:numId="305">
    <w:abstractNumId w:val="15"/>
  </w:num>
  <w:num w:numId="306">
    <w:abstractNumId w:val="312"/>
  </w:num>
  <w:num w:numId="307">
    <w:abstractNumId w:val="2"/>
  </w:num>
  <w:num w:numId="308">
    <w:abstractNumId w:val="211"/>
  </w:num>
  <w:num w:numId="309">
    <w:abstractNumId w:val="79"/>
  </w:num>
  <w:num w:numId="310">
    <w:abstractNumId w:val="36"/>
  </w:num>
  <w:num w:numId="311">
    <w:abstractNumId w:val="257"/>
  </w:num>
  <w:num w:numId="312">
    <w:abstractNumId w:val="138"/>
  </w:num>
  <w:num w:numId="313">
    <w:abstractNumId w:val="229"/>
  </w:num>
  <w:num w:numId="314">
    <w:abstractNumId w:val="250"/>
  </w:num>
  <w:num w:numId="315">
    <w:abstractNumId w:val="267"/>
  </w:num>
  <w:num w:numId="316">
    <w:abstractNumId w:val="259"/>
  </w:num>
  <w:num w:numId="317">
    <w:abstractNumId w:val="9"/>
  </w:num>
  <w:num w:numId="318">
    <w:abstractNumId w:val="69"/>
  </w:num>
  <w:num w:numId="319">
    <w:abstractNumId w:val="188"/>
  </w:num>
  <w:num w:numId="320">
    <w:abstractNumId w:val="155"/>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6079B"/>
    <w:rsid w:val="00062041"/>
    <w:rsid w:val="00062CDA"/>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FB6"/>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5B88"/>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42A0"/>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4EA3"/>
    <w:rsid w:val="0016511F"/>
    <w:rsid w:val="00165CDA"/>
    <w:rsid w:val="0017181F"/>
    <w:rsid w:val="001734CB"/>
    <w:rsid w:val="001746E3"/>
    <w:rsid w:val="00174EC6"/>
    <w:rsid w:val="00174F33"/>
    <w:rsid w:val="00175429"/>
    <w:rsid w:val="0017585C"/>
    <w:rsid w:val="001769AB"/>
    <w:rsid w:val="001802C5"/>
    <w:rsid w:val="00180CA9"/>
    <w:rsid w:val="001810D0"/>
    <w:rsid w:val="00185BCD"/>
    <w:rsid w:val="0018752D"/>
    <w:rsid w:val="00187D73"/>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7437"/>
    <w:rsid w:val="001B754C"/>
    <w:rsid w:val="001B7B5E"/>
    <w:rsid w:val="001C0CEA"/>
    <w:rsid w:val="001C11FC"/>
    <w:rsid w:val="001C297D"/>
    <w:rsid w:val="001C2F0E"/>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A31"/>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67B5"/>
    <w:rsid w:val="00236846"/>
    <w:rsid w:val="00236C7C"/>
    <w:rsid w:val="00237362"/>
    <w:rsid w:val="00237B4B"/>
    <w:rsid w:val="0024028C"/>
    <w:rsid w:val="002403C7"/>
    <w:rsid w:val="00241136"/>
    <w:rsid w:val="00241151"/>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3CD"/>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38B8"/>
    <w:rsid w:val="002A49C1"/>
    <w:rsid w:val="002A721F"/>
    <w:rsid w:val="002A73F8"/>
    <w:rsid w:val="002A7941"/>
    <w:rsid w:val="002B0939"/>
    <w:rsid w:val="002B0AA8"/>
    <w:rsid w:val="002B1D6D"/>
    <w:rsid w:val="002B730B"/>
    <w:rsid w:val="002C4048"/>
    <w:rsid w:val="002C4998"/>
    <w:rsid w:val="002C4D76"/>
    <w:rsid w:val="002C5BB5"/>
    <w:rsid w:val="002C6E5C"/>
    <w:rsid w:val="002C6E6E"/>
    <w:rsid w:val="002C7441"/>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324F1"/>
    <w:rsid w:val="00332526"/>
    <w:rsid w:val="00332F16"/>
    <w:rsid w:val="0033402D"/>
    <w:rsid w:val="00334C55"/>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1751"/>
    <w:rsid w:val="003722E4"/>
    <w:rsid w:val="00372A0E"/>
    <w:rsid w:val="003736CB"/>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242C"/>
    <w:rsid w:val="003A3440"/>
    <w:rsid w:val="003A3E10"/>
    <w:rsid w:val="003A3F61"/>
    <w:rsid w:val="003A7164"/>
    <w:rsid w:val="003A7FCB"/>
    <w:rsid w:val="003B19EE"/>
    <w:rsid w:val="003B4360"/>
    <w:rsid w:val="003B4DAF"/>
    <w:rsid w:val="003B765C"/>
    <w:rsid w:val="003C1EDD"/>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1520"/>
    <w:rsid w:val="003E18AF"/>
    <w:rsid w:val="003E226E"/>
    <w:rsid w:val="003E3003"/>
    <w:rsid w:val="003E3C01"/>
    <w:rsid w:val="003E5842"/>
    <w:rsid w:val="003E60F6"/>
    <w:rsid w:val="003E64F5"/>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42B3"/>
    <w:rsid w:val="00427BA0"/>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2C80"/>
    <w:rsid w:val="00464F0F"/>
    <w:rsid w:val="004662C1"/>
    <w:rsid w:val="004666AF"/>
    <w:rsid w:val="00466B8F"/>
    <w:rsid w:val="00466B95"/>
    <w:rsid w:val="00467B6A"/>
    <w:rsid w:val="0047251B"/>
    <w:rsid w:val="0047292C"/>
    <w:rsid w:val="00473088"/>
    <w:rsid w:val="004738FB"/>
    <w:rsid w:val="00473F45"/>
    <w:rsid w:val="0047582E"/>
    <w:rsid w:val="00476EC3"/>
    <w:rsid w:val="00480197"/>
    <w:rsid w:val="004809AA"/>
    <w:rsid w:val="00486576"/>
    <w:rsid w:val="00487DA3"/>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5499"/>
    <w:rsid w:val="004E55CA"/>
    <w:rsid w:val="004E677F"/>
    <w:rsid w:val="004E68D3"/>
    <w:rsid w:val="004E754A"/>
    <w:rsid w:val="004F018D"/>
    <w:rsid w:val="004F1EAF"/>
    <w:rsid w:val="004F2036"/>
    <w:rsid w:val="004F2A2F"/>
    <w:rsid w:val="004F3D27"/>
    <w:rsid w:val="004F4A22"/>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6794"/>
    <w:rsid w:val="00587531"/>
    <w:rsid w:val="005879C9"/>
    <w:rsid w:val="005915E5"/>
    <w:rsid w:val="00591A9A"/>
    <w:rsid w:val="0059232F"/>
    <w:rsid w:val="00594917"/>
    <w:rsid w:val="00594C3D"/>
    <w:rsid w:val="00597239"/>
    <w:rsid w:val="005A2A98"/>
    <w:rsid w:val="005A4980"/>
    <w:rsid w:val="005A4CD3"/>
    <w:rsid w:val="005A6239"/>
    <w:rsid w:val="005B0196"/>
    <w:rsid w:val="005B03C6"/>
    <w:rsid w:val="005B0580"/>
    <w:rsid w:val="005B26F0"/>
    <w:rsid w:val="005B3534"/>
    <w:rsid w:val="005B3D36"/>
    <w:rsid w:val="005B5979"/>
    <w:rsid w:val="005B5B26"/>
    <w:rsid w:val="005B5D7A"/>
    <w:rsid w:val="005B63B0"/>
    <w:rsid w:val="005C10B7"/>
    <w:rsid w:val="005C2483"/>
    <w:rsid w:val="005C4640"/>
    <w:rsid w:val="005C4B39"/>
    <w:rsid w:val="005C61EE"/>
    <w:rsid w:val="005C6B6B"/>
    <w:rsid w:val="005C7FC4"/>
    <w:rsid w:val="005D2732"/>
    <w:rsid w:val="005D2F62"/>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104D"/>
    <w:rsid w:val="00601088"/>
    <w:rsid w:val="006016F4"/>
    <w:rsid w:val="006020D1"/>
    <w:rsid w:val="00602377"/>
    <w:rsid w:val="006047F4"/>
    <w:rsid w:val="00606E47"/>
    <w:rsid w:val="00607B4A"/>
    <w:rsid w:val="00610805"/>
    <w:rsid w:val="006119AD"/>
    <w:rsid w:val="00611BF4"/>
    <w:rsid w:val="00612C35"/>
    <w:rsid w:val="00613190"/>
    <w:rsid w:val="00613266"/>
    <w:rsid w:val="00613596"/>
    <w:rsid w:val="00614819"/>
    <w:rsid w:val="00620707"/>
    <w:rsid w:val="00623535"/>
    <w:rsid w:val="00624779"/>
    <w:rsid w:val="00624D8B"/>
    <w:rsid w:val="00626A81"/>
    <w:rsid w:val="00626B13"/>
    <w:rsid w:val="0063253D"/>
    <w:rsid w:val="00632846"/>
    <w:rsid w:val="006354DB"/>
    <w:rsid w:val="00635541"/>
    <w:rsid w:val="00635D83"/>
    <w:rsid w:val="006364AC"/>
    <w:rsid w:val="0063703B"/>
    <w:rsid w:val="00642EAE"/>
    <w:rsid w:val="00643D02"/>
    <w:rsid w:val="00644DA7"/>
    <w:rsid w:val="006505C9"/>
    <w:rsid w:val="006515C0"/>
    <w:rsid w:val="006529D5"/>
    <w:rsid w:val="00655250"/>
    <w:rsid w:val="00656FC3"/>
    <w:rsid w:val="006579CC"/>
    <w:rsid w:val="006618F2"/>
    <w:rsid w:val="006619E2"/>
    <w:rsid w:val="0066381B"/>
    <w:rsid w:val="00664273"/>
    <w:rsid w:val="00666FC2"/>
    <w:rsid w:val="00667083"/>
    <w:rsid w:val="00667F32"/>
    <w:rsid w:val="00672266"/>
    <w:rsid w:val="00672BDC"/>
    <w:rsid w:val="00675046"/>
    <w:rsid w:val="00677A1D"/>
    <w:rsid w:val="00680425"/>
    <w:rsid w:val="00680779"/>
    <w:rsid w:val="006809BD"/>
    <w:rsid w:val="006816B0"/>
    <w:rsid w:val="00681DA6"/>
    <w:rsid w:val="00682680"/>
    <w:rsid w:val="0068274F"/>
    <w:rsid w:val="00682B57"/>
    <w:rsid w:val="00682E95"/>
    <w:rsid w:val="006845A7"/>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633C"/>
    <w:rsid w:val="006C6A1E"/>
    <w:rsid w:val="006C726E"/>
    <w:rsid w:val="006C7978"/>
    <w:rsid w:val="006D04FF"/>
    <w:rsid w:val="006D1933"/>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7000F7"/>
    <w:rsid w:val="00701177"/>
    <w:rsid w:val="00701F4B"/>
    <w:rsid w:val="00703464"/>
    <w:rsid w:val="00703CFB"/>
    <w:rsid w:val="00703DD0"/>
    <w:rsid w:val="007059C9"/>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1D10"/>
    <w:rsid w:val="00742F82"/>
    <w:rsid w:val="00743F32"/>
    <w:rsid w:val="00743FB0"/>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64D0"/>
    <w:rsid w:val="007D64E6"/>
    <w:rsid w:val="007E1437"/>
    <w:rsid w:val="007E35E1"/>
    <w:rsid w:val="007E3875"/>
    <w:rsid w:val="007E4299"/>
    <w:rsid w:val="007E462E"/>
    <w:rsid w:val="007E5816"/>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97B"/>
    <w:rsid w:val="008238E8"/>
    <w:rsid w:val="00823B41"/>
    <w:rsid w:val="0082528D"/>
    <w:rsid w:val="00825681"/>
    <w:rsid w:val="008268F9"/>
    <w:rsid w:val="00826F23"/>
    <w:rsid w:val="00831A49"/>
    <w:rsid w:val="00832149"/>
    <w:rsid w:val="00832328"/>
    <w:rsid w:val="008324DB"/>
    <w:rsid w:val="00833020"/>
    <w:rsid w:val="00834B53"/>
    <w:rsid w:val="008358BB"/>
    <w:rsid w:val="00835990"/>
    <w:rsid w:val="00837943"/>
    <w:rsid w:val="008379E5"/>
    <w:rsid w:val="00837B74"/>
    <w:rsid w:val="0084046B"/>
    <w:rsid w:val="00840C47"/>
    <w:rsid w:val="00842029"/>
    <w:rsid w:val="008442C3"/>
    <w:rsid w:val="0084456F"/>
    <w:rsid w:val="008447E8"/>
    <w:rsid w:val="00845C68"/>
    <w:rsid w:val="008477F6"/>
    <w:rsid w:val="00850A1C"/>
    <w:rsid w:val="008517FE"/>
    <w:rsid w:val="00853060"/>
    <w:rsid w:val="00854716"/>
    <w:rsid w:val="00855215"/>
    <w:rsid w:val="00857B76"/>
    <w:rsid w:val="0086033F"/>
    <w:rsid w:val="00861F9F"/>
    <w:rsid w:val="00863B6E"/>
    <w:rsid w:val="0086450C"/>
    <w:rsid w:val="00864D2C"/>
    <w:rsid w:val="0086638D"/>
    <w:rsid w:val="00873A67"/>
    <w:rsid w:val="00873B0E"/>
    <w:rsid w:val="00873FC9"/>
    <w:rsid w:val="008763D9"/>
    <w:rsid w:val="0087649E"/>
    <w:rsid w:val="008767F6"/>
    <w:rsid w:val="008806D4"/>
    <w:rsid w:val="00880A2F"/>
    <w:rsid w:val="0088101C"/>
    <w:rsid w:val="00882282"/>
    <w:rsid w:val="00882B24"/>
    <w:rsid w:val="00882E9C"/>
    <w:rsid w:val="00883615"/>
    <w:rsid w:val="00885365"/>
    <w:rsid w:val="00886A71"/>
    <w:rsid w:val="00894124"/>
    <w:rsid w:val="00894414"/>
    <w:rsid w:val="00894BDB"/>
    <w:rsid w:val="00894C80"/>
    <w:rsid w:val="00894F14"/>
    <w:rsid w:val="00895502"/>
    <w:rsid w:val="00895F4F"/>
    <w:rsid w:val="00896165"/>
    <w:rsid w:val="0089673D"/>
    <w:rsid w:val="00897131"/>
    <w:rsid w:val="00897645"/>
    <w:rsid w:val="00897713"/>
    <w:rsid w:val="008A025D"/>
    <w:rsid w:val="008A0867"/>
    <w:rsid w:val="008A1830"/>
    <w:rsid w:val="008A1CE7"/>
    <w:rsid w:val="008A3410"/>
    <w:rsid w:val="008A3986"/>
    <w:rsid w:val="008A3A87"/>
    <w:rsid w:val="008A4E09"/>
    <w:rsid w:val="008A6122"/>
    <w:rsid w:val="008A7356"/>
    <w:rsid w:val="008A7C9C"/>
    <w:rsid w:val="008B0989"/>
    <w:rsid w:val="008B0AB7"/>
    <w:rsid w:val="008B0E1B"/>
    <w:rsid w:val="008B241D"/>
    <w:rsid w:val="008B345A"/>
    <w:rsid w:val="008B3B59"/>
    <w:rsid w:val="008B3ED9"/>
    <w:rsid w:val="008B5B85"/>
    <w:rsid w:val="008C00CA"/>
    <w:rsid w:val="008C0139"/>
    <w:rsid w:val="008C0150"/>
    <w:rsid w:val="008C2288"/>
    <w:rsid w:val="008C291A"/>
    <w:rsid w:val="008C3D94"/>
    <w:rsid w:val="008C6733"/>
    <w:rsid w:val="008C7099"/>
    <w:rsid w:val="008C7CBA"/>
    <w:rsid w:val="008D0090"/>
    <w:rsid w:val="008D125B"/>
    <w:rsid w:val="008D197B"/>
    <w:rsid w:val="008D1AF8"/>
    <w:rsid w:val="008D2173"/>
    <w:rsid w:val="008D3B39"/>
    <w:rsid w:val="008D40BC"/>
    <w:rsid w:val="008D71EA"/>
    <w:rsid w:val="008D7399"/>
    <w:rsid w:val="008E1978"/>
    <w:rsid w:val="008E4F94"/>
    <w:rsid w:val="008E509F"/>
    <w:rsid w:val="008F026C"/>
    <w:rsid w:val="008F0A77"/>
    <w:rsid w:val="008F1CC8"/>
    <w:rsid w:val="008F3A13"/>
    <w:rsid w:val="008F4E2F"/>
    <w:rsid w:val="008F5652"/>
    <w:rsid w:val="008F68E0"/>
    <w:rsid w:val="008F7C4A"/>
    <w:rsid w:val="008F7F22"/>
    <w:rsid w:val="00900376"/>
    <w:rsid w:val="009005A2"/>
    <w:rsid w:val="009035B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5376"/>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84B"/>
    <w:rsid w:val="009818B2"/>
    <w:rsid w:val="00981E28"/>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CE6"/>
    <w:rsid w:val="009A3B76"/>
    <w:rsid w:val="009A3F08"/>
    <w:rsid w:val="009A4A70"/>
    <w:rsid w:val="009A4E45"/>
    <w:rsid w:val="009A6764"/>
    <w:rsid w:val="009A6A6B"/>
    <w:rsid w:val="009A7E97"/>
    <w:rsid w:val="009A7EAA"/>
    <w:rsid w:val="009B0D23"/>
    <w:rsid w:val="009B6954"/>
    <w:rsid w:val="009C0FFD"/>
    <w:rsid w:val="009C4E1F"/>
    <w:rsid w:val="009C511C"/>
    <w:rsid w:val="009C5593"/>
    <w:rsid w:val="009C55E7"/>
    <w:rsid w:val="009C6B45"/>
    <w:rsid w:val="009C7942"/>
    <w:rsid w:val="009D19EB"/>
    <w:rsid w:val="009D1A58"/>
    <w:rsid w:val="009D3150"/>
    <w:rsid w:val="009D6E0F"/>
    <w:rsid w:val="009D7945"/>
    <w:rsid w:val="009D7EE4"/>
    <w:rsid w:val="009E06EB"/>
    <w:rsid w:val="009E140D"/>
    <w:rsid w:val="009E29E2"/>
    <w:rsid w:val="009E2FBE"/>
    <w:rsid w:val="009E3933"/>
    <w:rsid w:val="009E4778"/>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5151"/>
    <w:rsid w:val="00A060E9"/>
    <w:rsid w:val="00A06688"/>
    <w:rsid w:val="00A074E9"/>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67C7E"/>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2A5"/>
    <w:rsid w:val="00B7234B"/>
    <w:rsid w:val="00B73A26"/>
    <w:rsid w:val="00B75E0F"/>
    <w:rsid w:val="00B77C7D"/>
    <w:rsid w:val="00B80034"/>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5C65"/>
    <w:rsid w:val="00BA6699"/>
    <w:rsid w:val="00BA6CE4"/>
    <w:rsid w:val="00BA7616"/>
    <w:rsid w:val="00BB2246"/>
    <w:rsid w:val="00BB22F5"/>
    <w:rsid w:val="00BB32A8"/>
    <w:rsid w:val="00BB366C"/>
    <w:rsid w:val="00BB777F"/>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FA5"/>
    <w:rsid w:val="00BE7DC3"/>
    <w:rsid w:val="00BF146B"/>
    <w:rsid w:val="00BF1C35"/>
    <w:rsid w:val="00BF243B"/>
    <w:rsid w:val="00BF2E78"/>
    <w:rsid w:val="00BF42EE"/>
    <w:rsid w:val="00BF437C"/>
    <w:rsid w:val="00BF4D04"/>
    <w:rsid w:val="00BF6A71"/>
    <w:rsid w:val="00BF7102"/>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762"/>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7A4C"/>
    <w:rsid w:val="00CF01B4"/>
    <w:rsid w:val="00CF1926"/>
    <w:rsid w:val="00CF1C8C"/>
    <w:rsid w:val="00CF22D0"/>
    <w:rsid w:val="00CF506A"/>
    <w:rsid w:val="00CF55FF"/>
    <w:rsid w:val="00CF68C5"/>
    <w:rsid w:val="00CF6A7D"/>
    <w:rsid w:val="00CF791A"/>
    <w:rsid w:val="00D00925"/>
    <w:rsid w:val="00D013DB"/>
    <w:rsid w:val="00D020E6"/>
    <w:rsid w:val="00D03A1C"/>
    <w:rsid w:val="00D03EE0"/>
    <w:rsid w:val="00D04FBF"/>
    <w:rsid w:val="00D0595A"/>
    <w:rsid w:val="00D05BA0"/>
    <w:rsid w:val="00D05FEB"/>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5A37"/>
    <w:rsid w:val="00D35DDB"/>
    <w:rsid w:val="00D41F85"/>
    <w:rsid w:val="00D4273C"/>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4C89"/>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54"/>
    <w:rsid w:val="00DD05AE"/>
    <w:rsid w:val="00DD14C3"/>
    <w:rsid w:val="00DD150E"/>
    <w:rsid w:val="00DD156D"/>
    <w:rsid w:val="00DD23F4"/>
    <w:rsid w:val="00DD26D1"/>
    <w:rsid w:val="00DD5A70"/>
    <w:rsid w:val="00DD5D7C"/>
    <w:rsid w:val="00DD6BE0"/>
    <w:rsid w:val="00DD77C0"/>
    <w:rsid w:val="00DE0E01"/>
    <w:rsid w:val="00DE2F03"/>
    <w:rsid w:val="00DE6755"/>
    <w:rsid w:val="00DE6F75"/>
    <w:rsid w:val="00DE7304"/>
    <w:rsid w:val="00DE7692"/>
    <w:rsid w:val="00DF666B"/>
    <w:rsid w:val="00DF6B2D"/>
    <w:rsid w:val="00DF7655"/>
    <w:rsid w:val="00E001AA"/>
    <w:rsid w:val="00E0032A"/>
    <w:rsid w:val="00E00AA7"/>
    <w:rsid w:val="00E01A4A"/>
    <w:rsid w:val="00E01AEA"/>
    <w:rsid w:val="00E034B7"/>
    <w:rsid w:val="00E03526"/>
    <w:rsid w:val="00E055BB"/>
    <w:rsid w:val="00E05FFE"/>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2733"/>
    <w:rsid w:val="00E6689E"/>
    <w:rsid w:val="00E670E9"/>
    <w:rsid w:val="00E702B4"/>
    <w:rsid w:val="00E70636"/>
    <w:rsid w:val="00E70DE7"/>
    <w:rsid w:val="00E71519"/>
    <w:rsid w:val="00E71A16"/>
    <w:rsid w:val="00E7382B"/>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5B6D"/>
    <w:rsid w:val="00EF64E8"/>
    <w:rsid w:val="00EF6A88"/>
    <w:rsid w:val="00EF6AE0"/>
    <w:rsid w:val="00EF6DB5"/>
    <w:rsid w:val="00EF751A"/>
    <w:rsid w:val="00F0030F"/>
    <w:rsid w:val="00F02458"/>
    <w:rsid w:val="00F02CCC"/>
    <w:rsid w:val="00F04E96"/>
    <w:rsid w:val="00F06CA6"/>
    <w:rsid w:val="00F07076"/>
    <w:rsid w:val="00F10469"/>
    <w:rsid w:val="00F12663"/>
    <w:rsid w:val="00F12B77"/>
    <w:rsid w:val="00F132DC"/>
    <w:rsid w:val="00F133B1"/>
    <w:rsid w:val="00F13D9E"/>
    <w:rsid w:val="00F14B7B"/>
    <w:rsid w:val="00F15589"/>
    <w:rsid w:val="00F15DE5"/>
    <w:rsid w:val="00F16151"/>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BDB"/>
    <w:rsid w:val="00F60DA4"/>
    <w:rsid w:val="00F61263"/>
    <w:rsid w:val="00F61D69"/>
    <w:rsid w:val="00F629A3"/>
    <w:rsid w:val="00F63744"/>
    <w:rsid w:val="00F63F6C"/>
    <w:rsid w:val="00F64BED"/>
    <w:rsid w:val="00F64C9E"/>
    <w:rsid w:val="00F64F47"/>
    <w:rsid w:val="00F67466"/>
    <w:rsid w:val="00F709B6"/>
    <w:rsid w:val="00F70E56"/>
    <w:rsid w:val="00F71FB6"/>
    <w:rsid w:val="00F71FE5"/>
    <w:rsid w:val="00F72047"/>
    <w:rsid w:val="00F75DC6"/>
    <w:rsid w:val="00F76338"/>
    <w:rsid w:val="00F76A59"/>
    <w:rsid w:val="00F76EC2"/>
    <w:rsid w:val="00F77257"/>
    <w:rsid w:val="00F80D4C"/>
    <w:rsid w:val="00F81081"/>
    <w:rsid w:val="00F836BE"/>
    <w:rsid w:val="00F844F0"/>
    <w:rsid w:val="00F867ED"/>
    <w:rsid w:val="00F87F4B"/>
    <w:rsid w:val="00F903B3"/>
    <w:rsid w:val="00F9173A"/>
    <w:rsid w:val="00F91C0D"/>
    <w:rsid w:val="00F92926"/>
    <w:rsid w:val="00F9298D"/>
    <w:rsid w:val="00F939F2"/>
    <w:rsid w:val="00F94460"/>
    <w:rsid w:val="00F97A08"/>
    <w:rsid w:val="00F97E3E"/>
    <w:rsid w:val="00F97F0B"/>
    <w:rsid w:val="00FA02DF"/>
    <w:rsid w:val="00FA042D"/>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5895"/>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DD5C6A"/>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sv"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sv"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363245995">
      <w:bodyDiv w:val="1"/>
      <w:marLeft w:val="0"/>
      <w:marRight w:val="0"/>
      <w:marTop w:val="0"/>
      <w:marBottom w:val="0"/>
      <w:divBdr>
        <w:top w:val="none" w:sz="0" w:space="0" w:color="auto"/>
        <w:left w:val="none" w:sz="0" w:space="0" w:color="auto"/>
        <w:bottom w:val="none" w:sz="0" w:space="0" w:color="auto"/>
        <w:right w:val="none" w:sz="0" w:space="0" w:color="auto"/>
      </w:divBdr>
      <w:divsChild>
        <w:div w:id="777062936">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9.png"/><Relationship Id="rId299" Type="http://schemas.openxmlformats.org/officeDocument/2006/relationships/theme" Target="theme/theme1.xml"/><Relationship Id="rId21" Type="http://schemas.openxmlformats.org/officeDocument/2006/relationships/image" Target="media/image5.jpeg"/><Relationship Id="rId63" Type="http://schemas.openxmlformats.org/officeDocument/2006/relationships/image" Target="media/image45.png"/><Relationship Id="rId159" Type="http://schemas.openxmlformats.org/officeDocument/2006/relationships/image" Target="media/image141.png"/><Relationship Id="rId170" Type="http://schemas.openxmlformats.org/officeDocument/2006/relationships/image" Target="media/image152.png"/><Relationship Id="rId226" Type="http://schemas.openxmlformats.org/officeDocument/2006/relationships/image" Target="media/image206.jpeg"/><Relationship Id="rId268" Type="http://schemas.openxmlformats.org/officeDocument/2006/relationships/footer" Target="footer7.xml"/><Relationship Id="rId32" Type="http://schemas.openxmlformats.org/officeDocument/2006/relationships/image" Target="media/image14.jpeg"/><Relationship Id="rId74" Type="http://schemas.openxmlformats.org/officeDocument/2006/relationships/image" Target="media/image56.png"/><Relationship Id="rId128" Type="http://schemas.openxmlformats.org/officeDocument/2006/relationships/image" Target="media/image110.jpeg"/><Relationship Id="rId5" Type="http://schemas.openxmlformats.org/officeDocument/2006/relationships/webSettings" Target="webSettings.xml"/><Relationship Id="rId181" Type="http://schemas.openxmlformats.org/officeDocument/2006/relationships/image" Target="media/image163.png"/><Relationship Id="rId237" Type="http://schemas.openxmlformats.org/officeDocument/2006/relationships/image" Target="media/image217.png"/><Relationship Id="rId279" Type="http://schemas.openxmlformats.org/officeDocument/2006/relationships/hyperlink" Target="mailto:ussupport@autel.com" TargetMode="External"/><Relationship Id="rId43" Type="http://schemas.openxmlformats.org/officeDocument/2006/relationships/image" Target="media/image25.jpeg"/><Relationship Id="rId139" Type="http://schemas.openxmlformats.org/officeDocument/2006/relationships/image" Target="media/image121.png"/><Relationship Id="rId290" Type="http://schemas.openxmlformats.org/officeDocument/2006/relationships/hyperlink" Target="http://www.autel.com/br" TargetMode="External"/><Relationship Id="rId85" Type="http://schemas.openxmlformats.org/officeDocument/2006/relationships/image" Target="media/image67.jpeg"/><Relationship Id="rId150" Type="http://schemas.openxmlformats.org/officeDocument/2006/relationships/image" Target="media/image132.jpeg"/><Relationship Id="rId192" Type="http://schemas.openxmlformats.org/officeDocument/2006/relationships/image" Target="media/image174.png"/><Relationship Id="rId206" Type="http://schemas.openxmlformats.org/officeDocument/2006/relationships/image" Target="media/image188.jpeg"/><Relationship Id="rId248" Type="http://schemas.openxmlformats.org/officeDocument/2006/relationships/image" Target="media/image227.png"/><Relationship Id="rId12" Type="http://schemas.openxmlformats.org/officeDocument/2006/relationships/header" Target="header2.xml"/><Relationship Id="rId108" Type="http://schemas.openxmlformats.org/officeDocument/2006/relationships/image" Target="media/image90.png"/><Relationship Id="rId54" Type="http://schemas.openxmlformats.org/officeDocument/2006/relationships/image" Target="media/image36.jpeg"/><Relationship Id="rId75" Type="http://schemas.openxmlformats.org/officeDocument/2006/relationships/image" Target="media/image57.png"/><Relationship Id="rId96" Type="http://schemas.openxmlformats.org/officeDocument/2006/relationships/image" Target="media/image78.png"/><Relationship Id="rId140" Type="http://schemas.openxmlformats.org/officeDocument/2006/relationships/image" Target="media/image122.png"/><Relationship Id="rId161" Type="http://schemas.openxmlformats.org/officeDocument/2006/relationships/image" Target="media/image143.png"/><Relationship Id="rId182" Type="http://schemas.openxmlformats.org/officeDocument/2006/relationships/image" Target="media/image164.png"/><Relationship Id="rId217" Type="http://schemas.openxmlformats.org/officeDocument/2006/relationships/image" Target="media/image197.jpeg"/><Relationship Id="rId6" Type="http://schemas.openxmlformats.org/officeDocument/2006/relationships/footnotes" Target="footnotes.xml"/><Relationship Id="rId238" Type="http://schemas.openxmlformats.org/officeDocument/2006/relationships/image" Target="media/image218.png"/><Relationship Id="rId259" Type="http://schemas.openxmlformats.org/officeDocument/2006/relationships/image" Target="media/image238.png"/><Relationship Id="rId23" Type="http://schemas.openxmlformats.org/officeDocument/2006/relationships/hyperlink" Target="mailto:support@autel.com" TargetMode="External"/><Relationship Id="rId119" Type="http://schemas.openxmlformats.org/officeDocument/2006/relationships/image" Target="media/image101.png"/><Relationship Id="rId270" Type="http://schemas.openxmlformats.org/officeDocument/2006/relationships/hyperlink" Target="http://www.teamviewer.com" TargetMode="External"/><Relationship Id="rId291" Type="http://schemas.openxmlformats.org/officeDocument/2006/relationships/hyperlink" Target="http://www.autel.com" TargetMode="External"/><Relationship Id="rId44" Type="http://schemas.openxmlformats.org/officeDocument/2006/relationships/image" Target="media/image26.jpeg"/><Relationship Id="rId65" Type="http://schemas.openxmlformats.org/officeDocument/2006/relationships/image" Target="media/image47.png"/><Relationship Id="rId86" Type="http://schemas.openxmlformats.org/officeDocument/2006/relationships/image" Target="media/image68.png"/><Relationship Id="rId130" Type="http://schemas.openxmlformats.org/officeDocument/2006/relationships/image" Target="media/image112.jpeg"/><Relationship Id="rId151" Type="http://schemas.openxmlformats.org/officeDocument/2006/relationships/image" Target="media/image133.jpeg"/><Relationship Id="rId172" Type="http://schemas.openxmlformats.org/officeDocument/2006/relationships/image" Target="media/image154.png"/><Relationship Id="rId193" Type="http://schemas.openxmlformats.org/officeDocument/2006/relationships/image" Target="media/image175.png"/><Relationship Id="rId207" Type="http://schemas.openxmlformats.org/officeDocument/2006/relationships/image" Target="media/image189.jpeg"/><Relationship Id="rId228" Type="http://schemas.openxmlformats.org/officeDocument/2006/relationships/image" Target="media/image208.jpeg"/><Relationship Id="rId249" Type="http://schemas.openxmlformats.org/officeDocument/2006/relationships/image" Target="media/image228.png"/><Relationship Id="rId13" Type="http://schemas.openxmlformats.org/officeDocument/2006/relationships/footer" Target="footer1.xml"/><Relationship Id="rId109" Type="http://schemas.openxmlformats.org/officeDocument/2006/relationships/image" Target="media/image91.png"/><Relationship Id="rId260" Type="http://schemas.openxmlformats.org/officeDocument/2006/relationships/image" Target="media/image239.png"/><Relationship Id="rId281" Type="http://schemas.openxmlformats.org/officeDocument/2006/relationships/hyperlink" Target="mailto:support.eu@autel.com" TargetMode="External"/><Relationship Id="rId34" Type="http://schemas.openxmlformats.org/officeDocument/2006/relationships/image" Target="media/image16.jpeg"/><Relationship Id="rId55" Type="http://schemas.openxmlformats.org/officeDocument/2006/relationships/image" Target="media/image37.png"/><Relationship Id="rId76" Type="http://schemas.openxmlformats.org/officeDocument/2006/relationships/image" Target="media/image58.png"/><Relationship Id="rId97" Type="http://schemas.openxmlformats.org/officeDocument/2006/relationships/image" Target="media/image79.png"/><Relationship Id="rId120" Type="http://schemas.openxmlformats.org/officeDocument/2006/relationships/image" Target="media/image102.png"/><Relationship Id="rId141" Type="http://schemas.openxmlformats.org/officeDocument/2006/relationships/image" Target="media/image123.png"/><Relationship Id="rId7" Type="http://schemas.openxmlformats.org/officeDocument/2006/relationships/endnotes" Target="endnotes.xml"/><Relationship Id="rId162" Type="http://schemas.openxmlformats.org/officeDocument/2006/relationships/image" Target="media/image144.png"/><Relationship Id="rId183" Type="http://schemas.openxmlformats.org/officeDocument/2006/relationships/image" Target="media/image165.jpeg"/><Relationship Id="rId218" Type="http://schemas.openxmlformats.org/officeDocument/2006/relationships/image" Target="media/image198.jpeg"/><Relationship Id="rId239" Type="http://schemas.openxmlformats.org/officeDocument/2006/relationships/image" Target="media/image219.png"/><Relationship Id="rId250" Type="http://schemas.openxmlformats.org/officeDocument/2006/relationships/image" Target="media/image229.png"/><Relationship Id="rId271" Type="http://schemas.openxmlformats.org/officeDocument/2006/relationships/header" Target="header7.xml"/><Relationship Id="rId292" Type="http://schemas.openxmlformats.org/officeDocument/2006/relationships/image" Target="media/image246.png"/><Relationship Id="rId24" Type="http://schemas.openxmlformats.org/officeDocument/2006/relationships/image" Target="media/image7.jpeg"/><Relationship Id="rId45" Type="http://schemas.openxmlformats.org/officeDocument/2006/relationships/image" Target="media/image27.jpeg"/><Relationship Id="rId66" Type="http://schemas.openxmlformats.org/officeDocument/2006/relationships/image" Target="media/image48.png"/><Relationship Id="rId87" Type="http://schemas.openxmlformats.org/officeDocument/2006/relationships/image" Target="media/image69.png"/><Relationship Id="rId110" Type="http://schemas.openxmlformats.org/officeDocument/2006/relationships/image" Target="media/image92.png"/><Relationship Id="rId131" Type="http://schemas.openxmlformats.org/officeDocument/2006/relationships/image" Target="media/image113.jpeg"/><Relationship Id="rId152" Type="http://schemas.openxmlformats.org/officeDocument/2006/relationships/image" Target="media/image134.jpeg"/><Relationship Id="rId173" Type="http://schemas.openxmlformats.org/officeDocument/2006/relationships/image" Target="media/image155.png"/><Relationship Id="rId194" Type="http://schemas.openxmlformats.org/officeDocument/2006/relationships/image" Target="media/image176.png"/><Relationship Id="rId208" Type="http://schemas.openxmlformats.org/officeDocument/2006/relationships/hyperlink" Target="https://cloud-us.autel.com" TargetMode="External"/><Relationship Id="rId229" Type="http://schemas.openxmlformats.org/officeDocument/2006/relationships/image" Target="media/image209.png"/><Relationship Id="rId240" Type="http://schemas.openxmlformats.org/officeDocument/2006/relationships/image" Target="media/image220.png"/><Relationship Id="rId261" Type="http://schemas.openxmlformats.org/officeDocument/2006/relationships/image" Target="media/image240.png"/><Relationship Id="rId14" Type="http://schemas.openxmlformats.org/officeDocument/2006/relationships/footer" Target="footer2.xml"/><Relationship Id="rId35" Type="http://schemas.openxmlformats.org/officeDocument/2006/relationships/image" Target="media/image17.png"/><Relationship Id="rId56" Type="http://schemas.openxmlformats.org/officeDocument/2006/relationships/image" Target="media/image38.png"/><Relationship Id="rId77" Type="http://schemas.openxmlformats.org/officeDocument/2006/relationships/image" Target="media/image59.png"/><Relationship Id="rId100" Type="http://schemas.openxmlformats.org/officeDocument/2006/relationships/image" Target="media/image82.png"/><Relationship Id="rId282" Type="http://schemas.openxmlformats.org/officeDocument/2006/relationships/hyperlink" Target="http://www.autel.eu" TargetMode="External"/><Relationship Id="rId8" Type="http://schemas.openxmlformats.org/officeDocument/2006/relationships/image" Target="media/image1.png"/><Relationship Id="rId98" Type="http://schemas.openxmlformats.org/officeDocument/2006/relationships/image" Target="media/image80.png"/><Relationship Id="rId121" Type="http://schemas.openxmlformats.org/officeDocument/2006/relationships/image" Target="media/image103.png"/><Relationship Id="rId142" Type="http://schemas.openxmlformats.org/officeDocument/2006/relationships/image" Target="media/image124.png"/><Relationship Id="rId163" Type="http://schemas.openxmlformats.org/officeDocument/2006/relationships/image" Target="media/image145.png"/><Relationship Id="rId184" Type="http://schemas.openxmlformats.org/officeDocument/2006/relationships/image" Target="media/image166.png"/><Relationship Id="rId219" Type="http://schemas.openxmlformats.org/officeDocument/2006/relationships/image" Target="media/image199.jpeg"/><Relationship Id="rId230" Type="http://schemas.openxmlformats.org/officeDocument/2006/relationships/image" Target="media/image210.jpeg"/><Relationship Id="rId251" Type="http://schemas.openxmlformats.org/officeDocument/2006/relationships/image" Target="media/image230.jpeg"/><Relationship Id="rId25" Type="http://schemas.openxmlformats.org/officeDocument/2006/relationships/image" Target="media/image8.jpeg"/><Relationship Id="rId46" Type="http://schemas.openxmlformats.org/officeDocument/2006/relationships/image" Target="media/image28.jpeg"/><Relationship Id="rId67" Type="http://schemas.openxmlformats.org/officeDocument/2006/relationships/image" Target="media/image49.png"/><Relationship Id="rId272" Type="http://schemas.openxmlformats.org/officeDocument/2006/relationships/header" Target="header8.xml"/><Relationship Id="rId293" Type="http://schemas.openxmlformats.org/officeDocument/2006/relationships/hyperlink" Target="https://apps.fcc.gov/oetcf/eas/reports/GenericSearch.cfm" TargetMode="External"/><Relationship Id="rId88" Type="http://schemas.openxmlformats.org/officeDocument/2006/relationships/image" Target="media/image70.png"/><Relationship Id="rId111" Type="http://schemas.openxmlformats.org/officeDocument/2006/relationships/image" Target="media/image93.jpeg"/><Relationship Id="rId132" Type="http://schemas.openxmlformats.org/officeDocument/2006/relationships/image" Target="media/image114.jpeg"/><Relationship Id="rId153" Type="http://schemas.openxmlformats.org/officeDocument/2006/relationships/image" Target="media/image135.jpeg"/><Relationship Id="rId174" Type="http://schemas.openxmlformats.org/officeDocument/2006/relationships/image" Target="media/image156.png"/><Relationship Id="rId195" Type="http://schemas.openxmlformats.org/officeDocument/2006/relationships/image" Target="media/image177.jpeg"/><Relationship Id="rId209" Type="http://schemas.openxmlformats.org/officeDocument/2006/relationships/hyperlink" Target="https://cloud-eu.autel.com" TargetMode="External"/><Relationship Id="rId220" Type="http://schemas.openxmlformats.org/officeDocument/2006/relationships/image" Target="media/image200.jpeg"/><Relationship Id="rId241" Type="http://schemas.openxmlformats.org/officeDocument/2006/relationships/image" Target="media/image221.png"/><Relationship Id="rId15" Type="http://schemas.openxmlformats.org/officeDocument/2006/relationships/header" Target="header3.xml"/><Relationship Id="rId36" Type="http://schemas.openxmlformats.org/officeDocument/2006/relationships/image" Target="media/image18.jpeg"/><Relationship Id="rId57" Type="http://schemas.openxmlformats.org/officeDocument/2006/relationships/image" Target="media/image39.png"/><Relationship Id="rId262" Type="http://schemas.openxmlformats.org/officeDocument/2006/relationships/image" Target="media/image241.png"/><Relationship Id="rId283" Type="http://schemas.openxmlformats.org/officeDocument/2006/relationships/hyperlink" Target="mailto:support.jp@autel.com" TargetMode="External"/><Relationship Id="rId78" Type="http://schemas.openxmlformats.org/officeDocument/2006/relationships/image" Target="media/image60.jpeg"/><Relationship Id="rId99" Type="http://schemas.openxmlformats.org/officeDocument/2006/relationships/image" Target="media/image81.png"/><Relationship Id="rId101" Type="http://schemas.openxmlformats.org/officeDocument/2006/relationships/image" Target="media/image83.jpeg"/><Relationship Id="rId122" Type="http://schemas.openxmlformats.org/officeDocument/2006/relationships/image" Target="media/image104.png"/><Relationship Id="rId143" Type="http://schemas.openxmlformats.org/officeDocument/2006/relationships/image" Target="media/image125.jpeg"/><Relationship Id="rId164" Type="http://schemas.openxmlformats.org/officeDocument/2006/relationships/image" Target="media/image146.png"/><Relationship Id="rId185" Type="http://schemas.openxmlformats.org/officeDocument/2006/relationships/image" Target="media/image167.png"/><Relationship Id="rId9" Type="http://schemas.openxmlformats.org/officeDocument/2006/relationships/image" Target="media/image2.svg"/><Relationship Id="rId210" Type="http://schemas.openxmlformats.org/officeDocument/2006/relationships/image" Target="media/image190.jpeg"/><Relationship Id="rId26" Type="http://schemas.openxmlformats.org/officeDocument/2006/relationships/image" Target="media/image9.jpeg"/><Relationship Id="rId231" Type="http://schemas.openxmlformats.org/officeDocument/2006/relationships/image" Target="media/image211.jpeg"/><Relationship Id="rId252" Type="http://schemas.openxmlformats.org/officeDocument/2006/relationships/image" Target="media/image231.jpeg"/><Relationship Id="rId273" Type="http://schemas.openxmlformats.org/officeDocument/2006/relationships/image" Target="media/image243.png"/><Relationship Id="rId294" Type="http://schemas.openxmlformats.org/officeDocument/2006/relationships/footer" Target="footer8.xml"/><Relationship Id="rId47" Type="http://schemas.openxmlformats.org/officeDocument/2006/relationships/image" Target="media/image29.png"/><Relationship Id="rId68" Type="http://schemas.openxmlformats.org/officeDocument/2006/relationships/image" Target="media/image50.png"/><Relationship Id="rId89" Type="http://schemas.openxmlformats.org/officeDocument/2006/relationships/image" Target="media/image71.png"/><Relationship Id="rId112" Type="http://schemas.openxmlformats.org/officeDocument/2006/relationships/image" Target="media/image94.png"/><Relationship Id="rId133" Type="http://schemas.openxmlformats.org/officeDocument/2006/relationships/image" Target="media/image115.jpeg"/><Relationship Id="rId154" Type="http://schemas.openxmlformats.org/officeDocument/2006/relationships/image" Target="media/image136.jpeg"/><Relationship Id="rId175" Type="http://schemas.openxmlformats.org/officeDocument/2006/relationships/image" Target="media/image157.png"/><Relationship Id="rId196" Type="http://schemas.openxmlformats.org/officeDocument/2006/relationships/image" Target="media/image178.jpeg"/><Relationship Id="rId200" Type="http://schemas.openxmlformats.org/officeDocument/2006/relationships/image" Target="media/image182.png"/><Relationship Id="rId16" Type="http://schemas.openxmlformats.org/officeDocument/2006/relationships/footer" Target="footer3.xml"/><Relationship Id="rId221" Type="http://schemas.openxmlformats.org/officeDocument/2006/relationships/image" Target="media/image201.jpeg"/><Relationship Id="rId242" Type="http://schemas.openxmlformats.org/officeDocument/2006/relationships/image" Target="media/image222.png"/><Relationship Id="rId263" Type="http://schemas.openxmlformats.org/officeDocument/2006/relationships/header" Target="header4.xml"/><Relationship Id="rId284" Type="http://schemas.openxmlformats.org/officeDocument/2006/relationships/hyperlink" Target="http://www.autel.com/jp" TargetMode="External"/><Relationship Id="rId37" Type="http://schemas.openxmlformats.org/officeDocument/2006/relationships/image" Target="media/image19.jpeg"/><Relationship Id="rId58" Type="http://schemas.openxmlformats.org/officeDocument/2006/relationships/image" Target="media/image40.png"/><Relationship Id="rId79" Type="http://schemas.openxmlformats.org/officeDocument/2006/relationships/image" Target="media/image61.jpeg"/><Relationship Id="rId102" Type="http://schemas.openxmlformats.org/officeDocument/2006/relationships/image" Target="media/image84.png"/><Relationship Id="rId123" Type="http://schemas.openxmlformats.org/officeDocument/2006/relationships/image" Target="media/image105.png"/><Relationship Id="rId144" Type="http://schemas.openxmlformats.org/officeDocument/2006/relationships/image" Target="media/image126.jpeg"/><Relationship Id="rId90" Type="http://schemas.openxmlformats.org/officeDocument/2006/relationships/image" Target="media/image72.png"/><Relationship Id="rId165" Type="http://schemas.openxmlformats.org/officeDocument/2006/relationships/image" Target="media/image147.png"/><Relationship Id="rId186" Type="http://schemas.openxmlformats.org/officeDocument/2006/relationships/image" Target="media/image168.png"/><Relationship Id="rId211" Type="http://schemas.openxmlformats.org/officeDocument/2006/relationships/image" Target="media/image191.jpeg"/><Relationship Id="rId232" Type="http://schemas.openxmlformats.org/officeDocument/2006/relationships/image" Target="media/image212.png"/><Relationship Id="rId253" Type="http://schemas.openxmlformats.org/officeDocument/2006/relationships/image" Target="media/image232.png"/><Relationship Id="rId274" Type="http://schemas.openxmlformats.org/officeDocument/2006/relationships/image" Target="media/image244.jpeg"/><Relationship Id="rId295" Type="http://schemas.openxmlformats.org/officeDocument/2006/relationships/footer" Target="footer9.xml"/><Relationship Id="rId27" Type="http://schemas.openxmlformats.org/officeDocument/2006/relationships/footer" Target="footer4.xml"/><Relationship Id="rId48" Type="http://schemas.openxmlformats.org/officeDocument/2006/relationships/image" Target="media/image30.jpeg"/><Relationship Id="rId69" Type="http://schemas.openxmlformats.org/officeDocument/2006/relationships/image" Target="media/image51.png"/><Relationship Id="rId113" Type="http://schemas.openxmlformats.org/officeDocument/2006/relationships/image" Target="media/image95.png"/><Relationship Id="rId134" Type="http://schemas.openxmlformats.org/officeDocument/2006/relationships/image" Target="media/image116.png"/><Relationship Id="rId80" Type="http://schemas.openxmlformats.org/officeDocument/2006/relationships/image" Target="media/image62.jpeg"/><Relationship Id="rId155" Type="http://schemas.openxmlformats.org/officeDocument/2006/relationships/image" Target="media/image137.png"/><Relationship Id="rId176" Type="http://schemas.openxmlformats.org/officeDocument/2006/relationships/image" Target="media/image158.png"/><Relationship Id="rId197" Type="http://schemas.openxmlformats.org/officeDocument/2006/relationships/image" Target="media/image179.png"/><Relationship Id="rId201" Type="http://schemas.openxmlformats.org/officeDocument/2006/relationships/image" Target="media/image183.png"/><Relationship Id="rId222" Type="http://schemas.openxmlformats.org/officeDocument/2006/relationships/image" Target="media/image202.jpeg"/><Relationship Id="rId243" Type="http://schemas.openxmlformats.org/officeDocument/2006/relationships/image" Target="media/image223.png"/><Relationship Id="rId264" Type="http://schemas.openxmlformats.org/officeDocument/2006/relationships/header" Target="header5.xml"/><Relationship Id="rId285" Type="http://schemas.openxmlformats.org/officeDocument/2006/relationships/hyperlink" Target="mailto:ausupport@autel.com" TargetMode="External"/><Relationship Id="rId17" Type="http://schemas.openxmlformats.org/officeDocument/2006/relationships/image" Target="media/image3.png"/><Relationship Id="rId38" Type="http://schemas.openxmlformats.org/officeDocument/2006/relationships/image" Target="media/image20.jpeg"/><Relationship Id="rId59" Type="http://schemas.openxmlformats.org/officeDocument/2006/relationships/image" Target="media/image41.png"/><Relationship Id="rId103" Type="http://schemas.openxmlformats.org/officeDocument/2006/relationships/image" Target="media/image85.jpeg"/><Relationship Id="rId124" Type="http://schemas.openxmlformats.org/officeDocument/2006/relationships/image" Target="media/image106.png"/><Relationship Id="rId70" Type="http://schemas.openxmlformats.org/officeDocument/2006/relationships/image" Target="media/image52.png"/><Relationship Id="rId91" Type="http://schemas.openxmlformats.org/officeDocument/2006/relationships/image" Target="media/image73.png"/><Relationship Id="rId145" Type="http://schemas.openxmlformats.org/officeDocument/2006/relationships/image" Target="media/image127.jpeg"/><Relationship Id="rId166" Type="http://schemas.openxmlformats.org/officeDocument/2006/relationships/image" Target="media/image148.png"/><Relationship Id="rId187" Type="http://schemas.openxmlformats.org/officeDocument/2006/relationships/image" Target="media/image169.jpeg"/><Relationship Id="rId1" Type="http://schemas.openxmlformats.org/officeDocument/2006/relationships/customXml" Target="../customXml/item1.xml"/><Relationship Id="rId212" Type="http://schemas.openxmlformats.org/officeDocument/2006/relationships/image" Target="media/image192.jpeg"/><Relationship Id="rId233" Type="http://schemas.openxmlformats.org/officeDocument/2006/relationships/image" Target="media/image213.png"/><Relationship Id="rId254" Type="http://schemas.openxmlformats.org/officeDocument/2006/relationships/image" Target="media/image233.png"/><Relationship Id="rId28" Type="http://schemas.openxmlformats.org/officeDocument/2006/relationships/image" Target="media/image10.jpeg"/><Relationship Id="rId49" Type="http://schemas.openxmlformats.org/officeDocument/2006/relationships/image" Target="media/image31.jpeg"/><Relationship Id="rId114" Type="http://schemas.openxmlformats.org/officeDocument/2006/relationships/image" Target="media/image96.jpeg"/><Relationship Id="rId275" Type="http://schemas.openxmlformats.org/officeDocument/2006/relationships/hyperlink" Target="http://pro.autel.com" TargetMode="External"/><Relationship Id="rId296" Type="http://schemas.openxmlformats.org/officeDocument/2006/relationships/footer" Target="footer10.xml"/><Relationship Id="rId60" Type="http://schemas.openxmlformats.org/officeDocument/2006/relationships/image" Target="media/image42.png"/><Relationship Id="rId81" Type="http://schemas.openxmlformats.org/officeDocument/2006/relationships/image" Target="media/image63.jpeg"/><Relationship Id="rId135" Type="http://schemas.openxmlformats.org/officeDocument/2006/relationships/image" Target="media/image117.jpeg"/><Relationship Id="rId156" Type="http://schemas.openxmlformats.org/officeDocument/2006/relationships/image" Target="media/image138.png"/><Relationship Id="rId177" Type="http://schemas.openxmlformats.org/officeDocument/2006/relationships/image" Target="media/image159.png"/><Relationship Id="rId198" Type="http://schemas.openxmlformats.org/officeDocument/2006/relationships/image" Target="media/image180.png"/><Relationship Id="rId202" Type="http://schemas.openxmlformats.org/officeDocument/2006/relationships/image" Target="media/image184.png"/><Relationship Id="rId223" Type="http://schemas.openxmlformats.org/officeDocument/2006/relationships/image" Target="media/image203.jpeg"/><Relationship Id="rId244" Type="http://schemas.openxmlformats.org/officeDocument/2006/relationships/image" Target="media/image224.png"/><Relationship Id="rId18" Type="http://schemas.openxmlformats.org/officeDocument/2006/relationships/image" Target="media/image4.jpeg"/><Relationship Id="rId39" Type="http://schemas.openxmlformats.org/officeDocument/2006/relationships/image" Target="media/image21.jpeg"/><Relationship Id="rId265" Type="http://schemas.openxmlformats.org/officeDocument/2006/relationships/footer" Target="footer5.xml"/><Relationship Id="rId286" Type="http://schemas.openxmlformats.org/officeDocument/2006/relationships/hyperlink" Target="mailto:imea-support@autel.com" TargetMode="External"/><Relationship Id="rId50" Type="http://schemas.openxmlformats.org/officeDocument/2006/relationships/image" Target="media/image32.jpeg"/><Relationship Id="rId104" Type="http://schemas.openxmlformats.org/officeDocument/2006/relationships/image" Target="media/image86.jpeg"/><Relationship Id="rId125" Type="http://schemas.openxmlformats.org/officeDocument/2006/relationships/image" Target="media/image107.jpeg"/><Relationship Id="rId146" Type="http://schemas.openxmlformats.org/officeDocument/2006/relationships/image" Target="media/image128.jpeg"/><Relationship Id="rId167" Type="http://schemas.openxmlformats.org/officeDocument/2006/relationships/image" Target="media/image149.png"/><Relationship Id="rId188" Type="http://schemas.openxmlformats.org/officeDocument/2006/relationships/image" Target="media/image170.png"/><Relationship Id="rId71" Type="http://schemas.openxmlformats.org/officeDocument/2006/relationships/image" Target="media/image53.png"/><Relationship Id="rId92" Type="http://schemas.openxmlformats.org/officeDocument/2006/relationships/image" Target="media/image74.jpeg"/><Relationship Id="rId213" Type="http://schemas.openxmlformats.org/officeDocument/2006/relationships/image" Target="media/image193.jpeg"/><Relationship Id="rId234" Type="http://schemas.openxmlformats.org/officeDocument/2006/relationships/image" Target="media/image214.jpeg"/><Relationship Id="rId2" Type="http://schemas.openxmlformats.org/officeDocument/2006/relationships/numbering" Target="numbering.xml"/><Relationship Id="rId29" Type="http://schemas.openxmlformats.org/officeDocument/2006/relationships/image" Target="media/image11.jpeg"/><Relationship Id="rId255" Type="http://schemas.openxmlformats.org/officeDocument/2006/relationships/image" Target="media/image234.png"/><Relationship Id="rId276" Type="http://schemas.openxmlformats.org/officeDocument/2006/relationships/image" Target="media/image245.png"/><Relationship Id="rId297" Type="http://schemas.openxmlformats.org/officeDocument/2006/relationships/footer" Target="footer11.xml"/><Relationship Id="rId40" Type="http://schemas.openxmlformats.org/officeDocument/2006/relationships/image" Target="media/image22.png"/><Relationship Id="rId115" Type="http://schemas.openxmlformats.org/officeDocument/2006/relationships/image" Target="media/image97.jpeg"/><Relationship Id="rId136" Type="http://schemas.openxmlformats.org/officeDocument/2006/relationships/image" Target="media/image118.png"/><Relationship Id="rId157" Type="http://schemas.openxmlformats.org/officeDocument/2006/relationships/image" Target="media/image139.jpeg"/><Relationship Id="rId178" Type="http://schemas.openxmlformats.org/officeDocument/2006/relationships/image" Target="media/image160.png"/><Relationship Id="rId61" Type="http://schemas.openxmlformats.org/officeDocument/2006/relationships/image" Target="media/image43.png"/><Relationship Id="rId82" Type="http://schemas.openxmlformats.org/officeDocument/2006/relationships/image" Target="media/image64.png"/><Relationship Id="rId199" Type="http://schemas.openxmlformats.org/officeDocument/2006/relationships/image" Target="media/image181.png"/><Relationship Id="rId203" Type="http://schemas.openxmlformats.org/officeDocument/2006/relationships/image" Target="media/image185.png"/><Relationship Id="rId19" Type="http://schemas.openxmlformats.org/officeDocument/2006/relationships/hyperlink" Target="http://pro.autel.com" TargetMode="External"/><Relationship Id="rId224" Type="http://schemas.openxmlformats.org/officeDocument/2006/relationships/image" Target="media/image204.jpeg"/><Relationship Id="rId245" Type="http://schemas.openxmlformats.org/officeDocument/2006/relationships/image" Target="media/image225.png"/><Relationship Id="rId266" Type="http://schemas.openxmlformats.org/officeDocument/2006/relationships/footer" Target="footer6.xml"/><Relationship Id="rId287" Type="http://schemas.openxmlformats.org/officeDocument/2006/relationships/hyperlink" Target="http://www.autel.com" TargetMode="External"/><Relationship Id="rId30" Type="http://schemas.openxmlformats.org/officeDocument/2006/relationships/image" Target="media/image12.jpeg"/><Relationship Id="rId105" Type="http://schemas.openxmlformats.org/officeDocument/2006/relationships/image" Target="media/image87.png"/><Relationship Id="rId126" Type="http://schemas.openxmlformats.org/officeDocument/2006/relationships/image" Target="media/image108.jpeg"/><Relationship Id="rId147" Type="http://schemas.openxmlformats.org/officeDocument/2006/relationships/image" Target="media/image129.jpeg"/><Relationship Id="rId168" Type="http://schemas.openxmlformats.org/officeDocument/2006/relationships/image" Target="media/image150.png"/><Relationship Id="rId51" Type="http://schemas.openxmlformats.org/officeDocument/2006/relationships/image" Target="media/image33.png"/><Relationship Id="rId72" Type="http://schemas.openxmlformats.org/officeDocument/2006/relationships/image" Target="media/image54.png"/><Relationship Id="rId93" Type="http://schemas.openxmlformats.org/officeDocument/2006/relationships/image" Target="media/image75.jpeg"/><Relationship Id="rId189" Type="http://schemas.openxmlformats.org/officeDocument/2006/relationships/image" Target="media/image171.png"/><Relationship Id="rId3" Type="http://schemas.openxmlformats.org/officeDocument/2006/relationships/styles" Target="styles.xml"/><Relationship Id="rId214" Type="http://schemas.openxmlformats.org/officeDocument/2006/relationships/image" Target="media/image194.jpeg"/><Relationship Id="rId235" Type="http://schemas.openxmlformats.org/officeDocument/2006/relationships/image" Target="media/image215.tmp"/><Relationship Id="rId256" Type="http://schemas.openxmlformats.org/officeDocument/2006/relationships/image" Target="media/image235.png"/><Relationship Id="rId277" Type="http://schemas.openxmlformats.org/officeDocument/2006/relationships/hyperlink" Target="mailto:support@autel.com" TargetMode="External"/><Relationship Id="rId298" Type="http://schemas.openxmlformats.org/officeDocument/2006/relationships/fontTable" Target="fontTable.xml"/><Relationship Id="rId116" Type="http://schemas.openxmlformats.org/officeDocument/2006/relationships/image" Target="media/image98.jpeg"/><Relationship Id="rId137" Type="http://schemas.openxmlformats.org/officeDocument/2006/relationships/image" Target="media/image119.jpeg"/><Relationship Id="rId158" Type="http://schemas.openxmlformats.org/officeDocument/2006/relationships/image" Target="media/image140.jpeg"/><Relationship Id="rId20" Type="http://schemas.openxmlformats.org/officeDocument/2006/relationships/hyperlink" Target="http://www.autel.com" TargetMode="External"/><Relationship Id="rId41" Type="http://schemas.openxmlformats.org/officeDocument/2006/relationships/image" Target="media/image23.png"/><Relationship Id="rId62" Type="http://schemas.openxmlformats.org/officeDocument/2006/relationships/image" Target="media/image44.png"/><Relationship Id="rId83" Type="http://schemas.openxmlformats.org/officeDocument/2006/relationships/image" Target="media/image65.png"/><Relationship Id="rId179" Type="http://schemas.openxmlformats.org/officeDocument/2006/relationships/image" Target="media/image161.png"/><Relationship Id="rId190" Type="http://schemas.openxmlformats.org/officeDocument/2006/relationships/image" Target="media/image172.png"/><Relationship Id="rId204" Type="http://schemas.openxmlformats.org/officeDocument/2006/relationships/image" Target="media/image186.jpeg"/><Relationship Id="rId225" Type="http://schemas.openxmlformats.org/officeDocument/2006/relationships/image" Target="media/image205.jpeg"/><Relationship Id="rId246" Type="http://schemas.openxmlformats.org/officeDocument/2006/relationships/image" Target="media/image226.png"/><Relationship Id="rId267" Type="http://schemas.openxmlformats.org/officeDocument/2006/relationships/header" Target="header6.xml"/><Relationship Id="rId288" Type="http://schemas.openxmlformats.org/officeDocument/2006/relationships/hyperlink" Target="mailto:latsupport@autel.com" TargetMode="External"/><Relationship Id="rId106" Type="http://schemas.openxmlformats.org/officeDocument/2006/relationships/image" Target="media/image88.png"/><Relationship Id="rId127" Type="http://schemas.openxmlformats.org/officeDocument/2006/relationships/image" Target="media/image109.jpeg"/><Relationship Id="rId10" Type="http://schemas.openxmlformats.org/officeDocument/2006/relationships/image" Target="media/image2.jpeg"/><Relationship Id="rId31" Type="http://schemas.openxmlformats.org/officeDocument/2006/relationships/image" Target="media/image13.jpeg"/><Relationship Id="rId52" Type="http://schemas.openxmlformats.org/officeDocument/2006/relationships/image" Target="media/image34.png"/><Relationship Id="rId73" Type="http://schemas.openxmlformats.org/officeDocument/2006/relationships/image" Target="media/image55.png"/><Relationship Id="rId94" Type="http://schemas.openxmlformats.org/officeDocument/2006/relationships/image" Target="media/image76.jpeg"/><Relationship Id="rId148" Type="http://schemas.openxmlformats.org/officeDocument/2006/relationships/image" Target="media/image130.jpeg"/><Relationship Id="rId169" Type="http://schemas.openxmlformats.org/officeDocument/2006/relationships/image" Target="media/image151.png"/><Relationship Id="rId4" Type="http://schemas.openxmlformats.org/officeDocument/2006/relationships/settings" Target="settings.xml"/><Relationship Id="rId180" Type="http://schemas.openxmlformats.org/officeDocument/2006/relationships/image" Target="media/image162.png"/><Relationship Id="rId215" Type="http://schemas.openxmlformats.org/officeDocument/2006/relationships/image" Target="media/image195.jpeg"/><Relationship Id="rId236" Type="http://schemas.openxmlformats.org/officeDocument/2006/relationships/image" Target="media/image216.png"/><Relationship Id="rId257" Type="http://schemas.openxmlformats.org/officeDocument/2006/relationships/image" Target="media/image236.png"/><Relationship Id="rId278" Type="http://schemas.openxmlformats.org/officeDocument/2006/relationships/hyperlink" Target="http://www.autel.com" TargetMode="External"/><Relationship Id="rId42" Type="http://schemas.openxmlformats.org/officeDocument/2006/relationships/image" Target="media/image24.png"/><Relationship Id="rId84" Type="http://schemas.openxmlformats.org/officeDocument/2006/relationships/image" Target="media/image66.png"/><Relationship Id="rId138" Type="http://schemas.openxmlformats.org/officeDocument/2006/relationships/image" Target="media/image120.jpeg"/><Relationship Id="rId191" Type="http://schemas.openxmlformats.org/officeDocument/2006/relationships/image" Target="media/image173.png"/><Relationship Id="rId205" Type="http://schemas.openxmlformats.org/officeDocument/2006/relationships/image" Target="media/image187.jpeg"/><Relationship Id="rId247" Type="http://schemas.openxmlformats.org/officeDocument/2006/relationships/hyperlink" Target="http://www.autel.com" TargetMode="External"/><Relationship Id="rId107" Type="http://schemas.openxmlformats.org/officeDocument/2006/relationships/image" Target="media/image89.png"/><Relationship Id="rId289" Type="http://schemas.openxmlformats.org/officeDocument/2006/relationships/hyperlink" Target="mailto:brsupport@autel.com" TargetMode="External"/><Relationship Id="rId11" Type="http://schemas.openxmlformats.org/officeDocument/2006/relationships/header" Target="header1.xml"/><Relationship Id="rId53" Type="http://schemas.openxmlformats.org/officeDocument/2006/relationships/image" Target="media/image35.png"/><Relationship Id="rId149" Type="http://schemas.openxmlformats.org/officeDocument/2006/relationships/image" Target="media/image131.jpeg"/><Relationship Id="rId95" Type="http://schemas.openxmlformats.org/officeDocument/2006/relationships/image" Target="media/image77.jpeg"/><Relationship Id="rId160" Type="http://schemas.openxmlformats.org/officeDocument/2006/relationships/image" Target="media/image142.jpeg"/><Relationship Id="rId216" Type="http://schemas.openxmlformats.org/officeDocument/2006/relationships/image" Target="media/image196.jpeg"/><Relationship Id="rId258" Type="http://schemas.openxmlformats.org/officeDocument/2006/relationships/image" Target="media/image237.png"/><Relationship Id="rId22" Type="http://schemas.openxmlformats.org/officeDocument/2006/relationships/image" Target="media/image6.jpeg"/><Relationship Id="rId64" Type="http://schemas.openxmlformats.org/officeDocument/2006/relationships/image" Target="media/image46.png"/><Relationship Id="rId118" Type="http://schemas.openxmlformats.org/officeDocument/2006/relationships/image" Target="media/image100.png"/><Relationship Id="rId171" Type="http://schemas.openxmlformats.org/officeDocument/2006/relationships/image" Target="media/image153.png"/><Relationship Id="rId227" Type="http://schemas.openxmlformats.org/officeDocument/2006/relationships/image" Target="media/image207.png"/><Relationship Id="rId269" Type="http://schemas.openxmlformats.org/officeDocument/2006/relationships/image" Target="media/image242.png"/><Relationship Id="rId33" Type="http://schemas.openxmlformats.org/officeDocument/2006/relationships/image" Target="media/image15.jpeg"/><Relationship Id="rId129" Type="http://schemas.openxmlformats.org/officeDocument/2006/relationships/image" Target="media/image111.jpeg"/><Relationship Id="rId280" Type="http://schemas.openxmlformats.org/officeDocument/2006/relationships/hyperlink" Target="http://www.autel.com/u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77D8A3-34F1-44BD-879E-AB67898D6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18010</TotalTime>
  <Pages>165</Pages>
  <Words>82706</Words>
  <Characters>108345</Characters>
  <Application>Microsoft Office Word</Application>
  <DocSecurity>0</DocSecurity>
  <Lines>12038</Lines>
  <Paragraphs>10055</Paragraphs>
  <ScaleCrop>false</ScaleCrop>
  <Company/>
  <LinksUpToDate>false</LinksUpToDate>
  <CharactersWithSpaces>180996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3508</cp:revision>
  <cp:lastPrinted>2025-04-18T09:02:00Z</cp:lastPrinted>
  <dcterms:created xsi:type="dcterms:W3CDTF">2024-02-23T01:33:00Z</dcterms:created>
  <dcterms:modified xsi:type="dcterms:W3CDTF">2025-07-24T07:56:00Z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